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5B16C77B" w14:textId="77777777" w:rsidTr="00B92F0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C5CDB5D" w14:textId="77777777" w:rsidR="00307688" w:rsidRPr="007233F9" w:rsidRDefault="00307688" w:rsidP="00B92F0C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1587E3D" w14:textId="09316DC5" w:rsidR="00307688" w:rsidRPr="00B97172" w:rsidRDefault="00307688" w:rsidP="00B92F0C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117D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AEFC2F2" w14:textId="77777777" w:rsidR="00307688" w:rsidRPr="002E51B7" w:rsidRDefault="00E84D9E" w:rsidP="00B92F0C">
            <w:pPr>
              <w:suppressAutoHyphens w:val="0"/>
              <w:spacing w:after="20"/>
              <w:jc w:val="right"/>
            </w:pPr>
            <w:r w:rsidRPr="00E84D9E">
              <w:rPr>
                <w:sz w:val="40"/>
              </w:rPr>
              <w:t>CERD</w:t>
            </w:r>
            <w:r>
              <w:t>/C/BEN/1-9</w:t>
            </w:r>
          </w:p>
        </w:tc>
      </w:tr>
      <w:tr w:rsidR="00307688" w14:paraId="0E2CB164" w14:textId="77777777" w:rsidTr="00B92F0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3EFA668" w14:textId="77777777" w:rsidR="00307688" w:rsidRDefault="00307688" w:rsidP="00B92F0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B672C6C" wp14:editId="001FFE2F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CFACC2" w14:textId="0B36F1AB" w:rsidR="00307688" w:rsidRPr="000B4EF7" w:rsidRDefault="00307688" w:rsidP="00B92F0C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117DEB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  <w:p w14:paraId="19238B89" w14:textId="77777777" w:rsidR="00307688" w:rsidRDefault="00307688" w:rsidP="00B92F0C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3ACC065" w14:textId="537DF5C1" w:rsidR="00307688" w:rsidRDefault="00E84D9E" w:rsidP="00B92F0C">
            <w:pPr>
              <w:spacing w:before="240"/>
            </w:pPr>
            <w:r>
              <w:t>Distr.:</w:t>
            </w:r>
            <w:r w:rsidR="00117DEB">
              <w:t xml:space="preserve"> </w:t>
            </w:r>
            <w:r>
              <w:t>General</w:t>
            </w:r>
          </w:p>
          <w:p w14:paraId="155D89F5" w14:textId="0BE5C4EF" w:rsidR="00E84D9E" w:rsidRDefault="00E84D9E" w:rsidP="00B92F0C">
            <w:pPr>
              <w:suppressAutoHyphens w:val="0"/>
            </w:pPr>
            <w:r>
              <w:t>15</w:t>
            </w:r>
            <w:r w:rsidR="00117DEB">
              <w:t xml:space="preserve"> </w:t>
            </w:r>
            <w:r>
              <w:t>December</w:t>
            </w:r>
            <w:r w:rsidR="00117DEB">
              <w:t xml:space="preserve"> </w:t>
            </w:r>
            <w:r>
              <w:t>2021</w:t>
            </w:r>
          </w:p>
          <w:p w14:paraId="40823660" w14:textId="77777777" w:rsidR="00E84D9E" w:rsidRDefault="00E84D9E" w:rsidP="00B92F0C">
            <w:pPr>
              <w:suppressAutoHyphens w:val="0"/>
            </w:pPr>
          </w:p>
          <w:p w14:paraId="656421B6" w14:textId="77777777" w:rsidR="00E84D9E" w:rsidRDefault="00E84D9E" w:rsidP="00B92F0C">
            <w:pPr>
              <w:suppressAutoHyphens w:val="0"/>
            </w:pPr>
            <w:r>
              <w:t>Original:</w:t>
            </w:r>
            <w:r w:rsidR="00117DEB">
              <w:t xml:space="preserve"> </w:t>
            </w:r>
            <w:r>
              <w:t>French</w:t>
            </w:r>
          </w:p>
          <w:p w14:paraId="5E6CC775" w14:textId="4A6B9202" w:rsidR="00E87CCB" w:rsidRDefault="00E87CCB" w:rsidP="00B92F0C">
            <w:pPr>
              <w:suppressAutoHyphens w:val="0"/>
            </w:pPr>
            <w:r>
              <w:t>English, French and Spanish only</w:t>
            </w:r>
          </w:p>
        </w:tc>
      </w:tr>
    </w:tbl>
    <w:p w14:paraId="3BEAF5B4" w14:textId="17C844F1" w:rsidR="00E84D9E" w:rsidRPr="00E84D9E" w:rsidRDefault="00E84D9E" w:rsidP="00E84D9E">
      <w:pPr>
        <w:spacing w:before="120"/>
        <w:rPr>
          <w:rFonts w:ascii="Times New Roman Bold" w:hAnsi="Times New Roman Bold" w:cs="Times New Roman Bold"/>
          <w:b/>
          <w:sz w:val="24"/>
          <w:szCs w:val="24"/>
        </w:rPr>
      </w:pPr>
      <w:r w:rsidRPr="00E84D9E">
        <w:rPr>
          <w:b/>
          <w:bCs/>
          <w:sz w:val="24"/>
          <w:szCs w:val="24"/>
        </w:rPr>
        <w:t>Committee</w:t>
      </w:r>
      <w:r w:rsidR="00117DEB">
        <w:rPr>
          <w:b/>
          <w:bCs/>
          <w:sz w:val="24"/>
          <w:szCs w:val="24"/>
        </w:rPr>
        <w:t xml:space="preserve"> </w:t>
      </w:r>
      <w:r w:rsidRPr="00E84D9E">
        <w:rPr>
          <w:b/>
          <w:bCs/>
          <w:sz w:val="24"/>
          <w:szCs w:val="24"/>
        </w:rPr>
        <w:t>on</w:t>
      </w:r>
      <w:r w:rsidR="00117DEB">
        <w:rPr>
          <w:b/>
          <w:bCs/>
          <w:sz w:val="24"/>
          <w:szCs w:val="24"/>
        </w:rPr>
        <w:t xml:space="preserve"> </w:t>
      </w:r>
      <w:r w:rsidRPr="00E84D9E">
        <w:rPr>
          <w:b/>
          <w:bCs/>
          <w:sz w:val="24"/>
          <w:szCs w:val="24"/>
        </w:rPr>
        <w:t>the</w:t>
      </w:r>
      <w:r w:rsidR="00117DEB">
        <w:rPr>
          <w:b/>
          <w:bCs/>
          <w:sz w:val="24"/>
          <w:szCs w:val="24"/>
        </w:rPr>
        <w:t xml:space="preserve"> </w:t>
      </w:r>
      <w:r w:rsidRPr="00E84D9E">
        <w:rPr>
          <w:b/>
          <w:bCs/>
          <w:sz w:val="24"/>
          <w:szCs w:val="24"/>
        </w:rPr>
        <w:t>Elimination</w:t>
      </w:r>
      <w:r w:rsidR="00117DEB">
        <w:rPr>
          <w:b/>
          <w:bCs/>
          <w:sz w:val="24"/>
          <w:szCs w:val="24"/>
        </w:rPr>
        <w:t xml:space="preserve"> </w:t>
      </w:r>
      <w:r w:rsidRPr="00E84D9E">
        <w:rPr>
          <w:b/>
          <w:bCs/>
          <w:sz w:val="24"/>
          <w:szCs w:val="24"/>
        </w:rPr>
        <w:t>of</w:t>
      </w:r>
      <w:r w:rsidR="00117DEB">
        <w:rPr>
          <w:b/>
          <w:bCs/>
          <w:sz w:val="24"/>
          <w:szCs w:val="24"/>
        </w:rPr>
        <w:t xml:space="preserve"> </w:t>
      </w:r>
      <w:r w:rsidRPr="00E84D9E">
        <w:rPr>
          <w:b/>
          <w:bCs/>
          <w:sz w:val="24"/>
          <w:szCs w:val="24"/>
        </w:rPr>
        <w:t>Racial</w:t>
      </w:r>
      <w:r w:rsidR="00117DEB">
        <w:rPr>
          <w:b/>
          <w:bCs/>
          <w:sz w:val="24"/>
          <w:szCs w:val="24"/>
        </w:rPr>
        <w:t xml:space="preserve"> </w:t>
      </w:r>
      <w:r w:rsidRPr="00E84D9E">
        <w:rPr>
          <w:b/>
          <w:bCs/>
          <w:sz w:val="24"/>
          <w:szCs w:val="24"/>
        </w:rPr>
        <w:t>Discrimination</w:t>
      </w:r>
    </w:p>
    <w:p w14:paraId="3FE0DA26" w14:textId="41A4FD52" w:rsidR="00E84D9E" w:rsidRPr="00441B96" w:rsidRDefault="00E84D9E" w:rsidP="00E84D9E">
      <w:pPr>
        <w:pStyle w:val="HMG"/>
      </w:pPr>
      <w:r w:rsidRPr="00441B96">
        <w:tab/>
      </w:r>
      <w:r w:rsidRPr="00441B96">
        <w:tab/>
      </w:r>
      <w:r w:rsidRPr="002B3C54">
        <w:t>Combined</w:t>
      </w:r>
      <w:r w:rsidR="00117DEB">
        <w:t xml:space="preserve"> </w:t>
      </w:r>
      <w:r w:rsidRPr="002B3C54">
        <w:t>initial</w:t>
      </w:r>
      <w:r w:rsidR="00117DEB">
        <w:t xml:space="preserve"> </w:t>
      </w:r>
      <w:r w:rsidRPr="002B3C54">
        <w:t>and</w:t>
      </w:r>
      <w:r w:rsidR="00117DEB">
        <w:t xml:space="preserve"> </w:t>
      </w:r>
      <w:r w:rsidRPr="002B3C54">
        <w:t>second</w:t>
      </w:r>
      <w:r w:rsidR="00117DEB">
        <w:t xml:space="preserve"> </w:t>
      </w:r>
      <w:r w:rsidRPr="002B3C54">
        <w:t>to</w:t>
      </w:r>
      <w:r w:rsidR="00117DEB">
        <w:t xml:space="preserve"> </w:t>
      </w:r>
      <w:r w:rsidRPr="002B3C54">
        <w:t>ninth</w:t>
      </w:r>
      <w:r w:rsidR="00117DEB">
        <w:t xml:space="preserve"> </w:t>
      </w:r>
      <w:r w:rsidRPr="002B3C54">
        <w:t>periodic</w:t>
      </w:r>
      <w:r w:rsidR="00117DEB">
        <w:t xml:space="preserve"> </w:t>
      </w:r>
      <w:r w:rsidRPr="002B3C54">
        <w:t>reports</w:t>
      </w:r>
      <w:r w:rsidR="00117DEB">
        <w:t xml:space="preserve"> </w:t>
      </w:r>
      <w:r w:rsidRPr="002B3C54">
        <w:t>submitted</w:t>
      </w:r>
      <w:r w:rsidR="00117DEB">
        <w:t xml:space="preserve"> </w:t>
      </w:r>
      <w:r w:rsidRPr="002B3C54">
        <w:t>by</w:t>
      </w:r>
      <w:r w:rsidR="00117DEB">
        <w:t xml:space="preserve"> </w:t>
      </w:r>
      <w:r w:rsidRPr="002B3C54">
        <w:t>Benin</w:t>
      </w:r>
      <w:r w:rsidR="00117DEB">
        <w:t xml:space="preserve"> </w:t>
      </w:r>
      <w:r w:rsidRPr="002B3C54">
        <w:t>under</w:t>
      </w:r>
      <w:r w:rsidR="00117DEB">
        <w:t xml:space="preserve"> </w:t>
      </w:r>
      <w:r w:rsidRPr="002B3C54">
        <w:t>article</w:t>
      </w:r>
      <w:r w:rsidR="00117DEB">
        <w:t xml:space="preserve"> </w:t>
      </w:r>
      <w:r w:rsidRPr="002B3C54">
        <w:t>9</w:t>
      </w:r>
      <w:r w:rsidR="00117DEB">
        <w:t xml:space="preserve"> </w:t>
      </w:r>
      <w:r w:rsidRPr="002B3C54">
        <w:t>of</w:t>
      </w:r>
      <w:r w:rsidR="00117DEB">
        <w:t xml:space="preserve"> </w:t>
      </w:r>
      <w:r w:rsidRPr="002B3C54">
        <w:t>the</w:t>
      </w:r>
      <w:r w:rsidR="00117DEB">
        <w:t xml:space="preserve"> </w:t>
      </w:r>
      <w:r w:rsidRPr="002B3C54">
        <w:t>Convention,</w:t>
      </w:r>
      <w:r w:rsidR="00117DEB">
        <w:t xml:space="preserve"> </w:t>
      </w:r>
      <w:r w:rsidRPr="002B3C54">
        <w:t>due</w:t>
      </w:r>
      <w:r w:rsidR="00117DEB">
        <w:t xml:space="preserve"> </w:t>
      </w:r>
      <w:r w:rsidRPr="002B3C54">
        <w:t>in</w:t>
      </w:r>
      <w:r w:rsidR="00117DEB">
        <w:t xml:space="preserve"> </w:t>
      </w:r>
      <w:r w:rsidRPr="002B3C54">
        <w:t>2002</w:t>
      </w:r>
      <w:r w:rsidRPr="00E84D9E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14:paraId="301DC2E4" w14:textId="0AC9ABC6" w:rsidR="00E84D9E" w:rsidRPr="00441B96" w:rsidRDefault="00E84D9E" w:rsidP="00E84D9E">
      <w:pPr>
        <w:pStyle w:val="SingleTxtG"/>
        <w:jc w:val="right"/>
      </w:pPr>
      <w:r w:rsidRPr="00441B96">
        <w:t>[Date</w:t>
      </w:r>
      <w:r w:rsidR="00117DEB">
        <w:t xml:space="preserve"> </w:t>
      </w:r>
      <w:r w:rsidRPr="00441B96">
        <w:t>received:</w:t>
      </w:r>
      <w:r w:rsidR="00117DEB" w:rsidRPr="00F2009D">
        <w:t xml:space="preserve"> </w:t>
      </w:r>
      <w:r w:rsidRPr="00441B96">
        <w:t>5</w:t>
      </w:r>
      <w:r w:rsidR="00117DEB">
        <w:t xml:space="preserve"> </w:t>
      </w:r>
      <w:r w:rsidRPr="00441B96">
        <w:t>October</w:t>
      </w:r>
      <w:r w:rsidR="00117DEB">
        <w:t xml:space="preserve"> </w:t>
      </w:r>
      <w:r w:rsidRPr="00441B96">
        <w:t>2020]</w:t>
      </w:r>
    </w:p>
    <w:p w14:paraId="00CA6B91" w14:textId="77777777" w:rsidR="00E84D9E" w:rsidRPr="00441B96" w:rsidRDefault="00E84D9E" w:rsidP="00E84D9E">
      <w:pPr>
        <w:suppressAutoHyphens w:val="0"/>
        <w:spacing w:after="200" w:line="276" w:lineRule="auto"/>
      </w:pPr>
      <w:r w:rsidRPr="00441B96">
        <w:br w:type="page"/>
      </w:r>
    </w:p>
    <w:p w14:paraId="60015185" w14:textId="1D196A5A" w:rsidR="00117DEB" w:rsidRDefault="00117DEB" w:rsidP="00117DEB">
      <w:pPr>
        <w:spacing w:after="120"/>
        <w:rPr>
          <w:sz w:val="28"/>
        </w:rPr>
      </w:pPr>
      <w:r>
        <w:rPr>
          <w:sz w:val="28"/>
        </w:rPr>
        <w:lastRenderedPageBreak/>
        <w:t>Contents</w:t>
      </w:r>
    </w:p>
    <w:p w14:paraId="7311BD7C" w14:textId="450244F3" w:rsidR="00117DEB" w:rsidRDefault="00117DEB" w:rsidP="00117DEB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Page</w:t>
      </w:r>
    </w:p>
    <w:p w14:paraId="46A6AB65" w14:textId="26A07202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Introduction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4</w:t>
      </w:r>
    </w:p>
    <w:p w14:paraId="030A2A72" w14:textId="744283C0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Part One: Common core document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4</w:t>
      </w:r>
    </w:p>
    <w:p w14:paraId="380B0858" w14:textId="36C55277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6D7C35">
        <w:t>I.</w:t>
      </w:r>
      <w:r w:rsidRPr="006D7C35">
        <w:tab/>
        <w:t>General information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4</w:t>
      </w:r>
    </w:p>
    <w:p w14:paraId="1A4BE2E7" w14:textId="4AF9607E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A.</w:t>
      </w:r>
      <w:r w:rsidRPr="006D7C35">
        <w:tab/>
        <w:t>Geographical and demographic information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4</w:t>
      </w:r>
    </w:p>
    <w:p w14:paraId="6C4C749C" w14:textId="5BF7A3A1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B.</w:t>
      </w:r>
      <w:r w:rsidRPr="006D7C35">
        <w:tab/>
        <w:t>Cultural information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10</w:t>
      </w:r>
    </w:p>
    <w:p w14:paraId="4C226375" w14:textId="464D39DE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C.</w:t>
      </w:r>
      <w:r w:rsidRPr="006D7C35">
        <w:tab/>
        <w:t>Socioeconomic information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13</w:t>
      </w:r>
    </w:p>
    <w:p w14:paraId="5E4E50CD" w14:textId="1BB1E672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D.</w:t>
      </w:r>
      <w:r w:rsidRPr="006D7C35">
        <w:tab/>
        <w:t xml:space="preserve"> Political and institutional context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13</w:t>
      </w:r>
    </w:p>
    <w:p w14:paraId="7D7EA561" w14:textId="12E2735E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6D7C35">
        <w:t>II.</w:t>
      </w:r>
      <w:r w:rsidRPr="006D7C35">
        <w:tab/>
        <w:t xml:space="preserve"> General framework for the promotion and protection of human rights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15</w:t>
      </w:r>
    </w:p>
    <w:p w14:paraId="7E9B836E" w14:textId="1470895C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A.</w:t>
      </w:r>
      <w:r w:rsidRPr="006D7C35">
        <w:tab/>
        <w:t>The Constitution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15</w:t>
      </w:r>
    </w:p>
    <w:p w14:paraId="2F0E0348" w14:textId="3C524858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B.</w:t>
      </w:r>
      <w:r w:rsidRPr="006D7C35">
        <w:tab/>
        <w:t>Legislative, regulatory and other measures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16</w:t>
      </w:r>
    </w:p>
    <w:p w14:paraId="47A09F6C" w14:textId="3BAE1B1B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C.</w:t>
      </w:r>
      <w:r w:rsidRPr="006D7C35">
        <w:tab/>
        <w:t>Instruments ratified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18</w:t>
      </w:r>
    </w:p>
    <w:p w14:paraId="7810C9E6" w14:textId="2152AB0F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D.</w:t>
      </w:r>
      <w:r w:rsidRPr="006D7C35">
        <w:tab/>
        <w:t>Institutions for the promotion and protection of human rights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20</w:t>
      </w:r>
    </w:p>
    <w:p w14:paraId="371E6A53" w14:textId="7B792687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6D7C35">
        <w:t>III.</w:t>
      </w:r>
      <w:r w:rsidRPr="006D7C35">
        <w:tab/>
        <w:t>Information on non-discrimination and equality and effective remedies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21</w:t>
      </w:r>
    </w:p>
    <w:p w14:paraId="24E1D00A" w14:textId="71C7FF34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A.</w:t>
      </w:r>
      <w:r w:rsidRPr="006D7C35">
        <w:tab/>
        <w:t>Non-discrimination and equality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21</w:t>
      </w:r>
    </w:p>
    <w:p w14:paraId="05F6D9F7" w14:textId="209658F7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B.</w:t>
      </w:r>
      <w:r w:rsidRPr="006D7C35">
        <w:tab/>
        <w:t>Effective remedies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21</w:t>
      </w:r>
    </w:p>
    <w:p w14:paraId="6A149366" w14:textId="42DFC4F0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Part Two: Treaty-specific document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21</w:t>
      </w:r>
    </w:p>
    <w:p w14:paraId="32679283" w14:textId="1D92F06C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Article 1: Definition of racial discrimination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21</w:t>
      </w:r>
    </w:p>
    <w:p w14:paraId="4A6C78FE" w14:textId="291E32C8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Article 2: Condemnation of racial discrimination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22</w:t>
      </w:r>
    </w:p>
    <w:p w14:paraId="3E6A741A" w14:textId="068EEA71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Article 3: Condemnation of racial segregation and apartheid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24</w:t>
      </w:r>
    </w:p>
    <w:p w14:paraId="14F4DC65" w14:textId="33C4A4FA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Article 4: Measures intended to prohibit incitement to racial hatred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24</w:t>
      </w:r>
    </w:p>
    <w:p w14:paraId="10B7C518" w14:textId="19F9DFF1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Article 5: Protection against racial discrimination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26</w:t>
      </w:r>
    </w:p>
    <w:p w14:paraId="7510D83F" w14:textId="2210E137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Article 6: Right of victims to a remedy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37</w:t>
      </w:r>
    </w:p>
    <w:p w14:paraId="2244E160" w14:textId="7C9CCB73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Article 7: Education and information on the prohibition of racial discrimination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37</w:t>
      </w:r>
    </w:p>
    <w:p w14:paraId="4786D659" w14:textId="2635FE21" w:rsidR="006D7C35" w:rsidRPr="006D7C35" w:rsidRDefault="006D7C35" w:rsidP="006D7C3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6D7C35">
        <w:t>Conclusion</w:t>
      </w:r>
      <w:r>
        <w:rPr>
          <w:webHidden/>
        </w:rPr>
        <w:tab/>
      </w:r>
      <w:r>
        <w:rPr>
          <w:webHidden/>
        </w:rPr>
        <w:tab/>
      </w:r>
      <w:r>
        <w:rPr>
          <w:webHidden/>
        </w:rPr>
        <w:t>39</w:t>
      </w:r>
    </w:p>
    <w:p w14:paraId="67C4E0B9" w14:textId="5E987F12" w:rsidR="00E84D9E" w:rsidRPr="00441B96" w:rsidRDefault="00E84D9E" w:rsidP="00E84D9E">
      <w:pPr>
        <w:suppressAutoHyphens w:val="0"/>
        <w:spacing w:after="200" w:line="276" w:lineRule="auto"/>
        <w:rPr>
          <w:bCs/>
          <w:szCs w:val="24"/>
        </w:rPr>
      </w:pPr>
      <w:r w:rsidRPr="00441B96">
        <w:rPr>
          <w:rFonts w:ascii="Arial" w:hAnsi="Arial" w:cs="Arial"/>
          <w:b/>
          <w:szCs w:val="24"/>
        </w:rPr>
        <w:br w:type="page"/>
      </w:r>
    </w:p>
    <w:p w14:paraId="3CCD2A60" w14:textId="1926CB29" w:rsidR="00E84D9E" w:rsidRPr="00441B96" w:rsidRDefault="00E84D9E" w:rsidP="00117DEB">
      <w:pPr>
        <w:pStyle w:val="SingleTxtG"/>
      </w:pPr>
      <w:r w:rsidRPr="00441B96">
        <w:rPr>
          <w:noProof/>
        </w:rPr>
        <w:lastRenderedPageBreak/>
        <w:drawing>
          <wp:inline distT="0" distB="0" distL="0" distR="0" wp14:anchorId="3E0F8FB1" wp14:editId="6098356F">
            <wp:extent cx="5114925" cy="8639175"/>
            <wp:effectExtent l="0" t="0" r="9525" b="9525"/>
            <wp:docPr id="10" name="Image 1" descr="Benin-car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Benin-car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863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DF83F6" w14:textId="77777777" w:rsidR="00E84D9E" w:rsidRPr="00441B96" w:rsidRDefault="00E84D9E" w:rsidP="00E84D9E"/>
    <w:p w14:paraId="0AD63B1A" w14:textId="77777777" w:rsidR="00E84D9E" w:rsidRPr="00441B96" w:rsidRDefault="00E84D9E" w:rsidP="00E84D9E"/>
    <w:p w14:paraId="57A619E7" w14:textId="77777777" w:rsidR="00E84D9E" w:rsidRPr="00441B96" w:rsidRDefault="00E84D9E" w:rsidP="00117DEB">
      <w:pPr>
        <w:pStyle w:val="HChG"/>
      </w:pPr>
      <w:r w:rsidRPr="002B3C54">
        <w:lastRenderedPageBreak/>
        <w:tab/>
      </w:r>
      <w:r w:rsidRPr="002B3C54">
        <w:tab/>
      </w:r>
      <w:bookmarkStart w:id="0" w:name="_Toc95297512"/>
      <w:bookmarkStart w:id="1" w:name="_Toc95298898"/>
      <w:bookmarkStart w:id="2" w:name="_Toc95746111"/>
      <w:bookmarkStart w:id="3" w:name="_Toc95746472"/>
      <w:bookmarkStart w:id="4" w:name="_Toc95820101"/>
      <w:r w:rsidRPr="002B3C54">
        <w:t>Introduction</w:t>
      </w:r>
      <w:bookmarkEnd w:id="0"/>
      <w:bookmarkEnd w:id="1"/>
      <w:bookmarkEnd w:id="2"/>
      <w:bookmarkEnd w:id="3"/>
      <w:bookmarkEnd w:id="4"/>
    </w:p>
    <w:p w14:paraId="1A3C9B5F" w14:textId="06403887" w:rsidR="00E84D9E" w:rsidRPr="002B3C54" w:rsidRDefault="00E84D9E" w:rsidP="00117DEB">
      <w:pPr>
        <w:pStyle w:val="SingleTxtG"/>
      </w:pPr>
      <w:r w:rsidRPr="00441B96">
        <w:t>1.</w:t>
      </w:r>
      <w:r w:rsidRPr="00441B96">
        <w:tab/>
        <w:t>Benin</w:t>
      </w:r>
      <w:r w:rsidR="00117DEB">
        <w:t xml:space="preserve"> </w:t>
      </w:r>
      <w:r w:rsidRPr="00441B96">
        <w:t>ratified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Convention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Elimination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Forms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30</w:t>
      </w:r>
      <w:r w:rsidR="00117DEB">
        <w:t xml:space="preserve"> </w:t>
      </w:r>
      <w:r w:rsidRPr="00441B96">
        <w:t>November</w:t>
      </w:r>
      <w:r w:rsidR="00117DEB">
        <w:t xml:space="preserve"> </w:t>
      </w:r>
      <w:r w:rsidRPr="00441B96">
        <w:t>2001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undertaken,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9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Convention,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submit</w:t>
      </w:r>
      <w:r w:rsidR="00117DEB">
        <w:t xml:space="preserve"> </w:t>
      </w:r>
      <w:r w:rsidRPr="00441B96">
        <w:t>reports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legislative,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give</w:t>
      </w:r>
      <w:r w:rsidR="00117DEB">
        <w:t xml:space="preserve"> </w:t>
      </w:r>
      <w:r w:rsidRPr="00441B96">
        <w:t>effect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Convention.</w:t>
      </w:r>
    </w:p>
    <w:p w14:paraId="222146EF" w14:textId="56552C3D" w:rsidR="00E84D9E" w:rsidRPr="002B3C54" w:rsidRDefault="00E84D9E" w:rsidP="00117DEB">
      <w:pPr>
        <w:pStyle w:val="SingleTxtG"/>
      </w:pPr>
      <w:r w:rsidRPr="00441B96">
        <w:t>2.</w:t>
      </w:r>
      <w:r w:rsidRPr="00441B96">
        <w:tab/>
        <w:t>This</w:t>
      </w:r>
      <w:r w:rsidR="00117DEB">
        <w:t xml:space="preserve"> </w:t>
      </w:r>
      <w:r w:rsidRPr="00441B96">
        <w:t>report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prepared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inclusive</w:t>
      </w:r>
      <w:r w:rsidR="00117DEB">
        <w:t xml:space="preserve"> </w:t>
      </w:r>
      <w:r w:rsidRPr="00441B96">
        <w:t>process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consultation,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structures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civil</w:t>
      </w:r>
      <w:r w:rsidR="00117DEB">
        <w:t xml:space="preserve"> </w:t>
      </w:r>
      <w:r w:rsidRPr="00441B96">
        <w:t>society</w:t>
      </w:r>
      <w:r w:rsidR="00117DEB">
        <w:t xml:space="preserve"> </w:t>
      </w:r>
      <w:r w:rsidRPr="00441B96">
        <w:t>actors</w:t>
      </w:r>
      <w:r w:rsidR="00117DEB">
        <w:t xml:space="preserve"> </w:t>
      </w:r>
      <w:r w:rsidRPr="00441B96">
        <w:t>contributed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collection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coordination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Department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Prison</w:t>
      </w:r>
      <w:r w:rsidR="00117DEB">
        <w:t xml:space="preserve"> </w:t>
      </w:r>
      <w:r w:rsidRPr="00441B96">
        <w:t>Administration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Ministry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Justice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Legislation.</w:t>
      </w:r>
    </w:p>
    <w:p w14:paraId="71AAF3DF" w14:textId="4B7430E6" w:rsidR="00E84D9E" w:rsidRPr="002B3C54" w:rsidRDefault="00E84D9E" w:rsidP="00117DEB">
      <w:pPr>
        <w:pStyle w:val="SingleTxtG"/>
      </w:pPr>
      <w:r w:rsidRPr="00441B96">
        <w:t>3.</w:t>
      </w:r>
      <w:r w:rsidRPr="00441B96">
        <w:tab/>
        <w:t>The</w:t>
      </w:r>
      <w:r w:rsidR="00117DEB">
        <w:t xml:space="preserve"> </w:t>
      </w:r>
      <w:r w:rsidRPr="00441B96">
        <w:t>report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validated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proofErr w:type="spellStart"/>
      <w:r w:rsidRPr="00441B96">
        <w:t>Interministerial</w:t>
      </w:r>
      <w:proofErr w:type="spellEnd"/>
      <w:r w:rsidR="00117DEB">
        <w:t xml:space="preserve"> </w:t>
      </w:r>
      <w:r w:rsidRPr="00441B96">
        <w:t>Committee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Monitoring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Implementation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Instruments.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process</w:t>
      </w:r>
      <w:r w:rsidR="00117DEB">
        <w:t xml:space="preserve"> </w:t>
      </w:r>
      <w:r w:rsidRPr="00441B96">
        <w:t>benefited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technical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financial</w:t>
      </w:r>
      <w:r w:rsidR="00117DEB">
        <w:t xml:space="preserve"> </w:t>
      </w:r>
      <w:r w:rsidRPr="00441B96">
        <w:t>assistance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West</w:t>
      </w:r>
      <w:r w:rsidR="00117DEB">
        <w:t xml:space="preserve"> </w:t>
      </w:r>
      <w:r w:rsidRPr="00441B96">
        <w:t>Africa</w:t>
      </w:r>
      <w:r w:rsidR="00117DEB">
        <w:t xml:space="preserve"> </w:t>
      </w:r>
      <w:r w:rsidRPr="00441B96">
        <w:t>Regional</w:t>
      </w:r>
      <w:r w:rsidR="00117DEB">
        <w:t xml:space="preserve"> </w:t>
      </w:r>
      <w:r w:rsidRPr="00441B96">
        <w:t>Office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Office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United</w:t>
      </w:r>
      <w:r w:rsidR="00117DEB">
        <w:t xml:space="preserve"> </w:t>
      </w:r>
      <w:r w:rsidRPr="00441B96">
        <w:t>Nations</w:t>
      </w:r>
      <w:r w:rsidR="00117DEB">
        <w:t xml:space="preserve"> </w:t>
      </w:r>
      <w:r w:rsidRPr="00441B96">
        <w:t>High</w:t>
      </w:r>
      <w:r w:rsidR="00117DEB">
        <w:t xml:space="preserve"> </w:t>
      </w:r>
      <w:r w:rsidRPr="00441B96">
        <w:t>Commissioner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United</w:t>
      </w:r>
      <w:r w:rsidR="00117DEB">
        <w:t xml:space="preserve"> </w:t>
      </w:r>
      <w:r w:rsidRPr="00441B96">
        <w:t>Nations</w:t>
      </w:r>
      <w:r w:rsidR="00117DEB">
        <w:t xml:space="preserve"> </w:t>
      </w:r>
      <w:r w:rsidRPr="00441B96">
        <w:t>Development</w:t>
      </w:r>
      <w:r w:rsidR="00117DEB">
        <w:t xml:space="preserve"> </w:t>
      </w:r>
      <w:r w:rsidRPr="00441B96">
        <w:t>Programme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Support</w:t>
      </w:r>
      <w:r w:rsidR="00117DEB">
        <w:t xml:space="preserve"> </w:t>
      </w:r>
      <w:r w:rsidRPr="00441B96">
        <w:t>Improved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Justice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Accountability.</w:t>
      </w:r>
    </w:p>
    <w:p w14:paraId="465AA2EE" w14:textId="0F310496" w:rsidR="00E84D9E" w:rsidRPr="002B3C54" w:rsidRDefault="00E84D9E" w:rsidP="00117DEB">
      <w:pPr>
        <w:pStyle w:val="SingleTxtG"/>
      </w:pPr>
      <w:r w:rsidRPr="00441B96">
        <w:t>4.</w:t>
      </w:r>
      <w:r w:rsidRPr="00441B96">
        <w:tab/>
        <w:t>The</w:t>
      </w:r>
      <w:r w:rsidR="00117DEB">
        <w:t xml:space="preserve"> </w:t>
      </w:r>
      <w:r w:rsidRPr="00441B96">
        <w:t>report,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covers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2002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2018,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update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implement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Convention.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subdivided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two</w:t>
      </w:r>
      <w:r w:rsidR="00117DEB">
        <w:t xml:space="preserve"> </w:t>
      </w:r>
      <w:r w:rsidRPr="00441B96">
        <w:t>parts,</w:t>
      </w:r>
      <w:r w:rsidR="00117DEB">
        <w:t xml:space="preserve"> </w:t>
      </w:r>
      <w:r w:rsidRPr="00441B96">
        <w:t>namely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common</w:t>
      </w:r>
      <w:r w:rsidR="00117DEB">
        <w:t xml:space="preserve"> </w:t>
      </w:r>
      <w:r w:rsidRPr="00441B96">
        <w:t>core</w:t>
      </w:r>
      <w:r w:rsidR="00117DEB">
        <w:t xml:space="preserve"> </w:t>
      </w:r>
      <w:r w:rsidRPr="00441B96">
        <w:t>document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Convention-specific</w:t>
      </w:r>
      <w:r w:rsidR="00117DEB">
        <w:t xml:space="preserve"> </w:t>
      </w:r>
      <w:r w:rsidRPr="00441B96">
        <w:t>document.</w:t>
      </w:r>
    </w:p>
    <w:p w14:paraId="1E29541D" w14:textId="673D5E2C" w:rsidR="00E84D9E" w:rsidRPr="002B3C54" w:rsidRDefault="00E84D9E" w:rsidP="00117DEB">
      <w:pPr>
        <w:pStyle w:val="HChG"/>
      </w:pPr>
      <w:r w:rsidRPr="00441B96">
        <w:tab/>
      </w:r>
      <w:r w:rsidRPr="00441B96">
        <w:tab/>
      </w:r>
      <w:bookmarkStart w:id="5" w:name="_Toc95298899"/>
      <w:bookmarkStart w:id="6" w:name="_Toc95746112"/>
      <w:bookmarkStart w:id="7" w:name="_Toc95746473"/>
      <w:bookmarkStart w:id="8" w:name="_Toc95820102"/>
      <w:r w:rsidRPr="00441B96">
        <w:t>Part</w:t>
      </w:r>
      <w:r w:rsidR="00117DEB">
        <w:t xml:space="preserve"> </w:t>
      </w:r>
      <w:r w:rsidRPr="00441B96">
        <w:t>One:</w:t>
      </w:r>
      <w:r w:rsidR="00117DEB">
        <w:t xml:space="preserve"> </w:t>
      </w:r>
      <w:r w:rsidRPr="00441B96">
        <w:t>Common</w:t>
      </w:r>
      <w:r w:rsidR="00117DEB">
        <w:t xml:space="preserve"> </w:t>
      </w:r>
      <w:r w:rsidRPr="00441B96">
        <w:t>core</w:t>
      </w:r>
      <w:r w:rsidR="00117DEB">
        <w:t xml:space="preserve"> </w:t>
      </w:r>
      <w:r w:rsidRPr="00441B96">
        <w:t>document</w:t>
      </w:r>
      <w:bookmarkEnd w:id="5"/>
      <w:bookmarkEnd w:id="6"/>
      <w:bookmarkEnd w:id="7"/>
      <w:bookmarkEnd w:id="8"/>
    </w:p>
    <w:p w14:paraId="328C933C" w14:textId="54D09D3A" w:rsidR="00E84D9E" w:rsidRPr="002B3C54" w:rsidRDefault="00E84D9E" w:rsidP="001C5508">
      <w:pPr>
        <w:pStyle w:val="HChG"/>
      </w:pPr>
      <w:r w:rsidRPr="00441B96">
        <w:tab/>
      </w:r>
      <w:bookmarkStart w:id="9" w:name="_Toc95298900"/>
      <w:bookmarkStart w:id="10" w:name="_Toc95746113"/>
      <w:bookmarkStart w:id="11" w:name="_Toc95746474"/>
      <w:bookmarkStart w:id="12" w:name="_Toc95820103"/>
      <w:r w:rsidRPr="00441B96">
        <w:t>I.</w:t>
      </w:r>
      <w:r w:rsidRPr="00441B96">
        <w:tab/>
      </w:r>
      <w:r w:rsidRPr="00441B96">
        <w:tab/>
        <w:t>General</w:t>
      </w:r>
      <w:r w:rsidR="00117DEB">
        <w:t xml:space="preserve"> </w:t>
      </w:r>
      <w:r w:rsidRPr="00441B96">
        <w:t>information</w:t>
      </w:r>
      <w:bookmarkEnd w:id="9"/>
      <w:bookmarkEnd w:id="10"/>
      <w:bookmarkEnd w:id="11"/>
      <w:bookmarkEnd w:id="12"/>
    </w:p>
    <w:p w14:paraId="55F92F33" w14:textId="7E78456A" w:rsidR="00E84D9E" w:rsidRPr="002B3C54" w:rsidRDefault="00E84D9E" w:rsidP="00117DEB">
      <w:pPr>
        <w:pStyle w:val="SingleTxtG"/>
      </w:pPr>
      <w:r w:rsidRPr="00441B96">
        <w:t>5.</w:t>
      </w:r>
      <w:r w:rsidRPr="00441B96">
        <w:tab/>
        <w:t>This</w:t>
      </w:r>
      <w:r w:rsidR="00117DEB">
        <w:t xml:space="preserve"> </w:t>
      </w:r>
      <w:r w:rsidRPr="00441B96">
        <w:t>section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geographical,</w:t>
      </w:r>
      <w:r w:rsidR="00117DEB">
        <w:t xml:space="preserve"> </w:t>
      </w:r>
      <w:r w:rsidRPr="00441B96">
        <w:t>demographic,</w:t>
      </w:r>
      <w:r w:rsidR="00117DEB">
        <w:t xml:space="preserve"> </w:t>
      </w:r>
      <w:r w:rsidRPr="00441B96">
        <w:t>socioeconomic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cultural</w:t>
      </w:r>
      <w:r w:rsidR="00117DEB">
        <w:t xml:space="preserve"> </w:t>
      </w:r>
      <w:r w:rsidRPr="00441B96">
        <w:t>situation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describe</w:t>
      </w:r>
      <w:r>
        <w:t>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overall</w:t>
      </w:r>
      <w:r w:rsidR="00117DEB">
        <w:t xml:space="preserve"> </w:t>
      </w:r>
      <w:r w:rsidRPr="00441B96">
        <w:t>framework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promotion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gives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non-discrimination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equality,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available</w:t>
      </w:r>
      <w:r w:rsidR="00117DEB">
        <w:t xml:space="preserve"> </w:t>
      </w:r>
      <w:r w:rsidRPr="00441B96">
        <w:t>remedies.</w:t>
      </w:r>
    </w:p>
    <w:p w14:paraId="53949F87" w14:textId="44866257" w:rsidR="00E84D9E" w:rsidRPr="002B3C54" w:rsidRDefault="00E84D9E" w:rsidP="00117DEB">
      <w:pPr>
        <w:pStyle w:val="H1G"/>
      </w:pPr>
      <w:r w:rsidRPr="00441B96">
        <w:tab/>
      </w:r>
      <w:bookmarkStart w:id="13" w:name="_Toc95298901"/>
      <w:bookmarkStart w:id="14" w:name="_Toc95746114"/>
      <w:bookmarkStart w:id="15" w:name="_Toc95746475"/>
      <w:bookmarkStart w:id="16" w:name="_Toc95820104"/>
      <w:r w:rsidRPr="00441B96">
        <w:t>A.</w:t>
      </w:r>
      <w:r w:rsidRPr="00441B96">
        <w:tab/>
      </w:r>
      <w:r w:rsidRPr="00441B96">
        <w:tab/>
        <w:t>Geographical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demographic</w:t>
      </w:r>
      <w:r w:rsidR="00117DEB">
        <w:t xml:space="preserve"> </w:t>
      </w:r>
      <w:r w:rsidRPr="00441B96">
        <w:t>information</w:t>
      </w:r>
      <w:bookmarkEnd w:id="13"/>
      <w:bookmarkEnd w:id="14"/>
      <w:bookmarkEnd w:id="15"/>
      <w:bookmarkEnd w:id="16"/>
    </w:p>
    <w:p w14:paraId="64A7F0B2" w14:textId="77777777" w:rsidR="00EE2696" w:rsidRDefault="00E84D9E" w:rsidP="00117DEB">
      <w:pPr>
        <w:pStyle w:val="SingleTxtG"/>
      </w:pPr>
      <w:r w:rsidRPr="00441B96">
        <w:t>6.</w:t>
      </w:r>
      <w:r w:rsidRPr="00441B96">
        <w:tab/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located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equator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Tropic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Cancer.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West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country</w:t>
      </w:r>
      <w:r w:rsidR="00117DEB">
        <w:t xml:space="preserve"> </w:t>
      </w:r>
      <w:r w:rsidRPr="00441B96">
        <w:t>bordered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Niger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north,</w:t>
      </w:r>
      <w:r w:rsidR="00117DEB">
        <w:t xml:space="preserve"> </w:t>
      </w:r>
      <w:r w:rsidRPr="00441B96">
        <w:t>Nigeria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east,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Atlantic</w:t>
      </w:r>
      <w:r w:rsidR="00117DEB">
        <w:t xml:space="preserve"> </w:t>
      </w:r>
      <w:r w:rsidRPr="00441B96">
        <w:t>Ocean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south,</w:t>
      </w:r>
      <w:r w:rsidR="00117DEB">
        <w:t xml:space="preserve"> </w:t>
      </w:r>
      <w:r w:rsidRPr="00441B96">
        <w:t>Togo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west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Burkina</w:t>
      </w:r>
      <w:r w:rsidR="00117DEB">
        <w:t xml:space="preserve"> </w:t>
      </w:r>
      <w:r w:rsidRPr="00441B96">
        <w:t>Faso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northwest.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covers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area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114,763</w:t>
      </w:r>
      <w:r w:rsidR="00117DEB">
        <w:t xml:space="preserve"> </w:t>
      </w:r>
      <w:r w:rsidRPr="00441B96">
        <w:t>km</w:t>
      </w:r>
      <w:r w:rsidRPr="00441B96">
        <w:rPr>
          <w:vertAlign w:val="superscript"/>
        </w:rPr>
        <w:t>2</w:t>
      </w:r>
      <w:r w:rsidRPr="00441B96">
        <w:t>.</w:t>
      </w:r>
      <w:r w:rsidRPr="00EE2696">
        <w:rPr>
          <w:rStyle w:val="FootnoteReference"/>
        </w:rPr>
        <w:footnoteReference w:id="3"/>
      </w:r>
      <w:r w:rsidR="00117DEB">
        <w:t xml:space="preserve"> </w:t>
      </w:r>
      <w:r w:rsidRPr="00441B96">
        <w:t>Located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intertropical</w:t>
      </w:r>
      <w:r w:rsidR="00117DEB">
        <w:t xml:space="preserve"> </w:t>
      </w:r>
      <w:r w:rsidRPr="00441B96">
        <w:t>convergence</w:t>
      </w:r>
      <w:r w:rsidR="00117DEB">
        <w:t xml:space="preserve"> </w:t>
      </w:r>
      <w:r w:rsidRPr="00441B96">
        <w:t>zone,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hot,</w:t>
      </w:r>
      <w:r w:rsidR="00117DEB">
        <w:t xml:space="preserve"> </w:t>
      </w:r>
      <w:r w:rsidRPr="00441B96">
        <w:t>humid</w:t>
      </w:r>
      <w:r w:rsidR="00117DEB">
        <w:t xml:space="preserve"> </w:t>
      </w:r>
      <w:r w:rsidRPr="00441B96">
        <w:t>climate.</w:t>
      </w:r>
    </w:p>
    <w:p w14:paraId="59EB4303" w14:textId="70F791F9" w:rsidR="00E84D9E" w:rsidRPr="002B3C54" w:rsidRDefault="00E84D9E" w:rsidP="00117DEB">
      <w:pPr>
        <w:pStyle w:val="SingleTxtG"/>
      </w:pPr>
      <w:r w:rsidRPr="00441B96">
        <w:t>7.</w:t>
      </w:r>
      <w:r w:rsidRPr="00441B96">
        <w:tab/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divided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12</w:t>
      </w:r>
      <w:r w:rsidR="00117DEB">
        <w:t xml:space="preserve"> </w:t>
      </w:r>
      <w:r w:rsidRPr="00441B96">
        <w:t>departments:</w:t>
      </w:r>
      <w:r w:rsidR="00117DEB">
        <w:t xml:space="preserve"> </w:t>
      </w:r>
      <w:proofErr w:type="spellStart"/>
      <w:r w:rsidRPr="00441B96">
        <w:t>Alibori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Atacora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Atlantique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Borgou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Collines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Couffo</w:t>
      </w:r>
      <w:proofErr w:type="spellEnd"/>
      <w:r w:rsidRPr="00441B96">
        <w:t>,</w:t>
      </w:r>
      <w:r w:rsidR="00117DEB">
        <w:t xml:space="preserve"> </w:t>
      </w:r>
      <w:r w:rsidRPr="00441B96">
        <w:t>Donga,</w:t>
      </w:r>
      <w:r w:rsidR="00117DEB">
        <w:t xml:space="preserve"> </w:t>
      </w:r>
      <w:r w:rsidRPr="00441B96">
        <w:t>Littoral,</w:t>
      </w:r>
      <w:r w:rsidR="00117DEB">
        <w:t xml:space="preserve"> </w:t>
      </w:r>
      <w:r w:rsidRPr="00441B96">
        <w:t>Mono,</w:t>
      </w:r>
      <w:r w:rsidR="00117DEB">
        <w:t xml:space="preserve"> </w:t>
      </w:r>
      <w:proofErr w:type="spellStart"/>
      <w:r w:rsidRPr="00441B96">
        <w:t>Ouémé</w:t>
      </w:r>
      <w:proofErr w:type="spellEnd"/>
      <w:r w:rsidRPr="00441B96">
        <w:t>,</w:t>
      </w:r>
      <w:r w:rsidR="00117DEB">
        <w:t xml:space="preserve"> </w:t>
      </w:r>
      <w:r w:rsidRPr="00441B96">
        <w:t>Plateau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Zou.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departments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further</w:t>
      </w:r>
      <w:r w:rsidR="00117DEB">
        <w:t xml:space="preserve"> </w:t>
      </w:r>
      <w:r w:rsidRPr="00441B96">
        <w:t>divided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77</w:t>
      </w:r>
      <w:r w:rsidR="00117DEB">
        <w:t xml:space="preserve"> </w:t>
      </w:r>
      <w:r w:rsidRPr="00441B96">
        <w:t>communes,</w:t>
      </w:r>
      <w:r w:rsidR="00117DEB">
        <w:t xml:space="preserve"> </w:t>
      </w:r>
      <w:r w:rsidRPr="00441B96">
        <w:t>three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special</w:t>
      </w:r>
      <w:r w:rsidR="00117DEB">
        <w:t xml:space="preserve"> </w:t>
      </w:r>
      <w:r w:rsidRPr="00441B96">
        <w:t>status:</w:t>
      </w:r>
      <w:r w:rsidR="00117DEB">
        <w:t xml:space="preserve"> </w:t>
      </w:r>
      <w:r w:rsidRPr="00441B96">
        <w:t>Cotonou,</w:t>
      </w:r>
      <w:r w:rsidR="00117DEB">
        <w:t xml:space="preserve"> </w:t>
      </w:r>
      <w:r w:rsidRPr="00441B96">
        <w:t>Porto</w:t>
      </w:r>
      <w:r>
        <w:t>-</w:t>
      </w:r>
      <w:r w:rsidRPr="00441B96">
        <w:t>Novo</w:t>
      </w:r>
      <w:r w:rsidR="00117DEB">
        <w:t xml:space="preserve"> </w:t>
      </w:r>
      <w:r w:rsidRPr="00441B96">
        <w:t>and</w:t>
      </w:r>
      <w:r w:rsidR="00117DEB">
        <w:t xml:space="preserve"> </w:t>
      </w:r>
      <w:proofErr w:type="spellStart"/>
      <w:r w:rsidRPr="00441B96">
        <w:t>Parakou</w:t>
      </w:r>
      <w:proofErr w:type="spellEnd"/>
      <w:r w:rsidRPr="00441B96">
        <w:t>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77</w:t>
      </w:r>
      <w:r w:rsidR="00117DEB">
        <w:t xml:space="preserve"> </w:t>
      </w:r>
      <w:r w:rsidRPr="00441B96">
        <w:t>communes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subdivided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546</w:t>
      </w:r>
      <w:r w:rsidR="00117DEB">
        <w:t xml:space="preserve"> </w:t>
      </w:r>
      <w:r w:rsidRPr="00441B96">
        <w:t>arrondissements</w:t>
      </w:r>
      <w:r w:rsidR="00117DEB">
        <w:t xml:space="preserve"> </w:t>
      </w:r>
      <w:r w:rsidRPr="00441B96">
        <w:t>comprising</w:t>
      </w:r>
      <w:r w:rsidR="00117DEB">
        <w:t xml:space="preserve"> </w:t>
      </w:r>
      <w:r w:rsidRPr="00441B96">
        <w:t>4,386</w:t>
      </w:r>
      <w:r w:rsidR="00117DEB">
        <w:t xml:space="preserve"> </w:t>
      </w:r>
      <w:r w:rsidRPr="00441B96">
        <w:t>villages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city</w:t>
      </w:r>
      <w:r w:rsidR="00117DEB">
        <w:t xml:space="preserve"> </w:t>
      </w:r>
      <w:r w:rsidRPr="00441B96">
        <w:t>districts.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process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decentralization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democracy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grass-roots</w:t>
      </w:r>
      <w:r w:rsidR="00117DEB">
        <w:t xml:space="preserve"> </w:t>
      </w:r>
      <w:r w:rsidRPr="00441B96">
        <w:t>level,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began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2003,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continuing.</w:t>
      </w:r>
    </w:p>
    <w:p w14:paraId="6C87AC38" w14:textId="77777777" w:rsidR="00EE2696" w:rsidRDefault="00E84D9E" w:rsidP="00117DEB">
      <w:pPr>
        <w:pStyle w:val="SingleTxtG"/>
      </w:pPr>
      <w:r w:rsidRPr="00441B96">
        <w:t>8.</w:t>
      </w:r>
      <w:r w:rsidRPr="00441B96">
        <w:tab/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Fourth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Housing</w:t>
      </w:r>
      <w:r w:rsidR="00117DEB">
        <w:t xml:space="preserve"> </w:t>
      </w:r>
      <w:r w:rsidRPr="00441B96">
        <w:t>Census</w:t>
      </w:r>
      <w:r w:rsidR="00117DEB">
        <w:t xml:space="preserve"> </w:t>
      </w:r>
      <w:r w:rsidRPr="00441B96">
        <w:t>(4ème</w:t>
      </w:r>
      <w:r w:rsidR="00117DEB">
        <w:t xml:space="preserve"> </w:t>
      </w:r>
      <w:proofErr w:type="spellStart"/>
      <w:r w:rsidRPr="00441B96">
        <w:t>Recensement</w:t>
      </w:r>
      <w:proofErr w:type="spellEnd"/>
      <w:r w:rsidR="00117DEB">
        <w:t xml:space="preserve"> </w:t>
      </w:r>
      <w:proofErr w:type="spellStart"/>
      <w:r w:rsidRPr="00441B96">
        <w:t>Général</w:t>
      </w:r>
      <w:proofErr w:type="spellEnd"/>
      <w:r w:rsidR="00117DEB">
        <w:t xml:space="preserve"> </w:t>
      </w:r>
      <w:r w:rsidRPr="00441B96">
        <w:t>de</w:t>
      </w:r>
      <w:r w:rsidR="00117DEB">
        <w:t xml:space="preserve"> </w:t>
      </w:r>
      <w:r w:rsidRPr="00441B96">
        <w:t>la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et</w:t>
      </w:r>
      <w:r w:rsidR="00117DEB">
        <w:t xml:space="preserve"> </w:t>
      </w:r>
      <w:r w:rsidRPr="00441B96">
        <w:t>de</w:t>
      </w:r>
      <w:r w:rsidR="00117DEB">
        <w:t xml:space="preserve"> </w:t>
      </w:r>
      <w:proofErr w:type="spellStart"/>
      <w:r w:rsidRPr="00441B96">
        <w:t>l</w:t>
      </w:r>
      <w:r w:rsidR="00EE2696">
        <w:t>’</w:t>
      </w:r>
      <w:r w:rsidRPr="00441B96">
        <w:t>Habitation</w:t>
      </w:r>
      <w:proofErr w:type="spellEnd"/>
      <w:r w:rsidR="00117DEB">
        <w:t xml:space="preserve"> </w:t>
      </w:r>
      <w:r w:rsidRPr="00441B96">
        <w:t>–</w:t>
      </w:r>
      <w:r w:rsidR="00117DEB">
        <w:t xml:space="preserve"> </w:t>
      </w:r>
      <w:r w:rsidRPr="00441B96">
        <w:t>RGPH4),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found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10,008,749</w:t>
      </w:r>
      <w:r w:rsidR="00117DEB">
        <w:t xml:space="preserve"> </w:t>
      </w:r>
      <w:r w:rsidRPr="00441B96">
        <w:t>inhabitants;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accounted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51.2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young</w:t>
      </w:r>
      <w:r w:rsidR="00117DEB">
        <w:t xml:space="preserve"> </w:t>
      </w:r>
      <w:r w:rsidRPr="00441B96">
        <w:t>people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20</w:t>
      </w:r>
      <w:r w:rsidR="00117DEB">
        <w:t xml:space="preserve"> </w:t>
      </w:r>
      <w:r w:rsidRPr="00441B96">
        <w:t>years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age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56.9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total</w:t>
      </w:r>
      <w:r w:rsidR="00117DEB">
        <w:t xml:space="preserve"> </w:t>
      </w:r>
      <w:r w:rsidRPr="00441B96">
        <w:t>population.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2018,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estimated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11,496,140</w:t>
      </w:r>
      <w:r w:rsidR="00117DEB">
        <w:t xml:space="preserve"> </w:t>
      </w:r>
      <w:r w:rsidRPr="00441B96">
        <w:t>inhabitants,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5,849,081</w:t>
      </w:r>
      <w:r w:rsidR="00117DEB">
        <w:t xml:space="preserve"> </w:t>
      </w:r>
      <w:r w:rsidRPr="00441B96">
        <w:t>women.</w:t>
      </w:r>
    </w:p>
    <w:p w14:paraId="52107A50" w14:textId="77777777" w:rsidR="00EE2696" w:rsidRDefault="00E84D9E" w:rsidP="00117DEB">
      <w:pPr>
        <w:pStyle w:val="SingleTxtG"/>
      </w:pPr>
      <w:r w:rsidRPr="00441B96">
        <w:t>9.</w:t>
      </w:r>
      <w:r w:rsidRPr="00441B96">
        <w:tab/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analysis</w:t>
      </w:r>
      <w:r w:rsidR="00117DEB">
        <w:t xml:space="preserve"> </w:t>
      </w:r>
      <w:r w:rsidRPr="00441B96">
        <w:t>published</w:t>
      </w:r>
      <w:r w:rsidR="00117DEB">
        <w:t xml:space="preserve"> </w:t>
      </w:r>
      <w:r w:rsidRPr="00441B96">
        <w:t>in</w:t>
      </w:r>
      <w:r w:rsidR="00117DEB">
        <w:t xml:space="preserve"> </w:t>
      </w:r>
      <w:proofErr w:type="spellStart"/>
      <w:r w:rsidRPr="00441B96">
        <w:rPr>
          <w:i/>
          <w:iCs/>
        </w:rPr>
        <w:t>Principaux</w:t>
      </w:r>
      <w:proofErr w:type="spellEnd"/>
      <w:r w:rsidR="00117DEB">
        <w:rPr>
          <w:i/>
          <w:iCs/>
        </w:rPr>
        <w:t xml:space="preserve"> </w:t>
      </w:r>
      <w:proofErr w:type="spellStart"/>
      <w:r w:rsidRPr="00441B96">
        <w:rPr>
          <w:i/>
          <w:iCs/>
        </w:rPr>
        <w:t>indicateurs</w:t>
      </w:r>
      <w:proofErr w:type="spellEnd"/>
      <w:r w:rsidR="00117DEB">
        <w:rPr>
          <w:i/>
          <w:iCs/>
        </w:rPr>
        <w:t xml:space="preserve"> </w:t>
      </w:r>
      <w:proofErr w:type="spellStart"/>
      <w:r w:rsidRPr="00441B96">
        <w:rPr>
          <w:i/>
          <w:iCs/>
        </w:rPr>
        <w:t>sociodémographiques</w:t>
      </w:r>
      <w:proofErr w:type="spellEnd"/>
      <w:r w:rsidR="00117DEB">
        <w:rPr>
          <w:i/>
          <w:iCs/>
        </w:rPr>
        <w:t xml:space="preserve"> </w:t>
      </w:r>
      <w:r w:rsidRPr="00441B96">
        <w:rPr>
          <w:i/>
          <w:iCs/>
        </w:rPr>
        <w:t>et</w:t>
      </w:r>
      <w:r w:rsidR="00117DEB">
        <w:rPr>
          <w:i/>
          <w:iCs/>
        </w:rPr>
        <w:t xml:space="preserve"> </w:t>
      </w:r>
      <w:proofErr w:type="spellStart"/>
      <w:r w:rsidRPr="00441B96">
        <w:rPr>
          <w:i/>
          <w:iCs/>
        </w:rPr>
        <w:t>économiques</w:t>
      </w:r>
      <w:proofErr w:type="spellEnd"/>
      <w:r w:rsidRPr="00441B96">
        <w:rPr>
          <w:i/>
          <w:iCs/>
        </w:rPr>
        <w:t>,</w:t>
      </w:r>
      <w:r w:rsidR="00117DEB">
        <w:rPr>
          <w:i/>
          <w:iCs/>
        </w:rPr>
        <w:t xml:space="preserve"> </w:t>
      </w:r>
      <w:r w:rsidRPr="00441B96">
        <w:rPr>
          <w:i/>
          <w:iCs/>
        </w:rPr>
        <w:t>RGPH4-2013</w:t>
      </w:r>
      <w:r w:rsidR="00117DEB">
        <w:t xml:space="preserve"> </w:t>
      </w:r>
      <w:r w:rsidRPr="00441B96">
        <w:t>(National</w:t>
      </w:r>
      <w:r w:rsidR="00117DEB">
        <w:t xml:space="preserve"> </w:t>
      </w:r>
      <w:r w:rsidRPr="00441B96">
        <w:t>Institute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Statistics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Analysis</w:t>
      </w:r>
      <w:r w:rsidR="00117DEB">
        <w:t xml:space="preserve"> </w:t>
      </w:r>
      <w:r w:rsidRPr="00441B96">
        <w:t>(</w:t>
      </w:r>
      <w:proofErr w:type="spellStart"/>
      <w:r w:rsidRPr="00441B96">
        <w:t>Institut</w:t>
      </w:r>
      <w:proofErr w:type="spellEnd"/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de</w:t>
      </w:r>
      <w:r w:rsidR="00117DEB">
        <w:t xml:space="preserve"> </w:t>
      </w:r>
      <w:r w:rsidRPr="00441B96">
        <w:t>la</w:t>
      </w:r>
      <w:r w:rsidR="00117DEB">
        <w:t xml:space="preserve"> </w:t>
      </w:r>
      <w:proofErr w:type="spellStart"/>
      <w:r w:rsidRPr="00441B96">
        <w:t>Statistique</w:t>
      </w:r>
      <w:proofErr w:type="spellEnd"/>
      <w:r w:rsidR="00117DEB">
        <w:t xml:space="preserve"> </w:t>
      </w:r>
      <w:r w:rsidRPr="00441B96">
        <w:t>et</w:t>
      </w:r>
      <w:r w:rsidR="00117DEB">
        <w:t xml:space="preserve"> </w:t>
      </w:r>
      <w:r w:rsidRPr="00441B96">
        <w:t>de</w:t>
      </w:r>
      <w:r w:rsidR="00117DEB">
        <w:t xml:space="preserve"> </w:t>
      </w:r>
      <w:proofErr w:type="spellStart"/>
      <w:r w:rsidRPr="00441B96">
        <w:t>l</w:t>
      </w:r>
      <w:r w:rsidR="00EE2696">
        <w:t>’</w:t>
      </w:r>
      <w:r w:rsidRPr="00441B96">
        <w:t>Analyse</w:t>
      </w:r>
      <w:proofErr w:type="spellEnd"/>
      <w:r w:rsidR="00117DEB">
        <w:t xml:space="preserve"> </w:t>
      </w:r>
      <w:proofErr w:type="spellStart"/>
      <w:r w:rsidRPr="00441B96">
        <w:t>Economique</w:t>
      </w:r>
      <w:proofErr w:type="spellEnd"/>
      <w:r w:rsidRPr="00441B96">
        <w:t>)</w:t>
      </w:r>
      <w:r w:rsidR="00117DEB">
        <w:t xml:space="preserve"> </w:t>
      </w:r>
      <w:r w:rsidRPr="00441B96">
        <w:t>(INSAE),</w:t>
      </w:r>
      <w:r w:rsidR="00117DEB">
        <w:t xml:space="preserve"> </w:t>
      </w:r>
      <w:r w:rsidRPr="00441B96">
        <w:t>2016),</w:t>
      </w:r>
      <w:r w:rsidR="00117DEB">
        <w:t xml:space="preserve"> </w:t>
      </w:r>
      <w:r w:rsidRPr="00441B96">
        <w:t>approximately</w:t>
      </w:r>
      <w:r w:rsidR="00117DEB">
        <w:t xml:space="preserve"> </w:t>
      </w:r>
      <w:r w:rsidRPr="00441B96">
        <w:t>55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female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live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rural</w:t>
      </w:r>
      <w:r w:rsidR="00117DEB">
        <w:t xml:space="preserve"> </w:t>
      </w:r>
      <w:r w:rsidRPr="00441B96">
        <w:t>areas.</w:t>
      </w:r>
    </w:p>
    <w:p w14:paraId="452E32BB" w14:textId="77777777" w:rsidR="00EE2696" w:rsidRDefault="00E84D9E" w:rsidP="00117DEB">
      <w:pPr>
        <w:pStyle w:val="SingleTxtG"/>
      </w:pPr>
      <w:r w:rsidRPr="00441B96">
        <w:lastRenderedPageBreak/>
        <w:t>10.</w:t>
      </w:r>
      <w:r w:rsidRPr="00441B96">
        <w:tab/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INSAE</w:t>
      </w:r>
      <w:r w:rsidR="00117DEB">
        <w:t xml:space="preserve"> </w:t>
      </w:r>
      <w:r w:rsidRPr="00441B96">
        <w:t>estimates,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growth</w:t>
      </w:r>
      <w:r w:rsidR="00117DEB">
        <w:t xml:space="preserve"> </w:t>
      </w:r>
      <w:r w:rsidRPr="00441B96">
        <w:t>rate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2.77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year.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tables</w:t>
      </w:r>
      <w:r w:rsidR="00117DEB">
        <w:t xml:space="preserve"> </w:t>
      </w:r>
      <w:r w:rsidRPr="00441B96">
        <w:t>provide</w:t>
      </w:r>
      <w:r w:rsidR="00117DEB">
        <w:t xml:space="preserve"> </w:t>
      </w:r>
      <w:r w:rsidRPr="00441B96">
        <w:t>detailed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structure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sex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place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residence,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evolution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1979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2030.</w:t>
      </w:r>
    </w:p>
    <w:p w14:paraId="523F227B" w14:textId="5D313E41" w:rsidR="00117DEB" w:rsidRPr="00117DEB" w:rsidRDefault="00E84D9E" w:rsidP="00117DEB">
      <w:pPr>
        <w:pStyle w:val="Heading1"/>
      </w:pPr>
      <w:bookmarkStart w:id="17" w:name="_Toc95746115"/>
      <w:bookmarkStart w:id="18" w:name="_Toc95746476"/>
      <w:bookmarkStart w:id="19" w:name="_Toc95820105"/>
      <w:r w:rsidRPr="00117DEB">
        <w:t>Table</w:t>
      </w:r>
      <w:r w:rsidR="00117DEB">
        <w:t xml:space="preserve"> </w:t>
      </w:r>
      <w:r w:rsidRPr="00117DEB">
        <w:t>1.</w:t>
      </w:r>
      <w:bookmarkEnd w:id="17"/>
      <w:bookmarkEnd w:id="18"/>
      <w:bookmarkEnd w:id="19"/>
    </w:p>
    <w:p w14:paraId="5799779E" w14:textId="52B9F46C" w:rsidR="00E84D9E" w:rsidRPr="00117DEB" w:rsidRDefault="00E84D9E" w:rsidP="00117DEB">
      <w:pPr>
        <w:pStyle w:val="SingleTxtG"/>
        <w:rPr>
          <w:b/>
        </w:rPr>
      </w:pPr>
      <w:r w:rsidRPr="00117DEB">
        <w:rPr>
          <w:b/>
        </w:rPr>
        <w:t>Population</w:t>
      </w:r>
      <w:r w:rsidR="00117DEB">
        <w:rPr>
          <w:b/>
        </w:rPr>
        <w:t xml:space="preserve"> </w:t>
      </w:r>
      <w:r w:rsidRPr="00117DEB">
        <w:rPr>
          <w:b/>
        </w:rPr>
        <w:t>structure,</w:t>
      </w:r>
      <w:r w:rsidR="00117DEB">
        <w:rPr>
          <w:b/>
        </w:rPr>
        <w:t xml:space="preserve"> </w:t>
      </w:r>
      <w:r w:rsidRPr="00117DEB">
        <w:rPr>
          <w:b/>
        </w:rPr>
        <w:t>by</w:t>
      </w:r>
      <w:r w:rsidR="00117DEB">
        <w:rPr>
          <w:b/>
        </w:rPr>
        <w:t xml:space="preserve"> </w:t>
      </w:r>
      <w:r w:rsidRPr="00117DEB">
        <w:rPr>
          <w:b/>
        </w:rPr>
        <w:t>sex</w:t>
      </w:r>
      <w:r w:rsidR="00117DEB">
        <w:rPr>
          <w:b/>
        </w:rPr>
        <w:t xml:space="preserve"> </w:t>
      </w:r>
      <w:r w:rsidRPr="00117DEB">
        <w:rPr>
          <w:b/>
        </w:rPr>
        <w:t>and</w:t>
      </w:r>
      <w:r w:rsidR="00117DEB">
        <w:rPr>
          <w:b/>
        </w:rPr>
        <w:t xml:space="preserve"> </w:t>
      </w:r>
      <w:r w:rsidRPr="00117DEB">
        <w:rPr>
          <w:b/>
        </w:rPr>
        <w:t>place</w:t>
      </w:r>
      <w:r w:rsidR="00117DEB">
        <w:rPr>
          <w:b/>
        </w:rPr>
        <w:t xml:space="preserve"> </w:t>
      </w:r>
      <w:r w:rsidRPr="00117DEB">
        <w:rPr>
          <w:b/>
        </w:rPr>
        <w:t>of</w:t>
      </w:r>
      <w:r w:rsidR="00117DEB">
        <w:rPr>
          <w:b/>
        </w:rPr>
        <w:t xml:space="preserve"> </w:t>
      </w:r>
      <w:r w:rsidRPr="00117DEB">
        <w:rPr>
          <w:b/>
        </w:rPr>
        <w:t>residence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1417"/>
        <w:gridCol w:w="1173"/>
        <w:gridCol w:w="1063"/>
        <w:gridCol w:w="1261"/>
        <w:gridCol w:w="996"/>
      </w:tblGrid>
      <w:tr w:rsidR="00117DEB" w:rsidRPr="00117DEB" w14:paraId="4323999F" w14:textId="77777777" w:rsidTr="00B92F0C">
        <w:trPr>
          <w:cantSplit/>
          <w:tblHeader/>
        </w:trPr>
        <w:tc>
          <w:tcPr>
            <w:tcW w:w="14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8EC6BC" w14:textId="77777777" w:rsidR="00E84D9E" w:rsidRPr="00117DEB" w:rsidRDefault="00E84D9E" w:rsidP="00117DE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416AE813" w14:textId="77777777" w:rsidR="00E84D9E" w:rsidRPr="00117DEB" w:rsidRDefault="00E84D9E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>Benin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D55E935" w14:textId="77777777" w:rsidR="00E84D9E" w:rsidRPr="00117DEB" w:rsidRDefault="00E84D9E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>Male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23E07AF6" w14:textId="77777777" w:rsidR="00E84D9E" w:rsidRPr="00117DEB" w:rsidRDefault="00E84D9E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>Female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75D9E7A3" w14:textId="77777777" w:rsidR="00E84D9E" w:rsidRPr="00117DEB" w:rsidRDefault="00E84D9E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>Urban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439841DD" w14:textId="77777777" w:rsidR="00E84D9E" w:rsidRPr="00117DEB" w:rsidRDefault="00E84D9E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>Rural</w:t>
            </w:r>
          </w:p>
        </w:tc>
      </w:tr>
      <w:tr w:rsidR="00E84D9E" w:rsidRPr="00117DEB" w14:paraId="1E8CE76C" w14:textId="77777777" w:rsidTr="00B92F0C">
        <w:trPr>
          <w:cantSplit/>
          <w:tblHeader/>
        </w:trPr>
        <w:tc>
          <w:tcPr>
            <w:tcW w:w="14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hideMark/>
          </w:tcPr>
          <w:p w14:paraId="47C9368A" w14:textId="77777777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E1471" w14:textId="16E247F2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10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008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749</w:t>
            </w:r>
          </w:p>
        </w:tc>
        <w:tc>
          <w:tcPr>
            <w:tcW w:w="117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2F165" w14:textId="171941E1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4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887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820</w:t>
            </w:r>
          </w:p>
        </w:tc>
        <w:tc>
          <w:tcPr>
            <w:tcW w:w="106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367F7" w14:textId="31B9845D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5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120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929</w:t>
            </w:r>
          </w:p>
        </w:tc>
        <w:tc>
          <w:tcPr>
            <w:tcW w:w="126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3205" w14:textId="3B8C2112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4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460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503</w:t>
            </w:r>
          </w:p>
        </w:tc>
        <w:tc>
          <w:tcPr>
            <w:tcW w:w="9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3A1A3" w14:textId="5E7B624A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5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548</w:t>
            </w:r>
            <w:r w:rsidR="00117DEB" w:rsidRPr="00117DEB">
              <w:rPr>
                <w:b/>
                <w:bCs/>
                <w:sz w:val="18"/>
                <w:szCs w:val="18"/>
              </w:rPr>
              <w:t xml:space="preserve"> </w:t>
            </w:r>
            <w:r w:rsidRPr="00117DEB">
              <w:rPr>
                <w:b/>
                <w:bCs/>
                <w:sz w:val="18"/>
                <w:szCs w:val="18"/>
              </w:rPr>
              <w:t>246</w:t>
            </w:r>
          </w:p>
        </w:tc>
      </w:tr>
      <w:tr w:rsidR="00E84D9E" w:rsidRPr="00117DEB" w14:paraId="70F82869" w14:textId="77777777" w:rsidTr="00B92F0C">
        <w:trPr>
          <w:cantSplit/>
        </w:trPr>
        <w:tc>
          <w:tcPr>
            <w:tcW w:w="14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E96E1CB" w14:textId="68DF1CE6" w:rsidR="00E84D9E" w:rsidRPr="00117DEB" w:rsidRDefault="00E84D9E" w:rsidP="00117DE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>Age</w:t>
            </w:r>
            <w:r w:rsidR="00117DEB" w:rsidRPr="00117DEB">
              <w:rPr>
                <w:i/>
                <w:iCs/>
                <w:sz w:val="16"/>
                <w:szCs w:val="18"/>
              </w:rPr>
              <w:t xml:space="preserve"> </w:t>
            </w:r>
            <w:r w:rsidRPr="00117DEB">
              <w:rPr>
                <w:i/>
                <w:iCs/>
                <w:sz w:val="16"/>
                <w:szCs w:val="18"/>
              </w:rPr>
              <w:t>group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0EE22" w14:textId="74F1B470" w:rsidR="00E84D9E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C4979" w14:textId="6DEB34B6" w:rsidR="00E84D9E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B667F" w14:textId="303FF3C8" w:rsidR="00E84D9E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7F12C" w14:textId="38718617" w:rsidR="00E84D9E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196C" w14:textId="72758E94" w:rsidR="00E84D9E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</w:rPr>
            </w:pPr>
            <w:r w:rsidRPr="00117DEB">
              <w:rPr>
                <w:i/>
                <w:iCs/>
                <w:sz w:val="16"/>
                <w:szCs w:val="18"/>
              </w:rPr>
              <w:t xml:space="preserve"> </w:t>
            </w:r>
          </w:p>
        </w:tc>
      </w:tr>
      <w:tr w:rsidR="00E84D9E" w:rsidRPr="00117DEB" w14:paraId="4472E0ED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7B333EB9" w14:textId="2C5B57AA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7FA45B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17.0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5750E60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17.6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55957A1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16.4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62791B71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16.0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5B1EB782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17.8</w:t>
            </w:r>
          </w:p>
        </w:tc>
      </w:tr>
      <w:tr w:rsidR="00E84D9E" w:rsidRPr="00117DEB" w14:paraId="1FD779A7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062BB0C1" w14:textId="54515562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528889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16.7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0F0E118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17.3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29C44D9A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16.1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6AE1DEB1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15.1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76290CA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18.0</w:t>
            </w:r>
          </w:p>
        </w:tc>
      </w:tr>
      <w:tr w:rsidR="00E84D9E" w:rsidRPr="00117DEB" w14:paraId="359C83AE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2862AF72" w14:textId="359E1C63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14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CF16F9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13.0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0553097E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13.7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5D9FD03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12.3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57036C4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12.4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395CBBC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13.4</w:t>
            </w:r>
          </w:p>
        </w:tc>
      </w:tr>
      <w:tr w:rsidR="00E84D9E" w:rsidRPr="00117DEB" w14:paraId="5080D822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50748180" w14:textId="466EF1BE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19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2098FCCB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10.2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2826C3CD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10.6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723250F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9.8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0F58BDC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10.4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5A74DE4B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10.0</w:t>
            </w:r>
          </w:p>
        </w:tc>
      </w:tr>
      <w:tr w:rsidR="00E84D9E" w:rsidRPr="00117DEB" w14:paraId="26360231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79F077F9" w14:textId="202B4A09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24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193793AE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8.6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04293662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8.0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3C17FB9C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9.2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7F1C576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9.4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7D50F78E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8.0</w:t>
            </w:r>
          </w:p>
        </w:tc>
      </w:tr>
      <w:tr w:rsidR="00E84D9E" w:rsidRPr="00117DEB" w14:paraId="016E05C6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00FED22B" w14:textId="75FAE0E8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29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4AD1703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7.7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5FCB01D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6.8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0A117C5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8.6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5BDB6E5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8.4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0C24F8EB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7.2</w:t>
            </w:r>
          </w:p>
        </w:tc>
      </w:tr>
      <w:tr w:rsidR="00E84D9E" w:rsidRPr="00117DEB" w14:paraId="047C4709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74E02B75" w14:textId="07E3892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34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6F01FFD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6.5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55081549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6.1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32256C5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6.9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60B9D869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7.0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54B024B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6.1</w:t>
            </w:r>
          </w:p>
        </w:tc>
      </w:tr>
      <w:tr w:rsidR="00E84D9E" w:rsidRPr="00117DEB" w14:paraId="73202CA6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2EBDE89B" w14:textId="5EE8EFCC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35–39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46914EF6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5.1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4F8F063D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5.0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3CEF27F4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5.3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3DDC94A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5.5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523FC2C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4.9</w:t>
            </w:r>
          </w:p>
        </w:tc>
      </w:tr>
      <w:tr w:rsidR="00E84D9E" w:rsidRPr="00117DEB" w14:paraId="0511D36A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345DCCC6" w14:textId="13BD593B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44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0D85942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4.1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5890ABC6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4.2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411AB97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4.0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3949478C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4.3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4B4A865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3.9</w:t>
            </w:r>
          </w:p>
        </w:tc>
      </w:tr>
      <w:tr w:rsidR="00E84D9E" w:rsidRPr="00117DEB" w14:paraId="464BD455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17E84860" w14:textId="593FF863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49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452D4D9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2.7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76055A1C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2.8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465EEB5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2.7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42775C8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3.0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78253414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2.5</w:t>
            </w:r>
          </w:p>
        </w:tc>
      </w:tr>
      <w:tr w:rsidR="00E84D9E" w:rsidRPr="00117DEB" w14:paraId="1A9EFFB9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661D9E76" w14:textId="6948F02E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54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1955100D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2.6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6F558DE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2.6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4030AB5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2.6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2629B78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2.7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2972226A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2.5</w:t>
            </w:r>
          </w:p>
        </w:tc>
      </w:tr>
      <w:tr w:rsidR="00E84D9E" w:rsidRPr="00117DEB" w14:paraId="4055775D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60C50D0F" w14:textId="78B9068C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59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0292E2C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5812961A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1.4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5C154AEC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37E82AA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1.5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60B95096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1.2</w:t>
            </w:r>
          </w:p>
        </w:tc>
      </w:tr>
      <w:tr w:rsidR="00E84D9E" w:rsidRPr="00117DEB" w14:paraId="3BF535D9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29D101B4" w14:textId="5DADC486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64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23B24D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42012CC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421F1AD1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1.7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3E54A5E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506E8BC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</w:tr>
      <w:tr w:rsidR="00E84D9E" w:rsidRPr="00117DEB" w14:paraId="5E1DCD32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491F9688" w14:textId="6C042032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69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BDEAAE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0850704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10EF813A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4F3D3B1A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7B1134A6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</w:tr>
      <w:tr w:rsidR="00E84D9E" w:rsidRPr="00117DEB" w14:paraId="5337652D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3855F1F9" w14:textId="32388648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74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430AC21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6A48638C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761FF1D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428D81D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49BC2DD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</w:tr>
      <w:tr w:rsidR="00E84D9E" w:rsidRPr="00117DEB" w14:paraId="7211EE74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0F31418C" w14:textId="1855F4CB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79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FAC554C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415142B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0.3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657934EE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75F06F1E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23E3B7E1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</w:tr>
      <w:tr w:rsidR="00E84D9E" w:rsidRPr="00117DEB" w14:paraId="66AF5675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34F5CF6D" w14:textId="00304E65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84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523690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4A8128FA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580DED3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0.6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295139A2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2C1CC49C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0.6</w:t>
            </w:r>
          </w:p>
        </w:tc>
      </w:tr>
      <w:tr w:rsidR="00E84D9E" w:rsidRPr="00117DEB" w14:paraId="63D3AA9D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6F94B2C6" w14:textId="18FE2DB5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89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69B41D4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7D392B11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15362F34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5ABD937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35CF113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</w:tr>
      <w:tr w:rsidR="00E84D9E" w:rsidRPr="00117DEB" w14:paraId="2A927CE3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4A45481D" w14:textId="3FFF3330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94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EEC5CC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2CAFE269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728D9EB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3E1005F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07C1A2E2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</w:tr>
      <w:tr w:rsidR="00E84D9E" w:rsidRPr="00117DEB" w14:paraId="404AB5C9" w14:textId="77777777" w:rsidTr="00B92F0C">
        <w:trPr>
          <w:cantSplit/>
        </w:trPr>
        <w:tc>
          <w:tcPr>
            <w:tcW w:w="1460" w:type="dxa"/>
            <w:shd w:val="clear" w:color="auto" w:fill="auto"/>
            <w:noWrap/>
            <w:hideMark/>
          </w:tcPr>
          <w:p w14:paraId="50CDE090" w14:textId="1D4A1F06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98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years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052CD4D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1173" w:type="dxa"/>
            <w:shd w:val="clear" w:color="auto" w:fill="auto"/>
            <w:noWrap/>
            <w:vAlign w:val="bottom"/>
            <w:hideMark/>
          </w:tcPr>
          <w:p w14:paraId="23ED545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1063" w:type="dxa"/>
            <w:shd w:val="clear" w:color="auto" w:fill="auto"/>
            <w:noWrap/>
            <w:vAlign w:val="bottom"/>
            <w:hideMark/>
          </w:tcPr>
          <w:p w14:paraId="62C904C3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1261" w:type="dxa"/>
            <w:shd w:val="clear" w:color="auto" w:fill="auto"/>
            <w:noWrap/>
            <w:vAlign w:val="bottom"/>
            <w:hideMark/>
          </w:tcPr>
          <w:p w14:paraId="54C89C68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2F252D61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</w:tr>
      <w:tr w:rsidR="00E84D9E" w:rsidRPr="00117DEB" w14:paraId="4CFCC952" w14:textId="77777777" w:rsidTr="00B92F0C">
        <w:trPr>
          <w:cantSplit/>
        </w:trPr>
        <w:tc>
          <w:tcPr>
            <w:tcW w:w="14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D2CA7CE" w14:textId="65C987FA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Not</w:t>
            </w:r>
            <w:r w:rsidR="00117DEB" w:rsidRPr="00117DEB">
              <w:rPr>
                <w:sz w:val="18"/>
                <w:szCs w:val="18"/>
              </w:rPr>
              <w:t xml:space="preserve"> </w:t>
            </w:r>
            <w:r w:rsidRPr="00117DEB">
              <w:rPr>
                <w:sz w:val="18"/>
                <w:szCs w:val="18"/>
              </w:rPr>
              <w:t>available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E3DC4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6F5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D3C07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4CF60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4995F" w14:textId="77777777" w:rsidR="00E84D9E" w:rsidRPr="00117DEB" w:rsidRDefault="00E84D9E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</w:tr>
      <w:tr w:rsidR="00C95B7A" w:rsidRPr="00117DEB" w14:paraId="7E1DF32E" w14:textId="77777777" w:rsidTr="00B92F0C">
        <w:trPr>
          <w:cantSplit/>
        </w:trPr>
        <w:tc>
          <w:tcPr>
            <w:tcW w:w="14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18C439B7" w14:textId="77777777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E6DCAD" w14:textId="77777777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100.0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5AC9F5B" w14:textId="77777777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100.0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6A3CFB" w14:textId="77777777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100.0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8B21146" w14:textId="77777777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100.0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4D64B9" w14:textId="77777777" w:rsidR="00E84D9E" w:rsidRPr="00117DEB" w:rsidRDefault="00E84D9E" w:rsidP="00117DE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117DEB">
              <w:rPr>
                <w:b/>
                <w:bCs/>
                <w:sz w:val="18"/>
                <w:szCs w:val="18"/>
              </w:rPr>
              <w:t>100.0</w:t>
            </w:r>
          </w:p>
        </w:tc>
      </w:tr>
    </w:tbl>
    <w:p w14:paraId="3F6C34C8" w14:textId="68426D30" w:rsidR="00C14D9F" w:rsidRDefault="00C14D9F" w:rsidP="00117DEB">
      <w:pPr>
        <w:pStyle w:val="Heading1"/>
      </w:pPr>
    </w:p>
    <w:p w14:paraId="5763A6E6" w14:textId="77777777" w:rsidR="00C14D9F" w:rsidRDefault="00C14D9F">
      <w:pPr>
        <w:suppressAutoHyphens w:val="0"/>
        <w:spacing w:after="200" w:line="276" w:lineRule="auto"/>
        <w:rPr>
          <w:rFonts w:eastAsia="SimSun"/>
          <w:lang w:eastAsia="zh-CN"/>
        </w:rPr>
      </w:pPr>
      <w:r>
        <w:br w:type="page"/>
      </w:r>
    </w:p>
    <w:p w14:paraId="0AF26DCC" w14:textId="77777777" w:rsidR="00C14D9F" w:rsidRDefault="00C14D9F" w:rsidP="00117DEB">
      <w:pPr>
        <w:pStyle w:val="Heading1"/>
        <w:sectPr w:rsidR="00C14D9F" w:rsidSect="00CB1FB9">
          <w:headerReference w:type="even" r:id="rId13"/>
          <w:headerReference w:type="default" r:id="rId14"/>
          <w:footerReference w:type="even" r:id="rId15"/>
          <w:footerReference w:type="default" r:id="rId16"/>
          <w:footerReference w:type="first" r:id="rId17"/>
          <w:endnotePr>
            <w:numFmt w:val="decimal"/>
          </w:endnotePr>
          <w:pgSz w:w="11907" w:h="16840" w:code="9"/>
          <w:pgMar w:top="1417" w:right="1134" w:bottom="1134" w:left="1134" w:header="850" w:footer="567" w:gutter="0"/>
          <w:cols w:space="720"/>
          <w:titlePg/>
          <w:docGrid w:linePitch="272"/>
        </w:sectPr>
      </w:pPr>
    </w:p>
    <w:p w14:paraId="6DB54C52" w14:textId="77777777" w:rsidR="009143DC" w:rsidRPr="009143DC" w:rsidRDefault="00E84D9E" w:rsidP="009143DC">
      <w:pPr>
        <w:pStyle w:val="Heading1"/>
      </w:pPr>
      <w:bookmarkStart w:id="20" w:name="_Toc95746116"/>
      <w:bookmarkStart w:id="21" w:name="_Toc95746477"/>
      <w:bookmarkStart w:id="22" w:name="_Toc95820106"/>
      <w:r w:rsidRPr="00441B96">
        <w:lastRenderedPageBreak/>
        <w:t>Table</w:t>
      </w:r>
      <w:r w:rsidR="00117DEB">
        <w:t xml:space="preserve"> </w:t>
      </w:r>
      <w:r w:rsidRPr="00441B96">
        <w:t>2.</w:t>
      </w:r>
      <w:bookmarkEnd w:id="22"/>
      <w:r w:rsidR="00117DEB">
        <w:t xml:space="preserve"> </w:t>
      </w:r>
    </w:p>
    <w:p w14:paraId="5E073414" w14:textId="3FCE7041" w:rsidR="00E84D9E" w:rsidRPr="009143DC" w:rsidRDefault="00E84D9E" w:rsidP="009143DC">
      <w:pPr>
        <w:pStyle w:val="SingleTxtG"/>
        <w:rPr>
          <w:b/>
          <w:bCs/>
        </w:rPr>
      </w:pPr>
      <w:r w:rsidRPr="009143DC">
        <w:rPr>
          <w:b/>
          <w:bCs/>
        </w:rPr>
        <w:t>Population</w:t>
      </w:r>
      <w:r w:rsidR="00117DEB" w:rsidRPr="009143DC">
        <w:rPr>
          <w:b/>
          <w:bCs/>
        </w:rPr>
        <w:t xml:space="preserve"> </w:t>
      </w:r>
      <w:r w:rsidRPr="009143DC">
        <w:rPr>
          <w:b/>
          <w:bCs/>
        </w:rPr>
        <w:t>structure,</w:t>
      </w:r>
      <w:r w:rsidR="00117DEB" w:rsidRPr="009143DC">
        <w:rPr>
          <w:b/>
          <w:bCs/>
        </w:rPr>
        <w:t xml:space="preserve"> </w:t>
      </w:r>
      <w:r w:rsidRPr="009143DC">
        <w:rPr>
          <w:b/>
          <w:bCs/>
        </w:rPr>
        <w:t>by</w:t>
      </w:r>
      <w:r w:rsidR="00117DEB" w:rsidRPr="009143DC">
        <w:rPr>
          <w:b/>
          <w:bCs/>
        </w:rPr>
        <w:t xml:space="preserve"> </w:t>
      </w:r>
      <w:r w:rsidRPr="009143DC">
        <w:rPr>
          <w:b/>
          <w:bCs/>
        </w:rPr>
        <w:t>department</w:t>
      </w:r>
      <w:bookmarkEnd w:id="20"/>
      <w:bookmarkEnd w:id="21"/>
      <w:r w:rsidR="00117DEB" w:rsidRPr="009143DC">
        <w:rPr>
          <w:b/>
          <w:bCs/>
        </w:rPr>
        <w:t xml:space="preserve"> </w:t>
      </w:r>
    </w:p>
    <w:tbl>
      <w:tblPr>
        <w:tblW w:w="13044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1141"/>
        <w:gridCol w:w="859"/>
        <w:gridCol w:w="854"/>
        <w:gridCol w:w="1073"/>
        <w:gridCol w:w="1013"/>
        <w:gridCol w:w="872"/>
        <w:gridCol w:w="872"/>
        <w:gridCol w:w="871"/>
        <w:gridCol w:w="871"/>
        <w:gridCol w:w="871"/>
        <w:gridCol w:w="871"/>
        <w:gridCol w:w="871"/>
        <w:gridCol w:w="843"/>
      </w:tblGrid>
      <w:tr w:rsidR="00C14D9F" w:rsidRPr="00117DEB" w14:paraId="3F9485C7" w14:textId="77777777" w:rsidTr="00B92F0C">
        <w:trPr>
          <w:cantSplit/>
          <w:tblHeader/>
        </w:trPr>
        <w:tc>
          <w:tcPr>
            <w:tcW w:w="44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FF9727" w14:textId="77777777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8"/>
              </w:rPr>
            </w:pP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95690FB" w14:textId="5FD8DEFF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r w:rsidRPr="00117DEB">
              <w:rPr>
                <w:i/>
                <w:iCs/>
                <w:sz w:val="16"/>
                <w:szCs w:val="18"/>
              </w:rPr>
              <w:t>Benin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904B08C" w14:textId="1DEFC218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proofErr w:type="spellStart"/>
            <w:r w:rsidRPr="00117DEB">
              <w:rPr>
                <w:i/>
                <w:iCs/>
                <w:sz w:val="16"/>
                <w:szCs w:val="18"/>
              </w:rPr>
              <w:t>Alibori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3F5A9A6" w14:textId="11F5C3F3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proofErr w:type="spellStart"/>
            <w:r w:rsidRPr="00117DEB">
              <w:rPr>
                <w:i/>
                <w:iCs/>
                <w:sz w:val="16"/>
                <w:szCs w:val="18"/>
              </w:rPr>
              <w:t>Atacora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27A2762" w14:textId="1C6B01B8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proofErr w:type="spellStart"/>
            <w:r w:rsidRPr="00117DEB">
              <w:rPr>
                <w:i/>
                <w:iCs/>
                <w:sz w:val="16"/>
                <w:szCs w:val="18"/>
              </w:rPr>
              <w:t>Atlantique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345D1E3" w14:textId="502DAB69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proofErr w:type="spellStart"/>
            <w:r w:rsidRPr="00117DEB">
              <w:rPr>
                <w:i/>
                <w:iCs/>
                <w:sz w:val="16"/>
                <w:szCs w:val="18"/>
              </w:rPr>
              <w:t>Borgou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891D1E6" w14:textId="0315C47F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proofErr w:type="spellStart"/>
            <w:r w:rsidRPr="00117DEB">
              <w:rPr>
                <w:i/>
                <w:iCs/>
                <w:sz w:val="16"/>
                <w:szCs w:val="18"/>
              </w:rPr>
              <w:t>Collines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D2E35A0" w14:textId="751FFE72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proofErr w:type="spellStart"/>
            <w:r w:rsidRPr="00117DEB">
              <w:rPr>
                <w:i/>
                <w:iCs/>
                <w:sz w:val="16"/>
                <w:szCs w:val="18"/>
              </w:rPr>
              <w:t>Couffo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0CC2980" w14:textId="6771521A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r w:rsidRPr="00117DEB">
              <w:rPr>
                <w:i/>
                <w:iCs/>
                <w:sz w:val="16"/>
                <w:szCs w:val="18"/>
              </w:rPr>
              <w:t>Donga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360B5F8" w14:textId="01679594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r w:rsidRPr="00117DEB">
              <w:rPr>
                <w:i/>
                <w:iCs/>
                <w:sz w:val="16"/>
                <w:szCs w:val="18"/>
              </w:rPr>
              <w:t>Littoral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31B3DA" w14:textId="7DE1F1FA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r w:rsidRPr="00117DEB">
              <w:rPr>
                <w:i/>
                <w:iCs/>
                <w:sz w:val="16"/>
                <w:szCs w:val="18"/>
              </w:rPr>
              <w:t>Mono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DCD7F7C" w14:textId="600D1242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proofErr w:type="spellStart"/>
            <w:r w:rsidRPr="00117DEB">
              <w:rPr>
                <w:i/>
                <w:iCs/>
                <w:sz w:val="16"/>
                <w:szCs w:val="18"/>
              </w:rPr>
              <w:t>Ouémé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FA08C9B" w14:textId="70825EE4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r w:rsidRPr="00117DEB">
              <w:rPr>
                <w:i/>
                <w:iCs/>
                <w:sz w:val="16"/>
                <w:szCs w:val="18"/>
              </w:rPr>
              <w:t>Plateau</w:t>
            </w:r>
          </w:p>
        </w:tc>
        <w:tc>
          <w:tcPr>
            <w:tcW w:w="3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D3EDC42" w14:textId="547F46C4" w:rsidR="00117DEB" w:rsidRPr="00117DEB" w:rsidRDefault="00117DEB" w:rsidP="00117DE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14"/>
              </w:rPr>
            </w:pPr>
            <w:r w:rsidRPr="00117DEB">
              <w:rPr>
                <w:i/>
                <w:iCs/>
                <w:sz w:val="16"/>
                <w:szCs w:val="18"/>
              </w:rPr>
              <w:t>Zou</w:t>
            </w:r>
          </w:p>
        </w:tc>
      </w:tr>
      <w:tr w:rsidR="00C14D9F" w:rsidRPr="00C14D9F" w14:paraId="784C0B4F" w14:textId="77777777" w:rsidTr="00B92F0C">
        <w:trPr>
          <w:cantSplit/>
        </w:trPr>
        <w:tc>
          <w:tcPr>
            <w:tcW w:w="4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C8D69F6" w14:textId="04C1840B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0826F995" w14:textId="71CD2FB3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10 008 749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A417C4E" w14:textId="67ABDECF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867 463</w:t>
            </w:r>
          </w:p>
        </w:tc>
        <w:tc>
          <w:tcPr>
            <w:tcW w:w="32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1D4A9880" w14:textId="478FA3E9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772 262</w:t>
            </w:r>
          </w:p>
        </w:tc>
        <w:tc>
          <w:tcPr>
            <w:tcW w:w="41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1C92A02" w14:textId="6C8FED05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1 398 229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2D5D81D1" w14:textId="6884CEAD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1 214 249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774A08C3" w14:textId="49F9B869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717 477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6E3F18DF" w14:textId="0C246DC3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745 328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05AA22EB" w14:textId="6C938E9B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543 130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0A473E" w14:textId="73D2B60F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679 012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5C065F" w14:textId="759F5110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497 243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6D0CE7" w14:textId="7BF5B723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1 100 404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94E211" w14:textId="1C7FC250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622 372</w:t>
            </w:r>
          </w:p>
        </w:tc>
        <w:tc>
          <w:tcPr>
            <w:tcW w:w="32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B19273" w14:textId="6C4E2FA2" w:rsidR="00117DEB" w:rsidRPr="00C14D9F" w:rsidRDefault="00117DEB" w:rsidP="00282EA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14D9F">
              <w:rPr>
                <w:b/>
                <w:bCs/>
                <w:sz w:val="18"/>
                <w:szCs w:val="18"/>
              </w:rPr>
              <w:t>851 580</w:t>
            </w:r>
          </w:p>
        </w:tc>
      </w:tr>
      <w:tr w:rsidR="00C14D9F" w:rsidRPr="00282EAB" w14:paraId="2092C166" w14:textId="77777777" w:rsidTr="00B92F0C">
        <w:trPr>
          <w:cantSplit/>
        </w:trPr>
        <w:tc>
          <w:tcPr>
            <w:tcW w:w="44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87576D9" w14:textId="2AEA5D9E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  <w:r w:rsidRPr="00282EAB">
              <w:rPr>
                <w:i/>
                <w:iCs/>
                <w:sz w:val="16"/>
                <w:szCs w:val="18"/>
              </w:rPr>
              <w:t>Age group</w:t>
            </w:r>
          </w:p>
        </w:tc>
        <w:tc>
          <w:tcPr>
            <w:tcW w:w="43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5D57B7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2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FB1579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2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B737E87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411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8C9C407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7234AE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3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5BE5E1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3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F8ECD71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3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6C46AF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8E0913A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3015E4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1C4B208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1EEAD74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  <w:tc>
          <w:tcPr>
            <w:tcW w:w="32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C811F19" w14:textId="77777777" w:rsidR="00117DEB" w:rsidRPr="00282EAB" w:rsidRDefault="00117DEB" w:rsidP="00282EA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</w:rPr>
            </w:pPr>
          </w:p>
        </w:tc>
      </w:tr>
      <w:tr w:rsidR="00C14D9F" w:rsidRPr="00117DEB" w14:paraId="2A4FBA05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39122C30" w14:textId="4E071D83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093607E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17.0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78D8FF6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19.4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37CBFDB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18.7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27D259B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16.6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4BC76B7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19.2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3C7356E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16.0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FD8BF9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16.3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93BEDF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16.8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B25B15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14.3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0122E4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15.3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0487210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16.5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F0A05E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16.3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4E90F68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16.2</w:t>
            </w:r>
          </w:p>
        </w:tc>
      </w:tr>
      <w:tr w:rsidR="00C14D9F" w:rsidRPr="00117DEB" w14:paraId="177750F5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4FA02523" w14:textId="6F58BF90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4DBD88F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16.7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7B3BDF4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19.1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42F2143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18.7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5BFF59D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15.2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6E25E28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17.9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3E70E81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16.5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0C85262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18.7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B1597E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17.6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3671952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12.5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3E737BA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16.2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F5B1C3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15.3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55566E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16.6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085A9E4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16.3</w:t>
            </w:r>
          </w:p>
        </w:tc>
      </w:tr>
      <w:tr w:rsidR="00C14D9F" w:rsidRPr="00117DEB" w14:paraId="0C7437DD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576972D6" w14:textId="07265C00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14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03675F8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13.0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2FC9559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12.9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59E5C35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5E82FA7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12.4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61D0046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12.7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04465E8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14.2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AA4485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14.6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B78046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13.0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364DB23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DBBD1A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13.7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096711C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12.5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221701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13.3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67D5B45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13.9</w:t>
            </w:r>
          </w:p>
        </w:tc>
      </w:tr>
      <w:tr w:rsidR="00C14D9F" w:rsidRPr="00117DEB" w14:paraId="657A9E52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618FCCFC" w14:textId="63EE01C6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19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64B7C61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10.2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793886A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10.1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0892840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9.6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77DF751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9.7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529B621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10.4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E1021C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11.3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3BED3D1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11.5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74E6F9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371C60A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9.4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6B3D9B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CB49B3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9.7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7B3ADB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9.7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531B9D9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10.4</w:t>
            </w:r>
          </w:p>
        </w:tc>
      </w:tr>
      <w:tr w:rsidR="00C14D9F" w:rsidRPr="00117DEB" w14:paraId="181E3FDC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2C18AD85" w14:textId="3A7F917B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24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49C5993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8.6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3C939AE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8.3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05AAC4E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7.9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034F6BE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9.1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18EACB3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9.0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0283D2F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8.5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640CBC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7.7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4ED69C2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8.5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A30CB7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10.3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CF9C15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8.4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47BC44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8.7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B26D50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8.3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2BC74E9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8.1</w:t>
            </w:r>
          </w:p>
        </w:tc>
      </w:tr>
      <w:tr w:rsidR="00C14D9F" w:rsidRPr="00117DEB" w14:paraId="2B750C64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5B84A852" w14:textId="658F0569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29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0B3A43F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7.7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554EC72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7.5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4A3A19C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6.7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31FAAFA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8.4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79311F0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7.5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C8185A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3FF10D3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7.0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D95D89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8A212B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CB58AE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7.0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B9E297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8.4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DA89B0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7.9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484F762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7.2</w:t>
            </w:r>
          </w:p>
        </w:tc>
      </w:tr>
      <w:tr w:rsidR="00C14D9F" w:rsidRPr="00117DEB" w14:paraId="51403215" w14:textId="77777777" w:rsidTr="00B92F0C">
        <w:trPr>
          <w:cantSplit/>
        </w:trPr>
        <w:tc>
          <w:tcPr>
            <w:tcW w:w="445" w:type="pct"/>
            <w:tcBorders>
              <w:bottom w:val="nil"/>
            </w:tcBorders>
            <w:shd w:val="clear" w:color="auto" w:fill="auto"/>
            <w:noWrap/>
            <w:hideMark/>
          </w:tcPr>
          <w:p w14:paraId="446917B8" w14:textId="43D96A42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34 years</w:t>
            </w:r>
          </w:p>
        </w:tc>
        <w:tc>
          <w:tcPr>
            <w:tcW w:w="437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EBFBAF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6.5</w:t>
            </w:r>
          </w:p>
        </w:tc>
        <w:tc>
          <w:tcPr>
            <w:tcW w:w="329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C73AC3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6.1</w:t>
            </w:r>
          </w:p>
        </w:tc>
        <w:tc>
          <w:tcPr>
            <w:tcW w:w="327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CA336D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6.0</w:t>
            </w:r>
          </w:p>
        </w:tc>
        <w:tc>
          <w:tcPr>
            <w:tcW w:w="411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C7C97A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7.0</w:t>
            </w:r>
          </w:p>
        </w:tc>
        <w:tc>
          <w:tcPr>
            <w:tcW w:w="388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2D198B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6.2</w:t>
            </w:r>
          </w:p>
        </w:tc>
        <w:tc>
          <w:tcPr>
            <w:tcW w:w="334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DDC51D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6.1</w:t>
            </w:r>
          </w:p>
        </w:tc>
        <w:tc>
          <w:tcPr>
            <w:tcW w:w="334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83B6E4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5.5</w:t>
            </w:r>
          </w:p>
        </w:tc>
        <w:tc>
          <w:tcPr>
            <w:tcW w:w="334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B02923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6.4</w:t>
            </w:r>
          </w:p>
        </w:tc>
        <w:tc>
          <w:tcPr>
            <w:tcW w:w="334" w:type="pct"/>
            <w:tcBorders>
              <w:bottom w:val="nil"/>
            </w:tcBorders>
            <w:shd w:val="clear" w:color="auto" w:fill="auto"/>
            <w:vAlign w:val="bottom"/>
          </w:tcPr>
          <w:p w14:paraId="3CAFAAC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8.6</w:t>
            </w:r>
          </w:p>
        </w:tc>
        <w:tc>
          <w:tcPr>
            <w:tcW w:w="334" w:type="pct"/>
            <w:tcBorders>
              <w:bottom w:val="nil"/>
            </w:tcBorders>
            <w:shd w:val="clear" w:color="auto" w:fill="auto"/>
            <w:vAlign w:val="bottom"/>
          </w:tcPr>
          <w:p w14:paraId="3A36B47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5.9</w:t>
            </w:r>
          </w:p>
        </w:tc>
        <w:tc>
          <w:tcPr>
            <w:tcW w:w="334" w:type="pct"/>
            <w:tcBorders>
              <w:bottom w:val="nil"/>
            </w:tcBorders>
            <w:shd w:val="clear" w:color="auto" w:fill="auto"/>
            <w:vAlign w:val="bottom"/>
          </w:tcPr>
          <w:p w14:paraId="5FB5E07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6.9</w:t>
            </w:r>
          </w:p>
        </w:tc>
        <w:tc>
          <w:tcPr>
            <w:tcW w:w="334" w:type="pct"/>
            <w:tcBorders>
              <w:bottom w:val="nil"/>
            </w:tcBorders>
            <w:shd w:val="clear" w:color="auto" w:fill="auto"/>
            <w:vAlign w:val="bottom"/>
          </w:tcPr>
          <w:p w14:paraId="5F72228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6.6</w:t>
            </w:r>
          </w:p>
        </w:tc>
        <w:tc>
          <w:tcPr>
            <w:tcW w:w="323" w:type="pct"/>
            <w:tcBorders>
              <w:bottom w:val="nil"/>
            </w:tcBorders>
            <w:shd w:val="clear" w:color="auto" w:fill="auto"/>
            <w:vAlign w:val="bottom"/>
          </w:tcPr>
          <w:p w14:paraId="38A29BC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6.3</w:t>
            </w:r>
          </w:p>
        </w:tc>
      </w:tr>
      <w:tr w:rsidR="00C14D9F" w:rsidRPr="00117DEB" w14:paraId="1221E812" w14:textId="77777777" w:rsidTr="00B92F0C">
        <w:trPr>
          <w:cantSplit/>
        </w:trPr>
        <w:tc>
          <w:tcPr>
            <w:tcW w:w="445" w:type="pct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6CE4053" w14:textId="32EB95A8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39 years</w:t>
            </w:r>
          </w:p>
        </w:tc>
        <w:tc>
          <w:tcPr>
            <w:tcW w:w="437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1866AD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5.1</w:t>
            </w:r>
          </w:p>
        </w:tc>
        <w:tc>
          <w:tcPr>
            <w:tcW w:w="329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CBCDCB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4.4</w:t>
            </w:r>
          </w:p>
        </w:tc>
        <w:tc>
          <w:tcPr>
            <w:tcW w:w="327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46D58C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4.3</w:t>
            </w:r>
          </w:p>
        </w:tc>
        <w:tc>
          <w:tcPr>
            <w:tcW w:w="411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1F4093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5.8</w:t>
            </w:r>
          </w:p>
        </w:tc>
        <w:tc>
          <w:tcPr>
            <w:tcW w:w="388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A122F9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4.4</w:t>
            </w:r>
          </w:p>
        </w:tc>
        <w:tc>
          <w:tcPr>
            <w:tcW w:w="334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6B7841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5.0</w:t>
            </w:r>
          </w:p>
        </w:tc>
        <w:tc>
          <w:tcPr>
            <w:tcW w:w="334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952A1C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4.9</w:t>
            </w:r>
          </w:p>
        </w:tc>
        <w:tc>
          <w:tcPr>
            <w:tcW w:w="334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215E13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4.8</w:t>
            </w:r>
          </w:p>
        </w:tc>
        <w:tc>
          <w:tcPr>
            <w:tcW w:w="334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C6E714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6.6</w:t>
            </w:r>
          </w:p>
        </w:tc>
        <w:tc>
          <w:tcPr>
            <w:tcW w:w="334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3FC3FE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5.2</w:t>
            </w:r>
          </w:p>
        </w:tc>
        <w:tc>
          <w:tcPr>
            <w:tcW w:w="334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F2D5B7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5.6</w:t>
            </w:r>
          </w:p>
        </w:tc>
        <w:tc>
          <w:tcPr>
            <w:tcW w:w="334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A1A9B1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5.3</w:t>
            </w:r>
          </w:p>
        </w:tc>
        <w:tc>
          <w:tcPr>
            <w:tcW w:w="323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9BC269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5.3</w:t>
            </w:r>
          </w:p>
        </w:tc>
      </w:tr>
      <w:tr w:rsidR="00C14D9F" w:rsidRPr="00117DEB" w14:paraId="18C6CA27" w14:textId="77777777" w:rsidTr="00B92F0C">
        <w:trPr>
          <w:cantSplit/>
        </w:trPr>
        <w:tc>
          <w:tcPr>
            <w:tcW w:w="445" w:type="pct"/>
            <w:tcBorders>
              <w:top w:val="nil"/>
            </w:tcBorders>
            <w:shd w:val="clear" w:color="auto" w:fill="auto"/>
            <w:noWrap/>
            <w:hideMark/>
          </w:tcPr>
          <w:p w14:paraId="39D0B343" w14:textId="2F5FCD3F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44 years</w:t>
            </w:r>
          </w:p>
        </w:tc>
        <w:tc>
          <w:tcPr>
            <w:tcW w:w="437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679D81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4.1</w:t>
            </w:r>
          </w:p>
        </w:tc>
        <w:tc>
          <w:tcPr>
            <w:tcW w:w="329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B63165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3.6</w:t>
            </w:r>
          </w:p>
        </w:tc>
        <w:tc>
          <w:tcPr>
            <w:tcW w:w="327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35DAFE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3.9</w:t>
            </w:r>
          </w:p>
        </w:tc>
        <w:tc>
          <w:tcPr>
            <w:tcW w:w="411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C30DFC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4.4</w:t>
            </w:r>
          </w:p>
        </w:tc>
        <w:tc>
          <w:tcPr>
            <w:tcW w:w="388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A064A2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3.6</w:t>
            </w:r>
          </w:p>
        </w:tc>
        <w:tc>
          <w:tcPr>
            <w:tcW w:w="334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E57D17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4.1</w:t>
            </w:r>
          </w:p>
        </w:tc>
        <w:tc>
          <w:tcPr>
            <w:tcW w:w="334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A0AF85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3.8</w:t>
            </w:r>
          </w:p>
        </w:tc>
        <w:tc>
          <w:tcPr>
            <w:tcW w:w="334" w:type="pct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1E66AC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3.9</w:t>
            </w:r>
          </w:p>
        </w:tc>
        <w:tc>
          <w:tcPr>
            <w:tcW w:w="334" w:type="pct"/>
            <w:tcBorders>
              <w:top w:val="nil"/>
            </w:tcBorders>
            <w:shd w:val="clear" w:color="auto" w:fill="auto"/>
            <w:vAlign w:val="bottom"/>
          </w:tcPr>
          <w:p w14:paraId="7F9B95E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5.1</w:t>
            </w:r>
          </w:p>
        </w:tc>
        <w:tc>
          <w:tcPr>
            <w:tcW w:w="334" w:type="pct"/>
            <w:tcBorders>
              <w:top w:val="nil"/>
            </w:tcBorders>
            <w:shd w:val="clear" w:color="auto" w:fill="auto"/>
            <w:vAlign w:val="bottom"/>
          </w:tcPr>
          <w:p w14:paraId="0ED2CCE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4.3</w:t>
            </w:r>
          </w:p>
        </w:tc>
        <w:tc>
          <w:tcPr>
            <w:tcW w:w="334" w:type="pct"/>
            <w:tcBorders>
              <w:top w:val="nil"/>
            </w:tcBorders>
            <w:shd w:val="clear" w:color="auto" w:fill="auto"/>
            <w:vAlign w:val="bottom"/>
          </w:tcPr>
          <w:p w14:paraId="480BD92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4.3</w:t>
            </w:r>
          </w:p>
        </w:tc>
        <w:tc>
          <w:tcPr>
            <w:tcW w:w="334" w:type="pct"/>
            <w:tcBorders>
              <w:top w:val="nil"/>
            </w:tcBorders>
            <w:shd w:val="clear" w:color="auto" w:fill="auto"/>
            <w:vAlign w:val="bottom"/>
          </w:tcPr>
          <w:p w14:paraId="0996136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4.2</w:t>
            </w:r>
          </w:p>
        </w:tc>
        <w:tc>
          <w:tcPr>
            <w:tcW w:w="323" w:type="pct"/>
            <w:tcBorders>
              <w:top w:val="nil"/>
            </w:tcBorders>
            <w:shd w:val="clear" w:color="auto" w:fill="auto"/>
            <w:vAlign w:val="bottom"/>
          </w:tcPr>
          <w:p w14:paraId="5D72D0F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4.1</w:t>
            </w:r>
          </w:p>
        </w:tc>
      </w:tr>
      <w:tr w:rsidR="00C14D9F" w:rsidRPr="00117DEB" w14:paraId="5B65FA5A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1D4605C6" w14:textId="1E8CC23D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45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49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22583AF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2.7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2DDB253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2.0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4B2FA91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7E779A3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3.1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4D644AA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B8FFF1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2.6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7E3A182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2.4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5BE7C1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7AB876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3.7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A76365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4104D4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070645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2.8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32C56FF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2.8</w:t>
            </w:r>
          </w:p>
        </w:tc>
      </w:tr>
      <w:tr w:rsidR="00C14D9F" w:rsidRPr="00117DEB" w14:paraId="21A06DE0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7242266F" w14:textId="5912657A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54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6EC9650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2.6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3F36F0A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2.2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39BB086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2.7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573EAAD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2.7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1A2DD0C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AAE483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2.5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3B163AF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2.4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5EE17B7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2.5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0B4A344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3.0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38C3B26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69EE40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89E50C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2.6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4C8EE97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2.7</w:t>
            </w:r>
          </w:p>
        </w:tc>
      </w:tr>
      <w:tr w:rsidR="00C14D9F" w:rsidRPr="00117DEB" w14:paraId="4E9A5CC1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22A401D2" w14:textId="73EC3801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55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59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08E687C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0EF43A8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1.0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4A77422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5C32F4C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1.4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29E5E2E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1.1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733F1CA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573BE16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F42197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1.2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5D87C5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D261A3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1.5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9C7EA2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56E828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1.4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2B9357C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</w:tr>
      <w:tr w:rsidR="00C14D9F" w:rsidRPr="00117DEB" w14:paraId="58A57C9B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12E5498F" w14:textId="10BCDC20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64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0143A69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1B5A350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6EB0853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1.7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04F44FA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1.5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2B9FF39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1.3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325187E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1.7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7CD6A54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518F1C6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A42BC8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D4801C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E781A4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1.8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0944B6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1.7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341D071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1.9</w:t>
            </w:r>
          </w:p>
        </w:tc>
      </w:tr>
      <w:tr w:rsidR="00C14D9F" w:rsidRPr="00117DEB" w14:paraId="77E6DA4E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5FAA2730" w14:textId="3E2BCAF0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65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69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1DAE575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4458BA6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1AF4FF6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43F6EC6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72D8316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AEB9A7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B92095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0.6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5C7E4D4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466F5C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CEED4F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16CD84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7B1FFC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72AD281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</w:tr>
      <w:tr w:rsidR="00C14D9F" w:rsidRPr="00117DEB" w14:paraId="04652B5C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6E51E323" w14:textId="16F432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74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568398D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118B7C4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2F2C43A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1.0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502D3C6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7273459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0.8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4B41633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688C34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7B7288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1.0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89B427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751FDF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F88B6B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AD53C3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0.9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41736E8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1.1</w:t>
            </w:r>
          </w:p>
        </w:tc>
      </w:tr>
      <w:tr w:rsidR="00C14D9F" w:rsidRPr="00117DEB" w14:paraId="3A595829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383D1FDF" w14:textId="1C732024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75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79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1BFC716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3E962EA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228911D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7F7E3606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0.3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27EB8AF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0.3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23F69F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5D11E1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0.3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27B5D3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31B5296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0E0152D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3D4E65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0.3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99478D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4FEC613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</w:tr>
      <w:tr w:rsidR="00C14D9F" w:rsidRPr="00117DEB" w14:paraId="019AFFB0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1098020D" w14:textId="57233BEB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84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3293687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5C1A87F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00DF3BE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0F096AE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7756E7E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5C0C436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5D83AA6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F2D0A4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0.6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DF0565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0.3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82CBD1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75FF14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0.4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6B71DC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0.5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09FE735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0.7</w:t>
            </w:r>
          </w:p>
        </w:tc>
      </w:tr>
      <w:tr w:rsidR="00C14D9F" w:rsidRPr="00117DEB" w14:paraId="1121BAEB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324FAFD2" w14:textId="11CD77D5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85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89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3618DD9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72F8AD3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491A460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0FFCC6E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6F67F97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02D9364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6202F2C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62827E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D901D4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4CBF8AB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B38DC8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7F7014C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09DA274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</w:tr>
      <w:tr w:rsidR="00C14D9F" w:rsidRPr="00117DEB" w14:paraId="29971E51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560C80F8" w14:textId="10D317E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90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94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38BC7B6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31D6883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0E356EF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32EFD02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351145C1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72ADD1E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15B88F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7FA2BFD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1A6F0A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1C6B043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508DB21B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66F6A6E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1F6CBCE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</w:tr>
      <w:tr w:rsidR="00C14D9F" w:rsidRPr="00117DEB" w14:paraId="0617E733" w14:textId="77777777" w:rsidTr="00B92F0C">
        <w:trPr>
          <w:cantSplit/>
        </w:trPr>
        <w:tc>
          <w:tcPr>
            <w:tcW w:w="445" w:type="pct"/>
            <w:shd w:val="clear" w:color="auto" w:fill="auto"/>
            <w:noWrap/>
            <w:hideMark/>
          </w:tcPr>
          <w:p w14:paraId="2572D8B4" w14:textId="38CDE792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95</w:t>
            </w:r>
            <w:r w:rsidR="00EE2696">
              <w:rPr>
                <w:sz w:val="18"/>
                <w:szCs w:val="18"/>
              </w:rPr>
              <w:t>–</w:t>
            </w:r>
            <w:r w:rsidRPr="00117DEB">
              <w:rPr>
                <w:sz w:val="18"/>
                <w:szCs w:val="18"/>
              </w:rPr>
              <w:t>98 years</w:t>
            </w:r>
          </w:p>
        </w:tc>
        <w:tc>
          <w:tcPr>
            <w:tcW w:w="437" w:type="pct"/>
            <w:shd w:val="clear" w:color="auto" w:fill="auto"/>
            <w:noWrap/>
            <w:vAlign w:val="bottom"/>
            <w:hideMark/>
          </w:tcPr>
          <w:p w14:paraId="41F02B9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9" w:type="pct"/>
            <w:shd w:val="clear" w:color="auto" w:fill="auto"/>
            <w:noWrap/>
            <w:vAlign w:val="bottom"/>
            <w:hideMark/>
          </w:tcPr>
          <w:p w14:paraId="35C5DEA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7" w:type="pct"/>
            <w:shd w:val="clear" w:color="auto" w:fill="auto"/>
            <w:noWrap/>
            <w:vAlign w:val="bottom"/>
            <w:hideMark/>
          </w:tcPr>
          <w:p w14:paraId="02FC9F5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411" w:type="pct"/>
            <w:shd w:val="clear" w:color="auto" w:fill="auto"/>
            <w:noWrap/>
            <w:vAlign w:val="bottom"/>
            <w:hideMark/>
          </w:tcPr>
          <w:p w14:paraId="3079963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0.2</w:t>
            </w:r>
          </w:p>
        </w:tc>
        <w:tc>
          <w:tcPr>
            <w:tcW w:w="388" w:type="pct"/>
            <w:shd w:val="clear" w:color="auto" w:fill="auto"/>
            <w:noWrap/>
            <w:vAlign w:val="bottom"/>
            <w:hideMark/>
          </w:tcPr>
          <w:p w14:paraId="4383712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2498BB1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124F082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noWrap/>
            <w:vAlign w:val="bottom"/>
            <w:hideMark/>
          </w:tcPr>
          <w:p w14:paraId="7CF77D2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3D883C1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E764E25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0BA0AABA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34" w:type="pct"/>
            <w:shd w:val="clear" w:color="auto" w:fill="auto"/>
            <w:vAlign w:val="bottom"/>
          </w:tcPr>
          <w:p w14:paraId="2DC24769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  <w:tc>
          <w:tcPr>
            <w:tcW w:w="323" w:type="pct"/>
            <w:shd w:val="clear" w:color="auto" w:fill="auto"/>
            <w:vAlign w:val="bottom"/>
          </w:tcPr>
          <w:p w14:paraId="113A5692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0.1</w:t>
            </w:r>
          </w:p>
        </w:tc>
      </w:tr>
      <w:tr w:rsidR="00C14D9F" w:rsidRPr="00117DEB" w14:paraId="5CF5E48A" w14:textId="77777777" w:rsidTr="00B92F0C">
        <w:trPr>
          <w:cantSplit/>
        </w:trPr>
        <w:tc>
          <w:tcPr>
            <w:tcW w:w="445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E0D3FEE" w14:textId="018DF966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Not available</w:t>
            </w:r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7457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DF02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27A4E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EB63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01C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19D0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149A4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2F25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6F7E4AD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0C77FF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43F7C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34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E46DB0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  <w:tc>
          <w:tcPr>
            <w:tcW w:w="323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50B328" w14:textId="77777777" w:rsidR="00117DEB" w:rsidRPr="00117DEB" w:rsidRDefault="00117DEB" w:rsidP="00117D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117DEB">
              <w:rPr>
                <w:sz w:val="18"/>
                <w:szCs w:val="18"/>
              </w:rPr>
              <w:t>0.0</w:t>
            </w:r>
          </w:p>
        </w:tc>
      </w:tr>
      <w:tr w:rsidR="00C14D9F" w:rsidRPr="00DE02BB" w14:paraId="52155750" w14:textId="77777777" w:rsidTr="00B92F0C">
        <w:trPr>
          <w:cantSplit/>
        </w:trPr>
        <w:tc>
          <w:tcPr>
            <w:tcW w:w="44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04D6842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59BEC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6E73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F0B8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4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8C7F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5D32D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36D0A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170A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9E97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A3FD64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3CCCCF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489CED5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D08C9D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32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AF09BD" w14:textId="77777777" w:rsidR="00117DEB" w:rsidRPr="00DE02BB" w:rsidRDefault="00117DEB" w:rsidP="00DE02B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E02BB">
              <w:rPr>
                <w:b/>
                <w:sz w:val="18"/>
                <w:szCs w:val="18"/>
              </w:rPr>
              <w:t>100.0</w:t>
            </w:r>
          </w:p>
        </w:tc>
      </w:tr>
    </w:tbl>
    <w:p w14:paraId="588FAB45" w14:textId="77777777" w:rsidR="00C14D9F" w:rsidRDefault="00C14D9F" w:rsidP="00E84D9E">
      <w:pPr>
        <w:rPr>
          <w:bCs/>
        </w:rPr>
      </w:pPr>
    </w:p>
    <w:p w14:paraId="15210DED" w14:textId="77777777" w:rsidR="00C14D9F" w:rsidRDefault="00C14D9F">
      <w:pPr>
        <w:suppressAutoHyphens w:val="0"/>
        <w:spacing w:after="200" w:line="276" w:lineRule="auto"/>
        <w:rPr>
          <w:bCs/>
        </w:rPr>
      </w:pPr>
      <w:r>
        <w:rPr>
          <w:bCs/>
        </w:rPr>
        <w:br w:type="page"/>
      </w:r>
    </w:p>
    <w:p w14:paraId="4671C9E6" w14:textId="77777777" w:rsidR="00EE2696" w:rsidRDefault="00E84D9E" w:rsidP="00DE02BB">
      <w:pPr>
        <w:pStyle w:val="Heading1"/>
      </w:pPr>
      <w:bookmarkStart w:id="23" w:name="_Toc95746117"/>
      <w:bookmarkStart w:id="24" w:name="_Toc95746478"/>
      <w:bookmarkStart w:id="25" w:name="_Toc95820107"/>
      <w:r w:rsidRPr="00441B96">
        <w:lastRenderedPageBreak/>
        <w:t>Table</w:t>
      </w:r>
      <w:r w:rsidR="00117DEB">
        <w:t xml:space="preserve"> </w:t>
      </w:r>
      <w:r w:rsidRPr="00441B96">
        <w:t>3</w:t>
      </w:r>
      <w:bookmarkEnd w:id="23"/>
      <w:bookmarkEnd w:id="24"/>
      <w:bookmarkEnd w:id="25"/>
    </w:p>
    <w:p w14:paraId="17C36A60" w14:textId="185D1816" w:rsidR="00E84D9E" w:rsidRPr="00DE02BB" w:rsidRDefault="00E84D9E" w:rsidP="00DE02BB">
      <w:pPr>
        <w:pStyle w:val="SingleTxtG"/>
        <w:rPr>
          <w:b/>
          <w:bCs/>
        </w:rPr>
      </w:pPr>
      <w:r w:rsidRPr="00DE02BB">
        <w:rPr>
          <w:b/>
          <w:bCs/>
        </w:rPr>
        <w:t>Population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size</w:t>
      </w:r>
    </w:p>
    <w:tbl>
      <w:tblPr>
        <w:tblW w:w="1304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6"/>
        <w:gridCol w:w="1107"/>
        <w:gridCol w:w="1109"/>
        <w:gridCol w:w="1109"/>
        <w:gridCol w:w="1118"/>
        <w:gridCol w:w="1111"/>
        <w:gridCol w:w="1109"/>
        <w:gridCol w:w="1111"/>
        <w:gridCol w:w="1109"/>
        <w:gridCol w:w="1111"/>
        <w:gridCol w:w="1111"/>
      </w:tblGrid>
      <w:tr w:rsidR="00DE02BB" w:rsidRPr="00DE02BB" w14:paraId="38025859" w14:textId="77777777" w:rsidTr="00B92F0C">
        <w:trPr>
          <w:cantSplit/>
          <w:tblHeader/>
        </w:trPr>
        <w:tc>
          <w:tcPr>
            <w:tcW w:w="1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ED499A0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Department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16642A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1979*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F0DA5AD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1992*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999D8F5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2002*</w:t>
            </w:r>
          </w:p>
        </w:tc>
        <w:tc>
          <w:tcPr>
            <w:tcW w:w="11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24F331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2003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925D84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2004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1A6C12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2005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B09D38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E8C4D66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2007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823D03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2008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A6B78B3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2009</w:t>
            </w:r>
          </w:p>
        </w:tc>
      </w:tr>
      <w:tr w:rsidR="00DE02BB" w:rsidRPr="00DE02BB" w14:paraId="2E341EEF" w14:textId="77777777" w:rsidTr="00B92F0C">
        <w:trPr>
          <w:cantSplit/>
        </w:trPr>
        <w:tc>
          <w:tcPr>
            <w:tcW w:w="1936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4D0428B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Alibori</w:t>
            </w:r>
            <w:proofErr w:type="spellEnd"/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9A10C1" w14:textId="2AFC9F3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213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078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88178A8" w14:textId="1B1207C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355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950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FE95E1" w14:textId="3A8F5BE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521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093</w:t>
            </w:r>
          </w:p>
        </w:tc>
        <w:tc>
          <w:tcPr>
            <w:tcW w:w="111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6C8B235" w14:textId="114447A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537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472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C694A16" w14:textId="272F7B1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554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856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E4BF59F" w14:textId="47F2A76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573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245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1AC77B" w14:textId="0A44958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592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660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6370AE" w14:textId="38CED5C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612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605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2E6A97C" w14:textId="6F183F0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633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066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600F7ED" w14:textId="1A77CFC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654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094</w:t>
            </w:r>
          </w:p>
        </w:tc>
      </w:tr>
      <w:tr w:rsidR="00DE02BB" w:rsidRPr="00DE02BB" w14:paraId="1DCF1EA8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2093768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Atacora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54366890" w14:textId="254E313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294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629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564882" w14:textId="4250CCB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400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613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288827" w14:textId="091AF26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549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417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8FC33B5" w14:textId="66ED5C8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566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E588431" w14:textId="1AA35A7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585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015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4D412B0" w14:textId="3B9577E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604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6DD96F9" w14:textId="102B4A6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624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874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DF5884E" w14:textId="598C071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645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F7AD480" w14:textId="279A366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667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476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6372D3B" w14:textId="0810F76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689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647</w:t>
            </w:r>
          </w:p>
        </w:tc>
      </w:tr>
      <w:tr w:rsidR="00DE02BB" w:rsidRPr="00DE02BB" w14:paraId="2E20E979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2DD7CDE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Atlantique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4B03CE18" w14:textId="6D226A9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365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910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C06561E" w14:textId="628ED98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529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546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A22B036" w14:textId="4C04E8E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801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683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FCEF670" w14:textId="44F0826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826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882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1D0F2F7" w14:textId="7169111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805C420" w14:textId="2C60CAB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916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041C3A9" w14:textId="75450EB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786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5FC018A" w14:textId="6FD853B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942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471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FD3C820" w14:textId="6067F7C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973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950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AB147EB" w14:textId="787E51E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300</w:t>
            </w:r>
          </w:p>
        </w:tc>
      </w:tr>
      <w:tr w:rsidR="00DE02BB" w:rsidRPr="00DE02BB" w14:paraId="2A074AC2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3FA99E6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Borgou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692E87EB" w14:textId="08430A5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277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591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9212C8C" w14:textId="4CAF5AA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471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975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B6B919" w14:textId="3DCDDFE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724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171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4E7BD70" w14:textId="4ABAF95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746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934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95B44DB" w14:textId="57DA324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771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D6D7739" w14:textId="796CABB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796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B83B49A" w14:textId="2887B62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823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629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6B44B31" w14:textId="672C281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346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DB56912" w14:textId="49794D8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879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782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38CC24F" w14:textId="7E6CB62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909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004</w:t>
            </w:r>
          </w:p>
        </w:tc>
      </w:tr>
      <w:tr w:rsidR="00DE02BB" w:rsidRPr="00DE02BB" w14:paraId="2D4F3C84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74CBCA3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Collines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4918B236" w14:textId="790A8F1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217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379978F" w14:textId="6A4629B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340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284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AB82FE6" w14:textId="28BE3C6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535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923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7127A6D" w14:textId="7D5DA93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552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769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AEF626A" w14:textId="54DDF52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570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647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C9F6CE6" w14:textId="709E126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589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559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0B219F15" w14:textId="138DB94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609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527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3E08EEB" w14:textId="505BC70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630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039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78D7A03D" w14:textId="44F527A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651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032B4052" w14:textId="54A8320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672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709</w:t>
            </w:r>
          </w:p>
        </w:tc>
      </w:tr>
      <w:tr w:rsidR="00DE02BB" w:rsidRPr="00DE02BB" w14:paraId="4A0DB5B5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53D16CA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Couffo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2442CF5D" w14:textId="7AEAADB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273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536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219E433" w14:textId="292D59B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395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65441F5" w14:textId="2FEEBF9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524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586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9732E25" w14:textId="14EAB99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541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075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2BE08A0" w14:textId="0D0F2A9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558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575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F5DAB07" w14:textId="2E4EA3D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577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777721A0" w14:textId="092995E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577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087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0520185" w14:textId="7BA993D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711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51111AC" w14:textId="0A0ABEC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637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310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0ADFE2D5" w14:textId="7ED065F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658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478</w:t>
            </w:r>
          </w:p>
        </w:tc>
      </w:tr>
      <w:tr w:rsidR="00DE02BB" w:rsidRPr="00DE02BB" w14:paraId="48936DE3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0B00C0A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Donga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36EC006B" w14:textId="38B7820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184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975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6D8C75D" w14:textId="669BE9D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248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695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56500FF" w14:textId="0CCCEC7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350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062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EE3F1AE" w14:textId="4BE8EF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361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065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9BB7F25" w14:textId="674375A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372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743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9098D99" w14:textId="6563835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385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E8A1AA5" w14:textId="12DDD77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398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140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32D13A4" w14:textId="2EABFBC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538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3576368" w14:textId="5D643ED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425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284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A8D44C0" w14:textId="45AA4CE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439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410</w:t>
            </w:r>
          </w:p>
        </w:tc>
      </w:tr>
      <w:tr w:rsidR="00DE02BB" w:rsidRPr="00DE02BB" w14:paraId="4D61A131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5AEB8C2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Littoral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196BD90F" w14:textId="1898BB4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320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348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972CCB8" w14:textId="19297A3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536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827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424987F" w14:textId="036DC10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665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100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AFAF7F6" w14:textId="409DA90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686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006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79075834" w14:textId="5DD44AE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193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CFB9CE" w14:textId="1616D24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117D181" w14:textId="43B39C5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756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445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9CD0826" w14:textId="4B02146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9BE5BD1" w14:textId="603CA35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018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6D53BBD" w14:textId="61FBA58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834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856</w:t>
            </w:r>
          </w:p>
        </w:tc>
      </w:tr>
      <w:tr w:rsidR="00DE02BB" w:rsidRPr="00DE02BB" w14:paraId="3E3BFC30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3571C55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Mono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68AC9410" w14:textId="216AFAB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203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842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FB91483" w14:textId="5B93656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245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54B23E" w14:textId="6C258BC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360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037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E46C765" w14:textId="19860F9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371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354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C5C437C" w14:textId="7A5A1A2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383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365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A95C50F" w14:textId="2D7A346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396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070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EB5C88F" w14:textId="088901F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409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485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EDBF64E" w14:textId="1FE0A02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423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265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784FECE" w14:textId="674243D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437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042FF0F8" w14:textId="32B451E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451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931</w:t>
            </w:r>
          </w:p>
        </w:tc>
      </w:tr>
      <w:tr w:rsidR="00DE02BB" w:rsidRPr="00DE02BB" w14:paraId="1E0D369C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1E4689B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Ouémé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131E07E0" w14:textId="768F730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418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220E06A" w14:textId="74AAB87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568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898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24DF349" w14:textId="0597CBD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730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772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37B1AE0" w14:textId="300DCF9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753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742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4C2EEAC" w14:textId="1BAE565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778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120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54B1A85" w14:textId="010293C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803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4D453895" w14:textId="34B11FF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137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39884EB" w14:textId="7E62669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107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D300E94" w14:textId="562470E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887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801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77AC0A1F" w14:textId="36FE2A8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917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290</w:t>
            </w:r>
          </w:p>
        </w:tc>
      </w:tr>
      <w:tr w:rsidR="00DE02BB" w:rsidRPr="00DE02BB" w14:paraId="1AB31543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7BF4AF2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Plateau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74F032A6" w14:textId="330ADAF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722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DD3EF3C" w14:textId="1D93DC1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307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676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68D9E0D" w14:textId="5996665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407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116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1F5169E" w14:textId="768D605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419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913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2716039" w14:textId="759586A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433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494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28546B9" w14:textId="28372AD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447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861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0DF6F3CA" w14:textId="25D6AFD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463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029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55F331EC" w14:textId="717102B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478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612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DCF04A5" w14:textId="0A041F3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494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598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9F22CF2" w14:textId="289F0ED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026</w:t>
            </w:r>
          </w:p>
        </w:tc>
      </w:tr>
      <w:tr w:rsidR="00DE02BB" w:rsidRPr="00DE02BB" w14:paraId="7EAC52A2" w14:textId="77777777" w:rsidTr="00B92F0C">
        <w:trPr>
          <w:cantSplit/>
        </w:trPr>
        <w:tc>
          <w:tcPr>
            <w:tcW w:w="1936" w:type="dxa"/>
            <w:tcBorders>
              <w:bottom w:val="nil"/>
            </w:tcBorders>
            <w:shd w:val="clear" w:color="auto" w:fill="auto"/>
            <w:noWrap/>
            <w:hideMark/>
          </w:tcPr>
          <w:p w14:paraId="63435A8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Zou</w:t>
            </w: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9F570F9" w14:textId="1658DEE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353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358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7FBB834" w14:textId="6A86443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478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714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ED68220" w14:textId="14DEB1F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599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954</w:t>
            </w:r>
          </w:p>
        </w:tc>
        <w:tc>
          <w:tcPr>
            <w:tcW w:w="111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64ADA4C" w14:textId="1A520AC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618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812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0A552D4" w14:textId="199463C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638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826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16751DB" w14:textId="3CBBEFF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659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998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3BBF2EE" w14:textId="058D769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682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352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C639365" w14:textId="01C6699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705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315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31A3D2A" w14:textId="663CCE0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873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0A96C4C" w14:textId="74C805C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753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083</w:t>
            </w:r>
          </w:p>
        </w:tc>
      </w:tr>
      <w:tr w:rsidR="00DE02BB" w:rsidRPr="00DE02BB" w14:paraId="0C22E304" w14:textId="77777777" w:rsidTr="00B92F0C">
        <w:trPr>
          <w:cantSplit/>
        </w:trPr>
        <w:tc>
          <w:tcPr>
            <w:tcW w:w="193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33EB057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Benin</w:t>
            </w:r>
          </w:p>
        </w:tc>
        <w:tc>
          <w:tcPr>
            <w:tcW w:w="1107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C9757" w14:textId="15A658B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210</w:t>
            </w:r>
          </w:p>
        </w:tc>
        <w:tc>
          <w:tcPr>
            <w:tcW w:w="110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6D5E5" w14:textId="27386B6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915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555</w:t>
            </w:r>
          </w:p>
        </w:tc>
        <w:tc>
          <w:tcPr>
            <w:tcW w:w="110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A49C" w14:textId="772820F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769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914</w:t>
            </w:r>
          </w:p>
        </w:tc>
        <w:tc>
          <w:tcPr>
            <w:tcW w:w="111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FB62A" w14:textId="5BD39B6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711</w:t>
            </w:r>
          </w:p>
        </w:tc>
        <w:tc>
          <w:tcPr>
            <w:tcW w:w="111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C134B" w14:textId="4F74B76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552</w:t>
            </w:r>
          </w:p>
        </w:tc>
        <w:tc>
          <w:tcPr>
            <w:tcW w:w="110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FA43" w14:textId="356BDC2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447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454</w:t>
            </w:r>
          </w:p>
        </w:tc>
        <w:tc>
          <w:tcPr>
            <w:tcW w:w="111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CA43" w14:textId="7FA1573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151</w:t>
            </w:r>
          </w:p>
        </w:tc>
        <w:tc>
          <w:tcPr>
            <w:tcW w:w="110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131B8" w14:textId="6663D3D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958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813</w:t>
            </w:r>
          </w:p>
        </w:tc>
        <w:tc>
          <w:tcPr>
            <w:tcW w:w="111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D67B1" w14:textId="1C32610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642</w:t>
            </w:r>
          </w:p>
        </w:tc>
        <w:tc>
          <w:tcPr>
            <w:tcW w:w="111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FB0EA" w14:textId="2860FB0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497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827</w:t>
            </w:r>
          </w:p>
        </w:tc>
      </w:tr>
    </w:tbl>
    <w:p w14:paraId="6101D53F" w14:textId="77777777" w:rsidR="00DE02BB" w:rsidRDefault="00DE02BB"/>
    <w:tbl>
      <w:tblPr>
        <w:tblW w:w="1304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6"/>
        <w:gridCol w:w="1107"/>
        <w:gridCol w:w="1109"/>
        <w:gridCol w:w="1109"/>
        <w:gridCol w:w="1118"/>
        <w:gridCol w:w="1111"/>
        <w:gridCol w:w="1109"/>
        <w:gridCol w:w="1111"/>
        <w:gridCol w:w="1109"/>
        <w:gridCol w:w="1111"/>
        <w:gridCol w:w="1111"/>
      </w:tblGrid>
      <w:tr w:rsidR="00DE02BB" w:rsidRPr="00DE02BB" w14:paraId="1F868CA7" w14:textId="77777777" w:rsidTr="00B92F0C">
        <w:trPr>
          <w:cantSplit/>
          <w:tblHeader/>
        </w:trPr>
        <w:tc>
          <w:tcPr>
            <w:tcW w:w="1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2A2E1056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Department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356AEA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2011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0536B46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B473539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2013*</w:t>
            </w:r>
          </w:p>
        </w:tc>
        <w:tc>
          <w:tcPr>
            <w:tcW w:w="11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5D1888C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2014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704F95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2015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9A9D01D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2016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A198DE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2017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C723632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2018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95E2D3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2019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2B7724" w14:textId="77777777" w:rsidR="00E84D9E" w:rsidRPr="00DE02BB" w:rsidRDefault="00E84D9E" w:rsidP="004E708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2020</w:t>
            </w:r>
          </w:p>
        </w:tc>
      </w:tr>
      <w:tr w:rsidR="00DE02BB" w:rsidRPr="00DE02BB" w14:paraId="301ADC10" w14:textId="77777777" w:rsidTr="00B92F0C">
        <w:trPr>
          <w:cantSplit/>
        </w:trPr>
        <w:tc>
          <w:tcPr>
            <w:tcW w:w="1936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07CE9DC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Alibori</w:t>
            </w:r>
            <w:proofErr w:type="spellEnd"/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880DED" w14:textId="2504C45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697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910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A8AF1C6" w14:textId="2BE8D2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720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812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F6A0702" w14:textId="08E7343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868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046</w:t>
            </w:r>
          </w:p>
        </w:tc>
        <w:tc>
          <w:tcPr>
            <w:tcW w:w="111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19B958C" w14:textId="60054C7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768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800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8C4C9B8" w14:textId="29C6955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793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984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07B519D" w14:textId="532B24F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820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032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F6CF99" w14:textId="4BA269A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846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889</w:t>
            </w:r>
          </w:p>
        </w:tc>
        <w:tc>
          <w:tcPr>
            <w:tcW w:w="11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86F913" w14:textId="5D79304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874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575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D0E153C" w14:textId="1C95A8B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903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116</w:t>
            </w:r>
          </w:p>
        </w:tc>
        <w:tc>
          <w:tcPr>
            <w:tcW w:w="11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05175A3" w14:textId="4ED4BD8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932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452</w:t>
            </w:r>
          </w:p>
        </w:tc>
      </w:tr>
      <w:tr w:rsidR="00DE02BB" w:rsidRPr="00DE02BB" w14:paraId="1F5FBB7A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1179103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Atacora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6C7066AC" w14:textId="7B79B19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735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845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F1FBA03" w14:textId="3F83988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759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992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F2FE3B9" w14:textId="609246F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769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337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B4019DC" w14:textId="1B5682B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810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052CC4E6" w14:textId="3BEC6FB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837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141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18A52F8" w14:textId="6D6D26E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864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605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29DBC66" w14:textId="72FDE3F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892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922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85179C3" w14:textId="078F7A5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922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8B8E61D" w14:textId="4598B79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952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860A9D3" w14:textId="31A6720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983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136</w:t>
            </w:r>
          </w:p>
        </w:tc>
      </w:tr>
      <w:tr w:rsidR="00DE02BB" w:rsidRPr="00DE02BB" w14:paraId="0D367D1C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36A7F72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Atlantique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64C1B071" w14:textId="0F6FFAB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709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59AC301" w14:textId="724AEA4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944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D37E30A" w14:textId="6F81DE9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396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548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40DE333" w14:textId="4D13D4B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182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772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3D2234C" w14:textId="51DFF97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516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FA0F98B" w14:textId="32FC1EA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590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D9228A8" w14:textId="3AF4478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909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B2E82BC" w14:textId="7B96724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345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503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25A27A3" w14:textId="3398824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389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411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7AF5AAE" w14:textId="4F7E9A3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434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544</w:t>
            </w:r>
          </w:p>
        </w:tc>
      </w:tr>
      <w:tr w:rsidR="00DE02BB" w:rsidRPr="00DE02BB" w14:paraId="67EDBA56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7E6A61F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Borgou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523DA69C" w14:textId="4DDC4A4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969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896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22D9301" w14:textId="6ADA61E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724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96D4928" w14:textId="0EDAF21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095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09C5B6D" w14:textId="3EEC03B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414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096C1A8D" w14:textId="1C4091D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103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411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3433E50" w14:textId="6A246B8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611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5BA2CB0" w14:textId="53C45C8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176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935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2511ED0" w14:textId="40B8C6C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215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411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D17DC9B" w14:textId="710B81B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255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776E9A2" w14:textId="7201365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295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843</w:t>
            </w:r>
          </w:p>
        </w:tc>
      </w:tr>
      <w:tr w:rsidR="00DE02BB" w:rsidRPr="00DE02BB" w14:paraId="7373E366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26126C8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Collines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2BDA577A" w14:textId="05BC800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717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772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25AB464" w14:textId="0EA073C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741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326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CC74EB3" w14:textId="67ABBEC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558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522F1EF" w14:textId="3C30F97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790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680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48A82D8C" w14:textId="3E17096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580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E837E3" w14:textId="7D057DB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843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369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45B4EC1C" w14:textId="77FF8C7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870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991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8D2D6B2" w14:textId="7BD9942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899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465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B83536A" w14:textId="651FF8D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818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823E0CC" w14:textId="1A353B6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958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989</w:t>
            </w:r>
          </w:p>
        </w:tc>
      </w:tr>
      <w:tr w:rsidR="00DE02BB" w:rsidRPr="00DE02BB" w14:paraId="3D2692DE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3FE7B27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Couffo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36B68D85" w14:textId="5DC3888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702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588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45FFEB0" w14:textId="7160E7F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725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1BA5179" w14:textId="46CBF2F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741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895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3D456E4" w14:textId="1CF7EE4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773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954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4162AB1" w14:textId="1FDC2BD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799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170952E" w14:textId="77A0B9B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825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529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717C71F" w14:textId="7E9FD16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566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63EE00E" w14:textId="34F2262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438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75265EB0" w14:textId="16DCF34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909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169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C0B6B77" w14:textId="4C0C8FD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938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703</w:t>
            </w:r>
          </w:p>
        </w:tc>
      </w:tr>
      <w:tr w:rsidR="00DE02BB" w:rsidRPr="00DE02BB" w14:paraId="5D60F4D7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0BDD11F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Donga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3B05DC02" w14:textId="48151B6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468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845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AD61EED" w14:textId="03709D8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484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230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36D6103" w14:textId="52EAC48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542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605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62F6DC2" w14:textId="35D4CA3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468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49271C2" w14:textId="0668701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533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386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12307DA" w14:textId="5D818A0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550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884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7F11103" w14:textId="63FCCD2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568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927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16265943" w14:textId="751EC78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587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526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83B2985" w14:textId="5F7D714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606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699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70B4A669" w14:textId="59D798F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626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407</w:t>
            </w:r>
          </w:p>
        </w:tc>
      </w:tr>
      <w:tr w:rsidR="00DE02BB" w:rsidRPr="00DE02BB" w14:paraId="1BF27A19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6B9DCF1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Littoral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201FAB22" w14:textId="7252579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890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781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9F50D4B" w14:textId="0F10C6B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920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013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90BDD33" w14:textId="4876D67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678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874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731B72E" w14:textId="72EAD98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794D4EC0" w14:textId="75D711D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013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406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25D3234C" w14:textId="77814FE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046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652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FFDE4B7" w14:textId="2D3507C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932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A3C0C9C" w14:textId="763DB7B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2CBC8521" w14:textId="3205CA9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152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697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74C0F44" w14:textId="48E0E68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190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141</w:t>
            </w:r>
          </w:p>
        </w:tc>
      </w:tr>
      <w:tr w:rsidR="00DE02BB" w:rsidRPr="00DE02BB" w14:paraId="2A899F0B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4042D51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Mono</w:t>
            </w:r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5EF6B70A" w14:textId="3A9654E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482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39D8DDFD" w14:textId="24EC089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498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028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FC90734" w14:textId="5E6A3E4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495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E263CFD" w14:textId="4255308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185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4BFEB3B7" w14:textId="559B5C2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548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584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5414C6D" w14:textId="360832B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566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582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351D9604" w14:textId="5046104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585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138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4B10D591" w14:textId="5033E6F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604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5FDE0BC4" w14:textId="5431B53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623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987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4765437" w14:textId="7D327AC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644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256</w:t>
            </w:r>
          </w:p>
        </w:tc>
      </w:tr>
      <w:tr w:rsidR="00DE02BB" w:rsidRPr="00DE02BB" w14:paraId="0EA9F681" w14:textId="77777777" w:rsidTr="00B92F0C">
        <w:trPr>
          <w:cantSplit/>
        </w:trPr>
        <w:tc>
          <w:tcPr>
            <w:tcW w:w="1936" w:type="dxa"/>
            <w:shd w:val="clear" w:color="auto" w:fill="auto"/>
            <w:noWrap/>
            <w:hideMark/>
          </w:tcPr>
          <w:p w14:paraId="7CA7336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Ouémé</w:t>
            </w:r>
            <w:proofErr w:type="spellEnd"/>
          </w:p>
        </w:tc>
        <w:tc>
          <w:tcPr>
            <w:tcW w:w="1107" w:type="dxa"/>
            <w:shd w:val="clear" w:color="auto" w:fill="auto"/>
            <w:noWrap/>
            <w:vAlign w:val="bottom"/>
            <w:hideMark/>
          </w:tcPr>
          <w:p w14:paraId="356BB80E" w14:textId="05C3000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978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737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0080CF6D" w14:textId="01ECD99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010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855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68A23002" w14:textId="4DFB2A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850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118AB66" w14:textId="246EEBE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153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A7431DD" w14:textId="50B329F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469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6A99B89" w14:textId="3875E77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999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63C0D612" w14:textId="2E572D2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187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663</w:t>
            </w:r>
          </w:p>
        </w:tc>
        <w:tc>
          <w:tcPr>
            <w:tcW w:w="1109" w:type="dxa"/>
            <w:shd w:val="clear" w:color="auto" w:fill="auto"/>
            <w:noWrap/>
            <w:vAlign w:val="bottom"/>
            <w:hideMark/>
          </w:tcPr>
          <w:p w14:paraId="77E161C1" w14:textId="6EC0F0C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489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C701490" w14:textId="06627F4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514</w:t>
            </w:r>
          </w:p>
        </w:tc>
        <w:tc>
          <w:tcPr>
            <w:tcW w:w="1111" w:type="dxa"/>
            <w:shd w:val="clear" w:color="auto" w:fill="auto"/>
            <w:noWrap/>
            <w:vAlign w:val="bottom"/>
            <w:hideMark/>
          </w:tcPr>
          <w:p w14:paraId="12D19E13" w14:textId="02770A0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655</w:t>
            </w:r>
          </w:p>
        </w:tc>
      </w:tr>
      <w:tr w:rsidR="00DE02BB" w:rsidRPr="00DE02BB" w14:paraId="2AEE06E9" w14:textId="77777777" w:rsidTr="00B92F0C">
        <w:trPr>
          <w:cantSplit/>
        </w:trPr>
        <w:tc>
          <w:tcPr>
            <w:tcW w:w="1936" w:type="dxa"/>
            <w:tcBorders>
              <w:bottom w:val="nil"/>
            </w:tcBorders>
            <w:shd w:val="clear" w:color="auto" w:fill="auto"/>
            <w:noWrap/>
            <w:hideMark/>
          </w:tcPr>
          <w:p w14:paraId="29625DC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Plateau</w:t>
            </w: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DB53805" w14:textId="2894894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545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258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C32FAA5" w14:textId="4E7025E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563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151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AC67C2E" w14:textId="63F6F6A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624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146</w:t>
            </w:r>
          </w:p>
        </w:tc>
        <w:tc>
          <w:tcPr>
            <w:tcW w:w="111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B96F4D0" w14:textId="6C6F2F0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600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643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93A8C07" w14:textId="547155D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620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318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61AD8C9" w14:textId="21E6CF5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640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669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EFB749B" w14:textId="2BD09C1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661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652</w:t>
            </w:r>
          </w:p>
        </w:tc>
        <w:tc>
          <w:tcPr>
            <w:tcW w:w="11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FB53320" w14:textId="35AF588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683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282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5774423" w14:textId="38A004F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705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580</w:t>
            </w:r>
          </w:p>
        </w:tc>
        <w:tc>
          <w:tcPr>
            <w:tcW w:w="1111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B7DFA08" w14:textId="12B4A80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500</w:t>
            </w:r>
          </w:p>
        </w:tc>
      </w:tr>
      <w:tr w:rsidR="00DE02BB" w:rsidRPr="00DE02BB" w14:paraId="5E0A4959" w14:textId="77777777" w:rsidTr="00017257">
        <w:trPr>
          <w:cantSplit/>
        </w:trPr>
        <w:tc>
          <w:tcPr>
            <w:tcW w:w="1936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88BD1D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Zou</w:t>
            </w:r>
          </w:p>
        </w:tc>
        <w:tc>
          <w:tcPr>
            <w:tcW w:w="110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6FD091A" w14:textId="7340EC1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803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530</w:t>
            </w:r>
          </w:p>
        </w:tc>
        <w:tc>
          <w:tcPr>
            <w:tcW w:w="110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45323E7" w14:textId="060B8DC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829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898</w:t>
            </w:r>
          </w:p>
        </w:tc>
        <w:tc>
          <w:tcPr>
            <w:tcW w:w="110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4953FB0" w14:textId="37423EF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623</w:t>
            </w:r>
          </w:p>
        </w:tc>
        <w:tc>
          <w:tcPr>
            <w:tcW w:w="111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CB93CEC" w14:textId="5D0DA21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885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149</w:t>
            </w:r>
          </w:p>
        </w:tc>
        <w:tc>
          <w:tcPr>
            <w:tcW w:w="111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962F87B" w14:textId="40E51A3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914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143</w:t>
            </w:r>
          </w:p>
        </w:tc>
        <w:tc>
          <w:tcPr>
            <w:tcW w:w="110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4E38336" w14:textId="1E08FC9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944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133</w:t>
            </w:r>
          </w:p>
        </w:tc>
        <w:tc>
          <w:tcPr>
            <w:tcW w:w="111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72DAAA1" w14:textId="503BA23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975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055</w:t>
            </w:r>
          </w:p>
        </w:tc>
        <w:tc>
          <w:tcPr>
            <w:tcW w:w="110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DF78733" w14:textId="315AEE9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931</w:t>
            </w:r>
          </w:p>
        </w:tc>
        <w:tc>
          <w:tcPr>
            <w:tcW w:w="111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C0AAFE2" w14:textId="1C25C7D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039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791</w:t>
            </w:r>
          </w:p>
        </w:tc>
        <w:tc>
          <w:tcPr>
            <w:tcW w:w="111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10A2A6C" w14:textId="7ABA6AF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567</w:t>
            </w:r>
          </w:p>
        </w:tc>
      </w:tr>
      <w:tr w:rsidR="00DE02BB" w:rsidRPr="00DE02BB" w14:paraId="12780B97" w14:textId="77777777" w:rsidTr="00017257">
        <w:trPr>
          <w:cantSplit/>
        </w:trPr>
        <w:tc>
          <w:tcPr>
            <w:tcW w:w="193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4BACCC8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Benin</w:t>
            </w:r>
          </w:p>
        </w:tc>
        <w:tc>
          <w:tcPr>
            <w:tcW w:w="1107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F30024F" w14:textId="33B7DC3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076</w:t>
            </w:r>
          </w:p>
        </w:tc>
        <w:tc>
          <w:tcPr>
            <w:tcW w:w="110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FD5564F" w14:textId="077A218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364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619</w:t>
            </w:r>
          </w:p>
        </w:tc>
        <w:tc>
          <w:tcPr>
            <w:tcW w:w="110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5CE4B9" w14:textId="0DC768F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884</w:t>
            </w:r>
          </w:p>
        </w:tc>
        <w:tc>
          <w:tcPr>
            <w:tcW w:w="111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BF66BF" w14:textId="5CDF0DA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068</w:t>
            </w:r>
          </w:p>
        </w:tc>
        <w:tc>
          <w:tcPr>
            <w:tcW w:w="111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DD5898C" w14:textId="2D169C8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315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244</w:t>
            </w:r>
          </w:p>
        </w:tc>
        <w:tc>
          <w:tcPr>
            <w:tcW w:w="110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0AA9BC" w14:textId="7959992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653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654</w:t>
            </w:r>
          </w:p>
        </w:tc>
        <w:tc>
          <w:tcPr>
            <w:tcW w:w="111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1E5E05" w14:textId="5D5ED66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578</w:t>
            </w:r>
          </w:p>
        </w:tc>
        <w:tc>
          <w:tcPr>
            <w:tcW w:w="110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09E605" w14:textId="74FC3AA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362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269</w:t>
            </w:r>
          </w:p>
        </w:tc>
        <w:tc>
          <w:tcPr>
            <w:tcW w:w="111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CA1F90" w14:textId="17BE9B5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733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059</w:t>
            </w:r>
          </w:p>
        </w:tc>
        <w:tc>
          <w:tcPr>
            <w:tcW w:w="1111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29B7AC" w14:textId="7CFBBA9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193</w:t>
            </w:r>
          </w:p>
        </w:tc>
      </w:tr>
    </w:tbl>
    <w:p w14:paraId="22616BFC" w14:textId="77777777" w:rsidR="00E84D9E" w:rsidRPr="00441B96" w:rsidRDefault="00E84D9E" w:rsidP="00E84D9E"/>
    <w:tbl>
      <w:tblPr>
        <w:tblW w:w="1304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7"/>
        <w:gridCol w:w="1105"/>
        <w:gridCol w:w="1109"/>
        <w:gridCol w:w="1109"/>
        <w:gridCol w:w="1109"/>
        <w:gridCol w:w="1111"/>
        <w:gridCol w:w="1109"/>
        <w:gridCol w:w="1111"/>
        <w:gridCol w:w="1109"/>
        <w:gridCol w:w="1111"/>
        <w:gridCol w:w="1111"/>
      </w:tblGrid>
      <w:tr w:rsidR="00DE02BB" w:rsidRPr="00DE02BB" w14:paraId="1077E886" w14:textId="77777777" w:rsidTr="00B92F0C">
        <w:trPr>
          <w:cantSplit/>
          <w:tblHeader/>
        </w:trPr>
        <w:tc>
          <w:tcPr>
            <w:tcW w:w="14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786B02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Department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ADD1A4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2021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5056F8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2022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C25527D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2023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DA82EA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DD2E70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2025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4B5A06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CC98221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2027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991FFD5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10720A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2029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F38D12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2030</w:t>
            </w:r>
          </w:p>
        </w:tc>
      </w:tr>
      <w:tr w:rsidR="00DE02BB" w:rsidRPr="00DE02BB" w14:paraId="5A37CDA5" w14:textId="77777777" w:rsidTr="00B92F0C">
        <w:trPr>
          <w:cantSplit/>
        </w:trPr>
        <w:tc>
          <w:tcPr>
            <w:tcW w:w="1438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3201AC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Alibori</w:t>
            </w:r>
            <w:proofErr w:type="spellEnd"/>
          </w:p>
        </w:tc>
        <w:tc>
          <w:tcPr>
            <w:tcW w:w="81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1B0CDD6" w14:textId="67635DB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962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637</w:t>
            </w:r>
          </w:p>
        </w:tc>
        <w:tc>
          <w:tcPr>
            <w:tcW w:w="8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D580C1" w14:textId="5992EA9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993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633</w:t>
            </w:r>
          </w:p>
        </w:tc>
        <w:tc>
          <w:tcPr>
            <w:tcW w:w="8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7B9492C" w14:textId="568CB44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025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543</w:t>
            </w:r>
          </w:p>
        </w:tc>
        <w:tc>
          <w:tcPr>
            <w:tcW w:w="8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390DC0" w14:textId="7D5DB9B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058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463</w:t>
            </w: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D166BF" w14:textId="183BB12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404</w:t>
            </w:r>
          </w:p>
        </w:tc>
        <w:tc>
          <w:tcPr>
            <w:tcW w:w="8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5FB215" w14:textId="1284358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127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302</w:t>
            </w: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3FC3D7" w14:textId="32F3F23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163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176</w:t>
            </w:r>
          </w:p>
        </w:tc>
        <w:tc>
          <w:tcPr>
            <w:tcW w:w="8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C4904D1" w14:textId="170CB08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009</w:t>
            </w: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84AAD8E" w14:textId="4DAC6F8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237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685</w:t>
            </w:r>
          </w:p>
        </w:tc>
        <w:tc>
          <w:tcPr>
            <w:tcW w:w="8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F0DC14" w14:textId="09B9CCD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276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279</w:t>
            </w:r>
          </w:p>
        </w:tc>
      </w:tr>
      <w:tr w:rsidR="00DE02BB" w:rsidRPr="00DE02BB" w14:paraId="7108A186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29D91FB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Atacora</w:t>
            </w:r>
            <w:proofErr w:type="spellEnd"/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09A3659D" w14:textId="1E83157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014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961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C7DE43E" w14:textId="36DB95D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047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642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4A9FECE" w14:textId="1A434EC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286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8A10E55" w14:textId="16CC2B2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995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05AFC97F" w14:textId="60DB1A0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151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782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3D1AEDB" w14:textId="3144488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188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576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5E2DD75B" w14:textId="75AC7C0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400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FABA90F" w14:textId="17C93F8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236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1781669D" w14:textId="484BBED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960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5A4A576C" w14:textId="3FDE337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345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651</w:t>
            </w:r>
          </w:p>
        </w:tc>
      </w:tr>
      <w:tr w:rsidR="00DE02BB" w:rsidRPr="00DE02BB" w14:paraId="2615BF34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732982F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Atlantique</w:t>
            </w:r>
            <w:proofErr w:type="spellEnd"/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1A925683" w14:textId="224B511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7B0DA126" w14:textId="3FA2E71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4EC2C89" w14:textId="1E7DB29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577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761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37555D2" w14:textId="24387E6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407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476A08CB" w14:textId="7F2C4D8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9E033BB" w14:textId="122BB6F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734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314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392D5A8F" w14:textId="25CE7A3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789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504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BF800AF" w14:textId="1D1369E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846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171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143F0029" w14:textId="7BD0DF8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135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4FF5DC6A" w14:textId="50098C6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963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510</w:t>
            </w:r>
          </w:p>
        </w:tc>
      </w:tr>
      <w:tr w:rsidR="00DE02BB" w:rsidRPr="00DE02BB" w14:paraId="64E70B3A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2B54E89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Borgou</w:t>
            </w:r>
            <w:proofErr w:type="spellEnd"/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736A9867" w14:textId="778C19B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337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792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B659B2E" w14:textId="4D2F130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867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3FF25FA" w14:textId="4A9CF63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425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212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E60C1BC" w14:textId="3C89C18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470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962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0F521EF" w14:textId="6EE4A34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518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723C976" w14:textId="0F9FCED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566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02F45C42" w14:textId="0E9FEAC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483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7383FFC7" w14:textId="35AA4D1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671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29F87127" w14:textId="3FB992E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720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031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3B19B950" w14:textId="0D7852F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773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665</w:t>
            </w:r>
          </w:p>
        </w:tc>
      </w:tr>
      <w:tr w:rsidR="00DE02BB" w:rsidRPr="00DE02BB" w14:paraId="16AEC3C7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0EA68FC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Collines</w:t>
            </w:r>
            <w:proofErr w:type="spellEnd"/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26E5B73B" w14:textId="7ADF28E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990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033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5B31D49" w14:textId="66B636E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021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911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37764F7" w14:textId="3563CFB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054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729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66943B4" w14:textId="41F5FF2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586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2F57206A" w14:textId="0D1D3CA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123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493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C835C0C" w14:textId="02DE94D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159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384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166F1486" w14:textId="2C5E4F4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196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279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E731C31" w14:textId="39FA5AA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234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161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610D5087" w14:textId="2CDD3D2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272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56D724E2" w14:textId="2ABB1C6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312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601</w:t>
            </w:r>
          </w:p>
        </w:tc>
      </w:tr>
      <w:tr w:rsidR="00DE02BB" w:rsidRPr="00DE02BB" w14:paraId="392011F2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49995C5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Couffo</w:t>
            </w:r>
            <w:proofErr w:type="spellEnd"/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1B778404" w14:textId="0F17B95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969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090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3105934" w14:textId="7261CB7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294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53B123B" w14:textId="332D3BA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032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417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6374251" w14:textId="5745844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558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00F7F1F3" w14:textId="5512491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099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727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309A68F" w14:textId="2321C6F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134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859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64478707" w14:textId="4BA22F3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170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973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713FCFF" w14:textId="25F1FD3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053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44DD9A3A" w14:textId="140DA37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245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982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047289E0" w14:textId="5E5A6F0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284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834</w:t>
            </w:r>
          </w:p>
        </w:tc>
      </w:tr>
      <w:tr w:rsidR="00DE02BB" w:rsidRPr="00DE02BB" w14:paraId="28A17CB9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1E5D33E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Donga</w:t>
            </w:r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789CE73A" w14:textId="39267F2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646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65F92C2" w14:textId="3CCE89A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667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507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B8DEB88" w14:textId="68AD204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688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943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E9165B8" w14:textId="29689B9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058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0AF82F38" w14:textId="709F8AB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733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860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E3835FB" w14:textId="16090DD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757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304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D7BD8B0" w14:textId="5C7F386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403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334D78B" w14:textId="1302A31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806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147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6D3DAFDB" w14:textId="31C2DBB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457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29065E2" w14:textId="2DFD8EA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384</w:t>
            </w:r>
          </w:p>
        </w:tc>
      </w:tr>
      <w:tr w:rsidR="00DE02BB" w:rsidRPr="00DE02BB" w14:paraId="21EA0635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563A952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Littoral</w:t>
            </w:r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2078F21B" w14:textId="1922984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AECAFBA" w14:textId="5226DDD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268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51E5C12" w14:textId="362DB2E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957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8BEEECA" w14:textId="66E7929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350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975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0FDB8378" w14:textId="12D488D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394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296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734F3C07" w14:textId="4325F5D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438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838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41BEC38A" w14:textId="686B086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484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E606DA8" w14:textId="3332955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639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645BAEC7" w14:textId="763FEFC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579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727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2C4D05F3" w14:textId="6151B3C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986</w:t>
            </w:r>
          </w:p>
        </w:tc>
      </w:tr>
      <w:tr w:rsidR="00DE02BB" w:rsidRPr="00DE02BB" w14:paraId="0B65A985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29FCEB4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Mono</w:t>
            </w:r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66DBF72F" w14:textId="4003D1B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665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FA6BCD6" w14:textId="1DFC5AB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686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528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AA733C2" w14:textId="7537167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575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B798765" w14:textId="4884127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320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604C1970" w14:textId="3A23A64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754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771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278BF2B" w14:textId="23BA861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778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883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4D4ABA86" w14:textId="1705493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803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6E281B8" w14:textId="796F530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829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118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A973DEA" w14:textId="68B567C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150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172F448E" w14:textId="4A3774A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815</w:t>
            </w:r>
          </w:p>
        </w:tc>
      </w:tr>
      <w:tr w:rsidR="00DE02BB" w:rsidRPr="00DE02BB" w14:paraId="3240A8D9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5625140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proofErr w:type="spellStart"/>
            <w:r w:rsidRPr="00DE02BB">
              <w:rPr>
                <w:sz w:val="18"/>
                <w:szCs w:val="16"/>
              </w:rPr>
              <w:t>Ouémé</w:t>
            </w:r>
            <w:proofErr w:type="spellEnd"/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677F3486" w14:textId="6373B7F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349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986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60EF7E9" w14:textId="3EA8D97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393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454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7496974" w14:textId="090649A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438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65F6FBE" w14:textId="7DBFA35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484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370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064E9562" w14:textId="4B8230F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969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FC57D69" w14:textId="46C1C28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2668F073" w14:textId="66F8B91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631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218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2DD344F" w14:textId="1464B0C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682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873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1B2C8DF2" w14:textId="65524E3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735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709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174E4F30" w14:textId="365E854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789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832</w:t>
            </w:r>
          </w:p>
        </w:tc>
      </w:tr>
      <w:tr w:rsidR="00DE02BB" w:rsidRPr="00DE02BB" w14:paraId="2FE3C73F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759A607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Bed</w:t>
            </w:r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3E7310E4" w14:textId="4FA11F5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752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083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F5BD112" w14:textId="44E92DA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776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299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0707C00" w14:textId="184E7D1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801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651EB62" w14:textId="4722D56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826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949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1FBFF136" w14:textId="173A087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853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466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1955998" w14:textId="39A03BC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731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99ADFCD" w14:textId="724654E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758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588B588" w14:textId="49E8F90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937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535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28A8F833" w14:textId="41E37C5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966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970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546958A" w14:textId="73C048E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997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123</w:t>
            </w:r>
          </w:p>
        </w:tc>
      </w:tr>
      <w:tr w:rsidR="00DE02BB" w:rsidRPr="00DE02BB" w14:paraId="4A068B3F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505F75F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Zou</w:t>
            </w:r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793D0913" w14:textId="52785EB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108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320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5920C46" w14:textId="10694BC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144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EEDA256" w14:textId="28A62E1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180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746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D798CF7" w14:textId="673E8DD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218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648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B21C3C2" w14:textId="075B103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257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726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95FD61F" w14:textId="3287CBE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297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905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4CA64BC9" w14:textId="05B5F71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339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208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2B646C5" w14:textId="469453C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616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45C5CADC" w14:textId="0EFDEC0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424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994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500424D9" w14:textId="305D823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469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428</w:t>
            </w:r>
          </w:p>
        </w:tc>
      </w:tr>
      <w:tr w:rsidR="00DE02BB" w:rsidRPr="00DE02BB" w14:paraId="244B188C" w14:textId="77777777" w:rsidTr="00B92F0C">
        <w:trPr>
          <w:cantSplit/>
        </w:trPr>
        <w:tc>
          <w:tcPr>
            <w:tcW w:w="1438" w:type="dxa"/>
            <w:shd w:val="clear" w:color="auto" w:fill="auto"/>
            <w:noWrap/>
            <w:hideMark/>
          </w:tcPr>
          <w:p w14:paraId="7818D7B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Benin</w:t>
            </w:r>
          </w:p>
        </w:tc>
        <w:tc>
          <w:tcPr>
            <w:tcW w:w="817" w:type="dxa"/>
            <w:shd w:val="clear" w:color="auto" w:fill="auto"/>
            <w:noWrap/>
            <w:vAlign w:val="bottom"/>
            <w:hideMark/>
          </w:tcPr>
          <w:p w14:paraId="6C193E0E" w14:textId="01467FE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506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347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F6E9B8B" w14:textId="1F18EC7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909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041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7151F218" w14:textId="3973A69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323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601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FC1714F" w14:textId="0968502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13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751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291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6B24E7CC" w14:textId="7D26B2C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192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247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1DD5FF2" w14:textId="55272AA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634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24B66A82" w14:textId="1E1A40C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111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698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520BB6C" w14:textId="2E76D1E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15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590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229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53C2DF92" w14:textId="4A98EED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079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709</w:t>
            </w:r>
          </w:p>
        </w:tc>
        <w:tc>
          <w:tcPr>
            <w:tcW w:w="821" w:type="dxa"/>
            <w:shd w:val="clear" w:color="auto" w:fill="auto"/>
            <w:noWrap/>
            <w:vAlign w:val="bottom"/>
            <w:hideMark/>
          </w:tcPr>
          <w:p w14:paraId="7607CCDC" w14:textId="1211E65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581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108</w:t>
            </w:r>
          </w:p>
        </w:tc>
      </w:tr>
    </w:tbl>
    <w:p w14:paraId="6FF979D0" w14:textId="4C2A0636" w:rsidR="00E84D9E" w:rsidRPr="00DE02BB" w:rsidRDefault="00E84D9E" w:rsidP="00DE02BB">
      <w:pPr>
        <w:spacing w:before="120"/>
        <w:ind w:left="1134" w:right="1134" w:firstLine="170"/>
        <w:rPr>
          <w:sz w:val="18"/>
        </w:rPr>
      </w:pPr>
      <w:r w:rsidRPr="0059139C">
        <w:rPr>
          <w:i/>
          <w:iCs/>
          <w:sz w:val="18"/>
        </w:rPr>
        <w:t>Source</w:t>
      </w:r>
      <w:r w:rsidRPr="00DE02BB">
        <w:rPr>
          <w:sz w:val="18"/>
        </w:rPr>
        <w:t>: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INSAE,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revised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population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projections,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2009.</w:t>
      </w:r>
    </w:p>
    <w:p w14:paraId="50C3214A" w14:textId="70E70447" w:rsidR="00E84D9E" w:rsidRPr="00DE02BB" w:rsidRDefault="00E84D9E" w:rsidP="00DE02BB">
      <w:pPr>
        <w:spacing w:after="240"/>
        <w:ind w:left="1134" w:right="1134" w:firstLine="170"/>
        <w:rPr>
          <w:sz w:val="18"/>
        </w:rPr>
      </w:pPr>
      <w:r w:rsidRPr="00DE02BB">
        <w:rPr>
          <w:sz w:val="18"/>
        </w:rPr>
        <w:t>(*)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Actual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census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data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(RGPH1,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2,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3,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4).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RGPH4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data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are</w:t>
      </w:r>
      <w:r w:rsidR="00117DEB" w:rsidRPr="00DE02BB">
        <w:rPr>
          <w:sz w:val="18"/>
        </w:rPr>
        <w:t xml:space="preserve"> </w:t>
      </w:r>
      <w:r w:rsidRPr="00DE02BB">
        <w:rPr>
          <w:sz w:val="18"/>
        </w:rPr>
        <w:t>provisional.</w:t>
      </w:r>
    </w:p>
    <w:p w14:paraId="4BC2F332" w14:textId="77777777" w:rsidR="00EE2696" w:rsidRDefault="00E84D9E" w:rsidP="00DE02BB">
      <w:pPr>
        <w:pStyle w:val="Heading1"/>
      </w:pPr>
      <w:bookmarkStart w:id="26" w:name="_Toc95746118"/>
      <w:bookmarkStart w:id="27" w:name="_Toc95746479"/>
      <w:bookmarkStart w:id="28" w:name="_Toc95820108"/>
      <w:r w:rsidRPr="00441B96">
        <w:t>Table</w:t>
      </w:r>
      <w:r w:rsidR="00117DEB">
        <w:t xml:space="preserve"> </w:t>
      </w:r>
      <w:r w:rsidRPr="00441B96">
        <w:t>4.</w:t>
      </w:r>
      <w:bookmarkEnd w:id="26"/>
      <w:bookmarkEnd w:id="27"/>
      <w:bookmarkEnd w:id="28"/>
    </w:p>
    <w:p w14:paraId="68E0F01E" w14:textId="165B6874" w:rsidR="00E84D9E" w:rsidRPr="00DE02BB" w:rsidRDefault="00E84D9E" w:rsidP="00DE02BB">
      <w:pPr>
        <w:pStyle w:val="SingleTxtG"/>
        <w:rPr>
          <w:b/>
          <w:bCs/>
        </w:rPr>
      </w:pPr>
      <w:r w:rsidRPr="00DE02BB">
        <w:rPr>
          <w:b/>
          <w:bCs/>
        </w:rPr>
        <w:t>Status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of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the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population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of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Benin,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by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place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of</w:t>
      </w:r>
      <w:r w:rsidR="00117DEB" w:rsidRPr="00DE02BB">
        <w:rPr>
          <w:b/>
          <w:bCs/>
        </w:rPr>
        <w:t xml:space="preserve"> </w:t>
      </w:r>
      <w:r w:rsidRPr="00DE02BB">
        <w:rPr>
          <w:b/>
          <w:bCs/>
        </w:rPr>
        <w:t>residence</w:t>
      </w:r>
    </w:p>
    <w:tbl>
      <w:tblPr>
        <w:tblW w:w="1304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1552"/>
        <w:gridCol w:w="25"/>
        <w:gridCol w:w="713"/>
        <w:gridCol w:w="715"/>
        <w:gridCol w:w="713"/>
        <w:gridCol w:w="715"/>
        <w:gridCol w:w="800"/>
        <w:gridCol w:w="854"/>
        <w:gridCol w:w="730"/>
        <w:gridCol w:w="730"/>
        <w:gridCol w:w="730"/>
        <w:gridCol w:w="730"/>
        <w:gridCol w:w="730"/>
        <w:gridCol w:w="547"/>
        <w:gridCol w:w="730"/>
        <w:gridCol w:w="730"/>
        <w:gridCol w:w="553"/>
      </w:tblGrid>
      <w:tr w:rsidR="00DE02BB" w:rsidRPr="00DE02BB" w14:paraId="25DEBF8F" w14:textId="77777777" w:rsidTr="00352824">
        <w:trPr>
          <w:cantSplit/>
          <w:tblHeader/>
        </w:trPr>
        <w:tc>
          <w:tcPr>
            <w:tcW w:w="229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8689FBE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Indicators</w:t>
            </w:r>
          </w:p>
        </w:tc>
        <w:tc>
          <w:tcPr>
            <w:tcW w:w="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0C504A2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4F6EB4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Benin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56BD8A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Urban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DB24DC8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Rural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C5ED070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DE02BB">
              <w:rPr>
                <w:i/>
                <w:iCs/>
                <w:sz w:val="16"/>
                <w:szCs w:val="16"/>
              </w:rPr>
              <w:t>Alibori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C6F5046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DE02BB">
              <w:rPr>
                <w:i/>
                <w:iCs/>
                <w:sz w:val="16"/>
                <w:szCs w:val="16"/>
              </w:rPr>
              <w:t>Atacora</w:t>
            </w:r>
            <w:proofErr w:type="spellEnd"/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5676360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DE02BB">
              <w:rPr>
                <w:i/>
                <w:iCs/>
                <w:sz w:val="16"/>
                <w:szCs w:val="16"/>
              </w:rPr>
              <w:t>Atlantique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5C1A76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DE02BB">
              <w:rPr>
                <w:i/>
                <w:iCs/>
                <w:sz w:val="16"/>
                <w:szCs w:val="16"/>
              </w:rPr>
              <w:t>Borgou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A7010BD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DE02BB">
              <w:rPr>
                <w:i/>
                <w:iCs/>
                <w:sz w:val="16"/>
                <w:szCs w:val="16"/>
              </w:rPr>
              <w:t>Collines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83EDD67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DE02BB">
              <w:rPr>
                <w:i/>
                <w:iCs/>
                <w:sz w:val="16"/>
                <w:szCs w:val="16"/>
              </w:rPr>
              <w:t>Couffo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C0A1D7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Donga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0DA4C0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Littoral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76261B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Mono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A090CF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DE02BB">
              <w:rPr>
                <w:i/>
                <w:iCs/>
                <w:sz w:val="16"/>
                <w:szCs w:val="16"/>
              </w:rPr>
              <w:t>Ouémé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E0151C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Plateau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96D10E" w14:textId="77777777" w:rsidR="00E84D9E" w:rsidRPr="00DE02BB" w:rsidRDefault="00E84D9E" w:rsidP="00DE02B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DE02BB">
              <w:rPr>
                <w:i/>
                <w:iCs/>
                <w:sz w:val="16"/>
                <w:szCs w:val="16"/>
              </w:rPr>
              <w:t>Zou</w:t>
            </w:r>
          </w:p>
        </w:tc>
      </w:tr>
      <w:tr w:rsidR="00DE02BB" w:rsidRPr="00DE02BB" w14:paraId="53E606FF" w14:textId="77777777" w:rsidTr="00352824">
        <w:trPr>
          <w:cantSplit/>
        </w:trPr>
        <w:tc>
          <w:tcPr>
            <w:tcW w:w="2296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D6790A3" w14:textId="2CBF133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Number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foreign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nationals</w:t>
            </w:r>
          </w:p>
        </w:tc>
        <w:tc>
          <w:tcPr>
            <w:tcW w:w="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24A63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086BB5" w14:textId="4E3BDAD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188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563</w:t>
            </w:r>
          </w:p>
        </w:tc>
        <w:tc>
          <w:tcPr>
            <w:tcW w:w="71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18EAA7" w14:textId="13E6185F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130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561</w:t>
            </w:r>
          </w:p>
        </w:tc>
        <w:tc>
          <w:tcPr>
            <w:tcW w:w="71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EED1B9" w14:textId="5E995B4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002</w:t>
            </w:r>
          </w:p>
        </w:tc>
        <w:tc>
          <w:tcPr>
            <w:tcW w:w="71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F083DD" w14:textId="3619FF5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636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FFB771" w14:textId="3696241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10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395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42D0ACC" w14:textId="6893944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16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517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F03F60C" w14:textId="153AD36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665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602FE34" w14:textId="24A7132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647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BDEF48C" w14:textId="2B8A816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167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5868AA" w14:textId="6108723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760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B41861" w14:textId="22C82C9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516</w:t>
            </w:r>
          </w:p>
        </w:tc>
        <w:tc>
          <w:tcPr>
            <w:tcW w:w="5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517F3D0" w14:textId="212A5D4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975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2F163B5" w14:textId="05EA574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17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065</w:t>
            </w:r>
          </w:p>
        </w:tc>
        <w:tc>
          <w:tcPr>
            <w:tcW w:w="7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18AEBF2" w14:textId="0F161C81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605</w:t>
            </w:r>
          </w:p>
        </w:tc>
        <w:tc>
          <w:tcPr>
            <w:tcW w:w="5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98A90E8" w14:textId="48956104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</w:t>
            </w:r>
            <w:r w:rsidR="00117DEB" w:rsidRPr="00DE02BB">
              <w:rPr>
                <w:sz w:val="18"/>
                <w:szCs w:val="16"/>
              </w:rPr>
              <w:t xml:space="preserve"> </w:t>
            </w:r>
            <w:r w:rsidRPr="00DE02BB">
              <w:rPr>
                <w:sz w:val="18"/>
                <w:szCs w:val="16"/>
              </w:rPr>
              <w:t>615</w:t>
            </w:r>
          </w:p>
        </w:tc>
      </w:tr>
      <w:tr w:rsidR="00DE02BB" w:rsidRPr="00DE02BB" w14:paraId="44BB51EE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3AA74213" w14:textId="6F87DC4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Proportion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foreign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population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3D9E99C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087E876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1.9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791DCDB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2.9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0769C80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1.0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002AEF8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3.3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0A34297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1.3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0E26C99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111740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1.9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159CFFA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1.3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307A5D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0.3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1771BE0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1.4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193469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8.5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0A06FB7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8EA1FC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1.6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58D2244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0.4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10C7314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0.5</w:t>
            </w:r>
          </w:p>
        </w:tc>
      </w:tr>
      <w:tr w:rsidR="00DE02BB" w:rsidRPr="00DE02BB" w14:paraId="192A294A" w14:textId="77777777" w:rsidTr="00B92F0C">
        <w:trPr>
          <w:cantSplit/>
        </w:trPr>
        <w:tc>
          <w:tcPr>
            <w:tcW w:w="744" w:type="dxa"/>
            <w:shd w:val="clear" w:color="auto" w:fill="auto"/>
          </w:tcPr>
          <w:p w14:paraId="6142F41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</w:p>
        </w:tc>
        <w:tc>
          <w:tcPr>
            <w:tcW w:w="12297" w:type="dxa"/>
            <w:gridSpan w:val="17"/>
            <w:shd w:val="clear" w:color="auto" w:fill="auto"/>
            <w:noWrap/>
            <w:hideMark/>
          </w:tcPr>
          <w:p w14:paraId="609A43D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Africa</w:t>
            </w:r>
          </w:p>
        </w:tc>
      </w:tr>
      <w:tr w:rsidR="00DE02BB" w:rsidRPr="00DE02BB" w14:paraId="4FC00AA2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017EB19C" w14:textId="6B1E855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Burkina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Faso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74706A3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17A790D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6.1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126BFA1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4.3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536645D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10.0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1591D16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11.3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161BFC4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27.7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4AAA9DD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4.7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E761DB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45EE2C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272FACD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3.6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B0669D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016CCE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2.2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35C04A9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2.6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2CFA0FA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2.9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1037EF4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3.1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4CE3870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1.9</w:t>
            </w:r>
          </w:p>
        </w:tc>
      </w:tr>
      <w:tr w:rsidR="00DE02BB" w:rsidRPr="00DE02BB" w14:paraId="79BBF826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1564C2B2" w14:textId="150355B5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Niger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558DD1F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3CBD16D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35.6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3D22510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34.6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688C783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38.1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6FEC2ED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60.4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52CEDB8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38.6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64C8C50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15.2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53A6D9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60.0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2D8BE6F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28.7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B2978A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105E14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19.9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9A129F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28.5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46D34D7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12.9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34F56D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27.8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5C3986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21.7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3BBA6B8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43.8</w:t>
            </w:r>
          </w:p>
        </w:tc>
      </w:tr>
      <w:tr w:rsidR="00DE02BB" w:rsidRPr="00DE02BB" w14:paraId="5DCFCA6C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3B2BCF67" w14:textId="42DC25FE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Nigeria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1AC0772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64A84A7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19.6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273CB62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19.0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5F23EB1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20.8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7FFF197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22.6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7881B07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8.8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225BC05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11.8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4EE8DD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13.2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EC5435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18.1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0B4EAD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14.8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27A3426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14.0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D38527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23.3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34C1B87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4.7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6CF71E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30.8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5F5139E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32.2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4A27395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32.4</w:t>
            </w:r>
          </w:p>
        </w:tc>
      </w:tr>
      <w:tr w:rsidR="00DE02BB" w:rsidRPr="00DE02BB" w14:paraId="583B0ABE" w14:textId="77777777" w:rsidTr="00352824">
        <w:trPr>
          <w:cantSplit/>
        </w:trPr>
        <w:tc>
          <w:tcPr>
            <w:tcW w:w="2296" w:type="dxa"/>
            <w:gridSpan w:val="2"/>
            <w:tcBorders>
              <w:bottom w:val="nil"/>
            </w:tcBorders>
            <w:shd w:val="clear" w:color="auto" w:fill="auto"/>
            <w:noWrap/>
            <w:hideMark/>
          </w:tcPr>
          <w:p w14:paraId="079568D4" w14:textId="2CEC13E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Togo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tcBorders>
              <w:bottom w:val="nil"/>
            </w:tcBorders>
            <w:shd w:val="clear" w:color="auto" w:fill="auto"/>
            <w:vAlign w:val="bottom"/>
          </w:tcPr>
          <w:p w14:paraId="09E34D7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01F3D1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23.0</w:t>
            </w:r>
          </w:p>
        </w:tc>
        <w:tc>
          <w:tcPr>
            <w:tcW w:w="71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976C4E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22.9</w:t>
            </w:r>
          </w:p>
        </w:tc>
        <w:tc>
          <w:tcPr>
            <w:tcW w:w="71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C6C214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23.3</w:t>
            </w:r>
          </w:p>
        </w:tc>
        <w:tc>
          <w:tcPr>
            <w:tcW w:w="71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B45F23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1.8</w:t>
            </w:r>
          </w:p>
        </w:tc>
        <w:tc>
          <w:tcPr>
            <w:tcW w:w="80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56A1C2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17.3</w:t>
            </w:r>
          </w:p>
        </w:tc>
        <w:tc>
          <w:tcPr>
            <w:tcW w:w="85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2C5999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46.4</w:t>
            </w:r>
          </w:p>
        </w:tc>
        <w:tc>
          <w:tcPr>
            <w:tcW w:w="730" w:type="dxa"/>
            <w:tcBorders>
              <w:bottom w:val="nil"/>
            </w:tcBorders>
            <w:shd w:val="clear" w:color="auto" w:fill="auto"/>
            <w:vAlign w:val="bottom"/>
          </w:tcPr>
          <w:p w14:paraId="01A1346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12.9</w:t>
            </w:r>
          </w:p>
        </w:tc>
        <w:tc>
          <w:tcPr>
            <w:tcW w:w="730" w:type="dxa"/>
            <w:tcBorders>
              <w:bottom w:val="nil"/>
            </w:tcBorders>
            <w:shd w:val="clear" w:color="auto" w:fill="auto"/>
            <w:vAlign w:val="bottom"/>
          </w:tcPr>
          <w:p w14:paraId="20634BE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44.2</w:t>
            </w:r>
          </w:p>
        </w:tc>
        <w:tc>
          <w:tcPr>
            <w:tcW w:w="730" w:type="dxa"/>
            <w:tcBorders>
              <w:bottom w:val="nil"/>
            </w:tcBorders>
            <w:shd w:val="clear" w:color="auto" w:fill="auto"/>
            <w:vAlign w:val="bottom"/>
          </w:tcPr>
          <w:p w14:paraId="1C6293A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42.7</w:t>
            </w:r>
          </w:p>
        </w:tc>
        <w:tc>
          <w:tcPr>
            <w:tcW w:w="730" w:type="dxa"/>
            <w:tcBorders>
              <w:bottom w:val="nil"/>
            </w:tcBorders>
            <w:shd w:val="clear" w:color="auto" w:fill="auto"/>
            <w:vAlign w:val="bottom"/>
          </w:tcPr>
          <w:p w14:paraId="0CC7A41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55.6</w:t>
            </w:r>
          </w:p>
        </w:tc>
        <w:tc>
          <w:tcPr>
            <w:tcW w:w="730" w:type="dxa"/>
            <w:tcBorders>
              <w:bottom w:val="nil"/>
            </w:tcBorders>
            <w:shd w:val="clear" w:color="auto" w:fill="auto"/>
            <w:vAlign w:val="bottom"/>
          </w:tcPr>
          <w:p w14:paraId="61EE881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21.1</w:t>
            </w:r>
          </w:p>
        </w:tc>
        <w:tc>
          <w:tcPr>
            <w:tcW w:w="547" w:type="dxa"/>
            <w:tcBorders>
              <w:bottom w:val="nil"/>
            </w:tcBorders>
            <w:shd w:val="clear" w:color="auto" w:fill="auto"/>
            <w:vAlign w:val="bottom"/>
          </w:tcPr>
          <w:p w14:paraId="16E8B7D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48.6</w:t>
            </w:r>
          </w:p>
        </w:tc>
        <w:tc>
          <w:tcPr>
            <w:tcW w:w="730" w:type="dxa"/>
            <w:tcBorders>
              <w:bottom w:val="nil"/>
            </w:tcBorders>
            <w:shd w:val="clear" w:color="auto" w:fill="auto"/>
            <w:vAlign w:val="bottom"/>
          </w:tcPr>
          <w:p w14:paraId="78E243B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21.2</w:t>
            </w:r>
          </w:p>
        </w:tc>
        <w:tc>
          <w:tcPr>
            <w:tcW w:w="730" w:type="dxa"/>
            <w:tcBorders>
              <w:bottom w:val="nil"/>
            </w:tcBorders>
            <w:shd w:val="clear" w:color="auto" w:fill="auto"/>
            <w:vAlign w:val="bottom"/>
          </w:tcPr>
          <w:p w14:paraId="1B4BD62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9.8</w:t>
            </w:r>
          </w:p>
        </w:tc>
        <w:tc>
          <w:tcPr>
            <w:tcW w:w="551" w:type="dxa"/>
            <w:tcBorders>
              <w:bottom w:val="nil"/>
            </w:tcBorders>
            <w:shd w:val="clear" w:color="auto" w:fill="auto"/>
            <w:vAlign w:val="bottom"/>
          </w:tcPr>
          <w:p w14:paraId="4763BC4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13.1</w:t>
            </w:r>
          </w:p>
        </w:tc>
      </w:tr>
      <w:tr w:rsidR="00DE02BB" w:rsidRPr="00DE02BB" w14:paraId="081DF005" w14:textId="77777777" w:rsidTr="00352824">
        <w:trPr>
          <w:cantSplit/>
        </w:trPr>
        <w:tc>
          <w:tcPr>
            <w:tcW w:w="2296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C180D23" w14:textId="2D04CBFA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Rest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West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Africa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1BCEA0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76BFC1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10.7</w:t>
            </w:r>
          </w:p>
        </w:tc>
        <w:tc>
          <w:tcPr>
            <w:tcW w:w="7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4B3ED6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13.0</w:t>
            </w:r>
          </w:p>
        </w:tc>
        <w:tc>
          <w:tcPr>
            <w:tcW w:w="7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5A8696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5.8</w:t>
            </w:r>
          </w:p>
        </w:tc>
        <w:tc>
          <w:tcPr>
            <w:tcW w:w="7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8E0897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3.7</w:t>
            </w:r>
          </w:p>
        </w:tc>
        <w:tc>
          <w:tcPr>
            <w:tcW w:w="80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9061CB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6.0</w:t>
            </w:r>
          </w:p>
        </w:tc>
        <w:tc>
          <w:tcPr>
            <w:tcW w:w="85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A87FF0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15.1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E4EAC7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5.9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B3C438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4.9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1F75F2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7.1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A09E4C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3.2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899C9E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14.4</w:t>
            </w:r>
          </w:p>
        </w:tc>
        <w:tc>
          <w:tcPr>
            <w:tcW w:w="54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EE3A48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29.9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E2C4B7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13.2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4585F2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11.9</w:t>
            </w:r>
          </w:p>
        </w:tc>
        <w:tc>
          <w:tcPr>
            <w:tcW w:w="5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D46970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6.8</w:t>
            </w:r>
          </w:p>
        </w:tc>
      </w:tr>
      <w:tr w:rsidR="00DE02BB" w:rsidRPr="00DE02BB" w14:paraId="2386CFAA" w14:textId="77777777" w:rsidTr="00352824">
        <w:trPr>
          <w:cantSplit/>
        </w:trPr>
        <w:tc>
          <w:tcPr>
            <w:tcW w:w="2296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F8DB3EC" w14:textId="378496B3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Rest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Africa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A3C693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A9CF57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3.1</w:t>
            </w:r>
          </w:p>
        </w:tc>
        <w:tc>
          <w:tcPr>
            <w:tcW w:w="7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282912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4.2</w:t>
            </w:r>
          </w:p>
        </w:tc>
        <w:tc>
          <w:tcPr>
            <w:tcW w:w="7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6076FC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0.7</w:t>
            </w:r>
          </w:p>
        </w:tc>
        <w:tc>
          <w:tcPr>
            <w:tcW w:w="7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658848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80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CE026D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0.6</w:t>
            </w:r>
          </w:p>
        </w:tc>
        <w:tc>
          <w:tcPr>
            <w:tcW w:w="85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E3E3DF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4.8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4DB704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0.6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16EA42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0.3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C9BBED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0.9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DF4F5B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0.9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982CBB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7.2</w:t>
            </w:r>
          </w:p>
        </w:tc>
        <w:tc>
          <w:tcPr>
            <w:tcW w:w="54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9CCFBE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0.6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7E9768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2.9</w:t>
            </w:r>
          </w:p>
        </w:tc>
        <w:tc>
          <w:tcPr>
            <w:tcW w:w="7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2752B8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1.2</w:t>
            </w:r>
          </w:p>
        </w:tc>
        <w:tc>
          <w:tcPr>
            <w:tcW w:w="5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413B80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0.7</w:t>
            </w:r>
          </w:p>
        </w:tc>
      </w:tr>
      <w:tr w:rsidR="00DE02BB" w:rsidRPr="00DE02BB" w14:paraId="0B985D81" w14:textId="77777777" w:rsidTr="00B92F0C">
        <w:trPr>
          <w:cantSplit/>
        </w:trPr>
        <w:tc>
          <w:tcPr>
            <w:tcW w:w="744" w:type="dxa"/>
            <w:tcBorders>
              <w:top w:val="nil"/>
            </w:tcBorders>
            <w:shd w:val="clear" w:color="auto" w:fill="auto"/>
          </w:tcPr>
          <w:p w14:paraId="05D9634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</w:p>
        </w:tc>
        <w:tc>
          <w:tcPr>
            <w:tcW w:w="12297" w:type="dxa"/>
            <w:gridSpan w:val="17"/>
            <w:tcBorders>
              <w:top w:val="nil"/>
            </w:tcBorders>
            <w:shd w:val="clear" w:color="auto" w:fill="auto"/>
            <w:noWrap/>
            <w:hideMark/>
          </w:tcPr>
          <w:p w14:paraId="7FC38A2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World</w:t>
            </w:r>
          </w:p>
        </w:tc>
      </w:tr>
      <w:tr w:rsidR="00DE02BB" w:rsidRPr="00DE02BB" w14:paraId="19EE73B4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6F47D53C" w14:textId="40113728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France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31CC418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03FBA7A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0.6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685B549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0.8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12C8CAB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0.2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3C14DE1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(*)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0798E08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0.3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0EE9D85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C1E01F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63D16B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509D9C6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987376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3642AA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1.1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14C60FA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0.3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D536D9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0.7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549FC6E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0.4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109E09E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0.5</w:t>
            </w:r>
          </w:p>
        </w:tc>
      </w:tr>
      <w:tr w:rsidR="00DE02BB" w:rsidRPr="00DE02BB" w14:paraId="0968B242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6BD98E3D" w14:textId="310DEAFB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Rest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Europe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1432AFC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778F05D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0.2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44DFF60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0.3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5EEF2EC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18E1A0B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(*)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22E071D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0.2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177B1BC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0.4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8E51AE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846BF1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(*)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D1D38F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51EEEE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EC04DA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0.4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3270579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1ADDE86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0.3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E2933A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1DB0242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0.3</w:t>
            </w:r>
          </w:p>
        </w:tc>
      </w:tr>
      <w:tr w:rsidR="00DE02BB" w:rsidRPr="00DE02BB" w14:paraId="5FB1C4F8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108B54A3" w14:textId="3D79BD36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Rest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the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world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4C3AAFB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027378F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1.0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22F456C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1.0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12B1C8D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1.1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4973BC7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(*)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78114C6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0.4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4AAD40A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0.4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396C8F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AA7CA2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0.6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1203E74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0.5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ACD75C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72C0FF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1.8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706E155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0.1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A352F2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0.4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55FAE5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19.8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72AFDCA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0.5</w:t>
            </w:r>
          </w:p>
        </w:tc>
      </w:tr>
      <w:tr w:rsidR="00DE02BB" w:rsidRPr="00DE02BB" w14:paraId="22521468" w14:textId="77777777" w:rsidTr="00B92F0C">
        <w:trPr>
          <w:cantSplit/>
        </w:trPr>
        <w:tc>
          <w:tcPr>
            <w:tcW w:w="744" w:type="dxa"/>
            <w:shd w:val="clear" w:color="auto" w:fill="auto"/>
          </w:tcPr>
          <w:p w14:paraId="41DE3C2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</w:p>
        </w:tc>
        <w:tc>
          <w:tcPr>
            <w:tcW w:w="12297" w:type="dxa"/>
            <w:gridSpan w:val="17"/>
            <w:shd w:val="clear" w:color="auto" w:fill="auto"/>
            <w:noWrap/>
            <w:hideMark/>
          </w:tcPr>
          <w:p w14:paraId="05B59642" w14:textId="65B27E00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Female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foreign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nationals</w:t>
            </w:r>
          </w:p>
        </w:tc>
      </w:tr>
      <w:tr w:rsidR="00DE02BB" w:rsidRPr="00DE02BB" w14:paraId="3E1FBFE8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41E596A0" w14:textId="735214F9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Proportion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foreign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nationals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who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are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women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1FD03E7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12F9E40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49.6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17ADB73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50.0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7E5B58B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48.7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1166DE6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47.6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326F471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47.9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7206711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55.3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C2CE98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47.0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208A59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46.3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0C60DF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62.5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913853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50.5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CEA74D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48.9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199008B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57.0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5ABDE7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51.4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D82C16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42.5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4C42EA3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49.6</w:t>
            </w:r>
          </w:p>
        </w:tc>
      </w:tr>
      <w:tr w:rsidR="00DE02BB" w:rsidRPr="00DE02BB" w14:paraId="4B57D962" w14:textId="77777777" w:rsidTr="00B92F0C">
        <w:trPr>
          <w:cantSplit/>
        </w:trPr>
        <w:tc>
          <w:tcPr>
            <w:tcW w:w="744" w:type="dxa"/>
            <w:shd w:val="clear" w:color="auto" w:fill="auto"/>
          </w:tcPr>
          <w:p w14:paraId="6311FA2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</w:p>
        </w:tc>
        <w:tc>
          <w:tcPr>
            <w:tcW w:w="12297" w:type="dxa"/>
            <w:gridSpan w:val="17"/>
            <w:shd w:val="clear" w:color="auto" w:fill="auto"/>
            <w:noWrap/>
            <w:hideMark/>
          </w:tcPr>
          <w:p w14:paraId="43B67FF6" w14:textId="5A0B8462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Economically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active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foreign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nationals</w:t>
            </w:r>
          </w:p>
        </w:tc>
      </w:tr>
      <w:tr w:rsidR="00DE02BB" w:rsidRPr="00DE02BB" w14:paraId="532D4CB8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043B565A" w14:textId="1133A53C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Proportion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economically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active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persons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(10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years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and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above)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in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the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foreign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population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736C74B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22C5746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71.3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0C0F85F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72.0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4A93E3F8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69.6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269D8F9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27.4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059B50C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33.0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3277AF5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37.8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348ED23C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30.8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62406A9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42.8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0F206A7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44.2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9A06437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31.6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93172CA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41.1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090D7CF0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40.7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657EB69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38.0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92F898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32.0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3FBD1076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38.2</w:t>
            </w:r>
          </w:p>
        </w:tc>
      </w:tr>
      <w:tr w:rsidR="00DE02BB" w:rsidRPr="00DE02BB" w14:paraId="5E6CF931" w14:textId="77777777" w:rsidTr="00352824">
        <w:trPr>
          <w:cantSplit/>
        </w:trPr>
        <w:tc>
          <w:tcPr>
            <w:tcW w:w="2296" w:type="dxa"/>
            <w:gridSpan w:val="2"/>
            <w:shd w:val="clear" w:color="auto" w:fill="auto"/>
            <w:noWrap/>
            <w:hideMark/>
          </w:tcPr>
          <w:p w14:paraId="0BE4FE1F" w14:textId="12CBCF5D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4"/>
              </w:rPr>
            </w:pPr>
            <w:r w:rsidRPr="00DE02BB">
              <w:rPr>
                <w:sz w:val="18"/>
                <w:szCs w:val="14"/>
              </w:rPr>
              <w:t>Proportion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of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economically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active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persons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(15</w:t>
            </w:r>
            <w:r w:rsidR="00EE2696">
              <w:rPr>
                <w:sz w:val="18"/>
                <w:szCs w:val="14"/>
              </w:rPr>
              <w:t>–</w:t>
            </w:r>
            <w:r w:rsidRPr="00DE02BB">
              <w:rPr>
                <w:sz w:val="18"/>
                <w:szCs w:val="14"/>
              </w:rPr>
              <w:t>64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years)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in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the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foreign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population</w:t>
            </w:r>
            <w:r w:rsidR="00117DEB" w:rsidRPr="00DE02BB">
              <w:rPr>
                <w:sz w:val="18"/>
                <w:szCs w:val="14"/>
              </w:rPr>
              <w:t xml:space="preserve"> </w:t>
            </w:r>
            <w:r w:rsidRPr="00DE02BB">
              <w:rPr>
                <w:sz w:val="18"/>
                <w:szCs w:val="14"/>
              </w:rPr>
              <w:t>(%)</w:t>
            </w:r>
          </w:p>
        </w:tc>
        <w:tc>
          <w:tcPr>
            <w:tcW w:w="25" w:type="dxa"/>
            <w:shd w:val="clear" w:color="auto" w:fill="auto"/>
            <w:vAlign w:val="bottom"/>
          </w:tcPr>
          <w:p w14:paraId="6AF5A57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6CDA3EB1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61.2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0BA3F26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62.4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14:paraId="2B982F9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58.7</w:t>
            </w:r>
          </w:p>
        </w:tc>
        <w:tc>
          <w:tcPr>
            <w:tcW w:w="715" w:type="dxa"/>
            <w:shd w:val="clear" w:color="auto" w:fill="auto"/>
            <w:noWrap/>
            <w:vAlign w:val="bottom"/>
            <w:hideMark/>
          </w:tcPr>
          <w:p w14:paraId="0867891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26.4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14:paraId="0702A574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32.2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0B91F6C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37.3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79B6285B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30.2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5C371DFF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41.6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986B20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43.0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4F69849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30.7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1E0FCBCE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40.7</w:t>
            </w:r>
          </w:p>
        </w:tc>
        <w:tc>
          <w:tcPr>
            <w:tcW w:w="547" w:type="dxa"/>
            <w:shd w:val="clear" w:color="auto" w:fill="auto"/>
            <w:vAlign w:val="bottom"/>
          </w:tcPr>
          <w:p w14:paraId="5F0A4D7D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39.7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294BA255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37.6</w:t>
            </w:r>
          </w:p>
        </w:tc>
        <w:tc>
          <w:tcPr>
            <w:tcW w:w="730" w:type="dxa"/>
            <w:shd w:val="clear" w:color="auto" w:fill="auto"/>
            <w:vAlign w:val="bottom"/>
          </w:tcPr>
          <w:p w14:paraId="559F5C43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31.7</w:t>
            </w:r>
          </w:p>
        </w:tc>
        <w:tc>
          <w:tcPr>
            <w:tcW w:w="551" w:type="dxa"/>
            <w:shd w:val="clear" w:color="auto" w:fill="auto"/>
            <w:vAlign w:val="bottom"/>
          </w:tcPr>
          <w:p w14:paraId="5DA357D2" w14:textId="77777777" w:rsidR="00E84D9E" w:rsidRPr="00DE02BB" w:rsidRDefault="00E84D9E" w:rsidP="00DE02B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6"/>
              </w:rPr>
            </w:pPr>
            <w:r w:rsidRPr="00DE02BB">
              <w:rPr>
                <w:sz w:val="18"/>
                <w:szCs w:val="16"/>
              </w:rPr>
              <w:t>37.3</w:t>
            </w:r>
          </w:p>
        </w:tc>
      </w:tr>
    </w:tbl>
    <w:p w14:paraId="3AF9CE88" w14:textId="77777777" w:rsidR="00C4441E" w:rsidRDefault="00C4441E" w:rsidP="00E84D9E">
      <w:pPr>
        <w:rPr>
          <w:bCs/>
        </w:rPr>
      </w:pPr>
    </w:p>
    <w:p w14:paraId="4FB68B7E" w14:textId="77777777" w:rsidR="00C4441E" w:rsidRDefault="00C4441E">
      <w:pPr>
        <w:suppressAutoHyphens w:val="0"/>
        <w:spacing w:after="200" w:line="276" w:lineRule="auto"/>
        <w:rPr>
          <w:bCs/>
        </w:rPr>
      </w:pPr>
      <w:r>
        <w:rPr>
          <w:bCs/>
        </w:rPr>
        <w:br w:type="page"/>
      </w:r>
    </w:p>
    <w:p w14:paraId="3C791E09" w14:textId="77777777" w:rsidR="00C4441E" w:rsidRDefault="00C4441E" w:rsidP="00E84D9E">
      <w:pPr>
        <w:rPr>
          <w:bCs/>
        </w:rPr>
        <w:sectPr w:rsidR="00C4441E" w:rsidSect="00C14D9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endnotePr>
            <w:numFmt w:val="decimal"/>
          </w:endnotePr>
          <w:pgSz w:w="16840" w:h="11907" w:orient="landscape" w:code="9"/>
          <w:pgMar w:top="1134" w:right="1417" w:bottom="1134" w:left="1134" w:header="567" w:footer="567" w:gutter="0"/>
          <w:cols w:space="720"/>
          <w:docGrid w:linePitch="272"/>
        </w:sectPr>
      </w:pPr>
    </w:p>
    <w:p w14:paraId="2D8B5471" w14:textId="77777777" w:rsidR="00EE2696" w:rsidRDefault="00E84D9E" w:rsidP="00C4441E">
      <w:pPr>
        <w:pStyle w:val="H1G"/>
        <w:spacing w:before="0"/>
      </w:pPr>
      <w:r w:rsidRPr="00441B96">
        <w:lastRenderedPageBreak/>
        <w:tab/>
      </w:r>
      <w:bookmarkStart w:id="29" w:name="_Toc95298902"/>
      <w:bookmarkStart w:id="30" w:name="_Toc95746119"/>
      <w:bookmarkStart w:id="31" w:name="_Toc95746480"/>
      <w:bookmarkStart w:id="32" w:name="_Toc95820109"/>
      <w:r w:rsidRPr="00441B96">
        <w:t>B.</w:t>
      </w:r>
      <w:r w:rsidRPr="00441B96">
        <w:tab/>
      </w:r>
      <w:r w:rsidRPr="00441B96">
        <w:tab/>
        <w:t>Cultural</w:t>
      </w:r>
      <w:r w:rsidR="00117DEB">
        <w:t xml:space="preserve"> </w:t>
      </w:r>
      <w:r w:rsidRPr="00441B96">
        <w:t>information</w:t>
      </w:r>
      <w:bookmarkEnd w:id="29"/>
      <w:bookmarkEnd w:id="30"/>
      <w:bookmarkEnd w:id="31"/>
      <w:bookmarkEnd w:id="32"/>
    </w:p>
    <w:p w14:paraId="294818F6" w14:textId="77777777" w:rsidR="00EE2696" w:rsidRDefault="00E84D9E" w:rsidP="00C4441E">
      <w:pPr>
        <w:pStyle w:val="SingleTxtG"/>
      </w:pPr>
      <w:r w:rsidRPr="00441B96">
        <w:t>11.</w:t>
      </w:r>
      <w:r w:rsidRPr="00441B96">
        <w:tab/>
        <w:t>Benin</w:t>
      </w:r>
      <w:r w:rsidR="00117DEB">
        <w:t xml:space="preserve"> </w:t>
      </w:r>
      <w:r w:rsidRPr="00441B96">
        <w:t>gained</w:t>
      </w:r>
      <w:r w:rsidR="00117DEB">
        <w:t xml:space="preserve"> </w:t>
      </w:r>
      <w:r w:rsidRPr="00441B96">
        <w:t>independence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1</w:t>
      </w:r>
      <w:r w:rsidR="00117DEB">
        <w:t xml:space="preserve"> </w:t>
      </w:r>
      <w:r w:rsidRPr="00441B96">
        <w:t>August</w:t>
      </w:r>
      <w:r w:rsidR="00117DEB">
        <w:t xml:space="preserve"> </w:t>
      </w:r>
      <w:r w:rsidRPr="00441B96">
        <w:t>1960.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home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sociolinguistic</w:t>
      </w:r>
      <w:r w:rsidR="00117DEB">
        <w:t xml:space="preserve"> </w:t>
      </w:r>
      <w:r w:rsidRPr="00441B96">
        <w:t>groups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coexist</w:t>
      </w:r>
      <w:r w:rsidR="00117DEB">
        <w:t xml:space="preserve"> </w:t>
      </w:r>
      <w:r w:rsidRPr="00441B96">
        <w:t>harmoniously</w:t>
      </w:r>
      <w:r w:rsidR="00117DEB">
        <w:t xml:space="preserve"> </w:t>
      </w:r>
      <w:r w:rsidRPr="00441B96">
        <w:t>despite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constraints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cultural</w:t>
      </w:r>
      <w:r w:rsidR="00117DEB">
        <w:t xml:space="preserve"> </w:t>
      </w:r>
      <w:r w:rsidRPr="00441B96">
        <w:t>diversity.</w:t>
      </w:r>
    </w:p>
    <w:p w14:paraId="58C115E4" w14:textId="55333A15" w:rsidR="00E84D9E" w:rsidRPr="002B3C54" w:rsidRDefault="00E84D9E" w:rsidP="00C4441E">
      <w:pPr>
        <w:pStyle w:val="SingleTxtG"/>
      </w:pPr>
      <w:r w:rsidRPr="00441B96">
        <w:t>12.</w:t>
      </w:r>
      <w:r w:rsidRPr="00441B96">
        <w:tab/>
        <w:t>The</w:t>
      </w:r>
      <w:r w:rsidR="00117DEB">
        <w:t xml:space="preserve"> </w:t>
      </w:r>
      <w:r w:rsidRPr="00441B96">
        <w:t>main</w:t>
      </w:r>
      <w:r w:rsidR="00117DEB">
        <w:t xml:space="preserve"> </w:t>
      </w:r>
      <w:r w:rsidRPr="00441B96">
        <w:t>sociolinguistic</w:t>
      </w:r>
      <w:r w:rsidR="00117DEB">
        <w:t xml:space="preserve"> </w:t>
      </w:r>
      <w:r w:rsidRPr="00441B96">
        <w:t>groups</w:t>
      </w:r>
      <w:r w:rsidR="00117DEB">
        <w:t xml:space="preserve"> </w:t>
      </w:r>
      <w:r w:rsidRPr="00441B96">
        <w:t>include</w:t>
      </w:r>
      <w:r w:rsidR="00117DEB">
        <w:t xml:space="preserve"> </w:t>
      </w:r>
      <w:r w:rsidRPr="00441B96">
        <w:t>the</w:t>
      </w:r>
      <w:r w:rsidR="00117DEB">
        <w:t xml:space="preserve"> </w:t>
      </w:r>
      <w:proofErr w:type="spellStart"/>
      <w:r w:rsidRPr="00441B96">
        <w:t>Baatombu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Dendi</w:t>
      </w:r>
      <w:proofErr w:type="spellEnd"/>
      <w:r w:rsidRPr="00441B96">
        <w:t>,</w:t>
      </w:r>
      <w:r w:rsidR="00117DEB">
        <w:t xml:space="preserve"> </w:t>
      </w:r>
      <w:r w:rsidRPr="00441B96">
        <w:t>Zarma,</w:t>
      </w:r>
      <w:r w:rsidR="00117DEB">
        <w:t xml:space="preserve"> </w:t>
      </w:r>
      <w:proofErr w:type="spellStart"/>
      <w:r w:rsidRPr="00441B96">
        <w:t>Groussi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Haoussa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Mossi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Paragourma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Peuls</w:t>
      </w:r>
      <w:proofErr w:type="spellEnd"/>
      <w:r w:rsidRPr="00441B96">
        <w:t>,</w:t>
      </w:r>
      <w:r w:rsidR="00117DEB">
        <w:t xml:space="preserve"> </w:t>
      </w:r>
      <w:r w:rsidRPr="00441B96">
        <w:t>inhabitants</w:t>
      </w:r>
      <w:r w:rsidR="00117DEB">
        <w:t xml:space="preserve"> </w:t>
      </w:r>
      <w:r w:rsidRPr="00441B96">
        <w:t>of</w:t>
      </w:r>
      <w:r w:rsidR="00117DEB">
        <w:t xml:space="preserve"> </w:t>
      </w:r>
      <w:proofErr w:type="spellStart"/>
      <w:r w:rsidRPr="00441B96">
        <w:t>Atacora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Adja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Fon</w:t>
      </w:r>
      <w:proofErr w:type="spellEnd"/>
      <w:r w:rsidRPr="00441B96">
        <w:t>,</w:t>
      </w:r>
      <w:r w:rsidR="00117DEB">
        <w:t xml:space="preserve"> </w:t>
      </w:r>
      <w:r w:rsidRPr="00441B96">
        <w:t>Yoruba,</w:t>
      </w:r>
      <w:r w:rsidR="00117DEB">
        <w:t xml:space="preserve"> </w:t>
      </w:r>
      <w:proofErr w:type="spellStart"/>
      <w:r w:rsidRPr="00441B96">
        <w:t>Goun</w:t>
      </w:r>
      <w:proofErr w:type="spellEnd"/>
      <w:r w:rsidRPr="00441B96">
        <w:t>,</w:t>
      </w:r>
      <w:r w:rsidR="00117DEB">
        <w:t xml:space="preserve"> </w:t>
      </w:r>
      <w:r w:rsidRPr="00441B96">
        <w:t>Mahi,</w:t>
      </w:r>
      <w:r w:rsidR="00117DEB">
        <w:t xml:space="preserve"> </w:t>
      </w:r>
      <w:proofErr w:type="spellStart"/>
      <w:r w:rsidRPr="00441B96">
        <w:t>Ewé</w:t>
      </w:r>
      <w:proofErr w:type="spellEnd"/>
      <w:r w:rsidRPr="00441B96">
        <w:t>,</w:t>
      </w:r>
      <w:r w:rsidR="00117DEB">
        <w:t xml:space="preserve"> </w:t>
      </w:r>
      <w:r w:rsidRPr="00441B96">
        <w:t>Gen</w:t>
      </w:r>
      <w:r w:rsidR="00117DEB">
        <w:t xml:space="preserve"> </w:t>
      </w:r>
      <w:r w:rsidRPr="00441B96">
        <w:t>and</w:t>
      </w:r>
      <w:r w:rsidR="00117DEB">
        <w:t xml:space="preserve"> </w:t>
      </w:r>
      <w:proofErr w:type="spellStart"/>
      <w:r w:rsidRPr="00441B96">
        <w:t>Ayizo</w:t>
      </w:r>
      <w:proofErr w:type="spellEnd"/>
      <w:r w:rsidRPr="00441B96">
        <w:t>.</w:t>
      </w:r>
    </w:p>
    <w:p w14:paraId="0271A00D" w14:textId="4AF4533F" w:rsidR="00E84D9E" w:rsidRPr="002B3C54" w:rsidRDefault="00E84D9E" w:rsidP="00C4441E">
      <w:pPr>
        <w:pStyle w:val="SingleTxtG"/>
      </w:pPr>
      <w:r w:rsidRPr="00441B96">
        <w:t>13.</w:t>
      </w:r>
      <w:r w:rsidRPr="00441B96">
        <w:tab/>
        <w:t>The</w:t>
      </w:r>
      <w:r w:rsidR="00117DEB">
        <w:t xml:space="preserve"> </w:t>
      </w:r>
      <w:r w:rsidRPr="00441B96">
        <w:t>different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groups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unevenly</w:t>
      </w:r>
      <w:r w:rsidR="00117DEB">
        <w:t xml:space="preserve"> </w:t>
      </w:r>
      <w:r w:rsidRPr="00441B96">
        <w:t>distributed</w:t>
      </w:r>
      <w:r w:rsidR="00117DEB">
        <w:t xml:space="preserve"> </w:t>
      </w:r>
      <w:r w:rsidRPr="00441B96">
        <w:t>throughout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country.</w:t>
      </w:r>
      <w:r w:rsidR="00117DEB">
        <w:t xml:space="preserve"> </w:t>
      </w:r>
      <w:r w:rsidRPr="00441B96"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2002</w:t>
      </w:r>
      <w:r w:rsidR="00117DEB">
        <w:t xml:space="preserve"> </w:t>
      </w:r>
      <w:r w:rsidRPr="00441B96">
        <w:t>census,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size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groups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follows:</w:t>
      </w:r>
    </w:p>
    <w:p w14:paraId="5C15CC7E" w14:textId="12FADD3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proofErr w:type="spellStart"/>
      <w:r w:rsidR="00E84D9E" w:rsidRPr="00441B96">
        <w:t>Fon</w:t>
      </w:r>
      <w:proofErr w:type="spellEnd"/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groups</w:t>
      </w:r>
      <w:r w:rsidR="00117DEB">
        <w:t xml:space="preserve"> </w:t>
      </w:r>
      <w:r w:rsidR="00E84D9E" w:rsidRPr="00441B96">
        <w:t>39</w:t>
      </w:r>
      <w:r w:rsidR="00117DEB">
        <w:t xml:space="preserve"> </w:t>
      </w:r>
      <w:r w:rsidR="00E84D9E" w:rsidRPr="00441B96">
        <w:t>per</w:t>
      </w:r>
      <w:r w:rsidR="00117DEB">
        <w:t xml:space="preserve"> </w:t>
      </w:r>
      <w:r w:rsidR="00E84D9E" w:rsidRPr="00441B96">
        <w:t>cent</w:t>
      </w:r>
    </w:p>
    <w:p w14:paraId="4B52D956" w14:textId="05B52FE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proofErr w:type="spellStart"/>
      <w:r w:rsidR="00E84D9E" w:rsidRPr="00441B96">
        <w:t>Adja</w:t>
      </w:r>
      <w:proofErr w:type="spellEnd"/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groups</w:t>
      </w:r>
      <w:r w:rsidR="00117DEB">
        <w:t xml:space="preserve"> </w:t>
      </w:r>
      <w:r w:rsidR="00E84D9E" w:rsidRPr="00441B96">
        <w:t>14.6</w:t>
      </w:r>
      <w:r w:rsidR="00117DEB">
        <w:t xml:space="preserve"> </w:t>
      </w:r>
      <w:r w:rsidR="00E84D9E" w:rsidRPr="00441B96">
        <w:t>per</w:t>
      </w:r>
      <w:r w:rsidR="00117DEB">
        <w:t xml:space="preserve"> </w:t>
      </w:r>
      <w:r w:rsidR="00E84D9E" w:rsidRPr="00441B96">
        <w:t>cent</w:t>
      </w:r>
    </w:p>
    <w:p w14:paraId="4468A7BC" w14:textId="6FB8201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Ede</w:t>
      </w:r>
      <w:r w:rsidR="00117DEB">
        <w:t xml:space="preserve"> </w:t>
      </w:r>
      <w:r w:rsidR="00E84D9E" w:rsidRPr="00441B96">
        <w:t>Yoruba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groups</w:t>
      </w:r>
      <w:r w:rsidR="00117DEB">
        <w:t xml:space="preserve"> </w:t>
      </w:r>
      <w:r w:rsidR="00E84D9E" w:rsidRPr="00441B96">
        <w:t>11.5</w:t>
      </w:r>
      <w:r w:rsidR="00117DEB">
        <w:t xml:space="preserve"> </w:t>
      </w:r>
      <w:r w:rsidR="00E84D9E" w:rsidRPr="00441B96">
        <w:t>per</w:t>
      </w:r>
      <w:r w:rsidR="00117DEB">
        <w:t xml:space="preserve"> </w:t>
      </w:r>
      <w:r w:rsidR="00E84D9E" w:rsidRPr="00441B96">
        <w:t>cent</w:t>
      </w:r>
    </w:p>
    <w:p w14:paraId="7DF7BBEC" w14:textId="7818EFE5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proofErr w:type="spellStart"/>
      <w:r w:rsidR="00E84D9E" w:rsidRPr="00441B96">
        <w:t>Dendi</w:t>
      </w:r>
      <w:proofErr w:type="spellEnd"/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groups</w:t>
      </w:r>
      <w:r w:rsidR="00117DEB">
        <w:t xml:space="preserve"> </w:t>
      </w:r>
      <w:r w:rsidR="00E84D9E" w:rsidRPr="00441B96">
        <w:t>3.5</w:t>
      </w:r>
      <w:r w:rsidR="00117DEB">
        <w:t xml:space="preserve"> </w:t>
      </w:r>
      <w:r w:rsidR="00E84D9E" w:rsidRPr="00441B96">
        <w:t>per</w:t>
      </w:r>
      <w:r w:rsidR="00117DEB">
        <w:t xml:space="preserve"> </w:t>
      </w:r>
      <w:r w:rsidR="00E84D9E" w:rsidRPr="00441B96">
        <w:t>cent</w:t>
      </w:r>
    </w:p>
    <w:p w14:paraId="23F14AC4" w14:textId="604FFFE5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proofErr w:type="spellStart"/>
      <w:r w:rsidR="00E84D9E" w:rsidRPr="00441B96">
        <w:t>Yoa-Lokpa</w:t>
      </w:r>
      <w:proofErr w:type="spellEnd"/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groups</w:t>
      </w:r>
      <w:r w:rsidR="00117DEB">
        <w:t xml:space="preserve"> </w:t>
      </w:r>
      <w:r w:rsidR="00E84D9E" w:rsidRPr="00441B96">
        <w:t>3.9</w:t>
      </w:r>
      <w:r w:rsidR="00117DEB">
        <w:t xml:space="preserve"> </w:t>
      </w:r>
      <w:r w:rsidR="00E84D9E" w:rsidRPr="00441B96">
        <w:t>per</w:t>
      </w:r>
      <w:r w:rsidR="00117DEB">
        <w:t xml:space="preserve"> </w:t>
      </w:r>
      <w:r w:rsidR="00E84D9E" w:rsidRPr="00441B96">
        <w:t>cent</w:t>
      </w:r>
    </w:p>
    <w:p w14:paraId="7ACE08C2" w14:textId="4C547D1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proofErr w:type="spellStart"/>
      <w:r w:rsidR="00E84D9E" w:rsidRPr="00441B96">
        <w:t>Gua</w:t>
      </w:r>
      <w:proofErr w:type="spellEnd"/>
      <w:r w:rsidR="00117DEB">
        <w:t xml:space="preserve"> </w:t>
      </w:r>
      <w:r w:rsidR="00E84D9E" w:rsidRPr="00441B96">
        <w:t>or</w:t>
      </w:r>
      <w:r w:rsidR="00117DEB">
        <w:t xml:space="preserve"> </w:t>
      </w:r>
      <w:proofErr w:type="spellStart"/>
      <w:r w:rsidR="00E84D9E" w:rsidRPr="00441B96">
        <w:t>Otamari</w:t>
      </w:r>
      <w:proofErr w:type="spellEnd"/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groups</w:t>
      </w:r>
      <w:r w:rsidR="00117DEB">
        <w:t xml:space="preserve"> </w:t>
      </w:r>
      <w:r w:rsidR="00E84D9E" w:rsidRPr="00441B96">
        <w:t>6.1</w:t>
      </w:r>
      <w:r w:rsidR="00117DEB">
        <w:t xml:space="preserve"> </w:t>
      </w:r>
      <w:r w:rsidR="00E84D9E" w:rsidRPr="00441B96">
        <w:t>per</w:t>
      </w:r>
      <w:r w:rsidR="00117DEB">
        <w:t xml:space="preserve"> </w:t>
      </w:r>
      <w:r w:rsidR="00E84D9E" w:rsidRPr="00441B96">
        <w:t>cent</w:t>
      </w:r>
    </w:p>
    <w:p w14:paraId="4D32E639" w14:textId="6371B07A" w:rsidR="00E84D9E" w:rsidRPr="002B3C54" w:rsidRDefault="00E84D9E" w:rsidP="00C4441E">
      <w:pPr>
        <w:pStyle w:val="SingleTxtG"/>
      </w:pPr>
      <w:r w:rsidRPr="00441B96">
        <w:t>14.</w:t>
      </w:r>
      <w:r w:rsidRPr="00441B96">
        <w:tab/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many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groups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languages.</w:t>
      </w:r>
      <w:r w:rsidR="00117DEB">
        <w:t xml:space="preserve"> </w:t>
      </w:r>
      <w:r w:rsidRPr="00441B96">
        <w:t>Indeed,</w:t>
      </w:r>
      <w:r w:rsidR="00117DEB">
        <w:t xml:space="preserve"> </w:t>
      </w:r>
      <w:r w:rsidRPr="00441B96">
        <w:t>each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own</w:t>
      </w:r>
      <w:r w:rsidR="00117DEB">
        <w:t xml:space="preserve"> </w:t>
      </w:r>
      <w:r w:rsidRPr="00441B96">
        <w:t>culture,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traditions.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therefore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but</w:t>
      </w:r>
      <w:r w:rsidR="00117DEB">
        <w:t xml:space="preserve"> </w:t>
      </w:r>
      <w:r w:rsidRPr="00441B96">
        <w:t>many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cultures.</w:t>
      </w:r>
    </w:p>
    <w:p w14:paraId="34B6FA57" w14:textId="13CD4B14" w:rsidR="00E84D9E" w:rsidRPr="002B3C54" w:rsidRDefault="00E84D9E" w:rsidP="00C4441E">
      <w:pPr>
        <w:pStyle w:val="SingleTxtG"/>
      </w:pPr>
      <w:r w:rsidRPr="00441B96">
        <w:t>15.</w:t>
      </w:r>
      <w:r w:rsidRPr="00441B96">
        <w:tab/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considered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cradle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voodoo.</w:t>
      </w:r>
      <w:r w:rsidR="00117DEB">
        <w:t xml:space="preserve"> </w:t>
      </w:r>
      <w:r w:rsidRPr="00441B96">
        <w:t>Religious</w:t>
      </w:r>
      <w:r w:rsidR="00117DEB">
        <w:t xml:space="preserve"> </w:t>
      </w:r>
      <w:r w:rsidRPr="00441B96">
        <w:t>practice,</w:t>
      </w:r>
      <w:r w:rsidR="00117DEB">
        <w:t xml:space="preserve"> </w:t>
      </w:r>
      <w:r w:rsidRPr="00441B96">
        <w:t>whether</w:t>
      </w:r>
      <w:r w:rsidR="00117DEB">
        <w:t xml:space="preserve"> </w:t>
      </w:r>
      <w:r w:rsidRPr="00441B96">
        <w:t>traditional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modern,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important</w:t>
      </w:r>
      <w:r w:rsidR="00117DEB">
        <w:t xml:space="preserve"> </w:t>
      </w:r>
      <w:r w:rsidRPr="00441B96">
        <w:t>part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daily</w:t>
      </w:r>
      <w:r w:rsidR="00117DEB">
        <w:t xml:space="preserve"> </w:t>
      </w:r>
      <w:r w:rsidRPr="00441B96">
        <w:t>life.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exercise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religion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expression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beliefs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carried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secularity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State.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institutions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religious</w:t>
      </w:r>
      <w:r w:rsidR="00117DEB">
        <w:t xml:space="preserve"> </w:t>
      </w:r>
      <w:r w:rsidRPr="00441B96">
        <w:t>communities</w:t>
      </w:r>
      <w:r w:rsidR="00117DEB">
        <w:t xml:space="preserve"> </w:t>
      </w:r>
      <w:r w:rsidRPr="00441B96">
        <w:t>carry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hindrance.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subject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supervision.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regulate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administer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affairs</w:t>
      </w:r>
      <w:r w:rsidR="00117DEB">
        <w:t xml:space="preserve"> </w:t>
      </w:r>
      <w:r w:rsidRPr="00441B96">
        <w:t>autonomously.</w:t>
      </w:r>
    </w:p>
    <w:p w14:paraId="6AAEA914" w14:textId="329D74B6" w:rsidR="00E84D9E" w:rsidRPr="002B3C54" w:rsidRDefault="00E84D9E" w:rsidP="00C4441E">
      <w:pPr>
        <w:pStyle w:val="SingleTxtG"/>
      </w:pPr>
      <w:r w:rsidRPr="00441B96">
        <w:t>16.</w:t>
      </w:r>
      <w:r w:rsidRPr="00441B96">
        <w:tab/>
        <w:t>There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increasing</w:t>
      </w:r>
      <w:r w:rsidR="00117DEB">
        <w:t xml:space="preserve"> </w:t>
      </w:r>
      <w:r w:rsidRPr="00441B96">
        <w:t>cultural</w:t>
      </w:r>
      <w:r w:rsidR="00117DEB">
        <w:t xml:space="preserve"> </w:t>
      </w:r>
      <w:r w:rsidRPr="00441B96">
        <w:t>intermingling</w:t>
      </w:r>
      <w:r w:rsidR="00117DEB">
        <w:t xml:space="preserve"> </w:t>
      </w:r>
      <w:r w:rsidRPr="00441B96">
        <w:t>among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peoples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Benin.</w:t>
      </w:r>
      <w:r w:rsidR="00117DEB">
        <w:t xml:space="preserve"> </w:t>
      </w:r>
      <w:r w:rsidRPr="00441B96">
        <w:t>French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emerged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primary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spoken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some</w:t>
      </w:r>
      <w:r w:rsidR="00117DEB">
        <w:t xml:space="preserve"> </w:t>
      </w:r>
      <w:r w:rsidRPr="00441B96">
        <w:t>households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context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local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diversity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increasing</w:t>
      </w:r>
      <w:r w:rsidR="00117DEB">
        <w:t xml:space="preserve"> </w:t>
      </w:r>
      <w:r w:rsidRPr="00441B96">
        <w:t>literacy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different</w:t>
      </w:r>
      <w:r w:rsidR="00117DEB">
        <w:t xml:space="preserve"> </w:t>
      </w:r>
      <w:r w:rsidRPr="00441B96">
        <w:t>languages.</w:t>
      </w:r>
    </w:p>
    <w:p w14:paraId="49995D6D" w14:textId="72AD4856" w:rsidR="00E84D9E" w:rsidRPr="00441B96" w:rsidRDefault="00E84D9E" w:rsidP="00C4441E">
      <w:pPr>
        <w:pStyle w:val="SingleTxtG"/>
      </w:pPr>
      <w:r w:rsidRPr="00441B96">
        <w:t>17.</w:t>
      </w:r>
      <w:r w:rsidRPr="00441B96">
        <w:tab/>
        <w:t>English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mostly</w:t>
      </w:r>
      <w:r w:rsidR="00117DEB">
        <w:t xml:space="preserve"> </w:t>
      </w:r>
      <w:r w:rsidRPr="00441B96">
        <w:t>spoken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Nigerians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do</w:t>
      </w:r>
      <w:r w:rsidR="00117DEB">
        <w:t xml:space="preserve"> </w:t>
      </w:r>
      <w:r w:rsidRPr="00441B96">
        <w:t>business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spoken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understood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varying</w:t>
      </w:r>
      <w:r w:rsidR="00117DEB">
        <w:t xml:space="preserve"> </w:t>
      </w:r>
      <w:r w:rsidRPr="00441B96">
        <w:t>degrees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least</w:t>
      </w:r>
      <w:r w:rsidR="00117DEB">
        <w:t xml:space="preserve"> </w:t>
      </w:r>
      <w:r w:rsidRPr="00441B96">
        <w:t>700,000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(including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some</w:t>
      </w:r>
      <w:r w:rsidR="00117DEB">
        <w:t xml:space="preserve"> </w:t>
      </w:r>
      <w:r w:rsidRPr="00441B96">
        <w:t>traders).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English</w:t>
      </w:r>
      <w:r w:rsidR="00117DEB">
        <w:t xml:space="preserve"> </w:t>
      </w:r>
      <w:r w:rsidRPr="00441B96">
        <w:t>speakers</w:t>
      </w:r>
      <w:r w:rsidR="00117DEB">
        <w:t xml:space="preserve"> </w:t>
      </w:r>
      <w:r w:rsidRPr="00441B96">
        <w:t>remains</w:t>
      </w:r>
      <w:r w:rsidR="00117DEB">
        <w:t xml:space="preserve"> </w:t>
      </w:r>
      <w:r w:rsidRPr="00441B96">
        <w:t>modest,</w:t>
      </w:r>
      <w:r w:rsidR="00117DEB">
        <w:t xml:space="preserve"> </w:t>
      </w:r>
      <w:r w:rsidRPr="00441B96">
        <w:t>however,</w:t>
      </w:r>
      <w:r w:rsidR="00117DEB">
        <w:t xml:space="preserve"> </w:t>
      </w:r>
      <w:r w:rsidRPr="00441B96">
        <w:t>compared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commercial</w:t>
      </w:r>
      <w:r w:rsidR="00117DEB">
        <w:t xml:space="preserve"> </w:t>
      </w:r>
      <w:r w:rsidRPr="00441B96">
        <w:t>prospects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English-speaking</w:t>
      </w:r>
      <w:r w:rsidR="00117DEB">
        <w:t xml:space="preserve"> </w:t>
      </w:r>
      <w:r w:rsidRPr="00441B96">
        <w:t>Nigerian</w:t>
      </w:r>
      <w:r w:rsidR="00117DEB">
        <w:t xml:space="preserve"> </w:t>
      </w:r>
      <w:r w:rsidRPr="00441B96">
        <w:t>giant.</w:t>
      </w:r>
      <w:r w:rsidR="00117DEB">
        <w:t xml:space="preserve"> </w:t>
      </w:r>
      <w:r w:rsidRPr="00441B96">
        <w:t>Spanish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studied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812,519</w:t>
      </w:r>
      <w:r w:rsidR="00117DEB">
        <w:t xml:space="preserve"> </w:t>
      </w:r>
      <w:r w:rsidRPr="00441B96">
        <w:t>people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2017.</w:t>
      </w:r>
      <w:r w:rsidR="00117DEB">
        <w:t xml:space="preserve"> </w:t>
      </w:r>
      <w:r w:rsidRPr="00441B96">
        <w:t>German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taught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Cotonou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schools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modern</w:t>
      </w:r>
      <w:r w:rsidR="00117DEB">
        <w:t xml:space="preserve"> </w:t>
      </w:r>
      <w:r w:rsidRPr="00441B96">
        <w:t>language.</w:t>
      </w:r>
    </w:p>
    <w:p w14:paraId="1BA1ED6D" w14:textId="06EEBD18" w:rsidR="00E84D9E" w:rsidRPr="002B3C54" w:rsidRDefault="00E84D9E" w:rsidP="00C4441E">
      <w:pPr>
        <w:pStyle w:val="SingleTxtG"/>
      </w:pPr>
      <w:r w:rsidRPr="00441B96">
        <w:t>18.</w:t>
      </w:r>
      <w:r w:rsidRPr="00441B96">
        <w:tab/>
        <w:t>Television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radio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produced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French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aimed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wide</w:t>
      </w:r>
      <w:r w:rsidR="00117DEB">
        <w:t xml:space="preserve"> </w:t>
      </w:r>
      <w:r w:rsidRPr="00441B96">
        <w:t>audience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rural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urban</w:t>
      </w:r>
      <w:r w:rsidR="00117DEB">
        <w:t xml:space="preserve"> </w:t>
      </w:r>
      <w:r w:rsidRPr="00441B96">
        <w:t>listeners.</w:t>
      </w:r>
    </w:p>
    <w:p w14:paraId="2E1E255F" w14:textId="088F252A" w:rsidR="00C4441E" w:rsidRDefault="00E84D9E" w:rsidP="00C4441E">
      <w:pPr>
        <w:pStyle w:val="SingleTxtG"/>
      </w:pPr>
      <w:r w:rsidRPr="00441B96">
        <w:t>19.</w:t>
      </w:r>
      <w:r w:rsidRPr="00441B96">
        <w:tab/>
        <w:t>The</w:t>
      </w:r>
      <w:r w:rsidR="00117DEB">
        <w:t xml:space="preserve"> </w:t>
      </w:r>
      <w:r w:rsidRPr="00441B96">
        <w:t>religious</w:t>
      </w:r>
      <w:r w:rsidR="00117DEB">
        <w:t xml:space="preserve"> </w:t>
      </w:r>
      <w:r w:rsidRPr="00441B96">
        <w:t>diversity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source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promotion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moral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cultural</w:t>
      </w:r>
      <w:r w:rsidR="00117DEB">
        <w:t xml:space="preserve"> </w:t>
      </w:r>
      <w:r w:rsidRPr="00441B96">
        <w:t>values.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source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peace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unity.</w:t>
      </w:r>
    </w:p>
    <w:p w14:paraId="0806D111" w14:textId="424D89EE" w:rsidR="00C4441E" w:rsidRDefault="00C4441E">
      <w:pPr>
        <w:suppressAutoHyphens w:val="0"/>
        <w:spacing w:after="200" w:line="276" w:lineRule="auto"/>
        <w:rPr>
          <w:rFonts w:eastAsia="SimSun"/>
          <w:lang w:eastAsia="zh-CN"/>
        </w:rPr>
      </w:pPr>
      <w:r>
        <w:br w:type="page"/>
      </w:r>
    </w:p>
    <w:p w14:paraId="558936DB" w14:textId="77777777" w:rsidR="00C4441E" w:rsidRDefault="00C4441E" w:rsidP="00C4441E">
      <w:pPr>
        <w:pStyle w:val="SingleTxtG"/>
        <w:sectPr w:rsidR="00C4441E" w:rsidSect="00C4441E">
          <w:headerReference w:type="even" r:id="rId23"/>
          <w:headerReference w:type="default" r:id="rId24"/>
          <w:footerReference w:type="even" r:id="rId25"/>
          <w:footerReference w:type="default" r:id="rId26"/>
          <w:endnotePr>
            <w:numFmt w:val="decimal"/>
          </w:endnotePr>
          <w:pgSz w:w="11907" w:h="16840" w:code="9"/>
          <w:pgMar w:top="1417" w:right="1134" w:bottom="1134" w:left="1134" w:header="737" w:footer="567" w:gutter="0"/>
          <w:cols w:space="720"/>
          <w:docGrid w:linePitch="272"/>
        </w:sectPr>
      </w:pPr>
    </w:p>
    <w:p w14:paraId="2D9ED40D" w14:textId="609E3CB6" w:rsidR="00E84D9E" w:rsidRPr="00C4441E" w:rsidRDefault="00E84D9E" w:rsidP="00C4441E">
      <w:pPr>
        <w:suppressAutoHyphens w:val="0"/>
        <w:spacing w:after="200" w:line="276" w:lineRule="auto"/>
        <w:rPr>
          <w:rFonts w:eastAsia="SimSun"/>
          <w:lang w:eastAsia="zh-CN"/>
        </w:rPr>
      </w:pPr>
    </w:p>
    <w:p w14:paraId="68593928" w14:textId="77777777" w:rsidR="00EE2696" w:rsidRDefault="00E84D9E" w:rsidP="00C4441E">
      <w:pPr>
        <w:pStyle w:val="Heading1"/>
      </w:pPr>
      <w:bookmarkStart w:id="33" w:name="_Toc95746120"/>
      <w:bookmarkStart w:id="34" w:name="_Toc95746481"/>
      <w:bookmarkStart w:id="35" w:name="_Toc95820110"/>
      <w:r w:rsidRPr="00441B96">
        <w:t>Table</w:t>
      </w:r>
      <w:r w:rsidR="00117DEB">
        <w:t xml:space="preserve"> </w:t>
      </w:r>
      <w:r w:rsidRPr="00441B96">
        <w:t>5.</w:t>
      </w:r>
      <w:bookmarkEnd w:id="33"/>
      <w:bookmarkEnd w:id="34"/>
      <w:bookmarkEnd w:id="35"/>
    </w:p>
    <w:p w14:paraId="558C7EE2" w14:textId="4DF26D55" w:rsidR="00E84D9E" w:rsidRPr="00C4441E" w:rsidRDefault="00E84D9E" w:rsidP="00C4441E">
      <w:pPr>
        <w:pStyle w:val="SingleTxtG"/>
        <w:rPr>
          <w:b/>
        </w:rPr>
      </w:pPr>
      <w:r w:rsidRPr="00C4441E">
        <w:rPr>
          <w:b/>
        </w:rPr>
        <w:t>Ethnicity</w:t>
      </w:r>
      <w:r w:rsidR="00117DEB" w:rsidRPr="00C4441E">
        <w:rPr>
          <w:b/>
        </w:rPr>
        <w:t xml:space="preserve"> </w:t>
      </w:r>
      <w:r w:rsidRPr="00C4441E">
        <w:rPr>
          <w:b/>
        </w:rPr>
        <w:t>and</w:t>
      </w:r>
      <w:r w:rsidR="00117DEB" w:rsidRPr="00C4441E">
        <w:rPr>
          <w:b/>
        </w:rPr>
        <w:t xml:space="preserve"> </w:t>
      </w:r>
      <w:r w:rsidRPr="00C4441E">
        <w:rPr>
          <w:b/>
        </w:rPr>
        <w:t>religion,</w:t>
      </w:r>
      <w:r w:rsidR="00117DEB" w:rsidRPr="00C4441E">
        <w:rPr>
          <w:b/>
        </w:rPr>
        <w:t xml:space="preserve"> </w:t>
      </w:r>
      <w:r w:rsidRPr="00C4441E">
        <w:rPr>
          <w:b/>
        </w:rPr>
        <w:t>by</w:t>
      </w:r>
      <w:r w:rsidR="00117DEB" w:rsidRPr="00C4441E">
        <w:rPr>
          <w:b/>
        </w:rPr>
        <w:t xml:space="preserve"> </w:t>
      </w:r>
      <w:r w:rsidRPr="00C4441E">
        <w:rPr>
          <w:b/>
        </w:rPr>
        <w:t>department</w:t>
      </w:r>
    </w:p>
    <w:tbl>
      <w:tblPr>
        <w:tblW w:w="1304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6"/>
        <w:gridCol w:w="835"/>
        <w:gridCol w:w="1045"/>
        <w:gridCol w:w="978"/>
        <w:gridCol w:w="998"/>
        <w:gridCol w:w="993"/>
        <w:gridCol w:w="998"/>
        <w:gridCol w:w="798"/>
        <w:gridCol w:w="798"/>
        <w:gridCol w:w="798"/>
        <w:gridCol w:w="798"/>
        <w:gridCol w:w="798"/>
        <w:gridCol w:w="798"/>
        <w:gridCol w:w="599"/>
      </w:tblGrid>
      <w:tr w:rsidR="00BF7934" w:rsidRPr="00BF7934" w14:paraId="6A5B2685" w14:textId="77777777" w:rsidTr="00F866E0">
        <w:trPr>
          <w:cantSplit/>
          <w:tblHeader/>
        </w:trPr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EC87FC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F7934">
              <w:rPr>
                <w:i/>
                <w:iCs/>
                <w:sz w:val="16"/>
                <w:szCs w:val="16"/>
              </w:rPr>
              <w:t>Indicator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2986E4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BF7934">
              <w:rPr>
                <w:i/>
                <w:iCs/>
                <w:sz w:val="16"/>
                <w:szCs w:val="16"/>
              </w:rPr>
              <w:t>Benin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E28C973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BF7934">
              <w:rPr>
                <w:i/>
                <w:iCs/>
                <w:sz w:val="16"/>
                <w:szCs w:val="16"/>
              </w:rPr>
              <w:t>Alibori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C4F47B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BF7934">
              <w:rPr>
                <w:i/>
                <w:iCs/>
                <w:sz w:val="16"/>
                <w:szCs w:val="16"/>
              </w:rPr>
              <w:t>Atacora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E3D2E6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BF7934">
              <w:rPr>
                <w:i/>
                <w:iCs/>
                <w:sz w:val="16"/>
                <w:szCs w:val="16"/>
              </w:rPr>
              <w:t>Atlantique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1E8E94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BF7934">
              <w:rPr>
                <w:i/>
                <w:iCs/>
                <w:sz w:val="16"/>
                <w:szCs w:val="16"/>
              </w:rPr>
              <w:t>Borgou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50B97B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BF7934">
              <w:rPr>
                <w:i/>
                <w:iCs/>
                <w:sz w:val="16"/>
                <w:szCs w:val="16"/>
              </w:rPr>
              <w:t>Collines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0E864E0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BF7934">
              <w:rPr>
                <w:i/>
                <w:iCs/>
                <w:sz w:val="16"/>
                <w:szCs w:val="16"/>
              </w:rPr>
              <w:t>Couffo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7299E6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BF7934">
              <w:rPr>
                <w:i/>
                <w:iCs/>
                <w:sz w:val="16"/>
                <w:szCs w:val="16"/>
              </w:rPr>
              <w:t>Donga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86F30F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BF7934">
              <w:rPr>
                <w:i/>
                <w:iCs/>
                <w:sz w:val="16"/>
                <w:szCs w:val="16"/>
              </w:rPr>
              <w:t>Littoral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27580B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BF7934">
              <w:rPr>
                <w:i/>
                <w:iCs/>
                <w:sz w:val="16"/>
                <w:szCs w:val="16"/>
              </w:rPr>
              <w:t>Mono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6996C7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proofErr w:type="spellStart"/>
            <w:r w:rsidRPr="00BF7934">
              <w:rPr>
                <w:i/>
                <w:iCs/>
                <w:sz w:val="16"/>
                <w:szCs w:val="16"/>
              </w:rPr>
              <w:t>Ouémé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CA4901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BF7934">
              <w:rPr>
                <w:i/>
                <w:iCs/>
                <w:sz w:val="16"/>
                <w:szCs w:val="16"/>
              </w:rPr>
              <w:t>Plateau</w:t>
            </w:r>
          </w:p>
        </w:tc>
        <w:tc>
          <w:tcPr>
            <w:tcW w:w="5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5F76BD" w14:textId="77777777" w:rsidR="00E84D9E" w:rsidRPr="00BF7934" w:rsidRDefault="00E84D9E" w:rsidP="00BF793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BF7934">
              <w:rPr>
                <w:i/>
                <w:iCs/>
                <w:sz w:val="16"/>
                <w:szCs w:val="16"/>
              </w:rPr>
              <w:t>Zou</w:t>
            </w:r>
          </w:p>
        </w:tc>
      </w:tr>
      <w:tr w:rsidR="00BF7934" w:rsidRPr="00BF7934" w14:paraId="3D70855F" w14:textId="77777777" w:rsidTr="00F866E0">
        <w:trPr>
          <w:cantSplit/>
        </w:trPr>
        <w:tc>
          <w:tcPr>
            <w:tcW w:w="1806" w:type="dxa"/>
            <w:tcBorders>
              <w:top w:val="single" w:sz="12" w:space="0" w:color="auto"/>
            </w:tcBorders>
            <w:shd w:val="clear" w:color="auto" w:fill="auto"/>
          </w:tcPr>
          <w:p w14:paraId="45E1B1E1" w14:textId="3833955C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Ethnic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</w:t>
            </w:r>
          </w:p>
        </w:tc>
        <w:tc>
          <w:tcPr>
            <w:tcW w:w="8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E71DE5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16C05D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828557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E6423D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2BF552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33A56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55CEBC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8CF460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2BF2FF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B9FBA4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B8E07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48856C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D75DB7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</w:tr>
      <w:tr w:rsidR="00BF7934" w:rsidRPr="00BF7934" w14:paraId="6756ED61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20B96900" w14:textId="37F15368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proofErr w:type="spellStart"/>
            <w:r w:rsidRPr="00BF7934">
              <w:rPr>
                <w:sz w:val="18"/>
                <w:szCs w:val="18"/>
              </w:rPr>
              <w:t>Adja</w:t>
            </w:r>
            <w:proofErr w:type="spellEnd"/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03FDF68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15.1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40E73E2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024774D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0A59674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15.6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2DC7B4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7F71DA6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18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DD5666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90.7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EC6FEC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329AF7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17.7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13DAD3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69.0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62B054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B764DB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1.1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2490F01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2.4</w:t>
            </w:r>
          </w:p>
        </w:tc>
      </w:tr>
      <w:tr w:rsidR="00BF7934" w:rsidRPr="00BF7934" w14:paraId="46BE3CFC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0CDD9256" w14:textId="164333E9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proofErr w:type="spellStart"/>
            <w:r w:rsidRPr="00BF7934">
              <w:rPr>
                <w:sz w:val="18"/>
                <w:szCs w:val="18"/>
              </w:rPr>
              <w:t>Fon</w:t>
            </w:r>
            <w:proofErr w:type="spellEnd"/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2B43968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38.4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5AF2961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0.9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2775543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1.3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5B2C839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76.3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55C222B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4.4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13BB541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38.5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495253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8C146F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9CC03A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56.5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2B46DD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27.8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EE7957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78.7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55E02C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29.0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429E1CA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92.3</w:t>
            </w:r>
          </w:p>
        </w:tc>
      </w:tr>
      <w:tr w:rsidR="00BF7934" w:rsidRPr="00BF7934" w14:paraId="334B5572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0B36753A" w14:textId="5BA3CBCE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Bariba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433BF83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9.6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6EADBD5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37.1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1A45229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19.0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694C19F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78D449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37.6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718E2F1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6B1B9C8" w14:textId="75A21F6B" w:rsidR="00E84D9E" w:rsidRPr="00BF7934" w:rsidRDefault="00EE2696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B31167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5384B0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0.9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BA2CC9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F8FAB8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5B4186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7918463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</w:tr>
      <w:tr w:rsidR="00BF7934" w:rsidRPr="00BF7934" w14:paraId="1E50F980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6C19D4BF" w14:textId="5D3970C9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proofErr w:type="spellStart"/>
            <w:r w:rsidRPr="00BF7934">
              <w:rPr>
                <w:sz w:val="18"/>
                <w:szCs w:val="18"/>
              </w:rPr>
              <w:t>Dendi</w:t>
            </w:r>
            <w:proofErr w:type="spellEnd"/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3603978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2.9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42D8DE8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20.1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14DCA0C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1.1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6F10C8A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1EFCBF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3.2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1770E69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14B5F03" w14:textId="045CD316" w:rsidR="00E84D9E" w:rsidRPr="00BF7934" w:rsidRDefault="00EE2696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388D15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2D44CA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1.9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58E60A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21F2F1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15ECE0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5D12339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</w:tr>
      <w:tr w:rsidR="00BF7934" w:rsidRPr="00BF7934" w14:paraId="0BEF69A5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23806357" w14:textId="25A6EC86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proofErr w:type="spellStart"/>
            <w:r w:rsidRPr="00BF7934">
              <w:rPr>
                <w:sz w:val="18"/>
                <w:szCs w:val="18"/>
              </w:rPr>
              <w:t>Yoa-Lokpa</w:t>
            </w:r>
            <w:proofErr w:type="spellEnd"/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0F6FD12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4.3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4FB7A91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53DFEFF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2.6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5104B6A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3CE1320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3.8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2648802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668EA3A" w14:textId="67F6EFF7" w:rsidR="00E84D9E" w:rsidRPr="00BF7934" w:rsidRDefault="00EE2696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1EE844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59.0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656073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D5EA36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2AEFCF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E2C183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5CAA4A4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</w:tr>
      <w:tr w:rsidR="00BF7934" w:rsidRPr="00BF7934" w14:paraId="3F21EDA4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7AB4A419" w14:textId="5DEDC7C6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Peul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7F08460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8.6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7B73203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26.5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0AA85F5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12.5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785F23D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4EFAE2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33.0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29F8D22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9A20C3C" w14:textId="5BBD946C" w:rsidR="00E84D9E" w:rsidRPr="00BF7934" w:rsidRDefault="00EE2696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8BC483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15.7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A2C425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EF92EC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884BD8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768664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4B27562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</w:tr>
      <w:tr w:rsidR="00BF7934" w:rsidRPr="00BF7934" w14:paraId="68C32894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13A678A2" w14:textId="129DAB93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proofErr w:type="spellStart"/>
            <w:r w:rsidRPr="00BF7934">
              <w:rPr>
                <w:sz w:val="18"/>
                <w:szCs w:val="18"/>
              </w:rPr>
              <w:t>Gua</w:t>
            </w:r>
            <w:proofErr w:type="spellEnd"/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or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proofErr w:type="spellStart"/>
            <w:r w:rsidRPr="00BF7934">
              <w:rPr>
                <w:sz w:val="18"/>
                <w:szCs w:val="18"/>
              </w:rPr>
              <w:t>Otamari</w:t>
            </w:r>
            <w:proofErr w:type="spellEnd"/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746EA05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6.1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5309FA0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1.2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40C8CE7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59.3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72A52D0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5BD4D2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7.6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0A464C8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5F3A692" w14:textId="48521EC7" w:rsidR="00E84D9E" w:rsidRPr="00BF7934" w:rsidRDefault="00EE2696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F4A17B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87C97C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ED888E2" w14:textId="7302BCF9" w:rsidR="00E84D9E" w:rsidRPr="00BF7934" w:rsidRDefault="00EE2696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“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408382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A5EA89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2C76E88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</w:tr>
      <w:tr w:rsidR="00BF7934" w:rsidRPr="00BF7934" w14:paraId="37E8515E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21F8B60C" w14:textId="0159C570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Yoruba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and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related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5D6C9CA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12.0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2AC1EE7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5.1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6CE6D9A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0.9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6F387D8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6534CE8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6.2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35E30DB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46.2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2912F8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6D9C51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B6A8B7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10.9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17485E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E42DC6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60ED05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68.7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315C2AF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3.2</w:t>
            </w:r>
          </w:p>
        </w:tc>
      </w:tr>
      <w:tr w:rsidR="00BF7934" w:rsidRPr="00BF7934" w14:paraId="5A81667C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6686599D" w14:textId="0EB531BE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Other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ethnic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groups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in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Benin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4B28CD6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0.9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775CBB6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4.7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3B8F9B6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1.6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0F4A28B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B08F44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11914FE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EB2CBD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C422A0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15245B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C49B0A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20A1C4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8ECB3E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0.1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5BBF71E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</w:tr>
      <w:tr w:rsidR="00BF7934" w:rsidRPr="00BF7934" w14:paraId="4060AEEC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31458C66" w14:textId="357329D0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Foreign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nationals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5427E75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1.9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19E3D17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3.3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53E7DE0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1.3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013CBE6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126160C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3CCB0A6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45A579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8DFE38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0285C1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761414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1.8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912551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F56A5A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5A1DB2C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</w:tr>
      <w:tr w:rsidR="00BF7934" w:rsidRPr="00BF7934" w14:paraId="680A8EFC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58236EC5" w14:textId="404641FC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Religion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625D700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1045" w:type="dxa"/>
            <w:shd w:val="clear" w:color="auto" w:fill="auto"/>
            <w:vAlign w:val="bottom"/>
          </w:tcPr>
          <w:p w14:paraId="359EBA8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978" w:type="dxa"/>
            <w:shd w:val="clear" w:color="auto" w:fill="auto"/>
            <w:vAlign w:val="bottom"/>
          </w:tcPr>
          <w:p w14:paraId="25673AB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bottom"/>
          </w:tcPr>
          <w:p w14:paraId="04445E9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bottom"/>
          </w:tcPr>
          <w:p w14:paraId="4DEE889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998" w:type="dxa"/>
            <w:shd w:val="clear" w:color="auto" w:fill="auto"/>
            <w:vAlign w:val="bottom"/>
          </w:tcPr>
          <w:p w14:paraId="52FB2E1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798" w:type="dxa"/>
            <w:shd w:val="clear" w:color="auto" w:fill="auto"/>
            <w:vAlign w:val="bottom"/>
          </w:tcPr>
          <w:p w14:paraId="0923563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798" w:type="dxa"/>
            <w:shd w:val="clear" w:color="auto" w:fill="auto"/>
            <w:vAlign w:val="bottom"/>
          </w:tcPr>
          <w:p w14:paraId="2BB012A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798" w:type="dxa"/>
            <w:shd w:val="clear" w:color="auto" w:fill="auto"/>
            <w:vAlign w:val="bottom"/>
          </w:tcPr>
          <w:p w14:paraId="1CC7E51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798" w:type="dxa"/>
            <w:shd w:val="clear" w:color="auto" w:fill="auto"/>
            <w:vAlign w:val="bottom"/>
          </w:tcPr>
          <w:p w14:paraId="3BAB553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798" w:type="dxa"/>
            <w:shd w:val="clear" w:color="auto" w:fill="auto"/>
            <w:vAlign w:val="bottom"/>
          </w:tcPr>
          <w:p w14:paraId="36F177A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798" w:type="dxa"/>
            <w:shd w:val="clear" w:color="auto" w:fill="auto"/>
            <w:vAlign w:val="bottom"/>
          </w:tcPr>
          <w:p w14:paraId="6888E70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auto"/>
            <w:vAlign w:val="bottom"/>
          </w:tcPr>
          <w:p w14:paraId="67133CA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left="278" w:right="113"/>
              <w:rPr>
                <w:sz w:val="18"/>
                <w:szCs w:val="18"/>
              </w:rPr>
            </w:pPr>
          </w:p>
        </w:tc>
      </w:tr>
      <w:tr w:rsidR="00BF7934" w:rsidRPr="00BF7934" w14:paraId="5BF00E86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781C3BD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Voodoo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6E31000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11.6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68DABA5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2A2ADB6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6.3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492F71F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12.1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3C347E2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44D975F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5.9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58E601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56.5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20A0FE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710E2D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DDA33D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33.1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70440C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6.0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9362BE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7.4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4E3ED7F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20.1</w:t>
            </w:r>
          </w:p>
        </w:tc>
      </w:tr>
      <w:tr w:rsidR="00BF7934" w:rsidRPr="00BF7934" w14:paraId="6F687C11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236A04D2" w14:textId="14D076E1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Roman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Catholic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3547B37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25.5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1ABCF1D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8.6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5D977B0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20.7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1756DFC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39.3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AD2DBC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15.0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064589D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37.2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4C64B1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5.9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63B4B2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11.9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BBE1D6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51.2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77B189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20.6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86C263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34.6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802C40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24.6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4D27154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26.6</w:t>
            </w:r>
          </w:p>
        </w:tc>
      </w:tr>
      <w:tr w:rsidR="00BF7934" w:rsidRPr="00BF7934" w14:paraId="06CD88CA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166C7D42" w14:textId="2A0E589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Methodist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5B0E01C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3.4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4367F17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05A7FDF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1.8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18C7818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38C07E0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1.2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4BB044B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8.0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448D65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9542B8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1.0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D1715B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9A9CDE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24BD88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7.8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62BE77D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5.6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4007D04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3.1</w:t>
            </w:r>
          </w:p>
        </w:tc>
      </w:tr>
      <w:tr w:rsidR="00BF7934" w:rsidRPr="00BF7934" w14:paraId="0886EE4E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160556D2" w14:textId="25E3EFA5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Other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branches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of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Protestantism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65E07AE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3.4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6FD8984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635604B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2.4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76002B0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F7EEAF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1.7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43087CF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7AEDFF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AD3684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B53C88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83FC17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0EF0DA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7DEBF52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3.8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602863B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5.0</w:t>
            </w:r>
          </w:p>
        </w:tc>
      </w:tr>
      <w:tr w:rsidR="00BF7934" w:rsidRPr="00BF7934" w14:paraId="365EB86B" w14:textId="77777777" w:rsidTr="00F866E0">
        <w:trPr>
          <w:cantSplit/>
        </w:trPr>
        <w:tc>
          <w:tcPr>
            <w:tcW w:w="1806" w:type="dxa"/>
            <w:tcBorders>
              <w:bottom w:val="nil"/>
            </w:tcBorders>
            <w:shd w:val="clear" w:color="auto" w:fill="auto"/>
          </w:tcPr>
          <w:p w14:paraId="3B70D2FE" w14:textId="3F167D3C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Celestial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Church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of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Christ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tcBorders>
              <w:bottom w:val="nil"/>
            </w:tcBorders>
            <w:shd w:val="clear" w:color="auto" w:fill="auto"/>
            <w:vAlign w:val="bottom"/>
          </w:tcPr>
          <w:p w14:paraId="725B3E0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6.7</w:t>
            </w:r>
          </w:p>
        </w:tc>
        <w:tc>
          <w:tcPr>
            <w:tcW w:w="1045" w:type="dxa"/>
            <w:tcBorders>
              <w:bottom w:val="nil"/>
            </w:tcBorders>
            <w:shd w:val="clear" w:color="auto" w:fill="auto"/>
            <w:vAlign w:val="bottom"/>
          </w:tcPr>
          <w:p w14:paraId="31667D2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978" w:type="dxa"/>
            <w:tcBorders>
              <w:bottom w:val="nil"/>
            </w:tcBorders>
            <w:shd w:val="clear" w:color="auto" w:fill="auto"/>
            <w:vAlign w:val="bottom"/>
          </w:tcPr>
          <w:p w14:paraId="43DB7A5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0.8</w:t>
            </w:r>
          </w:p>
        </w:tc>
        <w:tc>
          <w:tcPr>
            <w:tcW w:w="998" w:type="dxa"/>
            <w:tcBorders>
              <w:bottom w:val="nil"/>
            </w:tcBorders>
            <w:shd w:val="clear" w:color="auto" w:fill="auto"/>
            <w:vAlign w:val="bottom"/>
          </w:tcPr>
          <w:p w14:paraId="55F202A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11.0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bottom"/>
          </w:tcPr>
          <w:p w14:paraId="405D65D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0.7</w:t>
            </w:r>
          </w:p>
        </w:tc>
        <w:tc>
          <w:tcPr>
            <w:tcW w:w="998" w:type="dxa"/>
            <w:tcBorders>
              <w:bottom w:val="nil"/>
            </w:tcBorders>
            <w:shd w:val="clear" w:color="auto" w:fill="auto"/>
            <w:vAlign w:val="bottom"/>
          </w:tcPr>
          <w:p w14:paraId="5A199FE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6.6</w:t>
            </w:r>
          </w:p>
        </w:tc>
        <w:tc>
          <w:tcPr>
            <w:tcW w:w="798" w:type="dxa"/>
            <w:tcBorders>
              <w:bottom w:val="nil"/>
            </w:tcBorders>
            <w:shd w:val="clear" w:color="auto" w:fill="auto"/>
            <w:vAlign w:val="bottom"/>
          </w:tcPr>
          <w:p w14:paraId="2418723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5.7</w:t>
            </w:r>
          </w:p>
        </w:tc>
        <w:tc>
          <w:tcPr>
            <w:tcW w:w="798" w:type="dxa"/>
            <w:tcBorders>
              <w:bottom w:val="nil"/>
            </w:tcBorders>
            <w:shd w:val="clear" w:color="auto" w:fill="auto"/>
            <w:vAlign w:val="bottom"/>
          </w:tcPr>
          <w:p w14:paraId="58E2167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0.2</w:t>
            </w:r>
          </w:p>
        </w:tc>
        <w:tc>
          <w:tcPr>
            <w:tcW w:w="798" w:type="dxa"/>
            <w:tcBorders>
              <w:bottom w:val="nil"/>
            </w:tcBorders>
            <w:shd w:val="clear" w:color="auto" w:fill="auto"/>
            <w:vAlign w:val="bottom"/>
          </w:tcPr>
          <w:p w14:paraId="74840048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5.7</w:t>
            </w:r>
          </w:p>
        </w:tc>
        <w:tc>
          <w:tcPr>
            <w:tcW w:w="798" w:type="dxa"/>
            <w:tcBorders>
              <w:bottom w:val="nil"/>
            </w:tcBorders>
            <w:shd w:val="clear" w:color="auto" w:fill="auto"/>
            <w:vAlign w:val="bottom"/>
          </w:tcPr>
          <w:p w14:paraId="070BC77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6.2</w:t>
            </w:r>
          </w:p>
        </w:tc>
        <w:tc>
          <w:tcPr>
            <w:tcW w:w="798" w:type="dxa"/>
            <w:tcBorders>
              <w:bottom w:val="nil"/>
            </w:tcBorders>
            <w:shd w:val="clear" w:color="auto" w:fill="auto"/>
            <w:vAlign w:val="bottom"/>
          </w:tcPr>
          <w:p w14:paraId="69EEE22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17.4</w:t>
            </w:r>
          </w:p>
        </w:tc>
        <w:tc>
          <w:tcPr>
            <w:tcW w:w="798" w:type="dxa"/>
            <w:tcBorders>
              <w:bottom w:val="nil"/>
            </w:tcBorders>
            <w:shd w:val="clear" w:color="auto" w:fill="auto"/>
            <w:vAlign w:val="bottom"/>
          </w:tcPr>
          <w:p w14:paraId="0C66396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10.0</w:t>
            </w:r>
          </w:p>
        </w:tc>
        <w:tc>
          <w:tcPr>
            <w:tcW w:w="599" w:type="dxa"/>
            <w:tcBorders>
              <w:bottom w:val="nil"/>
            </w:tcBorders>
            <w:shd w:val="clear" w:color="auto" w:fill="auto"/>
            <w:vAlign w:val="bottom"/>
          </w:tcPr>
          <w:p w14:paraId="48B3D77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10.8</w:t>
            </w:r>
          </w:p>
        </w:tc>
      </w:tr>
      <w:tr w:rsidR="00BF7934" w:rsidRPr="00BF7934" w14:paraId="1F9B6388" w14:textId="77777777" w:rsidTr="00F866E0">
        <w:trPr>
          <w:cantSplit/>
        </w:trPr>
        <w:tc>
          <w:tcPr>
            <w:tcW w:w="1806" w:type="dxa"/>
            <w:tcBorders>
              <w:top w:val="nil"/>
              <w:bottom w:val="nil"/>
            </w:tcBorders>
            <w:shd w:val="clear" w:color="auto" w:fill="auto"/>
          </w:tcPr>
          <w:p w14:paraId="6AD5AAD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Islam</w:t>
            </w:r>
          </w:p>
        </w:tc>
        <w:tc>
          <w:tcPr>
            <w:tcW w:w="83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207453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27.7</w:t>
            </w:r>
          </w:p>
        </w:tc>
        <w:tc>
          <w:tcPr>
            <w:tcW w:w="104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BF6D31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81.3</w:t>
            </w:r>
          </w:p>
        </w:tc>
        <w:tc>
          <w:tcPr>
            <w:tcW w:w="97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70D65E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26.9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80B70D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9F4AFB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69.8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B06B20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16.3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AE7FA7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0.9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07FF43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77.9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7C8546B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16.9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B5B6B6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1.5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D353DA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12.1</w:t>
            </w:r>
          </w:p>
        </w:tc>
        <w:tc>
          <w:tcPr>
            <w:tcW w:w="7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E8A9EE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18.6</w:t>
            </w:r>
          </w:p>
        </w:tc>
        <w:tc>
          <w:tcPr>
            <w:tcW w:w="59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6FE29E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3.5</w:t>
            </w:r>
          </w:p>
        </w:tc>
      </w:tr>
      <w:tr w:rsidR="00BF7934" w:rsidRPr="00BF7934" w14:paraId="075F72CB" w14:textId="77777777" w:rsidTr="00F866E0">
        <w:trPr>
          <w:cantSplit/>
        </w:trPr>
        <w:tc>
          <w:tcPr>
            <w:tcW w:w="1806" w:type="dxa"/>
            <w:tcBorders>
              <w:top w:val="nil"/>
            </w:tcBorders>
            <w:shd w:val="clear" w:color="auto" w:fill="auto"/>
          </w:tcPr>
          <w:p w14:paraId="27462A9B" w14:textId="091EB18A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lastRenderedPageBreak/>
              <w:t>Other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branches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of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Christianity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tcBorders>
              <w:top w:val="nil"/>
            </w:tcBorders>
            <w:shd w:val="clear" w:color="auto" w:fill="auto"/>
            <w:vAlign w:val="bottom"/>
          </w:tcPr>
          <w:p w14:paraId="49DD39C0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9.5</w:t>
            </w:r>
          </w:p>
        </w:tc>
        <w:tc>
          <w:tcPr>
            <w:tcW w:w="1045" w:type="dxa"/>
            <w:tcBorders>
              <w:top w:val="nil"/>
            </w:tcBorders>
            <w:shd w:val="clear" w:color="auto" w:fill="auto"/>
            <w:vAlign w:val="bottom"/>
          </w:tcPr>
          <w:p w14:paraId="46FD527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0.9</w:t>
            </w:r>
          </w:p>
        </w:tc>
        <w:tc>
          <w:tcPr>
            <w:tcW w:w="978" w:type="dxa"/>
            <w:tcBorders>
              <w:top w:val="nil"/>
            </w:tcBorders>
            <w:shd w:val="clear" w:color="auto" w:fill="auto"/>
            <w:vAlign w:val="bottom"/>
          </w:tcPr>
          <w:p w14:paraId="7F527A2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1.6</w:t>
            </w:r>
          </w:p>
        </w:tc>
        <w:tc>
          <w:tcPr>
            <w:tcW w:w="998" w:type="dxa"/>
            <w:tcBorders>
              <w:top w:val="nil"/>
            </w:tcBorders>
            <w:shd w:val="clear" w:color="auto" w:fill="auto"/>
            <w:vAlign w:val="bottom"/>
          </w:tcPr>
          <w:p w14:paraId="1A24DD7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15.0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vAlign w:val="bottom"/>
          </w:tcPr>
          <w:p w14:paraId="135214F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2.8</w:t>
            </w:r>
          </w:p>
        </w:tc>
        <w:tc>
          <w:tcPr>
            <w:tcW w:w="998" w:type="dxa"/>
            <w:tcBorders>
              <w:top w:val="nil"/>
            </w:tcBorders>
            <w:shd w:val="clear" w:color="auto" w:fill="auto"/>
            <w:vAlign w:val="bottom"/>
          </w:tcPr>
          <w:p w14:paraId="4EFA708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10.5</w:t>
            </w:r>
          </w:p>
        </w:tc>
        <w:tc>
          <w:tcPr>
            <w:tcW w:w="798" w:type="dxa"/>
            <w:tcBorders>
              <w:top w:val="nil"/>
            </w:tcBorders>
            <w:shd w:val="clear" w:color="auto" w:fill="auto"/>
            <w:vAlign w:val="bottom"/>
          </w:tcPr>
          <w:p w14:paraId="78BB414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15.2</w:t>
            </w:r>
          </w:p>
        </w:tc>
        <w:tc>
          <w:tcPr>
            <w:tcW w:w="798" w:type="dxa"/>
            <w:tcBorders>
              <w:top w:val="nil"/>
            </w:tcBorders>
            <w:shd w:val="clear" w:color="auto" w:fill="auto"/>
            <w:vAlign w:val="bottom"/>
          </w:tcPr>
          <w:p w14:paraId="42C546D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1.8</w:t>
            </w:r>
          </w:p>
        </w:tc>
        <w:tc>
          <w:tcPr>
            <w:tcW w:w="798" w:type="dxa"/>
            <w:tcBorders>
              <w:top w:val="nil"/>
            </w:tcBorders>
            <w:shd w:val="clear" w:color="auto" w:fill="auto"/>
            <w:vAlign w:val="bottom"/>
          </w:tcPr>
          <w:p w14:paraId="253CA47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12.2</w:t>
            </w:r>
          </w:p>
        </w:tc>
        <w:tc>
          <w:tcPr>
            <w:tcW w:w="798" w:type="dxa"/>
            <w:tcBorders>
              <w:top w:val="nil"/>
            </w:tcBorders>
            <w:shd w:val="clear" w:color="auto" w:fill="auto"/>
            <w:vAlign w:val="bottom"/>
          </w:tcPr>
          <w:p w14:paraId="227E3FB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14.7</w:t>
            </w:r>
          </w:p>
        </w:tc>
        <w:tc>
          <w:tcPr>
            <w:tcW w:w="798" w:type="dxa"/>
            <w:tcBorders>
              <w:top w:val="nil"/>
            </w:tcBorders>
            <w:shd w:val="clear" w:color="auto" w:fill="auto"/>
            <w:vAlign w:val="bottom"/>
          </w:tcPr>
          <w:p w14:paraId="605E810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8.3</w:t>
            </w:r>
          </w:p>
        </w:tc>
        <w:tc>
          <w:tcPr>
            <w:tcW w:w="798" w:type="dxa"/>
            <w:tcBorders>
              <w:top w:val="nil"/>
            </w:tcBorders>
            <w:shd w:val="clear" w:color="auto" w:fill="auto"/>
            <w:vAlign w:val="bottom"/>
          </w:tcPr>
          <w:p w14:paraId="2488E2E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15.8</w:t>
            </w:r>
          </w:p>
        </w:tc>
        <w:tc>
          <w:tcPr>
            <w:tcW w:w="599" w:type="dxa"/>
            <w:tcBorders>
              <w:top w:val="nil"/>
            </w:tcBorders>
            <w:shd w:val="clear" w:color="auto" w:fill="auto"/>
            <w:vAlign w:val="bottom"/>
          </w:tcPr>
          <w:p w14:paraId="327681D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16.5</w:t>
            </w:r>
          </w:p>
        </w:tc>
      </w:tr>
      <w:tr w:rsidR="00BF7934" w:rsidRPr="00BF7934" w14:paraId="38B0835E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73C381E0" w14:textId="66FD8979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Other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traditional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religions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2E5A6E0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2.6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5E3CD65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1.8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5EF7BDD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18.0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613AD31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0.8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8C03DF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1.3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72152FA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1D2D39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00D313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1.8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526A6A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6D46F6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1.2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EC2608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1FF20B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3.3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5395E64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1.9</w:t>
            </w:r>
          </w:p>
        </w:tc>
      </w:tr>
      <w:tr w:rsidR="00BF7934" w:rsidRPr="00BF7934" w14:paraId="170EF0A2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66AC88DC" w14:textId="11D5C0EA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rFonts w:eastAsia="Arial"/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Other</w:t>
            </w:r>
            <w:r w:rsidR="00117DEB" w:rsidRPr="00BF7934">
              <w:rPr>
                <w:sz w:val="18"/>
                <w:szCs w:val="18"/>
              </w:rPr>
              <w:t xml:space="preserve"> </w:t>
            </w:r>
            <w:r w:rsidRPr="00BF7934">
              <w:rPr>
                <w:sz w:val="18"/>
                <w:szCs w:val="18"/>
              </w:rPr>
              <w:t>religions</w:t>
            </w:r>
            <w:r w:rsidR="00117DEB" w:rsidRPr="00BF7934">
              <w:rPr>
                <w:sz w:val="18"/>
                <w:szCs w:val="18"/>
              </w:rPr>
              <w:t xml:space="preserve"> 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040B465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2.6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3F96A9C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0.4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11FC5B9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1.2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1953567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4.1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D2941E4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0.8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22D18AD1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BC7363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478927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0.5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0986E1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2.7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2C480C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78C7DD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3C4D2D7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4.4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30D92FE3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4.6</w:t>
            </w:r>
          </w:p>
        </w:tc>
      </w:tr>
      <w:tr w:rsidR="00BF7934" w:rsidRPr="00BF7934" w14:paraId="4E4D8388" w14:textId="77777777" w:rsidTr="00F866E0">
        <w:trPr>
          <w:cantSplit/>
        </w:trPr>
        <w:tc>
          <w:tcPr>
            <w:tcW w:w="1806" w:type="dxa"/>
            <w:shd w:val="clear" w:color="auto" w:fill="auto"/>
          </w:tcPr>
          <w:p w14:paraId="3332302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None</w:t>
            </w:r>
          </w:p>
        </w:tc>
        <w:tc>
          <w:tcPr>
            <w:tcW w:w="835" w:type="dxa"/>
            <w:shd w:val="clear" w:color="auto" w:fill="auto"/>
            <w:vAlign w:val="bottom"/>
          </w:tcPr>
          <w:p w14:paraId="276EE01A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5.8</w:t>
            </w:r>
          </w:p>
        </w:tc>
        <w:tc>
          <w:tcPr>
            <w:tcW w:w="1045" w:type="dxa"/>
            <w:shd w:val="clear" w:color="auto" w:fill="auto"/>
            <w:vAlign w:val="bottom"/>
          </w:tcPr>
          <w:p w14:paraId="6398104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3.5</w:t>
            </w:r>
          </w:p>
        </w:tc>
        <w:tc>
          <w:tcPr>
            <w:tcW w:w="978" w:type="dxa"/>
            <w:shd w:val="clear" w:color="auto" w:fill="auto"/>
            <w:vAlign w:val="bottom"/>
          </w:tcPr>
          <w:p w14:paraId="5BB61F0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19.0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74D2480E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2233779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4.3</w:t>
            </w:r>
          </w:p>
        </w:tc>
        <w:tc>
          <w:tcPr>
            <w:tcW w:w="998" w:type="dxa"/>
            <w:shd w:val="clear" w:color="auto" w:fill="auto"/>
            <w:vAlign w:val="bottom"/>
          </w:tcPr>
          <w:p w14:paraId="5C13F67F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7.1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04E4424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2.9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43D0477C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2.4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8532CC6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2.8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19E981C5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10.5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2E24343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2.3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3DF4E18D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5.7</w:t>
            </w:r>
          </w:p>
        </w:tc>
        <w:tc>
          <w:tcPr>
            <w:tcW w:w="599" w:type="dxa"/>
            <w:shd w:val="clear" w:color="auto" w:fill="auto"/>
            <w:vAlign w:val="bottom"/>
          </w:tcPr>
          <w:p w14:paraId="767DAC72" w14:textId="77777777" w:rsidR="00E84D9E" w:rsidRPr="00BF7934" w:rsidRDefault="00E84D9E" w:rsidP="00BF793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F7934">
              <w:rPr>
                <w:sz w:val="18"/>
                <w:szCs w:val="18"/>
              </w:rPr>
              <w:t>7.0</w:t>
            </w:r>
          </w:p>
        </w:tc>
      </w:tr>
    </w:tbl>
    <w:p w14:paraId="51781FEA" w14:textId="77777777" w:rsidR="00BF7934" w:rsidRDefault="00BF7934" w:rsidP="00E84D9E">
      <w:pPr>
        <w:rPr>
          <w:bCs/>
        </w:rPr>
      </w:pPr>
    </w:p>
    <w:p w14:paraId="6230D0B9" w14:textId="77777777" w:rsidR="00BF7934" w:rsidRDefault="00BF7934">
      <w:pPr>
        <w:suppressAutoHyphens w:val="0"/>
        <w:spacing w:after="200" w:line="276" w:lineRule="auto"/>
        <w:rPr>
          <w:bCs/>
        </w:rPr>
      </w:pPr>
      <w:r>
        <w:rPr>
          <w:bCs/>
        </w:rPr>
        <w:br w:type="page"/>
      </w:r>
    </w:p>
    <w:p w14:paraId="39525769" w14:textId="77777777" w:rsidR="005A365A" w:rsidRDefault="005A365A" w:rsidP="00E84D9E">
      <w:pPr>
        <w:rPr>
          <w:bCs/>
        </w:rPr>
        <w:sectPr w:rsidR="005A365A" w:rsidSect="00C4441E">
          <w:headerReference w:type="even" r:id="rId27"/>
          <w:headerReference w:type="default" r:id="rId28"/>
          <w:footerReference w:type="even" r:id="rId29"/>
          <w:footerReference w:type="default" r:id="rId30"/>
          <w:endnotePr>
            <w:numFmt w:val="decimal"/>
          </w:endnotePr>
          <w:pgSz w:w="16840" w:h="11907" w:orient="landscape" w:code="9"/>
          <w:pgMar w:top="1134" w:right="1417" w:bottom="1134" w:left="1134" w:header="567" w:footer="567" w:gutter="0"/>
          <w:cols w:space="720"/>
          <w:docGrid w:linePitch="272"/>
        </w:sectPr>
      </w:pPr>
    </w:p>
    <w:p w14:paraId="0EBBC476" w14:textId="01795F69" w:rsidR="00E84D9E" w:rsidRPr="002B3C54" w:rsidRDefault="00E84D9E" w:rsidP="004D415D">
      <w:pPr>
        <w:pStyle w:val="H1G"/>
        <w:spacing w:before="0"/>
      </w:pPr>
      <w:r w:rsidRPr="00441B96">
        <w:lastRenderedPageBreak/>
        <w:tab/>
      </w:r>
      <w:bookmarkStart w:id="36" w:name="_Toc95298903"/>
      <w:bookmarkStart w:id="37" w:name="_Toc95746121"/>
      <w:bookmarkStart w:id="38" w:name="_Toc95746482"/>
      <w:bookmarkStart w:id="39" w:name="_Toc95820111"/>
      <w:r w:rsidRPr="00441B96">
        <w:t>C.</w:t>
      </w:r>
      <w:r w:rsidRPr="00441B96">
        <w:tab/>
        <w:t>Socioeconomic</w:t>
      </w:r>
      <w:r w:rsidR="00117DEB">
        <w:t xml:space="preserve"> </w:t>
      </w:r>
      <w:r w:rsidRPr="00441B96">
        <w:t>information</w:t>
      </w:r>
      <w:bookmarkEnd w:id="36"/>
      <w:bookmarkEnd w:id="37"/>
      <w:bookmarkEnd w:id="38"/>
      <w:bookmarkEnd w:id="39"/>
    </w:p>
    <w:p w14:paraId="546CA45B" w14:textId="66A10446" w:rsidR="00E84D9E" w:rsidRPr="002B3C54" w:rsidRDefault="00E84D9E" w:rsidP="004D415D">
      <w:pPr>
        <w:pStyle w:val="SingleTxtG"/>
      </w:pPr>
      <w:r w:rsidRPr="00441B96">
        <w:t>20.</w:t>
      </w:r>
      <w:r w:rsidRPr="00441B96">
        <w:tab/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member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West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Monetary</w:t>
      </w:r>
      <w:r w:rsidR="00117DEB">
        <w:t xml:space="preserve"> </w:t>
      </w:r>
      <w:r w:rsidRPr="00441B96">
        <w:t>Union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Community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West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States.</w:t>
      </w:r>
    </w:p>
    <w:p w14:paraId="66EA0774" w14:textId="5D6DFE9C" w:rsidR="00E84D9E" w:rsidRPr="002B3C54" w:rsidRDefault="00E84D9E" w:rsidP="004D415D">
      <w:pPr>
        <w:pStyle w:val="H23G"/>
      </w:pPr>
      <w:r w:rsidRPr="00441B96">
        <w:tab/>
      </w:r>
      <w:r w:rsidRPr="00441B96">
        <w:tab/>
        <w:t>Economic</w:t>
      </w:r>
      <w:r w:rsidR="00117DEB">
        <w:t xml:space="preserve"> </w:t>
      </w:r>
      <w:r w:rsidRPr="00441B96">
        <w:t>situation</w:t>
      </w:r>
    </w:p>
    <w:p w14:paraId="3B2CE986" w14:textId="4FA047F7" w:rsidR="00E84D9E" w:rsidRPr="002B3C54" w:rsidRDefault="00E84D9E" w:rsidP="004D415D">
      <w:pPr>
        <w:pStyle w:val="SingleTxtG"/>
      </w:pPr>
      <w:r w:rsidRPr="00441B96">
        <w:t>21.</w:t>
      </w:r>
      <w:r w:rsidRPr="00441B96">
        <w:tab/>
        <w:t>Poverty</w:t>
      </w:r>
      <w:r w:rsidR="00117DEB">
        <w:t xml:space="preserve"> </w:t>
      </w:r>
      <w:r w:rsidRPr="00441B96">
        <w:t>remains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concern,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40.1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living</w:t>
      </w:r>
      <w:r w:rsidR="00117DEB">
        <w:t xml:space="preserve"> </w:t>
      </w:r>
      <w:r w:rsidRPr="00441B96">
        <w:t>below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poverty</w:t>
      </w:r>
      <w:r w:rsidR="00117DEB">
        <w:t xml:space="preserve"> </w:t>
      </w:r>
      <w:r w:rsidRPr="00441B96">
        <w:t>line.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Development</w:t>
      </w:r>
      <w:r w:rsidR="00117DEB">
        <w:t xml:space="preserve"> </w:t>
      </w:r>
      <w:r w:rsidRPr="00441B96">
        <w:t>Index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estimated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0.48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2015,</w:t>
      </w:r>
      <w:r w:rsidR="00117DEB">
        <w:t xml:space="preserve"> </w:t>
      </w:r>
      <w:r w:rsidRPr="00441B96">
        <w:t>ranking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166th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188</w:t>
      </w:r>
      <w:r w:rsidR="00117DEB">
        <w:t xml:space="preserve"> </w:t>
      </w:r>
      <w:r w:rsidRPr="00441B96">
        <w:t>countries.</w:t>
      </w:r>
    </w:p>
    <w:p w14:paraId="4507813C" w14:textId="08C7AF8A" w:rsidR="00E84D9E" w:rsidRPr="002B3C54" w:rsidRDefault="00E84D9E" w:rsidP="004D415D">
      <w:pPr>
        <w:pStyle w:val="SingleTxtG"/>
      </w:pPr>
      <w:r w:rsidRPr="00441B96">
        <w:t>22.</w:t>
      </w:r>
      <w:r w:rsidRPr="00441B96">
        <w:tab/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study</w:t>
      </w:r>
      <w:r w:rsidR="00117DEB">
        <w:t xml:space="preserve"> </w:t>
      </w:r>
      <w:r w:rsidRPr="00441B96">
        <w:t>conducted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World</w:t>
      </w:r>
      <w:r w:rsidR="00117DEB">
        <w:t xml:space="preserve"> </w:t>
      </w:r>
      <w:r w:rsidRPr="00441B96">
        <w:t>Bank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2018,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economy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relies</w:t>
      </w:r>
      <w:r w:rsidR="00117DEB">
        <w:t xml:space="preserve"> </w:t>
      </w:r>
      <w:r w:rsidRPr="00441B96">
        <w:t>heavily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informal</w:t>
      </w:r>
      <w:r w:rsidR="00117DEB">
        <w:t xml:space="preserve"> </w:t>
      </w:r>
      <w:r w:rsidRPr="00441B96">
        <w:t>re-export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transit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Nigeria</w:t>
      </w:r>
      <w:r w:rsidR="00117DEB">
        <w:t xml:space="preserve"> </w:t>
      </w:r>
      <w:r w:rsidRPr="00441B96">
        <w:t>(which</w:t>
      </w:r>
      <w:r w:rsidR="00117DEB">
        <w:t xml:space="preserve"> </w:t>
      </w:r>
      <w:r w:rsidRPr="00441B96">
        <w:t>accounts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about</w:t>
      </w:r>
      <w:r w:rsidR="00117DEB">
        <w:t xml:space="preserve"> </w:t>
      </w:r>
      <w:r w:rsidRPr="00441B96">
        <w:t>20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gross</w:t>
      </w:r>
      <w:r w:rsidR="00117DEB">
        <w:t xml:space="preserve"> </w:t>
      </w:r>
      <w:r w:rsidRPr="00441B96">
        <w:t>domestic</w:t>
      </w:r>
      <w:r w:rsidR="00117DEB">
        <w:t xml:space="preserve"> </w:t>
      </w:r>
      <w:r w:rsidRPr="00441B96">
        <w:t>product</w:t>
      </w:r>
      <w:r w:rsidR="00117DEB">
        <w:t xml:space="preserve"> </w:t>
      </w:r>
      <w:r w:rsidRPr="00441B96">
        <w:t>(GDP)),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agriculture.</w:t>
      </w:r>
    </w:p>
    <w:p w14:paraId="4BF5C68B" w14:textId="271A0418" w:rsidR="00E84D9E" w:rsidRPr="002B3C54" w:rsidRDefault="00E84D9E" w:rsidP="004D415D">
      <w:pPr>
        <w:pStyle w:val="SingleTxtG"/>
      </w:pPr>
      <w:r w:rsidRPr="00441B96">
        <w:t>23.</w:t>
      </w:r>
      <w:r w:rsidRPr="00441B96">
        <w:tab/>
        <w:t>Growth</w:t>
      </w:r>
      <w:r w:rsidR="00117DEB">
        <w:t xml:space="preserve"> </w:t>
      </w:r>
      <w:r w:rsidRPr="00441B96">
        <w:t>accelerated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2017,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4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5.6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(or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GDP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capita</w:t>
      </w:r>
      <w:r w:rsidR="00117DEB">
        <w:t xml:space="preserve"> </w:t>
      </w:r>
      <w:r w:rsidRPr="00441B96">
        <w:t>growth</w:t>
      </w:r>
      <w:r w:rsidR="00117DEB">
        <w:t xml:space="preserve"> </w:t>
      </w:r>
      <w:r w:rsidRPr="00441B96">
        <w:t>rate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2.7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cent),</w:t>
      </w:r>
      <w:r w:rsidR="00117DEB">
        <w:t xml:space="preserve"> </w:t>
      </w:r>
      <w:r w:rsidRPr="00441B96">
        <w:t>thanks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dynamism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agricultural</w:t>
      </w:r>
      <w:r w:rsidR="00117DEB">
        <w:t xml:space="preserve"> </w:t>
      </w:r>
      <w:r w:rsidRPr="00441B96">
        <w:t>sector,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particular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increase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cotton</w:t>
      </w:r>
      <w:r w:rsidR="00117DEB">
        <w:t xml:space="preserve"> </w:t>
      </w:r>
      <w:r w:rsidRPr="00441B96">
        <w:t>production.</w:t>
      </w:r>
    </w:p>
    <w:p w14:paraId="2ECEA3FB" w14:textId="1AF0D528" w:rsidR="00E84D9E" w:rsidRPr="002B3C54" w:rsidRDefault="00E84D9E" w:rsidP="004D415D">
      <w:pPr>
        <w:pStyle w:val="SingleTxtG"/>
      </w:pPr>
      <w:r w:rsidRPr="00441B96">
        <w:t>24.</w:t>
      </w:r>
      <w:r w:rsidRPr="00441B96">
        <w:tab/>
        <w:t>In</w:t>
      </w:r>
      <w:r w:rsidR="00117DEB">
        <w:t xml:space="preserve"> </w:t>
      </w:r>
      <w:r w:rsidRPr="00441B96">
        <w:t>addition,</w:t>
      </w:r>
      <w:r w:rsidR="00117DEB">
        <w:t xml:space="preserve"> </w:t>
      </w:r>
      <w:r w:rsidRPr="00441B96">
        <w:t>growth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driven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increase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investment</w:t>
      </w:r>
      <w:r w:rsidR="00117DEB">
        <w:t xml:space="preserve"> </w:t>
      </w:r>
      <w:r w:rsidRPr="00441B96">
        <w:t>(mainly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infrastructure)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very</w:t>
      </w:r>
      <w:r w:rsidR="00117DEB">
        <w:t xml:space="preserve"> </w:t>
      </w:r>
      <w:r w:rsidRPr="00441B96">
        <w:t>good</w:t>
      </w:r>
      <w:r w:rsidR="00117DEB">
        <w:t xml:space="preserve"> </w:t>
      </w:r>
      <w:r w:rsidRPr="00441B96">
        <w:t>performance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services</w:t>
      </w:r>
      <w:r w:rsidR="00117DEB">
        <w:t xml:space="preserve"> </w:t>
      </w:r>
      <w:r w:rsidRPr="00441B96">
        <w:t>sector,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benefited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recovery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Nigerian</w:t>
      </w:r>
      <w:r w:rsidR="00117DEB">
        <w:t xml:space="preserve"> </w:t>
      </w:r>
      <w:r w:rsidRPr="00441B96">
        <w:t>economy.</w:t>
      </w:r>
    </w:p>
    <w:p w14:paraId="487593B9" w14:textId="3D4560F4" w:rsidR="00E84D9E" w:rsidRPr="002B3C54" w:rsidRDefault="00E84D9E" w:rsidP="004D415D">
      <w:pPr>
        <w:pStyle w:val="SingleTxtG"/>
      </w:pPr>
      <w:r w:rsidRPr="00441B96">
        <w:t>25.</w:t>
      </w:r>
      <w:r w:rsidRPr="00441B96">
        <w:tab/>
        <w:t>The</w:t>
      </w:r>
      <w:r w:rsidR="00117DEB">
        <w:t xml:space="preserve"> </w:t>
      </w:r>
      <w:r w:rsidRPr="00441B96">
        <w:t>inflation</w:t>
      </w:r>
      <w:r w:rsidR="00117DEB">
        <w:t xml:space="preserve"> </w:t>
      </w:r>
      <w:r w:rsidRPr="00441B96">
        <w:t>rate</w:t>
      </w:r>
      <w:r w:rsidR="00117DEB">
        <w:t xml:space="preserve"> </w:t>
      </w:r>
      <w:r w:rsidRPr="00441B96">
        <w:t>returned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positive</w:t>
      </w:r>
      <w:r w:rsidR="00117DEB">
        <w:t xml:space="preserve"> </w:t>
      </w:r>
      <w:r w:rsidRPr="00441B96">
        <w:t>territory,</w:t>
      </w:r>
      <w:r w:rsidR="00117DEB">
        <w:t xml:space="preserve"> </w:t>
      </w:r>
      <w:r w:rsidRPr="00441B96">
        <w:t>averaging</w:t>
      </w:r>
      <w:r w:rsidR="00117DEB">
        <w:t xml:space="preserve"> </w:t>
      </w:r>
      <w:r w:rsidRPr="00441B96">
        <w:t>0.1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2017</w:t>
      </w:r>
      <w:r w:rsidR="00117DEB">
        <w:t xml:space="preserve"> </w:t>
      </w:r>
      <w:r w:rsidRPr="00441B96">
        <w:t>(compared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="00EE2696">
        <w:t>-</w:t>
      </w:r>
      <w:r w:rsidRPr="00441B96">
        <w:t>0.8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2016),</w:t>
      </w:r>
      <w:r w:rsidR="00117DEB">
        <w:t xml:space="preserve"> </w:t>
      </w:r>
      <w:r w:rsidRPr="00441B96">
        <w:t>due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rising</w:t>
      </w:r>
      <w:r w:rsidR="00117DEB">
        <w:t xml:space="preserve"> </w:t>
      </w:r>
      <w:r w:rsidRPr="00441B96">
        <w:t>oil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food</w:t>
      </w:r>
      <w:r w:rsidR="00117DEB">
        <w:t xml:space="preserve"> </w:t>
      </w:r>
      <w:r w:rsidRPr="00441B96">
        <w:t>prices.</w:t>
      </w:r>
    </w:p>
    <w:p w14:paraId="61B0FB3E" w14:textId="110F68E1" w:rsidR="00E84D9E" w:rsidRPr="002B3C54" w:rsidRDefault="00E84D9E" w:rsidP="004D415D">
      <w:pPr>
        <w:pStyle w:val="SingleTxtG"/>
      </w:pPr>
      <w:r w:rsidRPr="00441B96">
        <w:t>26.</w:t>
      </w:r>
      <w:r w:rsidRPr="00441B96">
        <w:tab/>
        <w:t>The</w:t>
      </w:r>
      <w:r w:rsidR="00117DEB">
        <w:t xml:space="preserve"> </w:t>
      </w:r>
      <w:r w:rsidRPr="00441B96">
        <w:t>current</w:t>
      </w:r>
      <w:r w:rsidR="00117DEB">
        <w:t xml:space="preserve"> </w:t>
      </w:r>
      <w:r w:rsidRPr="00441B96">
        <w:t>account</w:t>
      </w:r>
      <w:r w:rsidR="00117DEB">
        <w:t xml:space="preserve"> </w:t>
      </w:r>
      <w:r w:rsidRPr="00441B96">
        <w:t>deficit</w:t>
      </w:r>
      <w:r w:rsidR="00117DEB">
        <w:t xml:space="preserve"> </w:t>
      </w:r>
      <w:r w:rsidRPr="00441B96">
        <w:t>widened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9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GDP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2016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2017,</w:t>
      </w:r>
      <w:r w:rsidR="00117DEB">
        <w:t xml:space="preserve"> </w:t>
      </w:r>
      <w:r w:rsidRPr="00441B96">
        <w:t>driven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energy-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infrastructure-related</w:t>
      </w:r>
      <w:r w:rsidR="00117DEB">
        <w:t xml:space="preserve"> </w:t>
      </w:r>
      <w:r w:rsidRPr="00441B96">
        <w:t>imports.</w:t>
      </w:r>
    </w:p>
    <w:p w14:paraId="5DA36DF6" w14:textId="3B8698B9" w:rsidR="00E84D9E" w:rsidRPr="002B3C54" w:rsidRDefault="00E84D9E" w:rsidP="004D415D">
      <w:pPr>
        <w:pStyle w:val="H23G"/>
      </w:pPr>
      <w:r w:rsidRPr="00441B96">
        <w:tab/>
      </w:r>
      <w:r w:rsidRPr="00441B96">
        <w:tab/>
        <w:t>Social</w:t>
      </w:r>
      <w:r w:rsidR="00117DEB">
        <w:t xml:space="preserve"> </w:t>
      </w:r>
      <w:r w:rsidRPr="00441B96">
        <w:t>situation</w:t>
      </w:r>
    </w:p>
    <w:p w14:paraId="1505FA92" w14:textId="77777777" w:rsidR="00EE2696" w:rsidRDefault="00E84D9E" w:rsidP="004D415D">
      <w:pPr>
        <w:pStyle w:val="SingleTxtG"/>
      </w:pPr>
      <w:r w:rsidRPr="00441B96">
        <w:t>27.</w:t>
      </w:r>
      <w:r w:rsidRPr="00441B96">
        <w:tab/>
        <w:t>Despite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growth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4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year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past</w:t>
      </w:r>
      <w:r w:rsidR="00117DEB">
        <w:t xml:space="preserve"> </w:t>
      </w:r>
      <w:r w:rsidRPr="00441B96">
        <w:t>two</w:t>
      </w:r>
      <w:r w:rsidR="00117DEB">
        <w:t xml:space="preserve"> </w:t>
      </w:r>
      <w:r w:rsidRPr="00441B96">
        <w:t>decades,</w:t>
      </w:r>
      <w:r w:rsidR="00117DEB">
        <w:t xml:space="preserve"> </w:t>
      </w:r>
      <w:r w:rsidRPr="00441B96">
        <w:t>poverty</w:t>
      </w:r>
      <w:r w:rsidR="00117DEB">
        <w:t xml:space="preserve"> </w:t>
      </w:r>
      <w:r w:rsidRPr="00441B96">
        <w:t>remains</w:t>
      </w:r>
      <w:r w:rsidR="00117DEB">
        <w:t xml:space="preserve"> </w:t>
      </w:r>
      <w:r w:rsidRPr="00441B96">
        <w:t>widespread</w:t>
      </w:r>
      <w:r w:rsidR="00117DEB">
        <w:t xml:space="preserve"> </w:t>
      </w:r>
      <w:r w:rsidRPr="00441B96">
        <w:t>owing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low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capita</w:t>
      </w:r>
      <w:r w:rsidR="00117DEB">
        <w:t xml:space="preserve"> </w:t>
      </w:r>
      <w:r w:rsidRPr="00441B96">
        <w:t>growth</w:t>
      </w:r>
      <w:r w:rsidR="00117DEB">
        <w:t xml:space="preserve"> </w:t>
      </w:r>
      <w:r w:rsidRPr="00441B96">
        <w:t>rates</w:t>
      </w:r>
      <w:r w:rsidR="00117DEB">
        <w:t xml:space="preserve"> </w:t>
      </w:r>
      <w:r w:rsidRPr="00441B96">
        <w:t>(only</w:t>
      </w:r>
      <w:r w:rsidR="00117DEB">
        <w:t xml:space="preserve"> </w:t>
      </w:r>
      <w:r w:rsidRPr="00441B96">
        <w:t>1.6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over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2006–2016).</w:t>
      </w:r>
    </w:p>
    <w:p w14:paraId="5EA48114" w14:textId="41F2A739" w:rsidR="00E84D9E" w:rsidRPr="002B3C54" w:rsidRDefault="00E84D9E" w:rsidP="004D415D">
      <w:pPr>
        <w:pStyle w:val="SingleTxtG"/>
      </w:pPr>
      <w:r w:rsidRPr="00441B96">
        <w:t>28.</w:t>
      </w:r>
      <w:r w:rsidRPr="00441B96">
        <w:tab/>
        <w:t>The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sectors</w:t>
      </w:r>
      <w:r w:rsidR="00117DEB">
        <w:t xml:space="preserve"> </w:t>
      </w:r>
      <w:r w:rsidRPr="00441B96">
        <w:t>absorb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significant</w:t>
      </w:r>
      <w:r w:rsidR="00117DEB">
        <w:t xml:space="preserve"> </w:t>
      </w:r>
      <w:r w:rsidRPr="00441B96">
        <w:t>share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spending</w:t>
      </w:r>
      <w:r w:rsidR="00117DEB">
        <w:t xml:space="preserve"> </w:t>
      </w:r>
      <w:r w:rsidRPr="00441B96">
        <w:t>(on</w:t>
      </w:r>
      <w:r w:rsidR="00117DEB">
        <w:t xml:space="preserve"> </w:t>
      </w:r>
      <w:r w:rsidRPr="00441B96">
        <w:t>average,</w:t>
      </w:r>
      <w:r w:rsidR="00117DEB">
        <w:t xml:space="preserve"> </w:t>
      </w:r>
      <w:r w:rsidRPr="00441B96">
        <w:t>23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respectively).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resources</w:t>
      </w:r>
      <w:r w:rsidR="00117DEB">
        <w:t xml:space="preserve"> </w:t>
      </w:r>
      <w:r w:rsidRPr="00441B96">
        <w:t>allocated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two</w:t>
      </w:r>
      <w:r w:rsidR="00117DEB">
        <w:t xml:space="preserve"> </w:t>
      </w:r>
      <w:r w:rsidRPr="00441B96">
        <w:t>sectors</w:t>
      </w:r>
      <w:r w:rsidR="00117DEB">
        <w:t xml:space="preserve"> </w:t>
      </w:r>
      <w:r w:rsidRPr="00441B96">
        <w:t>must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equitably</w:t>
      </w:r>
      <w:r w:rsidR="00117DEB">
        <w:t xml:space="preserve"> </w:t>
      </w:r>
      <w:r w:rsidRPr="00441B96">
        <w:t>distributed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more</w:t>
      </w:r>
      <w:r w:rsidR="00117DEB">
        <w:t xml:space="preserve"> </w:t>
      </w:r>
      <w:r w:rsidRPr="00441B96">
        <w:t>efficiently</w:t>
      </w:r>
      <w:r w:rsidR="00117DEB">
        <w:t xml:space="preserve"> </w:t>
      </w:r>
      <w:r w:rsidRPr="00441B96">
        <w:t>managed.</w:t>
      </w:r>
    </w:p>
    <w:p w14:paraId="67F8BC66" w14:textId="1FA6E5EF" w:rsidR="00E84D9E" w:rsidRPr="002B3C54" w:rsidRDefault="00E84D9E" w:rsidP="004D415D">
      <w:pPr>
        <w:pStyle w:val="SingleTxtG"/>
      </w:pPr>
      <w:r w:rsidRPr="00441B96">
        <w:t>29.</w:t>
      </w:r>
      <w:r w:rsidRPr="00441B96">
        <w:tab/>
        <w:t>Poverty</w:t>
      </w:r>
      <w:r w:rsidR="00117DEB">
        <w:t xml:space="preserve"> </w:t>
      </w:r>
      <w:r w:rsidRPr="00441B96">
        <w:t>remains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concern.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connection,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strategy</w:t>
      </w:r>
      <w:r w:rsidR="00117DEB">
        <w:t xml:space="preserve"> </w:t>
      </w:r>
      <w:r w:rsidRPr="00441B96">
        <w:t>papers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poverty</w:t>
      </w:r>
      <w:r w:rsidR="00117DEB">
        <w:t xml:space="preserve"> </w:t>
      </w:r>
      <w:r w:rsidRPr="00441B96">
        <w:t>reduction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growth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poverty</w:t>
      </w:r>
      <w:r w:rsidR="00117DEB">
        <w:t xml:space="preserve"> </w:t>
      </w:r>
      <w:r w:rsidRPr="00441B96">
        <w:t>reduction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drawn</w:t>
      </w:r>
      <w:r w:rsidR="00117DEB">
        <w:t xml:space="preserve"> </w:t>
      </w:r>
      <w:r w:rsidRPr="00441B96">
        <w:t>up,</w:t>
      </w:r>
      <w:r w:rsidR="00117DEB">
        <w:t xml:space="preserve"> </w:t>
      </w:r>
      <w:r w:rsidRPr="00441B96">
        <w:t>implemented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evaluated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view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reducing</w:t>
      </w:r>
      <w:r w:rsidR="00117DEB">
        <w:t xml:space="preserve"> </w:t>
      </w:r>
      <w:r w:rsidRPr="00441B96">
        <w:t>poverty,</w:t>
      </w:r>
      <w:r w:rsidR="00117DEB">
        <w:t xml:space="preserve"> </w:t>
      </w:r>
      <w:r w:rsidRPr="00441B96">
        <w:t>improving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basic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infrastructure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services,</w:t>
      </w:r>
      <w:r w:rsidR="00117DEB">
        <w:t xml:space="preserve"> </w:t>
      </w:r>
      <w:r w:rsidRPr="00441B96">
        <w:t>enhancing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growth,</w:t>
      </w:r>
      <w:r w:rsidR="00117DEB">
        <w:t xml:space="preserve"> </w:t>
      </w:r>
      <w:r w:rsidRPr="00441B96">
        <w:t>promoting</w:t>
      </w:r>
      <w:r w:rsidR="00117DEB">
        <w:t xml:space="preserve"> </w:t>
      </w:r>
      <w:r w:rsidRPr="00441B96">
        <w:t>gender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ensuring</w:t>
      </w:r>
      <w:r w:rsidR="00117DEB">
        <w:t xml:space="preserve"> </w:t>
      </w:r>
      <w:r w:rsidRPr="00441B96">
        <w:t>sustainable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development.</w:t>
      </w:r>
    </w:p>
    <w:p w14:paraId="4C60709E" w14:textId="34B742CC" w:rsidR="00E84D9E" w:rsidRPr="002B3C54" w:rsidRDefault="00E84D9E" w:rsidP="004D415D">
      <w:pPr>
        <w:pStyle w:val="SingleTxtG"/>
      </w:pPr>
      <w:r w:rsidRPr="00441B96">
        <w:t>30.</w:t>
      </w:r>
      <w:r w:rsidRPr="00441B96">
        <w:tab/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Action</w:t>
      </w:r>
      <w:r w:rsidR="00117DEB">
        <w:t xml:space="preserve"> </w:t>
      </w:r>
      <w:r w:rsidRPr="00441B96">
        <w:t>Programme</w:t>
      </w:r>
      <w:r w:rsidR="00117DEB">
        <w:t xml:space="preserve"> </w:t>
      </w:r>
      <w:r w:rsidRPr="00441B96">
        <w:t>2016–2021</w:t>
      </w:r>
      <w:r w:rsidR="00117DEB">
        <w:t xml:space="preserve"> </w:t>
      </w:r>
      <w:r w:rsidRPr="00441B96">
        <w:t>provides,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pillar</w:t>
      </w:r>
      <w:r w:rsidR="00117DEB">
        <w:t xml:space="preserve"> </w:t>
      </w:r>
      <w:r w:rsidRPr="00441B96">
        <w:t>3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strategic</w:t>
      </w:r>
      <w:r w:rsidR="00117DEB">
        <w:t xml:space="preserve"> </w:t>
      </w:r>
      <w:r w:rsidRPr="00441B96">
        <w:t>axis</w:t>
      </w:r>
      <w:r w:rsidR="00117DEB">
        <w:t xml:space="preserve"> </w:t>
      </w:r>
      <w:r w:rsidRPr="00441B96">
        <w:t>6,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improvement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people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living</w:t>
      </w:r>
      <w:r w:rsidR="00117DEB">
        <w:t xml:space="preserve"> </w:t>
      </w:r>
      <w:r w:rsidRPr="00441B96">
        <w:t>conditions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strengthening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basic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services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protection.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programme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aims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improve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living</w:t>
      </w:r>
      <w:r w:rsidR="00117DEB">
        <w:t xml:space="preserve"> </w:t>
      </w:r>
      <w:r w:rsidRPr="00441B96">
        <w:t>conditions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high-priority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groups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ensuring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disadvantaged</w:t>
      </w:r>
      <w:r w:rsidR="00117DEB">
        <w:t xml:space="preserve"> </w:t>
      </w:r>
      <w:r w:rsidRPr="00441B96">
        <w:t>people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implementing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policy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support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creation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income-generating</w:t>
      </w:r>
      <w:r w:rsidR="00117DEB">
        <w:t xml:space="preserve"> </w:t>
      </w:r>
      <w:r w:rsidRPr="00441B96">
        <w:t>activities,</w:t>
      </w:r>
      <w:r w:rsidR="00117DEB">
        <w:t xml:space="preserve"> </w:t>
      </w:r>
      <w:r w:rsidRPr="00441B96">
        <w:t>continuing</w:t>
      </w:r>
      <w:r w:rsidR="00117DEB">
        <w:t xml:space="preserve"> </w:t>
      </w:r>
      <w:r w:rsidRPr="00441B96">
        <w:t>education,</w:t>
      </w:r>
      <w:r w:rsidR="00117DEB">
        <w:t xml:space="preserve"> </w:t>
      </w:r>
      <w:r w:rsidRPr="00441B96">
        <w:t>entrepreneurship,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granting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microcredit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finance</w:t>
      </w:r>
      <w:r w:rsidR="00117DEB">
        <w:t xml:space="preserve"> </w:t>
      </w:r>
      <w:r w:rsidRPr="00441B96">
        <w:t>specific</w:t>
      </w:r>
      <w:r w:rsidR="00117DEB">
        <w:t xml:space="preserve"> </w:t>
      </w:r>
      <w:r w:rsidRPr="00441B96">
        <w:t>projects.</w:t>
      </w:r>
    </w:p>
    <w:p w14:paraId="2ACD35E4" w14:textId="12160412" w:rsidR="00E84D9E" w:rsidRPr="002B3C54" w:rsidRDefault="00E84D9E" w:rsidP="004D415D">
      <w:pPr>
        <w:pStyle w:val="H1G"/>
      </w:pPr>
      <w:r w:rsidRPr="00441B96">
        <w:tab/>
      </w:r>
      <w:bookmarkStart w:id="40" w:name="_Toc95298904"/>
      <w:bookmarkStart w:id="41" w:name="_Toc95746122"/>
      <w:bookmarkStart w:id="42" w:name="_Toc95746483"/>
      <w:bookmarkStart w:id="43" w:name="_Toc95820112"/>
      <w:r w:rsidRPr="00441B96">
        <w:t>D.</w:t>
      </w:r>
      <w:r w:rsidRPr="00441B96">
        <w:tab/>
      </w:r>
      <w:r w:rsidRPr="00441B96">
        <w:tab/>
        <w:t>Political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institutional</w:t>
      </w:r>
      <w:r w:rsidR="00117DEB">
        <w:t xml:space="preserve"> </w:t>
      </w:r>
      <w:r w:rsidRPr="00441B96">
        <w:t>context</w:t>
      </w:r>
      <w:bookmarkEnd w:id="40"/>
      <w:bookmarkEnd w:id="41"/>
      <w:bookmarkEnd w:id="42"/>
      <w:bookmarkEnd w:id="43"/>
    </w:p>
    <w:p w14:paraId="1D99332A" w14:textId="17BFB4DE" w:rsidR="00E84D9E" w:rsidRPr="002B3C54" w:rsidRDefault="00E84D9E" w:rsidP="004D415D">
      <w:pPr>
        <w:pStyle w:val="H23G"/>
      </w:pPr>
      <w:r w:rsidRPr="00441B96">
        <w:tab/>
      </w:r>
      <w:r w:rsidRPr="00441B96">
        <w:tab/>
        <w:t>Political</w:t>
      </w:r>
      <w:r w:rsidR="00117DEB">
        <w:t xml:space="preserve"> </w:t>
      </w:r>
      <w:r w:rsidRPr="00441B96">
        <w:t>situation</w:t>
      </w:r>
    </w:p>
    <w:p w14:paraId="194C82BD" w14:textId="1B737073" w:rsidR="00E84D9E" w:rsidRPr="002B3C54" w:rsidRDefault="00E84D9E" w:rsidP="004D415D">
      <w:pPr>
        <w:pStyle w:val="SingleTxtG"/>
      </w:pPr>
      <w:r w:rsidRPr="00441B96">
        <w:t>31.</w:t>
      </w:r>
      <w:r w:rsidRPr="00441B96">
        <w:tab/>
        <w:t>Benin</w:t>
      </w:r>
      <w:r w:rsidR="00117DEB">
        <w:t xml:space="preserve"> </w:t>
      </w:r>
      <w:r w:rsidRPr="00441B96">
        <w:t>enjoys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stable</w:t>
      </w:r>
      <w:r w:rsidR="00117DEB">
        <w:t xml:space="preserve"> </w:t>
      </w:r>
      <w:r w:rsidRPr="00441B96">
        <w:t>democratic</w:t>
      </w:r>
      <w:r w:rsidR="00117DEB">
        <w:t xml:space="preserve"> </w:t>
      </w:r>
      <w:r w:rsidRPr="00441B96">
        <w:t>regime.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presidential,</w:t>
      </w:r>
      <w:r w:rsidR="00117DEB">
        <w:t xml:space="preserve"> </w:t>
      </w:r>
      <w:r w:rsidRPr="00441B96">
        <w:t>legislative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local</w:t>
      </w:r>
      <w:r w:rsidR="00117DEB">
        <w:t xml:space="preserve"> </w:t>
      </w:r>
      <w:r w:rsidRPr="00441B96">
        <w:t>elections</w:t>
      </w:r>
      <w:r w:rsidR="00117DEB">
        <w:t xml:space="preserve"> </w:t>
      </w:r>
      <w:r w:rsidRPr="00441B96">
        <w:t>since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Marxist-Leninist</w:t>
      </w:r>
      <w:r w:rsidR="00117DEB">
        <w:t xml:space="preserve"> </w:t>
      </w:r>
      <w:r w:rsidRPr="00441B96">
        <w:t>regime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1989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held</w:t>
      </w:r>
      <w:r w:rsidR="00117DEB">
        <w:t xml:space="preserve"> </w:t>
      </w:r>
      <w:r w:rsidRPr="00441B96">
        <w:t>peacefully.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recent</w:t>
      </w:r>
      <w:r w:rsidR="00117DEB">
        <w:t xml:space="preserve"> </w:t>
      </w:r>
      <w:r w:rsidRPr="00441B96">
        <w:t>presidential</w:t>
      </w:r>
      <w:r w:rsidR="00117DEB">
        <w:t xml:space="preserve"> </w:t>
      </w:r>
      <w:r w:rsidRPr="00441B96">
        <w:t>election,</w:t>
      </w:r>
      <w:r w:rsidR="00117DEB">
        <w:t xml:space="preserve"> </w:t>
      </w:r>
      <w:r w:rsidRPr="00441B96">
        <w:t>held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March</w:t>
      </w:r>
      <w:r w:rsidR="00117DEB">
        <w:t xml:space="preserve"> </w:t>
      </w:r>
      <w:r w:rsidRPr="00441B96">
        <w:t>2016,</w:t>
      </w:r>
      <w:r w:rsidR="00117DEB">
        <w:t xml:space="preserve"> </w:t>
      </w:r>
      <w:r w:rsidRPr="00441B96">
        <w:t>confirmed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handover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power.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reform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party</w:t>
      </w:r>
      <w:r w:rsidR="00117DEB">
        <w:t xml:space="preserve"> </w:t>
      </w:r>
      <w:r w:rsidRPr="00441B96">
        <w:t>system,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Assembly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September</w:t>
      </w:r>
      <w:r w:rsidR="00117DEB">
        <w:t xml:space="preserve"> </w:t>
      </w:r>
      <w:r w:rsidRPr="00441B96">
        <w:t>2018,</w:t>
      </w:r>
      <w:r w:rsidR="00117DEB">
        <w:t xml:space="preserve"> </w:t>
      </w:r>
      <w:r w:rsidRPr="00441B96">
        <w:t>obliged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movements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come</w:t>
      </w:r>
      <w:r w:rsidR="00117DEB">
        <w:t xml:space="preserve"> </w:t>
      </w:r>
      <w:r w:rsidRPr="00441B96">
        <w:t>together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comply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</w:t>
      </w:r>
      <w:r w:rsidR="00117DEB">
        <w:t xml:space="preserve"> </w:t>
      </w:r>
      <w:r w:rsidRPr="00441B96">
        <w:t>now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about</w:t>
      </w:r>
      <w:r w:rsidR="00117DEB">
        <w:t xml:space="preserve"> </w:t>
      </w:r>
      <w:r w:rsidRPr="00441B96">
        <w:t>10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</w:t>
      </w:r>
      <w:r w:rsidR="00117DEB">
        <w:t xml:space="preserve"> </w:t>
      </w:r>
      <w:r w:rsidRPr="00441B96">
        <w:t>recognized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State,</w:t>
      </w:r>
      <w:r w:rsidR="00117DEB">
        <w:t xml:space="preserve"> </w:t>
      </w:r>
      <w:r w:rsidRPr="00441B96">
        <w:lastRenderedPageBreak/>
        <w:t>compared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more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200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reform.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April</w:t>
      </w:r>
      <w:r w:rsidR="00117DEB">
        <w:t xml:space="preserve"> </w:t>
      </w:r>
      <w:r w:rsidRPr="00441B96">
        <w:t>2019</w:t>
      </w:r>
      <w:r w:rsidR="00117DEB">
        <w:t xml:space="preserve"> </w:t>
      </w:r>
      <w:r w:rsidRPr="00441B96">
        <w:t>legislative</w:t>
      </w:r>
      <w:r w:rsidR="00117DEB">
        <w:t xml:space="preserve"> </w:t>
      </w:r>
      <w:r w:rsidRPr="00441B96">
        <w:t>elections</w:t>
      </w:r>
      <w:r w:rsidR="00117DEB">
        <w:t xml:space="preserve"> </w:t>
      </w:r>
      <w:r w:rsidRPr="00441B96">
        <w:t>were</w:t>
      </w:r>
      <w:r w:rsidR="00117DEB">
        <w:t xml:space="preserve"> </w:t>
      </w:r>
      <w:r w:rsidRPr="00441B96">
        <w:t>held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backdrop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challenges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reform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party</w:t>
      </w:r>
      <w:r w:rsidR="00117DEB">
        <w:t xml:space="preserve"> </w:t>
      </w:r>
      <w:r w:rsidRPr="00441B96">
        <w:t>system.</w:t>
      </w:r>
    </w:p>
    <w:p w14:paraId="09814C6A" w14:textId="77777777" w:rsidR="00EE2696" w:rsidRDefault="00E84D9E" w:rsidP="004D415D">
      <w:pPr>
        <w:pStyle w:val="SingleTxtG"/>
      </w:pPr>
      <w:r w:rsidRPr="00441B96">
        <w:t>32.</w:t>
      </w:r>
      <w:r w:rsidRPr="00441B96">
        <w:tab/>
        <w:t>Subsequently,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dialogue</w:t>
      </w:r>
      <w:r w:rsidR="00117DEB">
        <w:t xml:space="preserve"> </w:t>
      </w:r>
      <w:r w:rsidRPr="00441B96">
        <w:t>took</w:t>
      </w:r>
      <w:r w:rsidR="00117DEB">
        <w:t xml:space="preserve"> </w:t>
      </w:r>
      <w:r w:rsidRPr="00441B96">
        <w:t>place</w:t>
      </w:r>
      <w:r w:rsidR="00117DEB">
        <w:t xml:space="preserve"> </w:t>
      </w:r>
      <w:r w:rsidRPr="00441B96">
        <w:t>among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circles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proposals</w:t>
      </w:r>
      <w:r w:rsidR="00117DEB">
        <w:t xml:space="preserve"> </w:t>
      </w:r>
      <w:r w:rsidRPr="00441B96">
        <w:t>were</w:t>
      </w:r>
      <w:r w:rsidR="00117DEB">
        <w:t xml:space="preserve"> </w:t>
      </w:r>
      <w:r w:rsidRPr="00441B96">
        <w:t>made.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take</w:t>
      </w:r>
      <w:r w:rsidR="00117DEB">
        <w:t xml:space="preserve"> </w:t>
      </w:r>
      <w:r w:rsidRPr="00441B96">
        <w:t>account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proposals,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revised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party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(notably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Electoral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Parties)</w:t>
      </w:r>
      <w:r w:rsidR="00117DEB">
        <w:t xml:space="preserve"> </w:t>
      </w:r>
      <w:r w:rsidRPr="00441B96">
        <w:t>were</w:t>
      </w:r>
      <w:r w:rsidR="00117DEB">
        <w:t xml:space="preserve"> </w:t>
      </w:r>
      <w:r w:rsidRPr="00441B96">
        <w:t>amended.</w:t>
      </w:r>
    </w:p>
    <w:p w14:paraId="521CC4AD" w14:textId="77777777" w:rsidR="00EE2696" w:rsidRDefault="00E84D9E" w:rsidP="004D415D">
      <w:pPr>
        <w:pStyle w:val="H23G"/>
      </w:pPr>
      <w:r w:rsidRPr="00441B96">
        <w:tab/>
      </w:r>
      <w:r w:rsidRPr="00441B96">
        <w:tab/>
        <w:t>The</w:t>
      </w:r>
      <w:r w:rsidR="00117DEB">
        <w:t xml:space="preserve"> </w:t>
      </w:r>
      <w:r w:rsidRPr="00441B96">
        <w:t>institutions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</w:p>
    <w:p w14:paraId="232E302A" w14:textId="405D308F" w:rsidR="00E84D9E" w:rsidRPr="002B3C54" w:rsidRDefault="00E84D9E" w:rsidP="004D415D">
      <w:pPr>
        <w:pStyle w:val="SingleTxtG"/>
      </w:pPr>
      <w:r w:rsidRPr="00441B96">
        <w:t>33.</w:t>
      </w:r>
      <w:r w:rsidRPr="00441B96">
        <w:tab/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90</w:t>
      </w:r>
      <w:r w:rsidR="00EE2696">
        <w:t>-</w:t>
      </w:r>
      <w:r w:rsidRPr="00441B96">
        <w:t>32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1990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amended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2019</w:t>
      </w:r>
      <w:r w:rsidR="00EE2696">
        <w:t>-</w:t>
      </w:r>
      <w:r w:rsidRPr="00441B96">
        <w:t>40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7</w:t>
      </w:r>
      <w:r w:rsidR="00117DEB">
        <w:t xml:space="preserve"> </w:t>
      </w:r>
      <w:r w:rsidRPr="00441B96">
        <w:t>November</w:t>
      </w:r>
      <w:r w:rsidR="00117DEB">
        <w:t xml:space="preserve"> </w:t>
      </w:r>
      <w:r w:rsidRPr="00441B96">
        <w:t>2019,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institutions: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Presidency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Assembly,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Supreme</w:t>
      </w:r>
      <w:r w:rsidR="00117DEB">
        <w:t xml:space="preserve"> </w:t>
      </w:r>
      <w:r w:rsidRPr="00441B96">
        <w:t>Court,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Auditors,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High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Justice,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Council,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High</w:t>
      </w:r>
      <w:r w:rsidR="00117DEB">
        <w:t xml:space="preserve"> </w:t>
      </w:r>
      <w:proofErr w:type="spellStart"/>
      <w:r w:rsidRPr="00441B96">
        <w:t>Audiovisual</w:t>
      </w:r>
      <w:proofErr w:type="spellEnd"/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Communication</w:t>
      </w:r>
      <w:r w:rsidR="00117DEB">
        <w:t xml:space="preserve"> </w:t>
      </w:r>
      <w:r w:rsidRPr="00441B96">
        <w:t>Authority.</w:t>
      </w:r>
    </w:p>
    <w:p w14:paraId="3DFA7A6C" w14:textId="1A769B78" w:rsidR="00E84D9E" w:rsidRPr="002B3C54" w:rsidRDefault="00E84D9E" w:rsidP="004D415D">
      <w:pPr>
        <w:pStyle w:val="H4G"/>
      </w:pPr>
      <w:r w:rsidRPr="00441B96">
        <w:tab/>
      </w:r>
      <w:r w:rsidRPr="00441B96">
        <w:tab/>
        <w:t>Presidency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</w:p>
    <w:p w14:paraId="2B1621AC" w14:textId="77777777" w:rsidR="00EE2696" w:rsidRDefault="00E84D9E" w:rsidP="004D415D">
      <w:pPr>
        <w:pStyle w:val="SingleTxtG"/>
      </w:pPr>
      <w:r w:rsidRPr="00441B96">
        <w:t>34.</w:t>
      </w:r>
      <w:r w:rsidRPr="00441B96">
        <w:tab/>
        <w:t>The</w:t>
      </w:r>
      <w:r w:rsidR="00117DEB">
        <w:t xml:space="preserve"> </w:t>
      </w:r>
      <w:r w:rsidRPr="00441B96">
        <w:t>President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Head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Head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Government.</w:t>
      </w:r>
      <w:r w:rsidR="00117DEB">
        <w:t xml:space="preserve"> </w:t>
      </w:r>
      <w:r w:rsidRPr="00441B96">
        <w:t>He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elected</w:t>
      </w:r>
      <w:r w:rsidR="00117DEB">
        <w:t xml:space="preserve"> </w:t>
      </w:r>
      <w:r w:rsidRPr="00441B96">
        <w:t>representative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embodies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unity.</w:t>
      </w:r>
      <w:r w:rsidR="00117DEB">
        <w:t xml:space="preserve"> </w:t>
      </w:r>
      <w:r w:rsidRPr="00441B96">
        <w:t>He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guarantor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independence,</w:t>
      </w:r>
      <w:r w:rsidR="00117DEB">
        <w:t xml:space="preserve"> </w:t>
      </w:r>
      <w:r w:rsidRPr="00441B96">
        <w:t>territorial</w:t>
      </w:r>
      <w:r w:rsidR="00117DEB">
        <w:t xml:space="preserve"> </w:t>
      </w:r>
      <w:r w:rsidRPr="00441B96">
        <w:t>integrity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treaties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agreements.</w:t>
      </w:r>
      <w:r w:rsidR="00117DEB">
        <w:t xml:space="preserve"> </w:t>
      </w:r>
      <w:r w:rsidRPr="00441B96">
        <w:t>He</w:t>
      </w:r>
      <w:r w:rsidR="00117DEB">
        <w:t xml:space="preserve"> </w:t>
      </w:r>
      <w:r w:rsidRPr="00441B96">
        <w:t>defines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carries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policy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State.</w:t>
      </w:r>
    </w:p>
    <w:p w14:paraId="6062D16D" w14:textId="34B1FBD0" w:rsidR="00E84D9E" w:rsidRPr="002B3C54" w:rsidRDefault="00E84D9E" w:rsidP="004D415D">
      <w:pPr>
        <w:pStyle w:val="H4G"/>
      </w:pPr>
      <w:r w:rsidRPr="00441B96">
        <w:tab/>
      </w:r>
      <w:r w:rsidRPr="00441B96">
        <w:tab/>
        <w:t>National</w:t>
      </w:r>
      <w:r w:rsidR="00117DEB">
        <w:t xml:space="preserve"> </w:t>
      </w:r>
      <w:r w:rsidRPr="00441B96">
        <w:t>Assembly</w:t>
      </w:r>
    </w:p>
    <w:p w14:paraId="7A095413" w14:textId="77777777" w:rsidR="00EE2696" w:rsidRDefault="00E84D9E" w:rsidP="004D415D">
      <w:pPr>
        <w:pStyle w:val="SingleTxtG"/>
      </w:pPr>
      <w:r w:rsidRPr="00441B96">
        <w:t>35.</w:t>
      </w:r>
      <w:r w:rsidRPr="00441B96">
        <w:tab/>
        <w:t>The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parliament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unicameral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members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title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deputy.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exercises</w:t>
      </w:r>
      <w:r w:rsidR="00117DEB">
        <w:t xml:space="preserve"> </w:t>
      </w:r>
      <w:r w:rsidRPr="00441B96">
        <w:t>legislative</w:t>
      </w:r>
      <w:r w:rsidR="00117DEB">
        <w:t xml:space="preserve"> </w:t>
      </w:r>
      <w:r w:rsidRPr="00441B96">
        <w:t>power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controls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government.</w:t>
      </w:r>
    </w:p>
    <w:p w14:paraId="5BD997BF" w14:textId="0B16856D" w:rsidR="00E84D9E" w:rsidRPr="002B3C54" w:rsidRDefault="00E84D9E" w:rsidP="004D415D">
      <w:pPr>
        <w:pStyle w:val="H4G"/>
      </w:pPr>
      <w:r w:rsidRPr="00441B96">
        <w:tab/>
      </w:r>
      <w:r w:rsidRPr="00441B96">
        <w:tab/>
        <w:t>Constitutional</w:t>
      </w:r>
      <w:r w:rsidR="00117DEB">
        <w:t xml:space="preserve"> </w:t>
      </w:r>
      <w:r w:rsidRPr="00441B96">
        <w:t>Court</w:t>
      </w:r>
    </w:p>
    <w:p w14:paraId="459F4E75" w14:textId="62076E5D" w:rsidR="00E84D9E" w:rsidRPr="002B3C54" w:rsidRDefault="00E84D9E" w:rsidP="004D415D">
      <w:pPr>
        <w:pStyle w:val="SingleTxtG"/>
      </w:pPr>
      <w:r w:rsidRPr="00441B96">
        <w:t>36.</w:t>
      </w:r>
      <w:r w:rsidRPr="00441B96">
        <w:tab/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highest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matters.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decides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safeguards</w:t>
      </w:r>
      <w:r w:rsidR="00117DEB">
        <w:t xml:space="preserve"> </w:t>
      </w:r>
      <w:r w:rsidRPr="00441B96">
        <w:t>fundamental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freedoms.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regulatory</w:t>
      </w:r>
      <w:r w:rsidR="00117DEB">
        <w:t xml:space="preserve"> </w:t>
      </w:r>
      <w:r w:rsidRPr="00441B96">
        <w:t>body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functioning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institutions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authorities</w:t>
      </w:r>
      <w:r w:rsidR="00117DEB">
        <w:t xml:space="preserve"> </w:t>
      </w:r>
      <w:r w:rsidRPr="00441B96">
        <w:t>(article</w:t>
      </w:r>
      <w:r w:rsidR="00117DEB">
        <w:t xml:space="preserve"> </w:t>
      </w:r>
      <w:r w:rsidRPr="00441B96">
        <w:t>114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1990).</w:t>
      </w:r>
    </w:p>
    <w:p w14:paraId="2BD835B1" w14:textId="77777777" w:rsidR="00EE2696" w:rsidRDefault="00E84D9E" w:rsidP="004D415D">
      <w:pPr>
        <w:pStyle w:val="SingleTxtG"/>
      </w:pPr>
      <w:r w:rsidRPr="00441B96">
        <w:t>37.</w:t>
      </w:r>
      <w:r w:rsidRPr="00441B96">
        <w:tab/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guarantor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fundamental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freedoms.</w:t>
      </w:r>
    </w:p>
    <w:p w14:paraId="6F34A6D4" w14:textId="52EB66EB" w:rsidR="00E84D9E" w:rsidRPr="002B3C54" w:rsidRDefault="00E84D9E" w:rsidP="004D415D">
      <w:pPr>
        <w:pStyle w:val="H4G"/>
      </w:pPr>
      <w:r w:rsidRPr="00441B96">
        <w:tab/>
      </w:r>
      <w:r w:rsidRPr="00441B96">
        <w:tab/>
        <w:t>Supreme</w:t>
      </w:r>
      <w:r w:rsidR="00117DEB">
        <w:t xml:space="preserve"> </w:t>
      </w:r>
      <w:r w:rsidRPr="00441B96">
        <w:t>Court</w:t>
      </w:r>
    </w:p>
    <w:p w14:paraId="51F1111F" w14:textId="00DAC83A" w:rsidR="00E84D9E" w:rsidRPr="002B3C54" w:rsidRDefault="00E84D9E" w:rsidP="004D415D">
      <w:pPr>
        <w:pStyle w:val="SingleTxtG"/>
      </w:pPr>
      <w:r w:rsidRPr="00441B96">
        <w:t>38.</w:t>
      </w:r>
      <w:r w:rsidRPr="00441B96">
        <w:tab/>
        <w:t>The</w:t>
      </w:r>
      <w:r w:rsidR="00117DEB">
        <w:t xml:space="preserve"> </w:t>
      </w:r>
      <w:r w:rsidRPr="00441B96">
        <w:t>Supreme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highest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matters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management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accounts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jurisdiction</w:t>
      </w:r>
      <w:r w:rsidR="00117DEB">
        <w:t xml:space="preserve"> </w:t>
      </w:r>
      <w:r w:rsidRPr="00441B96">
        <w:t>over</w:t>
      </w:r>
      <w:r w:rsidR="00117DEB">
        <w:t xml:space="preserve"> </w:t>
      </w:r>
      <w:r w:rsidRPr="00441B96">
        <w:t>local</w:t>
      </w:r>
      <w:r w:rsidR="00117DEB">
        <w:t xml:space="preserve"> </w:t>
      </w:r>
      <w:r w:rsidRPr="00441B96">
        <w:t>election</w:t>
      </w:r>
      <w:r w:rsidR="00117DEB">
        <w:t xml:space="preserve"> </w:t>
      </w:r>
      <w:r w:rsidRPr="00441B96">
        <w:t>disputes.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ensures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rule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law,</w:t>
      </w:r>
      <w:r w:rsidR="00117DEB">
        <w:t xml:space="preserve"> </w:t>
      </w:r>
      <w:r w:rsidRPr="00441B96">
        <w:t>consolidation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rule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democracy.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decisions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subject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appeal.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binding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executive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legislative</w:t>
      </w:r>
      <w:r w:rsidR="00117DEB">
        <w:t xml:space="preserve"> </w:t>
      </w:r>
      <w:r w:rsidRPr="00441B96">
        <w:t>branches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government,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courts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law.</w:t>
      </w:r>
    </w:p>
    <w:p w14:paraId="282AA0B7" w14:textId="0630C9AE" w:rsidR="00E84D9E" w:rsidRPr="002B3C54" w:rsidRDefault="00E84D9E" w:rsidP="004D415D">
      <w:pPr>
        <w:pStyle w:val="H4G"/>
      </w:pPr>
      <w:r w:rsidRPr="00441B96">
        <w:tab/>
      </w:r>
      <w:r w:rsidRPr="00441B96">
        <w:tab/>
        <w:t>High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Justice</w:t>
      </w:r>
    </w:p>
    <w:p w14:paraId="066446C7" w14:textId="070B3B4E" w:rsidR="00E84D9E" w:rsidRPr="002B3C54" w:rsidRDefault="00E84D9E" w:rsidP="004D415D">
      <w:pPr>
        <w:pStyle w:val="SingleTxtG"/>
      </w:pPr>
      <w:r w:rsidRPr="00441B96">
        <w:t>39.</w:t>
      </w:r>
      <w:r w:rsidRPr="00441B96">
        <w:tab/>
        <w:t>The</w:t>
      </w:r>
      <w:r w:rsidR="00117DEB">
        <w:t xml:space="preserve"> </w:t>
      </w:r>
      <w:r w:rsidRPr="00441B96">
        <w:t>High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Justice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special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1990.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competent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judge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President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members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acts</w:t>
      </w:r>
      <w:r w:rsidR="00117DEB">
        <w:t xml:space="preserve"> </w:t>
      </w:r>
      <w:r w:rsidRPr="00441B96">
        <w:t>qualified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high</w:t>
      </w:r>
      <w:r w:rsidR="00117DEB">
        <w:t xml:space="preserve"> </w:t>
      </w:r>
      <w:r w:rsidRPr="00441B96">
        <w:t>treason,</w:t>
      </w:r>
      <w:r w:rsidR="00117DEB">
        <w:t xml:space="preserve"> </w:t>
      </w:r>
      <w:r w:rsidRPr="00441B96">
        <w:t>contempt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Assembly,</w:t>
      </w:r>
      <w:r w:rsidR="00117DEB">
        <w:t xml:space="preserve"> </w:t>
      </w:r>
      <w:r w:rsidRPr="00441B96">
        <w:t>offences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honour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probity,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offences</w:t>
      </w:r>
      <w:r w:rsidR="00117DEB">
        <w:t xml:space="preserve"> </w:t>
      </w:r>
      <w:r w:rsidRPr="00441B96">
        <w:t>committed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exercise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functions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exercise</w:t>
      </w:r>
      <w:r w:rsidR="00117DEB">
        <w:t xml:space="preserve"> </w:t>
      </w:r>
      <w:r w:rsidRPr="00441B96">
        <w:t>thereof.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competent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judge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accomplices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cases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conspiracy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(article</w:t>
      </w:r>
      <w:r w:rsidR="00117DEB">
        <w:t xml:space="preserve"> </w:t>
      </w:r>
      <w:r w:rsidRPr="00441B96">
        <w:t>136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1990,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Organic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93</w:t>
      </w:r>
      <w:r w:rsidR="00EE2696">
        <w:t>-</w:t>
      </w:r>
      <w:r w:rsidRPr="00441B96">
        <w:t>013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10</w:t>
      </w:r>
      <w:r w:rsidR="00117DEB">
        <w:t xml:space="preserve"> </w:t>
      </w:r>
      <w:r w:rsidRPr="00441B96">
        <w:t>August</w:t>
      </w:r>
      <w:r w:rsidR="00117DEB">
        <w:t xml:space="preserve"> </w:t>
      </w:r>
      <w:r w:rsidRPr="00441B96">
        <w:t>1999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High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Justice).</w:t>
      </w:r>
    </w:p>
    <w:p w14:paraId="4FFBFFE8" w14:textId="3ABBA1F4" w:rsidR="00E84D9E" w:rsidRPr="002B3C54" w:rsidRDefault="00E84D9E" w:rsidP="004D415D">
      <w:pPr>
        <w:pStyle w:val="H4G"/>
      </w:pPr>
      <w:r w:rsidRPr="00441B96">
        <w:tab/>
      </w:r>
      <w:r w:rsidRPr="00441B96">
        <w:tab/>
        <w:t>Economic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Council</w:t>
      </w:r>
    </w:p>
    <w:p w14:paraId="1195494A" w14:textId="5A1405D6" w:rsidR="00E84D9E" w:rsidRPr="002B3C54" w:rsidRDefault="00E84D9E" w:rsidP="004D415D">
      <w:pPr>
        <w:pStyle w:val="SingleTxtG"/>
      </w:pPr>
      <w:r w:rsidRPr="00441B96">
        <w:t>40.</w:t>
      </w:r>
      <w:r w:rsidRPr="00441B96">
        <w:tab/>
        <w:t>The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gives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draft</w:t>
      </w:r>
      <w:r w:rsidR="00117DEB">
        <w:t xml:space="preserve"> </w:t>
      </w:r>
      <w:r w:rsidRPr="00441B96">
        <w:t>laws,</w:t>
      </w:r>
      <w:r w:rsidR="00117DEB">
        <w:t xml:space="preserve"> </w:t>
      </w:r>
      <w:r w:rsidRPr="00441B96">
        <w:t>ordinances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decrees,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bills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submitted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it.</w:t>
      </w:r>
      <w:r w:rsidR="00117DEB">
        <w:t xml:space="preserve"> </w:t>
      </w:r>
      <w:r w:rsidRPr="00441B96">
        <w:t>Draft</w:t>
      </w:r>
      <w:r w:rsidR="00117DEB">
        <w:t xml:space="preserve"> </w:t>
      </w:r>
      <w:r w:rsidRPr="00441B96">
        <w:t>laws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proposed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nature</w:t>
      </w:r>
      <w:r w:rsidR="00117DEB">
        <w:t xml:space="preserve"> </w:t>
      </w:r>
      <w:r w:rsidRPr="00441B96">
        <w:t>must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submitted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opinion.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President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consult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problem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economic,</w:t>
      </w:r>
      <w:r w:rsidR="00117DEB">
        <w:t xml:space="preserve"> </w:t>
      </w:r>
      <w:r w:rsidRPr="00441B96">
        <w:t>social,</w:t>
      </w:r>
      <w:r w:rsidR="00117DEB">
        <w:t xml:space="preserve"> </w:t>
      </w:r>
      <w:r w:rsidRPr="00441B96">
        <w:t>cultural,</w:t>
      </w:r>
      <w:r w:rsidR="00117DEB">
        <w:t xml:space="preserve"> </w:t>
      </w:r>
      <w:r w:rsidRPr="00441B96">
        <w:t>scientific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technical</w:t>
      </w:r>
      <w:r w:rsidR="00117DEB">
        <w:t xml:space="preserve"> </w:t>
      </w:r>
      <w:r w:rsidRPr="00441B96">
        <w:t>nature.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own</w:t>
      </w:r>
      <w:r w:rsidR="00117DEB">
        <w:t xml:space="preserve"> </w:t>
      </w:r>
      <w:r w:rsidRPr="00441B96">
        <w:t>initiative,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form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recommendation,</w:t>
      </w:r>
      <w:r w:rsidR="00117DEB">
        <w:t xml:space="preserve"> </w:t>
      </w:r>
      <w:r w:rsidRPr="00441B96">
        <w:t>draw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attention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Assembly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reforms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considers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interest.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request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appoints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members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present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committees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lastRenderedPageBreak/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Assembly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Council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draft</w:t>
      </w:r>
      <w:r w:rsidR="00117DEB">
        <w:t xml:space="preserve"> </w:t>
      </w:r>
      <w:r w:rsidRPr="00441B96">
        <w:t>laws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bills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submitted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it.</w:t>
      </w:r>
    </w:p>
    <w:p w14:paraId="272965D7" w14:textId="2499FC27" w:rsidR="00E84D9E" w:rsidRPr="002B3C54" w:rsidRDefault="00E84D9E" w:rsidP="004D415D">
      <w:pPr>
        <w:pStyle w:val="H4G"/>
      </w:pPr>
      <w:r w:rsidRPr="00441B96">
        <w:tab/>
      </w:r>
      <w:r w:rsidRPr="00441B96">
        <w:tab/>
      </w:r>
      <w:proofErr w:type="spellStart"/>
      <w:r w:rsidRPr="00441B96">
        <w:t>Audiovisual</w:t>
      </w:r>
      <w:proofErr w:type="spellEnd"/>
      <w:r w:rsidR="00117DEB">
        <w:t xml:space="preserve"> </w:t>
      </w:r>
      <w:r w:rsidRPr="00441B96">
        <w:t>Media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Communications</w:t>
      </w:r>
      <w:r w:rsidR="00117DEB">
        <w:t xml:space="preserve"> </w:t>
      </w:r>
      <w:r w:rsidRPr="00441B96">
        <w:t>Authority</w:t>
      </w:r>
    </w:p>
    <w:p w14:paraId="7A34A74B" w14:textId="6B2F7483" w:rsidR="00E84D9E" w:rsidRPr="002B3C54" w:rsidRDefault="00E84D9E" w:rsidP="004D415D">
      <w:pPr>
        <w:pStyle w:val="SingleTxtG"/>
      </w:pPr>
      <w:r w:rsidRPr="00441B96">
        <w:t>41.</w:t>
      </w:r>
      <w:r w:rsidRPr="00441B96">
        <w:tab/>
        <w:t>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regulatory</w:t>
      </w:r>
      <w:r w:rsidR="00117DEB">
        <w:t xml:space="preserve"> </w:t>
      </w:r>
      <w:r w:rsidRPr="00441B96">
        <w:t>body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communications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information,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mission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proofErr w:type="spellStart"/>
      <w:r w:rsidRPr="00441B96">
        <w:t>Audiovisual</w:t>
      </w:r>
      <w:proofErr w:type="spellEnd"/>
      <w:r w:rsidR="00117DEB">
        <w:t xml:space="preserve"> </w:t>
      </w:r>
      <w:r w:rsidRPr="00441B96">
        <w:t>Media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Communications</w:t>
      </w:r>
      <w:r w:rsidR="00117DEB">
        <w:t xml:space="preserve"> </w:t>
      </w:r>
      <w:r w:rsidRPr="00441B96">
        <w:t>Authority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guarantee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ensure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press</w:t>
      </w:r>
      <w:r>
        <w:t>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mass</w:t>
      </w:r>
      <w:r w:rsidR="00117DEB">
        <w:t xml:space="preserve"> </w:t>
      </w:r>
      <w:r w:rsidRPr="00441B96">
        <w:t>media</w:t>
      </w:r>
      <w:r>
        <w:t>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law.</w:t>
      </w:r>
    </w:p>
    <w:p w14:paraId="635E0378" w14:textId="77777777" w:rsidR="00EE2696" w:rsidRDefault="00E84D9E" w:rsidP="004D415D">
      <w:pPr>
        <w:pStyle w:val="SingleTxtG"/>
      </w:pPr>
      <w:r w:rsidRPr="00441B96">
        <w:t>42.</w:t>
      </w:r>
      <w:r w:rsidRPr="00441B96">
        <w:tab/>
        <w:t>It</w:t>
      </w:r>
      <w:r w:rsidR="00117DEB">
        <w:t xml:space="preserve"> </w:t>
      </w:r>
      <w:r w:rsidRPr="00441B96">
        <w:t>ensures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ethical</w:t>
      </w:r>
      <w:r w:rsidR="00117DEB">
        <w:t xml:space="preserve"> </w:t>
      </w:r>
      <w:r w:rsidRPr="00441B96">
        <w:t>standards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observed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dissemination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parties,</w:t>
      </w:r>
      <w:r w:rsidR="00117DEB">
        <w:t xml:space="preserve"> </w:t>
      </w:r>
      <w:r w:rsidRPr="00441B96">
        <w:t>associations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individual</w:t>
      </w:r>
      <w:r w:rsidR="00117DEB">
        <w:t xml:space="preserve"> </w:t>
      </w:r>
      <w:r w:rsidRPr="00441B96">
        <w:t>citizens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equitable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official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communication</w:t>
      </w:r>
      <w:r w:rsidR="00117DEB">
        <w:t xml:space="preserve"> </w:t>
      </w:r>
      <w:r w:rsidRPr="00441B96">
        <w:t>media.</w:t>
      </w:r>
    </w:p>
    <w:p w14:paraId="763DA54D" w14:textId="2090857E" w:rsidR="00E84D9E" w:rsidRPr="002B3C54" w:rsidRDefault="00E84D9E" w:rsidP="004D415D">
      <w:pPr>
        <w:pStyle w:val="H23G"/>
      </w:pPr>
      <w:r w:rsidRPr="00441B96">
        <w:tab/>
      </w:r>
      <w:r w:rsidRPr="00441B96">
        <w:tab/>
        <w:t>Institutions</w:t>
      </w:r>
      <w:r w:rsidR="00117DEB">
        <w:t xml:space="preserve"> </w:t>
      </w:r>
      <w:r w:rsidRPr="00441B96">
        <w:t>attached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Presidency</w:t>
      </w:r>
    </w:p>
    <w:p w14:paraId="35FB5F61" w14:textId="179B72B0" w:rsidR="00E84D9E" w:rsidRPr="002B3C54" w:rsidRDefault="00E84D9E" w:rsidP="004D415D">
      <w:pPr>
        <w:pStyle w:val="H4G"/>
      </w:pPr>
      <w:r w:rsidRPr="00441B96">
        <w:tab/>
      </w:r>
      <w:r w:rsidRPr="00441B96">
        <w:tab/>
        <w:t>Office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Presidential</w:t>
      </w:r>
      <w:r w:rsidR="00117DEB">
        <w:t xml:space="preserve"> </w:t>
      </w:r>
      <w:r w:rsidRPr="00441B96">
        <w:t>Ombudsman</w:t>
      </w:r>
    </w:p>
    <w:p w14:paraId="0786CF01" w14:textId="6D903183" w:rsidR="00E84D9E" w:rsidRPr="002B3C54" w:rsidRDefault="00E84D9E" w:rsidP="004D415D">
      <w:pPr>
        <w:pStyle w:val="SingleTxtG"/>
      </w:pPr>
      <w:r w:rsidRPr="00441B96">
        <w:t>43.</w:t>
      </w:r>
      <w:r w:rsidRPr="00441B96">
        <w:tab/>
        <w:t>As</w:t>
      </w:r>
      <w:r w:rsidR="00117DEB">
        <w:t xml:space="preserve"> </w:t>
      </w:r>
      <w:r w:rsidRPr="00441B96">
        <w:t>provided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1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2009</w:t>
      </w:r>
      <w:r w:rsidR="00EE2696">
        <w:t>-</w:t>
      </w:r>
      <w:r w:rsidRPr="00441B96">
        <w:t>22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3</w:t>
      </w:r>
      <w:r w:rsidR="00117DEB">
        <w:t xml:space="preserve"> </w:t>
      </w:r>
      <w:r w:rsidRPr="00441B96">
        <w:t>January</w:t>
      </w:r>
      <w:r w:rsidR="00117DEB">
        <w:t xml:space="preserve"> </w:t>
      </w:r>
      <w:r w:rsidRPr="00441B96">
        <w:t>2014,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ombudsman,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non-contentious</w:t>
      </w:r>
      <w:r w:rsidR="00117DEB">
        <w:t xml:space="preserve"> </w:t>
      </w:r>
      <w:r w:rsidRPr="00441B96">
        <w:t>mediator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administration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citizens,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Benin.</w:t>
      </w:r>
    </w:p>
    <w:p w14:paraId="59C006C5" w14:textId="2E987190" w:rsidR="00E84D9E" w:rsidRPr="002B3C54" w:rsidRDefault="00E84D9E" w:rsidP="004D415D">
      <w:pPr>
        <w:pStyle w:val="SingleTxtG"/>
      </w:pPr>
      <w:r w:rsidRPr="00441B96">
        <w:t>44.</w:t>
      </w:r>
      <w:r w:rsidRPr="00441B96">
        <w:tab/>
        <w:t>In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capacity,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Ombudsman:</w:t>
      </w:r>
    </w:p>
    <w:p w14:paraId="36D09041" w14:textId="27F064B7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>
        <w:t>I</w:t>
      </w:r>
      <w:r w:rsidR="00E84D9E" w:rsidRPr="00441B96">
        <w:t>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charge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receiving</w:t>
      </w:r>
      <w:r w:rsidR="00117DEB">
        <w:t xml:space="preserve"> </w:t>
      </w:r>
      <w:r w:rsidR="00E84D9E" w:rsidRPr="00441B96">
        <w:t>citizens</w:t>
      </w:r>
      <w:r w:rsidR="00EE2696">
        <w:t>’</w:t>
      </w:r>
      <w:r w:rsidR="00117DEB">
        <w:t xml:space="preserve"> </w:t>
      </w:r>
      <w:r w:rsidR="00E84D9E" w:rsidRPr="00441B96">
        <w:t>complaints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functioning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central</w:t>
      </w:r>
      <w:r w:rsidR="00117DEB">
        <w:t xml:space="preserve"> </w:t>
      </w:r>
      <w:r w:rsidR="00E84D9E" w:rsidRPr="00441B96">
        <w:t>government</w:t>
      </w:r>
      <w:r w:rsidR="00117DEB">
        <w:t xml:space="preserve"> </w:t>
      </w:r>
      <w:r w:rsidR="00E84D9E" w:rsidRPr="00441B96">
        <w:t>bodies,</w:t>
      </w:r>
      <w:r w:rsidR="00117DEB">
        <w:t xml:space="preserve"> </w:t>
      </w:r>
      <w:r w:rsidR="00E84D9E" w:rsidRPr="00441B96">
        <w:t>decentralized</w:t>
      </w:r>
      <w:r w:rsidR="00117DEB">
        <w:t xml:space="preserve"> </w:t>
      </w:r>
      <w:r w:rsidR="00E84D9E" w:rsidRPr="00441B96">
        <w:t>local</w:t>
      </w:r>
      <w:r w:rsidR="00117DEB">
        <w:t xml:space="preserve"> </w:t>
      </w:r>
      <w:r w:rsidR="00E84D9E" w:rsidRPr="00441B96">
        <w:t>authorities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public</w:t>
      </w:r>
      <w:r w:rsidR="00117DEB">
        <w:t xml:space="preserve"> </w:t>
      </w:r>
      <w:r w:rsidR="00E84D9E" w:rsidRPr="00441B96">
        <w:t>establishments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examining</w:t>
      </w:r>
      <w:r w:rsidR="00117DEB">
        <w:t xml:space="preserve"> </w:t>
      </w:r>
      <w:r w:rsidR="00E84D9E" w:rsidRPr="00441B96">
        <w:t>them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order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apply</w:t>
      </w:r>
      <w:r w:rsidR="00117DEB">
        <w:t xml:space="preserve"> </w:t>
      </w:r>
      <w:r w:rsidR="00E84D9E" w:rsidRPr="00441B96">
        <w:t>equitable</w:t>
      </w:r>
      <w:r w:rsidR="00117DEB">
        <w:t xml:space="preserve"> </w:t>
      </w:r>
      <w:r w:rsidR="00E84D9E" w:rsidRPr="00441B96">
        <w:t>solutions</w:t>
      </w:r>
    </w:p>
    <w:p w14:paraId="7A3ADB89" w14:textId="5A7DD20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>
        <w:t>M</w:t>
      </w:r>
      <w:r w:rsidR="00E84D9E" w:rsidRPr="00441B96">
        <w:t>akes</w:t>
      </w:r>
      <w:r w:rsidR="00117DEB">
        <w:t xml:space="preserve"> </w:t>
      </w:r>
      <w:r w:rsidR="00E84D9E" w:rsidRPr="00441B96">
        <w:t>proposals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Head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State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normal</w:t>
      </w:r>
      <w:r w:rsidR="00117DEB">
        <w:t xml:space="preserve"> </w:t>
      </w:r>
      <w:r w:rsidR="00E84D9E" w:rsidRPr="00441B96">
        <w:t>functioning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efficiency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public</w:t>
      </w:r>
      <w:r w:rsidR="00117DEB">
        <w:t xml:space="preserve"> </w:t>
      </w:r>
      <w:r w:rsidR="00E84D9E" w:rsidRPr="00441B96">
        <w:t>services</w:t>
      </w:r>
    </w:p>
    <w:p w14:paraId="3F051360" w14:textId="23965D1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>
        <w:t>C</w:t>
      </w:r>
      <w:r w:rsidR="00E84D9E" w:rsidRPr="00441B96">
        <w:t>ontributes</w:t>
      </w:r>
      <w:r w:rsidR="00117DEB">
        <w:t xml:space="preserve"> </w:t>
      </w:r>
      <w:r w:rsidR="00E84D9E" w:rsidRPr="00441B96">
        <w:t>generally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improvement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rule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law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administrative</w:t>
      </w:r>
      <w:r w:rsidR="00117DEB">
        <w:t xml:space="preserve"> </w:t>
      </w:r>
      <w:r w:rsidR="00E84D9E" w:rsidRPr="00441B96">
        <w:t>governance</w:t>
      </w:r>
    </w:p>
    <w:p w14:paraId="40C52669" w14:textId="63392D9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>
        <w:t>S</w:t>
      </w:r>
      <w:r w:rsidR="00E84D9E" w:rsidRPr="00441B96">
        <w:t>ubmits</w:t>
      </w:r>
      <w:r w:rsidR="00117DEB">
        <w:t xml:space="preserve"> </w:t>
      </w:r>
      <w:r w:rsidR="00E84D9E" w:rsidRPr="00441B96">
        <w:t>an</w:t>
      </w:r>
      <w:r w:rsidR="00117DEB">
        <w:t xml:space="preserve"> </w:t>
      </w:r>
      <w:r w:rsidR="00E84D9E" w:rsidRPr="00441B96">
        <w:t>annual</w:t>
      </w:r>
      <w:r w:rsidR="00117DEB">
        <w:t xml:space="preserve"> </w:t>
      </w:r>
      <w:r w:rsidR="00E84D9E" w:rsidRPr="00441B96">
        <w:t>activity</w:t>
      </w:r>
      <w:r w:rsidR="00117DEB">
        <w:t xml:space="preserve"> </w:t>
      </w:r>
      <w:r w:rsidR="00E84D9E" w:rsidRPr="00441B96">
        <w:t>report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President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</w:p>
    <w:p w14:paraId="665F707F" w14:textId="7FD9FE40" w:rsidR="00E84D9E" w:rsidRPr="002B3C54" w:rsidRDefault="00E84D9E" w:rsidP="004D415D">
      <w:pPr>
        <w:pStyle w:val="H4G"/>
      </w:pPr>
      <w:r w:rsidRPr="00441B96">
        <w:tab/>
      </w:r>
      <w:r w:rsidRPr="00441B96">
        <w:tab/>
        <w:t>Grand</w:t>
      </w:r>
      <w:r w:rsidR="00117DEB">
        <w:t xml:space="preserve"> </w:t>
      </w:r>
      <w:r w:rsidRPr="00441B96">
        <w:t>Chancellery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</w:p>
    <w:p w14:paraId="766B969E" w14:textId="0A9A3F0C" w:rsidR="00E84D9E" w:rsidRPr="002B3C54" w:rsidRDefault="00E84D9E" w:rsidP="004D415D">
      <w:pPr>
        <w:pStyle w:val="SingleTxtG"/>
      </w:pPr>
      <w:r w:rsidRPr="00441B96">
        <w:t>45.</w:t>
      </w:r>
      <w:r w:rsidRPr="00441B96">
        <w:tab/>
        <w:t>The</w:t>
      </w:r>
      <w:r w:rsidR="00117DEB">
        <w:t xml:space="preserve"> </w:t>
      </w:r>
      <w:r w:rsidRPr="00441B96">
        <w:t>Grand</w:t>
      </w:r>
      <w:r w:rsidR="00117DEB">
        <w:t xml:space="preserve"> </w:t>
      </w:r>
      <w:r w:rsidRPr="00441B96">
        <w:t>Chancellery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responsible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administering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orders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(National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Merit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Merit,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Agricultural</w:t>
      </w:r>
      <w:r w:rsidR="00117DEB">
        <w:t xml:space="preserve"> </w:t>
      </w:r>
      <w:r w:rsidRPr="00441B96">
        <w:t>Merit).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different</w:t>
      </w:r>
      <w:r w:rsidR="00117DEB">
        <w:t xml:space="preserve"> </w:t>
      </w:r>
      <w:r w:rsidRPr="00441B96">
        <w:t>orders</w:t>
      </w:r>
      <w:r w:rsidR="00117DEB">
        <w:t xml:space="preserve"> </w:t>
      </w:r>
      <w:r w:rsidRPr="00441B96">
        <w:t>reward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eminent</w:t>
      </w:r>
      <w:r w:rsidR="00117DEB">
        <w:t xml:space="preserve"> </w:t>
      </w:r>
      <w:r w:rsidRPr="00441B96">
        <w:t>services</w:t>
      </w:r>
      <w:r w:rsidR="00117DEB">
        <w:t xml:space="preserve"> </w:t>
      </w:r>
      <w:r w:rsidRPr="00441B96">
        <w:t>rendered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personalities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foreigners</w:t>
      </w:r>
      <w:r w:rsidR="00117DEB">
        <w:t xml:space="preserve"> </w:t>
      </w:r>
      <w:r w:rsidRPr="00441B96">
        <w:t>either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civil</w:t>
      </w:r>
      <w:r w:rsidR="00117DEB">
        <w:t xml:space="preserve"> </w:t>
      </w:r>
      <w:r w:rsidRPr="00441B96">
        <w:t>capacity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arms.</w:t>
      </w:r>
    </w:p>
    <w:p w14:paraId="187E2D7A" w14:textId="54BFAC8D" w:rsidR="00E84D9E" w:rsidRPr="002B3C54" w:rsidRDefault="00E84D9E" w:rsidP="004D415D">
      <w:pPr>
        <w:pStyle w:val="HChG"/>
      </w:pPr>
      <w:r w:rsidRPr="00441B96">
        <w:tab/>
      </w:r>
      <w:bookmarkStart w:id="44" w:name="_Toc95298905"/>
      <w:bookmarkStart w:id="45" w:name="_Toc95746123"/>
      <w:bookmarkStart w:id="46" w:name="_Toc95746484"/>
      <w:bookmarkStart w:id="47" w:name="_Toc95820113"/>
      <w:r w:rsidRPr="00441B96">
        <w:t>II.</w:t>
      </w:r>
      <w:r w:rsidRPr="00441B96">
        <w:tab/>
      </w:r>
      <w:r w:rsidRPr="00441B96">
        <w:tab/>
        <w:t>General</w:t>
      </w:r>
      <w:r w:rsidR="00117DEB">
        <w:t xml:space="preserve"> </w:t>
      </w:r>
      <w:r w:rsidRPr="00441B96">
        <w:t>framework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promotion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bookmarkEnd w:id="44"/>
      <w:bookmarkEnd w:id="45"/>
      <w:bookmarkEnd w:id="46"/>
      <w:bookmarkEnd w:id="47"/>
    </w:p>
    <w:p w14:paraId="3BA36162" w14:textId="25993122" w:rsidR="00E84D9E" w:rsidRPr="002B3C54" w:rsidRDefault="00E84D9E" w:rsidP="004D415D">
      <w:pPr>
        <w:pStyle w:val="SingleTxtG"/>
        <w:rPr>
          <w:rFonts w:asciiTheme="majorBidi" w:hAnsiTheme="majorBidi" w:cstheme="majorBidi"/>
          <w:szCs w:val="24"/>
        </w:rPr>
      </w:pPr>
      <w:r w:rsidRPr="00441B96">
        <w:t>46.</w:t>
      </w:r>
      <w:r w:rsidRPr="00441B96">
        <w:tab/>
        <w:t>In</w:t>
      </w:r>
      <w:r w:rsidR="00117DEB">
        <w:t xml:space="preserve"> </w:t>
      </w:r>
      <w:r w:rsidRPr="00441B96">
        <w:t>addition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instruments</w:t>
      </w:r>
      <w:r w:rsidR="00117DEB">
        <w:t xml:space="preserve"> </w:t>
      </w:r>
      <w:r w:rsidRPr="00441B96">
        <w:t>ratified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review,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legislative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regulatory</w:t>
      </w:r>
      <w:r w:rsidR="00117DEB">
        <w:t xml:space="preserve"> </w:t>
      </w:r>
      <w:r w:rsidRPr="00441B96">
        <w:t>texts</w:t>
      </w:r>
      <w:r w:rsidR="00117DEB">
        <w:t xml:space="preserve"> </w:t>
      </w:r>
      <w:r w:rsidRPr="00441B96">
        <w:t>provide</w:t>
      </w:r>
      <w:r w:rsidR="00117DEB">
        <w:t xml:space="preserve"> </w:t>
      </w:r>
      <w:r w:rsidRPr="00441B96">
        <w:t>better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categories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population.</w:t>
      </w:r>
    </w:p>
    <w:p w14:paraId="05DBD20F" w14:textId="450B4E3A" w:rsidR="00E84D9E" w:rsidRPr="002B3C54" w:rsidRDefault="00E84D9E" w:rsidP="004D415D">
      <w:pPr>
        <w:pStyle w:val="H1G"/>
      </w:pPr>
      <w:r w:rsidRPr="00441B96">
        <w:tab/>
      </w:r>
      <w:bookmarkStart w:id="48" w:name="_Toc95298906"/>
      <w:bookmarkStart w:id="49" w:name="_Toc95746124"/>
      <w:bookmarkStart w:id="50" w:name="_Toc95746485"/>
      <w:bookmarkStart w:id="51" w:name="_Toc95820114"/>
      <w:r w:rsidRPr="00441B96">
        <w:t>A.</w:t>
      </w:r>
      <w:r w:rsidRPr="00441B96">
        <w:tab/>
        <w:t>The</w:t>
      </w:r>
      <w:r w:rsidR="00117DEB">
        <w:t xml:space="preserve"> </w:t>
      </w:r>
      <w:r w:rsidRPr="00441B96">
        <w:t>Constitution</w:t>
      </w:r>
      <w:bookmarkEnd w:id="48"/>
      <w:bookmarkEnd w:id="49"/>
      <w:bookmarkEnd w:id="50"/>
      <w:bookmarkEnd w:id="51"/>
    </w:p>
    <w:p w14:paraId="5D163AAD" w14:textId="77EA8816" w:rsidR="00E84D9E" w:rsidRPr="002B3C54" w:rsidRDefault="00E84D9E" w:rsidP="004D415D">
      <w:pPr>
        <w:pStyle w:val="SingleTxtG"/>
      </w:pPr>
      <w:r w:rsidRPr="00441B96">
        <w:t>47.</w:t>
      </w:r>
      <w:r w:rsidRPr="00441B96">
        <w:tab/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90</w:t>
      </w:r>
      <w:r w:rsidR="00EE2696">
        <w:t>-</w:t>
      </w:r>
      <w:r w:rsidRPr="00441B96">
        <w:t>32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2019</w:t>
      </w:r>
      <w:r w:rsidR="00EE2696">
        <w:t>-</w:t>
      </w:r>
      <w:r w:rsidRPr="00441B96">
        <w:t>40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7</w:t>
      </w:r>
      <w:r w:rsidR="00117DEB">
        <w:t xml:space="preserve"> </w:t>
      </w:r>
      <w:r w:rsidRPr="00441B96">
        <w:t>November</w:t>
      </w:r>
      <w:r w:rsidR="00117DEB">
        <w:t xml:space="preserve"> </w:t>
      </w:r>
      <w:r w:rsidRPr="00441B96">
        <w:t>2019</w:t>
      </w:r>
      <w:r w:rsidR="00117DEB">
        <w:t xml:space="preserve"> </w:t>
      </w:r>
      <w:r w:rsidRPr="00441B96">
        <w:t>revising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1990</w:t>
      </w:r>
      <w:r w:rsidR="00117DEB">
        <w:t xml:space="preserve"> </w:t>
      </w:r>
      <w:r w:rsidRPr="00441B96">
        <w:t>set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main</w:t>
      </w:r>
      <w:r w:rsidR="00117DEB">
        <w:t xml:space="preserve"> </w:t>
      </w:r>
      <w:r w:rsidRPr="00441B96">
        <w:t>principles</w:t>
      </w:r>
      <w:r w:rsidR="00117DEB">
        <w:t xml:space="preserve"> </w:t>
      </w:r>
      <w:r w:rsidRPr="00441B96">
        <w:t>governing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first-,</w:t>
      </w:r>
      <w:r w:rsidR="00117DEB">
        <w:t xml:space="preserve"> </w:t>
      </w:r>
      <w:r w:rsidRPr="00441B96">
        <w:t>second-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third-generation</w:t>
      </w:r>
      <w:r w:rsidR="00117DEB">
        <w:t xml:space="preserve"> </w:t>
      </w:r>
      <w:r w:rsidRPr="00441B96">
        <w:t>rights.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duties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individual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thereby</w:t>
      </w:r>
      <w:r w:rsidR="00117DEB">
        <w:t xml:space="preserve"> </w:t>
      </w:r>
      <w:r w:rsidRPr="00441B96">
        <w:t>incorporated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domestic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system.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done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three</w:t>
      </w:r>
      <w:r w:rsidR="00117DEB">
        <w:t xml:space="preserve"> </w:t>
      </w:r>
      <w:r w:rsidRPr="00441B96">
        <w:t>ways:</w:t>
      </w:r>
    </w:p>
    <w:p w14:paraId="38D5E5A6" w14:textId="3AFBA6C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The</w:t>
      </w:r>
      <w:r w:rsidR="00117DEB">
        <w:t xml:space="preserve"> </w:t>
      </w:r>
      <w:r w:rsidR="00E84D9E" w:rsidRPr="00441B96">
        <w:t>preamble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Constitution</w:t>
      </w:r>
      <w:r w:rsidR="00117DEB">
        <w:t xml:space="preserve"> </w:t>
      </w:r>
      <w:r w:rsidR="00E84D9E" w:rsidRPr="00441B96">
        <w:t>affirms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commitment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Beninese</w:t>
      </w:r>
      <w:r w:rsidR="00117DEB">
        <w:t xml:space="preserve"> </w:t>
      </w:r>
      <w:r w:rsidR="00E84D9E" w:rsidRPr="00441B96">
        <w:t>people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principles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democracy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as</w:t>
      </w:r>
      <w:r w:rsidR="00117DEB">
        <w:t xml:space="preserve"> </w:t>
      </w:r>
      <w:r w:rsidR="00E84D9E" w:rsidRPr="00441B96">
        <w:t>defined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1945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United</w:t>
      </w:r>
      <w:r w:rsidR="00117DEB">
        <w:t xml:space="preserve"> </w:t>
      </w:r>
      <w:r w:rsidR="00E84D9E" w:rsidRPr="00441B96">
        <w:t>Nations,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1948</w:t>
      </w:r>
      <w:r w:rsidR="00117DEB">
        <w:t xml:space="preserve"> </w:t>
      </w:r>
      <w:r w:rsidR="00E84D9E" w:rsidRPr="00441B96">
        <w:t>Universal</w:t>
      </w:r>
      <w:r w:rsidR="00117DEB">
        <w:t xml:space="preserve"> </w:t>
      </w:r>
      <w:r w:rsidR="00E84D9E" w:rsidRPr="00441B96">
        <w:t>Declaration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Rights,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People</w:t>
      </w:r>
      <w:r w:rsidR="00EE2696">
        <w:t>’</w:t>
      </w:r>
      <w:r w:rsidR="00E84D9E" w:rsidRPr="00441B96">
        <w:t>s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adopted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1981</w:t>
      </w:r>
      <w:r w:rsidR="00117DEB">
        <w:t xml:space="preserve"> </w:t>
      </w:r>
      <w:r w:rsidR="00E84D9E" w:rsidRPr="00441B96">
        <w:t>by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Organization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Unity.</w:t>
      </w:r>
      <w:r w:rsidR="00117DEB">
        <w:t xml:space="preserve"> </w:t>
      </w:r>
      <w:r w:rsidR="00E84D9E" w:rsidRPr="00441B96">
        <w:t>This</w:t>
      </w:r>
      <w:r w:rsidR="00117DEB">
        <w:t xml:space="preserve"> </w:t>
      </w:r>
      <w:r w:rsidR="00E84D9E" w:rsidRPr="00441B96">
        <w:t>affirmation</w:t>
      </w:r>
      <w:r w:rsidR="00117DEB">
        <w:t xml:space="preserve"> </w:t>
      </w:r>
      <w:r w:rsidR="00E84D9E" w:rsidRPr="00441B96">
        <w:t>indicates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Beninese</w:t>
      </w:r>
      <w:r w:rsidR="00117DEB">
        <w:t xml:space="preserve"> </w:t>
      </w:r>
      <w:r w:rsidR="00E84D9E" w:rsidRPr="00441B96">
        <w:t>people</w:t>
      </w:r>
      <w:r w:rsidR="00EE2696">
        <w:t>’</w:t>
      </w:r>
      <w:r w:rsidR="00E84D9E" w:rsidRPr="00441B96">
        <w:t>s</w:t>
      </w:r>
      <w:r w:rsidR="00117DEB">
        <w:t xml:space="preserve"> </w:t>
      </w:r>
      <w:r w:rsidR="00E84D9E" w:rsidRPr="00441B96">
        <w:t>opposition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lastRenderedPageBreak/>
        <w:t>regime</w:t>
      </w:r>
      <w:r w:rsidR="00117DEB">
        <w:t xml:space="preserve"> </w:t>
      </w:r>
      <w:r w:rsidR="00E84D9E" w:rsidRPr="00441B96">
        <w:t>founded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arbitrariness,</w:t>
      </w:r>
      <w:r w:rsidR="00117DEB">
        <w:t xml:space="preserve"> </w:t>
      </w:r>
      <w:r w:rsidR="00E84D9E" w:rsidRPr="00441B96">
        <w:t>dictatorship,</w:t>
      </w:r>
      <w:r w:rsidR="00117DEB">
        <w:t xml:space="preserve"> </w:t>
      </w:r>
      <w:r w:rsidR="00E84D9E" w:rsidRPr="00441B96">
        <w:t>injustice,</w:t>
      </w:r>
      <w:r w:rsidR="00117DEB">
        <w:t xml:space="preserve"> </w:t>
      </w:r>
      <w:r w:rsidR="00E84D9E" w:rsidRPr="00441B96">
        <w:t>corruption,</w:t>
      </w:r>
      <w:r w:rsidR="00117DEB">
        <w:t xml:space="preserve"> </w:t>
      </w:r>
      <w:r w:rsidR="00E84D9E" w:rsidRPr="00441B96">
        <w:t>misappropriation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public</w:t>
      </w:r>
      <w:r w:rsidR="00117DEB">
        <w:t xml:space="preserve"> </w:t>
      </w:r>
      <w:r w:rsidR="00E84D9E" w:rsidRPr="00441B96">
        <w:t>funds,</w:t>
      </w:r>
      <w:r w:rsidR="00117DEB">
        <w:t xml:space="preserve"> </w:t>
      </w:r>
      <w:r w:rsidR="00E84D9E" w:rsidRPr="00441B96">
        <w:t>regionalism,</w:t>
      </w:r>
      <w:r w:rsidR="00117DEB">
        <w:t xml:space="preserve"> </w:t>
      </w:r>
      <w:r w:rsidR="00E84D9E" w:rsidRPr="00441B96">
        <w:t>nepotism,</w:t>
      </w:r>
      <w:r w:rsidR="00117DEB">
        <w:t xml:space="preserve"> </w:t>
      </w:r>
      <w:r w:rsidR="00E84D9E" w:rsidRPr="00441B96">
        <w:t>abuse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authority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personal</w:t>
      </w:r>
      <w:r w:rsidR="00117DEB">
        <w:t xml:space="preserve"> </w:t>
      </w:r>
      <w:r w:rsidR="00E84D9E" w:rsidRPr="00441B96">
        <w:t>power.</w:t>
      </w:r>
    </w:p>
    <w:p w14:paraId="00D7F33D" w14:textId="20FD92F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Article</w:t>
      </w:r>
      <w:r w:rsidR="00117DEB">
        <w:t xml:space="preserve"> </w:t>
      </w:r>
      <w:r w:rsidR="00E84D9E" w:rsidRPr="00441B96">
        <w:t>147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Constitution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11</w:t>
      </w:r>
      <w:r w:rsidR="00117DEB">
        <w:t xml:space="preserve"> </w:t>
      </w:r>
      <w:r w:rsidR="00E84D9E" w:rsidRPr="00441B96">
        <w:t>December</w:t>
      </w:r>
      <w:r w:rsidR="00117DEB">
        <w:t xml:space="preserve"> </w:t>
      </w:r>
      <w:r w:rsidR="00E84D9E" w:rsidRPr="00441B96">
        <w:t>1990</w:t>
      </w:r>
      <w:r w:rsidR="00117DEB">
        <w:t xml:space="preserve"> </w:t>
      </w:r>
      <w:r w:rsidR="00E84D9E" w:rsidRPr="00441B96">
        <w:t>states</w:t>
      </w:r>
      <w:r w:rsidR="00117DEB">
        <w:t xml:space="preserve"> </w:t>
      </w:r>
      <w:r w:rsidR="00E84D9E" w:rsidRPr="00441B96">
        <w:t>that</w:t>
      </w:r>
      <w:r w:rsidR="00117DEB">
        <w:t xml:space="preserve"> </w:t>
      </w:r>
      <w:r w:rsidR="00EE2696">
        <w:t>“</w:t>
      </w:r>
      <w:r w:rsidR="00E84D9E" w:rsidRPr="00441B96">
        <w:t>duly</w:t>
      </w:r>
      <w:r w:rsidR="00117DEB">
        <w:t xml:space="preserve"> </w:t>
      </w:r>
      <w:r w:rsidR="00E84D9E" w:rsidRPr="00441B96">
        <w:t>ratified</w:t>
      </w:r>
      <w:r w:rsidR="00117DEB">
        <w:t xml:space="preserve"> </w:t>
      </w:r>
      <w:r w:rsidR="00E84D9E" w:rsidRPr="00441B96">
        <w:t>international</w:t>
      </w:r>
      <w:r w:rsidR="00117DEB">
        <w:t xml:space="preserve"> </w:t>
      </w:r>
      <w:r w:rsidR="00E84D9E" w:rsidRPr="00441B96">
        <w:t>treaties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agreements</w:t>
      </w:r>
      <w:r w:rsidR="00117DEB">
        <w:t xml:space="preserve"> </w:t>
      </w:r>
      <w:r w:rsidR="00E84D9E" w:rsidRPr="00441B96">
        <w:t>shall,</w:t>
      </w:r>
      <w:r w:rsidR="00117DEB">
        <w:t xml:space="preserve"> </w:t>
      </w:r>
      <w:r w:rsidR="00E84D9E" w:rsidRPr="00441B96">
        <w:t>upon</w:t>
      </w:r>
      <w:r w:rsidR="00117DEB">
        <w:t xml:space="preserve"> </w:t>
      </w:r>
      <w:r w:rsidR="00E84D9E" w:rsidRPr="00441B96">
        <w:t>publication,</w:t>
      </w:r>
      <w:r w:rsidR="00117DEB">
        <w:t xml:space="preserve"> </w:t>
      </w:r>
      <w:r w:rsidR="00E84D9E" w:rsidRPr="00441B96">
        <w:t>take</w:t>
      </w:r>
      <w:r w:rsidR="00117DEB">
        <w:t xml:space="preserve"> </w:t>
      </w:r>
      <w:r w:rsidR="00E84D9E" w:rsidRPr="00441B96">
        <w:t>precedence</w:t>
      </w:r>
      <w:r w:rsidR="00117DEB">
        <w:t xml:space="preserve"> </w:t>
      </w:r>
      <w:r w:rsidR="00E84D9E" w:rsidRPr="00441B96">
        <w:t>over</w:t>
      </w:r>
      <w:r w:rsidR="00117DEB">
        <w:t xml:space="preserve"> </w:t>
      </w:r>
      <w:r w:rsidR="00E84D9E" w:rsidRPr="00441B96">
        <w:t>domestic</w:t>
      </w:r>
      <w:r w:rsidR="00117DEB">
        <w:t xml:space="preserve"> </w:t>
      </w:r>
      <w:r w:rsidR="00E84D9E" w:rsidRPr="00441B96">
        <w:t>legislation,</w:t>
      </w:r>
      <w:r w:rsidR="00117DEB">
        <w:t xml:space="preserve"> </w:t>
      </w:r>
      <w:r w:rsidR="00E84D9E" w:rsidRPr="00441B96">
        <w:t>provided</w:t>
      </w:r>
      <w:r w:rsidR="00117DEB">
        <w:t xml:space="preserve"> </w:t>
      </w:r>
      <w:r w:rsidR="00E84D9E" w:rsidRPr="00441B96">
        <w:t>that</w:t>
      </w:r>
      <w:r w:rsidR="00117DEB">
        <w:t xml:space="preserve"> </w:t>
      </w:r>
      <w:r w:rsidR="00E84D9E" w:rsidRPr="00441B96">
        <w:t>those</w:t>
      </w:r>
      <w:r w:rsidR="00117DEB">
        <w:t xml:space="preserve"> </w:t>
      </w:r>
      <w:r w:rsidR="00E84D9E" w:rsidRPr="00441B96">
        <w:t>treaties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agreements</w:t>
      </w:r>
      <w:r w:rsidR="00117DEB">
        <w:t xml:space="preserve"> </w:t>
      </w:r>
      <w:r w:rsidR="00E84D9E" w:rsidRPr="00441B96">
        <w:t>are</w:t>
      </w:r>
      <w:r w:rsidR="00117DEB">
        <w:t xml:space="preserve"> </w:t>
      </w:r>
      <w:r w:rsidR="00E84D9E" w:rsidRPr="00441B96">
        <w:t>reciprocally</w:t>
      </w:r>
      <w:r w:rsidR="00117DEB">
        <w:t xml:space="preserve"> </w:t>
      </w:r>
      <w:r w:rsidR="00E84D9E" w:rsidRPr="00441B96">
        <w:t>applied</w:t>
      </w:r>
      <w:r w:rsidR="00EE2696">
        <w:t>”</w:t>
      </w:r>
      <w:r w:rsidR="00E84D9E" w:rsidRPr="00441B96">
        <w:t>.</w:t>
      </w:r>
    </w:p>
    <w:p w14:paraId="779B2E25" w14:textId="3C7649E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Title</w:t>
      </w:r>
      <w:r w:rsidR="00117DEB">
        <w:t xml:space="preserve"> </w:t>
      </w:r>
      <w:r w:rsidR="00E84D9E" w:rsidRPr="00441B96">
        <w:t>II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Constitution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11</w:t>
      </w:r>
      <w:r w:rsidR="00117DEB">
        <w:t xml:space="preserve"> </w:t>
      </w:r>
      <w:r w:rsidR="00E84D9E" w:rsidRPr="00441B96">
        <w:t>December</w:t>
      </w:r>
      <w:r w:rsidR="00117DEB">
        <w:t xml:space="preserve"> </w:t>
      </w:r>
      <w:r w:rsidR="00E84D9E" w:rsidRPr="00441B96">
        <w:t>1990,</w:t>
      </w:r>
      <w:r w:rsidR="00117DEB">
        <w:t xml:space="preserve"> </w:t>
      </w:r>
      <w:r w:rsidR="00E84D9E" w:rsidRPr="00441B96">
        <w:t>entitled</w:t>
      </w:r>
      <w:r w:rsidR="00117DEB">
        <w:t xml:space="preserve"> </w:t>
      </w:r>
      <w:r w:rsidR="00EE2696">
        <w:t>“</w:t>
      </w:r>
      <w:r w:rsidR="00E84D9E" w:rsidRPr="00441B96">
        <w:t>Rights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duties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individual</w:t>
      </w:r>
      <w:r w:rsidR="00EE2696">
        <w:t>”</w:t>
      </w:r>
      <w:r w:rsidR="00E84D9E" w:rsidRPr="00441B96">
        <w:t>,</w:t>
      </w:r>
      <w:r w:rsidR="00117DEB">
        <w:t xml:space="preserve"> </w:t>
      </w:r>
      <w:r w:rsidR="00E84D9E" w:rsidRPr="00441B96">
        <w:t>enshrines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duties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individual</w:t>
      </w:r>
      <w:r w:rsidR="00117DEB">
        <w:t xml:space="preserve"> </w:t>
      </w:r>
      <w:r w:rsidR="00E84D9E" w:rsidRPr="00441B96">
        <w:t>from</w:t>
      </w:r>
      <w:r w:rsidR="00117DEB">
        <w:t xml:space="preserve"> </w:t>
      </w:r>
      <w:r w:rsidR="00E84D9E" w:rsidRPr="00441B96">
        <w:t>article</w:t>
      </w:r>
      <w:r w:rsidR="00117DEB">
        <w:t xml:space="preserve"> </w:t>
      </w:r>
      <w:r w:rsidR="00E84D9E" w:rsidRPr="00441B96">
        <w:t>8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article</w:t>
      </w:r>
      <w:r w:rsidR="00117DEB">
        <w:t xml:space="preserve"> </w:t>
      </w:r>
      <w:r w:rsidR="00E84D9E" w:rsidRPr="00441B96">
        <w:t>40.</w:t>
      </w:r>
    </w:p>
    <w:p w14:paraId="17462A1F" w14:textId="5B7A1AB5" w:rsidR="00E84D9E" w:rsidRPr="002B3C54" w:rsidRDefault="00E84D9E" w:rsidP="0038388D">
      <w:pPr>
        <w:pStyle w:val="H1G"/>
      </w:pPr>
      <w:r w:rsidRPr="00441B96">
        <w:tab/>
      </w:r>
      <w:bookmarkStart w:id="52" w:name="_Toc95298907"/>
      <w:bookmarkStart w:id="53" w:name="_Toc95746125"/>
      <w:bookmarkStart w:id="54" w:name="_Toc95746486"/>
      <w:bookmarkStart w:id="55" w:name="_Toc95820115"/>
      <w:r w:rsidRPr="00441B96">
        <w:t>B.</w:t>
      </w:r>
      <w:r w:rsidRPr="00441B96">
        <w:tab/>
        <w:t>Legislative,</w:t>
      </w:r>
      <w:r w:rsidR="00117DEB">
        <w:t xml:space="preserve"> </w:t>
      </w:r>
      <w:r w:rsidRPr="00441B96">
        <w:t>regulatory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measures</w:t>
      </w:r>
      <w:bookmarkEnd w:id="52"/>
      <w:bookmarkEnd w:id="53"/>
      <w:bookmarkEnd w:id="54"/>
      <w:bookmarkEnd w:id="55"/>
    </w:p>
    <w:p w14:paraId="79CA9CD5" w14:textId="409266DB" w:rsidR="00E84D9E" w:rsidRPr="002B3C54" w:rsidRDefault="00E84D9E" w:rsidP="004D415D">
      <w:pPr>
        <w:pStyle w:val="SingleTxtG"/>
      </w:pPr>
      <w:r w:rsidRPr="00441B96">
        <w:t>48.</w:t>
      </w:r>
      <w:r w:rsidRPr="00441B96">
        <w:tab/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reporting</w:t>
      </w:r>
      <w:r w:rsidR="00117DEB">
        <w:t xml:space="preserve"> </w:t>
      </w:r>
      <w:r w:rsidRPr="00441B96">
        <w:t>period,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pieces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legislation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implemented.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include:</w:t>
      </w:r>
    </w:p>
    <w:p w14:paraId="6CEF92B5" w14:textId="6CE8DD1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98</w:t>
      </w:r>
      <w:r w:rsidR="00EE2696">
        <w:t>-</w:t>
      </w:r>
      <w:r w:rsidR="00E84D9E" w:rsidRPr="00441B96">
        <w:t>004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27</w:t>
      </w:r>
      <w:r w:rsidR="00117DEB">
        <w:t xml:space="preserve"> </w:t>
      </w:r>
      <w:r w:rsidR="00E84D9E" w:rsidRPr="00441B96">
        <w:t>January</w:t>
      </w:r>
      <w:r w:rsidR="00117DEB">
        <w:t xml:space="preserve"> </w:t>
      </w:r>
      <w:r w:rsidR="00E84D9E" w:rsidRPr="00441B96">
        <w:t>1998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Labour</w:t>
      </w:r>
      <w:r w:rsidR="00117DEB">
        <w:t xml:space="preserve"> </w:t>
      </w:r>
      <w:r w:rsidR="00E84D9E" w:rsidRPr="00441B96">
        <w:t>Code</w:t>
      </w:r>
    </w:p>
    <w:p w14:paraId="3DDC295B" w14:textId="4ED217D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98</w:t>
      </w:r>
      <w:r w:rsidR="00EE2696">
        <w:t>-</w:t>
      </w:r>
      <w:r w:rsidR="00E84D9E" w:rsidRPr="00441B96">
        <w:t>030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12</w:t>
      </w:r>
      <w:r w:rsidR="00117DEB">
        <w:t xml:space="preserve"> </w:t>
      </w:r>
      <w:r w:rsidR="00E84D9E" w:rsidRPr="00441B96">
        <w:t>February</w:t>
      </w:r>
      <w:r w:rsidR="00117DEB">
        <w:t xml:space="preserve"> </w:t>
      </w:r>
      <w:r w:rsidR="00E84D9E" w:rsidRPr="00441B96">
        <w:t>1999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framework</w:t>
      </w:r>
      <w:r w:rsidR="00117DEB">
        <w:t xml:space="preserve"> </w:t>
      </w:r>
      <w:r w:rsidR="00E84D9E" w:rsidRPr="00441B96">
        <w:t>Environment</w:t>
      </w:r>
      <w:r w:rsidR="00117DEB">
        <w:t xml:space="preserve"> </w:t>
      </w:r>
      <w:r w:rsidR="00E84D9E" w:rsidRPr="00441B96">
        <w:t>Act</w:t>
      </w:r>
    </w:p>
    <w:p w14:paraId="422B6EC9" w14:textId="0E96EB6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2001</w:t>
      </w:r>
      <w:r w:rsidR="00EE2696">
        <w:t>-</w:t>
      </w:r>
      <w:r w:rsidR="00E84D9E" w:rsidRPr="00441B96">
        <w:t>35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21</w:t>
      </w:r>
      <w:r w:rsidR="00117DEB">
        <w:t xml:space="preserve"> </w:t>
      </w:r>
      <w:r w:rsidR="00E84D9E" w:rsidRPr="00441B96">
        <w:t>February</w:t>
      </w:r>
      <w:r w:rsidR="00117DEB">
        <w:t xml:space="preserve"> </w:t>
      </w:r>
      <w:r w:rsidR="00E84D9E" w:rsidRPr="00441B96">
        <w:t>2003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status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judiciary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1745EFFC" w14:textId="63AA128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2001</w:t>
      </w:r>
      <w:r w:rsidR="00EE2696">
        <w:t>-</w:t>
      </w:r>
      <w:r w:rsidR="00E84D9E" w:rsidRPr="00441B96">
        <w:t>31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27</w:t>
      </w:r>
      <w:r w:rsidR="00117DEB">
        <w:t xml:space="preserve"> </w:t>
      </w:r>
      <w:r w:rsidR="00E84D9E" w:rsidRPr="00441B96">
        <w:t>August</w:t>
      </w:r>
      <w:r w:rsidR="00117DEB">
        <w:t xml:space="preserve"> </w:t>
      </w:r>
      <w:r w:rsidR="00E84D9E" w:rsidRPr="00441B96">
        <w:t>2002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organization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judiciary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71145DA7" w14:textId="2D09951C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2003</w:t>
      </w:r>
      <w:r w:rsidR="00EE2696">
        <w:t>-</w:t>
      </w:r>
      <w:r w:rsidR="00E84D9E" w:rsidRPr="00441B96">
        <w:t>03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3</w:t>
      </w:r>
      <w:r w:rsidR="00117DEB">
        <w:t xml:space="preserve"> </w:t>
      </w:r>
      <w:r w:rsidR="00E84D9E" w:rsidRPr="00441B96">
        <w:t>March</w:t>
      </w:r>
      <w:r w:rsidR="00117DEB">
        <w:t xml:space="preserve"> </w:t>
      </w:r>
      <w:r w:rsidR="00E84D9E" w:rsidRPr="00441B96">
        <w:t>2003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repression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practice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female</w:t>
      </w:r>
      <w:r w:rsidR="00117DEB">
        <w:t xml:space="preserve"> </w:t>
      </w:r>
      <w:r w:rsidR="00E84D9E" w:rsidRPr="00441B96">
        <w:t>genital</w:t>
      </w:r>
      <w:r w:rsidR="00117DEB">
        <w:t xml:space="preserve"> </w:t>
      </w:r>
      <w:r w:rsidR="00E84D9E" w:rsidRPr="00441B96">
        <w:t>mutilation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3559B7F8" w14:textId="5735264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2003-04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3</w:t>
      </w:r>
      <w:r w:rsidR="00117DEB">
        <w:t xml:space="preserve"> </w:t>
      </w:r>
      <w:r w:rsidR="00E84D9E" w:rsidRPr="00441B96">
        <w:t>March</w:t>
      </w:r>
      <w:r w:rsidR="00117DEB">
        <w:t xml:space="preserve"> </w:t>
      </w:r>
      <w:r w:rsidR="00E84D9E" w:rsidRPr="00441B96">
        <w:t>2003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sexual</w:t>
      </w:r>
      <w:r w:rsidR="00117DEB">
        <w:t xml:space="preserve"> </w:t>
      </w:r>
      <w:r w:rsidR="00E84D9E" w:rsidRPr="00441B96">
        <w:t>health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reproduction</w:t>
      </w:r>
    </w:p>
    <w:p w14:paraId="4DF378F0" w14:textId="726CE90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2003</w:t>
      </w:r>
      <w:r w:rsidR="00EE2696">
        <w:t>-</w:t>
      </w:r>
      <w:r w:rsidR="00E84D9E" w:rsidRPr="00441B96">
        <w:t>17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11</w:t>
      </w:r>
      <w:r w:rsidR="00117DEB">
        <w:t xml:space="preserve"> </w:t>
      </w:r>
      <w:r w:rsidR="00E84D9E" w:rsidRPr="00441B96">
        <w:t>November</w:t>
      </w:r>
      <w:r w:rsidR="00117DEB">
        <w:t xml:space="preserve"> </w:t>
      </w:r>
      <w:r w:rsidR="00E84D9E" w:rsidRPr="00441B96">
        <w:t>2003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policy</w:t>
      </w:r>
    </w:p>
    <w:p w14:paraId="107372D8" w14:textId="59BAE84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2004</w:t>
      </w:r>
      <w:r w:rsidR="00EE2696">
        <w:t>-</w:t>
      </w:r>
      <w:r w:rsidR="00E84D9E" w:rsidRPr="00441B96">
        <w:t>07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24</w:t>
      </w:r>
      <w:r w:rsidR="00117DEB">
        <w:t xml:space="preserve"> </w:t>
      </w:r>
      <w:r w:rsidR="00E84D9E" w:rsidRPr="00441B96">
        <w:t>August</w:t>
      </w:r>
      <w:r w:rsidR="00117DEB">
        <w:t xml:space="preserve"> </w:t>
      </w:r>
      <w:r w:rsidR="00E84D9E" w:rsidRPr="00441B96">
        <w:t>2004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Personal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Family</w:t>
      </w:r>
      <w:r w:rsidR="00117DEB">
        <w:t xml:space="preserve"> </w:t>
      </w:r>
      <w:r w:rsidR="00E84D9E" w:rsidRPr="00441B96">
        <w:t>Code</w:t>
      </w:r>
    </w:p>
    <w:p w14:paraId="38099246" w14:textId="56035AB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2006</w:t>
      </w:r>
      <w:r w:rsidR="00EE2696">
        <w:t>-</w:t>
      </w:r>
      <w:r w:rsidR="00E84D9E" w:rsidRPr="00441B96">
        <w:t>04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5</w:t>
      </w:r>
      <w:r w:rsidR="00117DEB">
        <w:t xml:space="preserve"> </w:t>
      </w:r>
      <w:r w:rsidR="00E84D9E" w:rsidRPr="00441B96">
        <w:t>April</w:t>
      </w:r>
      <w:r w:rsidR="00117DEB">
        <w:t xml:space="preserve"> </w:t>
      </w:r>
      <w:r w:rsidR="00E84D9E" w:rsidRPr="00441B96">
        <w:t>2006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conditions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transfer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minors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suppression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child</w:t>
      </w:r>
      <w:r w:rsidR="00117DEB">
        <w:t xml:space="preserve"> </w:t>
      </w:r>
      <w:r w:rsidR="00E84D9E" w:rsidRPr="00441B96">
        <w:t>trafficking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623D5E0C" w14:textId="5905FE8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2006</w:t>
      </w:r>
      <w:r w:rsidR="00EE2696">
        <w:t>-</w:t>
      </w:r>
      <w:r w:rsidR="00E84D9E" w:rsidRPr="00441B96">
        <w:t>31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5</w:t>
      </w:r>
      <w:r w:rsidR="00117DEB">
        <w:t xml:space="preserve"> </w:t>
      </w:r>
      <w:r w:rsidR="00E84D9E" w:rsidRPr="00441B96">
        <w:t>April</w:t>
      </w:r>
      <w:r w:rsidR="00117DEB">
        <w:t xml:space="preserve"> </w:t>
      </w:r>
      <w:r w:rsidR="00E84D9E" w:rsidRPr="00441B96">
        <w:t>2006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prevention,</w:t>
      </w:r>
      <w:r w:rsidR="00117DEB">
        <w:t xml:space="preserve"> </w:t>
      </w:r>
      <w:r w:rsidR="00E84D9E" w:rsidRPr="00441B96">
        <w:t>care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control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HIV/AIDS</w:t>
      </w:r>
    </w:p>
    <w:p w14:paraId="674DCB4C" w14:textId="79D0C44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2008-07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28</w:t>
      </w:r>
      <w:r w:rsidR="00117DEB">
        <w:t xml:space="preserve"> </w:t>
      </w:r>
      <w:r w:rsidR="00E84D9E" w:rsidRPr="00441B96">
        <w:t>February</w:t>
      </w:r>
      <w:r w:rsidR="00117DEB">
        <w:t xml:space="preserve"> </w:t>
      </w:r>
      <w:r w:rsidR="00E84D9E" w:rsidRPr="00441B96">
        <w:t>2011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Civil,</w:t>
      </w:r>
      <w:r w:rsidR="00117DEB">
        <w:t xml:space="preserve"> </w:t>
      </w:r>
      <w:r w:rsidR="00E84D9E" w:rsidRPr="00441B96">
        <w:t>Commercial,</w:t>
      </w:r>
      <w:r w:rsidR="00117DEB">
        <w:t xml:space="preserve"> </w:t>
      </w:r>
      <w:r w:rsidR="00E84D9E" w:rsidRPr="00441B96">
        <w:t>Social,</w:t>
      </w:r>
      <w:r w:rsidR="00117DEB">
        <w:t xml:space="preserve"> </w:t>
      </w:r>
      <w:r w:rsidR="00E84D9E" w:rsidRPr="00441B96">
        <w:t>Administrative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Accounting</w:t>
      </w:r>
      <w:r w:rsidR="00117DEB">
        <w:t xml:space="preserve"> </w:t>
      </w:r>
      <w:r w:rsidR="00E84D9E" w:rsidRPr="00441B96">
        <w:t>Procedure,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entered</w:t>
      </w:r>
      <w:r w:rsidR="00117DEB">
        <w:t xml:space="preserve"> </w:t>
      </w:r>
      <w:r w:rsidR="00E84D9E" w:rsidRPr="00441B96">
        <w:t>into</w:t>
      </w:r>
      <w:r w:rsidR="00117DEB">
        <w:t xml:space="preserve"> </w:t>
      </w:r>
      <w:r w:rsidR="00E84D9E" w:rsidRPr="00441B96">
        <w:t>force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1</w:t>
      </w:r>
      <w:r w:rsidR="00117DEB">
        <w:t xml:space="preserve"> </w:t>
      </w:r>
      <w:r w:rsidR="00E84D9E" w:rsidRPr="00441B96">
        <w:t>March</w:t>
      </w:r>
      <w:r w:rsidR="00117DEB">
        <w:t xml:space="preserve"> </w:t>
      </w:r>
      <w:r w:rsidR="00E84D9E" w:rsidRPr="00441B96">
        <w:t>2012</w:t>
      </w:r>
    </w:p>
    <w:p w14:paraId="2E7D13C1" w14:textId="5E9E4BD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/>
        </w:rPr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2011-20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12</w:t>
      </w:r>
      <w:r w:rsidR="00117DEB">
        <w:t xml:space="preserve"> </w:t>
      </w:r>
      <w:r w:rsidR="00E84D9E" w:rsidRPr="00441B96">
        <w:t>October</w:t>
      </w:r>
      <w:r w:rsidR="00117DEB">
        <w:t xml:space="preserve"> </w:t>
      </w:r>
      <w:r w:rsidR="00E84D9E" w:rsidRPr="00441B96">
        <w:t>2011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combating</w:t>
      </w:r>
      <w:r w:rsidR="00117DEB">
        <w:t xml:space="preserve"> </w:t>
      </w:r>
      <w:r w:rsidR="00E84D9E" w:rsidRPr="00441B96">
        <w:t>corruption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offences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0F6B913B" w14:textId="499B1C6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2012-36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15</w:t>
      </w:r>
      <w:r w:rsidR="00117DEB">
        <w:t xml:space="preserve"> </w:t>
      </w:r>
      <w:r w:rsidR="00E84D9E" w:rsidRPr="00441B96">
        <w:t>February</w:t>
      </w:r>
      <w:r w:rsidR="00117DEB">
        <w:t xml:space="preserve"> </w:t>
      </w:r>
      <w:r w:rsidR="00E84D9E" w:rsidRPr="00441B96">
        <w:t>2013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establishment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Benin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Commission</w:t>
      </w:r>
    </w:p>
    <w:p w14:paraId="2CAF4E2A" w14:textId="6C3F0B2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2012-15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18</w:t>
      </w:r>
      <w:r w:rsidR="00117DEB">
        <w:t xml:space="preserve"> </w:t>
      </w:r>
      <w:r w:rsidR="00E84D9E" w:rsidRPr="00441B96">
        <w:t>March</w:t>
      </w:r>
      <w:r w:rsidR="00117DEB">
        <w:t xml:space="preserve"> </w:t>
      </w:r>
      <w:r w:rsidR="00E84D9E" w:rsidRPr="00441B96">
        <w:t>2013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Criminal</w:t>
      </w:r>
      <w:r w:rsidR="00117DEB">
        <w:t xml:space="preserve"> </w:t>
      </w:r>
      <w:r w:rsidR="00E84D9E" w:rsidRPr="00441B96">
        <w:t>Procedure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5C5670E8" w14:textId="67E58C2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/>
        </w:rPr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2012</w:t>
      </w:r>
      <w:r w:rsidR="00EE2696">
        <w:t>-</w:t>
      </w:r>
      <w:r w:rsidR="00E84D9E" w:rsidRPr="00441B96">
        <w:t>21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27</w:t>
      </w:r>
      <w:r w:rsidR="00117DEB">
        <w:t xml:space="preserve"> </w:t>
      </w:r>
      <w:r w:rsidR="00E84D9E" w:rsidRPr="00441B96">
        <w:t>August</w:t>
      </w:r>
      <w:r w:rsidR="00117DEB">
        <w:t xml:space="preserve"> </w:t>
      </w:r>
      <w:r w:rsidR="00E84D9E" w:rsidRPr="00441B96">
        <w:t>2012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combating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financing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terrorism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7B365157" w14:textId="7EED1257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2013</w:t>
      </w:r>
      <w:r w:rsidR="00EE2696">
        <w:t>-</w:t>
      </w:r>
      <w:r w:rsidR="00E84D9E" w:rsidRPr="00441B96">
        <w:t>01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14</w:t>
      </w:r>
      <w:r w:rsidR="00117DEB">
        <w:t xml:space="preserve"> </w:t>
      </w:r>
      <w:r w:rsidR="00E84D9E" w:rsidRPr="00441B96">
        <w:t>August</w:t>
      </w:r>
      <w:r w:rsidR="00117DEB">
        <w:t xml:space="preserve"> </w:t>
      </w:r>
      <w:r w:rsidR="00E84D9E" w:rsidRPr="00441B96">
        <w:t>2013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(Private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State-owned)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6DDB675F" w14:textId="75BA160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2013</w:t>
      </w:r>
      <w:r w:rsidR="00EE2696">
        <w:t>-</w:t>
      </w:r>
      <w:r w:rsidR="00E84D9E" w:rsidRPr="00441B96">
        <w:t>09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3</w:t>
      </w:r>
      <w:r w:rsidR="00117DEB">
        <w:t xml:space="preserve"> </w:t>
      </w:r>
      <w:r w:rsidR="00E84D9E" w:rsidRPr="00441B96">
        <w:t>September</w:t>
      </w:r>
      <w:r w:rsidR="00117DEB">
        <w:t xml:space="preserve"> </w:t>
      </w:r>
      <w:r w:rsidR="00E84D9E" w:rsidRPr="00441B96">
        <w:t>2013</w:t>
      </w:r>
      <w:r w:rsidR="00117DEB">
        <w:t xml:space="preserve"> </w:t>
      </w:r>
      <w:r w:rsidR="00E84D9E" w:rsidRPr="00441B96">
        <w:t>determining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electoral</w:t>
      </w:r>
      <w:r w:rsidR="00117DEB">
        <w:t xml:space="preserve"> </w:t>
      </w:r>
      <w:r w:rsidR="00E84D9E" w:rsidRPr="00441B96">
        <w:t>map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location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voting</w:t>
      </w:r>
      <w:r w:rsidR="00117DEB">
        <w:t xml:space="preserve"> </w:t>
      </w:r>
      <w:r w:rsidR="00E84D9E" w:rsidRPr="00441B96">
        <w:t>centres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15198F97" w14:textId="520A71BC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2013</w:t>
      </w:r>
      <w:r w:rsidR="00EE2696">
        <w:t>-</w:t>
      </w:r>
      <w:r w:rsidR="00E84D9E" w:rsidRPr="00441B96">
        <w:t>06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25</w:t>
      </w:r>
      <w:r w:rsidR="00117DEB">
        <w:t xml:space="preserve"> </w:t>
      </w:r>
      <w:r w:rsidR="00E84D9E" w:rsidRPr="00441B96">
        <w:t>November</w:t>
      </w:r>
      <w:r w:rsidR="00117DEB">
        <w:t xml:space="preserve"> </w:t>
      </w:r>
      <w:r w:rsidR="00E84D9E" w:rsidRPr="00441B96">
        <w:t>2013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Electoral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(revised)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10A652E0" w14:textId="2057595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2014-14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9</w:t>
      </w:r>
      <w:r w:rsidR="00117DEB">
        <w:t xml:space="preserve"> </w:t>
      </w:r>
      <w:r w:rsidR="00E84D9E" w:rsidRPr="00441B96">
        <w:t>July</w:t>
      </w:r>
      <w:r w:rsidR="00117DEB">
        <w:t xml:space="preserve"> </w:t>
      </w:r>
      <w:r w:rsidR="00E84D9E" w:rsidRPr="00441B96">
        <w:t>2014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electronic</w:t>
      </w:r>
      <w:r w:rsidR="00117DEB">
        <w:t xml:space="preserve"> </w:t>
      </w:r>
      <w:r w:rsidR="00E84D9E" w:rsidRPr="00441B96">
        <w:t>communications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postal</w:t>
      </w:r>
      <w:r w:rsidR="00117DEB">
        <w:t xml:space="preserve"> </w:t>
      </w:r>
      <w:r w:rsidR="00E84D9E" w:rsidRPr="00441B96">
        <w:t>services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57C605A2" w14:textId="223D2F9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lastRenderedPageBreak/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2014-22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30</w:t>
      </w:r>
      <w:r w:rsidR="00117DEB">
        <w:t xml:space="preserve"> </w:t>
      </w:r>
      <w:r w:rsidR="00E84D9E" w:rsidRPr="00441B96">
        <w:t>September</w:t>
      </w:r>
      <w:r w:rsidR="00117DEB">
        <w:t xml:space="preserve"> </w:t>
      </w:r>
      <w:r w:rsidR="00E84D9E" w:rsidRPr="00441B96">
        <w:t>2014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digital</w:t>
      </w:r>
      <w:r w:rsidR="00117DEB">
        <w:t xml:space="preserve"> </w:t>
      </w:r>
      <w:r w:rsidR="00E84D9E" w:rsidRPr="00441B96">
        <w:t>broadcasting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62D302C6" w14:textId="2E5F89F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</w:t>
      </w:r>
      <w:r w:rsidR="00EE2696">
        <w:t>-</w:t>
      </w:r>
      <w:r w:rsidR="00E84D9E" w:rsidRPr="00441B96">
        <w:t>07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20</w:t>
      </w:r>
      <w:r w:rsidR="00117DEB">
        <w:t xml:space="preserve"> </w:t>
      </w:r>
      <w:r w:rsidR="00E84D9E" w:rsidRPr="00441B96">
        <w:t>March</w:t>
      </w:r>
      <w:r w:rsidR="00117DEB">
        <w:t xml:space="preserve"> </w:t>
      </w:r>
      <w:r w:rsidR="00E84D9E" w:rsidRPr="00441B96">
        <w:t>2015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Information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Communication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541E477C" w14:textId="077F013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2015-08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8</w:t>
      </w:r>
      <w:r w:rsidR="00117DEB">
        <w:t xml:space="preserve"> </w:t>
      </w:r>
      <w:r w:rsidR="00E84D9E" w:rsidRPr="00441B96">
        <w:t>December</w:t>
      </w:r>
      <w:r w:rsidR="00117DEB">
        <w:t xml:space="preserve"> </w:t>
      </w:r>
      <w:r w:rsidR="00E84D9E" w:rsidRPr="00441B96">
        <w:t>2015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Children</w:t>
      </w:r>
      <w:r w:rsidR="00EE2696">
        <w:t>’</w:t>
      </w:r>
      <w:r w:rsidR="00E84D9E" w:rsidRPr="00441B96">
        <w:t>s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28A94CEB" w14:textId="207D71A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2016-16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4</w:t>
      </w:r>
      <w:r w:rsidR="00117DEB">
        <w:t xml:space="preserve"> </w:t>
      </w:r>
      <w:r w:rsidR="00E84D9E" w:rsidRPr="00441B96">
        <w:t>October</w:t>
      </w:r>
      <w:r w:rsidR="00117DEB">
        <w:t xml:space="preserve"> </w:t>
      </w:r>
      <w:r w:rsidR="00E84D9E" w:rsidRPr="00441B96">
        <w:t>2016</w:t>
      </w:r>
      <w:r w:rsidR="00117DEB">
        <w:t xml:space="preserve"> </w:t>
      </w:r>
      <w:r w:rsidR="00E84D9E" w:rsidRPr="00441B96">
        <w:t>amending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supplementing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2008-07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28</w:t>
      </w:r>
      <w:r w:rsidR="00117DEB">
        <w:t xml:space="preserve"> </w:t>
      </w:r>
      <w:r w:rsidR="00E84D9E" w:rsidRPr="00441B96">
        <w:t>February</w:t>
      </w:r>
      <w:r w:rsidR="00117DEB">
        <w:t xml:space="preserve"> </w:t>
      </w:r>
      <w:r w:rsidR="00E84D9E" w:rsidRPr="00441B96">
        <w:t>2011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Civil,</w:t>
      </w:r>
      <w:r w:rsidR="00117DEB">
        <w:t xml:space="preserve"> </w:t>
      </w:r>
      <w:r w:rsidR="00E84D9E" w:rsidRPr="00441B96">
        <w:t>Commercial,</w:t>
      </w:r>
      <w:r w:rsidR="00117DEB">
        <w:t xml:space="preserve"> </w:t>
      </w:r>
      <w:r w:rsidR="00E84D9E" w:rsidRPr="00441B96">
        <w:t>Social,</w:t>
      </w:r>
      <w:r w:rsidR="00117DEB">
        <w:t xml:space="preserve"> </w:t>
      </w:r>
      <w:r w:rsidR="00E84D9E" w:rsidRPr="00441B96">
        <w:t>Administrative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Accounting</w:t>
      </w:r>
      <w:r w:rsidR="00117DEB">
        <w:t xml:space="preserve"> </w:t>
      </w:r>
      <w:r w:rsidR="00E84D9E" w:rsidRPr="00441B96">
        <w:t>Procedure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01F8AA4B" w14:textId="6EFDFA6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2016-15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4</w:t>
      </w:r>
      <w:r w:rsidR="00117DEB">
        <w:t xml:space="preserve"> </w:t>
      </w:r>
      <w:r w:rsidR="00E84D9E" w:rsidRPr="00441B96">
        <w:t>October</w:t>
      </w:r>
      <w:r w:rsidR="00117DEB">
        <w:t xml:space="preserve"> </w:t>
      </w:r>
      <w:r w:rsidR="00E84D9E" w:rsidRPr="00441B96">
        <w:t>2016</w:t>
      </w:r>
      <w:r w:rsidR="00117DEB">
        <w:t xml:space="preserve"> </w:t>
      </w:r>
      <w:r w:rsidR="00E84D9E" w:rsidRPr="00441B96">
        <w:t>amending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supplementing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2001-37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10</w:t>
      </w:r>
      <w:r w:rsidR="00117DEB">
        <w:t xml:space="preserve"> </w:t>
      </w:r>
      <w:r w:rsidR="00E84D9E" w:rsidRPr="00441B96">
        <w:t>June</w:t>
      </w:r>
      <w:r w:rsidR="00117DEB">
        <w:t xml:space="preserve"> </w:t>
      </w:r>
      <w:r w:rsidR="00E84D9E" w:rsidRPr="00441B96">
        <w:t>2002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organization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judiciary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3BA9A755" w14:textId="010319B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2016-24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11</w:t>
      </w:r>
      <w:r w:rsidR="00117DEB">
        <w:t xml:space="preserve"> </w:t>
      </w:r>
      <w:r w:rsidR="00E84D9E" w:rsidRPr="00441B96">
        <w:t>October</w:t>
      </w:r>
      <w:r w:rsidR="00117DEB">
        <w:t xml:space="preserve"> </w:t>
      </w:r>
      <w:r w:rsidR="00E84D9E" w:rsidRPr="00441B96">
        <w:t>2016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legal</w:t>
      </w:r>
      <w:r w:rsidR="00117DEB">
        <w:t xml:space="preserve"> </w:t>
      </w:r>
      <w:r w:rsidR="00E84D9E" w:rsidRPr="00441B96">
        <w:t>framework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public</w:t>
      </w:r>
      <w:r w:rsidR="00EE2696">
        <w:t>-</w:t>
      </w:r>
      <w:r w:rsidR="00E84D9E" w:rsidRPr="00441B96">
        <w:t>private</w:t>
      </w:r>
      <w:r w:rsidR="00117DEB">
        <w:t xml:space="preserve"> </w:t>
      </w:r>
      <w:r w:rsidR="00E84D9E" w:rsidRPr="00441B96">
        <w:t>partnerships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76854889" w14:textId="4BB5301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2017-06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29</w:t>
      </w:r>
      <w:r w:rsidR="00117DEB">
        <w:t xml:space="preserve"> </w:t>
      </w:r>
      <w:r w:rsidR="00E84D9E" w:rsidRPr="00441B96">
        <w:t>September</w:t>
      </w:r>
      <w:r w:rsidR="00117DEB">
        <w:t xml:space="preserve"> </w:t>
      </w:r>
      <w:r w:rsidR="00E84D9E" w:rsidRPr="00441B96">
        <w:t>2017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promotion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persons</w:t>
      </w:r>
      <w:r w:rsidR="00117DEB">
        <w:t xml:space="preserve"> </w:t>
      </w:r>
      <w:r w:rsidR="00E84D9E" w:rsidRPr="00441B96">
        <w:t>with</w:t>
      </w:r>
      <w:r w:rsidR="00117DEB">
        <w:t xml:space="preserve"> </w:t>
      </w:r>
      <w:r w:rsidR="00E84D9E" w:rsidRPr="00441B96">
        <w:t>disabilities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723CACBF" w14:textId="5721EE0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2017</w:t>
      </w:r>
      <w:r w:rsidR="00EE2696">
        <w:t>-</w:t>
      </w:r>
      <w:r w:rsidR="00E84D9E" w:rsidRPr="00441B96">
        <w:t>04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19</w:t>
      </w:r>
      <w:r w:rsidR="00117DEB">
        <w:t xml:space="preserve"> </w:t>
      </w:r>
      <w:r w:rsidR="00E84D9E" w:rsidRPr="00441B96">
        <w:t>October</w:t>
      </w:r>
      <w:r w:rsidR="00117DEB">
        <w:t xml:space="preserve"> </w:t>
      </w:r>
      <w:r w:rsidR="00E84D9E" w:rsidRPr="00441B96">
        <w:t>2017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Public</w:t>
      </w:r>
      <w:r w:rsidR="00117DEB">
        <w:t xml:space="preserve"> </w:t>
      </w:r>
      <w:r w:rsidR="00E84D9E" w:rsidRPr="00441B96">
        <w:t>Procurement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1CBC1AB1" w14:textId="4BD21FFC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2017</w:t>
      </w:r>
      <w:r w:rsidR="00EE2696">
        <w:t>-</w:t>
      </w:r>
      <w:r w:rsidR="00E84D9E" w:rsidRPr="00441B96">
        <w:t>27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18</w:t>
      </w:r>
      <w:r w:rsidR="00117DEB">
        <w:t xml:space="preserve"> </w:t>
      </w:r>
      <w:r w:rsidR="00E84D9E" w:rsidRPr="00441B96">
        <w:t>December</w:t>
      </w:r>
      <w:r w:rsidR="00117DEB">
        <w:t xml:space="preserve"> </w:t>
      </w:r>
      <w:r w:rsidR="00E84D9E" w:rsidRPr="00441B96">
        <w:t>2017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production,</w:t>
      </w:r>
      <w:r w:rsidR="00117DEB">
        <w:t xml:space="preserve"> </w:t>
      </w:r>
      <w:r w:rsidR="00E84D9E" w:rsidRPr="00441B96">
        <w:t>packaging,</w:t>
      </w:r>
      <w:r w:rsidR="00117DEB">
        <w:t xml:space="preserve"> </w:t>
      </w:r>
      <w:r w:rsidR="00E84D9E" w:rsidRPr="00441B96">
        <w:t>labelling,</w:t>
      </w:r>
      <w:r w:rsidR="00117DEB">
        <w:t xml:space="preserve"> </w:t>
      </w:r>
      <w:r w:rsidR="00E84D9E" w:rsidRPr="00441B96">
        <w:t>sale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use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tobacco,</w:t>
      </w:r>
      <w:r w:rsidR="00117DEB">
        <w:t xml:space="preserve"> </w:t>
      </w:r>
      <w:r w:rsidR="00E84D9E" w:rsidRPr="00441B96">
        <w:t>tobacco</w:t>
      </w:r>
      <w:r w:rsidR="00117DEB">
        <w:t xml:space="preserve"> </w:t>
      </w:r>
      <w:r w:rsidR="00E84D9E" w:rsidRPr="00441B96">
        <w:t>products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products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7758C327" w14:textId="188BF21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2017</w:t>
      </w:r>
      <w:r w:rsidR="00EE2696">
        <w:t>-</w:t>
      </w:r>
      <w:r w:rsidR="00E84D9E" w:rsidRPr="00441B96">
        <w:t>41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19</w:t>
      </w:r>
      <w:r w:rsidR="00117DEB">
        <w:t xml:space="preserve"> </w:t>
      </w:r>
      <w:r w:rsidR="00E84D9E" w:rsidRPr="00441B96">
        <w:t>December</w:t>
      </w:r>
      <w:r w:rsidR="00117DEB">
        <w:t xml:space="preserve"> </w:t>
      </w:r>
      <w:r w:rsidR="00E84D9E" w:rsidRPr="00441B96">
        <w:t>2017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Police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23439A9E" w14:textId="585D90E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2017</w:t>
      </w:r>
      <w:r w:rsidR="00EE2696">
        <w:t>-</w:t>
      </w:r>
      <w:r w:rsidR="00E84D9E" w:rsidRPr="00441B96">
        <w:t>20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20</w:t>
      </w:r>
      <w:r w:rsidR="00117DEB">
        <w:t xml:space="preserve"> </w:t>
      </w:r>
      <w:r w:rsidR="00E84D9E" w:rsidRPr="00441B96">
        <w:t>April</w:t>
      </w:r>
      <w:r w:rsidR="00117DEB">
        <w:t xml:space="preserve"> </w:t>
      </w:r>
      <w:r w:rsidR="00E84D9E" w:rsidRPr="00441B96">
        <w:t>2018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Digital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738F6527" w14:textId="7634884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2018</w:t>
      </w:r>
      <w:r w:rsidR="00EE2696">
        <w:t>-</w:t>
      </w:r>
      <w:r w:rsidR="00E84D9E" w:rsidRPr="00441B96">
        <w:t>31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9</w:t>
      </w:r>
      <w:r w:rsidR="00117DEB">
        <w:t xml:space="preserve"> </w:t>
      </w:r>
      <w:r w:rsidR="00E84D9E" w:rsidRPr="00441B96">
        <w:t>October</w:t>
      </w:r>
      <w:r w:rsidR="00117DEB">
        <w:t xml:space="preserve"> </w:t>
      </w:r>
      <w:r w:rsidR="00E84D9E" w:rsidRPr="00441B96">
        <w:t>2018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Electoral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5F288D7D" w14:textId="06CCB47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2018</w:t>
      </w:r>
      <w:r w:rsidR="00EE2696">
        <w:t>-</w:t>
      </w:r>
      <w:r w:rsidR="00E84D9E" w:rsidRPr="00441B96">
        <w:t>048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28</w:t>
      </w:r>
      <w:r w:rsidR="00117DEB">
        <w:t xml:space="preserve"> </w:t>
      </w:r>
      <w:r w:rsidR="00E84D9E" w:rsidRPr="00441B96">
        <w:t>December</w:t>
      </w:r>
      <w:r w:rsidR="00117DEB">
        <w:t xml:space="preserve"> </w:t>
      </w:r>
      <w:r w:rsidR="00E84D9E" w:rsidRPr="00441B96">
        <w:t>2018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Criminal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31C8EC39" w14:textId="0DFEE61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90</w:t>
      </w:r>
      <w:r w:rsidR="00EE2696">
        <w:t>-</w:t>
      </w:r>
      <w:r w:rsidR="00E84D9E" w:rsidRPr="00441B96">
        <w:t>32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11</w:t>
      </w:r>
      <w:r w:rsidR="00117DEB">
        <w:t xml:space="preserve"> </w:t>
      </w:r>
      <w:r w:rsidR="00E84D9E" w:rsidRPr="00441B96">
        <w:t>December</w:t>
      </w:r>
      <w:r w:rsidR="00117DEB">
        <w:t xml:space="preserve"> </w:t>
      </w:r>
      <w:r w:rsidR="00E84D9E" w:rsidRPr="00441B96">
        <w:t>1990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Constitution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Benin,</w:t>
      </w:r>
      <w:r w:rsidR="00117DEB">
        <w:t xml:space="preserve"> </w:t>
      </w:r>
      <w:r w:rsidR="00E84D9E" w:rsidRPr="00441B96">
        <w:t>as</w:t>
      </w:r>
      <w:r w:rsidR="00117DEB">
        <w:t xml:space="preserve"> </w:t>
      </w:r>
      <w:r w:rsidR="00E84D9E" w:rsidRPr="00441B96">
        <w:t>amended</w:t>
      </w:r>
      <w:r w:rsidR="00117DEB">
        <w:t xml:space="preserve"> </w:t>
      </w:r>
      <w:r w:rsidR="00E84D9E" w:rsidRPr="00441B96">
        <w:t>by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2019</w:t>
      </w:r>
      <w:r w:rsidR="00EE2696">
        <w:t>-</w:t>
      </w:r>
      <w:r w:rsidR="00E84D9E" w:rsidRPr="00441B96">
        <w:t>40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7</w:t>
      </w:r>
      <w:r w:rsidR="00117DEB">
        <w:t xml:space="preserve"> </w:t>
      </w:r>
      <w:r w:rsidR="00E84D9E" w:rsidRPr="00441B96">
        <w:t>November</w:t>
      </w:r>
      <w:r w:rsidR="00117DEB">
        <w:t xml:space="preserve"> </w:t>
      </w:r>
      <w:r w:rsidR="00E84D9E" w:rsidRPr="00441B96">
        <w:t>2019</w:t>
      </w:r>
    </w:p>
    <w:p w14:paraId="041B0B32" w14:textId="05508E22" w:rsidR="00E84D9E" w:rsidRPr="002B3C54" w:rsidRDefault="00E84D9E" w:rsidP="004D415D">
      <w:pPr>
        <w:pStyle w:val="SingleTxtG"/>
      </w:pPr>
      <w:r w:rsidRPr="00441B96">
        <w:t>49.</w:t>
      </w:r>
      <w:r w:rsidRPr="00441B96">
        <w:tab/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regulations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adopted:</w:t>
      </w:r>
    </w:p>
    <w:p w14:paraId="1C893164" w14:textId="011B43A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2011-029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31</w:t>
      </w:r>
      <w:r w:rsidR="00117DEB">
        <w:t xml:space="preserve"> </w:t>
      </w:r>
      <w:r w:rsidR="00E84D9E" w:rsidRPr="00441B96">
        <w:t>January</w:t>
      </w:r>
      <w:r w:rsidR="00117DEB">
        <w:t xml:space="preserve"> </w:t>
      </w:r>
      <w:r w:rsidR="00E84D9E" w:rsidRPr="00441B96">
        <w:t>2011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list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hazardous</w:t>
      </w:r>
      <w:r w:rsidR="00117DEB">
        <w:t xml:space="preserve"> </w:t>
      </w:r>
      <w:r w:rsidR="00E84D9E" w:rsidRPr="00441B96">
        <w:t>types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work</w:t>
      </w:r>
      <w:r w:rsidR="00117DEB">
        <w:t xml:space="preserve"> </w:t>
      </w:r>
      <w:r w:rsidR="00E84D9E" w:rsidRPr="00441B96">
        <w:t>prohibited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children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563893F5" w14:textId="36B96317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2012</w:t>
      </w:r>
      <w:r w:rsidR="00EE2696">
        <w:t>-</w:t>
      </w:r>
      <w:r w:rsidR="00E84D9E" w:rsidRPr="00441B96">
        <w:t>28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13</w:t>
      </w:r>
      <w:r w:rsidR="00117DEB">
        <w:t xml:space="preserve"> </w:t>
      </w:r>
      <w:r w:rsidR="00E84D9E" w:rsidRPr="00441B96">
        <w:t>August</w:t>
      </w:r>
      <w:r w:rsidR="00117DEB">
        <w:t xml:space="preserve"> </w:t>
      </w:r>
      <w:r w:rsidR="00E84D9E" w:rsidRPr="00441B96">
        <w:t>2012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creation,</w:t>
      </w:r>
      <w:r w:rsidR="00117DEB">
        <w:t xml:space="preserve"> </w:t>
      </w:r>
      <w:r w:rsidR="00E84D9E" w:rsidRPr="00441B96">
        <w:t>composition,</w:t>
      </w:r>
      <w:r w:rsidR="00117DEB">
        <w:t xml:space="preserve"> </w:t>
      </w:r>
      <w:r w:rsidR="00E84D9E" w:rsidRPr="00441B96">
        <w:t>powers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operation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integrated</w:t>
      </w:r>
      <w:r w:rsidR="00117DEB">
        <w:t xml:space="preserve"> </w:t>
      </w:r>
      <w:r w:rsidR="00E84D9E" w:rsidRPr="00441B96">
        <w:t>departmental</w:t>
      </w:r>
      <w:r w:rsidR="00117DEB">
        <w:t xml:space="preserve"> </w:t>
      </w:r>
      <w:r w:rsidR="00E84D9E" w:rsidRPr="00441B96">
        <w:t>coordination</w:t>
      </w:r>
      <w:r w:rsidR="00117DEB">
        <w:t xml:space="preserve"> </w:t>
      </w:r>
      <w:r w:rsidR="00E84D9E" w:rsidRPr="00441B96">
        <w:t>centres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care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victims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survivors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gender-based</w:t>
      </w:r>
      <w:r w:rsidR="00117DEB">
        <w:t xml:space="preserve"> </w:t>
      </w:r>
      <w:r w:rsidR="00E84D9E" w:rsidRPr="00441B96">
        <w:t>violence</w:t>
      </w:r>
    </w:p>
    <w:p w14:paraId="5390F48C" w14:textId="1BB2D59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2012-416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6</w:t>
      </w:r>
      <w:r w:rsidR="00117DEB">
        <w:t xml:space="preserve"> </w:t>
      </w:r>
      <w:r w:rsidR="00E84D9E" w:rsidRPr="00441B96">
        <w:t>November</w:t>
      </w:r>
      <w:r w:rsidR="00117DEB">
        <w:t xml:space="preserve"> </w:t>
      </w:r>
      <w:r w:rsidR="00E84D9E" w:rsidRPr="00441B96">
        <w:t>2012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standards</w:t>
      </w:r>
      <w:r w:rsidR="00117DEB">
        <w:t xml:space="preserve"> </w:t>
      </w:r>
      <w:r w:rsidR="00E84D9E" w:rsidRPr="00441B96">
        <w:t>applicable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children</w:t>
      </w:r>
      <w:r w:rsidR="00EE2696">
        <w:t>’</w:t>
      </w:r>
      <w:r w:rsidR="00E84D9E" w:rsidRPr="00441B96">
        <w:t>s</w:t>
      </w:r>
      <w:r w:rsidR="00117DEB">
        <w:t xml:space="preserve"> </w:t>
      </w:r>
      <w:r w:rsidR="00E84D9E" w:rsidRPr="00441B96">
        <w:t>shelters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7B0270D4" w14:textId="1AD5EB5C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2014</w:t>
      </w:r>
      <w:r w:rsidR="00EE2696">
        <w:t>-</w:t>
      </w:r>
      <w:r w:rsidR="00E84D9E" w:rsidRPr="00441B96">
        <w:t>315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6</w:t>
      </w:r>
      <w:r w:rsidR="00117DEB">
        <w:t xml:space="preserve"> </w:t>
      </w:r>
      <w:r w:rsidR="00E84D9E" w:rsidRPr="00441B96">
        <w:t>May</w:t>
      </w:r>
      <w:r w:rsidR="00117DEB">
        <w:t xml:space="preserve"> </w:t>
      </w:r>
      <w:r w:rsidR="00E84D9E" w:rsidRPr="00441B96">
        <w:t>2014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modalities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application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2012</w:t>
      </w:r>
      <w:r w:rsidR="00EE2696">
        <w:t>-</w:t>
      </w:r>
      <w:r w:rsidR="00E84D9E" w:rsidRPr="00441B96">
        <w:t>36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15</w:t>
      </w:r>
      <w:r w:rsidR="00117DEB">
        <w:t xml:space="preserve"> </w:t>
      </w:r>
      <w:r w:rsidR="00E84D9E" w:rsidRPr="00441B96">
        <w:t>February</w:t>
      </w:r>
      <w:r w:rsidR="00117DEB">
        <w:t xml:space="preserve"> </w:t>
      </w:r>
      <w:r w:rsidR="00E84D9E" w:rsidRPr="00441B96">
        <w:t>2013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establishment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Benin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Commission</w:t>
      </w:r>
    </w:p>
    <w:p w14:paraId="27AF6A48" w14:textId="7FA93EA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2014</w:t>
      </w:r>
      <w:r w:rsidR="00EE2696">
        <w:t>-</w:t>
      </w:r>
      <w:r w:rsidR="00E84D9E" w:rsidRPr="00441B96">
        <w:t>315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6</w:t>
      </w:r>
      <w:r w:rsidR="00117DEB">
        <w:t xml:space="preserve"> </w:t>
      </w:r>
      <w:r w:rsidR="00E84D9E" w:rsidRPr="00441B96">
        <w:t>May</w:t>
      </w:r>
      <w:r w:rsidR="00117DEB">
        <w:t xml:space="preserve"> </w:t>
      </w:r>
      <w:r w:rsidR="00E84D9E" w:rsidRPr="00441B96">
        <w:t>2014</w:t>
      </w:r>
      <w:r w:rsidR="00117DEB">
        <w:t xml:space="preserve"> </w:t>
      </w:r>
      <w:r w:rsidR="00E84D9E" w:rsidRPr="00441B96">
        <w:t>appointing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members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Benin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Commission</w:t>
      </w:r>
    </w:p>
    <w:p w14:paraId="0F8D09FA" w14:textId="59D947E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</w:t>
      </w:r>
      <w:r w:rsidR="00EE2696">
        <w:t>-</w:t>
      </w:r>
      <w:r w:rsidR="00E84D9E" w:rsidRPr="00441B96">
        <w:t>029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29</w:t>
      </w:r>
      <w:r w:rsidR="00117DEB">
        <w:t xml:space="preserve"> </w:t>
      </w:r>
      <w:r w:rsidR="00E84D9E" w:rsidRPr="00441B96">
        <w:t>January</w:t>
      </w:r>
      <w:r w:rsidR="00117DEB">
        <w:t xml:space="preserve"> </w:t>
      </w:r>
      <w:r w:rsidR="00E84D9E" w:rsidRPr="00441B96">
        <w:t>2015</w:t>
      </w:r>
      <w:r w:rsidR="00117DEB">
        <w:t xml:space="preserve"> </w:t>
      </w:r>
      <w:r w:rsidR="00E84D9E" w:rsidRPr="00441B96">
        <w:t>setting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terms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conditions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acquisition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rural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30C469AD" w14:textId="4662DD8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</w:t>
      </w:r>
      <w:r w:rsidR="00EE2696">
        <w:t>-</w:t>
      </w:r>
      <w:r w:rsidR="00E84D9E" w:rsidRPr="00441B96">
        <w:t>161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13</w:t>
      </w:r>
      <w:r w:rsidR="00117DEB">
        <w:t xml:space="preserve"> </w:t>
      </w:r>
      <w:r w:rsidR="00E84D9E" w:rsidRPr="00441B96">
        <w:t>April</w:t>
      </w:r>
      <w:r w:rsidR="00117DEB">
        <w:t xml:space="preserve"> </w:t>
      </w:r>
      <w:r w:rsidR="00E84D9E" w:rsidRPr="00441B96">
        <w:t>2015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creation,</w:t>
      </w:r>
      <w:r w:rsidR="00117DEB">
        <w:t xml:space="preserve"> </w:t>
      </w:r>
      <w:r w:rsidR="00E84D9E" w:rsidRPr="00441B96">
        <w:t>powers,</w:t>
      </w:r>
      <w:r w:rsidR="00117DEB">
        <w:t xml:space="preserve"> </w:t>
      </w:r>
      <w:r w:rsidR="00E84D9E" w:rsidRPr="00441B96">
        <w:t>organization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operation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Institute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Advancement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Women</w:t>
      </w:r>
    </w:p>
    <w:p w14:paraId="7A16F1FA" w14:textId="420B4BAC" w:rsidR="00E84D9E" w:rsidRPr="002B3C54" w:rsidRDefault="0050408D" w:rsidP="0050408D">
      <w:pPr>
        <w:pStyle w:val="Bullet1G"/>
        <w:keepNext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lastRenderedPageBreak/>
        <w:t>•</w:t>
      </w:r>
      <w:r w:rsidRPr="002B3C54">
        <w:tab/>
      </w:r>
      <w:r w:rsidR="00E84D9E" w:rsidRPr="00441B96">
        <w:t>Decree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2016</w:t>
      </w:r>
      <w:r w:rsidR="00EE2696">
        <w:t>-</w:t>
      </w:r>
      <w:r w:rsidR="00E84D9E" w:rsidRPr="00441B96">
        <w:t>713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25</w:t>
      </w:r>
      <w:r w:rsidR="00117DEB">
        <w:t xml:space="preserve"> </w:t>
      </w:r>
      <w:r w:rsidR="00E84D9E" w:rsidRPr="00441B96">
        <w:t>November</w:t>
      </w:r>
      <w:r w:rsidR="00117DEB">
        <w:t xml:space="preserve"> </w:t>
      </w:r>
      <w:r w:rsidR="00E84D9E" w:rsidRPr="00441B96">
        <w:t>2016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powers,</w:t>
      </w:r>
      <w:r w:rsidR="00117DEB">
        <w:t xml:space="preserve"> </w:t>
      </w:r>
      <w:r w:rsidR="00E84D9E" w:rsidRPr="00441B96">
        <w:t>organization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operation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Central</w:t>
      </w:r>
      <w:r w:rsidR="00117DEB">
        <w:t xml:space="preserve"> </w:t>
      </w:r>
      <w:r w:rsidR="00E84D9E" w:rsidRPr="00441B96">
        <w:t>Authority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International</w:t>
      </w:r>
      <w:r w:rsidR="00117DEB">
        <w:t xml:space="preserve"> </w:t>
      </w:r>
      <w:r w:rsidR="00E84D9E" w:rsidRPr="00441B96">
        <w:t>Adoption</w:t>
      </w:r>
    </w:p>
    <w:p w14:paraId="5D4E05BF" w14:textId="41E9D132" w:rsidR="00E84D9E" w:rsidRPr="002B3C54" w:rsidRDefault="0050408D" w:rsidP="0050408D">
      <w:pPr>
        <w:pStyle w:val="Bullet1G"/>
        <w:keepNext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etc.</w:t>
      </w:r>
    </w:p>
    <w:p w14:paraId="153F4908" w14:textId="21D3204C" w:rsidR="00E84D9E" w:rsidRPr="002B3C54" w:rsidRDefault="00E84D9E" w:rsidP="004D415D">
      <w:pPr>
        <w:pStyle w:val="SingleTxtG"/>
      </w:pPr>
      <w:r w:rsidRPr="00441B96">
        <w:t>50.</w:t>
      </w:r>
      <w:r w:rsidRPr="00441B96">
        <w:tab/>
        <w:t>In</w:t>
      </w:r>
      <w:r w:rsidR="00117DEB">
        <w:t xml:space="preserve"> </w:t>
      </w:r>
      <w:r w:rsidRPr="00441B96">
        <w:t>addition,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policy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operational.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include:</w:t>
      </w:r>
    </w:p>
    <w:p w14:paraId="37E166D0" w14:textId="0D6DA1E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D</w:t>
      </w:r>
      <w:r w:rsidR="00E84D9E" w:rsidRPr="00441B96">
        <w:t>evelopment,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2015,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Action</w:t>
      </w:r>
      <w:r w:rsidR="00117DEB">
        <w:t xml:space="preserve"> </w:t>
      </w:r>
      <w:r w:rsidR="00E84D9E" w:rsidRPr="00441B96">
        <w:t>Plan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Implementation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United</w:t>
      </w:r>
      <w:r w:rsidR="00117DEB">
        <w:t xml:space="preserve"> </w:t>
      </w:r>
      <w:r w:rsidR="00E84D9E" w:rsidRPr="00441B96">
        <w:t>Nations</w:t>
      </w:r>
      <w:r w:rsidR="00117DEB">
        <w:t xml:space="preserve"> </w:t>
      </w:r>
      <w:r w:rsidR="00E84D9E" w:rsidRPr="00441B96">
        <w:t>Security</w:t>
      </w:r>
      <w:r w:rsidR="00117DEB">
        <w:t xml:space="preserve"> </w:t>
      </w:r>
      <w:r w:rsidR="00E84D9E" w:rsidRPr="00441B96">
        <w:t>Council</w:t>
      </w:r>
      <w:r w:rsidR="00117DEB">
        <w:t xml:space="preserve"> </w:t>
      </w:r>
      <w:r w:rsidR="00E84D9E" w:rsidRPr="00441B96">
        <w:t>Resolution</w:t>
      </w:r>
      <w:r w:rsidR="00117DEB">
        <w:t xml:space="preserve"> </w:t>
      </w:r>
      <w:r w:rsidR="00E84D9E" w:rsidRPr="00441B96">
        <w:t>1325</w:t>
      </w:r>
    </w:p>
    <w:p w14:paraId="5D320829" w14:textId="1E3FB77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C</w:t>
      </w:r>
      <w:r w:rsidR="00E84D9E" w:rsidRPr="00441B96">
        <w:t>arrying</w:t>
      </w:r>
      <w:r w:rsidR="00117DEB">
        <w:t xml:space="preserve"> </w:t>
      </w:r>
      <w:r w:rsidR="00E84D9E" w:rsidRPr="00441B96">
        <w:t>out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number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studies,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particular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trends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poverty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Benin</w:t>
      </w:r>
      <w:r w:rsidR="00117DEB">
        <w:t xml:space="preserve"> </w:t>
      </w:r>
      <w:r w:rsidR="00E84D9E" w:rsidRPr="00441B96">
        <w:t>during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period</w:t>
      </w:r>
      <w:r w:rsidR="00117DEB">
        <w:t xml:space="preserve"> </w:t>
      </w:r>
      <w:r w:rsidR="00E84D9E" w:rsidRPr="00441B96">
        <w:t>2007</w:t>
      </w:r>
      <w:r w:rsidR="00EE2696">
        <w:t>–</w:t>
      </w:r>
      <w:r w:rsidR="00E84D9E" w:rsidRPr="00441B96">
        <w:t>2015,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household</w:t>
      </w:r>
      <w:r w:rsidR="00117DEB">
        <w:t xml:space="preserve"> </w:t>
      </w:r>
      <w:r w:rsidR="00E84D9E" w:rsidRPr="00441B96">
        <w:t>income</w:t>
      </w:r>
      <w:r w:rsidR="00117DEB">
        <w:t xml:space="preserve"> </w:t>
      </w:r>
      <w:r w:rsidR="00E84D9E" w:rsidRPr="00441B96">
        <w:t>inequality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polarization,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key</w:t>
      </w:r>
      <w:r w:rsidR="00117DEB">
        <w:t xml:space="preserve"> </w:t>
      </w:r>
      <w:r w:rsidR="00E84D9E" w:rsidRPr="00441B96">
        <w:t>sectors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Beninese</w:t>
      </w:r>
      <w:r w:rsidR="00117DEB">
        <w:t xml:space="preserve"> </w:t>
      </w:r>
      <w:r w:rsidR="00E84D9E" w:rsidRPr="00441B96">
        <w:t>economy</w:t>
      </w:r>
    </w:p>
    <w:p w14:paraId="636FFB7D" w14:textId="06CDBFB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O</w:t>
      </w:r>
      <w:r w:rsidR="00E84D9E" w:rsidRPr="00441B96">
        <w:t>rganization,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September</w:t>
      </w:r>
      <w:r w:rsidR="00117DEB">
        <w:t xml:space="preserve"> </w:t>
      </w:r>
      <w:r w:rsidR="00E84D9E" w:rsidRPr="00441B96">
        <w:t>2016,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fourth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Evaluation</w:t>
      </w:r>
      <w:r w:rsidR="00117DEB">
        <w:t xml:space="preserve"> </w:t>
      </w:r>
      <w:r w:rsidR="00E84D9E" w:rsidRPr="00441B96">
        <w:t>Days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theme</w:t>
      </w:r>
      <w:r w:rsidR="00117DEB">
        <w:t xml:space="preserve"> </w:t>
      </w:r>
      <w:r w:rsidR="00EE2696">
        <w:t>“</w:t>
      </w:r>
      <w:r w:rsidR="00E84D9E" w:rsidRPr="00441B96">
        <w:t>Using</w:t>
      </w:r>
      <w:r w:rsidR="00117DEB">
        <w:t xml:space="preserve"> </w:t>
      </w:r>
      <w:r w:rsidR="00E84D9E" w:rsidRPr="00441B96">
        <w:t>evaluation</w:t>
      </w:r>
      <w:r w:rsidR="00117DEB">
        <w:t xml:space="preserve"> </w:t>
      </w:r>
      <w:r w:rsidR="00E84D9E" w:rsidRPr="00441B96">
        <w:t>findings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change</w:t>
      </w:r>
      <w:r w:rsidR="00117DEB">
        <w:t xml:space="preserve"> </w:t>
      </w:r>
      <w:r w:rsidR="00E84D9E" w:rsidRPr="00441B96">
        <w:t>people</w:t>
      </w:r>
      <w:r w:rsidR="00EE2696">
        <w:t>’</w:t>
      </w:r>
      <w:r w:rsidR="00E84D9E" w:rsidRPr="00441B96">
        <w:t>s</w:t>
      </w:r>
      <w:r w:rsidR="00117DEB">
        <w:t xml:space="preserve"> </w:t>
      </w:r>
      <w:r w:rsidR="00E84D9E" w:rsidRPr="00441B96">
        <w:t>living</w:t>
      </w:r>
      <w:r w:rsidR="00117DEB">
        <w:t xml:space="preserve"> </w:t>
      </w:r>
      <w:r w:rsidR="00E84D9E" w:rsidRPr="00441B96">
        <w:t>conditions</w:t>
      </w:r>
      <w:r w:rsidR="00EE2696">
        <w:t>”</w:t>
      </w:r>
    </w:p>
    <w:p w14:paraId="5A0FC825" w14:textId="63EFEFC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D</w:t>
      </w:r>
      <w:r w:rsidR="00E84D9E" w:rsidRPr="00441B96">
        <w:t>evelopment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Action</w:t>
      </w:r>
      <w:r w:rsidR="00117DEB">
        <w:t xml:space="preserve"> </w:t>
      </w:r>
      <w:r w:rsidR="00E84D9E" w:rsidRPr="00441B96">
        <w:t>Plan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elimination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worst</w:t>
      </w:r>
      <w:r w:rsidR="00117DEB">
        <w:t xml:space="preserve"> </w:t>
      </w:r>
      <w:r w:rsidR="00E84D9E" w:rsidRPr="00441B96">
        <w:t>forms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child</w:t>
      </w:r>
      <w:r w:rsidR="00117DEB">
        <w:t xml:space="preserve"> </w:t>
      </w:r>
      <w:r w:rsidR="00E84D9E" w:rsidRPr="00441B96">
        <w:t>labour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Benin</w:t>
      </w:r>
      <w:r w:rsidR="00117DEB">
        <w:t xml:space="preserve"> </w:t>
      </w:r>
      <w:r w:rsidR="00E84D9E" w:rsidRPr="00441B96">
        <w:t>(2012–2015)</w:t>
      </w:r>
    </w:p>
    <w:p w14:paraId="2A7E1633" w14:textId="6878235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D</w:t>
      </w:r>
      <w:r w:rsidR="00E84D9E" w:rsidRPr="00441B96">
        <w:t>evelopment,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2014,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action</w:t>
      </w:r>
      <w:r w:rsidR="00117DEB">
        <w:t xml:space="preserve"> </w:t>
      </w:r>
      <w:r w:rsidR="00E84D9E" w:rsidRPr="00441B96">
        <w:t>plan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combat</w:t>
      </w:r>
      <w:r w:rsidR="00117DEB">
        <w:t xml:space="preserve"> </w:t>
      </w:r>
      <w:r w:rsidR="00E84D9E" w:rsidRPr="00441B96">
        <w:t>racial</w:t>
      </w:r>
      <w:r w:rsidR="00117DEB">
        <w:t xml:space="preserve"> </w:t>
      </w:r>
      <w:r w:rsidR="00E84D9E" w:rsidRPr="00441B96">
        <w:t>discrimination</w:t>
      </w:r>
    </w:p>
    <w:p w14:paraId="42266570" w14:textId="61467EB7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D</w:t>
      </w:r>
      <w:r w:rsidR="00E84D9E" w:rsidRPr="00441B96">
        <w:t>evelopment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Health</w:t>
      </w:r>
      <w:r w:rsidR="00117DEB">
        <w:t xml:space="preserve"> </w:t>
      </w:r>
      <w:r w:rsidR="00E84D9E" w:rsidRPr="00441B96">
        <w:t>Development</w:t>
      </w:r>
      <w:r w:rsidR="00117DEB">
        <w:t xml:space="preserve"> </w:t>
      </w:r>
      <w:r w:rsidR="00E84D9E" w:rsidRPr="00441B96">
        <w:t>Plan</w:t>
      </w:r>
      <w:r w:rsidR="00117DEB">
        <w:t xml:space="preserve"> </w:t>
      </w:r>
      <w:r w:rsidR="00E84D9E" w:rsidRPr="00441B96">
        <w:t>(2009–2018)</w:t>
      </w:r>
    </w:p>
    <w:p w14:paraId="560E5B65" w14:textId="2587AEB8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A</w:t>
      </w:r>
      <w:r w:rsidR="00E84D9E" w:rsidRPr="00441B96">
        <w:t>doption,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October</w:t>
      </w:r>
      <w:r w:rsidR="00117DEB">
        <w:t xml:space="preserve"> </w:t>
      </w:r>
      <w:r w:rsidR="00E84D9E" w:rsidRPr="00441B96">
        <w:t>2014,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Child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Policy</w:t>
      </w:r>
    </w:p>
    <w:p w14:paraId="7FD50622" w14:textId="284CCE0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1B25E2">
        <w:t>A</w:t>
      </w:r>
      <w:r w:rsidR="00E84D9E" w:rsidRPr="00441B96">
        <w:t>doption,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2017,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second</w:t>
      </w:r>
      <w:r w:rsidR="00117DEB">
        <w:t xml:space="preserve"> </w:t>
      </w:r>
      <w:r w:rsidR="00E84D9E" w:rsidRPr="00441B96">
        <w:t>cycle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policy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development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justice</w:t>
      </w:r>
      <w:r w:rsidR="00117DEB">
        <w:t xml:space="preserve"> </w:t>
      </w:r>
      <w:r w:rsidR="00E84D9E" w:rsidRPr="00441B96">
        <w:t>sector</w:t>
      </w:r>
    </w:p>
    <w:p w14:paraId="2A593B64" w14:textId="7CFA887B" w:rsidR="00E84D9E" w:rsidRPr="002B3C54" w:rsidRDefault="00E84D9E" w:rsidP="00244AB2">
      <w:pPr>
        <w:pStyle w:val="H1G"/>
      </w:pPr>
      <w:r w:rsidRPr="00441B96">
        <w:tab/>
      </w:r>
      <w:bookmarkStart w:id="56" w:name="_Toc95298908"/>
      <w:bookmarkStart w:id="57" w:name="_Toc95746126"/>
      <w:bookmarkStart w:id="58" w:name="_Toc95746487"/>
      <w:bookmarkStart w:id="59" w:name="_Toc95820116"/>
      <w:r w:rsidRPr="00441B96">
        <w:t>C.</w:t>
      </w:r>
      <w:r w:rsidRPr="00441B96">
        <w:tab/>
        <w:t>Instruments</w:t>
      </w:r>
      <w:r w:rsidR="00117DEB">
        <w:t xml:space="preserve"> </w:t>
      </w:r>
      <w:r w:rsidRPr="00441B96">
        <w:t>ratified</w:t>
      </w:r>
      <w:bookmarkEnd w:id="56"/>
      <w:bookmarkEnd w:id="57"/>
      <w:bookmarkEnd w:id="58"/>
      <w:bookmarkEnd w:id="59"/>
    </w:p>
    <w:p w14:paraId="3C483AAE" w14:textId="3D0E8A13" w:rsidR="00E84D9E" w:rsidRPr="002B3C54" w:rsidRDefault="00E84D9E" w:rsidP="004D415D">
      <w:pPr>
        <w:pStyle w:val="SingleTxtG"/>
      </w:pPr>
      <w:r w:rsidRPr="00441B96">
        <w:t>51.</w:t>
      </w:r>
      <w:r w:rsidRPr="00441B96">
        <w:tab/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ratified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conventions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continually</w:t>
      </w:r>
      <w:r w:rsidR="00117DEB">
        <w:t xml:space="preserve"> </w:t>
      </w:r>
      <w:r w:rsidRPr="00441B96">
        <w:t>strengthening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arsenal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>
        <w:t>,</w:t>
      </w:r>
      <w:r w:rsidR="00117DEB">
        <w:t xml:space="preserve"> </w:t>
      </w:r>
      <w:r>
        <w:t>as</w:t>
      </w:r>
      <w:r w:rsidR="00117DEB">
        <w:t xml:space="preserve"> </w:t>
      </w:r>
      <w:r>
        <w:t>described</w:t>
      </w:r>
      <w:r w:rsidR="00117DEB">
        <w:t xml:space="preserve"> </w:t>
      </w:r>
      <w:r>
        <w:t>below</w:t>
      </w:r>
      <w:r w:rsidRPr="00441B96">
        <w:t>.</w:t>
      </w:r>
    </w:p>
    <w:p w14:paraId="39FFE666" w14:textId="0932E293" w:rsidR="00E84D9E" w:rsidRPr="002B3C54" w:rsidRDefault="00E84D9E" w:rsidP="00244AB2">
      <w:pPr>
        <w:pStyle w:val="H4G"/>
      </w:pPr>
      <w:r w:rsidRPr="00441B96">
        <w:tab/>
      </w:r>
      <w:r w:rsidRPr="00441B96">
        <w:tab/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level</w:t>
      </w:r>
    </w:p>
    <w:p w14:paraId="2936B1F2" w14:textId="77D1ACCE" w:rsidR="00E84D9E" w:rsidRPr="002B3C54" w:rsidRDefault="00E84D9E" w:rsidP="004D415D">
      <w:pPr>
        <w:pStyle w:val="SingleTxtG"/>
      </w:pPr>
      <w:r w:rsidRPr="00441B96">
        <w:t>52.</w:t>
      </w:r>
      <w:r w:rsidRPr="00441B96">
        <w:tab/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instruments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ratified:</w:t>
      </w:r>
    </w:p>
    <w:p w14:paraId="3255510E" w14:textId="306B87F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Arms</w:t>
      </w:r>
      <w:r w:rsidR="00117DEB">
        <w:t xml:space="preserve"> </w:t>
      </w:r>
      <w:r w:rsidR="00E84D9E" w:rsidRPr="00441B96">
        <w:t>Trade</w:t>
      </w:r>
      <w:r w:rsidR="00117DEB">
        <w:t xml:space="preserve"> </w:t>
      </w:r>
      <w:r w:rsidR="00E84D9E" w:rsidRPr="00441B96">
        <w:t>Treaty</w:t>
      </w:r>
    </w:p>
    <w:p w14:paraId="0E134C26" w14:textId="2A91A4C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Cluster</w:t>
      </w:r>
      <w:r w:rsidR="00117DEB">
        <w:t xml:space="preserve"> </w:t>
      </w:r>
      <w:r w:rsidR="00E84D9E" w:rsidRPr="00441B96">
        <w:t>Munitions</w:t>
      </w:r>
    </w:p>
    <w:p w14:paraId="155CFAEA" w14:textId="5D308CA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Hague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Children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Cooperation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respect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Intercountry</w:t>
      </w:r>
      <w:r w:rsidR="00117DEB">
        <w:t xml:space="preserve"> </w:t>
      </w:r>
      <w:r w:rsidR="00E84D9E" w:rsidRPr="00441B96">
        <w:t>Adoption</w:t>
      </w:r>
    </w:p>
    <w:p w14:paraId="2B12A3D3" w14:textId="7F14D4B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9F626B">
        <w:t>T</w:t>
      </w:r>
      <w:r w:rsidR="00E84D9E" w:rsidRPr="00441B96">
        <w:t>hird</w:t>
      </w:r>
      <w:r w:rsidR="00117DEB">
        <w:t xml:space="preserve"> </w:t>
      </w:r>
      <w:r w:rsidR="00E84D9E" w:rsidRPr="00441B96">
        <w:t>Optional</w:t>
      </w:r>
      <w:r w:rsidR="00117DEB">
        <w:t xml:space="preserve"> </w:t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Child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communications</w:t>
      </w:r>
      <w:r w:rsidR="00117DEB">
        <w:t xml:space="preserve"> </w:t>
      </w:r>
      <w:r w:rsidR="00E84D9E" w:rsidRPr="00441B96">
        <w:t>procedure</w:t>
      </w:r>
    </w:p>
    <w:p w14:paraId="05238DB4" w14:textId="0F49036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Covenant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Civil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its</w:t>
      </w:r>
      <w:r w:rsidR="00117DEB">
        <w:t xml:space="preserve"> </w:t>
      </w:r>
      <w:r w:rsidR="00E84D9E" w:rsidRPr="00441B96">
        <w:t>first</w:t>
      </w:r>
      <w:r w:rsidR="00117DEB">
        <w:t xml:space="preserve"> </w:t>
      </w:r>
      <w:r w:rsidR="00E84D9E" w:rsidRPr="00441B96">
        <w:t>Optional</w:t>
      </w:r>
      <w:r w:rsidR="00117DEB">
        <w:t xml:space="preserve"> </w:t>
      </w:r>
      <w:r w:rsidR="00E84D9E" w:rsidRPr="00441B96">
        <w:t>Protocol</w:t>
      </w:r>
    </w:p>
    <w:p w14:paraId="3FFFE0C6" w14:textId="5279373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B451CB">
        <w:t>S</w:t>
      </w:r>
      <w:r w:rsidR="00E84D9E" w:rsidRPr="00441B96">
        <w:t>econd</w:t>
      </w:r>
      <w:r w:rsidR="00117DEB">
        <w:t xml:space="preserve"> </w:t>
      </w:r>
      <w:r w:rsidR="00E84D9E" w:rsidRPr="00441B96">
        <w:t>Optional</w:t>
      </w:r>
      <w:r w:rsidR="00117DEB">
        <w:t xml:space="preserve"> </w:t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International</w:t>
      </w:r>
      <w:r w:rsidR="00117DEB">
        <w:t xml:space="preserve"> </w:t>
      </w:r>
      <w:r w:rsidR="00E84D9E" w:rsidRPr="00441B96">
        <w:t>Covenant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Civil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t>Rights,</w:t>
      </w:r>
      <w:r w:rsidR="00117DEB">
        <w:t xml:space="preserve"> </w:t>
      </w:r>
      <w:r w:rsidR="00E84D9E" w:rsidRPr="00441B96">
        <w:t>aiming</w:t>
      </w:r>
      <w:r w:rsidR="00117DEB">
        <w:t xml:space="preserve"> </w:t>
      </w:r>
      <w:r w:rsidR="00E84D9E" w:rsidRPr="00441B96">
        <w:t>at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abolition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death</w:t>
      </w:r>
      <w:r w:rsidR="00117DEB">
        <w:t xml:space="preserve"> </w:t>
      </w:r>
      <w:r w:rsidR="00E84D9E" w:rsidRPr="00441B96">
        <w:t>penalty</w:t>
      </w:r>
    </w:p>
    <w:p w14:paraId="565ED01D" w14:textId="509DD82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Covenant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Economic,</w:t>
      </w:r>
      <w:r w:rsidR="00117DEB">
        <w:t xml:space="preserve"> </w:t>
      </w:r>
      <w:r w:rsidR="00E84D9E" w:rsidRPr="00441B96">
        <w:t>Social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Cultural</w:t>
      </w:r>
      <w:r w:rsidR="00117DEB">
        <w:t xml:space="preserve"> </w:t>
      </w:r>
      <w:r w:rsidR="00E84D9E" w:rsidRPr="00441B96">
        <w:t>Rights</w:t>
      </w:r>
    </w:p>
    <w:p w14:paraId="0E62CD9E" w14:textId="51A8B7B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Optional</w:t>
      </w:r>
      <w:r w:rsidR="00117DEB">
        <w:t xml:space="preserve"> </w:t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International</w:t>
      </w:r>
      <w:r w:rsidR="00117DEB">
        <w:t xml:space="preserve"> </w:t>
      </w:r>
      <w:r w:rsidR="00E84D9E" w:rsidRPr="00441B96">
        <w:t>Covenant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Economic,</w:t>
      </w:r>
      <w:r w:rsidR="00117DEB">
        <w:t xml:space="preserve"> </w:t>
      </w:r>
      <w:r w:rsidR="00E84D9E" w:rsidRPr="00441B96">
        <w:t>Social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Cultural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communications</w:t>
      </w:r>
      <w:r w:rsidR="00117DEB">
        <w:t xml:space="preserve"> </w:t>
      </w:r>
      <w:r w:rsidR="00E84D9E" w:rsidRPr="00441B96">
        <w:t>procedure</w:t>
      </w:r>
    </w:p>
    <w:p w14:paraId="7F76DB25" w14:textId="09104EB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Migrant</w:t>
      </w:r>
      <w:r w:rsidR="00117DEB">
        <w:t xml:space="preserve"> </w:t>
      </w:r>
      <w:r w:rsidR="00E84D9E" w:rsidRPr="00441B96">
        <w:t>Workers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Members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Their</w:t>
      </w:r>
      <w:r w:rsidR="00117DEB">
        <w:t xml:space="preserve"> </w:t>
      </w:r>
      <w:r w:rsidR="00E84D9E" w:rsidRPr="00441B96">
        <w:t>Families</w:t>
      </w:r>
    </w:p>
    <w:p w14:paraId="0DC215DA" w14:textId="5CE645C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against</w:t>
      </w:r>
      <w:r w:rsidR="00117DEB">
        <w:t xml:space="preserve"> </w:t>
      </w:r>
      <w:r w:rsidR="00E84D9E" w:rsidRPr="00441B96">
        <w:t>Discrimination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Education</w:t>
      </w:r>
    </w:p>
    <w:p w14:paraId="69CD05F6" w14:textId="4161B84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Labour</w:t>
      </w:r>
      <w:r w:rsidR="00117DEB">
        <w:t xml:space="preserve"> </w:t>
      </w:r>
      <w:r w:rsidR="00E84D9E" w:rsidRPr="00441B96">
        <w:t>Organization</w:t>
      </w:r>
      <w:r w:rsidR="00117DEB">
        <w:t xml:space="preserve"> </w:t>
      </w:r>
      <w:r w:rsidR="00E84D9E" w:rsidRPr="00441B96">
        <w:t>(ILO)</w:t>
      </w:r>
      <w:r w:rsidR="00117DEB">
        <w:t xml:space="preserve"> </w:t>
      </w:r>
      <w:r w:rsidR="00E84D9E" w:rsidRPr="00441B96">
        <w:t>Discrimination</w:t>
      </w:r>
      <w:r w:rsidR="00117DEB">
        <w:t xml:space="preserve"> </w:t>
      </w:r>
      <w:r w:rsidR="00E84D9E" w:rsidRPr="00441B96">
        <w:t>(Employment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Occupation)</w:t>
      </w:r>
      <w:r w:rsidR="00117DEB">
        <w:t xml:space="preserve"> </w:t>
      </w:r>
      <w:r w:rsidR="00E84D9E" w:rsidRPr="00441B96">
        <w:t>Convention,</w:t>
      </w:r>
      <w:r w:rsidR="00117DEB">
        <w:t xml:space="preserve"> </w:t>
      </w:r>
      <w:r w:rsidR="00E84D9E" w:rsidRPr="00441B96">
        <w:t>1958</w:t>
      </w:r>
      <w:r w:rsidR="00117DEB">
        <w:t xml:space="preserve"> </w:t>
      </w:r>
      <w:r w:rsidR="00E84D9E" w:rsidRPr="00441B96">
        <w:t>(No.</w:t>
      </w:r>
      <w:r w:rsidR="00117DEB">
        <w:t xml:space="preserve"> </w:t>
      </w:r>
      <w:r w:rsidR="00E84D9E" w:rsidRPr="00441B96">
        <w:t>111)</w:t>
      </w:r>
    </w:p>
    <w:p w14:paraId="796AB04A" w14:textId="6217AD5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Elimination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Forms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Discrimination</w:t>
      </w:r>
      <w:r w:rsidR="00117DEB">
        <w:t xml:space="preserve"> </w:t>
      </w:r>
      <w:r w:rsidR="00E84D9E" w:rsidRPr="00441B96">
        <w:t>against</w:t>
      </w:r>
      <w:r w:rsidR="00117DEB">
        <w:t xml:space="preserve"> </w:t>
      </w:r>
      <w:r w:rsidR="00E84D9E" w:rsidRPr="00441B96">
        <w:t>Women</w:t>
      </w:r>
    </w:p>
    <w:p w14:paraId="0CFA05BD" w14:textId="0120CAF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lastRenderedPageBreak/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against</w:t>
      </w:r>
      <w:r w:rsidR="00117DEB">
        <w:t xml:space="preserve"> </w:t>
      </w:r>
      <w:r w:rsidR="00E84D9E" w:rsidRPr="00441B96">
        <w:t>Torture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Other</w:t>
      </w:r>
      <w:r w:rsidR="00117DEB">
        <w:t xml:space="preserve"> </w:t>
      </w:r>
      <w:r w:rsidR="00E84D9E" w:rsidRPr="00441B96">
        <w:t>Cruel,</w:t>
      </w:r>
      <w:r w:rsidR="00117DEB">
        <w:t xml:space="preserve"> </w:t>
      </w:r>
      <w:r w:rsidR="00E84D9E" w:rsidRPr="00441B96">
        <w:t>Inhuman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Degrading</w:t>
      </w:r>
      <w:r w:rsidR="00117DEB">
        <w:t xml:space="preserve"> </w:t>
      </w:r>
      <w:r w:rsidR="00E84D9E" w:rsidRPr="00441B96">
        <w:t>Treatment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Punishment</w:t>
      </w:r>
    </w:p>
    <w:p w14:paraId="6EBAEB10" w14:textId="693DC0F8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Optional</w:t>
      </w:r>
      <w:r w:rsidR="00117DEB">
        <w:t xml:space="preserve"> </w:t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against</w:t>
      </w:r>
      <w:r w:rsidR="00117DEB">
        <w:t xml:space="preserve"> </w:t>
      </w:r>
      <w:r w:rsidR="00E84D9E" w:rsidRPr="00441B96">
        <w:t>Torture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Other</w:t>
      </w:r>
      <w:r w:rsidR="00117DEB">
        <w:t xml:space="preserve"> </w:t>
      </w:r>
      <w:r w:rsidR="00E84D9E" w:rsidRPr="00441B96">
        <w:t>Cruel,</w:t>
      </w:r>
      <w:r w:rsidR="00117DEB">
        <w:t xml:space="preserve"> </w:t>
      </w:r>
      <w:r w:rsidR="00E84D9E" w:rsidRPr="00441B96">
        <w:t>Inhuman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Degrading</w:t>
      </w:r>
      <w:r w:rsidR="00117DEB">
        <w:t xml:space="preserve"> </w:t>
      </w:r>
      <w:r w:rsidR="00E84D9E" w:rsidRPr="00441B96">
        <w:t>Treatment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Punishment</w:t>
      </w:r>
    </w:p>
    <w:p w14:paraId="13D8C8FD" w14:textId="4597BD1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Suppression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Punishment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Crime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Apartheid</w:t>
      </w:r>
    </w:p>
    <w:p w14:paraId="7EA35544" w14:textId="54045758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against</w:t>
      </w:r>
      <w:r w:rsidR="00117DEB">
        <w:t xml:space="preserve"> </w:t>
      </w:r>
      <w:r w:rsidR="00E84D9E" w:rsidRPr="00441B96">
        <w:t>Apartheid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Sports</w:t>
      </w:r>
    </w:p>
    <w:p w14:paraId="5B0B1D38" w14:textId="4784FDA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ILO</w:t>
      </w:r>
      <w:r w:rsidR="00117DEB">
        <w:t xml:space="preserve"> </w:t>
      </w:r>
      <w:r w:rsidR="00E84D9E" w:rsidRPr="00441B96">
        <w:t>Minimum</w:t>
      </w:r>
      <w:r w:rsidR="00117DEB">
        <w:t xml:space="preserve"> </w:t>
      </w:r>
      <w:r w:rsidR="00E84D9E" w:rsidRPr="00441B96">
        <w:t>Age</w:t>
      </w:r>
      <w:r w:rsidR="00117DEB">
        <w:t xml:space="preserve"> </w:t>
      </w:r>
      <w:r w:rsidR="00E84D9E" w:rsidRPr="00441B96">
        <w:t>Convention,</w:t>
      </w:r>
      <w:r w:rsidR="00117DEB">
        <w:t xml:space="preserve"> </w:t>
      </w:r>
      <w:r w:rsidR="00E84D9E" w:rsidRPr="00441B96">
        <w:t>1973</w:t>
      </w:r>
      <w:r w:rsidR="00117DEB">
        <w:t xml:space="preserve"> </w:t>
      </w:r>
      <w:r w:rsidR="00E84D9E" w:rsidRPr="00441B96">
        <w:t>(No.</w:t>
      </w:r>
      <w:r w:rsidR="00117DEB">
        <w:t xml:space="preserve"> </w:t>
      </w:r>
      <w:r w:rsidR="00E84D9E" w:rsidRPr="00441B96">
        <w:t>138)</w:t>
      </w:r>
    </w:p>
    <w:p w14:paraId="546CCF93" w14:textId="2DB302F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Maritime</w:t>
      </w:r>
      <w:r w:rsidR="00117DEB">
        <w:t xml:space="preserve"> </w:t>
      </w:r>
      <w:r w:rsidR="00E84D9E" w:rsidRPr="00441B96">
        <w:t>Labour</w:t>
      </w:r>
      <w:r w:rsidR="00117DEB">
        <w:t xml:space="preserve"> </w:t>
      </w:r>
      <w:r w:rsidR="00E84D9E" w:rsidRPr="00441B96">
        <w:t>Convention</w:t>
      </w:r>
    </w:p>
    <w:p w14:paraId="6D641942" w14:textId="25FE73F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Persons</w:t>
      </w:r>
      <w:r w:rsidR="00117DEB">
        <w:t xml:space="preserve"> </w:t>
      </w:r>
      <w:r w:rsidR="00E84D9E" w:rsidRPr="00441B96">
        <w:t>from</w:t>
      </w:r>
      <w:r w:rsidR="00117DEB">
        <w:t xml:space="preserve"> </w:t>
      </w:r>
      <w:r w:rsidR="00E84D9E" w:rsidRPr="00441B96">
        <w:t>Enforced</w:t>
      </w:r>
      <w:r w:rsidR="00117DEB">
        <w:t xml:space="preserve"> </w:t>
      </w:r>
      <w:r w:rsidR="00E84D9E" w:rsidRPr="00441B96">
        <w:t>Disappearance</w:t>
      </w:r>
    </w:p>
    <w:p w14:paraId="3429F788" w14:textId="11DEA8C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Persons</w:t>
      </w:r>
      <w:r w:rsidR="00117DEB">
        <w:t xml:space="preserve"> </w:t>
      </w:r>
      <w:r w:rsidR="00E84D9E" w:rsidRPr="00441B96">
        <w:t>with</w:t>
      </w:r>
      <w:r w:rsidR="00117DEB">
        <w:t xml:space="preserve"> </w:t>
      </w:r>
      <w:r w:rsidR="00E84D9E" w:rsidRPr="00441B96">
        <w:t>Disabilities</w:t>
      </w:r>
    </w:p>
    <w:p w14:paraId="4909EE4D" w14:textId="23A5273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Optional</w:t>
      </w:r>
      <w:r w:rsidR="00117DEB">
        <w:t xml:space="preserve"> </w:t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Persons</w:t>
      </w:r>
      <w:r w:rsidR="00117DEB">
        <w:t xml:space="preserve"> </w:t>
      </w:r>
      <w:r w:rsidR="00E84D9E" w:rsidRPr="00441B96">
        <w:t>with</w:t>
      </w:r>
      <w:r w:rsidR="00117DEB">
        <w:t xml:space="preserve"> </w:t>
      </w:r>
      <w:r w:rsidR="00E84D9E" w:rsidRPr="00441B96">
        <w:t>Disabilities</w:t>
      </w:r>
    </w:p>
    <w:p w14:paraId="1D07EE45" w14:textId="40C3692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Amendment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Article</w:t>
      </w:r>
      <w:r w:rsidR="00117DEB">
        <w:t xml:space="preserve"> </w:t>
      </w:r>
      <w:r w:rsidR="00E84D9E" w:rsidRPr="00441B96">
        <w:t>43</w:t>
      </w:r>
      <w:r w:rsidR="00924641">
        <w:t xml:space="preserve"> </w:t>
      </w:r>
      <w:r w:rsidR="00E84D9E" w:rsidRPr="00441B96">
        <w:t>(2)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Child</w:t>
      </w:r>
    </w:p>
    <w:p w14:paraId="544C8EED" w14:textId="5140DF4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Prevention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Punishment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Crime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Genocide</w:t>
      </w:r>
    </w:p>
    <w:p w14:paraId="18140D57" w14:textId="1225DAA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Suppression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Acts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Terrorism</w:t>
      </w:r>
    </w:p>
    <w:p w14:paraId="54508404" w14:textId="0496396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Kigali</w:t>
      </w:r>
      <w:r w:rsidR="00117DEB">
        <w:t xml:space="preserve"> </w:t>
      </w:r>
      <w:r w:rsidR="00E84D9E" w:rsidRPr="00441B96">
        <w:t>Amendment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Montreal</w:t>
      </w:r>
      <w:r w:rsidR="00117DEB">
        <w:t xml:space="preserve"> </w:t>
      </w:r>
      <w:r w:rsidR="00E84D9E" w:rsidRPr="00441B96">
        <w:t>Protocol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Substances</w:t>
      </w:r>
      <w:r w:rsidR="00117DEB">
        <w:t xml:space="preserve"> </w:t>
      </w:r>
      <w:r w:rsidR="00E84D9E" w:rsidRPr="00441B96">
        <w:t>that</w:t>
      </w:r>
      <w:r w:rsidR="00117DEB">
        <w:t xml:space="preserve"> </w:t>
      </w:r>
      <w:r w:rsidR="00E84D9E" w:rsidRPr="00441B96">
        <w:t>Deplete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Ozone</w:t>
      </w:r>
      <w:r w:rsidR="00117DEB">
        <w:t xml:space="preserve"> </w:t>
      </w:r>
      <w:r w:rsidR="00E84D9E" w:rsidRPr="00441B96">
        <w:t>Layer</w:t>
      </w:r>
    </w:p>
    <w:p w14:paraId="2FE57D3F" w14:textId="37384405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International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Migrant</w:t>
      </w:r>
      <w:r w:rsidR="00117DEB">
        <w:t xml:space="preserve"> </w:t>
      </w:r>
      <w:r w:rsidR="00E84D9E" w:rsidRPr="00441B96">
        <w:t>Workers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Members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Their</w:t>
      </w:r>
      <w:r w:rsidR="00117DEB">
        <w:t xml:space="preserve"> </w:t>
      </w:r>
      <w:r w:rsidR="00E84D9E" w:rsidRPr="00441B96">
        <w:t>Families</w:t>
      </w:r>
    </w:p>
    <w:p w14:paraId="1202B407" w14:textId="0F43CDB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Children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Cooperation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Respect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Intercountry</w:t>
      </w:r>
      <w:r w:rsidR="00117DEB">
        <w:t xml:space="preserve"> </w:t>
      </w:r>
      <w:r w:rsidR="00E84D9E" w:rsidRPr="00441B96">
        <w:t>Adoption</w:t>
      </w:r>
    </w:p>
    <w:p w14:paraId="0CC137BA" w14:textId="5D01205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ILO</w:t>
      </w:r>
      <w:r w:rsidR="00117DEB">
        <w:t xml:space="preserve"> </w:t>
      </w:r>
      <w:r w:rsidR="00E84D9E" w:rsidRPr="00441B96">
        <w:t>Worst</w:t>
      </w:r>
      <w:r w:rsidR="00117DEB">
        <w:t xml:space="preserve"> </w:t>
      </w:r>
      <w:r w:rsidR="00E84D9E" w:rsidRPr="00441B96">
        <w:t>Forms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Child</w:t>
      </w:r>
      <w:r w:rsidR="00117DEB">
        <w:t xml:space="preserve"> </w:t>
      </w:r>
      <w:r w:rsidR="00E84D9E" w:rsidRPr="00441B96">
        <w:t>Labour</w:t>
      </w:r>
      <w:r w:rsidR="00117DEB">
        <w:t xml:space="preserve"> </w:t>
      </w:r>
      <w:r w:rsidR="00E84D9E" w:rsidRPr="00441B96">
        <w:t>Convention,</w:t>
      </w:r>
      <w:r w:rsidR="00117DEB">
        <w:t xml:space="preserve"> </w:t>
      </w:r>
      <w:r w:rsidR="00E84D9E" w:rsidRPr="00441B96">
        <w:t>1999</w:t>
      </w:r>
      <w:r w:rsidR="00117DEB">
        <w:t xml:space="preserve"> </w:t>
      </w:r>
      <w:r w:rsidR="00E84D9E" w:rsidRPr="00441B96">
        <w:t>(No.</w:t>
      </w:r>
      <w:r w:rsidR="00117DEB">
        <w:t xml:space="preserve"> </w:t>
      </w:r>
      <w:r w:rsidR="00E84D9E" w:rsidRPr="00441B96">
        <w:t>182)</w:t>
      </w:r>
    </w:p>
    <w:p w14:paraId="6B83A379" w14:textId="692C212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Rome</w:t>
      </w:r>
      <w:r w:rsidR="00117DEB">
        <w:t xml:space="preserve"> </w:t>
      </w:r>
      <w:r w:rsidR="00E84D9E" w:rsidRPr="00441B96">
        <w:t>Statute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International</w:t>
      </w:r>
      <w:r w:rsidR="00117DEB">
        <w:t xml:space="preserve"> </w:t>
      </w:r>
      <w:r w:rsidR="00E84D9E" w:rsidRPr="00441B96">
        <w:t>Criminal</w:t>
      </w:r>
      <w:r w:rsidR="00117DEB">
        <w:t xml:space="preserve"> </w:t>
      </w:r>
      <w:r w:rsidR="00E84D9E" w:rsidRPr="00441B96">
        <w:t>Court</w:t>
      </w:r>
    </w:p>
    <w:p w14:paraId="34234F0C" w14:textId="4E5BDB74" w:rsidR="00E84D9E" w:rsidRPr="002B3C54" w:rsidRDefault="00E84D9E" w:rsidP="00244AB2">
      <w:pPr>
        <w:pStyle w:val="H4G"/>
      </w:pPr>
      <w:r w:rsidRPr="00441B96">
        <w:tab/>
      </w:r>
      <w:r w:rsidRPr="00441B96">
        <w:tab/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regional</w:t>
      </w:r>
      <w:r w:rsidR="00117DEB">
        <w:t xml:space="preserve"> </w:t>
      </w:r>
      <w:r w:rsidRPr="00441B96">
        <w:t>level</w:t>
      </w:r>
    </w:p>
    <w:p w14:paraId="499C3D06" w14:textId="2D8BD9B8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African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Peoples</w:t>
      </w:r>
      <w:r w:rsidR="00EE2696">
        <w:t>’</w:t>
      </w:r>
      <w:r w:rsidR="00117DEB">
        <w:t xml:space="preserve"> </w:t>
      </w:r>
      <w:r w:rsidR="00E84D9E" w:rsidRPr="00441B96">
        <w:t>Rights</w:t>
      </w:r>
    </w:p>
    <w:p w14:paraId="09DDFBD4" w14:textId="09F23FF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African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Welfare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Child</w:t>
      </w:r>
    </w:p>
    <w:p w14:paraId="2412B608" w14:textId="11EB463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Establishment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an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Court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Peoples</w:t>
      </w:r>
      <w:r w:rsidR="00EE2696">
        <w:t>’</w:t>
      </w:r>
      <w:r w:rsidR="00117DEB">
        <w:t xml:space="preserve"> </w:t>
      </w:r>
      <w:r w:rsidR="00E84D9E" w:rsidRPr="00441B96">
        <w:t>Rights</w:t>
      </w:r>
    </w:p>
    <w:p w14:paraId="7CDE055A" w14:textId="529DFC77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Peoples</w:t>
      </w:r>
      <w:r w:rsidR="00EE2696">
        <w:t>’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Women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Africa</w:t>
      </w:r>
    </w:p>
    <w:p w14:paraId="6C805397" w14:textId="37AF13F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African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Democracy,</w:t>
      </w:r>
      <w:r w:rsidR="00117DEB">
        <w:t xml:space="preserve"> </w:t>
      </w:r>
      <w:r w:rsidR="00E84D9E" w:rsidRPr="00441B96">
        <w:t>Elections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Governance</w:t>
      </w:r>
    </w:p>
    <w:p w14:paraId="1213B87A" w14:textId="5AA2EEC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African</w:t>
      </w:r>
      <w:r w:rsidR="00117DEB">
        <w:t xml:space="preserve"> </w:t>
      </w:r>
      <w:r w:rsidR="00E84D9E" w:rsidRPr="00441B96">
        <w:t>Union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Assistance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Internally</w:t>
      </w:r>
      <w:r w:rsidR="00117DEB">
        <w:t xml:space="preserve"> </w:t>
      </w:r>
      <w:r w:rsidR="00E84D9E" w:rsidRPr="00441B96">
        <w:t>Displaced</w:t>
      </w:r>
      <w:r w:rsidR="00117DEB">
        <w:t xml:space="preserve"> </w:t>
      </w:r>
      <w:r w:rsidR="00E84D9E" w:rsidRPr="00441B96">
        <w:t>Persons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Africa</w:t>
      </w:r>
    </w:p>
    <w:p w14:paraId="1998D419" w14:textId="2489EF0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Charter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Council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Entente</w:t>
      </w:r>
    </w:p>
    <w:p w14:paraId="170D8A44" w14:textId="4D0A707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African</w:t>
      </w:r>
      <w:r w:rsidR="00117DEB">
        <w:t xml:space="preserve"> </w:t>
      </w:r>
      <w:r w:rsidR="00E84D9E" w:rsidRPr="00441B96">
        <w:t>Union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Cross-Border</w:t>
      </w:r>
      <w:r w:rsidR="00117DEB">
        <w:t xml:space="preserve"> </w:t>
      </w:r>
      <w:r w:rsidR="00E84D9E" w:rsidRPr="00441B96">
        <w:t>Cooperation</w:t>
      </w:r>
    </w:p>
    <w:p w14:paraId="7D7E1B9B" w14:textId="5BEDCE2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Constitutive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Union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Pan-African</w:t>
      </w:r>
      <w:r w:rsidR="00117DEB">
        <w:t xml:space="preserve"> </w:t>
      </w:r>
      <w:r w:rsidR="00E84D9E" w:rsidRPr="00441B96">
        <w:t>Parliament</w:t>
      </w:r>
    </w:p>
    <w:p w14:paraId="69F5FF65" w14:textId="4BECF13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Organization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Unity</w:t>
      </w:r>
      <w:r w:rsidR="00117DEB">
        <w:t xml:space="preserve"> </w:t>
      </w:r>
      <w:r w:rsidR="00E84D9E" w:rsidRPr="00441B96">
        <w:t>Convention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Prevention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Combating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Terrorism</w:t>
      </w:r>
    </w:p>
    <w:p w14:paraId="1D53A9B9" w14:textId="567E721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Protocol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Peoples</w:t>
      </w:r>
      <w:r w:rsidR="00EE2696">
        <w:t>’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Court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Peoples</w:t>
      </w:r>
      <w:r w:rsidR="00EE2696">
        <w:t>’</w:t>
      </w:r>
      <w:r w:rsidR="00117DEB">
        <w:t xml:space="preserve"> </w:t>
      </w:r>
      <w:r w:rsidR="00E84D9E" w:rsidRPr="00441B96">
        <w:t>Rights</w:t>
      </w:r>
    </w:p>
    <w:p w14:paraId="2DA2E47E" w14:textId="6DA1AAFC" w:rsidR="00E84D9E" w:rsidRPr="002B3C54" w:rsidRDefault="00E84D9E" w:rsidP="004D415D">
      <w:pPr>
        <w:pStyle w:val="SingleTxtG"/>
      </w:pPr>
      <w:r w:rsidRPr="00441B96">
        <w:t>53.</w:t>
      </w:r>
      <w:r w:rsidRPr="00441B96">
        <w:tab/>
        <w:t>To</w:t>
      </w:r>
      <w:r w:rsidR="00117DEB">
        <w:t xml:space="preserve"> </w:t>
      </w:r>
      <w:r w:rsidRPr="00441B96">
        <w:t>give</w:t>
      </w:r>
      <w:r w:rsidR="00117DEB">
        <w:t xml:space="preserve"> </w:t>
      </w:r>
      <w:r w:rsidRPr="00441B96">
        <w:t>effect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commitments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obligations,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has:</w:t>
      </w:r>
    </w:p>
    <w:p w14:paraId="5D2477C9" w14:textId="72021F7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>
        <w:t>T</w:t>
      </w:r>
      <w:r w:rsidR="00E84D9E" w:rsidRPr="00441B96">
        <w:t>aken</w:t>
      </w:r>
      <w:r w:rsidR="00117DEB">
        <w:t xml:space="preserve"> </w:t>
      </w:r>
      <w:r w:rsidR="00E84D9E" w:rsidRPr="00441B96">
        <w:t>steps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strengthen</w:t>
      </w:r>
      <w:r w:rsidR="00117DEB">
        <w:t xml:space="preserve"> </w:t>
      </w:r>
      <w:r w:rsidR="00E84D9E" w:rsidRPr="00441B96">
        <w:t>its</w:t>
      </w:r>
      <w:r w:rsidR="00117DEB">
        <w:t xml:space="preserve"> </w:t>
      </w:r>
      <w:r w:rsidR="00E84D9E" w:rsidRPr="00441B96">
        <w:t>legal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institutional</w:t>
      </w:r>
      <w:r w:rsidR="00117DEB">
        <w:t xml:space="preserve"> </w:t>
      </w:r>
      <w:r w:rsidR="00E84D9E" w:rsidRPr="00441B96">
        <w:t>framework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exercise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</w:p>
    <w:p w14:paraId="5B1434D5" w14:textId="3F4FC33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lastRenderedPageBreak/>
        <w:t>•</w:t>
      </w:r>
      <w:r w:rsidRPr="002B3C54">
        <w:tab/>
      </w:r>
      <w:r w:rsidR="00E84D9E">
        <w:t>E</w:t>
      </w:r>
      <w:r w:rsidR="00E84D9E" w:rsidRPr="00441B96">
        <w:t>stablished</w:t>
      </w:r>
      <w:r w:rsidR="00117DEB">
        <w:t xml:space="preserve"> </w:t>
      </w:r>
      <w:r w:rsidR="00E84D9E" w:rsidRPr="00441B96">
        <w:t>mechanisms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promotion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</w:p>
    <w:p w14:paraId="313BAEEA" w14:textId="2DE18248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>
        <w:t>T</w:t>
      </w:r>
      <w:r w:rsidR="00E84D9E" w:rsidRPr="00441B96">
        <w:t>aken</w:t>
      </w:r>
      <w:r w:rsidR="00117DEB">
        <w:t xml:space="preserve"> </w:t>
      </w:r>
      <w:r w:rsidR="00E84D9E" w:rsidRPr="00441B96">
        <w:t>steps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ensure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promotion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ground</w:t>
      </w:r>
    </w:p>
    <w:p w14:paraId="59B21130" w14:textId="0B4175AB" w:rsidR="00E84D9E" w:rsidRPr="002B3C54" w:rsidRDefault="00E84D9E" w:rsidP="00244AB2">
      <w:pPr>
        <w:pStyle w:val="H1G"/>
      </w:pPr>
      <w:r w:rsidRPr="002B3C54">
        <w:tab/>
      </w:r>
      <w:bookmarkStart w:id="60" w:name="_Toc95298909"/>
      <w:bookmarkStart w:id="61" w:name="_Toc95746127"/>
      <w:bookmarkStart w:id="62" w:name="_Toc95746488"/>
      <w:bookmarkStart w:id="63" w:name="_Toc95820117"/>
      <w:r w:rsidRPr="00441B96">
        <w:t>D.</w:t>
      </w:r>
      <w:r w:rsidRPr="00441B96">
        <w:tab/>
        <w:t>Institutions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promotion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bookmarkEnd w:id="60"/>
      <w:bookmarkEnd w:id="61"/>
      <w:bookmarkEnd w:id="62"/>
      <w:bookmarkEnd w:id="63"/>
    </w:p>
    <w:p w14:paraId="3690E67C" w14:textId="77777777" w:rsidR="00EE2696" w:rsidRDefault="00E84D9E" w:rsidP="004D415D">
      <w:pPr>
        <w:pStyle w:val="SingleTxtG"/>
      </w:pPr>
      <w:r w:rsidRPr="00441B96">
        <w:t>54.</w:t>
      </w:r>
      <w:r w:rsidRPr="00441B96">
        <w:tab/>
        <w:t>The</w:t>
      </w:r>
      <w:r w:rsidR="00117DEB">
        <w:t xml:space="preserve"> </w:t>
      </w:r>
      <w:r w:rsidRPr="00441B96">
        <w:t>institutional</w:t>
      </w:r>
      <w:r w:rsidR="00117DEB">
        <w:t xml:space="preserve"> </w:t>
      </w:r>
      <w:r w:rsidRPr="00441B96">
        <w:t>framework</w:t>
      </w:r>
      <w:r w:rsidR="00117DEB">
        <w:t xml:space="preserve"> </w:t>
      </w:r>
      <w:r w:rsidRPr="00441B96">
        <w:t>includes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non-State</w:t>
      </w:r>
      <w:r w:rsidR="00117DEB">
        <w:t xml:space="preserve"> </w:t>
      </w:r>
      <w:r w:rsidRPr="00441B96">
        <w:t>structures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improve</w:t>
      </w:r>
      <w:r w:rsidR="00117DEB">
        <w:t xml:space="preserve"> </w:t>
      </w:r>
      <w:r w:rsidRPr="00441B96">
        <w:t>conditions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enjoyment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peoples</w:t>
      </w:r>
      <w:r w:rsidR="00EE2696">
        <w:t>’</w:t>
      </w:r>
      <w:r w:rsidR="00117DEB">
        <w:t xml:space="preserve"> </w:t>
      </w:r>
      <w:r w:rsidRPr="00441B96">
        <w:t>rights.</w:t>
      </w:r>
      <w:r w:rsidR="00117DEB">
        <w:t xml:space="preserve"> </w:t>
      </w:r>
      <w:r w:rsidRPr="00441B96">
        <w:t>Over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reference</w:t>
      </w:r>
      <w:r w:rsidR="00117DEB">
        <w:t xml:space="preserve"> </w:t>
      </w:r>
      <w:r w:rsidRPr="00441B96">
        <w:t>period,</w:t>
      </w:r>
      <w:r w:rsidR="00117DEB">
        <w:t xml:space="preserve"> </w:t>
      </w:r>
      <w:r w:rsidRPr="00441B96">
        <w:t>mention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of:</w:t>
      </w:r>
    </w:p>
    <w:p w14:paraId="7C5B191A" w14:textId="28B8047D" w:rsidR="00E84D9E" w:rsidRPr="002B3C54" w:rsidRDefault="00E84D9E" w:rsidP="00244AB2">
      <w:pPr>
        <w:pStyle w:val="H4G"/>
      </w:pPr>
      <w:r w:rsidRPr="00441B96">
        <w:tab/>
      </w:r>
      <w:r w:rsidRPr="00441B96">
        <w:tab/>
        <w:t>State</w:t>
      </w:r>
      <w:r w:rsidR="00117DEB">
        <w:t xml:space="preserve"> </w:t>
      </w:r>
      <w:r w:rsidRPr="00441B96">
        <w:t>structures</w:t>
      </w:r>
    </w:p>
    <w:p w14:paraId="4DDEED76" w14:textId="389E59A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Benin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Commission</w:t>
      </w:r>
    </w:p>
    <w:p w14:paraId="7C489ACF" w14:textId="165E3ED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Ombudsman</w:t>
      </w:r>
    </w:p>
    <w:p w14:paraId="0867FA54" w14:textId="19741BE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Anti-Corruption</w:t>
      </w:r>
      <w:r w:rsidR="00117DEB">
        <w:t xml:space="preserve"> </w:t>
      </w:r>
      <w:r w:rsidR="00E84D9E" w:rsidRPr="00441B96">
        <w:t>Authority</w:t>
      </w:r>
    </w:p>
    <w:p w14:paraId="17FB1733" w14:textId="0EC0E73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Advisory</w:t>
      </w:r>
      <w:r w:rsidR="00117DEB">
        <w:t xml:space="preserve"> </w:t>
      </w:r>
      <w:r w:rsidR="00E84D9E" w:rsidRPr="00441B96">
        <w:t>Council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</w:p>
    <w:p w14:paraId="16B5B93A" w14:textId="40A1803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Directorate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Penitentiary</w:t>
      </w:r>
      <w:r w:rsidR="00117DEB">
        <w:t xml:space="preserve"> </w:t>
      </w:r>
      <w:r w:rsidR="00E84D9E" w:rsidRPr="00441B96">
        <w:t>Administration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</w:p>
    <w:p w14:paraId="548F944D" w14:textId="37C94D2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Central</w:t>
      </w:r>
      <w:r w:rsidR="00117DEB">
        <w:t xml:space="preserve"> </w:t>
      </w:r>
      <w:r w:rsidR="00E84D9E" w:rsidRPr="00441B96">
        <w:t>Office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Minors,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Family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Repression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Trafficking</w:t>
      </w:r>
    </w:p>
    <w:p w14:paraId="23392A96" w14:textId="03859C4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Department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Supervised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Social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Minors</w:t>
      </w:r>
    </w:p>
    <w:p w14:paraId="63238373" w14:textId="0460756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Benin</w:t>
      </w:r>
      <w:r w:rsidR="00117DEB">
        <w:t xml:space="preserve"> </w:t>
      </w:r>
      <w:r w:rsidR="00E84D9E" w:rsidRPr="00441B96">
        <w:t>Prison</w:t>
      </w:r>
      <w:r w:rsidR="00117DEB">
        <w:t xml:space="preserve"> </w:t>
      </w:r>
      <w:r w:rsidR="00E84D9E" w:rsidRPr="00441B96">
        <w:t>Agency</w:t>
      </w:r>
    </w:p>
    <w:p w14:paraId="6476AD24" w14:textId="60F3CF3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Council</w:t>
      </w:r>
    </w:p>
    <w:p w14:paraId="37DD1A2A" w14:textId="577FE7F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Institute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Advancement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Women</w:t>
      </w:r>
    </w:p>
    <w:p w14:paraId="3841A02A" w14:textId="6185725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Observatory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Family,</w:t>
      </w:r>
      <w:r w:rsidR="00117DEB">
        <w:t xml:space="preserve"> </w:t>
      </w:r>
      <w:r w:rsidR="00E84D9E" w:rsidRPr="00441B96">
        <w:t>Women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Children</w:t>
      </w:r>
    </w:p>
    <w:p w14:paraId="48AA3C1B" w14:textId="6F6DC758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Committee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Monitoring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Implementation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International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Instruments</w:t>
      </w:r>
    </w:p>
    <w:p w14:paraId="45D0B146" w14:textId="736B1E1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Commission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Implementation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Children</w:t>
      </w:r>
      <w:r w:rsidR="00EE2696">
        <w:t>’</w:t>
      </w:r>
      <w:r w:rsidR="00E84D9E" w:rsidRPr="00441B96">
        <w:t>s</w:t>
      </w:r>
      <w:r w:rsidR="00117DEB">
        <w:t xml:space="preserve"> </w:t>
      </w:r>
      <w:r w:rsidR="00E84D9E" w:rsidRPr="00441B96">
        <w:t>Rights</w:t>
      </w:r>
    </w:p>
    <w:p w14:paraId="722D9F9F" w14:textId="489E13D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Personal</w:t>
      </w:r>
      <w:r w:rsidR="00117DEB">
        <w:t xml:space="preserve"> </w:t>
      </w:r>
      <w:r w:rsidR="00E84D9E" w:rsidRPr="00441B96">
        <w:t>Data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Agency</w:t>
      </w:r>
    </w:p>
    <w:p w14:paraId="5B5184C1" w14:textId="345C00F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Agency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Population</w:t>
      </w:r>
      <w:r w:rsidR="00117DEB">
        <w:t xml:space="preserve"> </w:t>
      </w:r>
      <w:r w:rsidR="00E84D9E" w:rsidRPr="00441B96">
        <w:t>Identification</w:t>
      </w:r>
    </w:p>
    <w:p w14:paraId="615ED2D4" w14:textId="75CC295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Observatory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Electoral</w:t>
      </w:r>
      <w:r w:rsidR="00117DEB">
        <w:t xml:space="preserve"> </w:t>
      </w:r>
      <w:r w:rsidR="00E84D9E" w:rsidRPr="00441B96">
        <w:t>Processes</w:t>
      </w:r>
    </w:p>
    <w:p w14:paraId="0DCAEC61" w14:textId="456CB0EC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Department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Family,</w:t>
      </w:r>
      <w:r w:rsidR="00117DEB">
        <w:t xml:space="preserve"> </w:t>
      </w:r>
      <w:r w:rsidR="00E84D9E" w:rsidRPr="00441B96">
        <w:t>Children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Adolescents</w:t>
      </w:r>
    </w:p>
    <w:p w14:paraId="3CDB0527" w14:textId="0EEDD66B" w:rsidR="00E84D9E" w:rsidRPr="002B3C54" w:rsidRDefault="00E84D9E" w:rsidP="00244AB2">
      <w:pPr>
        <w:pStyle w:val="H4G"/>
      </w:pPr>
      <w:r w:rsidRPr="00441B96">
        <w:tab/>
      </w:r>
      <w:r w:rsidRPr="00441B96">
        <w:tab/>
        <w:t>Non-State</w:t>
      </w:r>
      <w:r w:rsidR="00117DEB">
        <w:t xml:space="preserve"> </w:t>
      </w:r>
      <w:r w:rsidRPr="00441B96">
        <w:t>structures</w:t>
      </w:r>
    </w:p>
    <w:p w14:paraId="396180AF" w14:textId="67A52441" w:rsidR="00E84D9E" w:rsidRPr="00441B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41B96">
        <w:t>•</w:t>
      </w:r>
      <w:r w:rsidRPr="00441B96">
        <w:tab/>
      </w:r>
      <w:r w:rsidR="00E84D9E" w:rsidRPr="00441B96">
        <w:t>Women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Law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Development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Africa</w:t>
      </w:r>
      <w:r w:rsidR="00117DEB">
        <w:t xml:space="preserve"> </w:t>
      </w:r>
      <w:r w:rsidR="00E84D9E" w:rsidRPr="00441B96">
        <w:t>(</w:t>
      </w:r>
      <w:proofErr w:type="spellStart"/>
      <w:r w:rsidR="00E84D9E" w:rsidRPr="00441B96">
        <w:t>WiLDAF</w:t>
      </w:r>
      <w:proofErr w:type="spellEnd"/>
      <w:r w:rsidR="00E84D9E" w:rsidRPr="00441B96">
        <w:t>-Benin)</w:t>
      </w:r>
    </w:p>
    <w:p w14:paraId="6C929968" w14:textId="0AF80359" w:rsidR="00E84D9E" w:rsidRPr="00441B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41B96">
        <w:t>•</w:t>
      </w:r>
      <w:r w:rsidRPr="00441B96">
        <w:tab/>
      </w:r>
      <w:proofErr w:type="spellStart"/>
      <w:r w:rsidR="00E84D9E" w:rsidRPr="00441B96">
        <w:t>Réseau</w:t>
      </w:r>
      <w:proofErr w:type="spellEnd"/>
      <w:r w:rsidR="00117DEB">
        <w:t xml:space="preserve"> </w:t>
      </w:r>
      <w:r w:rsidR="00E84D9E" w:rsidRPr="00441B96">
        <w:t>pour</w:t>
      </w:r>
      <w:r w:rsidR="00117DEB">
        <w:t xml:space="preserve"> </w:t>
      </w:r>
      <w:proofErr w:type="spellStart"/>
      <w:r w:rsidR="00E84D9E" w:rsidRPr="00441B96">
        <w:t>l</w:t>
      </w:r>
      <w:r w:rsidR="00EE2696">
        <w:t>’</w:t>
      </w:r>
      <w:r w:rsidR="00E84D9E" w:rsidRPr="00441B96">
        <w:t>Intégration</w:t>
      </w:r>
      <w:proofErr w:type="spellEnd"/>
      <w:r w:rsidR="00117DEB">
        <w:t xml:space="preserve"> </w:t>
      </w:r>
      <w:r w:rsidR="00E84D9E" w:rsidRPr="00441B96">
        <w:t>des</w:t>
      </w:r>
      <w:r w:rsidR="00117DEB">
        <w:t xml:space="preserve"> </w:t>
      </w:r>
      <w:r w:rsidR="00E84D9E" w:rsidRPr="00441B96">
        <w:t>Femmes</w:t>
      </w:r>
      <w:r w:rsidR="00117DEB">
        <w:t xml:space="preserve"> </w:t>
      </w:r>
      <w:r w:rsidR="00E84D9E" w:rsidRPr="00441B96">
        <w:t>des</w:t>
      </w:r>
      <w:r w:rsidR="00117DEB">
        <w:t xml:space="preserve"> </w:t>
      </w:r>
      <w:r w:rsidR="00E84D9E" w:rsidRPr="00441B96">
        <w:t>ONG</w:t>
      </w:r>
      <w:r w:rsidR="00117DEB">
        <w:t xml:space="preserve"> </w:t>
      </w:r>
      <w:r w:rsidR="00E84D9E" w:rsidRPr="00441B96">
        <w:t>et</w:t>
      </w:r>
      <w:r w:rsidR="00117DEB">
        <w:t xml:space="preserve"> </w:t>
      </w:r>
      <w:r w:rsidR="00E84D9E" w:rsidRPr="00441B96">
        <w:t>Associations</w:t>
      </w:r>
      <w:r w:rsidR="00117DEB">
        <w:t xml:space="preserve"> </w:t>
      </w:r>
      <w:proofErr w:type="spellStart"/>
      <w:r w:rsidR="00E84D9E" w:rsidRPr="00441B96">
        <w:t>Africaines</w:t>
      </w:r>
      <w:proofErr w:type="spellEnd"/>
      <w:r w:rsidR="00117DEB">
        <w:t xml:space="preserve"> </w:t>
      </w:r>
      <w:r w:rsidR="00E84D9E" w:rsidRPr="00441B96">
        <w:t>(Network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African</w:t>
      </w:r>
      <w:r w:rsidR="00117DEB">
        <w:t xml:space="preserve"> </w:t>
      </w:r>
      <w:r w:rsidR="00E84D9E" w:rsidRPr="00441B96">
        <w:t>NGOs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Associations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Integration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Women)</w:t>
      </w:r>
      <w:r w:rsidR="00117DEB">
        <w:t xml:space="preserve"> </w:t>
      </w:r>
      <w:r w:rsidR="00E84D9E" w:rsidRPr="00441B96">
        <w:t>(RIFONGA-Benin)</w:t>
      </w:r>
    </w:p>
    <w:p w14:paraId="4F1410D5" w14:textId="36A8F627" w:rsidR="00E84D9E" w:rsidRPr="00441B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41B96">
        <w:t>•</w:t>
      </w:r>
      <w:r w:rsidRPr="00441B96">
        <w:tab/>
      </w:r>
      <w:r w:rsidR="00E84D9E" w:rsidRPr="00441B96">
        <w:t>Association</w:t>
      </w:r>
      <w:r w:rsidR="00117DEB">
        <w:t xml:space="preserve"> </w:t>
      </w:r>
      <w:r w:rsidR="00E84D9E" w:rsidRPr="00441B96">
        <w:t>des</w:t>
      </w:r>
      <w:r w:rsidR="00117DEB">
        <w:t xml:space="preserve"> </w:t>
      </w:r>
      <w:r w:rsidR="00E84D9E" w:rsidRPr="00441B96">
        <w:t>Femmes</w:t>
      </w:r>
      <w:r w:rsidR="00117DEB">
        <w:t xml:space="preserve"> </w:t>
      </w:r>
      <w:proofErr w:type="spellStart"/>
      <w:r w:rsidR="00E84D9E" w:rsidRPr="00441B96">
        <w:t>Juristes</w:t>
      </w:r>
      <w:proofErr w:type="spellEnd"/>
      <w:r w:rsidR="00117DEB">
        <w:t xml:space="preserve"> </w:t>
      </w:r>
      <w:r w:rsidR="00E84D9E" w:rsidRPr="00441B96">
        <w:t>du</w:t>
      </w:r>
      <w:r w:rsidR="00117DEB">
        <w:t xml:space="preserve"> </w:t>
      </w:r>
      <w:proofErr w:type="spellStart"/>
      <w:r w:rsidR="00E84D9E" w:rsidRPr="00441B96">
        <w:t>Bénin</w:t>
      </w:r>
      <w:proofErr w:type="spellEnd"/>
      <w:r w:rsidR="00117DEB">
        <w:t xml:space="preserve"> </w:t>
      </w:r>
      <w:r w:rsidR="00E84D9E" w:rsidRPr="00441B96">
        <w:t>(Association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Women</w:t>
      </w:r>
      <w:r w:rsidR="00117DEB">
        <w:t xml:space="preserve"> </w:t>
      </w:r>
      <w:r w:rsidR="00E84D9E" w:rsidRPr="00441B96">
        <w:t>Jurists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Benin)</w:t>
      </w:r>
      <w:r w:rsidR="00117DEB">
        <w:t xml:space="preserve"> </w:t>
      </w:r>
      <w:r w:rsidR="00E84D9E" w:rsidRPr="00441B96">
        <w:t>(AFJB)</w:t>
      </w:r>
    </w:p>
    <w:p w14:paraId="4FD6A481" w14:textId="4553B08D" w:rsidR="00E84D9E" w:rsidRPr="00441B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41B96">
        <w:t>•</w:t>
      </w:r>
      <w:r w:rsidRPr="00441B96">
        <w:tab/>
      </w:r>
      <w:r w:rsidR="00E84D9E" w:rsidRPr="00441B96">
        <w:t>Association</w:t>
      </w:r>
      <w:r w:rsidR="00117DEB">
        <w:t xml:space="preserve"> </w:t>
      </w:r>
      <w:r w:rsidR="00E84D9E" w:rsidRPr="00441B96">
        <w:t>des</w:t>
      </w:r>
      <w:r w:rsidR="00117DEB">
        <w:t xml:space="preserve"> </w:t>
      </w:r>
      <w:r w:rsidR="00E84D9E" w:rsidRPr="00441B96">
        <w:t>Femmes</w:t>
      </w:r>
      <w:r w:rsidR="00117DEB">
        <w:t xml:space="preserve"> </w:t>
      </w:r>
      <w:proofErr w:type="spellStart"/>
      <w:r w:rsidR="00E84D9E" w:rsidRPr="00441B96">
        <w:t>Avocates</w:t>
      </w:r>
      <w:proofErr w:type="spellEnd"/>
      <w:r w:rsidR="00117DEB">
        <w:t xml:space="preserve"> </w:t>
      </w:r>
      <w:r w:rsidR="00E84D9E" w:rsidRPr="00441B96">
        <w:t>du</w:t>
      </w:r>
      <w:r w:rsidR="00117DEB">
        <w:t xml:space="preserve"> </w:t>
      </w:r>
      <w:proofErr w:type="spellStart"/>
      <w:r w:rsidR="00E84D9E" w:rsidRPr="00441B96">
        <w:t>Bénin</w:t>
      </w:r>
      <w:proofErr w:type="spellEnd"/>
      <w:r w:rsidR="00117DEB">
        <w:t xml:space="preserve"> </w:t>
      </w:r>
      <w:r w:rsidR="00E84D9E" w:rsidRPr="00441B96">
        <w:t>(Association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Women</w:t>
      </w:r>
      <w:r w:rsidR="00117DEB">
        <w:t xml:space="preserve"> </w:t>
      </w:r>
      <w:r w:rsidR="00E84D9E" w:rsidRPr="00441B96">
        <w:t>Lawyers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Benin)</w:t>
      </w:r>
      <w:r w:rsidR="00117DEB">
        <w:t xml:space="preserve"> </w:t>
      </w:r>
      <w:r w:rsidR="00E84D9E" w:rsidRPr="00441B96">
        <w:t>(AFAB)</w:t>
      </w:r>
    </w:p>
    <w:p w14:paraId="7871BCA1" w14:textId="7F0D8928" w:rsidR="00E84D9E" w:rsidRPr="00E84D9E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H"/>
        </w:rPr>
      </w:pPr>
      <w:r w:rsidRPr="00E84D9E">
        <w:rPr>
          <w:lang w:val="fr-CH"/>
        </w:rPr>
        <w:t>•</w:t>
      </w:r>
      <w:r w:rsidRPr="00E84D9E">
        <w:rPr>
          <w:lang w:val="fr-CH"/>
        </w:rPr>
        <w:tab/>
      </w:r>
      <w:r w:rsidR="00E84D9E" w:rsidRPr="00E84D9E">
        <w:rPr>
          <w:lang w:val="fr-CH"/>
        </w:rPr>
        <w:t>Fédération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Nationale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des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Associations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des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Personnes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Handicapées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(National</w:t>
      </w:r>
      <w:r w:rsidR="00117DEB">
        <w:rPr>
          <w:lang w:val="fr-CH"/>
        </w:rPr>
        <w:t xml:space="preserve"> </w:t>
      </w:r>
      <w:proofErr w:type="spellStart"/>
      <w:r w:rsidR="00E84D9E" w:rsidRPr="00E84D9E">
        <w:rPr>
          <w:lang w:val="fr-CH"/>
        </w:rPr>
        <w:t>Federation</w:t>
      </w:r>
      <w:proofErr w:type="spellEnd"/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of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Associations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of</w:t>
      </w:r>
      <w:r w:rsidR="00117DEB">
        <w:rPr>
          <w:lang w:val="fr-CH"/>
        </w:rPr>
        <w:t xml:space="preserve"> </w:t>
      </w:r>
      <w:proofErr w:type="spellStart"/>
      <w:r w:rsidR="00E84D9E" w:rsidRPr="00E84D9E">
        <w:rPr>
          <w:lang w:val="fr-CH"/>
        </w:rPr>
        <w:t>Disabled</w:t>
      </w:r>
      <w:proofErr w:type="spellEnd"/>
      <w:r w:rsidR="00117DEB">
        <w:rPr>
          <w:lang w:val="fr-CH"/>
        </w:rPr>
        <w:t xml:space="preserve"> </w:t>
      </w:r>
      <w:proofErr w:type="spellStart"/>
      <w:r w:rsidR="00E84D9E" w:rsidRPr="00E84D9E">
        <w:rPr>
          <w:lang w:val="fr-CH"/>
        </w:rPr>
        <w:t>Persons</w:t>
      </w:r>
      <w:proofErr w:type="spellEnd"/>
      <w:r w:rsidR="00E84D9E" w:rsidRPr="00E84D9E">
        <w:rPr>
          <w:lang w:val="fr-CH"/>
        </w:rPr>
        <w:t>)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(FNAPH)</w:t>
      </w:r>
    </w:p>
    <w:p w14:paraId="3E5E6F8A" w14:textId="47FE3A40" w:rsidR="00E84D9E" w:rsidRPr="00E84D9E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H"/>
        </w:rPr>
      </w:pPr>
      <w:r w:rsidRPr="00E84D9E">
        <w:rPr>
          <w:lang w:val="fr-CH"/>
        </w:rPr>
        <w:t>•</w:t>
      </w:r>
      <w:r w:rsidRPr="00E84D9E">
        <w:rPr>
          <w:lang w:val="fr-CH"/>
        </w:rPr>
        <w:tab/>
      </w:r>
      <w:r w:rsidR="00E84D9E" w:rsidRPr="00E84D9E">
        <w:rPr>
          <w:lang w:val="fr-CH"/>
        </w:rPr>
        <w:t>Fondation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Regard</w:t>
      </w:r>
      <w:r w:rsidR="00117DEB">
        <w:rPr>
          <w:lang w:val="fr-CH"/>
        </w:rPr>
        <w:t xml:space="preserve"> </w:t>
      </w:r>
      <w:r w:rsidR="00E84D9E" w:rsidRPr="00E84D9E">
        <w:rPr>
          <w:lang w:val="fr-CH"/>
        </w:rPr>
        <w:t>d</w:t>
      </w:r>
      <w:r w:rsidR="00EE2696">
        <w:rPr>
          <w:lang w:val="fr-CH"/>
        </w:rPr>
        <w:t>’</w:t>
      </w:r>
      <w:r w:rsidR="00E84D9E" w:rsidRPr="00E84D9E">
        <w:rPr>
          <w:lang w:val="fr-CH"/>
        </w:rPr>
        <w:t>Amour</w:t>
      </w:r>
    </w:p>
    <w:p w14:paraId="47E9CF22" w14:textId="43A5BADB" w:rsidR="00E84D9E" w:rsidRPr="00441B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41B96">
        <w:t>•</w:t>
      </w:r>
      <w:r w:rsidRPr="00441B96">
        <w:tab/>
      </w:r>
      <w:r w:rsidR="00E84D9E" w:rsidRPr="00441B96">
        <w:t>Social</w:t>
      </w:r>
      <w:r w:rsidR="00117DEB">
        <w:t xml:space="preserve"> </w:t>
      </w:r>
      <w:r w:rsidR="00E84D9E" w:rsidRPr="00441B96">
        <w:t>Watch</w:t>
      </w:r>
      <w:r w:rsidR="00117DEB">
        <w:t xml:space="preserve"> </w:t>
      </w:r>
      <w:r w:rsidR="00E84D9E" w:rsidRPr="00441B96">
        <w:t>Benin</w:t>
      </w:r>
    </w:p>
    <w:p w14:paraId="6FBC288F" w14:textId="190DDB60" w:rsidR="00E84D9E" w:rsidRPr="00E84D9E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en-US"/>
        </w:rPr>
      </w:pPr>
      <w:r w:rsidRPr="00E84D9E">
        <w:rPr>
          <w:lang w:val="en-US"/>
        </w:rPr>
        <w:t>•</w:t>
      </w:r>
      <w:r w:rsidRPr="00E84D9E">
        <w:rPr>
          <w:lang w:val="en-US"/>
        </w:rPr>
        <w:tab/>
      </w:r>
      <w:proofErr w:type="spellStart"/>
      <w:r w:rsidR="00E84D9E" w:rsidRPr="00E84D9E">
        <w:rPr>
          <w:lang w:val="en-US"/>
        </w:rPr>
        <w:t>Changement</w:t>
      </w:r>
      <w:proofErr w:type="spellEnd"/>
      <w:r w:rsidR="00117DEB">
        <w:rPr>
          <w:lang w:val="en-US"/>
        </w:rPr>
        <w:t xml:space="preserve"> </w:t>
      </w:r>
      <w:r w:rsidR="00E84D9E" w:rsidRPr="00E84D9E">
        <w:rPr>
          <w:lang w:val="en-US"/>
        </w:rPr>
        <w:t>Social</w:t>
      </w:r>
      <w:r w:rsidR="00117DEB">
        <w:rPr>
          <w:lang w:val="en-US"/>
        </w:rPr>
        <w:t xml:space="preserve"> </w:t>
      </w:r>
      <w:proofErr w:type="spellStart"/>
      <w:r w:rsidR="00E84D9E" w:rsidRPr="00E84D9E">
        <w:rPr>
          <w:lang w:val="en-US"/>
        </w:rPr>
        <w:t>Bénin</w:t>
      </w:r>
      <w:proofErr w:type="spellEnd"/>
      <w:r w:rsidR="00117DEB">
        <w:rPr>
          <w:lang w:val="en-US"/>
        </w:rPr>
        <w:t xml:space="preserve"> </w:t>
      </w:r>
      <w:r w:rsidR="00E84D9E" w:rsidRPr="00E84D9E">
        <w:rPr>
          <w:lang w:val="en-US"/>
        </w:rPr>
        <w:t>(Social</w:t>
      </w:r>
      <w:r w:rsidR="00117DEB">
        <w:rPr>
          <w:lang w:val="en-US"/>
        </w:rPr>
        <w:t xml:space="preserve"> </w:t>
      </w:r>
      <w:r w:rsidR="00E84D9E" w:rsidRPr="00E84D9E">
        <w:rPr>
          <w:lang w:val="en-US"/>
        </w:rPr>
        <w:t>Change</w:t>
      </w:r>
      <w:r w:rsidR="00117DEB">
        <w:rPr>
          <w:lang w:val="en-US"/>
        </w:rPr>
        <w:t xml:space="preserve"> </w:t>
      </w:r>
      <w:r w:rsidR="00E84D9E" w:rsidRPr="00E84D9E">
        <w:rPr>
          <w:lang w:val="en-US"/>
        </w:rPr>
        <w:t>Benin)</w:t>
      </w:r>
      <w:r w:rsidR="00117DEB">
        <w:rPr>
          <w:lang w:val="en-US"/>
        </w:rPr>
        <w:t xml:space="preserve"> </w:t>
      </w:r>
      <w:r w:rsidR="00E84D9E" w:rsidRPr="00E84D9E">
        <w:rPr>
          <w:lang w:val="en-US"/>
        </w:rPr>
        <w:t>(CSB)</w:t>
      </w:r>
    </w:p>
    <w:p w14:paraId="206CF4A8" w14:textId="4AB190D3" w:rsidR="00E84D9E" w:rsidRPr="004636B8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4636B8">
        <w:rPr>
          <w:lang w:val="fr-FR"/>
        </w:rPr>
        <w:t>•</w:t>
      </w:r>
      <w:r w:rsidRPr="004636B8">
        <w:rPr>
          <w:lang w:val="fr-FR"/>
        </w:rPr>
        <w:tab/>
      </w:r>
      <w:r w:rsidR="00E84D9E" w:rsidRPr="004636B8">
        <w:rPr>
          <w:lang w:val="fr-FR"/>
        </w:rPr>
        <w:t>Amnesty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International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Benin</w:t>
      </w:r>
    </w:p>
    <w:p w14:paraId="0EF28A81" w14:textId="683B6C2B" w:rsidR="00E84D9E" w:rsidRPr="004636B8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4636B8">
        <w:rPr>
          <w:lang w:val="fr-FR"/>
        </w:rPr>
        <w:lastRenderedPageBreak/>
        <w:t>•</w:t>
      </w:r>
      <w:r w:rsidRPr="004636B8">
        <w:rPr>
          <w:lang w:val="fr-FR"/>
        </w:rPr>
        <w:tab/>
      </w:r>
      <w:r w:rsidR="00E84D9E" w:rsidRPr="004636B8">
        <w:rPr>
          <w:lang w:val="fr-FR"/>
        </w:rPr>
        <w:t>Prisonniers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Sans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Frontières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(PRSF)</w:t>
      </w:r>
    </w:p>
    <w:p w14:paraId="09B8368E" w14:textId="0E0EC8D6" w:rsidR="00E84D9E" w:rsidRPr="004636B8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4636B8">
        <w:rPr>
          <w:lang w:val="fr-FR"/>
        </w:rPr>
        <w:t>•</w:t>
      </w:r>
      <w:r w:rsidRPr="004636B8">
        <w:rPr>
          <w:lang w:val="fr-FR"/>
        </w:rPr>
        <w:tab/>
      </w:r>
      <w:proofErr w:type="spellStart"/>
      <w:r w:rsidR="00E84D9E" w:rsidRPr="004636B8">
        <w:rPr>
          <w:lang w:val="fr-FR"/>
        </w:rPr>
        <w:t>Franciscans</w:t>
      </w:r>
      <w:proofErr w:type="spellEnd"/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International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Benin</w:t>
      </w:r>
    </w:p>
    <w:p w14:paraId="7B11A832" w14:textId="2FF967C5" w:rsidR="00E84D9E" w:rsidRPr="004636B8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4636B8">
        <w:rPr>
          <w:lang w:val="fr-FR"/>
        </w:rPr>
        <w:t>•</w:t>
      </w:r>
      <w:r w:rsidRPr="004636B8">
        <w:rPr>
          <w:lang w:val="fr-FR"/>
        </w:rPr>
        <w:tab/>
      </w:r>
      <w:r w:rsidR="00E84D9E" w:rsidRPr="004636B8">
        <w:rPr>
          <w:lang w:val="fr-FR"/>
        </w:rPr>
        <w:t>Comité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de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Liaison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des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Organisations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Sociales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de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Défense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des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Droits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de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l</w:t>
      </w:r>
      <w:r w:rsidR="00EE2696">
        <w:rPr>
          <w:lang w:val="fr-FR"/>
        </w:rPr>
        <w:t>’</w:t>
      </w:r>
      <w:r w:rsidR="00E84D9E" w:rsidRPr="004636B8">
        <w:rPr>
          <w:lang w:val="fr-FR"/>
        </w:rPr>
        <w:t>Enfant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(Liaison</w:t>
      </w:r>
      <w:r w:rsidR="00117DEB">
        <w:rPr>
          <w:lang w:val="fr-FR"/>
        </w:rPr>
        <w:t xml:space="preserve"> </w:t>
      </w:r>
      <w:proofErr w:type="spellStart"/>
      <w:r w:rsidR="00E84D9E" w:rsidRPr="004636B8">
        <w:rPr>
          <w:lang w:val="fr-FR"/>
        </w:rPr>
        <w:t>Committee</w:t>
      </w:r>
      <w:proofErr w:type="spellEnd"/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of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Social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Organizations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for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the</w:t>
      </w:r>
      <w:r w:rsidR="00117DEB">
        <w:rPr>
          <w:lang w:val="fr-FR"/>
        </w:rPr>
        <w:t xml:space="preserve"> </w:t>
      </w:r>
      <w:proofErr w:type="spellStart"/>
      <w:r w:rsidR="00E84D9E" w:rsidRPr="004636B8">
        <w:rPr>
          <w:lang w:val="fr-FR"/>
        </w:rPr>
        <w:t>Defence</w:t>
      </w:r>
      <w:proofErr w:type="spellEnd"/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of</w:t>
      </w:r>
      <w:r w:rsidR="00117DEB">
        <w:rPr>
          <w:lang w:val="fr-FR"/>
        </w:rPr>
        <w:t xml:space="preserve"> </w:t>
      </w:r>
      <w:proofErr w:type="spellStart"/>
      <w:r w:rsidR="00E84D9E" w:rsidRPr="004636B8">
        <w:rPr>
          <w:lang w:val="fr-FR"/>
        </w:rPr>
        <w:t>Children</w:t>
      </w:r>
      <w:r w:rsidR="00EE2696">
        <w:rPr>
          <w:lang w:val="fr-FR"/>
        </w:rPr>
        <w:t>’</w:t>
      </w:r>
      <w:r w:rsidR="00E84D9E" w:rsidRPr="004636B8">
        <w:rPr>
          <w:lang w:val="fr-FR"/>
        </w:rPr>
        <w:t>s</w:t>
      </w:r>
      <w:proofErr w:type="spellEnd"/>
      <w:r w:rsidR="00117DEB">
        <w:rPr>
          <w:lang w:val="fr-FR"/>
        </w:rPr>
        <w:t xml:space="preserve"> </w:t>
      </w:r>
      <w:proofErr w:type="spellStart"/>
      <w:r w:rsidR="00E84D9E" w:rsidRPr="004636B8">
        <w:rPr>
          <w:lang w:val="fr-FR"/>
        </w:rPr>
        <w:t>Rights</w:t>
      </w:r>
      <w:proofErr w:type="spellEnd"/>
      <w:r w:rsidR="00E84D9E" w:rsidRPr="004636B8">
        <w:rPr>
          <w:lang w:val="fr-FR"/>
        </w:rPr>
        <w:t>)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(CLOSE)</w:t>
      </w:r>
    </w:p>
    <w:p w14:paraId="6F6E725C" w14:textId="3B831CEC" w:rsidR="00E84D9E" w:rsidRPr="004636B8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4636B8">
        <w:rPr>
          <w:lang w:val="fr-FR"/>
        </w:rPr>
        <w:t>•</w:t>
      </w:r>
      <w:r w:rsidRPr="004636B8">
        <w:rPr>
          <w:lang w:val="fr-FR"/>
        </w:rPr>
        <w:tab/>
      </w:r>
      <w:r w:rsidR="00E84D9E" w:rsidRPr="004636B8">
        <w:rPr>
          <w:lang w:val="fr-FR"/>
        </w:rPr>
        <w:t>Dispensaire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Ami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des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Prisonniers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et</w:t>
      </w:r>
      <w:r w:rsidR="00117DEB">
        <w:rPr>
          <w:lang w:val="fr-FR"/>
        </w:rPr>
        <w:t xml:space="preserve"> </w:t>
      </w:r>
      <w:r w:rsidR="00E84D9E" w:rsidRPr="004636B8">
        <w:rPr>
          <w:lang w:val="fr-FR"/>
        </w:rPr>
        <w:t>Indigents</w:t>
      </w:r>
    </w:p>
    <w:p w14:paraId="7B261859" w14:textId="6344F632" w:rsidR="00E84D9E" w:rsidRPr="002B3C54" w:rsidRDefault="00E84D9E" w:rsidP="00244AB2">
      <w:pPr>
        <w:pStyle w:val="HChG"/>
      </w:pPr>
      <w:r w:rsidRPr="004636B8">
        <w:rPr>
          <w:lang w:val="fr-FR"/>
        </w:rPr>
        <w:tab/>
      </w:r>
      <w:bookmarkStart w:id="64" w:name="_Toc95298910"/>
      <w:bookmarkStart w:id="65" w:name="_Toc95746128"/>
      <w:bookmarkStart w:id="66" w:name="_Toc95746489"/>
      <w:bookmarkStart w:id="67" w:name="_Toc95820118"/>
      <w:r w:rsidRPr="00441B96">
        <w:t>III.</w:t>
      </w:r>
      <w:r w:rsidRPr="00441B96">
        <w:tab/>
        <w:t>Information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non-discrimination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effective</w:t>
      </w:r>
      <w:r w:rsidR="00117DEB">
        <w:t xml:space="preserve"> </w:t>
      </w:r>
      <w:r w:rsidRPr="00441B96">
        <w:t>remedies</w:t>
      </w:r>
      <w:bookmarkEnd w:id="64"/>
      <w:bookmarkEnd w:id="65"/>
      <w:bookmarkEnd w:id="66"/>
      <w:bookmarkEnd w:id="67"/>
    </w:p>
    <w:p w14:paraId="7F8101F1" w14:textId="3618C009" w:rsidR="00E84D9E" w:rsidRPr="002B3C54" w:rsidRDefault="00E84D9E" w:rsidP="00244AB2">
      <w:pPr>
        <w:pStyle w:val="H1G"/>
      </w:pPr>
      <w:r w:rsidRPr="00441B96">
        <w:tab/>
      </w:r>
      <w:bookmarkStart w:id="68" w:name="_Toc95298911"/>
      <w:bookmarkStart w:id="69" w:name="_Toc95746129"/>
      <w:bookmarkStart w:id="70" w:name="_Toc95746490"/>
      <w:bookmarkStart w:id="71" w:name="_Toc95820119"/>
      <w:r w:rsidRPr="00441B96">
        <w:t>A.</w:t>
      </w:r>
      <w:r w:rsidRPr="00441B96">
        <w:tab/>
        <w:t>Non-discrimination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equality</w:t>
      </w:r>
      <w:bookmarkEnd w:id="68"/>
      <w:bookmarkEnd w:id="69"/>
      <w:bookmarkEnd w:id="70"/>
      <w:bookmarkEnd w:id="71"/>
    </w:p>
    <w:p w14:paraId="1334853F" w14:textId="6C2E97D4" w:rsidR="00E84D9E" w:rsidRPr="002B3C54" w:rsidRDefault="00E84D9E" w:rsidP="004D415D">
      <w:pPr>
        <w:pStyle w:val="SingleTxtG"/>
      </w:pPr>
      <w:r w:rsidRPr="00441B96">
        <w:t>55.</w:t>
      </w:r>
      <w:r w:rsidRPr="00441B96">
        <w:tab/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principle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non-discrimination,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must</w:t>
      </w:r>
      <w:r w:rsidR="00117DEB">
        <w:t xml:space="preserve"> </w:t>
      </w:r>
      <w:r w:rsidRPr="00441B96">
        <w:t>enjoy</w:t>
      </w:r>
      <w:r w:rsidR="00117DEB">
        <w:t xml:space="preserve"> </w:t>
      </w:r>
      <w:r w:rsidRPr="00441B96">
        <w:t>recognized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protected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distinction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kind.</w:t>
      </w:r>
    </w:p>
    <w:p w14:paraId="60E87DC1" w14:textId="1E7C7455" w:rsidR="00E84D9E" w:rsidRPr="002B3C54" w:rsidRDefault="00E84D9E" w:rsidP="004D415D">
      <w:pPr>
        <w:pStyle w:val="SingleTxtG"/>
      </w:pPr>
      <w:r w:rsidRPr="00441B96">
        <w:t>56.</w:t>
      </w:r>
      <w:r w:rsidRPr="00441B96">
        <w:tab/>
        <w:t>Pursuant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8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1990,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required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ensure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basic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services.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principle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reaffirmed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26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enjoy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special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improve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representation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life.</w:t>
      </w:r>
    </w:p>
    <w:p w14:paraId="522D33F9" w14:textId="6266D1D4" w:rsidR="00E84D9E" w:rsidRPr="002B3C54" w:rsidRDefault="00E84D9E" w:rsidP="004D415D">
      <w:pPr>
        <w:pStyle w:val="SingleTxtG"/>
      </w:pPr>
      <w:r w:rsidRPr="00441B96">
        <w:t>57.</w:t>
      </w:r>
      <w:r w:rsidRPr="00441B96">
        <w:tab/>
        <w:t>The</w:t>
      </w:r>
      <w:r w:rsidR="00117DEB">
        <w:t xml:space="preserve"> </w:t>
      </w:r>
      <w:r w:rsidRPr="00441B96">
        <w:t>principles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mutual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women,</w:t>
      </w:r>
      <w:r w:rsidR="00117DEB">
        <w:t xml:space="preserve"> </w:t>
      </w:r>
      <w:r w:rsidRPr="00441B96">
        <w:t>living</w:t>
      </w:r>
      <w:r w:rsidR="00117DEB">
        <w:t xml:space="preserve"> </w:t>
      </w:r>
      <w:r w:rsidRPr="00441B96">
        <w:t>together</w:t>
      </w:r>
      <w:r w:rsidR="00117DEB">
        <w:t xml:space="preserve"> </w:t>
      </w:r>
      <w:r w:rsidRPr="00441B96">
        <w:t>harmoniously,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rejection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condemnation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gender-based</w:t>
      </w:r>
      <w:r w:rsidR="00117DEB">
        <w:t xml:space="preserve"> </w:t>
      </w:r>
      <w:r w:rsidRPr="00441B96">
        <w:t>violence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inequality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reflected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school</w:t>
      </w:r>
      <w:r w:rsidR="00117DEB">
        <w:t xml:space="preserve"> </w:t>
      </w:r>
      <w:r w:rsidRPr="00441B96">
        <w:t>curricula.</w:t>
      </w:r>
    </w:p>
    <w:p w14:paraId="2B2FAFA6" w14:textId="67B2FE30" w:rsidR="00E84D9E" w:rsidRPr="002B3C54" w:rsidRDefault="00E84D9E" w:rsidP="004D415D">
      <w:pPr>
        <w:pStyle w:val="SingleTxtG"/>
      </w:pPr>
      <w:r w:rsidRPr="00441B96">
        <w:t>58.</w:t>
      </w:r>
      <w:r w:rsidRPr="00441B96">
        <w:tab/>
        <w:t>Benin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action</w:t>
      </w:r>
      <w:r w:rsidR="00117DEB">
        <w:t xml:space="preserve"> </w:t>
      </w:r>
      <w:r w:rsidRPr="00441B96">
        <w:t>plans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best</w:t>
      </w:r>
      <w:r w:rsidR="00117DEB">
        <w:t xml:space="preserve"> </w:t>
      </w:r>
      <w:r w:rsidRPr="00441B96">
        <w:t>practices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combat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discrimination,</w:t>
      </w:r>
      <w:r w:rsidR="00117DEB">
        <w:t xml:space="preserve"> </w:t>
      </w:r>
      <w:r w:rsidRPr="00441B96">
        <w:t>xenophobia,</w:t>
      </w:r>
      <w:r w:rsidR="00117DEB">
        <w:t xml:space="preserve"> </w:t>
      </w:r>
      <w:r w:rsidRPr="00441B96">
        <w:t>intolerance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gender-based</w:t>
      </w:r>
      <w:r w:rsidR="00117DEB">
        <w:t xml:space="preserve"> </w:t>
      </w:r>
      <w:r w:rsidRPr="00441B96">
        <w:t>violence.</w:t>
      </w:r>
    </w:p>
    <w:p w14:paraId="5F724520" w14:textId="01D996E3" w:rsidR="00E84D9E" w:rsidRPr="002B3C54" w:rsidRDefault="00E84D9E" w:rsidP="00C00C1A">
      <w:pPr>
        <w:pStyle w:val="H1G"/>
      </w:pPr>
      <w:r w:rsidRPr="00441B96">
        <w:tab/>
      </w:r>
      <w:bookmarkStart w:id="72" w:name="_Toc95298912"/>
      <w:bookmarkStart w:id="73" w:name="_Toc95746130"/>
      <w:bookmarkStart w:id="74" w:name="_Toc95746491"/>
      <w:bookmarkStart w:id="75" w:name="_Toc95820120"/>
      <w:r w:rsidRPr="00441B96">
        <w:t>B.</w:t>
      </w:r>
      <w:r w:rsidRPr="00441B96">
        <w:tab/>
        <w:t>Effective</w:t>
      </w:r>
      <w:r w:rsidR="00117DEB">
        <w:t xml:space="preserve"> </w:t>
      </w:r>
      <w:r w:rsidRPr="00441B96">
        <w:t>remedies</w:t>
      </w:r>
      <w:bookmarkEnd w:id="72"/>
      <w:bookmarkEnd w:id="73"/>
      <w:bookmarkEnd w:id="74"/>
      <w:bookmarkEnd w:id="75"/>
    </w:p>
    <w:p w14:paraId="3DD2C3F4" w14:textId="3B5094DF" w:rsidR="00E84D9E" w:rsidRPr="002B3C54" w:rsidRDefault="00E84D9E" w:rsidP="004D415D">
      <w:pPr>
        <w:pStyle w:val="SingleTxtG"/>
      </w:pPr>
      <w:r w:rsidRPr="00441B96">
        <w:t>59.</w:t>
      </w:r>
      <w:r w:rsidRPr="00441B96">
        <w:tab/>
        <w:t>Citizens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types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remedies</w:t>
      </w:r>
      <w:r w:rsidR="00117DEB">
        <w:t xml:space="preserve"> </w:t>
      </w:r>
      <w:r w:rsidRPr="00441B96">
        <w:t>allowing</w:t>
      </w:r>
      <w:r w:rsidR="00117DEB">
        <w:t xml:space="preserve"> </w:t>
      </w:r>
      <w:r w:rsidRPr="00441B96">
        <w:t>them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bring</w:t>
      </w:r>
      <w:r w:rsidR="00117DEB">
        <w:t xml:space="preserve"> </w:t>
      </w:r>
      <w:r w:rsidRPr="00441B96">
        <w:t>proceedings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competent</w:t>
      </w:r>
      <w:r w:rsidR="00117DEB">
        <w:t xml:space="preserve"> </w:t>
      </w:r>
      <w:r w:rsidRPr="00441B96">
        <w:t>authorities</w:t>
      </w:r>
      <w:r w:rsidR="00117DEB">
        <w:t xml:space="preserve"> </w:t>
      </w:r>
      <w:r w:rsidRPr="00441B96">
        <w:t>if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violated.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remedies,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include</w:t>
      </w:r>
      <w:r w:rsidR="00117DEB">
        <w:t xml:space="preserve"> </w:t>
      </w:r>
      <w:r w:rsidRPr="00441B96">
        <w:t>both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non-judicial</w:t>
      </w:r>
      <w:r w:rsidR="00117DEB">
        <w:t xml:space="preserve"> </w:t>
      </w:r>
      <w:r w:rsidRPr="00441B96">
        <w:t>measures,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invoked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cases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discrimination.</w:t>
      </w:r>
    </w:p>
    <w:p w14:paraId="59B42D9F" w14:textId="2AFF135B" w:rsidR="00E84D9E" w:rsidRPr="002B3C54" w:rsidRDefault="00E84D9E" w:rsidP="004D415D">
      <w:pPr>
        <w:pStyle w:val="SingleTxtG"/>
      </w:pPr>
      <w:r w:rsidRPr="00441B96">
        <w:t>60.</w:t>
      </w:r>
      <w:r w:rsidRPr="00441B96">
        <w:tab/>
        <w:t>An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body</w:t>
      </w:r>
      <w:r w:rsidR="00117DEB">
        <w:t xml:space="preserve"> </w:t>
      </w:r>
      <w:r w:rsidRPr="00441B96">
        <w:t>–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Office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Ombudsman</w:t>
      </w:r>
      <w:r w:rsidR="00117DEB">
        <w:t xml:space="preserve"> </w:t>
      </w:r>
      <w:r w:rsidRPr="00441B96">
        <w:t>–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receive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review</w:t>
      </w:r>
      <w:r w:rsidR="00117DEB">
        <w:t xml:space="preserve"> </w:t>
      </w:r>
      <w:r w:rsidRPr="00441B96">
        <w:t>complaints.</w:t>
      </w:r>
    </w:p>
    <w:p w14:paraId="70471FA0" w14:textId="5B2568DD" w:rsidR="00E84D9E" w:rsidRPr="002B3C54" w:rsidRDefault="00E84D9E" w:rsidP="004D415D">
      <w:pPr>
        <w:pStyle w:val="SingleTxtG"/>
      </w:pPr>
      <w:r w:rsidRPr="00441B96">
        <w:t>61.</w:t>
      </w:r>
      <w:r w:rsidRPr="00441B96">
        <w:tab/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aware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uses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remedies.</w:t>
      </w:r>
    </w:p>
    <w:p w14:paraId="7395286B" w14:textId="01CFDFEE" w:rsidR="00E84D9E" w:rsidRPr="002B3C54" w:rsidRDefault="00E84D9E" w:rsidP="004D415D">
      <w:pPr>
        <w:pStyle w:val="SingleTxtG"/>
      </w:pPr>
      <w:r w:rsidRPr="00441B96">
        <w:t>62.</w:t>
      </w:r>
      <w:r w:rsidRPr="00441B96">
        <w:tab/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handed</w:t>
      </w:r>
      <w:r w:rsidR="00117DEB">
        <w:t xml:space="preserve"> </w:t>
      </w:r>
      <w:r w:rsidRPr="00441B96">
        <w:t>down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decisions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cases</w:t>
      </w:r>
      <w:r w:rsidR="00117DEB">
        <w:t xml:space="preserve"> </w:t>
      </w:r>
      <w:r w:rsidRPr="00441B96">
        <w:t>referred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citizens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violations</w:t>
      </w:r>
      <w:r w:rsidR="00117DEB">
        <w:t xml:space="preserve"> </w:t>
      </w:r>
      <w:r w:rsidRPr="00441B96">
        <w:t>related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discrimination,</w:t>
      </w:r>
      <w:r w:rsidR="00117DEB">
        <w:t xml:space="preserve"> </w:t>
      </w:r>
      <w:r w:rsidRPr="00441B96">
        <w:t>including:</w:t>
      </w:r>
    </w:p>
    <w:p w14:paraId="3C3C9545" w14:textId="17949E21" w:rsidR="00E84D9E" w:rsidRPr="00E84D9E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es-ES"/>
        </w:rPr>
      </w:pPr>
      <w:r w:rsidRPr="00E84D9E">
        <w:rPr>
          <w:lang w:val="es-ES"/>
        </w:rPr>
        <w:t>•</w:t>
      </w:r>
      <w:r w:rsidRPr="00E84D9E">
        <w:rPr>
          <w:lang w:val="es-ES"/>
        </w:rPr>
        <w:tab/>
      </w:r>
      <w:proofErr w:type="spellStart"/>
      <w:r w:rsidR="00E84D9E" w:rsidRPr="00E84D9E">
        <w:rPr>
          <w:lang w:val="es-ES"/>
        </w:rPr>
        <w:t>Decision</w:t>
      </w:r>
      <w:proofErr w:type="spellEnd"/>
      <w:r w:rsidR="00117DEB">
        <w:rPr>
          <w:lang w:val="es-ES"/>
        </w:rPr>
        <w:t xml:space="preserve"> </w:t>
      </w:r>
      <w:r w:rsidR="00E84D9E" w:rsidRPr="00E84D9E">
        <w:rPr>
          <w:lang w:val="es-ES"/>
        </w:rPr>
        <w:t>DCC</w:t>
      </w:r>
      <w:r w:rsidR="00117DEB">
        <w:rPr>
          <w:lang w:val="es-ES"/>
        </w:rPr>
        <w:t xml:space="preserve"> </w:t>
      </w:r>
      <w:r w:rsidR="00E84D9E" w:rsidRPr="00E84D9E">
        <w:rPr>
          <w:lang w:val="es-ES"/>
        </w:rPr>
        <w:t>No.</w:t>
      </w:r>
      <w:r w:rsidR="00117DEB">
        <w:rPr>
          <w:lang w:val="es-ES"/>
        </w:rPr>
        <w:t xml:space="preserve"> </w:t>
      </w:r>
      <w:r w:rsidR="00E84D9E" w:rsidRPr="00E84D9E">
        <w:rPr>
          <w:lang w:val="es-ES"/>
        </w:rPr>
        <w:t>09-039</w:t>
      </w:r>
    </w:p>
    <w:p w14:paraId="7B375067" w14:textId="0B92BE21" w:rsidR="00E84D9E" w:rsidRPr="00E84D9E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es-ES"/>
        </w:rPr>
      </w:pPr>
      <w:r w:rsidRPr="00E84D9E">
        <w:rPr>
          <w:lang w:val="es-ES"/>
        </w:rPr>
        <w:t>•</w:t>
      </w:r>
      <w:r w:rsidRPr="00E84D9E">
        <w:rPr>
          <w:lang w:val="es-ES"/>
        </w:rPr>
        <w:tab/>
      </w:r>
      <w:proofErr w:type="spellStart"/>
      <w:r w:rsidR="00E84D9E" w:rsidRPr="00E84D9E">
        <w:rPr>
          <w:lang w:val="es-ES"/>
        </w:rPr>
        <w:t>Decision</w:t>
      </w:r>
      <w:proofErr w:type="spellEnd"/>
      <w:r w:rsidR="00117DEB">
        <w:rPr>
          <w:lang w:val="es-ES"/>
        </w:rPr>
        <w:t xml:space="preserve"> </w:t>
      </w:r>
      <w:r w:rsidR="00E84D9E" w:rsidRPr="00E84D9E">
        <w:rPr>
          <w:lang w:val="es-ES"/>
        </w:rPr>
        <w:t>DCC</w:t>
      </w:r>
      <w:r w:rsidR="00117DEB">
        <w:rPr>
          <w:lang w:val="es-ES"/>
        </w:rPr>
        <w:t xml:space="preserve"> </w:t>
      </w:r>
      <w:r w:rsidR="00E84D9E" w:rsidRPr="00E84D9E">
        <w:rPr>
          <w:lang w:val="es-ES"/>
        </w:rPr>
        <w:t>No.</w:t>
      </w:r>
      <w:r w:rsidR="00117DEB">
        <w:rPr>
          <w:lang w:val="es-ES"/>
        </w:rPr>
        <w:t xml:space="preserve"> </w:t>
      </w:r>
      <w:r w:rsidR="00E84D9E" w:rsidRPr="00E84D9E">
        <w:rPr>
          <w:lang w:val="es-ES"/>
        </w:rPr>
        <w:t>09-079</w:t>
      </w:r>
    </w:p>
    <w:p w14:paraId="1414858B" w14:textId="77E79D84" w:rsidR="00E84D9E" w:rsidRPr="00430B12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en-US"/>
        </w:rPr>
      </w:pPr>
      <w:r w:rsidRPr="00430B12">
        <w:rPr>
          <w:lang w:val="en-US"/>
        </w:rPr>
        <w:t>•</w:t>
      </w:r>
      <w:r w:rsidRPr="00430B12">
        <w:rPr>
          <w:lang w:val="en-US"/>
        </w:rPr>
        <w:tab/>
      </w:r>
      <w:r w:rsidR="00E84D9E" w:rsidRPr="00430B12">
        <w:rPr>
          <w:lang w:val="en-US"/>
        </w:rPr>
        <w:t>Decision</w:t>
      </w:r>
      <w:r w:rsidR="00117DEB" w:rsidRPr="00430B12">
        <w:rPr>
          <w:lang w:val="en-US"/>
        </w:rPr>
        <w:t xml:space="preserve"> </w:t>
      </w:r>
      <w:r w:rsidR="00E84D9E" w:rsidRPr="00430B12">
        <w:rPr>
          <w:lang w:val="en-US"/>
        </w:rPr>
        <w:t>DCC</w:t>
      </w:r>
      <w:r w:rsidR="00117DEB" w:rsidRPr="00430B12">
        <w:rPr>
          <w:lang w:val="en-US"/>
        </w:rPr>
        <w:t xml:space="preserve"> </w:t>
      </w:r>
      <w:r w:rsidR="00E84D9E" w:rsidRPr="00430B12">
        <w:rPr>
          <w:lang w:val="en-US"/>
        </w:rPr>
        <w:t>No.</w:t>
      </w:r>
      <w:r w:rsidR="00117DEB" w:rsidRPr="00430B12">
        <w:rPr>
          <w:lang w:val="en-US"/>
        </w:rPr>
        <w:t xml:space="preserve"> </w:t>
      </w:r>
      <w:r w:rsidR="00E84D9E" w:rsidRPr="00430B12">
        <w:rPr>
          <w:lang w:val="en-US"/>
        </w:rPr>
        <w:t>09-081</w:t>
      </w:r>
    </w:p>
    <w:p w14:paraId="7253DE5D" w14:textId="3377042A" w:rsidR="00E84D9E" w:rsidRPr="00430B12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en-US"/>
        </w:rPr>
      </w:pPr>
      <w:r w:rsidRPr="00430B12">
        <w:rPr>
          <w:lang w:val="en-US"/>
        </w:rPr>
        <w:t>•</w:t>
      </w:r>
      <w:r w:rsidRPr="00430B12">
        <w:rPr>
          <w:lang w:val="en-US"/>
        </w:rPr>
        <w:tab/>
      </w:r>
      <w:r w:rsidR="00E84D9E" w:rsidRPr="00430B12">
        <w:rPr>
          <w:lang w:val="en-US"/>
        </w:rPr>
        <w:t>Decision</w:t>
      </w:r>
      <w:r w:rsidR="00117DEB" w:rsidRPr="00430B12">
        <w:rPr>
          <w:lang w:val="en-US"/>
        </w:rPr>
        <w:t xml:space="preserve"> </w:t>
      </w:r>
      <w:r w:rsidR="00E84D9E" w:rsidRPr="00430B12">
        <w:rPr>
          <w:lang w:val="en-US"/>
        </w:rPr>
        <w:t>DCC</w:t>
      </w:r>
      <w:r w:rsidR="00117DEB" w:rsidRPr="00430B12">
        <w:rPr>
          <w:lang w:val="en-US"/>
        </w:rPr>
        <w:t xml:space="preserve"> </w:t>
      </w:r>
      <w:r w:rsidR="00E84D9E" w:rsidRPr="00430B12">
        <w:rPr>
          <w:lang w:val="en-US"/>
        </w:rPr>
        <w:t>No.</w:t>
      </w:r>
      <w:r w:rsidR="00117DEB" w:rsidRPr="00430B12">
        <w:rPr>
          <w:lang w:val="en-US"/>
        </w:rPr>
        <w:t xml:space="preserve"> </w:t>
      </w:r>
      <w:r w:rsidR="00E84D9E" w:rsidRPr="00430B12">
        <w:rPr>
          <w:lang w:val="en-US"/>
        </w:rPr>
        <w:t>10-011</w:t>
      </w:r>
    </w:p>
    <w:p w14:paraId="168690D2" w14:textId="1CFCFD4B" w:rsidR="00E84D9E" w:rsidRPr="002B3C54" w:rsidRDefault="00E84D9E" w:rsidP="00C00C1A">
      <w:pPr>
        <w:pStyle w:val="HChG"/>
        <w:rPr>
          <w:szCs w:val="24"/>
        </w:rPr>
      </w:pPr>
      <w:r w:rsidRPr="00430B12">
        <w:rPr>
          <w:lang w:val="en-US"/>
        </w:rPr>
        <w:tab/>
      </w:r>
      <w:r w:rsidRPr="00430B12">
        <w:rPr>
          <w:lang w:val="en-US"/>
        </w:rPr>
        <w:tab/>
      </w:r>
      <w:bookmarkStart w:id="76" w:name="_Toc95298913"/>
      <w:bookmarkStart w:id="77" w:name="_Toc95746131"/>
      <w:bookmarkStart w:id="78" w:name="_Toc95746492"/>
      <w:bookmarkStart w:id="79" w:name="_Toc95820121"/>
      <w:r w:rsidRPr="00441B96">
        <w:t>Part</w:t>
      </w:r>
      <w:r w:rsidR="00117DEB">
        <w:t xml:space="preserve"> </w:t>
      </w:r>
      <w:r w:rsidRPr="00441B96">
        <w:t>Two:</w:t>
      </w:r>
      <w:r w:rsidR="00117DEB">
        <w:t xml:space="preserve"> </w:t>
      </w:r>
      <w:r w:rsidRPr="00441B96">
        <w:t>Treaty-specific</w:t>
      </w:r>
      <w:r w:rsidR="00117DEB">
        <w:t xml:space="preserve"> </w:t>
      </w:r>
      <w:r w:rsidRPr="00441B96">
        <w:t>document</w:t>
      </w:r>
      <w:bookmarkEnd w:id="76"/>
      <w:bookmarkEnd w:id="77"/>
      <w:bookmarkEnd w:id="78"/>
      <w:bookmarkEnd w:id="79"/>
    </w:p>
    <w:p w14:paraId="436E85A8" w14:textId="5C3FBBB2" w:rsidR="00E84D9E" w:rsidRPr="002B3C54" w:rsidRDefault="00E84D9E" w:rsidP="00746712">
      <w:pPr>
        <w:pStyle w:val="H1G"/>
      </w:pPr>
      <w:r w:rsidRPr="00441B96">
        <w:tab/>
      </w:r>
      <w:r w:rsidRPr="00441B96">
        <w:tab/>
      </w:r>
      <w:bookmarkStart w:id="80" w:name="_Toc95298914"/>
      <w:bookmarkStart w:id="81" w:name="_Toc95746132"/>
      <w:bookmarkStart w:id="82" w:name="_Toc95746493"/>
      <w:bookmarkStart w:id="83" w:name="_Toc95820122"/>
      <w:r w:rsidRPr="00441B96">
        <w:t>Article</w:t>
      </w:r>
      <w:r w:rsidR="00117DEB">
        <w:t xml:space="preserve"> </w:t>
      </w:r>
      <w:r w:rsidRPr="00441B96">
        <w:t>1:</w:t>
      </w:r>
      <w:r w:rsidR="00117DEB">
        <w:t xml:space="preserve"> </w:t>
      </w:r>
      <w:r w:rsidRPr="00441B96">
        <w:t>Definition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</w:t>
      </w:r>
      <w:bookmarkEnd w:id="80"/>
      <w:bookmarkEnd w:id="81"/>
      <w:bookmarkEnd w:id="82"/>
      <w:bookmarkEnd w:id="83"/>
    </w:p>
    <w:p w14:paraId="020A4ECF" w14:textId="3C28E271" w:rsidR="00E84D9E" w:rsidRPr="002B3C54" w:rsidRDefault="00E84D9E" w:rsidP="004D415D">
      <w:pPr>
        <w:pStyle w:val="SingleTxtG"/>
      </w:pPr>
      <w:r w:rsidRPr="00441B96">
        <w:t>63.</w:t>
      </w:r>
      <w:r w:rsidRPr="00441B96">
        <w:tab/>
        <w:t>Beninese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does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specifically</w:t>
      </w:r>
      <w:r w:rsidR="00117DEB">
        <w:t xml:space="preserve"> </w:t>
      </w:r>
      <w:r w:rsidRPr="00441B96">
        <w:t>define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discrimination.</w:t>
      </w:r>
      <w:r w:rsidR="00117DEB">
        <w:t xml:space="preserve"> </w:t>
      </w:r>
      <w:r w:rsidRPr="00441B96">
        <w:t>However,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principles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non-discrimination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enshrined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legislation.</w:t>
      </w:r>
    </w:p>
    <w:p w14:paraId="607E0755" w14:textId="68895EEB" w:rsidR="00E84D9E" w:rsidRPr="002B3C54" w:rsidRDefault="00E84D9E" w:rsidP="004D415D">
      <w:pPr>
        <w:pStyle w:val="SingleTxtG"/>
      </w:pPr>
      <w:r w:rsidRPr="00441B96">
        <w:lastRenderedPageBreak/>
        <w:t>64.</w:t>
      </w:r>
      <w:r w:rsidRPr="00441B96">
        <w:tab/>
        <w:t>Article</w:t>
      </w:r>
      <w:r w:rsidR="00117DEB">
        <w:t xml:space="preserve"> </w:t>
      </w:r>
      <w:r w:rsidRPr="00441B96">
        <w:t>26</w:t>
      </w:r>
      <w:r w:rsidR="00117DEB">
        <w:t xml:space="preserve"> </w:t>
      </w:r>
      <w:r w:rsidRPr="00441B96">
        <w:t>(1)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90-32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1990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ensure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all,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distinction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race,</w:t>
      </w:r>
      <w:r w:rsidR="00117DEB">
        <w:t xml:space="preserve"> </w:t>
      </w:r>
      <w:r w:rsidRPr="00441B96">
        <w:t>sex,</w:t>
      </w:r>
      <w:r w:rsidR="00117DEB">
        <w:t xml:space="preserve"> </w:t>
      </w:r>
      <w:r w:rsidRPr="00441B96">
        <w:t>religion,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status.</w:t>
      </w:r>
      <w:r w:rsidR="00EE2696">
        <w:t>”</w:t>
      </w:r>
    </w:p>
    <w:p w14:paraId="5DEC2132" w14:textId="50856B97" w:rsidR="00E84D9E" w:rsidRPr="002B3C54" w:rsidRDefault="00E84D9E" w:rsidP="004D415D">
      <w:pPr>
        <w:pStyle w:val="SingleTxtG"/>
      </w:pPr>
      <w:r w:rsidRPr="00441B96">
        <w:t>65.</w:t>
      </w:r>
      <w:r w:rsidRPr="00441B96">
        <w:tab/>
        <w:t>This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provision</w:t>
      </w:r>
      <w:r w:rsidR="00117DEB">
        <w:t xml:space="preserve"> </w:t>
      </w:r>
      <w:r w:rsidRPr="00441B96">
        <w:t>covers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based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race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origin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complemented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39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nationals</w:t>
      </w:r>
      <w:r w:rsidR="00117DEB">
        <w:t xml:space="preserve"> </w:t>
      </w:r>
      <w:r w:rsidRPr="00441B96">
        <w:t>residing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freedoms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citizens.</w:t>
      </w:r>
    </w:p>
    <w:p w14:paraId="46C2596C" w14:textId="5C370CAB" w:rsidR="00E84D9E" w:rsidRPr="002B3C54" w:rsidRDefault="00E84D9E" w:rsidP="004D415D">
      <w:pPr>
        <w:pStyle w:val="SingleTxtG"/>
      </w:pPr>
      <w:r w:rsidRPr="00441B96">
        <w:t>66.</w:t>
      </w:r>
      <w:r w:rsidRPr="00441B96">
        <w:tab/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principles</w:t>
      </w:r>
      <w:r w:rsidR="00117DEB">
        <w:t xml:space="preserve"> </w:t>
      </w:r>
      <w:r w:rsidRPr="00441B96">
        <w:t>described</w:t>
      </w:r>
      <w:r w:rsidR="00117DEB">
        <w:t xml:space="preserve"> </w:t>
      </w:r>
      <w:r w:rsidRPr="00441B96">
        <w:t>above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reflected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1</w:t>
      </w:r>
      <w:r w:rsidR="00117DEB">
        <w:t xml:space="preserve"> </w:t>
      </w:r>
      <w:r w:rsidRPr="00441B96">
        <w:t>(1)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2002-07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24</w:t>
      </w:r>
      <w:r w:rsidR="00117DEB">
        <w:t xml:space="preserve"> </w:t>
      </w:r>
      <w:r w:rsidRPr="00441B96">
        <w:t>August</w:t>
      </w:r>
      <w:r w:rsidR="00117DEB">
        <w:t xml:space="preserve"> </w:t>
      </w:r>
      <w:r w:rsidRPr="00441B96">
        <w:t>2004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Code,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Every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being,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distinction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kind,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particular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race,</w:t>
      </w:r>
      <w:r w:rsidR="00117DEB">
        <w:t xml:space="preserve"> </w:t>
      </w:r>
      <w:r w:rsidRPr="00441B96">
        <w:t>colour,</w:t>
      </w:r>
      <w:r w:rsidR="00117DEB">
        <w:t xml:space="preserve"> </w:t>
      </w:r>
      <w:r w:rsidRPr="00441B96">
        <w:t>sex,</w:t>
      </w:r>
      <w:r w:rsidR="00117DEB">
        <w:t xml:space="preserve"> </w:t>
      </w:r>
      <w:r w:rsidRPr="00441B96">
        <w:t>religion,</w:t>
      </w:r>
      <w:r w:rsidR="00117DEB">
        <w:t xml:space="preserve"> </w:t>
      </w:r>
      <w:r w:rsidRPr="00441B96">
        <w:t>language,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opinion,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property,</w:t>
      </w:r>
      <w:r w:rsidR="00117DEB">
        <w:t xml:space="preserve"> </w:t>
      </w:r>
      <w:r w:rsidRPr="00441B96">
        <w:t>birth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status,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subject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birth</w:t>
      </w:r>
      <w:r w:rsidR="00117DEB">
        <w:t xml:space="preserve"> </w:t>
      </w:r>
      <w:r w:rsidRPr="00441B96">
        <w:t>until</w:t>
      </w:r>
      <w:r w:rsidR="00117DEB">
        <w:t xml:space="preserve"> </w:t>
      </w:r>
      <w:r w:rsidRPr="00441B96">
        <w:t>death.</w:t>
      </w:r>
      <w:r w:rsidR="00EE2696">
        <w:t>”</w:t>
      </w:r>
    </w:p>
    <w:p w14:paraId="28ED7168" w14:textId="15259D28" w:rsidR="00E84D9E" w:rsidRPr="002B3C54" w:rsidRDefault="00E84D9E" w:rsidP="004D415D">
      <w:pPr>
        <w:pStyle w:val="SingleTxtG"/>
      </w:pPr>
      <w:r w:rsidRPr="00441B96">
        <w:t>67.</w:t>
      </w:r>
      <w:r w:rsidRPr="00441B96">
        <w:tab/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principles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reflected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7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Children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Code,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Every</w:t>
      </w:r>
      <w:r w:rsidR="00117DEB">
        <w:t xml:space="preserve"> </w:t>
      </w:r>
      <w:r w:rsidRPr="00441B96">
        <w:t>child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entitled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enjoy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freedoms</w:t>
      </w:r>
      <w:r w:rsidR="00117DEB">
        <w:t xml:space="preserve"> </w:t>
      </w:r>
      <w:r w:rsidRPr="00441B96">
        <w:t>recognized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guaranteed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present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and,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particular,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entitled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regards</w:t>
      </w:r>
      <w:r w:rsidR="00117DEB">
        <w:t xml:space="preserve"> </w:t>
      </w:r>
      <w:r w:rsidRPr="00441B96">
        <w:t>services,</w:t>
      </w:r>
      <w:r w:rsidR="00117DEB">
        <w:t xml:space="preserve"> </w:t>
      </w:r>
      <w:r w:rsidRPr="00441B96">
        <w:t>property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benefits,</w:t>
      </w:r>
      <w:r w:rsidR="00117DEB">
        <w:t xml:space="preserve"> </w:t>
      </w:r>
      <w:r w:rsidRPr="00441B96">
        <w:t>irrespective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child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his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her</w:t>
      </w:r>
      <w:r w:rsidR="00117DEB">
        <w:t xml:space="preserve"> </w:t>
      </w:r>
      <w:r w:rsidRPr="00441B96">
        <w:t>parents</w:t>
      </w:r>
      <w:r w:rsidR="00EE2696">
        <w:t>’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guardians</w:t>
      </w:r>
      <w:r w:rsidR="00EE2696">
        <w:t>’</w:t>
      </w:r>
      <w:r w:rsidR="00117DEB">
        <w:t xml:space="preserve"> </w:t>
      </w:r>
      <w:r w:rsidRPr="00441B96">
        <w:t>race,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group,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sex,</w:t>
      </w:r>
      <w:r w:rsidR="00117DEB">
        <w:t xml:space="preserve"> </w:t>
      </w:r>
      <w:r w:rsidRPr="00441B96">
        <w:t>language,</w:t>
      </w:r>
      <w:r w:rsidR="00117DEB">
        <w:t xml:space="preserve"> </w:t>
      </w:r>
      <w:r w:rsidRPr="00441B96">
        <w:t>religion,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opinion,</w:t>
      </w:r>
      <w:r w:rsidR="00117DEB">
        <w:t xml:space="preserve"> </w:t>
      </w:r>
      <w:r w:rsidRPr="00441B96">
        <w:t>property,</w:t>
      </w:r>
      <w:r w:rsidR="00117DEB">
        <w:t xml:space="preserve"> </w:t>
      </w:r>
      <w:r w:rsidRPr="00441B96">
        <w:t>birth,</w:t>
      </w:r>
      <w:r w:rsidR="00117DEB">
        <w:t xml:space="preserve"> </w:t>
      </w:r>
      <w:r w:rsidRPr="00441B96">
        <w:t>disability,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situation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status.</w:t>
      </w:r>
      <w:r w:rsidR="00EE2696">
        <w:t>”</w:t>
      </w:r>
    </w:p>
    <w:p w14:paraId="38246F35" w14:textId="40716827" w:rsidR="00E84D9E" w:rsidRPr="002B3C54" w:rsidRDefault="00E84D9E" w:rsidP="004D415D">
      <w:pPr>
        <w:pStyle w:val="SingleTxtG"/>
      </w:pPr>
      <w:r w:rsidRPr="00441B96">
        <w:t>68.</w:t>
      </w:r>
      <w:r w:rsidRPr="00441B96">
        <w:tab/>
        <w:t>Under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Parties,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organizations</w:t>
      </w:r>
      <w:r w:rsidR="00117DEB">
        <w:t xml:space="preserve"> </w:t>
      </w:r>
      <w:r w:rsidRPr="00441B96">
        <w:t>must,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activities,</w:t>
      </w:r>
      <w:r w:rsidR="00117DEB">
        <w:t xml:space="preserve"> </w:t>
      </w:r>
      <w:r w:rsidRPr="00441B96">
        <w:t>proscribe</w:t>
      </w:r>
      <w:r w:rsidR="00117DEB">
        <w:t xml:space="preserve"> </w:t>
      </w:r>
      <w:r w:rsidRPr="00441B96">
        <w:t>intolerance,</w:t>
      </w:r>
      <w:r w:rsidR="00117DEB">
        <w:t xml:space="preserve"> </w:t>
      </w:r>
      <w:r w:rsidRPr="00441B96">
        <w:t>regionalism,</w:t>
      </w:r>
      <w:r w:rsidR="00117DEB">
        <w:t xml:space="preserve"> </w:t>
      </w:r>
      <w:r w:rsidRPr="00441B96">
        <w:t>ethnocentrism,</w:t>
      </w:r>
      <w:r w:rsidR="00117DEB">
        <w:t xml:space="preserve"> </w:t>
      </w:r>
      <w:r w:rsidRPr="00441B96">
        <w:t>fanaticism,</w:t>
      </w:r>
      <w:r w:rsidR="00117DEB">
        <w:t xml:space="preserve"> </w:t>
      </w:r>
      <w:r w:rsidRPr="00441B96">
        <w:t>racism,</w:t>
      </w:r>
      <w:r w:rsidR="00117DEB">
        <w:t xml:space="preserve"> </w:t>
      </w:r>
      <w:r w:rsidRPr="00441B96">
        <w:t>xenophobia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incitement</w:t>
      </w:r>
      <w:r w:rsidR="00117DEB">
        <w:t xml:space="preserve"> </w:t>
      </w:r>
      <w:r w:rsidRPr="00441B96">
        <w:t>and/or</w:t>
      </w:r>
      <w:r w:rsidR="00117DEB">
        <w:t xml:space="preserve"> </w:t>
      </w:r>
      <w:r w:rsidRPr="00441B96">
        <w:t>recourse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violence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forms.</w:t>
      </w:r>
    </w:p>
    <w:p w14:paraId="68CB2895" w14:textId="6FF63479" w:rsidR="00E84D9E" w:rsidRPr="002B3C54" w:rsidRDefault="00E84D9E" w:rsidP="004D415D">
      <w:pPr>
        <w:pStyle w:val="SingleTxtG"/>
      </w:pPr>
      <w:r w:rsidRPr="00441B96">
        <w:t>69.</w:t>
      </w:r>
      <w:r w:rsidRPr="00441B96">
        <w:tab/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no</w:t>
      </w:r>
      <w:r w:rsidR="00117DEB">
        <w:t xml:space="preserve"> </w:t>
      </w:r>
      <w:r w:rsidRPr="00441B96">
        <w:t>reservation,</w:t>
      </w:r>
      <w:r w:rsidR="00117DEB">
        <w:t xml:space="preserve"> </w:t>
      </w:r>
      <w:r w:rsidRPr="00441B96">
        <w:t>restriction,</w:t>
      </w:r>
      <w:r w:rsidR="00117DEB">
        <w:t xml:space="preserve"> </w:t>
      </w:r>
      <w:r w:rsidRPr="00441B96">
        <w:t>limitation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derogation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prohibition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differential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practised</w:t>
      </w:r>
      <w:r w:rsidR="00117DEB">
        <w:t xml:space="preserve"> </w:t>
      </w:r>
      <w:r w:rsidRPr="00441B96">
        <w:t>on</w:t>
      </w:r>
      <w:r w:rsidR="00117DEB">
        <w:t xml:space="preserve"> </w:t>
      </w:r>
      <w:r>
        <w:t>the</w:t>
      </w:r>
      <w:r w:rsidR="00117DEB">
        <w:t xml:space="preserve"> </w:t>
      </w:r>
      <w:r>
        <w:t>basis</w:t>
      </w:r>
      <w:r w:rsidR="00117DEB">
        <w:t xml:space="preserve"> </w:t>
      </w:r>
      <w:r>
        <w:t>of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alien</w:t>
      </w:r>
      <w:r w:rsidR="00117DEB">
        <w:t xml:space="preserve"> </w:t>
      </w:r>
      <w:r w:rsidRPr="00441B96">
        <w:t>status</w:t>
      </w:r>
      <w:r w:rsidR="00117DEB">
        <w:t xml:space="preserve"> </w:t>
      </w:r>
      <w:r w:rsidRPr="00441B96">
        <w:t>essentially</w:t>
      </w:r>
      <w:r w:rsidR="00117DEB">
        <w:t xml:space="preserve"> </w:t>
      </w:r>
      <w:r w:rsidRPr="00441B96">
        <w:t>concerns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jobs</w:t>
      </w:r>
      <w:r w:rsidR="00117DEB">
        <w:t xml:space="preserve"> </w:t>
      </w:r>
      <w:r w:rsidRPr="00441B96">
        <w:t>related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sovereignty,</w:t>
      </w:r>
      <w:r w:rsidR="00117DEB">
        <w:t xml:space="preserve"> </w:t>
      </w:r>
      <w:r w:rsidRPr="00441B96">
        <w:t>such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those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defence,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diplomatic</w:t>
      </w:r>
      <w:r w:rsidR="00117DEB">
        <w:t xml:space="preserve"> </w:t>
      </w:r>
      <w:r w:rsidRPr="00441B96">
        <w:t>service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judiciary,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reserved</w:t>
      </w:r>
      <w:r w:rsidR="00117DEB">
        <w:t xml:space="preserve"> </w:t>
      </w:r>
      <w:r w:rsidRPr="00441B96">
        <w:t>exclusively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nationals.</w:t>
      </w:r>
    </w:p>
    <w:p w14:paraId="54E0BE49" w14:textId="2299E8C4" w:rsidR="00E84D9E" w:rsidRPr="00441B96" w:rsidRDefault="00E84D9E" w:rsidP="004D415D">
      <w:pPr>
        <w:pStyle w:val="SingleTxtG"/>
      </w:pPr>
      <w:r w:rsidRPr="00441B96">
        <w:t>70.</w:t>
      </w:r>
      <w:r w:rsidRPr="00441B96">
        <w:tab/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reporting</w:t>
      </w:r>
      <w:r w:rsidR="00117DEB">
        <w:t xml:space="preserve"> </w:t>
      </w:r>
      <w:r w:rsidRPr="00441B96">
        <w:t>period,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did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adopt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legislation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purpose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nullifying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impairing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recognition,</w:t>
      </w:r>
      <w:r w:rsidR="00117DEB">
        <w:t xml:space="preserve"> </w:t>
      </w:r>
      <w:r w:rsidRPr="00441B96">
        <w:t>enjoyment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exercise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fundamental</w:t>
      </w:r>
      <w:r w:rsidR="00117DEB">
        <w:t xml:space="preserve"> </w:t>
      </w:r>
      <w:r w:rsidRPr="00441B96">
        <w:t>freedoms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non-discriminatory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basis,</w:t>
      </w:r>
      <w:r w:rsidR="00117DEB">
        <w:t xml:space="preserve"> </w:t>
      </w:r>
      <w:r w:rsidRPr="00441B96">
        <w:t>nor</w:t>
      </w:r>
      <w:r w:rsidR="00117DEB">
        <w:t xml:space="preserve"> </w:t>
      </w:r>
      <w:r w:rsidRPr="00441B96">
        <w:t>did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take</w:t>
      </w:r>
      <w:r w:rsidR="00117DEB">
        <w:t xml:space="preserve"> </w:t>
      </w:r>
      <w:r w:rsidRPr="00441B96">
        <w:t>specific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aimed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protecting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promoting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specific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group.</w:t>
      </w:r>
      <w:r w:rsidR="00117DEB">
        <w:t xml:space="preserve"> </w:t>
      </w:r>
      <w:r w:rsidRPr="00441B96">
        <w:t>Some</w:t>
      </w:r>
      <w:r w:rsidR="00117DEB">
        <w:t xml:space="preserve"> </w:t>
      </w:r>
      <w:r w:rsidRPr="00441B96">
        <w:t>positive</w:t>
      </w:r>
      <w:r w:rsidR="00117DEB">
        <w:t xml:space="preserve"> </w:t>
      </w:r>
      <w:r w:rsidRPr="00441B96">
        <w:t>steps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effective</w:t>
      </w:r>
      <w:r w:rsidR="00117DEB">
        <w:t xml:space="preserve"> </w:t>
      </w:r>
      <w:r w:rsidRPr="00441B96">
        <w:t>enjoyment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specific</w:t>
      </w:r>
      <w:r w:rsidR="00117DEB">
        <w:t xml:space="preserve"> </w:t>
      </w:r>
      <w:r w:rsidRPr="00441B96">
        <w:t>categories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persons,</w:t>
      </w:r>
      <w:r w:rsidR="00117DEB">
        <w:t xml:space="preserve"> </w:t>
      </w:r>
      <w:r w:rsidRPr="00441B96">
        <w:t>such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disabilities,</w:t>
      </w:r>
      <w:r w:rsidR="00117DEB">
        <w:t xml:space="preserve"> </w:t>
      </w:r>
      <w:r w:rsidRPr="00441B96">
        <w:t>older</w:t>
      </w:r>
      <w:r w:rsidR="00117DEB">
        <w:t xml:space="preserve"> </w:t>
      </w:r>
      <w:r w:rsidRPr="00441B96">
        <w:t>persons,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children.</w:t>
      </w:r>
      <w:r w:rsidR="00117DEB">
        <w:t xml:space="preserve"> </w:t>
      </w:r>
      <w:r w:rsidRPr="00441B96">
        <w:t>However,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do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target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specific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group.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3</w:t>
      </w:r>
      <w:r w:rsidR="00117DEB">
        <w:t xml:space="preserve"> </w:t>
      </w:r>
      <w:r w:rsidRPr="00441B96">
        <w:t>(3)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</w:p>
    <w:p w14:paraId="4CF0CE69" w14:textId="7E7D4AC5" w:rsidR="00E84D9E" w:rsidRPr="002B3C54" w:rsidRDefault="00E84D9E" w:rsidP="00C00C1A">
      <w:pPr>
        <w:pStyle w:val="SingleTxtG"/>
        <w:ind w:left="1701"/>
      </w:pPr>
      <w:r w:rsidRPr="00441B96">
        <w:t>Any</w:t>
      </w:r>
      <w:r w:rsidR="00117DEB">
        <w:t xml:space="preserve"> </w:t>
      </w:r>
      <w:r w:rsidRPr="00441B96">
        <w:t>law,</w:t>
      </w:r>
      <w:r w:rsidR="00117DEB">
        <w:t xml:space="preserve"> </w:t>
      </w:r>
      <w:r w:rsidRPr="00441B96">
        <w:t>regulation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contrary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null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void.</w:t>
      </w:r>
      <w:r w:rsidR="00117DEB">
        <w:t xml:space="preserve"> </w:t>
      </w:r>
      <w:r w:rsidRPr="00441B96">
        <w:t>Consequently,</w:t>
      </w:r>
      <w:r w:rsidR="00117DEB">
        <w:t xml:space="preserve"> </w:t>
      </w:r>
      <w:r w:rsidRPr="00441B96">
        <w:t>every</w:t>
      </w:r>
      <w:r w:rsidR="00117DEB">
        <w:t xml:space="preserve"> </w:t>
      </w:r>
      <w:r w:rsidRPr="00441B96">
        <w:t>citizen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bring</w:t>
      </w:r>
      <w:r w:rsidR="00117DEB">
        <w:t xml:space="preserve"> </w:t>
      </w:r>
      <w:r w:rsidRPr="00441B96">
        <w:t>proceedings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laws,</w:t>
      </w:r>
      <w:r w:rsidR="00117DEB">
        <w:t xml:space="preserve"> </w:t>
      </w:r>
      <w:r w:rsidRPr="00441B96">
        <w:t>regulations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acts</w:t>
      </w:r>
      <w:r w:rsidR="00117DEB">
        <w:t xml:space="preserve"> </w:t>
      </w:r>
      <w:r w:rsidRPr="00441B96">
        <w:t>that</w:t>
      </w:r>
      <w:r w:rsidR="00117DEB">
        <w:t xml:space="preserve"> </w:t>
      </w:r>
      <w:r>
        <w:t>he</w:t>
      </w:r>
      <w:r w:rsidR="00117DEB">
        <w:t xml:space="preserve"> </w:t>
      </w:r>
      <w:r>
        <w:t>or</w:t>
      </w:r>
      <w:r w:rsidR="00117DEB">
        <w:t xml:space="preserve"> </w:t>
      </w:r>
      <w:r>
        <w:t>she</w:t>
      </w:r>
      <w:r w:rsidR="00117DEB">
        <w:t xml:space="preserve"> </w:t>
      </w:r>
      <w:r w:rsidRPr="00441B96">
        <w:t>believe</w:t>
      </w:r>
      <w:r>
        <w:t>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unconstitutional.</w:t>
      </w:r>
    </w:p>
    <w:p w14:paraId="4D2B6E75" w14:textId="4BB901D8" w:rsidR="00E84D9E" w:rsidRPr="002B3C54" w:rsidRDefault="00E84D9E" w:rsidP="00746712">
      <w:pPr>
        <w:pStyle w:val="H1G"/>
      </w:pPr>
      <w:bookmarkStart w:id="84" w:name="page4"/>
      <w:bookmarkEnd w:id="84"/>
      <w:r w:rsidRPr="00441B96">
        <w:tab/>
      </w:r>
      <w:r w:rsidRPr="00441B96">
        <w:tab/>
      </w:r>
      <w:bookmarkStart w:id="85" w:name="_Toc95298915"/>
      <w:bookmarkStart w:id="86" w:name="_Toc95746133"/>
      <w:bookmarkStart w:id="87" w:name="_Toc95746494"/>
      <w:bookmarkStart w:id="88" w:name="_Toc95820123"/>
      <w:r w:rsidRPr="00441B96">
        <w:t>Article</w:t>
      </w:r>
      <w:r w:rsidR="00117DEB">
        <w:t xml:space="preserve"> </w:t>
      </w:r>
      <w:r w:rsidRPr="00441B96">
        <w:t>2:</w:t>
      </w:r>
      <w:r w:rsidR="00117DEB">
        <w:t xml:space="preserve"> </w:t>
      </w:r>
      <w:r w:rsidRPr="00441B96">
        <w:t>Condemnation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</w:t>
      </w:r>
      <w:bookmarkEnd w:id="85"/>
      <w:bookmarkEnd w:id="86"/>
      <w:bookmarkEnd w:id="87"/>
      <w:bookmarkEnd w:id="88"/>
    </w:p>
    <w:p w14:paraId="16394FF4" w14:textId="3ADAE690" w:rsidR="00E84D9E" w:rsidRPr="002B3C54" w:rsidRDefault="00E84D9E" w:rsidP="004D415D">
      <w:pPr>
        <w:pStyle w:val="SingleTxtG"/>
        <w:rPr>
          <w:rFonts w:eastAsia="Bookman Old Style"/>
        </w:rPr>
      </w:pPr>
      <w:r w:rsidRPr="00441B96">
        <w:t>71.</w:t>
      </w:r>
      <w:r w:rsidRPr="00441B96">
        <w:tab/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party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instruments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combating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intolerance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strives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guarantee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all.</w:t>
      </w:r>
      <w:r w:rsidR="00117DEB">
        <w:t xml:space="preserve"> </w:t>
      </w:r>
      <w:r w:rsidRPr="00441B96">
        <w:t>Articles</w:t>
      </w:r>
      <w:r w:rsidR="00117DEB">
        <w:t xml:space="preserve"> </w:t>
      </w:r>
      <w:r w:rsidRPr="00441B96">
        <w:t>18</w:t>
      </w:r>
      <w:r w:rsidR="00117DEB">
        <w:t xml:space="preserve"> </w:t>
      </w:r>
      <w:r w:rsidRPr="00441B96">
        <w:t>(1),</w:t>
      </w:r>
      <w:r w:rsidR="00117DEB">
        <w:t xml:space="preserve"> </w:t>
      </w:r>
      <w:r w:rsidRPr="00441B96">
        <w:t>26</w:t>
      </w:r>
      <w:r w:rsidR="00117DEB">
        <w:t xml:space="preserve"> </w:t>
      </w:r>
      <w:r w:rsidRPr="00441B96">
        <w:t>(1)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36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provide</w:t>
      </w:r>
      <w:r w:rsidR="00117DEB">
        <w:t xml:space="preserve"> </w:t>
      </w:r>
      <w:r w:rsidRPr="00441B96">
        <w:t>that:</w:t>
      </w:r>
    </w:p>
    <w:p w14:paraId="2FBD0820" w14:textId="0B6AE345" w:rsidR="00E84D9E" w:rsidRPr="00441B96" w:rsidRDefault="00E84D9E" w:rsidP="0007140E">
      <w:pPr>
        <w:pStyle w:val="SingleTxtG"/>
        <w:ind w:left="1701"/>
      </w:pPr>
      <w:r w:rsidRPr="00441B96">
        <w:t>No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subjected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torture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cruel,</w:t>
      </w:r>
      <w:r w:rsidR="00117DEB">
        <w:t xml:space="preserve"> </w:t>
      </w:r>
      <w:r w:rsidRPr="00441B96">
        <w:t>inhuman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degrading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punishment.</w:t>
      </w:r>
    </w:p>
    <w:p w14:paraId="01ED8E38" w14:textId="77777777" w:rsidR="00E84D9E" w:rsidRPr="002B3C54" w:rsidRDefault="00E84D9E" w:rsidP="0007140E">
      <w:pPr>
        <w:pStyle w:val="SingleTxtG"/>
        <w:ind w:left="1701"/>
      </w:pPr>
      <w:r w:rsidRPr="00441B96">
        <w:t>…</w:t>
      </w:r>
    </w:p>
    <w:p w14:paraId="11759E9D" w14:textId="2D0C7131" w:rsidR="00E84D9E" w:rsidRPr="00441B96" w:rsidRDefault="00E84D9E" w:rsidP="0007140E">
      <w:pPr>
        <w:pStyle w:val="SingleTxtG"/>
        <w:ind w:left="1701"/>
      </w:pP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ensure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all,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distinction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race,</w:t>
      </w:r>
      <w:r w:rsidR="00117DEB">
        <w:t xml:space="preserve"> </w:t>
      </w:r>
      <w:r w:rsidRPr="00441B96">
        <w:t>sex,</w:t>
      </w:r>
      <w:r w:rsidR="00117DEB">
        <w:t xml:space="preserve"> </w:t>
      </w:r>
      <w:r w:rsidRPr="00441B96">
        <w:t>religion,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status.</w:t>
      </w:r>
    </w:p>
    <w:p w14:paraId="68529D37" w14:textId="77777777" w:rsidR="00E84D9E" w:rsidRPr="002B3C54" w:rsidRDefault="00E84D9E" w:rsidP="0007140E">
      <w:pPr>
        <w:pStyle w:val="SingleTxtG"/>
        <w:ind w:left="1701"/>
      </w:pPr>
      <w:r w:rsidRPr="00441B96">
        <w:t>…</w:t>
      </w:r>
    </w:p>
    <w:p w14:paraId="44662FF4" w14:textId="4AFDA58C" w:rsidR="00E84D9E" w:rsidRPr="002B3C54" w:rsidRDefault="00E84D9E" w:rsidP="0007140E">
      <w:pPr>
        <w:pStyle w:val="SingleTxtG"/>
        <w:ind w:left="1701"/>
      </w:pPr>
      <w:r w:rsidRPr="00441B96">
        <w:t>Every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duty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consider</w:t>
      </w:r>
      <w:r w:rsidR="00117DEB">
        <w:t xml:space="preserve"> </w:t>
      </w:r>
      <w:r w:rsidRPr="00441B96">
        <w:t>his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her</w:t>
      </w:r>
      <w:r w:rsidR="00117DEB">
        <w:t xml:space="preserve"> </w:t>
      </w:r>
      <w:r w:rsidRPr="00441B96">
        <w:t>fellow</w:t>
      </w:r>
      <w:r w:rsidR="00117DEB">
        <w:t xml:space="preserve"> </w:t>
      </w:r>
      <w:r w:rsidRPr="00441B96">
        <w:t>beings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maintain</w:t>
      </w:r>
      <w:r w:rsidR="00117DEB">
        <w:t xml:space="preserve"> </w:t>
      </w:r>
      <w:r w:rsidRPr="00441B96">
        <w:t>relations</w:t>
      </w:r>
      <w:r w:rsidR="00117DEB">
        <w:t xml:space="preserve"> </w:t>
      </w:r>
      <w:r w:rsidRPr="00441B96">
        <w:t>aimed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safeguarding,</w:t>
      </w:r>
      <w:r w:rsidR="00117DEB">
        <w:t xml:space="preserve"> </w:t>
      </w:r>
      <w:r w:rsidRPr="00441B96">
        <w:t>reinforcing</w:t>
      </w:r>
      <w:r w:rsidR="00117DEB">
        <w:t xml:space="preserve"> </w:t>
      </w:r>
      <w:r w:rsidRPr="00441B96">
        <w:lastRenderedPageBreak/>
        <w:t>and</w:t>
      </w:r>
      <w:r w:rsidR="00117DEB">
        <w:t xml:space="preserve"> </w:t>
      </w:r>
      <w:r w:rsidRPr="00441B96">
        <w:t>promoting</w:t>
      </w:r>
      <w:r w:rsidR="00117DEB">
        <w:t xml:space="preserve"> </w:t>
      </w:r>
      <w:r w:rsidRPr="00441B96">
        <w:t>respect,</w:t>
      </w:r>
      <w:r w:rsidR="00117DEB">
        <w:t xml:space="preserve"> </w:t>
      </w:r>
      <w:r w:rsidRPr="00441B96">
        <w:t>dialogue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mutual</w:t>
      </w:r>
      <w:r w:rsidR="00117DEB">
        <w:t xml:space="preserve"> </w:t>
      </w:r>
      <w:r w:rsidRPr="00441B96">
        <w:t>tolerance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sake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peace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cohesion.</w:t>
      </w:r>
    </w:p>
    <w:p w14:paraId="1F4A8FD7" w14:textId="0F6F7498" w:rsidR="00E84D9E" w:rsidRPr="002B3C54" w:rsidRDefault="00E84D9E" w:rsidP="004D415D">
      <w:pPr>
        <w:pStyle w:val="SingleTxtG"/>
      </w:pPr>
      <w:r w:rsidRPr="00441B96">
        <w:t>72.</w:t>
      </w:r>
      <w:r w:rsidRPr="00441B96">
        <w:tab/>
        <w:t>Article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All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communities</w:t>
      </w:r>
      <w:r w:rsidR="00117DEB">
        <w:t xml:space="preserve"> </w:t>
      </w:r>
      <w:r w:rsidRPr="00441B96">
        <w:t>making</w:t>
      </w:r>
      <w:r w:rsidR="00117DEB">
        <w:t xml:space="preserve"> </w:t>
      </w:r>
      <w:r w:rsidRPr="00441B96">
        <w:t>up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</w:t>
      </w:r>
      <w:r w:rsidR="00117DEB">
        <w:t xml:space="preserve"> </w:t>
      </w:r>
      <w:r w:rsidRPr="00441B96">
        <w:t>enjoy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use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spoken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written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develop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own</w:t>
      </w:r>
      <w:r w:rsidR="00117DEB">
        <w:t xml:space="preserve"> </w:t>
      </w:r>
      <w:r w:rsidRPr="00441B96">
        <w:t>culture</w:t>
      </w:r>
      <w:r w:rsidR="00117DEB">
        <w:t xml:space="preserve"> </w:t>
      </w:r>
      <w:r w:rsidRPr="00441B96">
        <w:t>while</w:t>
      </w:r>
      <w:r w:rsidR="00117DEB">
        <w:t xml:space="preserve"> </w:t>
      </w:r>
      <w:r w:rsidRPr="00441B96">
        <w:t>respecting</w:t>
      </w:r>
      <w:r w:rsidR="00117DEB">
        <w:t xml:space="preserve"> </w:t>
      </w:r>
      <w:r w:rsidRPr="00441B96">
        <w:t>those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others.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development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used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communication.</w:t>
      </w:r>
      <w:r w:rsidR="00EE2696">
        <w:t>”</w:t>
      </w:r>
    </w:p>
    <w:p w14:paraId="0A7CE9AD" w14:textId="7AEC6D26" w:rsidR="00E84D9E" w:rsidRPr="002B3C54" w:rsidRDefault="00E84D9E" w:rsidP="004D415D">
      <w:pPr>
        <w:pStyle w:val="SingleTxtG"/>
      </w:pPr>
      <w:r w:rsidRPr="00441B96">
        <w:t>73.</w:t>
      </w:r>
      <w:r w:rsidRPr="00441B96">
        <w:tab/>
        <w:t>Article</w:t>
      </w:r>
      <w:r w:rsidR="00117DEB">
        <w:t xml:space="preserve"> </w:t>
      </w:r>
      <w:r w:rsidRPr="00441B96">
        <w:t>15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Every</w:t>
      </w:r>
      <w:r w:rsidR="00117DEB">
        <w:t xml:space="preserve"> </w:t>
      </w:r>
      <w:r w:rsidRPr="00441B96">
        <w:t>individual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life,</w:t>
      </w:r>
      <w:r w:rsidR="00117DEB">
        <w:t xml:space="preserve"> </w:t>
      </w:r>
      <w:r w:rsidRPr="00441B96">
        <w:t>liberty,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integrity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person.</w:t>
      </w:r>
      <w:r w:rsidR="00EE2696">
        <w:t>”</w:t>
      </w:r>
    </w:p>
    <w:p w14:paraId="751D38A8" w14:textId="16AEA968" w:rsidR="00E84D9E" w:rsidRPr="002B3C54" w:rsidRDefault="00E84D9E" w:rsidP="004D415D">
      <w:pPr>
        <w:pStyle w:val="SingleTxtG"/>
      </w:pPr>
      <w:r w:rsidRPr="00441B96">
        <w:t>74.</w:t>
      </w:r>
      <w:r w:rsidRPr="00441B96">
        <w:tab/>
        <w:t>Article</w:t>
      </w:r>
      <w:r w:rsidR="00117DEB">
        <w:t xml:space="preserve"> </w:t>
      </w:r>
      <w:r w:rsidRPr="00441B96">
        <w:t>4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98-004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27</w:t>
      </w:r>
      <w:r w:rsidR="00117DEB">
        <w:t xml:space="preserve"> </w:t>
      </w:r>
      <w:r w:rsidRPr="00441B96">
        <w:t>January</w:t>
      </w:r>
      <w:r w:rsidR="00117DEB">
        <w:t xml:space="preserve"> </w:t>
      </w:r>
      <w:r w:rsidRPr="00441B96">
        <w:t>1998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</w:p>
    <w:p w14:paraId="7D1388AD" w14:textId="3A72C4DD" w:rsidR="00E84D9E" w:rsidRPr="002B3C54" w:rsidRDefault="00E84D9E" w:rsidP="0007140E">
      <w:pPr>
        <w:pStyle w:val="SingleTxtG"/>
        <w:ind w:left="1701"/>
      </w:pPr>
      <w:r w:rsidRPr="00441B96">
        <w:t>Subject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explicit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present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text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legislative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regulatory</w:t>
      </w:r>
      <w:r w:rsidR="00117DEB">
        <w:t xml:space="preserve"> </w:t>
      </w:r>
      <w:r w:rsidRPr="00441B96">
        <w:t>nature</w:t>
      </w:r>
      <w:r w:rsidR="00117DEB">
        <w:t xml:space="preserve"> </w:t>
      </w:r>
      <w:r w:rsidRPr="00441B96">
        <w:t>protecting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children,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relating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status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nationals,</w:t>
      </w:r>
      <w:r w:rsidR="00117DEB">
        <w:t xml:space="preserve"> </w:t>
      </w:r>
      <w:r w:rsidRPr="00441B96">
        <w:t>employers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take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account</w:t>
      </w:r>
      <w:r w:rsidR="00117DEB">
        <w:t xml:space="preserve"> </w:t>
      </w:r>
      <w:r w:rsidRPr="00441B96">
        <w:t>employees</w:t>
      </w:r>
      <w:r w:rsidR="00EE2696">
        <w:t>’</w:t>
      </w:r>
      <w:r w:rsidR="00117DEB">
        <w:t xml:space="preserve"> </w:t>
      </w:r>
      <w:r w:rsidRPr="00441B96">
        <w:t>sex,</w:t>
      </w:r>
      <w:r w:rsidR="00117DEB">
        <w:t xml:space="preserve"> </w:t>
      </w:r>
      <w:r w:rsidRPr="00441B96">
        <w:t>age,</w:t>
      </w:r>
      <w:r w:rsidR="00117DEB">
        <w:t xml:space="preserve"> </w:t>
      </w:r>
      <w:r w:rsidRPr="00441B96">
        <w:t>race,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background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ties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making</w:t>
      </w:r>
      <w:r w:rsidR="00117DEB">
        <w:t xml:space="preserve"> </w:t>
      </w:r>
      <w:r w:rsidRPr="00441B96">
        <w:t>decisions</w:t>
      </w:r>
      <w:r w:rsidR="00117DEB">
        <w:t xml:space="preserve"> </w:t>
      </w:r>
      <w:r w:rsidRPr="00441B96">
        <w:t>relating,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particular,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recruitment,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conduct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distribution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work,</w:t>
      </w:r>
      <w:r w:rsidR="00117DEB">
        <w:t xml:space="preserve"> </w:t>
      </w:r>
      <w:r w:rsidRPr="00441B96">
        <w:t>professional</w:t>
      </w:r>
      <w:r w:rsidR="00117DEB">
        <w:t xml:space="preserve"> </w:t>
      </w:r>
      <w:r w:rsidRPr="00441B96">
        <w:t>development,</w:t>
      </w:r>
      <w:r w:rsidR="00117DEB">
        <w:t xml:space="preserve"> </w:t>
      </w:r>
      <w:r w:rsidRPr="00441B96">
        <w:t>advancement,</w:t>
      </w:r>
      <w:r w:rsidR="00117DEB">
        <w:t xml:space="preserve"> </w:t>
      </w:r>
      <w:r w:rsidRPr="00441B96">
        <w:t>promotion,</w:t>
      </w:r>
      <w:r w:rsidR="00117DEB">
        <w:t xml:space="preserve"> </w:t>
      </w:r>
      <w:r w:rsidRPr="00441B96">
        <w:t>remuneration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working</w:t>
      </w:r>
      <w:r w:rsidR="00117DEB">
        <w:t xml:space="preserve"> </w:t>
      </w:r>
      <w:r w:rsidRPr="00441B96">
        <w:t>conditions,</w:t>
      </w:r>
      <w:r w:rsidR="00117DEB">
        <w:t xml:space="preserve"> </w:t>
      </w:r>
      <w:r w:rsidRPr="00441B96">
        <w:t>allocation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benefits,</w:t>
      </w:r>
      <w:r w:rsidR="00117DEB">
        <w:t xml:space="preserve"> </w:t>
      </w:r>
      <w:r w:rsidRPr="00441B96">
        <w:t>disciplinary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termination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employment</w:t>
      </w:r>
      <w:r w:rsidR="00117DEB">
        <w:t xml:space="preserve"> </w:t>
      </w:r>
      <w:r w:rsidRPr="00441B96">
        <w:t>contract.</w:t>
      </w:r>
    </w:p>
    <w:p w14:paraId="716F5A98" w14:textId="304FCF90" w:rsidR="00E84D9E" w:rsidRPr="002B3C54" w:rsidRDefault="00E84D9E" w:rsidP="004D415D">
      <w:pPr>
        <w:pStyle w:val="SingleTxtG"/>
      </w:pPr>
      <w:r w:rsidRPr="00441B96">
        <w:t>75.</w:t>
      </w:r>
      <w:r w:rsidRPr="00441B96">
        <w:tab/>
        <w:t>Articles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2018-12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</w:t>
      </w:r>
      <w:r w:rsidR="00117DEB">
        <w:t xml:space="preserve"> </w:t>
      </w:r>
      <w:r w:rsidRPr="00441B96">
        <w:t>July</w:t>
      </w:r>
      <w:r w:rsidR="00117DEB">
        <w:t xml:space="preserve"> </w:t>
      </w:r>
      <w:r w:rsidRPr="00441B96">
        <w:t>2018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Regime</w:t>
      </w:r>
      <w:r w:rsidR="00117DEB">
        <w:t xml:space="preserve"> </w:t>
      </w:r>
      <w:r w:rsidRPr="00441B96">
        <w:t>Governing</w:t>
      </w:r>
      <w:r w:rsidR="00117DEB">
        <w:t xml:space="preserve"> </w:t>
      </w:r>
      <w:r w:rsidRPr="00441B96">
        <w:t>Residential</w:t>
      </w:r>
      <w:r w:rsidR="00117DEB">
        <w:t xml:space="preserve"> </w:t>
      </w:r>
      <w:r w:rsidRPr="00441B96">
        <w:t>Leases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provide</w:t>
      </w:r>
      <w:r w:rsidR="00117DEB">
        <w:t xml:space="preserve"> </w:t>
      </w:r>
      <w:r w:rsidRPr="00441B96">
        <w:t>that:</w:t>
      </w:r>
    </w:p>
    <w:p w14:paraId="57F35BE6" w14:textId="291957CC" w:rsidR="00E84D9E" w:rsidRPr="00441B96" w:rsidRDefault="00E84D9E" w:rsidP="0007140E">
      <w:pPr>
        <w:pStyle w:val="SingleTxtG"/>
        <w:ind w:left="1701"/>
      </w:pPr>
      <w:r w:rsidRPr="00441B96">
        <w:t>No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denied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tenancy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dwelling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basis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his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her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identity,</w:t>
      </w:r>
      <w:r w:rsidR="00117DEB">
        <w:t xml:space="preserve"> </w:t>
      </w:r>
      <w:r w:rsidRPr="00441B96">
        <w:t>sex,</w:t>
      </w:r>
      <w:r w:rsidR="00117DEB">
        <w:t xml:space="preserve"> </w:t>
      </w:r>
      <w:r w:rsidRPr="00441B96">
        <w:t>employment</w:t>
      </w:r>
      <w:r w:rsidR="00117DEB">
        <w:t xml:space="preserve"> </w:t>
      </w:r>
      <w:r w:rsidRPr="00441B96">
        <w:t>status,</w:t>
      </w:r>
      <w:r w:rsidR="00117DEB">
        <w:t xml:space="preserve"> </w:t>
      </w:r>
      <w:r w:rsidRPr="00441B96">
        <w:t>marital</w:t>
      </w:r>
      <w:r w:rsidR="00117DEB">
        <w:t xml:space="preserve"> </w:t>
      </w:r>
      <w:r w:rsidRPr="00441B96">
        <w:t>status,</w:t>
      </w:r>
      <w:r w:rsidR="00117DEB">
        <w:t xml:space="preserve"> </w:t>
      </w:r>
      <w:r w:rsidRPr="00441B96">
        <w:t>disability,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opinion,</w:t>
      </w:r>
      <w:r w:rsidR="00117DEB">
        <w:t xml:space="preserve"> </w:t>
      </w:r>
      <w:r w:rsidRPr="00441B96">
        <w:t>race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religion.</w:t>
      </w:r>
    </w:p>
    <w:p w14:paraId="2E1968F0" w14:textId="77777777" w:rsidR="00E84D9E" w:rsidRPr="002B3C54" w:rsidRDefault="00E84D9E" w:rsidP="0007140E">
      <w:pPr>
        <w:pStyle w:val="SingleTxtG"/>
        <w:ind w:left="1701"/>
      </w:pPr>
      <w:r w:rsidRPr="00441B96">
        <w:t>…</w:t>
      </w:r>
    </w:p>
    <w:p w14:paraId="1FDB859F" w14:textId="062BCADC" w:rsidR="00E84D9E" w:rsidRPr="002B3C54" w:rsidRDefault="00E84D9E" w:rsidP="0007140E">
      <w:pPr>
        <w:pStyle w:val="SingleTxtG"/>
        <w:ind w:left="1701"/>
        <w:rPr>
          <w:bCs/>
        </w:rPr>
      </w:pP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event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dispute</w:t>
      </w:r>
      <w:r w:rsidR="00117DEB">
        <w:t xml:space="preserve"> </w:t>
      </w:r>
      <w:r w:rsidRPr="00441B96">
        <w:t>regarding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application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above,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denied</w:t>
      </w:r>
      <w:r w:rsidR="00117DEB">
        <w:t xml:space="preserve"> </w:t>
      </w:r>
      <w:r w:rsidRPr="00441B96">
        <w:t>tenancy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take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action.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president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jurisdiction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area</w:t>
      </w:r>
      <w:r w:rsidR="00117DEB">
        <w:t xml:space="preserve"> </w:t>
      </w:r>
      <w:r w:rsidRPr="00441B96">
        <w:t>where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building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located,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whom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matter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referred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summary</w:t>
      </w:r>
      <w:r w:rsidR="00117DEB">
        <w:t xml:space="preserve"> </w:t>
      </w:r>
      <w:r w:rsidRPr="00441B96">
        <w:t>judgment,</w:t>
      </w:r>
      <w:r w:rsidR="00117DEB">
        <w:t xml:space="preserve"> </w:t>
      </w:r>
      <w:r w:rsidRPr="00441B96">
        <w:t>shall,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month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referral,</w:t>
      </w:r>
      <w:r w:rsidR="00117DEB">
        <w:t xml:space="preserve"> </w:t>
      </w:r>
      <w:r w:rsidRPr="00441B96">
        <w:t>take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he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she</w:t>
      </w:r>
      <w:r w:rsidR="00117DEB">
        <w:t xml:space="preserve"> </w:t>
      </w:r>
      <w:r w:rsidRPr="00441B96">
        <w:t>deems</w:t>
      </w:r>
      <w:r w:rsidR="00117DEB">
        <w:t xml:space="preserve"> </w:t>
      </w:r>
      <w:r w:rsidRPr="00441B96">
        <w:t>conducive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installation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concerned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rented</w:t>
      </w:r>
      <w:r w:rsidR="00117DEB">
        <w:t xml:space="preserve"> </w:t>
      </w:r>
      <w:r w:rsidRPr="00441B96">
        <w:t>premises.</w:t>
      </w:r>
    </w:p>
    <w:p w14:paraId="43A1F4B6" w14:textId="27CF2006" w:rsidR="00E84D9E" w:rsidRPr="002B3C54" w:rsidRDefault="00E84D9E" w:rsidP="004D415D">
      <w:pPr>
        <w:pStyle w:val="SingleTxtG"/>
        <w:rPr>
          <w:bCs/>
        </w:rPr>
      </w:pPr>
      <w:r w:rsidRPr="00441B96">
        <w:t>76.</w:t>
      </w:r>
      <w:r w:rsidRPr="00441B96">
        <w:tab/>
        <w:t>Racial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prohibited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215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2015-08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23</w:t>
      </w:r>
      <w:r w:rsidR="00117DEB">
        <w:t xml:space="preserve"> </w:t>
      </w:r>
      <w:r w:rsidRPr="00441B96">
        <w:t>January</w:t>
      </w:r>
      <w:r w:rsidR="00117DEB">
        <w:t xml:space="preserve"> </w:t>
      </w:r>
      <w:r w:rsidRPr="00441B96">
        <w:t>2015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Children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All</w:t>
      </w:r>
      <w:r w:rsidR="00117DEB">
        <w:t xml:space="preserve"> </w:t>
      </w:r>
      <w:r w:rsidRPr="00441B96">
        <w:t>forms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young</w:t>
      </w:r>
      <w:r w:rsidR="00117DEB">
        <w:t xml:space="preserve"> </w:t>
      </w:r>
      <w:r w:rsidRPr="00441B96">
        <w:t>workers</w:t>
      </w:r>
      <w:r w:rsidR="00117DEB">
        <w:t xml:space="preserve"> </w:t>
      </w:r>
      <w:r>
        <w:t>are</w:t>
      </w:r>
      <w:r w:rsidR="00117DEB">
        <w:t xml:space="preserve"> </w:t>
      </w:r>
      <w:r w:rsidRPr="00441B96">
        <w:t>prohibited.</w:t>
      </w:r>
      <w:r w:rsidR="00EE2696">
        <w:t>”</w:t>
      </w:r>
    </w:p>
    <w:p w14:paraId="3735BCB0" w14:textId="4AACD368" w:rsidR="00E84D9E" w:rsidRPr="002B3C54" w:rsidRDefault="00E84D9E" w:rsidP="004D415D">
      <w:pPr>
        <w:pStyle w:val="SingleTxtG"/>
        <w:rPr>
          <w:szCs w:val="24"/>
        </w:rPr>
      </w:pPr>
      <w:r w:rsidRPr="00441B96">
        <w:t>77.</w:t>
      </w:r>
      <w:r w:rsidRPr="00441B96">
        <w:tab/>
        <w:t>Articles</w:t>
      </w:r>
      <w:r w:rsidR="00117DEB">
        <w:t xml:space="preserve"> </w:t>
      </w:r>
      <w:r w:rsidRPr="00441B96">
        <w:t>704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705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2018-16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28</w:t>
      </w:r>
      <w:r w:rsidR="00117DEB">
        <w:t xml:space="preserve"> </w:t>
      </w:r>
      <w:r w:rsidRPr="00441B96">
        <w:t>December</w:t>
      </w:r>
      <w:r w:rsidR="00117DEB">
        <w:t xml:space="preserve"> </w:t>
      </w:r>
      <w:r w:rsidRPr="00441B96">
        <w:t>2018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Criminal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provide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following.</w:t>
      </w:r>
    </w:p>
    <w:p w14:paraId="08A922DC" w14:textId="77777777" w:rsidR="00EE2696" w:rsidRDefault="00E84D9E" w:rsidP="004D415D">
      <w:pPr>
        <w:pStyle w:val="SingleTxtG"/>
      </w:pPr>
      <w:r w:rsidRPr="00441B96">
        <w:t>78.</w:t>
      </w:r>
      <w:r w:rsidRPr="00441B96">
        <w:tab/>
        <w:t>Article</w:t>
      </w:r>
      <w:r w:rsidR="00117DEB">
        <w:t xml:space="preserve"> </w:t>
      </w:r>
      <w:r w:rsidRPr="00441B96">
        <w:t>704:</w:t>
      </w:r>
    </w:p>
    <w:p w14:paraId="14D429D9" w14:textId="6FE6E9ED" w:rsidR="00E84D9E" w:rsidRPr="00441B96" w:rsidRDefault="00E84D9E" w:rsidP="005212EE">
      <w:pPr>
        <w:pStyle w:val="SingleTxtG"/>
        <w:ind w:left="1531"/>
      </w:pPr>
      <w:r w:rsidRPr="00441B96"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subject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term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imprisonment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</w:t>
      </w:r>
      <w:r w:rsidR="00117DEB">
        <w:t xml:space="preserve"> </w:t>
      </w:r>
      <w:r w:rsidRPr="00441B96">
        <w:t>months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1</w:t>
      </w:r>
      <w:r w:rsidR="00117DEB">
        <w:t xml:space="preserve"> </w:t>
      </w:r>
      <w:r w:rsidRPr="00441B96">
        <w:t>year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fine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100,000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1</w:t>
      </w:r>
      <w:r w:rsidR="00117DEB">
        <w:t xml:space="preserve"> </w:t>
      </w:r>
      <w:r w:rsidRPr="00441B96">
        <w:t>million</w:t>
      </w:r>
      <w:r w:rsidR="00117DEB">
        <w:t xml:space="preserve"> </w:t>
      </w:r>
      <w:r w:rsidRPr="00441B96">
        <w:t>CFA</w:t>
      </w:r>
      <w:r w:rsidR="00117DEB">
        <w:t xml:space="preserve"> </w:t>
      </w:r>
      <w:r w:rsidRPr="00441B96">
        <w:t>francs</w:t>
      </w:r>
      <w:r w:rsidR="00117DEB">
        <w:t xml:space="preserve"> </w:t>
      </w:r>
      <w:r w:rsidRPr="00441B96">
        <w:t>(CFAF)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both:</w:t>
      </w:r>
    </w:p>
    <w:p w14:paraId="2A5613B8" w14:textId="339D454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Cs/>
        </w:rPr>
      </w:pPr>
      <w:r w:rsidRPr="002B3C54">
        <w:rPr>
          <w:bCs/>
        </w:rPr>
        <w:t>•</w:t>
      </w:r>
      <w:r w:rsidRPr="002B3C54">
        <w:rPr>
          <w:bCs/>
        </w:rPr>
        <w:tab/>
      </w:r>
      <w:r w:rsidR="00E84D9E" w:rsidRPr="00441B96">
        <w:t>Any</w:t>
      </w:r>
      <w:r w:rsidR="00117DEB">
        <w:t xml:space="preserve"> </w:t>
      </w:r>
      <w:r w:rsidR="00E84D9E" w:rsidRPr="00441B96">
        <w:t>person</w:t>
      </w:r>
      <w:r w:rsidR="00117DEB">
        <w:t xml:space="preserve"> </w:t>
      </w:r>
      <w:r w:rsidR="00E84D9E" w:rsidRPr="00441B96">
        <w:t>supplying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offering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supply</w:t>
      </w:r>
      <w:r w:rsidR="00117DEB">
        <w:t xml:space="preserve"> </w:t>
      </w:r>
      <w:r w:rsidR="00E84D9E" w:rsidRPr="00441B96">
        <w:t>goods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services</w:t>
      </w:r>
      <w:r w:rsidR="00117DEB">
        <w:t xml:space="preserve"> </w:t>
      </w:r>
      <w:r w:rsidR="00E84D9E" w:rsidRPr="00441B96">
        <w:t>who,</w:t>
      </w:r>
      <w:r w:rsidR="00117DEB">
        <w:t xml:space="preserve"> </w:t>
      </w:r>
      <w:r w:rsidR="00E84D9E" w:rsidRPr="00441B96">
        <w:t>without</w:t>
      </w:r>
      <w:r w:rsidR="00117DEB">
        <w:t xml:space="preserve"> </w:t>
      </w:r>
      <w:r w:rsidR="00E84D9E" w:rsidRPr="00441B96">
        <w:t>good</w:t>
      </w:r>
      <w:r w:rsidR="00117DEB">
        <w:t xml:space="preserve"> </w:t>
      </w:r>
      <w:r w:rsidR="00E84D9E" w:rsidRPr="00441B96">
        <w:t>reason,</w:t>
      </w:r>
      <w:r w:rsidR="00117DEB">
        <w:t xml:space="preserve"> </w:t>
      </w:r>
      <w:r w:rsidR="00E84D9E" w:rsidRPr="00441B96">
        <w:t>except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matters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racial</w:t>
      </w:r>
      <w:r w:rsidR="00117DEB">
        <w:t xml:space="preserve"> </w:t>
      </w:r>
      <w:r w:rsidR="00E84D9E" w:rsidRPr="00441B96">
        <w:t>discrimination,</w:t>
      </w:r>
      <w:r w:rsidR="00117DEB">
        <w:t xml:space="preserve"> </w:t>
      </w:r>
      <w:r w:rsidR="00E84D9E" w:rsidRPr="00441B96">
        <w:t>refuses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do</w:t>
      </w:r>
      <w:r w:rsidR="00117DEB">
        <w:t xml:space="preserve"> </w:t>
      </w:r>
      <w:r w:rsidR="00E84D9E" w:rsidRPr="00441B96">
        <w:t>so,</w:t>
      </w:r>
      <w:r w:rsidR="00117DEB">
        <w:t xml:space="preserve"> </w:t>
      </w:r>
      <w:r w:rsidR="00E84D9E" w:rsidRPr="00441B96">
        <w:t>whether</w:t>
      </w:r>
      <w:r w:rsidR="00117DEB">
        <w:t xml:space="preserve"> </w:t>
      </w:r>
      <w:r w:rsidR="00E84D9E" w:rsidRPr="00441B96">
        <w:t>directly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through</w:t>
      </w:r>
      <w:r w:rsidR="00117DEB">
        <w:t xml:space="preserve"> </w:t>
      </w:r>
      <w:r w:rsidR="00E84D9E" w:rsidRPr="00441B96">
        <w:t>an</w:t>
      </w:r>
      <w:r w:rsidR="00117DEB">
        <w:t xml:space="preserve"> </w:t>
      </w:r>
      <w:r w:rsidR="00E84D9E" w:rsidRPr="00441B96">
        <w:t>agent,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account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origin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person</w:t>
      </w:r>
      <w:r w:rsidR="00117DEB">
        <w:t xml:space="preserve"> </w:t>
      </w:r>
      <w:r w:rsidR="00E84D9E" w:rsidRPr="00441B96">
        <w:t>requesting</w:t>
      </w:r>
      <w:r w:rsidR="00117DEB">
        <w:t xml:space="preserve"> </w:t>
      </w:r>
      <w:r w:rsidR="00E84D9E" w:rsidRPr="00441B96">
        <w:t>such</w:t>
      </w:r>
      <w:r w:rsidR="00117DEB">
        <w:t xml:space="preserve"> </w:t>
      </w:r>
      <w:r w:rsidR="00E84D9E" w:rsidRPr="00441B96">
        <w:t>goods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services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his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her</w:t>
      </w:r>
      <w:r w:rsidR="00117DEB">
        <w:t xml:space="preserve"> </w:t>
      </w:r>
      <w:r w:rsidR="00E84D9E" w:rsidRPr="00441B96">
        <w:t>sex,</w:t>
      </w:r>
      <w:r w:rsidR="00117DEB">
        <w:t xml:space="preserve"> </w:t>
      </w:r>
      <w:r w:rsidR="00E84D9E" w:rsidRPr="00441B96">
        <w:t>family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health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disability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real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supposed</w:t>
      </w:r>
      <w:r w:rsidR="00117DEB">
        <w:t xml:space="preserve"> </w:t>
      </w:r>
      <w:r w:rsidR="00E84D9E" w:rsidRPr="00441B96">
        <w:t>membership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non-membership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given</w:t>
      </w:r>
      <w:r w:rsidR="00117DEB">
        <w:t xml:space="preserve"> </w:t>
      </w:r>
      <w:r w:rsidR="00E84D9E" w:rsidRPr="00441B96">
        <w:t>ethnic</w:t>
      </w:r>
      <w:r w:rsidR="00117DEB">
        <w:t xml:space="preserve"> </w:t>
      </w:r>
      <w:r w:rsidR="00E84D9E" w:rsidRPr="00441B96">
        <w:t>group,</w:t>
      </w:r>
      <w:r w:rsidR="00117DEB">
        <w:t xml:space="preserve"> </w:t>
      </w:r>
      <w:r w:rsidR="00E84D9E" w:rsidRPr="00441B96">
        <w:t>nationality,</w:t>
      </w:r>
      <w:r w:rsidR="00117DEB">
        <w:t xml:space="preserve"> </w:t>
      </w:r>
      <w:r w:rsidR="00E84D9E" w:rsidRPr="00441B96">
        <w:t>race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religion,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person</w:t>
      </w:r>
      <w:r w:rsidR="00117DEB">
        <w:t xml:space="preserve"> </w:t>
      </w:r>
      <w:r w:rsidR="00E84D9E" w:rsidRPr="00441B96">
        <w:t>who</w:t>
      </w:r>
      <w:r w:rsidR="00117DEB">
        <w:t xml:space="preserve"> </w:t>
      </w:r>
      <w:r w:rsidR="00E84D9E" w:rsidRPr="00441B96">
        <w:t>makes</w:t>
      </w:r>
      <w:r w:rsidR="00117DEB">
        <w:t xml:space="preserve"> </w:t>
      </w:r>
      <w:r w:rsidR="00E84D9E" w:rsidRPr="00441B96">
        <w:t>an</w:t>
      </w:r>
      <w:r w:rsidR="00117DEB">
        <w:t xml:space="preserve"> </w:t>
      </w:r>
      <w:r w:rsidR="00E84D9E" w:rsidRPr="00441B96">
        <w:t>offer</w:t>
      </w:r>
      <w:r w:rsidR="00117DEB">
        <w:t xml:space="preserve"> </w:t>
      </w:r>
      <w:r w:rsidR="00E84D9E" w:rsidRPr="00441B96">
        <w:t>conditional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origin,</w:t>
      </w:r>
      <w:r w:rsidR="00117DEB">
        <w:t xml:space="preserve"> </w:t>
      </w:r>
      <w:r w:rsidR="00E84D9E" w:rsidRPr="00441B96">
        <w:t>sex,</w:t>
      </w:r>
      <w:r w:rsidR="00117DEB">
        <w:t xml:space="preserve"> </w:t>
      </w:r>
      <w:r w:rsidR="00E84D9E" w:rsidRPr="00441B96">
        <w:t>family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health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disability,</w:t>
      </w:r>
      <w:r w:rsidR="00117DEB">
        <w:t xml:space="preserve"> </w:t>
      </w:r>
      <w:r w:rsidR="00E84D9E" w:rsidRPr="00441B96">
        <w:t>membership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non-membership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given</w:t>
      </w:r>
      <w:r w:rsidR="00117DEB">
        <w:t xml:space="preserve"> </w:t>
      </w:r>
      <w:r w:rsidR="00E84D9E" w:rsidRPr="00441B96">
        <w:t>ethnic</w:t>
      </w:r>
      <w:r w:rsidR="00117DEB">
        <w:t xml:space="preserve"> </w:t>
      </w:r>
      <w:r w:rsidR="00E84D9E" w:rsidRPr="00441B96">
        <w:t>group,</w:t>
      </w:r>
      <w:r w:rsidR="00117DEB">
        <w:t xml:space="preserve"> </w:t>
      </w:r>
      <w:r w:rsidR="00E84D9E" w:rsidRPr="00441B96">
        <w:t>nationality,</w:t>
      </w:r>
      <w:r w:rsidR="00117DEB">
        <w:t xml:space="preserve"> </w:t>
      </w:r>
      <w:r w:rsidR="00E84D9E" w:rsidRPr="00441B96">
        <w:t>race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religion,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philosophical</w:t>
      </w:r>
      <w:r w:rsidR="00117DEB">
        <w:t xml:space="preserve"> </w:t>
      </w:r>
      <w:r w:rsidR="00E84D9E" w:rsidRPr="00441B96">
        <w:t>beliefs.</w:t>
      </w:r>
    </w:p>
    <w:p w14:paraId="433F41ED" w14:textId="0E7EDAD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Cs/>
        </w:rPr>
      </w:pPr>
      <w:r w:rsidRPr="002B3C54">
        <w:rPr>
          <w:bCs/>
        </w:rPr>
        <w:t>•</w:t>
      </w:r>
      <w:r w:rsidRPr="002B3C54">
        <w:rPr>
          <w:bCs/>
        </w:rPr>
        <w:tab/>
      </w:r>
      <w:r w:rsidR="00E84D9E" w:rsidRPr="00441B96">
        <w:t>Any</w:t>
      </w:r>
      <w:r w:rsidR="00117DEB">
        <w:t xml:space="preserve"> </w:t>
      </w:r>
      <w:r w:rsidR="00E84D9E" w:rsidRPr="00441B96">
        <w:t>person</w:t>
      </w:r>
      <w:r w:rsidR="00117DEB">
        <w:t xml:space="preserve"> </w:t>
      </w:r>
      <w:r w:rsidR="00E84D9E" w:rsidRPr="00441B96">
        <w:t>who,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circumstances</w:t>
      </w:r>
      <w:r w:rsidR="00117DEB">
        <w:t xml:space="preserve"> </w:t>
      </w:r>
      <w:r w:rsidR="00E84D9E" w:rsidRPr="00441B96">
        <w:t>referred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paragraph</w:t>
      </w:r>
      <w:r w:rsidR="00117DEB">
        <w:t xml:space="preserve"> </w:t>
      </w:r>
      <w:r w:rsidR="00E84D9E" w:rsidRPr="00441B96">
        <w:t>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present</w:t>
      </w:r>
      <w:r w:rsidR="00117DEB">
        <w:t xml:space="preserve"> </w:t>
      </w:r>
      <w:r w:rsidR="00E84D9E" w:rsidRPr="00441B96">
        <w:t>article,</w:t>
      </w:r>
      <w:r w:rsidR="00117DEB">
        <w:t xml:space="preserve"> </w:t>
      </w:r>
      <w:r w:rsidR="00E84D9E" w:rsidRPr="00441B96">
        <w:t>refuses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supply</w:t>
      </w:r>
      <w:r w:rsidR="00117DEB">
        <w:t xml:space="preserve"> </w:t>
      </w:r>
      <w:r w:rsidR="00E84D9E" w:rsidRPr="00441B96">
        <w:t>goods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services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legal</w:t>
      </w:r>
      <w:r w:rsidR="00117DEB">
        <w:t xml:space="preserve"> </w:t>
      </w:r>
      <w:r w:rsidR="00E84D9E" w:rsidRPr="00441B96">
        <w:t>entity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member</w:t>
      </w:r>
      <w:r w:rsidR="00117DEB">
        <w:t xml:space="preserve"> </w:t>
      </w:r>
      <w:r w:rsidR="00E84D9E" w:rsidRPr="00441B96">
        <w:t>thereof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account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origin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some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members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because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their</w:t>
      </w:r>
      <w:r w:rsidR="00117DEB">
        <w:t xml:space="preserve"> </w:t>
      </w:r>
      <w:r w:rsidR="00E84D9E" w:rsidRPr="00441B96">
        <w:t>sex,</w:t>
      </w:r>
      <w:r w:rsidR="00117DEB">
        <w:t xml:space="preserve"> </w:t>
      </w:r>
      <w:r w:rsidR="00E84D9E" w:rsidRPr="00441B96">
        <w:t>real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supposed</w:t>
      </w:r>
      <w:r w:rsidR="00117DEB">
        <w:t xml:space="preserve"> </w:t>
      </w:r>
      <w:r w:rsidR="00E84D9E" w:rsidRPr="00441B96">
        <w:t>membership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non-membership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an</w:t>
      </w:r>
      <w:r w:rsidR="00117DEB">
        <w:t xml:space="preserve"> </w:t>
      </w:r>
      <w:r w:rsidR="00E84D9E" w:rsidRPr="00441B96">
        <w:t>ethnic</w:t>
      </w:r>
      <w:r w:rsidR="00117DEB">
        <w:t xml:space="preserve"> </w:t>
      </w:r>
      <w:r w:rsidR="00E84D9E" w:rsidRPr="00441B96">
        <w:t>group,</w:t>
      </w:r>
      <w:r w:rsidR="00117DEB">
        <w:t xml:space="preserve"> </w:t>
      </w:r>
      <w:r w:rsidR="00E84D9E" w:rsidRPr="00441B96">
        <w:t>nationality,</w:t>
      </w:r>
      <w:r w:rsidR="00117DEB">
        <w:t xml:space="preserve"> </w:t>
      </w:r>
      <w:r w:rsidR="00E84D9E" w:rsidRPr="00441B96">
        <w:t>race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religion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philosophical</w:t>
      </w:r>
      <w:r w:rsidR="00117DEB">
        <w:t xml:space="preserve"> </w:t>
      </w:r>
      <w:r w:rsidR="00E84D9E" w:rsidRPr="00441B96">
        <w:t>beliefs.</w:t>
      </w:r>
    </w:p>
    <w:p w14:paraId="4BF2209B" w14:textId="77777777" w:rsidR="00EE2696" w:rsidRDefault="00E84D9E" w:rsidP="005212EE">
      <w:pPr>
        <w:pStyle w:val="SingleTxtG"/>
        <w:keepNext/>
      </w:pPr>
      <w:r w:rsidRPr="00441B96">
        <w:lastRenderedPageBreak/>
        <w:t>79.</w:t>
      </w:r>
      <w:r w:rsidRPr="00441B96">
        <w:tab/>
        <w:t>Article</w:t>
      </w:r>
      <w:r w:rsidR="00117DEB">
        <w:t xml:space="preserve"> </w:t>
      </w:r>
      <w:r w:rsidRPr="00441B96">
        <w:t>705:</w:t>
      </w:r>
    </w:p>
    <w:p w14:paraId="26B66C31" w14:textId="5BAB0BD7" w:rsidR="00E84D9E" w:rsidRPr="002B3C54" w:rsidRDefault="00E84D9E" w:rsidP="005212EE">
      <w:pPr>
        <w:pStyle w:val="SingleTxtG"/>
        <w:keepNext/>
        <w:ind w:left="1701"/>
      </w:pPr>
      <w:r w:rsidRPr="00441B96">
        <w:t>The</w:t>
      </w:r>
      <w:r w:rsidR="00117DEB">
        <w:t xml:space="preserve"> </w:t>
      </w:r>
      <w:r w:rsidRPr="00441B96">
        <w:t>penalties</w:t>
      </w:r>
      <w:r w:rsidR="00117DEB">
        <w:t xml:space="preserve"> </w:t>
      </w:r>
      <w:r w:rsidRPr="00441B96">
        <w:t>set</w:t>
      </w:r>
      <w:r w:rsidR="00117DEB">
        <w:t xml:space="preserve"> </w:t>
      </w:r>
      <w:r w:rsidRPr="00441B96">
        <w:t>forth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704</w:t>
      </w:r>
      <w:r w:rsidR="00117DEB">
        <w:t xml:space="preserve"> </w:t>
      </w:r>
      <w:r w:rsidRPr="00441B96">
        <w:t>above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applicable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who,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omission,</w:t>
      </w:r>
      <w:r w:rsidR="00117DEB">
        <w:t xml:space="preserve"> </w:t>
      </w:r>
      <w:r w:rsidRPr="00441B96">
        <w:t>contributes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impeding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conduct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activity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normal</w:t>
      </w:r>
      <w:r w:rsidR="00117DEB">
        <w:t xml:space="preserve"> </w:t>
      </w:r>
      <w:r w:rsidRPr="00441B96">
        <w:t>conditions:</w:t>
      </w:r>
    </w:p>
    <w:p w14:paraId="3F6155F6" w14:textId="5EF595C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By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natural</w:t>
      </w:r>
      <w:r w:rsidR="00117DEB">
        <w:t xml:space="preserve"> </w:t>
      </w:r>
      <w:r w:rsidR="00E84D9E" w:rsidRPr="00441B96">
        <w:t>person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account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his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her</w:t>
      </w:r>
      <w:r w:rsidR="00117DEB">
        <w:t xml:space="preserve"> </w:t>
      </w:r>
      <w:r w:rsidR="00E84D9E" w:rsidRPr="00441B96">
        <w:t>family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health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disability,</w:t>
      </w:r>
      <w:r w:rsidR="00117DEB">
        <w:t xml:space="preserve"> </w:t>
      </w:r>
      <w:r w:rsidR="00E84D9E" w:rsidRPr="00441B96">
        <w:t>nationality,</w:t>
      </w:r>
      <w:r w:rsidR="00117DEB">
        <w:t xml:space="preserve"> </w:t>
      </w:r>
      <w:r w:rsidR="00E84D9E" w:rsidRPr="00441B96">
        <w:t>sex,</w:t>
      </w:r>
      <w:r w:rsidR="00117DEB">
        <w:t xml:space="preserve"> </w:t>
      </w:r>
      <w:r w:rsidR="00E84D9E" w:rsidRPr="00441B96">
        <w:t>real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supposed</w:t>
      </w:r>
      <w:r w:rsidR="00117DEB">
        <w:t xml:space="preserve"> </w:t>
      </w:r>
      <w:r w:rsidR="00E84D9E" w:rsidRPr="00441B96">
        <w:t>membership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non-membership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given</w:t>
      </w:r>
      <w:r w:rsidR="00117DEB">
        <w:t xml:space="preserve"> </w:t>
      </w:r>
      <w:r w:rsidR="00E84D9E" w:rsidRPr="00441B96">
        <w:t>ethnic</w:t>
      </w:r>
      <w:r w:rsidR="00117DEB">
        <w:t xml:space="preserve"> </w:t>
      </w:r>
      <w:r w:rsidR="00E84D9E" w:rsidRPr="00441B96">
        <w:t>group,</w:t>
      </w:r>
      <w:r w:rsidR="00117DEB">
        <w:t xml:space="preserve"> </w:t>
      </w:r>
      <w:r w:rsidR="00E84D9E" w:rsidRPr="00441B96">
        <w:t>race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religion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philosophical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t>beliefs.</w:t>
      </w:r>
    </w:p>
    <w:p w14:paraId="142BA71F" w14:textId="26EFF77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Cs/>
        </w:rPr>
      </w:pPr>
      <w:r w:rsidRPr="002B3C54">
        <w:rPr>
          <w:bCs/>
        </w:rPr>
        <w:t>•</w:t>
      </w:r>
      <w:r w:rsidRPr="002B3C54">
        <w:rPr>
          <w:bCs/>
        </w:rPr>
        <w:tab/>
      </w:r>
      <w:r w:rsidR="00E84D9E" w:rsidRPr="00441B96">
        <w:t>By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legal</w:t>
      </w:r>
      <w:r w:rsidR="00117DEB">
        <w:t xml:space="preserve"> </w:t>
      </w:r>
      <w:r w:rsidR="00E84D9E" w:rsidRPr="00441B96">
        <w:t>entity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account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family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health</w:t>
      </w:r>
      <w:r w:rsidR="00117DEB">
        <w:t xml:space="preserve"> </w:t>
      </w:r>
      <w:r w:rsidR="00E84D9E" w:rsidRPr="00441B96">
        <w:t>status,</w:t>
      </w:r>
      <w:r w:rsidR="00117DEB">
        <w:t xml:space="preserve"> </w:t>
      </w:r>
      <w:r w:rsidR="00E84D9E" w:rsidRPr="00441B96">
        <w:t>disability,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origin,</w:t>
      </w:r>
      <w:r w:rsidR="00117DEB">
        <w:t xml:space="preserve"> </w:t>
      </w:r>
      <w:r w:rsidR="00E84D9E" w:rsidRPr="00441B96">
        <w:t>sex,</w:t>
      </w:r>
      <w:r w:rsidR="00117DEB">
        <w:t xml:space="preserve"> </w:t>
      </w:r>
      <w:r w:rsidR="00E84D9E" w:rsidRPr="00441B96">
        <w:t>real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supposed</w:t>
      </w:r>
      <w:r w:rsidR="00117DEB">
        <w:t xml:space="preserve"> </w:t>
      </w:r>
      <w:r w:rsidR="00E84D9E" w:rsidRPr="00441B96">
        <w:t>membership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non-membership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given</w:t>
      </w:r>
      <w:r w:rsidR="00117DEB">
        <w:t xml:space="preserve"> </w:t>
      </w:r>
      <w:r w:rsidR="00E84D9E" w:rsidRPr="00441B96">
        <w:t>ethnic</w:t>
      </w:r>
      <w:r w:rsidR="00117DEB">
        <w:t xml:space="preserve"> </w:t>
      </w:r>
      <w:r w:rsidR="00E84D9E" w:rsidRPr="00441B96">
        <w:t>group,</w:t>
      </w:r>
      <w:r w:rsidR="00117DEB">
        <w:t xml:space="preserve"> </w:t>
      </w:r>
      <w:r w:rsidR="00E84D9E" w:rsidRPr="00441B96">
        <w:t>race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religion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philosophical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t>beliefs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some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its</w:t>
      </w:r>
      <w:r w:rsidR="00117DEB">
        <w:t xml:space="preserve"> </w:t>
      </w:r>
      <w:r w:rsidR="00E84D9E" w:rsidRPr="00441B96">
        <w:t>members.</w:t>
      </w:r>
    </w:p>
    <w:p w14:paraId="69B70130" w14:textId="0F90B2AA" w:rsidR="00E84D9E" w:rsidRPr="002B3C54" w:rsidRDefault="00E84D9E" w:rsidP="004D415D">
      <w:pPr>
        <w:pStyle w:val="SingleTxtG"/>
        <w:rPr>
          <w:bCs/>
        </w:rPr>
      </w:pPr>
      <w:r w:rsidRPr="00441B96">
        <w:t>80.</w:t>
      </w:r>
      <w:r w:rsidRPr="00441B96">
        <w:tab/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involved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regional</w:t>
      </w:r>
      <w:r w:rsidR="00117DEB">
        <w:t xml:space="preserve"> </w:t>
      </w:r>
      <w:r w:rsidRPr="00441B96">
        <w:t>initiatives</w:t>
      </w:r>
      <w:r w:rsidR="00117DEB">
        <w:t xml:space="preserve"> </w:t>
      </w:r>
      <w:r w:rsidRPr="00441B96">
        <w:t>condemning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discrimination.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membership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(2011–2014),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voted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favour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resolution</w:t>
      </w:r>
      <w:r w:rsidR="00117DEB">
        <w:t xml:space="preserve"> </w:t>
      </w:r>
      <w:r w:rsidRPr="00441B96">
        <w:t>24/26</w:t>
      </w:r>
      <w:r w:rsidR="00117DEB">
        <w:t xml:space="preserve"> </w:t>
      </w:r>
      <w:r w:rsidRPr="00441B96">
        <w:t>(A/HRC/RES/24/26)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October</w:t>
      </w:r>
      <w:r w:rsidR="00117DEB">
        <w:t xml:space="preserve"> </w:t>
      </w:r>
      <w:r w:rsidRPr="00441B96">
        <w:t>2013,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launched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global</w:t>
      </w:r>
      <w:r w:rsidR="00117DEB">
        <w:t xml:space="preserve"> </w:t>
      </w:r>
      <w:r w:rsidRPr="00441B96">
        <w:t>call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concrete</w:t>
      </w:r>
      <w:r w:rsidR="00117DEB">
        <w:t xml:space="preserve"> </w:t>
      </w:r>
      <w:r w:rsidRPr="00441B96">
        <w:t>action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racism,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discrimination,</w:t>
      </w:r>
      <w:r w:rsidR="00117DEB">
        <w:t xml:space="preserve"> </w:t>
      </w:r>
      <w:r w:rsidRPr="00441B96">
        <w:t>xenophobia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related</w:t>
      </w:r>
      <w:r w:rsidR="00117DEB">
        <w:t xml:space="preserve"> </w:t>
      </w:r>
      <w:r w:rsidRPr="00441B96">
        <w:t>intolerance.</w:t>
      </w:r>
    </w:p>
    <w:p w14:paraId="2CB57FBB" w14:textId="17DF2885" w:rsidR="00E84D9E" w:rsidRPr="002B3C54" w:rsidRDefault="00E84D9E" w:rsidP="00983A9C">
      <w:pPr>
        <w:pStyle w:val="H1G"/>
      </w:pPr>
      <w:r w:rsidRPr="00441B96">
        <w:tab/>
      </w:r>
      <w:r w:rsidRPr="00441B96">
        <w:tab/>
      </w:r>
      <w:bookmarkStart w:id="89" w:name="_Toc95298916"/>
      <w:bookmarkStart w:id="90" w:name="_Toc95746134"/>
      <w:bookmarkStart w:id="91" w:name="_Toc95746495"/>
      <w:bookmarkStart w:id="92" w:name="_Toc95820124"/>
      <w:r w:rsidRPr="00441B96">
        <w:t>Article</w:t>
      </w:r>
      <w:r w:rsidR="00117DEB">
        <w:t xml:space="preserve"> </w:t>
      </w:r>
      <w:r w:rsidRPr="00441B96">
        <w:t>3:</w:t>
      </w:r>
      <w:r w:rsidR="00117DEB">
        <w:t xml:space="preserve"> </w:t>
      </w:r>
      <w:r w:rsidRPr="00441B96">
        <w:t>Condemnation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segregation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apartheid</w:t>
      </w:r>
      <w:bookmarkEnd w:id="89"/>
      <w:bookmarkEnd w:id="90"/>
      <w:bookmarkEnd w:id="91"/>
      <w:bookmarkEnd w:id="92"/>
    </w:p>
    <w:p w14:paraId="49F1F4FC" w14:textId="5E76CBCF" w:rsidR="00E84D9E" w:rsidRPr="002B3C54" w:rsidRDefault="00E84D9E" w:rsidP="004D415D">
      <w:pPr>
        <w:pStyle w:val="SingleTxtG"/>
      </w:pPr>
      <w:r w:rsidRPr="00441B96">
        <w:t>81.</w:t>
      </w:r>
      <w:r w:rsidRPr="00441B96">
        <w:tab/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affected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apartheid</w:t>
      </w:r>
      <w:r w:rsidR="00117DEB">
        <w:t xml:space="preserve"> </w:t>
      </w:r>
      <w:r w:rsidRPr="00441B96">
        <w:t>but</w:t>
      </w:r>
      <w:r w:rsidR="00117DEB">
        <w:t xml:space="preserve"> </w:t>
      </w:r>
      <w:r w:rsidRPr="00441B96">
        <w:t>condemns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practice,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violates</w:t>
      </w:r>
      <w:r w:rsidR="00117DEB">
        <w:t xml:space="preserve"> </w:t>
      </w:r>
      <w:r w:rsidRPr="00441B96">
        <w:t>fundamental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rights.</w:t>
      </w:r>
    </w:p>
    <w:p w14:paraId="62504F65" w14:textId="3320DB7F" w:rsidR="00E84D9E" w:rsidRPr="002B3C54" w:rsidRDefault="00E84D9E" w:rsidP="004D415D">
      <w:pPr>
        <w:pStyle w:val="SingleTxtG"/>
      </w:pPr>
      <w:r w:rsidRPr="00441B96">
        <w:t>82.</w:t>
      </w:r>
      <w:r w:rsidRPr="00441B96">
        <w:tab/>
        <w:t>The</w:t>
      </w:r>
      <w:r w:rsidR="00117DEB">
        <w:t xml:space="preserve"> </w:t>
      </w:r>
      <w:r w:rsidRPr="00441B96">
        <w:t>commitment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stamping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practice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reflected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support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initiatives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segregation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apartheid.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membership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(2011–2014),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participated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drafting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voted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favour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resolutions</w:t>
      </w:r>
      <w:r w:rsidR="00117DEB">
        <w:t xml:space="preserve"> </w:t>
      </w:r>
      <w:r w:rsidRPr="00441B96">
        <w:t>condemning</w:t>
      </w:r>
      <w:r w:rsidR="00117DEB">
        <w:t xml:space="preserve"> </w:t>
      </w:r>
      <w:r w:rsidRPr="00441B96">
        <w:t>apartheid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segregation.</w:t>
      </w:r>
    </w:p>
    <w:p w14:paraId="3E02CC74" w14:textId="0359CDAF" w:rsidR="00E84D9E" w:rsidRPr="002B3C54" w:rsidRDefault="00E84D9E" w:rsidP="004D415D">
      <w:pPr>
        <w:pStyle w:val="SingleTxtG"/>
      </w:pPr>
      <w:r w:rsidRPr="00441B96">
        <w:t>83.</w:t>
      </w:r>
      <w:r w:rsidRPr="00441B96">
        <w:tab/>
        <w:t>The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Peoples</w:t>
      </w:r>
      <w:r w:rsidR="00EE2696">
        <w:t>’</w:t>
      </w:r>
      <w:r w:rsidR="00117DEB">
        <w:t xml:space="preserve"> </w:t>
      </w:r>
      <w:r w:rsidRPr="00441B96">
        <w:t>Rights,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forms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integral</w:t>
      </w:r>
      <w:r w:rsidR="00117DEB">
        <w:t xml:space="preserve"> </w:t>
      </w:r>
      <w:r w:rsidRPr="00441B96">
        <w:t>part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contains</w:t>
      </w:r>
      <w:r w:rsidR="00117DEB">
        <w:t xml:space="preserve"> </w:t>
      </w:r>
      <w:r w:rsidRPr="00441B96">
        <w:t>anti-discrimination</w:t>
      </w:r>
      <w:r w:rsidR="00117DEB">
        <w:t xml:space="preserve"> </w:t>
      </w:r>
      <w:r w:rsidRPr="00441B96">
        <w:t>provisions,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following:</w:t>
      </w:r>
    </w:p>
    <w:p w14:paraId="0C6A5429" w14:textId="67EDC01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Article</w:t>
      </w:r>
      <w:r w:rsidR="00117DEB">
        <w:t xml:space="preserve"> </w:t>
      </w:r>
      <w:r w:rsidR="00E84D9E" w:rsidRPr="00441B96">
        <w:t>2:</w:t>
      </w:r>
      <w:r w:rsidR="00117DEB">
        <w:t xml:space="preserve"> </w:t>
      </w:r>
      <w:r w:rsidR="00EE2696">
        <w:t>“</w:t>
      </w:r>
      <w:r w:rsidR="00E84D9E" w:rsidRPr="00441B96">
        <w:t>Every</w:t>
      </w:r>
      <w:r w:rsidR="00117DEB">
        <w:t xml:space="preserve"> </w:t>
      </w:r>
      <w:r w:rsidR="00E84D9E" w:rsidRPr="00441B96">
        <w:t>individual</w:t>
      </w:r>
      <w:r w:rsidR="00117DEB">
        <w:t xml:space="preserve"> </w:t>
      </w:r>
      <w:r w:rsidR="00E84D9E" w:rsidRPr="00441B96">
        <w:t>shall</w:t>
      </w:r>
      <w:r w:rsidR="00117DEB">
        <w:t xml:space="preserve"> </w:t>
      </w:r>
      <w:r w:rsidR="00E84D9E" w:rsidRPr="00441B96">
        <w:t>be</w:t>
      </w:r>
      <w:r w:rsidR="00117DEB">
        <w:t xml:space="preserve"> </w:t>
      </w:r>
      <w:r w:rsidR="00E84D9E" w:rsidRPr="00441B96">
        <w:t>entitled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enjoyment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freedoms</w:t>
      </w:r>
      <w:r w:rsidR="00117DEB">
        <w:t xml:space="preserve"> </w:t>
      </w:r>
      <w:r w:rsidR="00E84D9E" w:rsidRPr="00441B96">
        <w:t>recognized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guaranteed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present</w:t>
      </w:r>
      <w:r w:rsidR="00117DEB">
        <w:t xml:space="preserve"> </w:t>
      </w:r>
      <w:r w:rsidR="00E84D9E" w:rsidRPr="00441B96">
        <w:t>Charter</w:t>
      </w:r>
      <w:r w:rsidR="00117DEB">
        <w:t xml:space="preserve"> </w:t>
      </w:r>
      <w:r w:rsidR="00E84D9E" w:rsidRPr="00441B96">
        <w:t>without</w:t>
      </w:r>
      <w:r w:rsidR="00117DEB">
        <w:t xml:space="preserve"> </w:t>
      </w:r>
      <w:r w:rsidR="00E84D9E" w:rsidRPr="00441B96">
        <w:t>distinction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kind</w:t>
      </w:r>
      <w:r w:rsidR="00117DEB">
        <w:t xml:space="preserve"> </w:t>
      </w:r>
      <w:r w:rsidR="00E84D9E" w:rsidRPr="00441B96">
        <w:t>such</w:t>
      </w:r>
      <w:r w:rsidR="00117DEB">
        <w:t xml:space="preserve"> </w:t>
      </w:r>
      <w:r w:rsidR="00E84D9E" w:rsidRPr="00441B96">
        <w:t>as</w:t>
      </w:r>
      <w:r w:rsidR="00117DEB">
        <w:t xml:space="preserve"> </w:t>
      </w:r>
      <w:r w:rsidR="00E84D9E" w:rsidRPr="00441B96">
        <w:t>race,</w:t>
      </w:r>
      <w:r w:rsidR="00117DEB">
        <w:t xml:space="preserve"> </w:t>
      </w:r>
      <w:r w:rsidR="00E84D9E" w:rsidRPr="00441B96">
        <w:t>ethnic</w:t>
      </w:r>
      <w:r w:rsidR="00117DEB">
        <w:t xml:space="preserve"> </w:t>
      </w:r>
      <w:r w:rsidR="00E84D9E" w:rsidRPr="00441B96">
        <w:t>group,</w:t>
      </w:r>
      <w:r w:rsidR="00117DEB">
        <w:t xml:space="preserve"> </w:t>
      </w:r>
      <w:r w:rsidR="00E84D9E" w:rsidRPr="00441B96">
        <w:t>colour,</w:t>
      </w:r>
      <w:r w:rsidR="00117DEB">
        <w:t xml:space="preserve"> </w:t>
      </w:r>
      <w:r w:rsidR="00E84D9E" w:rsidRPr="00441B96">
        <w:t>sex,</w:t>
      </w:r>
      <w:r w:rsidR="00117DEB">
        <w:t xml:space="preserve"> </w:t>
      </w:r>
      <w:r w:rsidR="00E84D9E" w:rsidRPr="00441B96">
        <w:t>language,</w:t>
      </w:r>
      <w:r w:rsidR="00117DEB">
        <w:t xml:space="preserve"> </w:t>
      </w:r>
      <w:r w:rsidR="00E84D9E" w:rsidRPr="00441B96">
        <w:t>religion,</w:t>
      </w:r>
      <w:r w:rsidR="00117DEB">
        <w:t xml:space="preserve"> </w:t>
      </w:r>
      <w:r w:rsidR="00E84D9E" w:rsidRPr="00441B96">
        <w:t>political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other</w:t>
      </w:r>
      <w:r w:rsidR="00117DEB">
        <w:t xml:space="preserve"> </w:t>
      </w:r>
      <w:r w:rsidR="00E84D9E" w:rsidRPr="00441B96">
        <w:t>opinion,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social</w:t>
      </w:r>
      <w:r w:rsidR="00117DEB">
        <w:t xml:space="preserve"> </w:t>
      </w:r>
      <w:r w:rsidR="00E84D9E" w:rsidRPr="00441B96">
        <w:t>origin,</w:t>
      </w:r>
      <w:r w:rsidR="00117DEB">
        <w:t xml:space="preserve"> </w:t>
      </w:r>
      <w:r w:rsidR="00E84D9E" w:rsidRPr="00441B96">
        <w:t>fortune,</w:t>
      </w:r>
      <w:r w:rsidR="00117DEB">
        <w:t xml:space="preserve"> </w:t>
      </w:r>
      <w:r w:rsidR="00E84D9E" w:rsidRPr="00441B96">
        <w:t>birth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other</w:t>
      </w:r>
      <w:r w:rsidR="00117DEB">
        <w:t xml:space="preserve"> </w:t>
      </w:r>
      <w:r w:rsidR="00E84D9E" w:rsidRPr="00441B96">
        <w:t>status.</w:t>
      </w:r>
      <w:r w:rsidR="00EE2696">
        <w:t>”</w:t>
      </w:r>
    </w:p>
    <w:p w14:paraId="662B7073" w14:textId="1F8C643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Article</w:t>
      </w:r>
      <w:r w:rsidR="00117DEB">
        <w:t xml:space="preserve"> </w:t>
      </w:r>
      <w:r w:rsidR="00E84D9E" w:rsidRPr="00441B96">
        <w:t>18</w:t>
      </w:r>
      <w:r w:rsidR="00117DEB">
        <w:t xml:space="preserve"> </w:t>
      </w:r>
      <w:r w:rsidR="00E84D9E" w:rsidRPr="00441B96">
        <w:t>(3):</w:t>
      </w:r>
      <w:r w:rsidR="00117DEB">
        <w:t xml:space="preserve"> </w:t>
      </w:r>
      <w:r w:rsidR="00EE2696">
        <w:t>“</w:t>
      </w:r>
      <w:r w:rsidR="00E84D9E" w:rsidRPr="00441B96">
        <w:t>The</w:t>
      </w:r>
      <w:r w:rsidR="00117DEB">
        <w:t xml:space="preserve"> </w:t>
      </w:r>
      <w:r w:rsidR="00E84D9E" w:rsidRPr="00441B96">
        <w:t>State</w:t>
      </w:r>
      <w:r w:rsidR="00117DEB">
        <w:t xml:space="preserve"> </w:t>
      </w:r>
      <w:r w:rsidR="00E84D9E" w:rsidRPr="00441B96">
        <w:t>shall</w:t>
      </w:r>
      <w:r w:rsidR="00117DEB">
        <w:t xml:space="preserve"> </w:t>
      </w:r>
      <w:r w:rsidR="00E84D9E" w:rsidRPr="00441B96">
        <w:t>ensure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elimination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every</w:t>
      </w:r>
      <w:r w:rsidR="00117DEB">
        <w:t xml:space="preserve"> </w:t>
      </w:r>
      <w:r w:rsidR="00E84D9E" w:rsidRPr="00441B96">
        <w:t>discrimination</w:t>
      </w:r>
      <w:r w:rsidR="00117DEB">
        <w:t xml:space="preserve"> </w:t>
      </w:r>
      <w:r w:rsidR="00E84D9E" w:rsidRPr="00441B96">
        <w:t>against</w:t>
      </w:r>
      <w:r w:rsidR="00117DEB">
        <w:t xml:space="preserve"> </w:t>
      </w:r>
      <w:r w:rsidR="00E84D9E" w:rsidRPr="00441B96">
        <w:t>women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also</w:t>
      </w:r>
      <w:r w:rsidR="00117DEB">
        <w:t xml:space="preserve"> </w:t>
      </w:r>
      <w:r w:rsidR="00E84D9E" w:rsidRPr="00441B96">
        <w:t>ensure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rights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woman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child</w:t>
      </w:r>
      <w:r w:rsidR="00117DEB">
        <w:t xml:space="preserve"> </w:t>
      </w:r>
      <w:r w:rsidR="00E84D9E" w:rsidRPr="00441B96">
        <w:t>as</w:t>
      </w:r>
      <w:r w:rsidR="00117DEB">
        <w:t xml:space="preserve"> </w:t>
      </w:r>
      <w:r w:rsidR="00E84D9E" w:rsidRPr="00441B96">
        <w:t>stipulated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international</w:t>
      </w:r>
      <w:r w:rsidR="00117DEB">
        <w:t xml:space="preserve"> </w:t>
      </w:r>
      <w:r w:rsidR="00E84D9E" w:rsidRPr="00441B96">
        <w:t>declarations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conventions.</w:t>
      </w:r>
      <w:r w:rsidR="00EE2696">
        <w:t>”</w:t>
      </w:r>
    </w:p>
    <w:p w14:paraId="2B85D787" w14:textId="270FADD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Article</w:t>
      </w:r>
      <w:r w:rsidR="00117DEB">
        <w:t xml:space="preserve"> </w:t>
      </w:r>
      <w:r w:rsidR="00E84D9E" w:rsidRPr="00441B96">
        <w:t>28:</w:t>
      </w:r>
      <w:r w:rsidR="00117DEB">
        <w:t xml:space="preserve"> </w:t>
      </w:r>
      <w:r w:rsidR="00EE2696">
        <w:t>“</w:t>
      </w:r>
      <w:r w:rsidR="00E84D9E" w:rsidRPr="00441B96">
        <w:t>Every</w:t>
      </w:r>
      <w:r w:rsidR="00117DEB">
        <w:t xml:space="preserve"> </w:t>
      </w:r>
      <w:r w:rsidR="00E84D9E" w:rsidRPr="00441B96">
        <w:t>individual</w:t>
      </w:r>
      <w:r w:rsidR="00117DEB">
        <w:t xml:space="preserve"> </w:t>
      </w:r>
      <w:r w:rsidR="00E84D9E" w:rsidRPr="00441B96">
        <w:t>shall</w:t>
      </w:r>
      <w:r w:rsidR="00117DEB">
        <w:t xml:space="preserve"> </w:t>
      </w:r>
      <w:r w:rsidR="00E84D9E" w:rsidRPr="00441B96">
        <w:t>have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duty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respect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consider</w:t>
      </w:r>
      <w:r w:rsidR="00117DEB">
        <w:t xml:space="preserve"> </w:t>
      </w:r>
      <w:r w:rsidR="00E84D9E" w:rsidRPr="00441B96">
        <w:t>his</w:t>
      </w:r>
      <w:r w:rsidR="00117DEB">
        <w:t xml:space="preserve"> </w:t>
      </w:r>
      <w:r w:rsidR="00E84D9E" w:rsidRPr="00441B96">
        <w:t>fellow</w:t>
      </w:r>
      <w:r w:rsidR="00117DEB">
        <w:t xml:space="preserve"> </w:t>
      </w:r>
      <w:r w:rsidR="00E84D9E" w:rsidRPr="00441B96">
        <w:t>beings</w:t>
      </w:r>
      <w:r w:rsidR="00117DEB">
        <w:t xml:space="preserve"> </w:t>
      </w:r>
      <w:r w:rsidR="00E84D9E" w:rsidRPr="00441B96">
        <w:t>without</w:t>
      </w:r>
      <w:r w:rsidR="00117DEB">
        <w:t xml:space="preserve"> </w:t>
      </w:r>
      <w:r w:rsidR="00E84D9E" w:rsidRPr="00441B96">
        <w:t>discrimination,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maintain</w:t>
      </w:r>
      <w:r w:rsidR="00117DEB">
        <w:t xml:space="preserve"> </w:t>
      </w:r>
      <w:r w:rsidR="00E84D9E" w:rsidRPr="00441B96">
        <w:t>relations</w:t>
      </w:r>
      <w:r w:rsidR="00117DEB">
        <w:t xml:space="preserve"> </w:t>
      </w:r>
      <w:r w:rsidR="00E84D9E" w:rsidRPr="00441B96">
        <w:t>aimed</w:t>
      </w:r>
      <w:r w:rsidR="00117DEB">
        <w:t xml:space="preserve"> </w:t>
      </w:r>
      <w:r w:rsidR="00E84D9E" w:rsidRPr="00441B96">
        <w:t>at</w:t>
      </w:r>
      <w:r w:rsidR="00117DEB">
        <w:t xml:space="preserve"> </w:t>
      </w:r>
      <w:r w:rsidR="00E84D9E" w:rsidRPr="00441B96">
        <w:t>promoting,</w:t>
      </w:r>
      <w:r w:rsidR="00117DEB">
        <w:t xml:space="preserve"> </w:t>
      </w:r>
      <w:r w:rsidR="00E84D9E" w:rsidRPr="00441B96">
        <w:t>safeguarding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reinforcing</w:t>
      </w:r>
      <w:r w:rsidR="00117DEB">
        <w:t xml:space="preserve"> </w:t>
      </w:r>
      <w:r w:rsidR="00E84D9E" w:rsidRPr="00441B96">
        <w:t>mutual</w:t>
      </w:r>
      <w:r w:rsidR="00117DEB">
        <w:t xml:space="preserve"> </w:t>
      </w:r>
      <w:r w:rsidR="00E84D9E" w:rsidRPr="00441B96">
        <w:t>respect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tolerance.</w:t>
      </w:r>
      <w:r w:rsidR="00EE2696">
        <w:t>”</w:t>
      </w:r>
    </w:p>
    <w:p w14:paraId="48AA1129" w14:textId="23BE6D07" w:rsidR="00E84D9E" w:rsidRPr="002B3C54" w:rsidRDefault="00E84D9E" w:rsidP="00983A9C">
      <w:pPr>
        <w:pStyle w:val="H1G"/>
      </w:pPr>
      <w:r w:rsidRPr="00441B96">
        <w:tab/>
      </w:r>
      <w:r w:rsidRPr="00441B96">
        <w:tab/>
      </w:r>
      <w:bookmarkStart w:id="93" w:name="_Toc95298917"/>
      <w:bookmarkStart w:id="94" w:name="_Toc95746135"/>
      <w:bookmarkStart w:id="95" w:name="_Toc95746496"/>
      <w:bookmarkStart w:id="96" w:name="_Toc95820125"/>
      <w:r w:rsidRPr="00441B96">
        <w:t>Article</w:t>
      </w:r>
      <w:r w:rsidR="00117DEB">
        <w:t xml:space="preserve"> </w:t>
      </w:r>
      <w:r w:rsidRPr="00441B96">
        <w:t>4: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intended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prohibit</w:t>
      </w:r>
      <w:r w:rsidR="00117DEB">
        <w:t xml:space="preserve"> </w:t>
      </w:r>
      <w:r w:rsidRPr="00441B96">
        <w:t>incitement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hatred</w:t>
      </w:r>
      <w:bookmarkEnd w:id="93"/>
      <w:bookmarkEnd w:id="94"/>
      <w:bookmarkEnd w:id="95"/>
      <w:bookmarkEnd w:id="96"/>
    </w:p>
    <w:p w14:paraId="3F6137CC" w14:textId="5D73A1C4" w:rsidR="00E84D9E" w:rsidRPr="002B3C54" w:rsidRDefault="00E84D9E" w:rsidP="00983A9C">
      <w:pPr>
        <w:pStyle w:val="SingleTxtG"/>
      </w:pPr>
      <w:r w:rsidRPr="00441B96">
        <w:t>84.</w:t>
      </w:r>
      <w:r w:rsidRPr="00441B96">
        <w:tab/>
        <w:t>Articles</w:t>
      </w:r>
      <w:r w:rsidR="00117DEB">
        <w:t xml:space="preserve"> </w:t>
      </w:r>
      <w:r w:rsidRPr="00441B96">
        <w:t>11,</w:t>
      </w:r>
      <w:r w:rsidR="00117DEB">
        <w:t xml:space="preserve"> </w:t>
      </w:r>
      <w:r w:rsidRPr="00441B96">
        <w:t>26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36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emphasize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citizens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respects.</w:t>
      </w:r>
    </w:p>
    <w:p w14:paraId="0FA66827" w14:textId="563779C5" w:rsidR="00E84D9E" w:rsidRPr="002B3C54" w:rsidRDefault="00E84D9E" w:rsidP="00983A9C">
      <w:pPr>
        <w:pStyle w:val="SingleTxtG"/>
      </w:pPr>
      <w:r w:rsidRPr="00441B96">
        <w:t>85.</w:t>
      </w:r>
      <w:r w:rsidRPr="00441B96">
        <w:tab/>
        <w:t>Article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makes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clear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All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communities</w:t>
      </w:r>
      <w:r w:rsidR="00117DEB">
        <w:t xml:space="preserve"> </w:t>
      </w:r>
      <w:r w:rsidRPr="00441B96">
        <w:t>making</w:t>
      </w:r>
      <w:r w:rsidR="00117DEB">
        <w:t xml:space="preserve"> </w:t>
      </w:r>
      <w:r w:rsidRPr="00441B96">
        <w:t>up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</w:t>
      </w:r>
      <w:r w:rsidR="00117DEB">
        <w:t xml:space="preserve"> </w:t>
      </w:r>
      <w:r w:rsidRPr="00441B96">
        <w:t>enjoy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use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spoken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written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develop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own</w:t>
      </w:r>
      <w:r w:rsidR="00117DEB">
        <w:t xml:space="preserve"> </w:t>
      </w:r>
      <w:r w:rsidRPr="00441B96">
        <w:t>culture</w:t>
      </w:r>
      <w:r w:rsidR="00117DEB">
        <w:t xml:space="preserve"> </w:t>
      </w:r>
      <w:r w:rsidRPr="00441B96">
        <w:t>while</w:t>
      </w:r>
      <w:r w:rsidR="00117DEB">
        <w:t xml:space="preserve"> </w:t>
      </w:r>
      <w:r w:rsidRPr="00441B96">
        <w:t>respecting</w:t>
      </w:r>
      <w:r w:rsidR="00117DEB">
        <w:t xml:space="preserve"> </w:t>
      </w:r>
      <w:r w:rsidRPr="00441B96">
        <w:t>those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others.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development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used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communication.</w:t>
      </w:r>
      <w:r w:rsidR="00EE2696">
        <w:t>”</w:t>
      </w:r>
    </w:p>
    <w:p w14:paraId="7DF647E0" w14:textId="0C60E6B0" w:rsidR="00E84D9E" w:rsidRPr="002B3C54" w:rsidRDefault="00E84D9E" w:rsidP="00983A9C">
      <w:pPr>
        <w:pStyle w:val="SingleTxtG"/>
      </w:pPr>
      <w:r w:rsidRPr="00441B96">
        <w:t>86.</w:t>
      </w:r>
      <w:r w:rsidRPr="00441B96">
        <w:tab/>
        <w:t>This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requirement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reflected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legislative</w:t>
      </w:r>
      <w:r w:rsidR="00117DEB">
        <w:t xml:space="preserve"> </w:t>
      </w:r>
      <w:r w:rsidRPr="00441B96">
        <w:t>provisions,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example:</w:t>
      </w:r>
    </w:p>
    <w:p w14:paraId="6C3066EA" w14:textId="44024B4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Cs/>
        </w:rPr>
      </w:pPr>
      <w:r w:rsidRPr="002B3C54">
        <w:rPr>
          <w:iCs/>
        </w:rPr>
        <w:t>•</w:t>
      </w:r>
      <w:r w:rsidRPr="002B3C54">
        <w:rPr>
          <w:iCs/>
        </w:rPr>
        <w:tab/>
      </w:r>
      <w:r w:rsidR="00E84D9E" w:rsidRPr="00441B96">
        <w:t>Article</w:t>
      </w:r>
      <w:r w:rsidR="00117DEB">
        <w:t xml:space="preserve"> </w:t>
      </w:r>
      <w:r w:rsidR="00E84D9E" w:rsidRPr="00441B96">
        <w:t>36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2015-07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20</w:t>
      </w:r>
      <w:r w:rsidR="00117DEB">
        <w:t xml:space="preserve"> </w:t>
      </w:r>
      <w:r w:rsidR="00E84D9E" w:rsidRPr="00441B96">
        <w:t>March</w:t>
      </w:r>
      <w:r w:rsidR="00117DEB">
        <w:t xml:space="preserve"> </w:t>
      </w:r>
      <w:r w:rsidR="00E84D9E" w:rsidRPr="00441B96">
        <w:t>2015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Information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Communication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provides</w:t>
      </w:r>
      <w:r w:rsidR="00117DEB">
        <w:t xml:space="preserve"> </w:t>
      </w:r>
      <w:r w:rsidR="00E84D9E" w:rsidRPr="00441B96">
        <w:t>that:</w:t>
      </w:r>
      <w:r w:rsidR="00117DEB">
        <w:t xml:space="preserve"> </w:t>
      </w:r>
      <w:r w:rsidR="00EE2696">
        <w:t>“</w:t>
      </w:r>
      <w:r w:rsidR="00E84D9E" w:rsidRPr="00441B96">
        <w:t>Journalists</w:t>
      </w:r>
      <w:r w:rsidR="00117DEB">
        <w:t xml:space="preserve"> </w:t>
      </w:r>
      <w:r w:rsidR="00E84D9E" w:rsidRPr="00441B96">
        <w:t>shall</w:t>
      </w:r>
      <w:r w:rsidR="00117DEB">
        <w:t xml:space="preserve"> </w:t>
      </w:r>
      <w:r w:rsidR="00E84D9E" w:rsidRPr="00441B96">
        <w:t>refrain</w:t>
      </w:r>
      <w:r w:rsidR="00117DEB">
        <w:t xml:space="preserve"> </w:t>
      </w:r>
      <w:r w:rsidR="00E84D9E" w:rsidRPr="00441B96">
        <w:t>from</w:t>
      </w:r>
      <w:r w:rsidR="00117DEB">
        <w:t xml:space="preserve"> </w:t>
      </w:r>
      <w:r w:rsidR="00E84D9E" w:rsidRPr="00441B96">
        <w:t>making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publication</w:t>
      </w:r>
      <w:r w:rsidR="00117DEB">
        <w:t xml:space="preserve"> </w:t>
      </w:r>
      <w:r w:rsidR="00E84D9E" w:rsidRPr="00441B96">
        <w:t>that</w:t>
      </w:r>
      <w:r w:rsidR="00117DEB">
        <w:t xml:space="preserve"> </w:t>
      </w:r>
      <w:r w:rsidR="00E84D9E" w:rsidRPr="00441B96">
        <w:t>incites</w:t>
      </w:r>
      <w:r w:rsidR="00117DEB">
        <w:t xml:space="preserve"> </w:t>
      </w:r>
      <w:r w:rsidR="00E84D9E" w:rsidRPr="00441B96">
        <w:t>regionalism,</w:t>
      </w:r>
      <w:r w:rsidR="00117DEB">
        <w:t xml:space="preserve"> </w:t>
      </w:r>
      <w:r w:rsidR="00E84D9E" w:rsidRPr="00441B96">
        <w:t>ethnocentrism,</w:t>
      </w:r>
      <w:r w:rsidR="00117DEB">
        <w:t xml:space="preserve"> </w:t>
      </w:r>
      <w:r w:rsidR="00E84D9E" w:rsidRPr="00441B96">
        <w:t>discrimination,</w:t>
      </w:r>
      <w:r w:rsidR="00117DEB">
        <w:t xml:space="preserve"> </w:t>
      </w:r>
      <w:r w:rsidR="00E84D9E" w:rsidRPr="00441B96">
        <w:t>hatred,</w:t>
      </w:r>
      <w:r w:rsidR="00117DEB">
        <w:t xml:space="preserve"> </w:t>
      </w:r>
      <w:r w:rsidR="00E84D9E" w:rsidRPr="00441B96">
        <w:t>xenophobia,</w:t>
      </w:r>
      <w:r w:rsidR="00117DEB">
        <w:t xml:space="preserve"> </w:t>
      </w:r>
      <w:r w:rsidR="00E84D9E" w:rsidRPr="00441B96">
        <w:t>violence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debauchery.</w:t>
      </w:r>
      <w:r w:rsidR="00117DEB">
        <w:t xml:space="preserve"> </w:t>
      </w:r>
      <w:r w:rsidR="00E84D9E" w:rsidRPr="00441B96">
        <w:t>They</w:t>
      </w:r>
      <w:r w:rsidR="00117DEB">
        <w:t xml:space="preserve"> </w:t>
      </w:r>
      <w:r w:rsidR="00E84D9E" w:rsidRPr="00441B96">
        <w:t>shall</w:t>
      </w:r>
      <w:r w:rsidR="00117DEB">
        <w:t xml:space="preserve"> </w:t>
      </w:r>
      <w:r w:rsidR="00E84D9E" w:rsidRPr="00441B96">
        <w:t>also</w:t>
      </w:r>
      <w:r w:rsidR="00117DEB">
        <w:t xml:space="preserve"> </w:t>
      </w:r>
      <w:r w:rsidR="00E84D9E" w:rsidRPr="00441B96">
        <w:t>refrain</w:t>
      </w:r>
      <w:r w:rsidR="00117DEB">
        <w:t xml:space="preserve"> </w:t>
      </w:r>
      <w:r w:rsidR="00E84D9E" w:rsidRPr="00441B96">
        <w:t>from</w:t>
      </w:r>
      <w:r w:rsidR="00117DEB">
        <w:t xml:space="preserve"> </w:t>
      </w:r>
      <w:r w:rsidR="00E84D9E" w:rsidRPr="00441B96">
        <w:t>any</w:t>
      </w:r>
      <w:r w:rsidR="00117DEB">
        <w:t xml:space="preserve"> </w:t>
      </w:r>
      <w:r w:rsidR="00E84D9E" w:rsidRPr="00441B96">
        <w:t>incitement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commit</w:t>
      </w:r>
      <w:r w:rsidR="00117DEB">
        <w:t xml:space="preserve"> </w:t>
      </w:r>
      <w:r w:rsidR="00E84D9E" w:rsidRPr="00441B96">
        <w:t>an</w:t>
      </w:r>
      <w:r w:rsidR="00117DEB">
        <w:t xml:space="preserve"> </w:t>
      </w:r>
      <w:r w:rsidR="00E84D9E" w:rsidRPr="00441B96">
        <w:t>offence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suicide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shall</w:t>
      </w:r>
      <w:r w:rsidR="00117DEB">
        <w:t xml:space="preserve"> </w:t>
      </w:r>
      <w:r w:rsidR="00E84D9E" w:rsidRPr="00441B96">
        <w:t>not</w:t>
      </w:r>
      <w:r w:rsidR="00117DEB">
        <w:t xml:space="preserve"> </w:t>
      </w:r>
      <w:r w:rsidR="00E84D9E" w:rsidRPr="00441B96">
        <w:t>extol</w:t>
      </w:r>
      <w:r w:rsidR="00117DEB">
        <w:t xml:space="preserve"> </w:t>
      </w:r>
      <w:r w:rsidR="00E84D9E" w:rsidRPr="00441B96">
        <w:t>crime.</w:t>
      </w:r>
      <w:r w:rsidR="00EE2696">
        <w:t>”</w:t>
      </w:r>
    </w:p>
    <w:p w14:paraId="17E919AB" w14:textId="3A7F62E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Cs/>
        </w:rPr>
      </w:pPr>
      <w:r w:rsidRPr="002B3C54">
        <w:rPr>
          <w:iCs/>
        </w:rPr>
        <w:lastRenderedPageBreak/>
        <w:t>•</w:t>
      </w:r>
      <w:r w:rsidRPr="002B3C54">
        <w:rPr>
          <w:iCs/>
        </w:rPr>
        <w:tab/>
      </w:r>
      <w:r w:rsidR="00E84D9E" w:rsidRPr="00441B96">
        <w:t>Article</w:t>
      </w:r>
      <w:r w:rsidR="00117DEB">
        <w:t xml:space="preserve"> </w:t>
      </w:r>
      <w:r w:rsidR="00E84D9E" w:rsidRPr="00441B96">
        <w:t>211</w:t>
      </w:r>
      <w:r w:rsidR="00117DEB">
        <w:t xml:space="preserve"> </w:t>
      </w:r>
      <w:r w:rsidR="00E84D9E" w:rsidRPr="00441B96">
        <w:t>(1)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2015-07,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provides</w:t>
      </w:r>
      <w:r w:rsidR="00117DEB">
        <w:t xml:space="preserve"> </w:t>
      </w:r>
      <w:r w:rsidR="00E84D9E" w:rsidRPr="00441B96">
        <w:t>that:</w:t>
      </w:r>
      <w:r w:rsidR="00117DEB">
        <w:t xml:space="preserve"> </w:t>
      </w:r>
      <w:r w:rsidR="00EE2696">
        <w:t>“</w:t>
      </w:r>
      <w:r w:rsidR="00E84D9E" w:rsidRPr="00441B96">
        <w:t>No</w:t>
      </w:r>
      <w:r w:rsidR="00117DEB">
        <w:t xml:space="preserve"> </w:t>
      </w:r>
      <w:r w:rsidR="00E84D9E" w:rsidRPr="00441B96">
        <w:t>one</w:t>
      </w:r>
      <w:r w:rsidR="00117DEB">
        <w:t xml:space="preserve"> </w:t>
      </w:r>
      <w:r w:rsidR="00E84D9E" w:rsidRPr="00441B96">
        <w:t>may</w:t>
      </w:r>
      <w:r w:rsidR="00117DEB">
        <w:t xml:space="preserve"> </w:t>
      </w:r>
      <w:r w:rsidR="00E84D9E" w:rsidRPr="00441B96">
        <w:t>use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press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proofErr w:type="spellStart"/>
      <w:r w:rsidR="00E84D9E" w:rsidRPr="00441B96">
        <w:t>audiovisual</w:t>
      </w:r>
      <w:proofErr w:type="spellEnd"/>
      <w:r w:rsidR="00117DEB">
        <w:t xml:space="preserve"> </w:t>
      </w:r>
      <w:r w:rsidR="00E84D9E" w:rsidRPr="00441B96">
        <w:t>means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communication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incite</w:t>
      </w:r>
      <w:r w:rsidR="00117DEB">
        <w:t xml:space="preserve"> </w:t>
      </w:r>
      <w:r w:rsidR="00E84D9E" w:rsidRPr="00441B96">
        <w:t>hatred,</w:t>
      </w:r>
      <w:r w:rsidR="00117DEB">
        <w:t xml:space="preserve"> </w:t>
      </w:r>
      <w:r w:rsidR="00E84D9E" w:rsidRPr="00441B96">
        <w:t>violence,</w:t>
      </w:r>
      <w:r w:rsidR="00117DEB">
        <w:t xml:space="preserve"> </w:t>
      </w:r>
      <w:r w:rsidR="00E84D9E" w:rsidRPr="00441B96">
        <w:t>xenophobia,</w:t>
      </w:r>
      <w:r w:rsidR="00117DEB">
        <w:t xml:space="preserve"> </w:t>
      </w:r>
      <w:r w:rsidR="00E84D9E" w:rsidRPr="00441B96">
        <w:t>gender-based</w:t>
      </w:r>
      <w:r w:rsidR="00117DEB">
        <w:t xml:space="preserve"> </w:t>
      </w:r>
      <w:r w:rsidR="00E84D9E" w:rsidRPr="00441B96">
        <w:t>discrimination,</w:t>
      </w:r>
      <w:r w:rsidR="00117DEB">
        <w:t xml:space="preserve"> </w:t>
      </w:r>
      <w:r w:rsidR="00E84D9E" w:rsidRPr="00441B96">
        <w:t>tribalism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regionalism.</w:t>
      </w:r>
      <w:r w:rsidR="00EE2696">
        <w:t>”</w:t>
      </w:r>
    </w:p>
    <w:p w14:paraId="648A75EF" w14:textId="73846E10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Cs/>
        </w:rPr>
      </w:pPr>
      <w:r w:rsidRPr="002B3C54">
        <w:rPr>
          <w:iCs/>
        </w:rPr>
        <w:t>•</w:t>
      </w:r>
      <w:r w:rsidRPr="002B3C54">
        <w:rPr>
          <w:iCs/>
        </w:rPr>
        <w:tab/>
      </w:r>
      <w:r w:rsidR="00E84D9E" w:rsidRPr="00441B96">
        <w:t>Article</w:t>
      </w:r>
      <w:r w:rsidR="00117DEB">
        <w:t xml:space="preserve"> </w:t>
      </w:r>
      <w:r w:rsidR="00E84D9E" w:rsidRPr="00441B96">
        <w:t>229</w:t>
      </w:r>
      <w:r w:rsidR="00117DEB">
        <w:t xml:space="preserve"> </w:t>
      </w:r>
      <w:r w:rsidR="00E84D9E" w:rsidRPr="00441B96">
        <w:t>(2)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2015-07,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provides</w:t>
      </w:r>
      <w:r w:rsidR="00117DEB">
        <w:t xml:space="preserve"> </w:t>
      </w:r>
      <w:r w:rsidR="00E84D9E" w:rsidRPr="00441B96">
        <w:t>that:</w:t>
      </w:r>
      <w:r w:rsidR="00117DEB">
        <w:t xml:space="preserve"> </w:t>
      </w:r>
      <w:r w:rsidR="00EE2696">
        <w:t>“</w:t>
      </w:r>
      <w:r w:rsidR="00E84D9E" w:rsidRPr="00441B96">
        <w:t>Programmes</w:t>
      </w:r>
      <w:r w:rsidR="00117DEB">
        <w:t xml:space="preserve"> </w:t>
      </w:r>
      <w:r w:rsidR="00E84D9E" w:rsidRPr="00441B96">
        <w:t>that</w:t>
      </w:r>
      <w:r w:rsidR="00117DEB">
        <w:t xml:space="preserve"> </w:t>
      </w:r>
      <w:r w:rsidR="00E84D9E" w:rsidRPr="00441B96">
        <w:t>undermine</w:t>
      </w:r>
      <w:r w:rsidR="00117DEB">
        <w:t xml:space="preserve"> </w:t>
      </w:r>
      <w:r w:rsidR="00E84D9E" w:rsidRPr="00441B96">
        <w:t>public</w:t>
      </w:r>
      <w:r w:rsidR="00117DEB">
        <w:t xml:space="preserve"> </w:t>
      </w:r>
      <w:r w:rsidR="00E84D9E" w:rsidRPr="00441B96">
        <w:t>morality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that</w:t>
      </w:r>
      <w:r w:rsidR="00117DEB">
        <w:t xml:space="preserve"> </w:t>
      </w:r>
      <w:r w:rsidR="00E84D9E" w:rsidRPr="00441B96">
        <w:t>extol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celebrate</w:t>
      </w:r>
      <w:r w:rsidR="00117DEB">
        <w:t xml:space="preserve"> </w:t>
      </w:r>
      <w:r w:rsidR="00E84D9E" w:rsidRPr="00441B96">
        <w:t>crime,</w:t>
      </w:r>
      <w:r w:rsidR="00117DEB">
        <w:t xml:space="preserve"> </w:t>
      </w:r>
      <w:r w:rsidR="00E84D9E" w:rsidRPr="00441B96">
        <w:t>ethnocentrism,</w:t>
      </w:r>
      <w:r w:rsidR="00117DEB">
        <w:t xml:space="preserve"> </w:t>
      </w:r>
      <w:r w:rsidR="00E84D9E" w:rsidRPr="00441B96">
        <w:t>regionalism,</w:t>
      </w:r>
      <w:r w:rsidR="00117DEB">
        <w:t xml:space="preserve"> </w:t>
      </w:r>
      <w:r w:rsidR="00E84D9E" w:rsidRPr="00441B96">
        <w:t>slavery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violence</w:t>
      </w:r>
      <w:r w:rsidR="00117DEB">
        <w:t xml:space="preserve"> </w:t>
      </w:r>
      <w:r w:rsidR="00E84D9E" w:rsidRPr="00441B96">
        <w:t>are</w:t>
      </w:r>
      <w:r w:rsidR="00117DEB">
        <w:t xml:space="preserve"> </w:t>
      </w:r>
      <w:r w:rsidR="00E84D9E" w:rsidRPr="00441B96">
        <w:t>prohibited.</w:t>
      </w:r>
      <w:r w:rsidR="00EE2696">
        <w:t>”</w:t>
      </w:r>
    </w:p>
    <w:p w14:paraId="2EDB303C" w14:textId="73252835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iCs/>
        </w:rPr>
      </w:pPr>
      <w:r w:rsidRPr="002B3C54">
        <w:rPr>
          <w:iCs/>
        </w:rPr>
        <w:t>•</w:t>
      </w:r>
      <w:r w:rsidRPr="002B3C54">
        <w:rPr>
          <w:iCs/>
        </w:rPr>
        <w:tab/>
      </w:r>
      <w:r w:rsidR="00E84D9E" w:rsidRPr="00441B96">
        <w:t>Article</w:t>
      </w:r>
      <w:r w:rsidR="00117DEB">
        <w:t xml:space="preserve"> </w:t>
      </w:r>
      <w:r w:rsidR="00E84D9E" w:rsidRPr="00441B96">
        <w:t>273</w:t>
      </w:r>
      <w:r w:rsidR="00117DEB">
        <w:t xml:space="preserve"> </w:t>
      </w:r>
      <w:r w:rsidR="00E84D9E" w:rsidRPr="00441B96">
        <w:t>(2)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2015-07,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provides</w:t>
      </w:r>
      <w:r w:rsidR="00117DEB">
        <w:t xml:space="preserve"> </w:t>
      </w:r>
      <w:r w:rsidR="00E84D9E" w:rsidRPr="00441B96">
        <w:t>that:</w:t>
      </w:r>
      <w:r w:rsidR="00117DEB">
        <w:t xml:space="preserve"> </w:t>
      </w:r>
      <w:r w:rsidR="00EE2696">
        <w:t>“</w:t>
      </w:r>
      <w:r w:rsidR="00E84D9E" w:rsidRPr="00441B96">
        <w:t>Insults</w:t>
      </w:r>
      <w:r w:rsidR="00117DEB">
        <w:t xml:space="preserve"> </w:t>
      </w:r>
      <w:r w:rsidR="00E84D9E" w:rsidRPr="00441B96">
        <w:t>aimed</w:t>
      </w:r>
      <w:r w:rsidR="00117DEB">
        <w:t xml:space="preserve"> </w:t>
      </w:r>
      <w:r w:rsidR="00E84D9E" w:rsidRPr="00441B96">
        <w:t>at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group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persons</w:t>
      </w:r>
      <w:r w:rsidR="00117DEB">
        <w:t xml:space="preserve"> </w:t>
      </w:r>
      <w:r w:rsidR="00E84D9E" w:rsidRPr="00441B96">
        <w:t>belonging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particular</w:t>
      </w:r>
      <w:r w:rsidR="00117DEB">
        <w:t xml:space="preserve"> </w:t>
      </w:r>
      <w:r w:rsidR="00E84D9E" w:rsidRPr="00441B96">
        <w:t>race,</w:t>
      </w:r>
      <w:r w:rsidR="00117DEB">
        <w:t xml:space="preserve"> </w:t>
      </w:r>
      <w:r w:rsidR="00E84D9E" w:rsidRPr="00441B96">
        <w:t>ethnic</w:t>
      </w:r>
      <w:r w:rsidR="00117DEB">
        <w:t xml:space="preserve"> </w:t>
      </w:r>
      <w:r w:rsidR="00E84D9E" w:rsidRPr="00441B96">
        <w:t>group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region,</w:t>
      </w:r>
      <w:r w:rsidR="00117DEB">
        <w:t xml:space="preserve"> </w:t>
      </w:r>
      <w:r w:rsidR="00E84D9E" w:rsidRPr="00441B96">
        <w:t>by</w:t>
      </w:r>
      <w:r w:rsidR="00117DEB">
        <w:t xml:space="preserve"> </w:t>
      </w:r>
      <w:r w:rsidR="00E84D9E" w:rsidRPr="00441B96">
        <w:t>virtue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their</w:t>
      </w:r>
      <w:r w:rsidR="00117DEB">
        <w:t xml:space="preserve"> </w:t>
      </w:r>
      <w:r w:rsidR="00E84D9E" w:rsidRPr="00441B96">
        <w:t>origin,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given</w:t>
      </w:r>
      <w:r w:rsidR="00117DEB">
        <w:t xml:space="preserve"> </w:t>
      </w:r>
      <w:r w:rsidR="00E84D9E" w:rsidRPr="00441B96">
        <w:t>religion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philosophical</w:t>
      </w:r>
      <w:r w:rsidR="00117DEB">
        <w:t xml:space="preserve"> </w:t>
      </w:r>
      <w:r w:rsidR="00E84D9E" w:rsidRPr="00441B96">
        <w:t>movement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community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purpose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inciting</w:t>
      </w:r>
      <w:r w:rsidR="00117DEB">
        <w:t xml:space="preserve"> </w:t>
      </w:r>
      <w:r w:rsidR="00E84D9E" w:rsidRPr="00441B96">
        <w:t>hatred</w:t>
      </w:r>
      <w:r w:rsidR="00117DEB">
        <w:t xml:space="preserve"> </w:t>
      </w:r>
      <w:r w:rsidR="00E84D9E" w:rsidRPr="00441B96">
        <w:t>among</w:t>
      </w:r>
      <w:r w:rsidR="00117DEB">
        <w:t xml:space="preserve"> </w:t>
      </w:r>
      <w:r w:rsidR="00E84D9E" w:rsidRPr="00441B96">
        <w:t>citizens</w:t>
      </w:r>
      <w:r w:rsidR="00117DEB">
        <w:t xml:space="preserve"> </w:t>
      </w:r>
      <w:r w:rsidR="00E84D9E" w:rsidRPr="00441B96">
        <w:t>or</w:t>
      </w:r>
      <w:r w:rsidR="00117DEB">
        <w:t xml:space="preserve"> </w:t>
      </w:r>
      <w:r w:rsidR="00E84D9E" w:rsidRPr="00441B96">
        <w:t>residents</w:t>
      </w:r>
      <w:r w:rsidR="00117DEB">
        <w:t xml:space="preserve"> </w:t>
      </w:r>
      <w:r w:rsidR="00E84D9E" w:rsidRPr="00441B96">
        <w:t>is</w:t>
      </w:r>
      <w:r w:rsidR="00117DEB">
        <w:t xml:space="preserve"> </w:t>
      </w:r>
      <w:r w:rsidR="00E84D9E" w:rsidRPr="00441B96">
        <w:t>punishable</w:t>
      </w:r>
      <w:r w:rsidR="00117DEB">
        <w:t xml:space="preserve"> </w:t>
      </w:r>
      <w:r w:rsidR="00E84D9E" w:rsidRPr="00441B96">
        <w:t>by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fine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CFAF</w:t>
      </w:r>
      <w:r w:rsidR="00117DEB">
        <w:t xml:space="preserve"> </w:t>
      </w:r>
      <w:r w:rsidR="00E84D9E" w:rsidRPr="00441B96">
        <w:t>10</w:t>
      </w:r>
      <w:r w:rsidR="00117DEB">
        <w:t xml:space="preserve"> </w:t>
      </w:r>
      <w:r w:rsidR="00E84D9E" w:rsidRPr="00441B96">
        <w:t>million.</w:t>
      </w:r>
      <w:r w:rsidR="00EE2696">
        <w:t>”</w:t>
      </w:r>
    </w:p>
    <w:p w14:paraId="29D6428B" w14:textId="44756F25" w:rsidR="00E84D9E" w:rsidRPr="002B3C54" w:rsidRDefault="00E84D9E" w:rsidP="004D415D">
      <w:pPr>
        <w:pStyle w:val="SingleTxtG"/>
      </w:pPr>
      <w:r w:rsidRPr="00441B96">
        <w:t>87.</w:t>
      </w:r>
      <w:r w:rsidRPr="00441B96">
        <w:tab/>
        <w:t>Various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condemn</w:t>
      </w:r>
      <w:r w:rsidR="00117DEB">
        <w:t xml:space="preserve"> </w:t>
      </w:r>
      <w:r w:rsidRPr="00441B96">
        <w:t>incitement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hatred</w:t>
      </w:r>
      <w:r w:rsidR="00117DEB">
        <w:t xml:space="preserve"> </w:t>
      </w:r>
      <w:r w:rsidRPr="00441B96">
        <w:t>along</w:t>
      </w:r>
      <w:r w:rsidR="00117DEB">
        <w:t xml:space="preserve"> </w:t>
      </w:r>
      <w:r w:rsidRPr="00441B96">
        <w:t>similar</w:t>
      </w:r>
      <w:r w:rsidR="00117DEB">
        <w:t xml:space="preserve"> </w:t>
      </w:r>
      <w:r w:rsidRPr="00441B96">
        <w:t>lines,</w:t>
      </w:r>
      <w:r w:rsidR="00117DEB">
        <w:t xml:space="preserve"> </w:t>
      </w:r>
      <w:r w:rsidRPr="00441B96">
        <w:t>including:</w:t>
      </w:r>
    </w:p>
    <w:p w14:paraId="1BC392AF" w14:textId="6E349AD7" w:rsidR="00E84D9E" w:rsidRPr="00441B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41B96">
        <w:t>•</w:t>
      </w:r>
      <w:r w:rsidRPr="00441B96">
        <w:tab/>
      </w:r>
      <w:r w:rsidR="00E84D9E" w:rsidRPr="00441B96">
        <w:t>Article</w:t>
      </w:r>
      <w:r w:rsidR="00117DEB">
        <w:t xml:space="preserve"> </w:t>
      </w:r>
      <w:r w:rsidR="00E84D9E" w:rsidRPr="00441B96">
        <w:t>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2017-20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13</w:t>
      </w:r>
      <w:r w:rsidR="00117DEB">
        <w:t xml:space="preserve"> </w:t>
      </w:r>
      <w:r w:rsidR="00E84D9E" w:rsidRPr="00441B96">
        <w:t>June</w:t>
      </w:r>
      <w:r w:rsidR="00117DEB">
        <w:t xml:space="preserve"> </w:t>
      </w:r>
      <w:r w:rsidR="00E84D9E" w:rsidRPr="00441B96">
        <w:t>2017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Digital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provides</w:t>
      </w:r>
      <w:r w:rsidR="00117DEB">
        <w:t xml:space="preserve"> </w:t>
      </w:r>
      <w:r w:rsidR="00E84D9E" w:rsidRPr="00441B96">
        <w:t>that:</w:t>
      </w:r>
    </w:p>
    <w:p w14:paraId="38DF024A" w14:textId="7960755B" w:rsidR="00E84D9E" w:rsidRPr="002B3C54" w:rsidRDefault="00E84D9E" w:rsidP="00983A9C">
      <w:pPr>
        <w:pStyle w:val="SingleTxtG"/>
        <w:ind w:left="1701"/>
      </w:pPr>
      <w:r w:rsidRPr="00441B96">
        <w:t>The</w:t>
      </w:r>
      <w:r w:rsidR="00117DEB">
        <w:t xml:space="preserve"> </w:t>
      </w:r>
      <w:r w:rsidRPr="00441B96">
        <w:t>principles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treatment,</w:t>
      </w:r>
      <w:r w:rsidR="00117DEB">
        <w:t xml:space="preserve"> </w:t>
      </w:r>
      <w:r w:rsidRPr="00441B96">
        <w:t>non-discrimination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operators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transparency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procedures</w:t>
      </w:r>
      <w:r w:rsidR="00117DEB">
        <w:t xml:space="preserve"> </w:t>
      </w:r>
      <w:r w:rsidRPr="00441B96">
        <w:t>must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respected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authorities,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Regulatory</w:t>
      </w:r>
      <w:r w:rsidR="00117DEB">
        <w:t xml:space="preserve"> </w:t>
      </w:r>
      <w:r w:rsidRPr="00441B96">
        <w:t>Authority,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context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procedures</w:t>
      </w:r>
      <w:r w:rsidR="00117DEB">
        <w:t xml:space="preserve"> </w:t>
      </w:r>
      <w:r w:rsidRPr="00441B96">
        <w:t>applicable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regimes</w:t>
      </w:r>
      <w:r w:rsidR="00117DEB">
        <w:t xml:space="preserve"> </w:t>
      </w:r>
      <w:r w:rsidRPr="00441B96">
        <w:t>governing</w:t>
      </w:r>
      <w:r w:rsidR="00117DEB">
        <w:t xml:space="preserve"> </w:t>
      </w:r>
      <w:r w:rsidRPr="00441B96">
        <w:t>electronic</w:t>
      </w:r>
      <w:r w:rsidR="00117DEB">
        <w:t xml:space="preserve"> </w:t>
      </w:r>
      <w:r w:rsidRPr="00441B96">
        <w:t>communications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Regulatory</w:t>
      </w:r>
      <w:r w:rsidR="00117DEB">
        <w:t xml:space="preserve"> </w:t>
      </w:r>
      <w:r w:rsidRPr="00441B96">
        <w:t>Authority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prohibited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adopting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discriminatory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provisions,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based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origin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operators,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shareholders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managers.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authorities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ensure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operators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schemes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rules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free</w:t>
      </w:r>
      <w:r w:rsidR="00117DEB">
        <w:t xml:space="preserve"> </w:t>
      </w:r>
      <w:r w:rsidRPr="00441B96">
        <w:t>competition.</w:t>
      </w:r>
    </w:p>
    <w:p w14:paraId="5E67ABFE" w14:textId="7BCFCE9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2014-022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30</w:t>
      </w:r>
      <w:r w:rsidR="00117DEB">
        <w:t xml:space="preserve"> </w:t>
      </w:r>
      <w:r w:rsidR="00E84D9E" w:rsidRPr="00441B96">
        <w:t>September</w:t>
      </w:r>
      <w:r w:rsidR="00117DEB">
        <w:t xml:space="preserve"> </w:t>
      </w:r>
      <w:r w:rsidR="00E84D9E" w:rsidRPr="00441B96">
        <w:t>2014</w:t>
      </w:r>
      <w:r w:rsidR="00117DEB">
        <w:t xml:space="preserve"> </w:t>
      </w:r>
      <w:r w:rsidR="00E84D9E" w:rsidRPr="00441B96">
        <w:t>on</w:t>
      </w:r>
      <w:r w:rsidR="00117DEB">
        <w:t xml:space="preserve"> </w:t>
      </w:r>
      <w:r w:rsidR="00E84D9E" w:rsidRPr="00441B96">
        <w:t>Digital</w:t>
      </w:r>
      <w:r w:rsidR="00117DEB">
        <w:t xml:space="preserve"> </w:t>
      </w:r>
      <w:r w:rsidR="00E84D9E" w:rsidRPr="00441B96">
        <w:t>Broadcasting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4A3E2AAE" w14:textId="5EDA67D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Act</w:t>
      </w:r>
      <w:r w:rsidR="00117DEB">
        <w:t xml:space="preserve"> </w:t>
      </w:r>
      <w:r w:rsidR="00E84D9E" w:rsidRPr="00441B96">
        <w:t>No.</w:t>
      </w:r>
      <w:r w:rsidR="00117DEB">
        <w:t xml:space="preserve"> </w:t>
      </w:r>
      <w:r w:rsidR="00E84D9E" w:rsidRPr="00441B96">
        <w:t>2002-07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24</w:t>
      </w:r>
      <w:r w:rsidR="00117DEB">
        <w:t xml:space="preserve"> </w:t>
      </w:r>
      <w:r w:rsidR="00E84D9E" w:rsidRPr="00441B96">
        <w:t>August</w:t>
      </w:r>
      <w:r w:rsidR="00117DEB">
        <w:t xml:space="preserve"> </w:t>
      </w:r>
      <w:r w:rsidR="00E84D9E" w:rsidRPr="00441B96">
        <w:t>2004</w:t>
      </w:r>
      <w:r w:rsidR="00117DEB">
        <w:t xml:space="preserve"> </w:t>
      </w:r>
      <w:r w:rsidR="00E84D9E" w:rsidRPr="00441B96">
        <w:t>establishing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Personal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Family</w:t>
      </w:r>
      <w:r w:rsidR="00117DEB">
        <w:t xml:space="preserve"> </w:t>
      </w:r>
      <w:r w:rsidR="00E84D9E" w:rsidRPr="00441B96">
        <w:t>Code</w:t>
      </w:r>
    </w:p>
    <w:p w14:paraId="4DF83545" w14:textId="6B3B5936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The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Ethics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Beninese</w:t>
      </w:r>
      <w:r w:rsidR="00117DEB">
        <w:t xml:space="preserve"> </w:t>
      </w:r>
      <w:r w:rsidR="00E84D9E" w:rsidRPr="00441B96">
        <w:t>Press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24</w:t>
      </w:r>
      <w:r w:rsidR="00117DEB">
        <w:t xml:space="preserve"> </w:t>
      </w:r>
      <w:r w:rsidR="00E84D9E" w:rsidRPr="00441B96">
        <w:t>September</w:t>
      </w:r>
      <w:r w:rsidR="00117DEB">
        <w:t xml:space="preserve"> </w:t>
      </w:r>
      <w:r w:rsidR="00E84D9E" w:rsidRPr="00441B96">
        <w:t>1999</w:t>
      </w:r>
    </w:p>
    <w:p w14:paraId="1370F809" w14:textId="5BE13F04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The</w:t>
      </w:r>
      <w:r w:rsidR="00117DEB">
        <w:t xml:space="preserve"> </w:t>
      </w:r>
      <w:r w:rsidR="00E84D9E" w:rsidRPr="00441B96">
        <w:t>Criminal</w:t>
      </w:r>
      <w:r w:rsidR="00117DEB">
        <w:t xml:space="preserve"> </w:t>
      </w:r>
      <w:r w:rsidR="00E84D9E" w:rsidRPr="00441B96">
        <w:t>Code,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defines</w:t>
      </w:r>
      <w:r w:rsidR="00117DEB">
        <w:t xml:space="preserve"> </w:t>
      </w:r>
      <w:r w:rsidR="00E84D9E" w:rsidRPr="00441B96">
        <w:t>various</w:t>
      </w:r>
      <w:r w:rsidR="00117DEB">
        <w:t xml:space="preserve"> </w:t>
      </w:r>
      <w:r w:rsidR="00E84D9E" w:rsidRPr="00441B96">
        <w:t>offences</w:t>
      </w:r>
      <w:r w:rsidR="00117DEB">
        <w:t xml:space="preserve"> </w:t>
      </w:r>
      <w:r w:rsidR="00E84D9E" w:rsidRPr="00441B96">
        <w:t>related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incitement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racial</w:t>
      </w:r>
      <w:r w:rsidR="00117DEB">
        <w:t xml:space="preserve"> </w:t>
      </w:r>
      <w:r w:rsidR="00E84D9E" w:rsidRPr="00441B96">
        <w:t>hatred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violence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their</w:t>
      </w:r>
      <w:r w:rsidR="00117DEB">
        <w:t xml:space="preserve"> </w:t>
      </w:r>
      <w:r w:rsidR="00E84D9E" w:rsidRPr="00441B96">
        <w:t>forms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makes</w:t>
      </w:r>
      <w:r w:rsidR="00117DEB">
        <w:t xml:space="preserve"> </w:t>
      </w:r>
      <w:r w:rsidR="00E84D9E" w:rsidRPr="00441B96">
        <w:t>them</w:t>
      </w:r>
      <w:r w:rsidR="00117DEB">
        <w:t xml:space="preserve"> </w:t>
      </w:r>
      <w:r w:rsidR="00E84D9E" w:rsidRPr="00441B96">
        <w:t>punishable</w:t>
      </w:r>
      <w:r w:rsidR="00117DEB">
        <w:t xml:space="preserve"> </w:t>
      </w:r>
      <w:r w:rsidR="00E84D9E" w:rsidRPr="00441B96">
        <w:t>by</w:t>
      </w:r>
      <w:r w:rsidR="00117DEB">
        <w:t xml:space="preserve"> </w:t>
      </w:r>
      <w:r w:rsidR="00E84D9E" w:rsidRPr="00441B96">
        <w:t>severe</w:t>
      </w:r>
      <w:r w:rsidR="00117DEB">
        <w:t xml:space="preserve"> </w:t>
      </w:r>
      <w:r w:rsidR="00E84D9E" w:rsidRPr="00441B96">
        <w:t>penalties</w:t>
      </w:r>
      <w:r w:rsidR="00E84D9E" w:rsidRPr="002B3C54">
        <w:t>.</w:t>
      </w:r>
      <w:r w:rsidR="00117DEB">
        <w:t xml:space="preserve"> </w:t>
      </w:r>
      <w:r w:rsidR="00E84D9E" w:rsidRPr="002B3C54">
        <w:t>For</w:t>
      </w:r>
      <w:r w:rsidR="00117DEB">
        <w:t xml:space="preserve"> </w:t>
      </w:r>
      <w:r w:rsidR="00E84D9E" w:rsidRPr="002B3C54">
        <w:t>example,</w:t>
      </w:r>
      <w:r w:rsidR="00117DEB">
        <w:t xml:space="preserve"> </w:t>
      </w:r>
      <w:r w:rsidR="00E84D9E" w:rsidRPr="00441B96">
        <w:t>article</w:t>
      </w:r>
      <w:r w:rsidR="00117DEB">
        <w:t xml:space="preserve"> </w:t>
      </w:r>
      <w:r w:rsidR="00E84D9E" w:rsidRPr="00441B96">
        <w:t>281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Criminal</w:t>
      </w:r>
      <w:r w:rsidR="00117DEB">
        <w:t xml:space="preserve"> </w:t>
      </w:r>
      <w:r w:rsidR="00E84D9E" w:rsidRPr="00441B96">
        <w:t>Code</w:t>
      </w:r>
      <w:r w:rsidR="00117DEB">
        <w:t xml:space="preserve"> </w:t>
      </w:r>
      <w:r w:rsidR="00E84D9E" w:rsidRPr="00441B96">
        <w:t>provides</w:t>
      </w:r>
      <w:r w:rsidR="00117DEB">
        <w:t xml:space="preserve"> </w:t>
      </w:r>
      <w:r w:rsidR="00E84D9E" w:rsidRPr="00441B96">
        <w:t>that:</w:t>
      </w:r>
    </w:p>
    <w:p w14:paraId="36555664" w14:textId="77777777" w:rsidR="00EE2696" w:rsidRDefault="00E84D9E" w:rsidP="00983A9C">
      <w:pPr>
        <w:pStyle w:val="SingleTxtG"/>
        <w:ind w:left="1701"/>
      </w:pPr>
      <w:r w:rsidRPr="00441B96">
        <w:t>Any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publicly</w:t>
      </w:r>
      <w:r w:rsidR="00117DEB">
        <w:t xml:space="preserve"> </w:t>
      </w:r>
      <w:r w:rsidRPr="00441B96">
        <w:t>undermines,</w:t>
      </w:r>
      <w:r w:rsidR="00117DEB">
        <w:t xml:space="preserve"> </w:t>
      </w:r>
      <w:r w:rsidRPr="00441B96">
        <w:t>whether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speech,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writing,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statement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religious</w:t>
      </w:r>
      <w:r w:rsidR="00117DEB">
        <w:t xml:space="preserve"> </w:t>
      </w:r>
      <w:r w:rsidRPr="00441B96">
        <w:t>sermon,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symbols,</w:t>
      </w:r>
      <w:r w:rsidR="00117DEB">
        <w:t xml:space="preserve"> </w:t>
      </w:r>
      <w:r w:rsidRPr="00441B96">
        <w:t>values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representations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Republic,</w:t>
      </w:r>
      <w:r w:rsidR="00117DEB">
        <w:t xml:space="preserve"> </w:t>
      </w:r>
      <w:r w:rsidRPr="00441B96">
        <w:t>traditions,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organized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legally</w:t>
      </w:r>
      <w:r w:rsidR="00117DEB">
        <w:t xml:space="preserve"> </w:t>
      </w:r>
      <w:r w:rsidRPr="00441B96">
        <w:t>constituted</w:t>
      </w:r>
      <w:r w:rsidR="00117DEB">
        <w:t xml:space="preserve"> </w:t>
      </w:r>
      <w:r w:rsidRPr="00441B96">
        <w:t>community</w:t>
      </w:r>
      <w:r w:rsidR="00117DEB">
        <w:t xml:space="preserve"> </w:t>
      </w:r>
      <w:r w:rsidRPr="00441B96">
        <w:t>will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punished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prison</w:t>
      </w:r>
      <w:r w:rsidR="00117DEB">
        <w:t xml:space="preserve"> </w:t>
      </w:r>
      <w:r w:rsidRPr="00441B96">
        <w:t>sentence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10</w:t>
      </w:r>
      <w:r w:rsidR="00117DEB">
        <w:t xml:space="preserve"> </w:t>
      </w:r>
      <w:r w:rsidRPr="00441B96">
        <w:t>years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fine</w:t>
      </w:r>
      <w:r w:rsidR="00117DEB">
        <w:t xml:space="preserve"> </w:t>
      </w:r>
      <w:r w:rsidRPr="00441B96">
        <w:t>of</w:t>
      </w:r>
      <w:r w:rsidR="00117DEB">
        <w:t xml:space="preserve"> </w:t>
      </w:r>
      <w:r>
        <w:t>CFAF</w:t>
      </w:r>
      <w:r w:rsidR="00117DEB">
        <w:t xml:space="preserve"> </w:t>
      </w:r>
      <w:r w:rsidRPr="00441B96">
        <w:t>2</w:t>
      </w:r>
      <w:r w:rsidR="00117DEB">
        <w:t xml:space="preserve"> </w:t>
      </w:r>
      <w:r w:rsidRPr="00441B96">
        <w:t>million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20</w:t>
      </w:r>
      <w:r w:rsidR="00117DEB">
        <w:t xml:space="preserve"> </w:t>
      </w:r>
      <w:r w:rsidRPr="00441B96">
        <w:t>million.</w:t>
      </w:r>
    </w:p>
    <w:p w14:paraId="363D4FAF" w14:textId="3E68F73A" w:rsidR="00E84D9E" w:rsidRPr="00441B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41B96">
        <w:t>•</w:t>
      </w:r>
      <w:r w:rsidRPr="00441B96">
        <w:tab/>
      </w:r>
      <w:r w:rsidR="00E84D9E" w:rsidRPr="00441B96">
        <w:tab/>
        <w:t>Further</w:t>
      </w:r>
      <w:r w:rsidR="00117DEB">
        <w:t xml:space="preserve"> </w:t>
      </w:r>
      <w:r w:rsidR="00E84D9E" w:rsidRPr="00441B96">
        <w:t>examples</w:t>
      </w:r>
      <w:r w:rsidR="00117DEB">
        <w:t xml:space="preserve"> </w:t>
      </w:r>
      <w:r w:rsidR="00E84D9E" w:rsidRPr="00441B96">
        <w:t>can</w:t>
      </w:r>
      <w:r w:rsidR="00117DEB">
        <w:t xml:space="preserve"> </w:t>
      </w:r>
      <w:r w:rsidR="00E84D9E" w:rsidRPr="00441B96">
        <w:t>be</w:t>
      </w:r>
      <w:r w:rsidR="00117DEB">
        <w:t xml:space="preserve"> </w:t>
      </w:r>
      <w:r w:rsidR="00E84D9E" w:rsidRPr="00441B96">
        <w:t>found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articles</w:t>
      </w:r>
      <w:r w:rsidR="00117DEB">
        <w:t xml:space="preserve"> </w:t>
      </w:r>
      <w:r w:rsidR="00E84D9E" w:rsidRPr="00441B96">
        <w:t>706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707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Criminal</w:t>
      </w:r>
      <w:r w:rsidR="00117DEB">
        <w:t xml:space="preserve"> </w:t>
      </w:r>
      <w:r w:rsidR="00E84D9E" w:rsidRPr="00441B96">
        <w:t>Code.</w:t>
      </w:r>
    </w:p>
    <w:p w14:paraId="6926C6F0" w14:textId="057DCAFA" w:rsidR="00E84D9E" w:rsidRPr="002B3C54" w:rsidRDefault="00E84D9E" w:rsidP="004D415D">
      <w:pPr>
        <w:pStyle w:val="SingleTxtG"/>
      </w:pPr>
      <w:r w:rsidRPr="00441B96">
        <w:t>88.</w:t>
      </w:r>
      <w:r w:rsidRPr="00441B96">
        <w:tab/>
        <w:t>The</w:t>
      </w:r>
      <w:r w:rsidR="00117DEB">
        <w:t xml:space="preserve"> </w:t>
      </w:r>
      <w:r w:rsidRPr="00441B96">
        <w:t>authorities</w:t>
      </w:r>
      <w:r w:rsidR="00117DEB">
        <w:t xml:space="preserve"> </w:t>
      </w:r>
      <w:r w:rsidRPr="00441B96">
        <w:t>frequently</w:t>
      </w:r>
      <w:r w:rsidR="00117DEB">
        <w:t xml:space="preserve"> </w:t>
      </w:r>
      <w:r w:rsidRPr="00441B96">
        <w:t>take</w:t>
      </w:r>
      <w:r w:rsidR="00117DEB">
        <w:t xml:space="preserve"> </w:t>
      </w:r>
      <w:r w:rsidRPr="00441B96">
        <w:t>steps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peacefully</w:t>
      </w:r>
      <w:r w:rsidR="00117DEB">
        <w:t xml:space="preserve"> </w:t>
      </w:r>
      <w:r w:rsidRPr="00441B96">
        <w:t>resolve</w:t>
      </w:r>
      <w:r w:rsidR="00117DEB">
        <w:t xml:space="preserve"> </w:t>
      </w:r>
      <w:r w:rsidRPr="00441B96">
        <w:t>conflicts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Fulani</w:t>
      </w:r>
      <w:r w:rsidR="00117DEB">
        <w:t xml:space="preserve"> </w:t>
      </w:r>
      <w:r w:rsidRPr="00441B96">
        <w:t>herders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farmers.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connection,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bill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proposed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replace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now</w:t>
      </w:r>
      <w:r w:rsidR="00117DEB">
        <w:t xml:space="preserve"> </w:t>
      </w:r>
      <w:r w:rsidRPr="00441B96">
        <w:t>obsolete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87-013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21</w:t>
      </w:r>
      <w:r w:rsidR="00117DEB">
        <w:t xml:space="preserve"> </w:t>
      </w:r>
      <w:r w:rsidRPr="00441B96">
        <w:t>September</w:t>
      </w:r>
      <w:r w:rsidR="00117DEB">
        <w:t xml:space="preserve"> </w:t>
      </w:r>
      <w:r w:rsidRPr="00441B96">
        <w:t>1987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Grazing,</w:t>
      </w:r>
      <w:r w:rsidR="00117DEB">
        <w:t xml:space="preserve"> </w:t>
      </w:r>
      <w:r w:rsidRPr="00441B96">
        <w:t>Livestock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Transhumance.</w:t>
      </w:r>
    </w:p>
    <w:p w14:paraId="0FAAC147" w14:textId="79C3E203" w:rsidR="00E84D9E" w:rsidRPr="002B3C54" w:rsidRDefault="00E84D9E" w:rsidP="004D415D">
      <w:pPr>
        <w:pStyle w:val="SingleTxtG"/>
      </w:pPr>
      <w:r w:rsidRPr="00441B96">
        <w:t>89.</w:t>
      </w:r>
      <w:r w:rsidRPr="00441B96">
        <w:tab/>
        <w:t>Regarding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prohibit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authorities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inciting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encouraging</w:t>
      </w:r>
      <w:r w:rsidR="00117DEB">
        <w:t xml:space="preserve"> </w:t>
      </w:r>
      <w:r w:rsidRPr="00441B96">
        <w:t>manifestations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superiority,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2018-31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9</w:t>
      </w:r>
      <w:r w:rsidR="00117DEB">
        <w:t xml:space="preserve"> </w:t>
      </w:r>
      <w:r w:rsidRPr="00441B96">
        <w:t>October</w:t>
      </w:r>
      <w:r w:rsidR="00117DEB">
        <w:t xml:space="preserve"> </w:t>
      </w:r>
      <w:r w:rsidRPr="00441B96">
        <w:t>2018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Electoral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contains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organization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gatherings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context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election</w:t>
      </w:r>
      <w:r w:rsidR="00117DEB">
        <w:t xml:space="preserve"> </w:t>
      </w:r>
      <w:r w:rsidRPr="00441B96">
        <w:t>campaigns.</w:t>
      </w:r>
    </w:p>
    <w:p w14:paraId="24C57D56" w14:textId="398B603C" w:rsidR="00E84D9E" w:rsidRPr="00441B96" w:rsidRDefault="00E84D9E" w:rsidP="004D415D">
      <w:pPr>
        <w:pStyle w:val="SingleTxtG"/>
      </w:pPr>
      <w:r w:rsidRPr="00441B96">
        <w:t>90.</w:t>
      </w:r>
      <w:r w:rsidRPr="00441B96">
        <w:tab/>
        <w:t>Furthermore,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2018-23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17</w:t>
      </w:r>
      <w:r w:rsidR="00117DEB">
        <w:t xml:space="preserve"> </w:t>
      </w:r>
      <w:r w:rsidRPr="00441B96">
        <w:t>September</w:t>
      </w:r>
      <w:r w:rsidR="00117DEB">
        <w:t xml:space="preserve"> </w:t>
      </w:r>
      <w:r w:rsidRPr="00441B96">
        <w:t>2018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imposes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important</w:t>
      </w:r>
      <w:r w:rsidR="00117DEB">
        <w:t xml:space="preserve"> </w:t>
      </w:r>
      <w:r w:rsidRPr="00441B96">
        <w:t>obligation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parties:</w:t>
      </w:r>
    </w:p>
    <w:p w14:paraId="47661D17" w14:textId="68A558FD" w:rsidR="00E84D9E" w:rsidRPr="002B3C54" w:rsidRDefault="00E84D9E" w:rsidP="00C021B5">
      <w:pPr>
        <w:pStyle w:val="SingleTxtG"/>
        <w:ind w:left="1701"/>
      </w:pPr>
      <w:r w:rsidRPr="00441B96">
        <w:t>Political</w:t>
      </w:r>
      <w:r w:rsidR="00117DEB">
        <w:t xml:space="preserve"> </w:t>
      </w:r>
      <w:r w:rsidRPr="00441B96">
        <w:t>parties</w:t>
      </w:r>
      <w:r w:rsidR="00117DEB">
        <w:t xml:space="preserve"> </w:t>
      </w:r>
      <w:r w:rsidRPr="00441B96">
        <w:t>must,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activities,</w:t>
      </w:r>
      <w:r w:rsidR="00117DEB">
        <w:t xml:space="preserve"> </w:t>
      </w:r>
      <w:r w:rsidRPr="00441B96">
        <w:t>proscribe</w:t>
      </w:r>
      <w:r w:rsidR="00117DEB">
        <w:t xml:space="preserve"> </w:t>
      </w:r>
      <w:r w:rsidRPr="00441B96">
        <w:t>intolerance,</w:t>
      </w:r>
      <w:r w:rsidR="00117DEB">
        <w:t xml:space="preserve"> </w:t>
      </w:r>
      <w:r w:rsidRPr="00441B96">
        <w:t>regionalism,</w:t>
      </w:r>
      <w:r w:rsidR="00117DEB">
        <w:t xml:space="preserve"> </w:t>
      </w:r>
      <w:r w:rsidRPr="00441B96">
        <w:t>ethnocentrism,</w:t>
      </w:r>
      <w:r w:rsidR="00117DEB">
        <w:t xml:space="preserve"> </w:t>
      </w:r>
      <w:r w:rsidRPr="00441B96">
        <w:t>fanaticism,</w:t>
      </w:r>
      <w:r w:rsidR="00117DEB">
        <w:t xml:space="preserve"> </w:t>
      </w:r>
      <w:r w:rsidRPr="00441B96">
        <w:t>racism,</w:t>
      </w:r>
      <w:r w:rsidR="00117DEB">
        <w:t xml:space="preserve"> </w:t>
      </w:r>
      <w:r w:rsidRPr="00441B96">
        <w:t>xenophobia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incitement</w:t>
      </w:r>
      <w:r w:rsidR="00117DEB">
        <w:t xml:space="preserve"> </w:t>
      </w:r>
      <w:r w:rsidRPr="00441B96">
        <w:t>and/or</w:t>
      </w:r>
      <w:r w:rsidR="00117DEB">
        <w:t xml:space="preserve"> </w:t>
      </w:r>
      <w:r w:rsidRPr="00441B96">
        <w:t>recourse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violence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forms.</w:t>
      </w:r>
      <w:r w:rsidR="00117DEB">
        <w:t xml:space="preserve"> </w:t>
      </w:r>
      <w:r w:rsidRPr="00441B96">
        <w:t>No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party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conduct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basis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aims</w:t>
      </w:r>
      <w:r w:rsidR="00117DEB">
        <w:t xml:space="preserve"> </w:t>
      </w:r>
      <w:r w:rsidRPr="00441B96">
        <w:t>related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sectarianism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nepotism,</w:t>
      </w:r>
      <w:r w:rsidR="00117DEB">
        <w:t xml:space="preserve"> </w:t>
      </w:r>
      <w:r w:rsidRPr="00441B96">
        <w:t>adherence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single</w:t>
      </w:r>
      <w:r w:rsidR="00117DEB">
        <w:t xml:space="preserve"> </w:t>
      </w:r>
      <w:r w:rsidRPr="00441B96">
        <w:t>religion,</w:t>
      </w:r>
      <w:r w:rsidR="00117DEB">
        <w:t xml:space="preserve"> </w:t>
      </w:r>
      <w:r w:rsidRPr="00441B96">
        <w:t>philosophical</w:t>
      </w:r>
      <w:r w:rsidR="00117DEB">
        <w:t xml:space="preserve"> </w:t>
      </w:r>
      <w:r w:rsidRPr="00441B96">
        <w:t>current,</w:t>
      </w:r>
      <w:r w:rsidR="00117DEB">
        <w:t xml:space="preserve"> </w:t>
      </w:r>
      <w:r w:rsidRPr="00441B96">
        <w:t>linguistic</w:t>
      </w:r>
      <w:r w:rsidR="00117DEB">
        <w:t xml:space="preserve"> </w:t>
      </w:r>
      <w:r w:rsidRPr="00441B96">
        <w:t>group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region,</w:t>
      </w:r>
      <w:r w:rsidR="00117DEB">
        <w:t xml:space="preserve"> </w:t>
      </w:r>
      <w:r w:rsidRPr="00441B96">
        <w:t>restriction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lastRenderedPageBreak/>
        <w:t>one</w:t>
      </w:r>
      <w:r w:rsidR="00117DEB">
        <w:t xml:space="preserve"> </w:t>
      </w:r>
      <w:r w:rsidRPr="00441B96">
        <w:t>sex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group,</w:t>
      </w:r>
      <w:r w:rsidR="00117DEB">
        <w:t xml:space="preserve"> </w:t>
      </w:r>
      <w:r w:rsidRPr="00441B96">
        <w:t>professional</w:t>
      </w:r>
      <w:r w:rsidR="00117DEB">
        <w:t xml:space="preserve"> </w:t>
      </w:r>
      <w:r w:rsidRPr="00441B96">
        <w:t>status,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membership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development</w:t>
      </w:r>
      <w:r w:rsidR="00117DEB">
        <w:t xml:space="preserve"> </w:t>
      </w:r>
      <w:r w:rsidRPr="00441B96">
        <w:t>association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non-governmental</w:t>
      </w:r>
      <w:r w:rsidR="00117DEB">
        <w:t xml:space="preserve"> </w:t>
      </w:r>
      <w:r w:rsidRPr="00441B96">
        <w:t>organization.</w:t>
      </w:r>
    </w:p>
    <w:p w14:paraId="3376D4D2" w14:textId="3E08AA32" w:rsidR="00E84D9E" w:rsidRPr="002B3C54" w:rsidRDefault="00E84D9E" w:rsidP="009E771C">
      <w:pPr>
        <w:pStyle w:val="H1G"/>
      </w:pPr>
      <w:r w:rsidRPr="00441B96">
        <w:tab/>
      </w:r>
      <w:r w:rsidRPr="00441B96">
        <w:tab/>
      </w:r>
      <w:bookmarkStart w:id="97" w:name="_Toc95298918"/>
      <w:bookmarkStart w:id="98" w:name="_Toc95746136"/>
      <w:bookmarkStart w:id="99" w:name="_Toc95746497"/>
      <w:bookmarkStart w:id="100" w:name="_Toc95820126"/>
      <w:r w:rsidRPr="00441B96">
        <w:t>Article</w:t>
      </w:r>
      <w:r w:rsidR="00117DEB">
        <w:t xml:space="preserve"> </w:t>
      </w:r>
      <w:r w:rsidRPr="00441B96">
        <w:t>5: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9E771C">
        <w:t>discrimination</w:t>
      </w:r>
      <w:bookmarkEnd w:id="97"/>
      <w:bookmarkEnd w:id="98"/>
      <w:bookmarkEnd w:id="99"/>
      <w:bookmarkEnd w:id="100"/>
    </w:p>
    <w:p w14:paraId="65E63028" w14:textId="77777777" w:rsidR="00EE2696" w:rsidRDefault="00E84D9E" w:rsidP="009E771C">
      <w:pPr>
        <w:pStyle w:val="H1G"/>
      </w:pPr>
      <w:r w:rsidRPr="00441B96">
        <w:tab/>
      </w:r>
      <w:bookmarkStart w:id="101" w:name="_Toc95746137"/>
      <w:bookmarkStart w:id="102" w:name="_Toc95746498"/>
      <w:bookmarkStart w:id="103" w:name="_Toc95820127"/>
      <w:r w:rsidRPr="00441B96">
        <w:t>A.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treatment</w:t>
      </w:r>
      <w:bookmarkEnd w:id="101"/>
      <w:bookmarkEnd w:id="102"/>
      <w:bookmarkEnd w:id="103"/>
    </w:p>
    <w:p w14:paraId="5C75C9AD" w14:textId="02DFFC7E" w:rsidR="00E84D9E" w:rsidRPr="002B3C54" w:rsidRDefault="00E84D9E" w:rsidP="004D415D">
      <w:pPr>
        <w:pStyle w:val="SingleTxtG"/>
      </w:pPr>
      <w:r w:rsidRPr="00441B96">
        <w:t>91.</w:t>
      </w:r>
      <w:r w:rsidRPr="00441B96">
        <w:tab/>
        <w:t>Pursuant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26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legislation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protects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law,</w:t>
      </w:r>
      <w:r w:rsidR="00117DEB">
        <w:t xml:space="preserve"> </w:t>
      </w:r>
      <w:r w:rsidRPr="00441B96">
        <w:t>irrespective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race,</w:t>
      </w:r>
      <w:r w:rsidR="00117DEB">
        <w:t xml:space="preserve"> </w:t>
      </w:r>
      <w:r w:rsidRPr="00441B96">
        <w:t>sex,</w:t>
      </w:r>
      <w:r w:rsidR="00117DEB">
        <w:t xml:space="preserve"> </w:t>
      </w:r>
      <w:r w:rsidRPr="00441B96">
        <w:t>religion,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status.</w:t>
      </w:r>
    </w:p>
    <w:p w14:paraId="058D4F5F" w14:textId="77777777" w:rsidR="00EE2696" w:rsidRDefault="00E84D9E" w:rsidP="004D415D">
      <w:pPr>
        <w:pStyle w:val="SingleTxtG"/>
      </w:pPr>
      <w:r w:rsidRPr="00441B96">
        <w:t>92.</w:t>
      </w:r>
      <w:r w:rsidRPr="00441B96">
        <w:tab/>
        <w:t>The</w:t>
      </w:r>
      <w:r w:rsidR="00117DEB">
        <w:t xml:space="preserve"> </w:t>
      </w:r>
      <w:r w:rsidRPr="00441B96">
        <w:t>Criminal</w:t>
      </w:r>
      <w:r w:rsidR="00117DEB">
        <w:t xml:space="preserve"> </w:t>
      </w:r>
      <w:r w:rsidRPr="00441B96">
        <w:t>Code,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Criminal</w:t>
      </w:r>
      <w:r w:rsidR="00117DEB">
        <w:t xml:space="preserve"> </w:t>
      </w:r>
      <w:r w:rsidRPr="00441B96">
        <w:t>Procedure,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Civil,</w:t>
      </w:r>
      <w:r w:rsidR="00117DEB">
        <w:t xml:space="preserve"> </w:t>
      </w:r>
      <w:r w:rsidRPr="00441B96">
        <w:t>Commercial,</w:t>
      </w:r>
      <w:r w:rsidR="00117DEB">
        <w:t xml:space="preserve"> </w:t>
      </w:r>
      <w:r w:rsidRPr="00441B96">
        <w:t>Social,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Accounting</w:t>
      </w:r>
      <w:r w:rsidR="00117DEB">
        <w:t xml:space="preserve"> </w:t>
      </w:r>
      <w:r w:rsidRPr="00441B96">
        <w:t>Procedure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laws</w:t>
      </w:r>
      <w:r w:rsidR="00117DEB">
        <w:t xml:space="preserve"> </w:t>
      </w:r>
      <w:r w:rsidRPr="00441B96">
        <w:t>governing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organization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branch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equal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courts.</w:t>
      </w:r>
    </w:p>
    <w:p w14:paraId="423B45AC" w14:textId="4AD26C30" w:rsidR="00E84D9E" w:rsidRPr="002B3C54" w:rsidRDefault="00E84D9E" w:rsidP="004D415D">
      <w:pPr>
        <w:pStyle w:val="SingleTxtG"/>
      </w:pPr>
      <w:r w:rsidRPr="00441B96">
        <w:t>93.</w:t>
      </w:r>
      <w:r w:rsidRPr="00441B96">
        <w:tab/>
        <w:t>Measures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facilitate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justice.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distribution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services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revised,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14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28</w:t>
      </w:r>
      <w:r w:rsidR="00117DEB">
        <w:t xml:space="preserve"> </w:t>
      </w:r>
      <w:r w:rsidRPr="00441B96">
        <w:t>planned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courts</w:t>
      </w:r>
      <w:r w:rsidR="00117DEB">
        <w:t xml:space="preserve"> </w:t>
      </w:r>
      <w:r w:rsidRPr="00441B96">
        <w:t>up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running.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courts,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Commercial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Cotonou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least</w:t>
      </w:r>
      <w:r w:rsidR="00117DEB">
        <w:t xml:space="preserve"> </w:t>
      </w:r>
      <w:r w:rsidRPr="00441B96">
        <w:t>three</w:t>
      </w:r>
      <w:r w:rsidR="00117DEB">
        <w:t xml:space="preserve"> </w:t>
      </w:r>
      <w:r w:rsidRPr="00441B96">
        <w:t>child-friendly</w:t>
      </w:r>
      <w:r w:rsidR="00117DEB">
        <w:t xml:space="preserve"> </w:t>
      </w:r>
      <w:r w:rsidRPr="00441B96">
        <w:t>courts,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already</w:t>
      </w:r>
      <w:r w:rsidR="00117DEB">
        <w:t xml:space="preserve"> </w:t>
      </w:r>
      <w:r w:rsidRPr="00441B96">
        <w:t>operational.</w:t>
      </w:r>
      <w:r w:rsidR="00117DEB">
        <w:t xml:space="preserve"> </w:t>
      </w:r>
      <w:r w:rsidRPr="00441B96">
        <w:t>Commercial</w:t>
      </w:r>
      <w:r w:rsidR="00117DEB">
        <w:t xml:space="preserve"> </w:t>
      </w:r>
      <w:r w:rsidRPr="00441B96">
        <w:t>courts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appeal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established.</w:t>
      </w:r>
    </w:p>
    <w:p w14:paraId="76ECBDC2" w14:textId="29FE934B" w:rsidR="00E84D9E" w:rsidRPr="002B3C54" w:rsidRDefault="00E84D9E" w:rsidP="004D415D">
      <w:pPr>
        <w:pStyle w:val="SingleTxtG"/>
      </w:pPr>
      <w:r w:rsidRPr="00441B96">
        <w:t>94.</w:t>
      </w:r>
      <w:r w:rsidRPr="00441B96">
        <w:tab/>
        <w:t>However,</w:t>
      </w:r>
      <w:r w:rsidR="00117DEB">
        <w:t xml:space="preserve"> </w:t>
      </w:r>
      <w:r w:rsidRPr="00441B96">
        <w:t>difficulties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implementing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requirement</w:t>
      </w:r>
      <w:r w:rsidR="00117DEB">
        <w:t xml:space="preserve"> </w:t>
      </w:r>
      <w:r w:rsidRPr="00441B96">
        <w:t>persist.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example,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geographical</w:t>
      </w:r>
      <w:r w:rsidR="00117DEB">
        <w:t xml:space="preserve"> </w:t>
      </w:r>
      <w:r w:rsidRPr="00441B96">
        <w:t>reach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courts,</w:t>
      </w:r>
      <w:r w:rsidR="00117DEB">
        <w:t xml:space="preserve"> </w:t>
      </w:r>
      <w:r w:rsidRPr="00441B96">
        <w:t>judges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officials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regrettably</w:t>
      </w:r>
      <w:r w:rsidR="00117DEB">
        <w:t xml:space="preserve"> </w:t>
      </w:r>
      <w:r w:rsidRPr="00441B96">
        <w:t>still</w:t>
      </w:r>
      <w:r w:rsidR="00117DEB">
        <w:t xml:space="preserve"> </w:t>
      </w:r>
      <w:r w:rsidRPr="00441B96">
        <w:t>inadequate,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affects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ratio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judges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population.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meet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challenges,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programme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launched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recruitment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judges,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clerks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officials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put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courts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service.</w:t>
      </w:r>
    </w:p>
    <w:p w14:paraId="7338B95A" w14:textId="556615F4" w:rsidR="00E84D9E" w:rsidRPr="002B3C54" w:rsidRDefault="00E84D9E" w:rsidP="009E771C">
      <w:pPr>
        <w:pStyle w:val="H1G"/>
      </w:pPr>
      <w:r w:rsidRPr="00441B96">
        <w:tab/>
      </w:r>
      <w:bookmarkStart w:id="104" w:name="_Toc95746138"/>
      <w:bookmarkStart w:id="105" w:name="_Toc95746499"/>
      <w:bookmarkStart w:id="106" w:name="_Toc95820128"/>
      <w:r w:rsidRPr="00441B96">
        <w:t>B.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violence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bodily</w:t>
      </w:r>
      <w:r w:rsidR="00117DEB">
        <w:t xml:space="preserve"> </w:t>
      </w:r>
      <w:r w:rsidRPr="00441B96">
        <w:t>harm</w:t>
      </w:r>
      <w:bookmarkEnd w:id="104"/>
      <w:bookmarkEnd w:id="105"/>
      <w:bookmarkEnd w:id="106"/>
    </w:p>
    <w:p w14:paraId="622BB7E4" w14:textId="1D17616B" w:rsidR="00E84D9E" w:rsidRPr="002B3C54" w:rsidRDefault="00E84D9E" w:rsidP="004D415D">
      <w:pPr>
        <w:pStyle w:val="SingleTxtG"/>
      </w:pPr>
      <w:r w:rsidRPr="00441B96">
        <w:t>95.</w:t>
      </w:r>
      <w:r w:rsidRPr="00441B96">
        <w:tab/>
        <w:t>Articles</w:t>
      </w:r>
      <w:r w:rsidR="00117DEB">
        <w:t xml:space="preserve"> </w:t>
      </w:r>
      <w:r w:rsidRPr="00441B96">
        <w:t>15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20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protect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enshrine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inviolability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person.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effectiveness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provided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evidenced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ensure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peace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mind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citizens.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example,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preventing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punishing</w:t>
      </w:r>
      <w:r w:rsidR="00117DEB">
        <w:t xml:space="preserve"> </w:t>
      </w:r>
      <w:r w:rsidRPr="00441B96">
        <w:t>violence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girls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(Act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2011-26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9</w:t>
      </w:r>
      <w:r w:rsidR="00117DEB">
        <w:t xml:space="preserve"> </w:t>
      </w:r>
      <w:r w:rsidRPr="00441B96">
        <w:t>January</w:t>
      </w:r>
      <w:r w:rsidR="00117DEB">
        <w:t xml:space="preserve"> </w:t>
      </w:r>
      <w:r w:rsidRPr="00441B96">
        <w:t>2012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Prevention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Punishment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Violence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Girls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Benin);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phenomenon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mob</w:t>
      </w:r>
      <w:r w:rsidR="00117DEB">
        <w:t xml:space="preserve"> </w:t>
      </w:r>
      <w:r w:rsidRPr="00441B96">
        <w:t>justice,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had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roots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lack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trust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among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population,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finally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brought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control;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forces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reorganized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efficient</w:t>
      </w:r>
      <w:r w:rsidR="00117DEB">
        <w:t xml:space="preserve"> </w:t>
      </w:r>
      <w:r w:rsidRPr="00441B96">
        <w:t>police</w:t>
      </w:r>
      <w:r w:rsidR="00117DEB">
        <w:t xml:space="preserve"> </w:t>
      </w:r>
      <w:r w:rsidRPr="00441B96">
        <w:t>force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presence</w:t>
      </w:r>
      <w:r w:rsidR="00117DEB">
        <w:t xml:space="preserve"> </w:t>
      </w:r>
      <w:r w:rsidRPr="00441B96">
        <w:t>throughout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addition,</w:t>
      </w:r>
      <w:r w:rsidR="00117DEB">
        <w:t xml:space="preserve"> </w:t>
      </w:r>
      <w:r w:rsidRPr="00441B96">
        <w:t>transhumance,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can</w:t>
      </w:r>
      <w:r w:rsidR="00117DEB">
        <w:t xml:space="preserve"> </w:t>
      </w:r>
      <w:r w:rsidRPr="00441B96">
        <w:t>give</w:t>
      </w:r>
      <w:r w:rsidR="00117DEB">
        <w:t xml:space="preserve"> </w:t>
      </w:r>
      <w:r w:rsidRPr="00441B96">
        <w:t>rise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infringements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person,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now</w:t>
      </w:r>
      <w:r w:rsidR="00117DEB">
        <w:t xml:space="preserve"> </w:t>
      </w:r>
      <w:r w:rsidRPr="00441B96">
        <w:t>regulated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measures.</w:t>
      </w:r>
    </w:p>
    <w:p w14:paraId="423A8BF5" w14:textId="362D662C" w:rsidR="00E84D9E" w:rsidRPr="002B3C54" w:rsidRDefault="00E84D9E" w:rsidP="009E771C">
      <w:pPr>
        <w:pStyle w:val="H1G"/>
      </w:pPr>
      <w:r w:rsidRPr="00441B96">
        <w:tab/>
      </w:r>
      <w:bookmarkStart w:id="107" w:name="_Toc95746139"/>
      <w:bookmarkStart w:id="108" w:name="_Toc95746500"/>
      <w:bookmarkStart w:id="109" w:name="_Toc95820129"/>
      <w:r w:rsidRPr="00441B96">
        <w:t>C.</w:t>
      </w:r>
      <w:r w:rsidRPr="00441B96">
        <w:tab/>
        <w:t>Political</w:t>
      </w:r>
      <w:r w:rsidR="00117DEB">
        <w:t xml:space="preserve"> </w:t>
      </w:r>
      <w:r w:rsidRPr="00441B96">
        <w:t>rights</w:t>
      </w:r>
      <w:bookmarkEnd w:id="107"/>
      <w:bookmarkEnd w:id="108"/>
      <w:bookmarkEnd w:id="109"/>
    </w:p>
    <w:p w14:paraId="5B17FF95" w14:textId="71D293D9" w:rsidR="00E84D9E" w:rsidRPr="002B3C54" w:rsidRDefault="00E84D9E" w:rsidP="004D415D">
      <w:pPr>
        <w:pStyle w:val="SingleTxtG"/>
      </w:pPr>
      <w:r w:rsidRPr="00441B96">
        <w:t>96.</w:t>
      </w:r>
      <w:r w:rsidRPr="00441B96">
        <w:tab/>
        <w:t>Political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protected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Political</w:t>
      </w:r>
      <w:r w:rsidR="00117DEB">
        <w:t xml:space="preserve"> </w:t>
      </w:r>
      <w:r w:rsidRPr="00441B96">
        <w:t>parties</w:t>
      </w:r>
      <w:r w:rsidR="00117DEB">
        <w:t xml:space="preserve"> </w:t>
      </w:r>
      <w:r w:rsidRPr="00441B96">
        <w:t>contribute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exercise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vote.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formed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carry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freely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conditions</w:t>
      </w:r>
      <w:r w:rsidR="00117DEB">
        <w:t xml:space="preserve"> </w:t>
      </w:r>
      <w:r w:rsidRPr="00441B96">
        <w:t>determined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Political</w:t>
      </w:r>
      <w:r w:rsidR="00117DEB">
        <w:t xml:space="preserve"> </w:t>
      </w:r>
      <w:r w:rsidRPr="00441B96">
        <w:t>Parties.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principles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sovereignty,</w:t>
      </w:r>
      <w:r w:rsidR="00117DEB">
        <w:t xml:space="preserve"> </w:t>
      </w:r>
      <w:r w:rsidRPr="00441B96">
        <w:t>democracy,</w:t>
      </w:r>
      <w:r w:rsidR="00117DEB">
        <w:t xml:space="preserve"> </w:t>
      </w:r>
      <w:r w:rsidRPr="00441B96">
        <w:t>territorial</w:t>
      </w:r>
      <w:r w:rsidR="00117DEB">
        <w:t xml:space="preserve"> </w:t>
      </w:r>
      <w:r w:rsidRPr="00441B96">
        <w:t>integrity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secularity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State.</w:t>
      </w:r>
      <w:r w:rsidR="00EE2696">
        <w:t>”</w:t>
      </w:r>
    </w:p>
    <w:p w14:paraId="42B4DF34" w14:textId="2291B77F" w:rsidR="00E84D9E" w:rsidRPr="002B3C54" w:rsidRDefault="00E84D9E" w:rsidP="004D415D">
      <w:pPr>
        <w:pStyle w:val="SingleTxtG"/>
        <w:rPr>
          <w:bCs/>
        </w:rPr>
      </w:pPr>
      <w:r w:rsidRPr="00441B96">
        <w:t>97.</w:t>
      </w:r>
      <w:r w:rsidRPr="00441B96">
        <w:tab/>
        <w:t>Article</w:t>
      </w:r>
      <w:r w:rsidR="00117DEB">
        <w:t xml:space="preserve"> </w:t>
      </w:r>
      <w:r w:rsidRPr="00441B96">
        <w:t>13</w:t>
      </w:r>
      <w:r w:rsidR="00117DEB">
        <w:t xml:space="preserve"> </w:t>
      </w:r>
      <w:r w:rsidRPr="00441B96">
        <w:t>(1)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Peoples</w:t>
      </w:r>
      <w:r w:rsidR="00EE2696">
        <w:t>’</w:t>
      </w:r>
      <w:r w:rsidR="00117DEB">
        <w:t xml:space="preserve"> </w:t>
      </w:r>
      <w:r w:rsidRPr="00441B96">
        <w:t>Rights,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integral</w:t>
      </w:r>
      <w:r w:rsidR="00117DEB">
        <w:t xml:space="preserve"> </w:t>
      </w:r>
      <w:r w:rsidRPr="00441B96">
        <w:t>part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Every</w:t>
      </w:r>
      <w:r w:rsidR="00117DEB">
        <w:t xml:space="preserve"> </w:t>
      </w:r>
      <w:r w:rsidRPr="00441B96">
        <w:t>citizen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participate</w:t>
      </w:r>
      <w:r w:rsidR="00117DEB">
        <w:t xml:space="preserve"> </w:t>
      </w:r>
      <w:r w:rsidRPr="00441B96">
        <w:t>freely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his</w:t>
      </w:r>
      <w:r w:rsidR="00117DEB">
        <w:t xml:space="preserve"> </w:t>
      </w:r>
      <w:r w:rsidRPr="00441B96">
        <w:t>country,</w:t>
      </w:r>
      <w:r w:rsidR="00117DEB">
        <w:t xml:space="preserve"> </w:t>
      </w:r>
      <w:r w:rsidRPr="00441B96">
        <w:t>either</w:t>
      </w:r>
      <w:r w:rsidR="00117DEB">
        <w:t xml:space="preserve"> </w:t>
      </w:r>
      <w:r w:rsidRPr="00441B96">
        <w:t>directly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freely</w:t>
      </w:r>
      <w:r w:rsidR="00117DEB">
        <w:t xml:space="preserve"> </w:t>
      </w:r>
      <w:r w:rsidRPr="00441B96">
        <w:t>chosen</w:t>
      </w:r>
      <w:r w:rsidR="00117DEB">
        <w:t xml:space="preserve"> </w:t>
      </w:r>
      <w:r w:rsidRPr="00441B96">
        <w:t>representatives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law.</w:t>
      </w:r>
      <w:r w:rsidR="00EE2696">
        <w:t>”</w:t>
      </w:r>
    </w:p>
    <w:p w14:paraId="2FE3B332" w14:textId="47383439" w:rsidR="00E84D9E" w:rsidRPr="002B3C54" w:rsidRDefault="00E84D9E" w:rsidP="004D415D">
      <w:pPr>
        <w:pStyle w:val="SingleTxtG"/>
      </w:pPr>
      <w:r w:rsidRPr="00441B96">
        <w:t>98.</w:t>
      </w:r>
      <w:r w:rsidRPr="00441B96">
        <w:tab/>
        <w:t>Article</w:t>
      </w:r>
      <w:r w:rsidR="00117DEB">
        <w:t xml:space="preserve"> </w:t>
      </w:r>
      <w:r w:rsidRPr="00441B96">
        <w:t>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Political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acquired,</w:t>
      </w:r>
      <w:r w:rsidR="00117DEB">
        <w:t xml:space="preserve"> </w:t>
      </w:r>
      <w:r w:rsidRPr="00441B96">
        <w:t>retained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lost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laws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regulations.</w:t>
      </w:r>
      <w:r w:rsidR="00EE2696">
        <w:t>”</w:t>
      </w:r>
    </w:p>
    <w:p w14:paraId="4D5E4ED1" w14:textId="34C1E806" w:rsidR="00E84D9E" w:rsidRPr="002B3C54" w:rsidRDefault="00E84D9E" w:rsidP="009E771C">
      <w:pPr>
        <w:pStyle w:val="H1G"/>
      </w:pPr>
      <w:r w:rsidRPr="00441B96">
        <w:lastRenderedPageBreak/>
        <w:tab/>
      </w:r>
      <w:bookmarkStart w:id="110" w:name="_Toc95746140"/>
      <w:bookmarkStart w:id="111" w:name="_Toc95746501"/>
      <w:bookmarkStart w:id="112" w:name="_Toc95820130"/>
      <w:r w:rsidRPr="00441B96">
        <w:t>D.</w:t>
      </w:r>
      <w:r w:rsidRPr="00441B96">
        <w:tab/>
        <w:t>Other</w:t>
      </w:r>
      <w:r w:rsidR="00117DEB">
        <w:t xml:space="preserve"> </w:t>
      </w:r>
      <w:r w:rsidRPr="00441B96">
        <w:t>civil</w:t>
      </w:r>
      <w:r w:rsidR="00117DEB">
        <w:t xml:space="preserve"> </w:t>
      </w:r>
      <w:r w:rsidRPr="00441B96">
        <w:t>rights</w:t>
      </w:r>
      <w:bookmarkEnd w:id="110"/>
      <w:bookmarkEnd w:id="111"/>
      <w:bookmarkEnd w:id="112"/>
    </w:p>
    <w:p w14:paraId="360296F8" w14:textId="7DBAB0E2" w:rsidR="00E84D9E" w:rsidRPr="002B3C54" w:rsidRDefault="00E84D9E" w:rsidP="009E771C">
      <w:pPr>
        <w:pStyle w:val="H23G"/>
      </w:pPr>
      <w:r w:rsidRPr="00441B96">
        <w:tab/>
        <w:t>1.</w:t>
      </w:r>
      <w:r w:rsidRPr="00441B96">
        <w:tab/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movement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residence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borders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State</w:t>
      </w:r>
    </w:p>
    <w:p w14:paraId="1C668947" w14:textId="6D51D2CC" w:rsidR="00E84D9E" w:rsidRPr="002B3C54" w:rsidRDefault="00E84D9E" w:rsidP="004D415D">
      <w:pPr>
        <w:pStyle w:val="SingleTxtG"/>
      </w:pPr>
      <w:r w:rsidRPr="00441B96">
        <w:t>99.</w:t>
      </w:r>
      <w:r w:rsidRPr="00441B96">
        <w:tab/>
        <w:t>Under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25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Constitution,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residing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movement.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reduce</w:t>
      </w:r>
      <w:r w:rsidR="00117DEB">
        <w:t xml:space="preserve"> </w:t>
      </w:r>
      <w:r w:rsidRPr="00441B96">
        <w:t>harassment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highways.</w:t>
      </w:r>
    </w:p>
    <w:p w14:paraId="24AD32D3" w14:textId="396D031A" w:rsidR="00E84D9E" w:rsidRPr="002B3C54" w:rsidRDefault="00E84D9E" w:rsidP="004D415D">
      <w:pPr>
        <w:pStyle w:val="SingleTxtG"/>
      </w:pPr>
      <w:r w:rsidRPr="00441B96">
        <w:t>100.</w:t>
      </w:r>
      <w:r w:rsidRPr="00441B96">
        <w:tab/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recalled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primacy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rPr>
          <w:bCs/>
        </w:rPr>
        <w:t>freedoms</w:t>
      </w:r>
      <w:r w:rsidR="00117DEB">
        <w:rPr>
          <w:bCs/>
        </w:rPr>
        <w:t xml:space="preserve"> </w:t>
      </w:r>
      <w:r w:rsidRPr="00441B96">
        <w:rPr>
          <w:bCs/>
        </w:rPr>
        <w:t>of</w:t>
      </w:r>
      <w:r w:rsidR="00117DEB">
        <w:rPr>
          <w:bCs/>
        </w:rPr>
        <w:t xml:space="preserve"> </w:t>
      </w:r>
      <w:r w:rsidRPr="00441B96">
        <w:rPr>
          <w:bCs/>
        </w:rPr>
        <w:t>movement</w:t>
      </w:r>
      <w:r w:rsidR="00117DEB">
        <w:rPr>
          <w:bCs/>
        </w:rPr>
        <w:t xml:space="preserve"> </w:t>
      </w:r>
      <w:r w:rsidRPr="00441B96">
        <w:rPr>
          <w:bCs/>
        </w:rPr>
        <w:t>and</w:t>
      </w:r>
      <w:r w:rsidR="00117DEB">
        <w:rPr>
          <w:bCs/>
        </w:rPr>
        <w:t xml:space="preserve"> </w:t>
      </w:r>
      <w:r w:rsidRPr="00441B96">
        <w:rPr>
          <w:bCs/>
        </w:rPr>
        <w:t>residence</w:t>
      </w:r>
      <w:r w:rsidR="00117DEB">
        <w:rPr>
          <w:bCs/>
        </w:rPr>
        <w:t xml:space="preserve"> </w:t>
      </w:r>
      <w:r w:rsidRPr="00441B96">
        <w:t>in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decisions.</w:t>
      </w:r>
    </w:p>
    <w:p w14:paraId="160E9AD0" w14:textId="77777777" w:rsidR="00EE2696" w:rsidRDefault="00E84D9E" w:rsidP="004D415D">
      <w:pPr>
        <w:pStyle w:val="SingleTxtG"/>
      </w:pPr>
      <w:r w:rsidRPr="00441B96">
        <w:t>101.</w:t>
      </w:r>
      <w:r w:rsidRPr="00441B96">
        <w:tab/>
        <w:t>The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Peoples</w:t>
      </w:r>
      <w:r w:rsidR="00EE2696">
        <w:t>’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applied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area.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12</w:t>
      </w:r>
      <w:r w:rsidR="00117DEB">
        <w:t xml:space="preserve"> </w:t>
      </w:r>
      <w:r w:rsidRPr="00441B96">
        <w:t>(1)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Every</w:t>
      </w:r>
      <w:r w:rsidR="00117DEB">
        <w:t xml:space="preserve"> </w:t>
      </w:r>
      <w:r w:rsidRPr="00441B96">
        <w:t>individual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movement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residence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borders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provided</w:t>
      </w:r>
      <w:r w:rsidR="00117DEB">
        <w:t xml:space="preserve"> </w:t>
      </w:r>
      <w:r w:rsidRPr="00441B96">
        <w:t>he</w:t>
      </w:r>
      <w:r w:rsidR="00117DEB">
        <w:t xml:space="preserve"> </w:t>
      </w:r>
      <w:r w:rsidRPr="00441B96">
        <w:t>abides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law.</w:t>
      </w:r>
      <w:r w:rsidR="00EE2696">
        <w:t>”</w:t>
      </w:r>
    </w:p>
    <w:p w14:paraId="08E43125" w14:textId="192AB280" w:rsidR="00E84D9E" w:rsidRPr="002B3C54" w:rsidRDefault="00E84D9E" w:rsidP="004D415D">
      <w:pPr>
        <w:pStyle w:val="SingleTxtG"/>
      </w:pPr>
      <w:r w:rsidRPr="00441B96">
        <w:t>102.</w:t>
      </w:r>
      <w:r w:rsidRPr="00441B96">
        <w:tab/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subregional</w:t>
      </w:r>
      <w:r w:rsidR="00117DEB">
        <w:t xml:space="preserve"> </w:t>
      </w:r>
      <w:r w:rsidRPr="00441B96">
        <w:t>level,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party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treaties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free</w:t>
      </w:r>
      <w:r w:rsidR="00117DEB">
        <w:t xml:space="preserve"> </w:t>
      </w:r>
      <w:r w:rsidRPr="00441B96">
        <w:t>movement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people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goods.</w:t>
      </w:r>
    </w:p>
    <w:p w14:paraId="353DFDFB" w14:textId="373A3894" w:rsidR="00E84D9E" w:rsidRPr="002B3C54" w:rsidRDefault="00E84D9E" w:rsidP="004D415D">
      <w:pPr>
        <w:pStyle w:val="SingleTxtG"/>
      </w:pPr>
      <w:r w:rsidRPr="00441B96">
        <w:t>103.</w:t>
      </w:r>
      <w:r w:rsidRPr="00441B96">
        <w:tab/>
        <w:t>Article</w:t>
      </w:r>
      <w:r w:rsidR="00117DEB">
        <w:t xml:space="preserve"> </w:t>
      </w:r>
      <w:r w:rsidRPr="00441B96">
        <w:t>25</w:t>
      </w:r>
      <w:r w:rsidR="00117DEB">
        <w:t xml:space="preserve"> </w:t>
      </w:r>
      <w:r w:rsidRPr="00441B96">
        <w:t>(2)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Every</w:t>
      </w:r>
      <w:r w:rsidR="00117DEB">
        <w:t xml:space="preserve"> </w:t>
      </w:r>
      <w:r w:rsidRPr="00441B96">
        <w:t>individual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leave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country,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his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her</w:t>
      </w:r>
      <w:r w:rsidR="00117DEB">
        <w:t xml:space="preserve"> </w:t>
      </w:r>
      <w:r w:rsidRPr="00441B96">
        <w:t>own,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return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his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her</w:t>
      </w:r>
      <w:r w:rsidR="00117DEB">
        <w:t xml:space="preserve"> </w:t>
      </w:r>
      <w:r w:rsidRPr="00441B96">
        <w:t>country.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only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subject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restrictions</w:t>
      </w:r>
      <w:r w:rsidR="00117DEB">
        <w:t xml:space="preserve"> </w:t>
      </w:r>
      <w:r w:rsidRPr="00441B96">
        <w:t>provided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security,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order,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morality.</w:t>
      </w:r>
      <w:r w:rsidR="00EE2696">
        <w:t>”</w:t>
      </w:r>
    </w:p>
    <w:p w14:paraId="26456019" w14:textId="51EEB5E4" w:rsidR="00E84D9E" w:rsidRPr="002B3C54" w:rsidRDefault="00E84D9E" w:rsidP="009E771C">
      <w:pPr>
        <w:pStyle w:val="H23G"/>
      </w:pPr>
      <w:r w:rsidRPr="00441B96">
        <w:tab/>
        <w:t>2.</w:t>
      </w:r>
      <w:r w:rsidRPr="00441B96">
        <w:tab/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nationality</w:t>
      </w:r>
    </w:p>
    <w:p w14:paraId="4E8477B9" w14:textId="023C0B03" w:rsidR="00E84D9E" w:rsidRPr="002B3C54" w:rsidRDefault="00E84D9E" w:rsidP="004D415D">
      <w:pPr>
        <w:pStyle w:val="SingleTxtG"/>
      </w:pPr>
      <w:r w:rsidRPr="00441B96">
        <w:t>104.</w:t>
      </w:r>
      <w:r w:rsidRPr="00441B96">
        <w:tab/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65-17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23</w:t>
      </w:r>
      <w:r w:rsidR="00117DEB">
        <w:t xml:space="preserve"> </w:t>
      </w:r>
      <w:r w:rsidRPr="00441B96">
        <w:t>June</w:t>
      </w:r>
      <w:r w:rsidR="00117DEB">
        <w:t xml:space="preserve"> </w:t>
      </w:r>
      <w:r w:rsidRPr="00441B96">
        <w:t>1965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proofErr w:type="spellStart"/>
      <w:r w:rsidRPr="00441B96">
        <w:t>Dahomean</w:t>
      </w:r>
      <w:proofErr w:type="spellEnd"/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governs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principle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Benin.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considered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Assembly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view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eliminating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gender-based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regard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identified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present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65-17.</w:t>
      </w:r>
    </w:p>
    <w:p w14:paraId="4AF1C97A" w14:textId="54E9CE3E" w:rsidR="00E84D9E" w:rsidRPr="002B3C54" w:rsidRDefault="00E84D9E" w:rsidP="004D415D">
      <w:pPr>
        <w:pStyle w:val="SingleTxtG"/>
      </w:pPr>
      <w:r w:rsidRPr="00441B96">
        <w:t>105.</w:t>
      </w:r>
      <w:r w:rsidRPr="00441B96">
        <w:tab/>
        <w:t>This</w:t>
      </w:r>
      <w:r w:rsidR="00117DEB">
        <w:t xml:space="preserve"> </w:t>
      </w:r>
      <w:r w:rsidRPr="00441B96">
        <w:t>gender-based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does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concern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acquisition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women,</w:t>
      </w:r>
      <w:r w:rsidR="00117DEB">
        <w:t xml:space="preserve"> </w:t>
      </w:r>
      <w:r w:rsidRPr="00441B96">
        <w:t>but</w:t>
      </w:r>
      <w:r w:rsidR="00117DEB">
        <w:t xml:space="preserve"> </w:t>
      </w:r>
      <w:r w:rsidRPr="00441B96">
        <w:t>rather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ability,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mother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wife,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transmit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nationality,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basis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men,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children</w:t>
      </w:r>
      <w:r w:rsidR="00117DEB">
        <w:t xml:space="preserve"> </w:t>
      </w:r>
      <w:r w:rsidRPr="00441B96">
        <w:t>born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father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husband.</w:t>
      </w:r>
    </w:p>
    <w:p w14:paraId="38CB1BEC" w14:textId="558E48CE" w:rsidR="00E84D9E" w:rsidRPr="002B3C54" w:rsidRDefault="00E84D9E" w:rsidP="004D415D">
      <w:pPr>
        <w:pStyle w:val="SingleTxtG"/>
      </w:pPr>
      <w:r w:rsidRPr="00441B96">
        <w:t>106.</w:t>
      </w:r>
      <w:r w:rsidRPr="00441B96">
        <w:tab/>
        <w:t>With</w:t>
      </w:r>
      <w:r w:rsidR="00117DEB">
        <w:t xml:space="preserve"> </w:t>
      </w:r>
      <w:r w:rsidRPr="00441B96">
        <w:t>regard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motherhood,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8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65-17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children</w:t>
      </w:r>
      <w:r w:rsidR="00117DEB">
        <w:t xml:space="preserve"> </w:t>
      </w:r>
      <w:r w:rsidRPr="00441B96">
        <w:t>born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mother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herself</w:t>
      </w:r>
      <w:r w:rsidR="00117DEB">
        <w:t xml:space="preserve"> </w:t>
      </w:r>
      <w:r w:rsidRPr="00441B96">
        <w:t>born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inherited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mother,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renounce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nationality;</w:t>
      </w:r>
      <w:r w:rsidR="00117DEB">
        <w:t xml:space="preserve"> </w:t>
      </w:r>
      <w:r w:rsidRPr="00441B96">
        <w:t>however,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7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Act,</w:t>
      </w:r>
      <w:r w:rsidR="00117DEB">
        <w:t xml:space="preserve"> </w:t>
      </w:r>
      <w:r w:rsidRPr="00441B96">
        <w:t>children</w:t>
      </w:r>
      <w:r w:rsidR="00117DEB">
        <w:t xml:space="preserve"> </w:t>
      </w:r>
      <w:r w:rsidRPr="00441B96">
        <w:t>born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father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circumstances</w:t>
      </w:r>
      <w:r w:rsidR="00117DEB">
        <w:t xml:space="preserve"> </w:t>
      </w:r>
      <w:r w:rsidRPr="00441B96">
        <w:t>do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option.</w:t>
      </w:r>
      <w:r w:rsidR="00117DEB">
        <w:t xml:space="preserve"> </w:t>
      </w:r>
      <w:r w:rsidRPr="00441B96">
        <w:t>Given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merely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but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invaluable</w:t>
      </w:r>
      <w:r w:rsidR="00117DEB">
        <w:t xml:space="preserve"> </w:t>
      </w:r>
      <w:r w:rsidRPr="00441B96">
        <w:t>service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sovereign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offer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individual,</w:t>
      </w:r>
      <w:r w:rsidR="00117DEB">
        <w:t xml:space="preserve"> </w:t>
      </w:r>
      <w:r w:rsidRPr="00441B96">
        <w:t>such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difference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diminishes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power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transmit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permanently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irreversibly,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basis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men.</w:t>
      </w:r>
    </w:p>
    <w:p w14:paraId="62FAF4F7" w14:textId="460EE21F" w:rsidR="00E84D9E" w:rsidRPr="002B3C54" w:rsidRDefault="00E84D9E" w:rsidP="004D415D">
      <w:pPr>
        <w:pStyle w:val="SingleTxtG"/>
      </w:pPr>
      <w:r w:rsidRPr="00441B96">
        <w:t>107.</w:t>
      </w:r>
      <w:r w:rsidRPr="00441B96">
        <w:tab/>
        <w:t>The</w:t>
      </w:r>
      <w:r w:rsidR="00117DEB">
        <w:t xml:space="preserve"> </w:t>
      </w:r>
      <w:r w:rsidRPr="00441B96">
        <w:t>difference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starker</w:t>
      </w:r>
      <w:r w:rsidR="00117DEB">
        <w:t xml:space="preserve"> </w:t>
      </w:r>
      <w:r w:rsidRPr="00441B96">
        <w:t>when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comes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married</w:t>
      </w:r>
      <w:r w:rsidR="00117DEB">
        <w:t xml:space="preserve"> </w:t>
      </w:r>
      <w:r w:rsidRPr="00441B96">
        <w:t>women:</w:t>
      </w:r>
      <w:r w:rsidR="00117DEB">
        <w:t xml:space="preserve"> </w:t>
      </w:r>
      <w:r w:rsidRPr="00441B96">
        <w:t>while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18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65-17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woman</w:t>
      </w:r>
      <w:r w:rsidR="00117DEB">
        <w:t xml:space="preserve"> </w:t>
      </w:r>
      <w:r w:rsidRPr="00441B96">
        <w:t>married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man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acquire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nationality,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no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allowing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man</w:t>
      </w:r>
      <w:r w:rsidR="00117DEB">
        <w:t xml:space="preserve"> </w:t>
      </w:r>
      <w:r w:rsidRPr="00441B96">
        <w:t>married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woman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acquire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nationality.</w:t>
      </w:r>
    </w:p>
    <w:p w14:paraId="0093EC85" w14:textId="77777777" w:rsidR="00EE2696" w:rsidRDefault="00E84D9E" w:rsidP="004D415D">
      <w:pPr>
        <w:pStyle w:val="SingleTxtG"/>
      </w:pPr>
      <w:r w:rsidRPr="00441B96">
        <w:t>108.</w:t>
      </w:r>
      <w:r w:rsidRPr="00441B96">
        <w:tab/>
        <w:t>In</w:t>
      </w:r>
      <w:r w:rsidR="00117DEB">
        <w:t xml:space="preserve"> </w:t>
      </w:r>
      <w:r w:rsidRPr="00895112">
        <w:t>Constitutional</w:t>
      </w:r>
      <w:r w:rsidR="00117DEB">
        <w:t xml:space="preserve"> </w:t>
      </w:r>
      <w:r w:rsidRPr="00895112">
        <w:t>Court</w:t>
      </w:r>
      <w:r w:rsidR="00117DEB">
        <w:t xml:space="preserve"> </w:t>
      </w:r>
      <w:r w:rsidRPr="00441B96">
        <w:t>Decision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14-172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16</w:t>
      </w:r>
      <w:r w:rsidR="00117DEB">
        <w:t xml:space="preserve"> </w:t>
      </w:r>
      <w:r w:rsidRPr="00441B96">
        <w:t>September</w:t>
      </w:r>
      <w:r w:rsidR="00117DEB">
        <w:t xml:space="preserve"> </w:t>
      </w:r>
      <w:r w:rsidRPr="00441B96">
        <w:t>2014,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ruled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articles</w:t>
      </w:r>
      <w:r w:rsidR="00117DEB">
        <w:t xml:space="preserve"> </w:t>
      </w:r>
      <w:r w:rsidRPr="00441B96">
        <w:t>8,</w:t>
      </w:r>
      <w:r w:rsidR="00117DEB">
        <w:t xml:space="preserve"> </w:t>
      </w:r>
      <w:r w:rsidRPr="00441B96">
        <w:t>12</w:t>
      </w:r>
      <w:r w:rsidR="00117DEB">
        <w:t xml:space="preserve"> </w:t>
      </w:r>
      <w:r w:rsidRPr="00441B96">
        <w:t>(2),</w:t>
      </w:r>
      <w:r w:rsidR="00117DEB">
        <w:t xml:space="preserve"> </w:t>
      </w:r>
      <w:r w:rsidRPr="00441B96">
        <w:t>13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18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65-17.</w:t>
      </w:r>
      <w:r w:rsidR="00117DEB">
        <w:t xml:space="preserve"> </w:t>
      </w:r>
      <w:r w:rsidRPr="00441B96"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Court,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articles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question</w:t>
      </w:r>
      <w:r w:rsidR="00117DEB">
        <w:t xml:space="preserve"> </w:t>
      </w:r>
      <w:r w:rsidR="00EE2696">
        <w:t>“</w:t>
      </w:r>
      <w:r w:rsidRPr="00441B96">
        <w:t>introduce,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justification,</w:t>
      </w:r>
      <w:r w:rsidR="00117DEB">
        <w:t xml:space="preserve"> </w:t>
      </w:r>
      <w:r w:rsidRPr="00441B96">
        <w:t>distinctions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attribution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acquisition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nationality</w:t>
      </w:r>
      <w:r w:rsidR="00117DEB">
        <w:t xml:space="preserve"> </w:t>
      </w:r>
      <w:r w:rsidRPr="00441B96">
        <w:t>based</w:t>
      </w:r>
      <w:r w:rsidR="00117DEB">
        <w:t xml:space="preserve"> </w:t>
      </w:r>
      <w:r w:rsidRPr="00441B96">
        <w:t>either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birth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relationship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descent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marriage.</w:t>
      </w:r>
      <w:r w:rsidR="00117DEB">
        <w:t xml:space="preserve"> </w:t>
      </w:r>
      <w:r w:rsidRPr="00441B96">
        <w:t>Accordingly,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discriminatory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infringe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principle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women.</w:t>
      </w:r>
      <w:r w:rsidR="00EE2696">
        <w:t>”</w:t>
      </w:r>
    </w:p>
    <w:p w14:paraId="6CD108FC" w14:textId="4955EDE3" w:rsidR="00E84D9E" w:rsidRPr="002B3C54" w:rsidRDefault="00E84D9E" w:rsidP="002D321B">
      <w:pPr>
        <w:pStyle w:val="H23G"/>
      </w:pPr>
      <w:r w:rsidRPr="00441B96">
        <w:tab/>
        <w:t>3.</w:t>
      </w:r>
      <w:r w:rsidRPr="00441B96">
        <w:tab/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marriage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choice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spouse</w:t>
      </w:r>
    </w:p>
    <w:p w14:paraId="2A5294D3" w14:textId="414750D5" w:rsidR="00E84D9E" w:rsidRPr="002B3C54" w:rsidRDefault="00E84D9E" w:rsidP="004D415D">
      <w:pPr>
        <w:pStyle w:val="SingleTxtG"/>
      </w:pPr>
      <w:r w:rsidRPr="00441B96">
        <w:t>109.</w:t>
      </w:r>
      <w:r w:rsidRPr="00441B96">
        <w:tab/>
        <w:t>Book</w:t>
      </w:r>
      <w:r w:rsidR="00117DEB">
        <w:t xml:space="preserve"> </w:t>
      </w:r>
      <w:r w:rsidRPr="00441B96">
        <w:t>two,</w:t>
      </w:r>
      <w:r w:rsidR="00117DEB">
        <w:t xml:space="preserve"> </w:t>
      </w:r>
      <w:r w:rsidRPr="00441B96">
        <w:t>title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(arts.</w:t>
      </w:r>
      <w:r w:rsidR="00117DEB">
        <w:t xml:space="preserve"> </w:t>
      </w:r>
      <w:r w:rsidRPr="00441B96">
        <w:t>113</w:t>
      </w:r>
      <w:r w:rsidR="00117DEB">
        <w:t xml:space="preserve"> </w:t>
      </w:r>
      <w:r w:rsidRPr="00441B96">
        <w:t>et</w:t>
      </w:r>
      <w:r w:rsidR="00117DEB">
        <w:t xml:space="preserve"> </w:t>
      </w:r>
      <w:r w:rsidRPr="00441B96">
        <w:t>seq.)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concerns</w:t>
      </w:r>
      <w:r w:rsidR="00117DEB">
        <w:t xml:space="preserve"> </w:t>
      </w:r>
      <w:r w:rsidRPr="00441B96">
        <w:t>marriage.</w:t>
      </w:r>
    </w:p>
    <w:p w14:paraId="3D241E12" w14:textId="4CF91182" w:rsidR="00E84D9E" w:rsidRPr="002B3C54" w:rsidRDefault="00E84D9E" w:rsidP="004D415D">
      <w:pPr>
        <w:pStyle w:val="SingleTxtG"/>
      </w:pPr>
      <w:r w:rsidRPr="00441B96">
        <w:t>110.</w:t>
      </w:r>
      <w:r w:rsidRPr="00441B96">
        <w:tab/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123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Code,</w:t>
      </w:r>
      <w:r w:rsidR="00117DEB">
        <w:t xml:space="preserve"> </w:t>
      </w:r>
      <w:r w:rsidR="00EE2696">
        <w:t>“</w:t>
      </w:r>
      <w:r w:rsidRPr="00441B96">
        <w:t>marriage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contracted</w:t>
      </w:r>
      <w:r w:rsidR="00117DEB">
        <w:t xml:space="preserve"> </w:t>
      </w:r>
      <w:r w:rsidRPr="00441B96">
        <w:t>only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man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least</w:t>
      </w:r>
      <w:r w:rsidR="00117DEB">
        <w:t xml:space="preserve"> </w:t>
      </w:r>
      <w:r w:rsidRPr="00441B96">
        <w:t>18</w:t>
      </w:r>
      <w:r w:rsidR="00117DEB">
        <w:t xml:space="preserve"> </w:t>
      </w:r>
      <w:r w:rsidRPr="00441B96">
        <w:t>years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age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woman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least</w:t>
      </w:r>
      <w:r w:rsidR="00117DEB">
        <w:t xml:space="preserve"> </w:t>
      </w:r>
      <w:r w:rsidRPr="00441B96">
        <w:t>18</w:t>
      </w:r>
      <w:r w:rsidR="00117DEB">
        <w:t xml:space="preserve"> </w:t>
      </w:r>
      <w:r w:rsidRPr="00441B96">
        <w:t>years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age,</w:t>
      </w:r>
      <w:r w:rsidR="00117DEB">
        <w:t xml:space="preserve"> </w:t>
      </w:r>
      <w:r w:rsidRPr="00441B96">
        <w:t>unless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age</w:t>
      </w:r>
      <w:r w:rsidR="00117DEB">
        <w:t xml:space="preserve"> </w:t>
      </w:r>
      <w:r w:rsidRPr="00441B96">
        <w:t>requirement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waived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serious</w:t>
      </w:r>
      <w:r w:rsidR="00117DEB">
        <w:t xml:space="preserve"> </w:t>
      </w:r>
      <w:r w:rsidRPr="00441B96">
        <w:t>reasons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president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first</w:t>
      </w:r>
      <w:r w:rsidR="00117DEB">
        <w:t xml:space="preserve"> </w:t>
      </w:r>
      <w:r w:rsidRPr="00441B96">
        <w:t>instance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request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prosecutor</w:t>
      </w:r>
      <w:r w:rsidR="00EE2696">
        <w:t>”</w:t>
      </w:r>
      <w:r w:rsidRPr="00441B96">
        <w:t>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provision,</w:t>
      </w:r>
      <w:r w:rsidR="00117DEB">
        <w:t xml:space="preserve"> </w:t>
      </w:r>
      <w:r w:rsidRPr="00441B96">
        <w:t>marriages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celebrated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discrimination.</w:t>
      </w:r>
    </w:p>
    <w:p w14:paraId="2DA273F4" w14:textId="2F738F6F" w:rsidR="00E84D9E" w:rsidRPr="002B3C54" w:rsidRDefault="00E84D9E" w:rsidP="004D415D">
      <w:pPr>
        <w:pStyle w:val="SingleTxtG"/>
      </w:pPr>
      <w:r w:rsidRPr="00441B96">
        <w:lastRenderedPageBreak/>
        <w:t>111.</w:t>
      </w:r>
      <w:r w:rsidRPr="00441B96">
        <w:tab/>
        <w:t>Various</w:t>
      </w:r>
      <w:r w:rsidR="00117DEB">
        <w:t xml:space="preserve"> </w:t>
      </w:r>
      <w:r w:rsidRPr="00441B96">
        <w:t>awareness-raising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implemented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sector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combat</w:t>
      </w:r>
      <w:r w:rsidR="00117DEB">
        <w:t xml:space="preserve"> </w:t>
      </w:r>
      <w:r w:rsidRPr="00441B96">
        <w:t>prejudices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stereotypes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constitute</w:t>
      </w:r>
      <w:r w:rsidR="00117DEB">
        <w:t xml:space="preserve"> </w:t>
      </w:r>
      <w:r w:rsidRPr="00441B96">
        <w:t>obstacles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marriage.</w:t>
      </w:r>
    </w:p>
    <w:p w14:paraId="4C472232" w14:textId="760A1EA8" w:rsidR="00E84D9E" w:rsidRPr="002B3C54" w:rsidRDefault="00E84D9E" w:rsidP="002D321B">
      <w:pPr>
        <w:pStyle w:val="H23G"/>
      </w:pPr>
      <w:r w:rsidRPr="00441B96">
        <w:tab/>
        <w:t>4.</w:t>
      </w:r>
      <w:r w:rsidRPr="00441B96">
        <w:tab/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own</w:t>
      </w:r>
      <w:r w:rsidR="00117DEB">
        <w:t xml:space="preserve"> </w:t>
      </w:r>
      <w:r w:rsidRPr="00441B96">
        <w:t>property,</w:t>
      </w:r>
      <w:r w:rsidR="00117DEB">
        <w:t xml:space="preserve"> </w:t>
      </w:r>
      <w:r w:rsidRPr="00441B96">
        <w:t>alone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association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others,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inherit</w:t>
      </w:r>
    </w:p>
    <w:p w14:paraId="092CBEDE" w14:textId="77777777" w:rsidR="00EE2696" w:rsidRDefault="00E84D9E" w:rsidP="004D415D">
      <w:pPr>
        <w:pStyle w:val="SingleTxtG"/>
      </w:pPr>
      <w:r w:rsidRPr="00441B96">
        <w:t>112.</w:t>
      </w:r>
      <w:r w:rsidRPr="00441B96">
        <w:tab/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affords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own</w:t>
      </w:r>
      <w:r w:rsidR="00117DEB">
        <w:t xml:space="preserve"> </w:t>
      </w:r>
      <w:r w:rsidRPr="00441B96">
        <w:t>property.</w:t>
      </w:r>
      <w:r w:rsidR="00117DEB">
        <w:t xml:space="preserve"> </w:t>
      </w:r>
      <w:r w:rsidRPr="00441B96"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22:</w:t>
      </w:r>
      <w:r w:rsidR="00117DEB">
        <w:t xml:space="preserve"> </w:t>
      </w:r>
      <w:r w:rsidR="00EE2696">
        <w:t>“</w:t>
      </w:r>
      <w:r w:rsidRPr="00441B96">
        <w:t>Every</w:t>
      </w:r>
      <w:r w:rsidR="00117DEB">
        <w:t xml:space="preserve"> </w:t>
      </w:r>
      <w:r w:rsidRPr="00441B96">
        <w:t>person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own</w:t>
      </w:r>
      <w:r w:rsidR="00117DEB">
        <w:t xml:space="preserve"> </w:t>
      </w:r>
      <w:r w:rsidRPr="00441B96">
        <w:t>property.</w:t>
      </w:r>
      <w:r w:rsidR="00117DEB">
        <w:t xml:space="preserve"> </w:t>
      </w:r>
      <w:r w:rsidRPr="00441B96">
        <w:t>No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deprived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his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her</w:t>
      </w:r>
      <w:r w:rsidR="00117DEB">
        <w:t xml:space="preserve"> </w:t>
      </w:r>
      <w:r w:rsidRPr="00441B96">
        <w:t>property</w:t>
      </w:r>
      <w:r w:rsidR="00117DEB">
        <w:t xml:space="preserve"> </w:t>
      </w:r>
      <w:r w:rsidRPr="00441B96">
        <w:t>except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interest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subject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fair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prior</w:t>
      </w:r>
      <w:r w:rsidR="00117DEB">
        <w:t xml:space="preserve"> </w:t>
      </w:r>
      <w:r w:rsidRPr="00441B96">
        <w:t>compensation.</w:t>
      </w:r>
      <w:r w:rsidR="00EE2696">
        <w:t>”</w:t>
      </w:r>
    </w:p>
    <w:p w14:paraId="3AEAD3C1" w14:textId="45E54FA1" w:rsidR="00E84D9E" w:rsidRPr="002B3C54" w:rsidRDefault="00E84D9E" w:rsidP="004D415D">
      <w:pPr>
        <w:pStyle w:val="SingleTxtG"/>
      </w:pPr>
      <w:r w:rsidRPr="00441B96">
        <w:t>113.</w:t>
      </w:r>
      <w:r w:rsidRPr="00441B96">
        <w:tab/>
        <w:t>This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realized</w:t>
      </w:r>
      <w:r w:rsidR="00117DEB">
        <w:t xml:space="preserve"> </w:t>
      </w:r>
      <w:r w:rsidRPr="00441B96">
        <w:t>through,</w:t>
      </w:r>
      <w:r w:rsidR="00117DEB">
        <w:t xml:space="preserve"> </w:t>
      </w:r>
      <w:r w:rsidRPr="00441B96">
        <w:t>inter</w:t>
      </w:r>
      <w:r w:rsidR="00117DEB">
        <w:t xml:space="preserve"> </w:t>
      </w:r>
      <w:r w:rsidRPr="00441B96">
        <w:t>alia,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application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relating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succession</w:t>
      </w:r>
      <w:r w:rsidR="00117DEB">
        <w:t xml:space="preserve"> </w:t>
      </w:r>
      <w:r w:rsidRPr="00441B96">
        <w:t>(arts.</w:t>
      </w:r>
      <w:r w:rsidR="00117DEB">
        <w:t xml:space="preserve"> </w:t>
      </w:r>
      <w:r w:rsidRPr="00441B96">
        <w:t>588</w:t>
      </w:r>
      <w:r w:rsidR="00117DEB">
        <w:t xml:space="preserve"> </w:t>
      </w:r>
      <w:r w:rsidRPr="00441B96">
        <w:t>et</w:t>
      </w:r>
      <w:r w:rsidR="00117DEB">
        <w:t xml:space="preserve"> </w:t>
      </w:r>
      <w:r w:rsidRPr="00441B96">
        <w:t>seq.).</w:t>
      </w:r>
    </w:p>
    <w:p w14:paraId="5DCA61A3" w14:textId="759CA780" w:rsidR="00E84D9E" w:rsidRPr="002B3C54" w:rsidRDefault="00E84D9E" w:rsidP="004D415D">
      <w:pPr>
        <w:pStyle w:val="SingleTxtG"/>
      </w:pPr>
      <w:r w:rsidRPr="00441B96">
        <w:t>114.</w:t>
      </w:r>
      <w:r w:rsidRPr="00441B96">
        <w:tab/>
        <w:t>Moreover,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2013-01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14</w:t>
      </w:r>
      <w:r w:rsidR="00117DEB">
        <w:t xml:space="preserve"> </w:t>
      </w:r>
      <w:r w:rsidRPr="00441B96">
        <w:t>August</w:t>
      </w:r>
      <w:r w:rsidR="00117DEB">
        <w:t xml:space="preserve"> </w:t>
      </w:r>
      <w:r w:rsidRPr="00441B96">
        <w:t>2013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Land</w:t>
      </w:r>
      <w:r w:rsidR="00117DEB">
        <w:t xml:space="preserve"> </w:t>
      </w:r>
      <w:r w:rsidRPr="00441B96">
        <w:t>(Private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State-owned)</w:t>
      </w:r>
      <w:r w:rsidR="00117DEB">
        <w:t xml:space="preserve"> </w:t>
      </w:r>
      <w:r w:rsidRPr="00441B96">
        <w:t>Code,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amended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2017-15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26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2017,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brought</w:t>
      </w:r>
      <w:r w:rsidR="00117DEB">
        <w:t xml:space="preserve"> </w:t>
      </w:r>
      <w:r w:rsidRPr="00441B96">
        <w:t>about</w:t>
      </w:r>
      <w:r w:rsidR="00117DEB">
        <w:t xml:space="preserve"> </w:t>
      </w:r>
      <w:r w:rsidRPr="00441B96">
        <w:t>real</w:t>
      </w:r>
      <w:r w:rsidR="00117DEB">
        <w:t xml:space="preserve"> </w:t>
      </w:r>
      <w:r w:rsidRPr="00441B96">
        <w:t>change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terms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enhancing</w:t>
      </w:r>
      <w:r w:rsidR="00117DEB">
        <w:t xml:space="preserve"> </w:t>
      </w:r>
      <w:r w:rsidRPr="00441B96">
        <w:t>land</w:t>
      </w:r>
      <w:r w:rsidR="00117DEB">
        <w:t xml:space="preserve"> </w:t>
      </w:r>
      <w:r w:rsidRPr="00441B96">
        <w:t>tenure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the:</w:t>
      </w:r>
    </w:p>
    <w:p w14:paraId="381091D7" w14:textId="1F52969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Establishment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new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management</w:t>
      </w:r>
      <w:r w:rsidR="00117DEB">
        <w:t xml:space="preserve"> </w:t>
      </w:r>
      <w:r w:rsidR="00E84D9E" w:rsidRPr="00441B96">
        <w:t>agencies</w:t>
      </w:r>
      <w:r w:rsidR="00117DEB">
        <w:t xml:space="preserve"> </w:t>
      </w:r>
      <w:r w:rsidR="00E84D9E" w:rsidRPr="00441B96">
        <w:t>(the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Estate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Agency,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Register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Cadastre)</w:t>
      </w:r>
    </w:p>
    <w:p w14:paraId="6EB7C6F6" w14:textId="03D50CA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Reform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procedure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handling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disputes</w:t>
      </w:r>
      <w:r w:rsidR="00117DEB">
        <w:t xml:space="preserve"> </w:t>
      </w:r>
      <w:r w:rsidR="00E84D9E" w:rsidRPr="00441B96">
        <w:t>through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establishment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pretrial</w:t>
      </w:r>
      <w:r w:rsidR="00117DEB">
        <w:t xml:space="preserve"> </w:t>
      </w:r>
      <w:r w:rsidR="00E84D9E" w:rsidRPr="00441B96">
        <w:t>phase,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new</w:t>
      </w:r>
      <w:r w:rsidR="00117DEB">
        <w:t xml:space="preserve"> </w:t>
      </w:r>
      <w:r w:rsidR="00E84D9E" w:rsidRPr="00441B96">
        <w:t>statute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limitations</w:t>
      </w:r>
      <w:r w:rsidR="00117DEB">
        <w:t xml:space="preserve"> </w:t>
      </w:r>
      <w:r w:rsidR="00E84D9E" w:rsidRPr="00441B96">
        <w:t>applicable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matters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new</w:t>
      </w:r>
      <w:r w:rsidR="00117DEB">
        <w:t xml:space="preserve"> </w:t>
      </w:r>
      <w:r w:rsidR="00E84D9E" w:rsidRPr="00441B96">
        <w:t>framework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enforcement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judgments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such</w:t>
      </w:r>
      <w:r w:rsidR="00117DEB">
        <w:t xml:space="preserve"> </w:t>
      </w:r>
      <w:r w:rsidR="00E84D9E" w:rsidRPr="00441B96">
        <w:t>matters</w:t>
      </w:r>
    </w:p>
    <w:p w14:paraId="1B58ADC0" w14:textId="6D3E2317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Development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new</w:t>
      </w:r>
      <w:r w:rsidR="00117DEB">
        <w:t xml:space="preserve"> </w:t>
      </w:r>
      <w:r w:rsidR="00E84D9E" w:rsidRPr="00441B96">
        <w:t>tools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proving</w:t>
      </w:r>
      <w:r w:rsidR="00117DEB">
        <w:t xml:space="preserve"> </w:t>
      </w:r>
      <w:r w:rsidR="00E84D9E" w:rsidRPr="00441B96">
        <w:t>ownership</w:t>
      </w:r>
      <w:r w:rsidR="00117DEB">
        <w:t xml:space="preserve"> </w:t>
      </w:r>
      <w:r w:rsidR="00E84D9E" w:rsidRPr="00441B96">
        <w:t>(a</w:t>
      </w:r>
      <w:r w:rsidR="00117DEB">
        <w:t xml:space="preserve"> </w:t>
      </w:r>
      <w:r w:rsidR="00E84D9E" w:rsidRPr="00441B96">
        <w:t>landownership</w:t>
      </w:r>
      <w:r w:rsidR="00117DEB">
        <w:t xml:space="preserve"> </w:t>
      </w:r>
      <w:r w:rsidR="00E84D9E" w:rsidRPr="00441B96">
        <w:t>certificate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rural</w:t>
      </w:r>
      <w:r w:rsidR="00117DEB">
        <w:t xml:space="preserve"> </w:t>
      </w:r>
      <w:r w:rsidR="00E84D9E" w:rsidRPr="00441B96">
        <w:t>land</w:t>
      </w:r>
      <w:r w:rsidR="00117DEB">
        <w:t xml:space="preserve"> </w:t>
      </w:r>
      <w:r w:rsidR="00E84D9E" w:rsidRPr="00441B96">
        <w:t>certificate)</w:t>
      </w:r>
    </w:p>
    <w:p w14:paraId="340E6542" w14:textId="1E2785A1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Improvement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way</w:t>
      </w:r>
      <w:r w:rsidR="00117DEB">
        <w:t xml:space="preserve"> </w:t>
      </w:r>
      <w:r w:rsidR="00E84D9E" w:rsidRPr="00441B96">
        <w:t>agricultural</w:t>
      </w:r>
      <w:r w:rsidR="00117DEB">
        <w:t xml:space="preserve"> </w:t>
      </w:r>
      <w:r w:rsidR="00E84D9E" w:rsidRPr="00441B96">
        <w:t>properties</w:t>
      </w:r>
      <w:r w:rsidR="00117DEB">
        <w:t xml:space="preserve"> </w:t>
      </w:r>
      <w:r w:rsidR="00E84D9E" w:rsidRPr="00441B96">
        <w:t>are</w:t>
      </w:r>
      <w:r w:rsidR="00117DEB">
        <w:t xml:space="preserve"> </w:t>
      </w:r>
      <w:r w:rsidR="00E84D9E" w:rsidRPr="00441B96">
        <w:t>managed,</w:t>
      </w:r>
      <w:r w:rsidR="00117DEB">
        <w:t xml:space="preserve"> </w:t>
      </w:r>
      <w:r w:rsidR="00E84D9E" w:rsidRPr="00441B96">
        <w:t>thanks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agricultural</w:t>
      </w:r>
      <w:r w:rsidR="00117DEB">
        <w:t xml:space="preserve"> </w:t>
      </w:r>
      <w:r w:rsidR="00E84D9E" w:rsidRPr="00441B96">
        <w:t>census</w:t>
      </w:r>
    </w:p>
    <w:p w14:paraId="274F6BE5" w14:textId="1643B694" w:rsidR="00E84D9E" w:rsidRPr="002B3C54" w:rsidRDefault="00E84D9E" w:rsidP="004D415D">
      <w:pPr>
        <w:pStyle w:val="SingleTxtG"/>
      </w:pPr>
      <w:r w:rsidRPr="00441B96">
        <w:t>115.</w:t>
      </w:r>
      <w:r w:rsidRPr="00441B96">
        <w:tab/>
        <w:t>Through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="00EE2696">
        <w:t>“</w:t>
      </w:r>
      <w:r w:rsidRPr="00441B96">
        <w:t>Millennium</w:t>
      </w:r>
      <w:r w:rsidR="00117DEB">
        <w:t xml:space="preserve"> </w:t>
      </w:r>
      <w:r w:rsidRPr="00441B96">
        <w:t>Challenge</w:t>
      </w:r>
      <w:r w:rsidR="00117DEB">
        <w:t xml:space="preserve"> </w:t>
      </w:r>
      <w:r w:rsidRPr="00441B96">
        <w:t>Account</w:t>
      </w:r>
      <w:r w:rsidR="00EE2696">
        <w:t>”</w:t>
      </w:r>
      <w:r w:rsidR="00117DEB">
        <w:t xml:space="preserve"> </w:t>
      </w:r>
      <w:r w:rsidRPr="00441B96">
        <w:t>land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project,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aims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gender</w:t>
      </w:r>
      <w:r w:rsidR="00117DEB">
        <w:t xml:space="preserve"> </w:t>
      </w:r>
      <w:r w:rsidRPr="00441B96">
        <w:t>equality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policy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mechanisms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allow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direct</w:t>
      </w:r>
      <w:r w:rsidR="00117DEB">
        <w:t xml:space="preserve"> </w:t>
      </w:r>
      <w:r w:rsidRPr="00441B96">
        <w:t>intervention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behalf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issues</w:t>
      </w:r>
      <w:r w:rsidR="00117DEB">
        <w:t xml:space="preserve"> </w:t>
      </w:r>
      <w:r w:rsidRPr="00441B96">
        <w:t>regarding</w:t>
      </w:r>
      <w:r w:rsidR="00117DEB">
        <w:t xml:space="preserve"> </w:t>
      </w:r>
      <w:r w:rsidRPr="00441B96">
        <w:t>rural</w:t>
      </w:r>
      <w:r w:rsidR="00117DEB">
        <w:t xml:space="preserve"> </w:t>
      </w:r>
      <w:r w:rsidRPr="00441B96">
        <w:t>land</w:t>
      </w:r>
      <w:r w:rsidR="00117DEB">
        <w:t xml:space="preserve"> </w:t>
      </w:r>
      <w:r w:rsidRPr="00441B96">
        <w:t>tenure.</w:t>
      </w:r>
    </w:p>
    <w:p w14:paraId="2CEAFEA5" w14:textId="6864239E" w:rsidR="00E84D9E" w:rsidRPr="002B3C54" w:rsidRDefault="00E84D9E" w:rsidP="004D415D">
      <w:pPr>
        <w:pStyle w:val="SingleTxtG"/>
      </w:pPr>
      <w:r w:rsidRPr="00441B96">
        <w:t>116.</w:t>
      </w:r>
      <w:r w:rsidRPr="00441B96">
        <w:tab/>
        <w:t>However,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reality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organization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certain</w:t>
      </w:r>
      <w:r w:rsidR="00117DEB">
        <w:t xml:space="preserve"> </w:t>
      </w:r>
      <w:r w:rsidRPr="00441B96">
        <w:t>areas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yet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brought</w:t>
      </w:r>
      <w:r w:rsidR="00117DEB">
        <w:t xml:space="preserve"> </w:t>
      </w:r>
      <w:r w:rsidRPr="00441B96">
        <w:t>into</w:t>
      </w:r>
      <w:r w:rsidR="00117DEB">
        <w:t xml:space="preserve"> </w:t>
      </w:r>
      <w:r w:rsidRPr="00441B96">
        <w:t>line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requirements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law.</w:t>
      </w:r>
      <w:r w:rsidR="00117DEB">
        <w:t xml:space="preserve"> </w:t>
      </w:r>
      <w:r w:rsidRPr="00441B96">
        <w:t>Efforts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raise</w:t>
      </w:r>
      <w:r w:rsidR="00117DEB">
        <w:t xml:space="preserve"> </w:t>
      </w:r>
      <w:r w:rsidRPr="00441B96">
        <w:t>awareness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areas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eliminate</w:t>
      </w:r>
      <w:r w:rsidR="00117DEB">
        <w:t xml:space="preserve"> </w:t>
      </w:r>
      <w:r w:rsidRPr="00441B96">
        <w:t>such</w:t>
      </w:r>
      <w:r w:rsidR="00117DEB">
        <w:t xml:space="preserve"> </w:t>
      </w:r>
      <w:r w:rsidRPr="00441B96">
        <w:t>discrimination.</w:t>
      </w:r>
    </w:p>
    <w:p w14:paraId="4E37BA3C" w14:textId="5E1F4E91" w:rsidR="00E84D9E" w:rsidRPr="002B3C54" w:rsidRDefault="00E84D9E" w:rsidP="002D321B">
      <w:pPr>
        <w:pStyle w:val="H23G"/>
      </w:pPr>
      <w:r w:rsidRPr="00441B96">
        <w:tab/>
        <w:t>5.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thought,</w:t>
      </w:r>
      <w:r w:rsidR="00117DEB">
        <w:t xml:space="preserve"> </w:t>
      </w:r>
      <w:r w:rsidRPr="00441B96">
        <w:t>conscience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religion</w:t>
      </w:r>
    </w:p>
    <w:p w14:paraId="4AF075C6" w14:textId="0707B322" w:rsidR="00E84D9E" w:rsidRPr="002B3C54" w:rsidRDefault="00E84D9E" w:rsidP="004D415D">
      <w:pPr>
        <w:pStyle w:val="SingleTxtG"/>
        <w:rPr>
          <w:bCs/>
        </w:rPr>
      </w:pPr>
      <w:r w:rsidRPr="00441B96">
        <w:t>117.</w:t>
      </w:r>
      <w:r w:rsidRPr="00441B96">
        <w:tab/>
        <w:t>Article</w:t>
      </w:r>
      <w:r w:rsidR="00117DEB">
        <w:t xml:space="preserve"> </w:t>
      </w:r>
      <w:r w:rsidRPr="00441B96">
        <w:t>23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protects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rights.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first</w:t>
      </w:r>
      <w:r w:rsidR="00117DEB">
        <w:t xml:space="preserve"> </w:t>
      </w:r>
      <w:r w:rsidRPr="00441B96">
        <w:t>paragraph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Everyone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thought,</w:t>
      </w:r>
      <w:r w:rsidR="00117DEB">
        <w:t xml:space="preserve"> </w:t>
      </w:r>
      <w:r w:rsidRPr="00441B96">
        <w:t>conscience,</w:t>
      </w:r>
      <w:r w:rsidR="00117DEB">
        <w:t xml:space="preserve"> </w:t>
      </w:r>
      <w:r w:rsidRPr="00441B96">
        <w:t>religion,</w:t>
      </w:r>
      <w:r w:rsidR="00117DEB">
        <w:t xml:space="preserve"> </w:t>
      </w:r>
      <w:r w:rsidRPr="00441B96">
        <w:t>worship,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expression,</w:t>
      </w:r>
      <w:r w:rsidR="00117DEB">
        <w:t xml:space="preserve"> </w:t>
      </w:r>
      <w:r w:rsidRPr="00441B96">
        <w:t>subject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order,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regulations.</w:t>
      </w:r>
      <w:r w:rsidR="00117DEB">
        <w:t xml:space="preserve"> </w:t>
      </w:r>
      <w:r w:rsidRPr="00441B96">
        <w:t>Worship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expression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beliefs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carried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manner</w:t>
      </w:r>
      <w:r w:rsidR="00117DEB">
        <w:t xml:space="preserve"> </w:t>
      </w:r>
      <w:r w:rsidRPr="00441B96">
        <w:t>consistent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secular</w:t>
      </w:r>
      <w:r w:rsidR="00117DEB">
        <w:t xml:space="preserve"> </w:t>
      </w:r>
      <w:r w:rsidRPr="00441B96">
        <w:t>nature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State.</w:t>
      </w:r>
      <w:r w:rsidR="00EE2696">
        <w:t>”</w:t>
      </w:r>
    </w:p>
    <w:p w14:paraId="05E30EF1" w14:textId="64355955" w:rsidR="00E84D9E" w:rsidRPr="002B3C54" w:rsidRDefault="00E84D9E" w:rsidP="004D415D">
      <w:pPr>
        <w:pStyle w:val="SingleTxtG"/>
      </w:pPr>
      <w:r w:rsidRPr="00441B96">
        <w:t>118.</w:t>
      </w:r>
      <w:r w:rsidRPr="00441B96">
        <w:tab/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reaffirmed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principle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worship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terms:</w:t>
      </w:r>
      <w:r w:rsidR="00117DEB">
        <w:t xml:space="preserve"> </w:t>
      </w:r>
      <w:r w:rsidR="00EE2696">
        <w:t>“</w:t>
      </w:r>
      <w:r w:rsidRPr="00441B96">
        <w:t>No</w:t>
      </w:r>
      <w:r w:rsidR="00117DEB">
        <w:t xml:space="preserve"> </w:t>
      </w:r>
      <w:r w:rsidRPr="00441B96">
        <w:t>religious</w:t>
      </w:r>
      <w:r w:rsidR="00117DEB">
        <w:t xml:space="preserve"> </w:t>
      </w:r>
      <w:r w:rsidRPr="00441B96">
        <w:t>community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impose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religious</w:t>
      </w:r>
      <w:r w:rsidR="00117DEB">
        <w:t xml:space="preserve"> </w:t>
      </w:r>
      <w:r w:rsidRPr="00441B96">
        <w:t>beliefs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practices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another</w:t>
      </w:r>
      <w:r w:rsidR="00EE2696">
        <w:t>”</w:t>
      </w:r>
      <w:r w:rsidR="00117DEB">
        <w:t xml:space="preserve"> </w:t>
      </w:r>
      <w:r w:rsidRPr="00441B96">
        <w:t>(Constitutional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Decision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08-008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17</w:t>
      </w:r>
      <w:r w:rsidR="00117DEB">
        <w:t xml:space="preserve"> </w:t>
      </w:r>
      <w:r w:rsidRPr="00441B96">
        <w:t>January</w:t>
      </w:r>
      <w:r w:rsidR="00117DEB">
        <w:t xml:space="preserve"> </w:t>
      </w:r>
      <w:r w:rsidRPr="00441B96">
        <w:t>2008).</w:t>
      </w:r>
    </w:p>
    <w:p w14:paraId="72C0D724" w14:textId="3C67CAA8" w:rsidR="00E84D9E" w:rsidRPr="002B3C54" w:rsidRDefault="00E84D9E" w:rsidP="002D321B">
      <w:pPr>
        <w:pStyle w:val="H23G"/>
      </w:pPr>
      <w:r w:rsidRPr="00441B96">
        <w:tab/>
        <w:t>6.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expression</w:t>
      </w:r>
    </w:p>
    <w:p w14:paraId="6B0A64A1" w14:textId="6B335982" w:rsidR="00E84D9E" w:rsidRPr="002B3C54" w:rsidRDefault="00E84D9E" w:rsidP="004D415D">
      <w:pPr>
        <w:pStyle w:val="SingleTxtG"/>
      </w:pPr>
      <w:r w:rsidRPr="00441B96">
        <w:t>119.</w:t>
      </w:r>
      <w:r w:rsidRPr="00441B96">
        <w:tab/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expression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reinforced</w:t>
      </w:r>
      <w:r w:rsidR="00117DEB">
        <w:t xml:space="preserve"> </w:t>
      </w:r>
      <w:r w:rsidRPr="00441B96">
        <w:t>over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consideration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adoption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Communication</w:t>
      </w:r>
      <w:r w:rsidR="00117DEB">
        <w:t xml:space="preserve"> </w:t>
      </w:r>
      <w:r w:rsidRPr="00441B96">
        <w:t>Code.</w:t>
      </w:r>
    </w:p>
    <w:p w14:paraId="08C36BB4" w14:textId="5754D8F7" w:rsidR="00E84D9E" w:rsidRPr="002B3C54" w:rsidRDefault="00E84D9E" w:rsidP="004D415D">
      <w:pPr>
        <w:pStyle w:val="SingleTxtG"/>
      </w:pPr>
      <w:r w:rsidRPr="00441B96">
        <w:t>120.</w:t>
      </w:r>
      <w:r w:rsidRPr="00441B96">
        <w:tab/>
        <w:t>The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provides,</w:t>
      </w:r>
      <w:r w:rsidR="00117DEB">
        <w:t xml:space="preserve"> </w:t>
      </w:r>
      <w:r w:rsidRPr="00441B96">
        <w:t>inter</w:t>
      </w:r>
      <w:r w:rsidR="00117DEB">
        <w:t xml:space="preserve"> </w:t>
      </w:r>
      <w:r w:rsidRPr="00441B96">
        <w:t>alia,</w:t>
      </w:r>
      <w:r w:rsidR="00117DEB">
        <w:t xml:space="preserve"> </w:t>
      </w:r>
      <w:r w:rsidRPr="00441B96">
        <w:t>for:</w:t>
      </w:r>
    </w:p>
    <w:p w14:paraId="49A03E74" w14:textId="2F3EFAC8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Decriminalization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press</w:t>
      </w:r>
      <w:r w:rsidR="00117DEB">
        <w:t xml:space="preserve"> </w:t>
      </w:r>
      <w:r w:rsidR="00E84D9E" w:rsidRPr="00441B96">
        <w:t>offences</w:t>
      </w:r>
    </w:p>
    <w:p w14:paraId="53AB67A5" w14:textId="6F6C77DB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Access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administrative</w:t>
      </w:r>
      <w:r w:rsidR="00117DEB">
        <w:t xml:space="preserve"> </w:t>
      </w:r>
      <w:r w:rsidR="00E84D9E" w:rsidRPr="00441B96">
        <w:t>information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all</w:t>
      </w:r>
      <w:r w:rsidR="00117DEB">
        <w:t xml:space="preserve"> </w:t>
      </w:r>
      <w:r w:rsidR="00E84D9E" w:rsidRPr="00441B96">
        <w:t>citizens</w:t>
      </w:r>
    </w:p>
    <w:p w14:paraId="20BDD648" w14:textId="4DDB417F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children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adolescents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respect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human</w:t>
      </w:r>
      <w:r w:rsidR="00117DEB">
        <w:t xml:space="preserve"> </w:t>
      </w:r>
      <w:r w:rsidR="00E84D9E" w:rsidRPr="00441B96">
        <w:t>person</w:t>
      </w:r>
    </w:p>
    <w:p w14:paraId="74DF0C2D" w14:textId="4DF868DA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Protection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privacy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presumption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innocence</w:t>
      </w:r>
    </w:p>
    <w:p w14:paraId="5C007376" w14:textId="6EFF29ED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The</w:t>
      </w:r>
      <w:r w:rsidR="00117DEB">
        <w:t xml:space="preserve"> </w:t>
      </w:r>
      <w:r w:rsidR="00E84D9E" w:rsidRPr="00441B96">
        <w:t>exclusive</w:t>
      </w:r>
      <w:r w:rsidR="00117DEB">
        <w:t xml:space="preserve"> </w:t>
      </w:r>
      <w:r w:rsidR="00E84D9E" w:rsidRPr="00441B96">
        <w:t>right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one</w:t>
      </w:r>
      <w:r w:rsidR="00EE2696">
        <w:t>’</w:t>
      </w:r>
      <w:r w:rsidR="00E84D9E" w:rsidRPr="00441B96">
        <w:t>s</w:t>
      </w:r>
      <w:r w:rsidR="00117DEB">
        <w:t xml:space="preserve"> </w:t>
      </w:r>
      <w:r w:rsidR="00E84D9E" w:rsidRPr="00441B96">
        <w:t>own</w:t>
      </w:r>
      <w:r w:rsidR="00117DEB">
        <w:t xml:space="preserve"> </w:t>
      </w:r>
      <w:r w:rsidR="00E84D9E" w:rsidRPr="00441B96">
        <w:t>image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control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its</w:t>
      </w:r>
      <w:r w:rsidR="00117DEB">
        <w:t xml:space="preserve"> </w:t>
      </w:r>
      <w:r w:rsidR="00E84D9E" w:rsidRPr="00441B96">
        <w:t>use</w:t>
      </w:r>
    </w:p>
    <w:p w14:paraId="41A9AE8A" w14:textId="77777777" w:rsidR="00EE2696" w:rsidRDefault="00E84D9E" w:rsidP="004D415D">
      <w:pPr>
        <w:pStyle w:val="SingleTxtG"/>
      </w:pPr>
      <w:r w:rsidRPr="00441B96">
        <w:t>121.</w:t>
      </w:r>
      <w:r w:rsidRPr="00441B96">
        <w:tab/>
        <w:t>Case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further</w:t>
      </w:r>
      <w:r w:rsidR="00117DEB">
        <w:t xml:space="preserve"> </w:t>
      </w:r>
      <w:r w:rsidRPr="00441B96">
        <w:t>strengthened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press,</w:t>
      </w:r>
      <w:r w:rsidR="00117DEB">
        <w:t xml:space="preserve"> </w:t>
      </w:r>
      <w:r w:rsidRPr="00441B96">
        <w:t>opinion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expression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Benin.</w:t>
      </w:r>
    </w:p>
    <w:p w14:paraId="6037104E" w14:textId="2BE31502" w:rsidR="00E84D9E" w:rsidRPr="002B3C54" w:rsidRDefault="00E84D9E" w:rsidP="004D415D">
      <w:pPr>
        <w:pStyle w:val="SingleTxtG"/>
      </w:pPr>
      <w:r w:rsidRPr="00441B96">
        <w:lastRenderedPageBreak/>
        <w:t>122.</w:t>
      </w:r>
      <w:r w:rsidRPr="00441B96">
        <w:tab/>
        <w:t>For</w:t>
      </w:r>
      <w:r w:rsidR="00117DEB">
        <w:t xml:space="preserve"> </w:t>
      </w:r>
      <w:r w:rsidRPr="00441B96">
        <w:t>example,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judgment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019/17-CH1.</w:t>
      </w:r>
      <w:r w:rsidR="00117DEB">
        <w:t xml:space="preserve"> </w:t>
      </w:r>
      <w:r w:rsidRPr="00441B96">
        <w:t>Civ.</w:t>
      </w:r>
      <w:r w:rsidR="00117DEB">
        <w:t xml:space="preserve"> </w:t>
      </w:r>
      <w:r w:rsidRPr="00441B96">
        <w:t>Mod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22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2017,</w:t>
      </w:r>
      <w:r w:rsidR="00117DEB">
        <w:t xml:space="preserve"> </w:t>
      </w:r>
      <w:r w:rsidRPr="00441B96">
        <w:t>Cotonou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First</w:t>
      </w:r>
      <w:r w:rsidR="00117DEB">
        <w:t xml:space="preserve"> </w:t>
      </w:r>
      <w:r w:rsidRPr="00441B96">
        <w:t>Instance</w:t>
      </w:r>
      <w:r w:rsidR="00117DEB">
        <w:t xml:space="preserve"> </w:t>
      </w:r>
      <w:r w:rsidRPr="00441B96">
        <w:t>(a</w:t>
      </w:r>
      <w:r w:rsidR="00117DEB">
        <w:t xml:space="preserve"> </w:t>
      </w:r>
      <w:r w:rsidRPr="00441B96">
        <w:t>class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court)</w:t>
      </w:r>
      <w:r w:rsidR="00117DEB">
        <w:t xml:space="preserve"> </w:t>
      </w:r>
      <w:r w:rsidRPr="00441B96">
        <w:t>ordered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High</w:t>
      </w:r>
      <w:r w:rsidR="00117DEB">
        <w:t xml:space="preserve"> </w:t>
      </w:r>
      <w:proofErr w:type="spellStart"/>
      <w:r w:rsidRPr="00441B96">
        <w:t>Audiovisual</w:t>
      </w:r>
      <w:proofErr w:type="spellEnd"/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Communications</w:t>
      </w:r>
      <w:r w:rsidR="00117DEB">
        <w:t xml:space="preserve"> </w:t>
      </w:r>
      <w:r w:rsidRPr="00441B96">
        <w:t>Authority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pay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company</w:t>
      </w:r>
      <w:r w:rsidR="00117DEB">
        <w:t xml:space="preserve"> </w:t>
      </w:r>
      <w:proofErr w:type="spellStart"/>
      <w:r w:rsidRPr="00441B96">
        <w:t>Idéale</w:t>
      </w:r>
      <w:proofErr w:type="spellEnd"/>
      <w:r w:rsidR="00117DEB">
        <w:t xml:space="preserve"> </w:t>
      </w:r>
      <w:r w:rsidRPr="00441B96">
        <w:t>Production</w:t>
      </w:r>
      <w:r w:rsidR="00117DEB">
        <w:t xml:space="preserve"> </w:t>
      </w:r>
      <w:r w:rsidRPr="00441B96">
        <w:t>SARL</w:t>
      </w:r>
      <w:r w:rsidR="00117DEB">
        <w:t xml:space="preserve"> </w:t>
      </w:r>
      <w:r w:rsidRPr="00441B96">
        <w:t>CFAF</w:t>
      </w:r>
      <w:r w:rsidR="00117DEB">
        <w:t xml:space="preserve"> </w:t>
      </w:r>
      <w:r w:rsidRPr="00441B96">
        <w:t>50</w:t>
      </w:r>
      <w:r w:rsidR="00117DEB">
        <w:t xml:space="preserve"> </w:t>
      </w:r>
      <w:r w:rsidRPr="00441B96">
        <w:t>million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damages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connection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case</w:t>
      </w:r>
      <w:r w:rsidR="00117DEB">
        <w:t xml:space="preserve"> </w:t>
      </w:r>
      <w:r w:rsidRPr="00441B96">
        <w:t>involving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adoption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interim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television</w:t>
      </w:r>
      <w:r w:rsidR="00117DEB">
        <w:t xml:space="preserve"> </w:t>
      </w:r>
      <w:r w:rsidRPr="00441B96">
        <w:t>channel</w:t>
      </w:r>
      <w:r w:rsidR="00117DEB">
        <w:t xml:space="preserve"> </w:t>
      </w:r>
      <w:r w:rsidRPr="00441B96">
        <w:t>SIKKA-TV.</w:t>
      </w:r>
    </w:p>
    <w:p w14:paraId="3B7974ED" w14:textId="5FF6C5D0" w:rsidR="00E84D9E" w:rsidRPr="002B3C54" w:rsidRDefault="00E84D9E" w:rsidP="002D321B">
      <w:pPr>
        <w:pStyle w:val="H23G"/>
      </w:pPr>
      <w:r w:rsidRPr="00441B96">
        <w:tab/>
        <w:t>7.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peaceful</w:t>
      </w:r>
      <w:r w:rsidR="00117DEB">
        <w:t xml:space="preserve"> </w:t>
      </w:r>
      <w:r w:rsidRPr="00441B96">
        <w:t>assembly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association</w:t>
      </w:r>
    </w:p>
    <w:p w14:paraId="3D8773DA" w14:textId="645F93E7" w:rsidR="00E84D9E" w:rsidRPr="002B3C54" w:rsidRDefault="00E84D9E" w:rsidP="004D415D">
      <w:pPr>
        <w:pStyle w:val="SingleTxtG"/>
      </w:pPr>
      <w:r w:rsidRPr="00441B96">
        <w:t>123.</w:t>
      </w:r>
      <w:r w:rsidRPr="00441B96">
        <w:tab/>
        <w:t>Article</w:t>
      </w:r>
      <w:r w:rsidR="00117DEB">
        <w:t xml:space="preserve"> </w:t>
      </w:r>
      <w:r w:rsidRPr="00441B96">
        <w:t>25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establishes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principle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assembly.</w:t>
      </w:r>
    </w:p>
    <w:p w14:paraId="16C9233E" w14:textId="77777777" w:rsidR="00EE2696" w:rsidRDefault="00E84D9E" w:rsidP="004D415D">
      <w:pPr>
        <w:pStyle w:val="SingleTxtG"/>
      </w:pPr>
      <w:r w:rsidRPr="00441B96">
        <w:t>124.</w:t>
      </w:r>
      <w:r w:rsidRPr="00441B96">
        <w:tab/>
        <w:t>Associations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submission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Ministry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Interior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simple</w:t>
      </w:r>
      <w:r w:rsidR="00117DEB">
        <w:t xml:space="preserve"> </w:t>
      </w:r>
      <w:r w:rsidRPr="00441B96">
        <w:t>written</w:t>
      </w:r>
      <w:r w:rsidR="00117DEB">
        <w:t xml:space="preserve"> </w:t>
      </w:r>
      <w:r w:rsidRPr="00441B96">
        <w:t>statement</w:t>
      </w:r>
      <w:r w:rsidR="00117DEB">
        <w:t xml:space="preserve"> </w:t>
      </w:r>
      <w:r w:rsidRPr="00441B96">
        <w:t>along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statute</w:t>
      </w:r>
      <w:r>
        <w:t>s</w:t>
      </w:r>
      <w:r w:rsidRPr="00441B96">
        <w:t>,</w:t>
      </w:r>
      <w:r w:rsidR="00117DEB">
        <w:t xml:space="preserve"> </w:t>
      </w:r>
      <w:r w:rsidRPr="00441B96">
        <w:t>rules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regulations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list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founder</w:t>
      </w:r>
      <w:r w:rsidR="00117DEB">
        <w:t xml:space="preserve"> </w:t>
      </w:r>
      <w:r w:rsidRPr="00441B96">
        <w:t>members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members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executive</w:t>
      </w:r>
      <w:r w:rsidR="00117DEB">
        <w:t xml:space="preserve"> </w:t>
      </w:r>
      <w:r w:rsidRPr="00441B96">
        <w:t>body.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exercise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freely.</w:t>
      </w:r>
    </w:p>
    <w:p w14:paraId="5681FEDE" w14:textId="2599C28B" w:rsidR="00E84D9E" w:rsidRPr="002B3C54" w:rsidRDefault="00E84D9E" w:rsidP="004D415D">
      <w:pPr>
        <w:pStyle w:val="SingleTxtG"/>
      </w:pPr>
      <w:r w:rsidRPr="00441B96">
        <w:t>125.</w:t>
      </w:r>
      <w:r w:rsidRPr="00441B96">
        <w:tab/>
        <w:t>On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October</w:t>
      </w:r>
      <w:r w:rsidR="00117DEB">
        <w:t xml:space="preserve"> </w:t>
      </w:r>
      <w:r w:rsidRPr="00441B96">
        <w:t>2016,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Decree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2016-616,</w:t>
      </w:r>
      <w:r w:rsidR="00117DEB">
        <w:t xml:space="preserve"> </w:t>
      </w:r>
      <w:r w:rsidRPr="00441B96">
        <w:t>prohibiting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</w:t>
      </w:r>
      <w:r w:rsidR="00117DEB">
        <w:t xml:space="preserve"> </w:t>
      </w:r>
      <w:r w:rsidRPr="00441B96">
        <w:t>federations,</w:t>
      </w:r>
      <w:r w:rsidR="00117DEB">
        <w:t xml:space="preserve"> </w:t>
      </w:r>
      <w:r w:rsidRPr="00441B96">
        <w:t>unions,</w:t>
      </w:r>
      <w:r w:rsidR="00117DEB">
        <w:t xml:space="preserve"> </w:t>
      </w:r>
      <w:r w:rsidRPr="00441B96">
        <w:t>associations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umbrella</w:t>
      </w:r>
      <w:r w:rsidR="00117DEB">
        <w:t xml:space="preserve"> </w:t>
      </w:r>
      <w:r w:rsidRPr="00441B96">
        <w:t>organizations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universities.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appeal,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Court,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decision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17-065,</w:t>
      </w:r>
      <w:r w:rsidRPr="00EE2696">
        <w:rPr>
          <w:rStyle w:val="FootnoteReference"/>
        </w:rPr>
        <w:footnoteReference w:id="4"/>
      </w:r>
      <w:r w:rsidR="00117DEB">
        <w:t xml:space="preserve"> </w:t>
      </w:r>
      <w:r w:rsidRPr="00441B96">
        <w:t>found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decree</w:t>
      </w:r>
      <w:r w:rsidR="00117DEB">
        <w:t xml:space="preserve"> </w:t>
      </w:r>
      <w:r w:rsidRPr="00441B96">
        <w:t>unconstitutional.</w:t>
      </w:r>
    </w:p>
    <w:p w14:paraId="380295D5" w14:textId="77777777" w:rsidR="00EE2696" w:rsidRDefault="00E84D9E" w:rsidP="002D321B">
      <w:pPr>
        <w:pStyle w:val="H23G"/>
      </w:pPr>
      <w:r w:rsidRPr="00441B96">
        <w:tab/>
        <w:t>8.</w:t>
      </w:r>
      <w:r w:rsidRPr="00441B96">
        <w:tab/>
        <w:t>Economic,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cultural</w:t>
      </w:r>
      <w:r w:rsidR="00117DEB">
        <w:t xml:space="preserve"> </w:t>
      </w:r>
      <w:r w:rsidRPr="00441B96">
        <w:t>rights</w:t>
      </w:r>
    </w:p>
    <w:p w14:paraId="391ECA44" w14:textId="3D59C5B5" w:rsidR="00E84D9E" w:rsidRPr="002B3C54" w:rsidRDefault="00E84D9E" w:rsidP="002D321B">
      <w:pPr>
        <w:pStyle w:val="H4G"/>
      </w:pPr>
      <w:r w:rsidRPr="00441B96">
        <w:tab/>
        <w:t>(</w:t>
      </w:r>
      <w:proofErr w:type="spellStart"/>
      <w:r w:rsidRPr="00441B96">
        <w:t>i</w:t>
      </w:r>
      <w:proofErr w:type="spellEnd"/>
      <w:r w:rsidRPr="00441B96">
        <w:t>)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work</w:t>
      </w:r>
    </w:p>
    <w:p w14:paraId="6D425DC7" w14:textId="4E235F90" w:rsidR="00E84D9E" w:rsidRPr="002B3C54" w:rsidRDefault="00E84D9E" w:rsidP="002D321B">
      <w:pPr>
        <w:pStyle w:val="H56G"/>
      </w:pPr>
      <w:r w:rsidRPr="00441B96">
        <w:tab/>
      </w:r>
      <w:r w:rsidRPr="00441B96">
        <w:tab/>
        <w:t>General</w:t>
      </w:r>
      <w:r w:rsidR="00117DEB">
        <w:t xml:space="preserve"> </w:t>
      </w:r>
      <w:r w:rsidRPr="00441B96">
        <w:t>employment</w:t>
      </w:r>
      <w:r w:rsidR="00117DEB">
        <w:t xml:space="preserve"> </w:t>
      </w:r>
      <w:r w:rsidRPr="00441B96">
        <w:t>situation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</w:t>
      </w:r>
    </w:p>
    <w:p w14:paraId="2CCFA1D2" w14:textId="77777777" w:rsidR="00EE2696" w:rsidRDefault="00E84D9E" w:rsidP="004D415D">
      <w:pPr>
        <w:pStyle w:val="SingleTxtG"/>
      </w:pPr>
      <w:r w:rsidRPr="00441B96">
        <w:t>126.</w:t>
      </w:r>
      <w:r w:rsidRPr="00441B96">
        <w:tab/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98-004</w:t>
      </w:r>
      <w:r w:rsidR="00117DEB">
        <w:t xml:space="preserve"> </w:t>
      </w:r>
      <w:r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Code,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amended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2017-05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29</w:t>
      </w:r>
      <w:r w:rsidR="00117DEB">
        <w:t xml:space="preserve"> </w:t>
      </w:r>
      <w:r w:rsidRPr="00441B96">
        <w:t>August</w:t>
      </w:r>
      <w:r w:rsidR="00117DEB">
        <w:t xml:space="preserve"> </w:t>
      </w:r>
      <w:r w:rsidRPr="00441B96">
        <w:t>2017</w:t>
      </w:r>
      <w:r w:rsidR="00117DEB">
        <w:t xml:space="preserve"> </w:t>
      </w:r>
      <w:r w:rsidRPr="00441B96">
        <w:t>establishing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conditions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procedure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recruitment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job</w:t>
      </w:r>
      <w:r w:rsidR="00117DEB">
        <w:t xml:space="preserve"> </w:t>
      </w:r>
      <w:r w:rsidRPr="00441B96">
        <w:t>placement,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basic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framework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relations.</w:t>
      </w:r>
    </w:p>
    <w:p w14:paraId="2168CE25" w14:textId="77777777" w:rsidR="00EE2696" w:rsidRDefault="00E84D9E" w:rsidP="004D415D">
      <w:pPr>
        <w:pStyle w:val="SingleTxtG"/>
      </w:pPr>
      <w:r w:rsidRPr="00441B96">
        <w:t>127.</w:t>
      </w:r>
      <w:r w:rsidRPr="00441B96">
        <w:tab/>
        <w:t>Two</w:t>
      </w:r>
      <w:r w:rsidR="00117DEB">
        <w:t xml:space="preserve"> </w:t>
      </w:r>
      <w:r w:rsidRPr="00441B96">
        <w:t>sectors</w:t>
      </w:r>
      <w:r w:rsidR="00117DEB">
        <w:t xml:space="preserve"> </w:t>
      </w:r>
      <w:r w:rsidRPr="00441B96">
        <w:t>play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predominant</w:t>
      </w:r>
      <w:r w:rsidR="00117DEB">
        <w:t xml:space="preserve"> </w:t>
      </w:r>
      <w:r w:rsidRPr="00441B96">
        <w:t>role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Benin: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informal</w:t>
      </w:r>
      <w:r w:rsidR="00117DEB">
        <w:t xml:space="preserve"> </w:t>
      </w:r>
      <w:r w:rsidRPr="00441B96">
        <w:t>sector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urban</w:t>
      </w:r>
      <w:r w:rsidR="00117DEB">
        <w:t xml:space="preserve"> </w:t>
      </w:r>
      <w:r w:rsidRPr="00441B96">
        <w:t>areas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agricultural</w:t>
      </w:r>
      <w:r w:rsidR="00117DEB">
        <w:t xml:space="preserve"> </w:t>
      </w:r>
      <w:r w:rsidRPr="00441B96">
        <w:t>sector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rural</w:t>
      </w:r>
      <w:r w:rsidR="00117DEB">
        <w:t xml:space="preserve"> </w:t>
      </w:r>
      <w:r w:rsidRPr="00441B96">
        <w:t>areas.</w:t>
      </w:r>
    </w:p>
    <w:p w14:paraId="4E201A3D" w14:textId="347FAEFC" w:rsidR="00E84D9E" w:rsidRPr="002B3C54" w:rsidRDefault="00E84D9E" w:rsidP="004D415D">
      <w:pPr>
        <w:pStyle w:val="SingleTxtG"/>
      </w:pPr>
      <w:r w:rsidRPr="00441B96">
        <w:t>128.</w:t>
      </w:r>
      <w:r w:rsidRPr="00441B96">
        <w:tab/>
        <w:t>The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below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distribution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force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terms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occupational</w:t>
      </w:r>
      <w:r w:rsidR="00117DEB">
        <w:t xml:space="preserve"> </w:t>
      </w:r>
      <w:r w:rsidRPr="00441B96">
        <w:t>category,</w:t>
      </w:r>
      <w:r w:rsidR="00117DEB">
        <w:t xml:space="preserve"> </w:t>
      </w:r>
      <w:r w:rsidRPr="00441B96">
        <w:t>place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residence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sex.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more</w:t>
      </w:r>
      <w:r w:rsidR="00117DEB">
        <w:t xml:space="preserve"> </w:t>
      </w:r>
      <w:r w:rsidRPr="00441B96">
        <w:t>employees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urban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rural</w:t>
      </w:r>
      <w:r w:rsidR="00117DEB">
        <w:t xml:space="preserve"> </w:t>
      </w:r>
      <w:r w:rsidRPr="00441B96">
        <w:t>areas,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more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employees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women.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urban</w:t>
      </w:r>
      <w:r w:rsidR="00117DEB">
        <w:t xml:space="preserve"> </w:t>
      </w:r>
      <w:r w:rsidRPr="00441B96">
        <w:t>areas,</w:t>
      </w:r>
      <w:r w:rsidR="00117DEB">
        <w:t xml:space="preserve"> </w:t>
      </w:r>
      <w:r w:rsidRPr="00441B96">
        <w:t>28.6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economically</w:t>
      </w:r>
      <w:r w:rsidR="00117DEB">
        <w:t xml:space="preserve"> </w:t>
      </w:r>
      <w:r w:rsidRPr="00441B96">
        <w:t>active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employees,</w:t>
      </w:r>
      <w:r w:rsidR="00117DEB">
        <w:t xml:space="preserve"> </w:t>
      </w:r>
      <w:r w:rsidRPr="00441B96">
        <w:t>compared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10.1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women.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rural</w:t>
      </w:r>
      <w:r w:rsidR="00117DEB">
        <w:t xml:space="preserve"> </w:t>
      </w:r>
      <w:r w:rsidRPr="00441B96">
        <w:t>areas,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figures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7.7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3.4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cent.</w:t>
      </w:r>
    </w:p>
    <w:p w14:paraId="4C476A76" w14:textId="31F7333A" w:rsidR="002D321B" w:rsidRDefault="00E84D9E" w:rsidP="002D321B">
      <w:pPr>
        <w:pStyle w:val="Heading1"/>
      </w:pPr>
      <w:bookmarkStart w:id="113" w:name="_Toc95746141"/>
      <w:bookmarkStart w:id="114" w:name="_Toc95746502"/>
      <w:bookmarkStart w:id="115" w:name="_Toc95820131"/>
      <w:r w:rsidRPr="00441B96">
        <w:t>Table</w:t>
      </w:r>
      <w:r w:rsidR="00117DEB">
        <w:t xml:space="preserve"> </w:t>
      </w:r>
      <w:r w:rsidRPr="00441B96">
        <w:t>1</w:t>
      </w:r>
      <w:bookmarkEnd w:id="113"/>
      <w:bookmarkEnd w:id="114"/>
      <w:bookmarkEnd w:id="115"/>
    </w:p>
    <w:p w14:paraId="409B8761" w14:textId="0007F4CF" w:rsidR="00E84D9E" w:rsidRPr="002D321B" w:rsidRDefault="00E84D9E" w:rsidP="004D415D">
      <w:pPr>
        <w:pStyle w:val="SingleTxtG"/>
        <w:rPr>
          <w:b/>
        </w:rPr>
      </w:pPr>
      <w:r w:rsidRPr="002D321B">
        <w:rPr>
          <w:b/>
        </w:rPr>
        <w:t>Distribution</w:t>
      </w:r>
      <w:r w:rsidR="00117DEB" w:rsidRPr="002D321B">
        <w:rPr>
          <w:b/>
        </w:rPr>
        <w:t xml:space="preserve"> </w:t>
      </w:r>
      <w:r w:rsidRPr="002D321B">
        <w:rPr>
          <w:b/>
        </w:rPr>
        <w:t>of</w:t>
      </w:r>
      <w:r w:rsidR="00117DEB" w:rsidRPr="002D321B">
        <w:rPr>
          <w:b/>
        </w:rPr>
        <w:t xml:space="preserve"> </w:t>
      </w:r>
      <w:r w:rsidRPr="002D321B">
        <w:rPr>
          <w:b/>
        </w:rPr>
        <w:t>the</w:t>
      </w:r>
      <w:r w:rsidR="00117DEB" w:rsidRPr="002D321B">
        <w:rPr>
          <w:b/>
        </w:rPr>
        <w:t xml:space="preserve"> </w:t>
      </w:r>
      <w:r w:rsidRPr="002D321B">
        <w:rPr>
          <w:b/>
        </w:rPr>
        <w:t>employed</w:t>
      </w:r>
      <w:r w:rsidR="00117DEB" w:rsidRPr="002D321B">
        <w:rPr>
          <w:b/>
        </w:rPr>
        <w:t xml:space="preserve"> </w:t>
      </w:r>
      <w:r w:rsidRPr="002D321B">
        <w:rPr>
          <w:b/>
        </w:rPr>
        <w:t>labour</w:t>
      </w:r>
      <w:r w:rsidR="00117DEB" w:rsidRPr="002D321B">
        <w:rPr>
          <w:b/>
        </w:rPr>
        <w:t xml:space="preserve"> </w:t>
      </w:r>
      <w:r w:rsidRPr="002D321B">
        <w:rPr>
          <w:b/>
        </w:rPr>
        <w:t>force</w:t>
      </w:r>
      <w:r w:rsidR="00117DEB" w:rsidRPr="002D321B">
        <w:rPr>
          <w:b/>
        </w:rPr>
        <w:t xml:space="preserve"> </w:t>
      </w:r>
      <w:r w:rsidRPr="002D321B">
        <w:rPr>
          <w:b/>
        </w:rPr>
        <w:t>by</w:t>
      </w:r>
      <w:r w:rsidR="00117DEB" w:rsidRPr="002D321B">
        <w:rPr>
          <w:b/>
        </w:rPr>
        <w:t xml:space="preserve"> </w:t>
      </w:r>
      <w:r w:rsidRPr="002D321B">
        <w:rPr>
          <w:b/>
        </w:rPr>
        <w:t>occupational</w:t>
      </w:r>
      <w:r w:rsidR="00117DEB" w:rsidRPr="002D321B">
        <w:rPr>
          <w:b/>
        </w:rPr>
        <w:t xml:space="preserve"> </w:t>
      </w:r>
      <w:r w:rsidRPr="002D321B">
        <w:rPr>
          <w:b/>
        </w:rPr>
        <w:t>category,</w:t>
      </w:r>
      <w:r w:rsidR="00117DEB" w:rsidRPr="002D321B">
        <w:rPr>
          <w:b/>
        </w:rPr>
        <w:t xml:space="preserve"> </w:t>
      </w:r>
      <w:r w:rsidRPr="002D321B">
        <w:rPr>
          <w:b/>
        </w:rPr>
        <w:t>place</w:t>
      </w:r>
      <w:r w:rsidR="00117DEB" w:rsidRPr="002D321B">
        <w:rPr>
          <w:b/>
        </w:rPr>
        <w:t xml:space="preserve"> </w:t>
      </w:r>
      <w:r w:rsidRPr="002D321B">
        <w:rPr>
          <w:b/>
        </w:rPr>
        <w:t>of</w:t>
      </w:r>
      <w:r w:rsidR="00117DEB" w:rsidRPr="002D321B">
        <w:rPr>
          <w:b/>
        </w:rPr>
        <w:t xml:space="preserve"> </w:t>
      </w:r>
      <w:r w:rsidRPr="002D321B">
        <w:rPr>
          <w:b/>
        </w:rPr>
        <w:t>residence</w:t>
      </w:r>
      <w:r w:rsidR="00117DEB" w:rsidRPr="002D321B">
        <w:rPr>
          <w:b/>
        </w:rPr>
        <w:t xml:space="preserve"> </w:t>
      </w:r>
      <w:r w:rsidRPr="002D321B">
        <w:rPr>
          <w:b/>
        </w:rPr>
        <w:t>and</w:t>
      </w:r>
      <w:r w:rsidR="00117DEB" w:rsidRPr="002D321B">
        <w:rPr>
          <w:b/>
        </w:rPr>
        <w:t xml:space="preserve"> </w:t>
      </w:r>
      <w:r w:rsidRPr="002D321B">
        <w:rPr>
          <w:b/>
        </w:rPr>
        <w:t>sex</w:t>
      </w:r>
      <w:r w:rsidR="00117DEB" w:rsidRPr="002D321B">
        <w:rPr>
          <w:b/>
        </w:rPr>
        <w:t xml:space="preserve"> </w:t>
      </w:r>
      <w:r w:rsidRPr="002D321B">
        <w:rPr>
          <w:b/>
        </w:rPr>
        <w:t>in</w:t>
      </w:r>
      <w:r w:rsidR="00117DEB" w:rsidRPr="002D321B">
        <w:rPr>
          <w:b/>
        </w:rPr>
        <w:t xml:space="preserve"> </w:t>
      </w:r>
      <w:r w:rsidRPr="002D321B">
        <w:rPr>
          <w:b/>
        </w:rPr>
        <w:t>Benin</w:t>
      </w:r>
      <w:r w:rsidR="00117DEB" w:rsidRPr="002D321B">
        <w:rPr>
          <w:b/>
        </w:rPr>
        <w:t xml:space="preserve"> </w:t>
      </w:r>
      <w:r w:rsidRPr="002D321B">
        <w:rPr>
          <w:b/>
        </w:rPr>
        <w:t>in</w:t>
      </w:r>
      <w:r w:rsidR="00117DEB" w:rsidRPr="002D321B">
        <w:rPr>
          <w:b/>
        </w:rPr>
        <w:t xml:space="preserve"> </w:t>
      </w:r>
      <w:r w:rsidRPr="002D321B">
        <w:rPr>
          <w:b/>
        </w:rPr>
        <w:t>2015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1098"/>
        <w:gridCol w:w="1098"/>
        <w:gridCol w:w="1098"/>
        <w:gridCol w:w="1099"/>
      </w:tblGrid>
      <w:tr w:rsidR="002D321B" w:rsidRPr="002D321B" w14:paraId="7D5139D2" w14:textId="77777777" w:rsidTr="00B92F0C">
        <w:trPr>
          <w:cantSplit/>
          <w:tblHeader/>
        </w:trPr>
        <w:tc>
          <w:tcPr>
            <w:tcW w:w="297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A55953" w14:textId="41E6E2AA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D321B">
              <w:rPr>
                <w:i/>
                <w:iCs/>
                <w:sz w:val="16"/>
              </w:rPr>
              <w:t>Occupational</w:t>
            </w:r>
            <w:r w:rsidR="00117DEB" w:rsidRPr="002D321B">
              <w:rPr>
                <w:i/>
                <w:iCs/>
                <w:sz w:val="16"/>
              </w:rPr>
              <w:t xml:space="preserve"> </w:t>
            </w:r>
            <w:r w:rsidRPr="002D321B">
              <w:rPr>
                <w:i/>
                <w:iCs/>
                <w:sz w:val="16"/>
              </w:rPr>
              <w:t>category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7608AC3" w14:textId="77777777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2D321B">
              <w:rPr>
                <w:i/>
                <w:iCs/>
                <w:sz w:val="16"/>
              </w:rPr>
              <w:t>Rural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5DB82ADD" w14:textId="77777777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2D321B">
              <w:rPr>
                <w:i/>
                <w:iCs/>
                <w:sz w:val="16"/>
              </w:rPr>
              <w:t>Urban</w:t>
            </w:r>
          </w:p>
        </w:tc>
      </w:tr>
      <w:tr w:rsidR="002D321B" w:rsidRPr="002D321B" w14:paraId="18173746" w14:textId="77777777" w:rsidTr="00B92F0C">
        <w:trPr>
          <w:cantSplit/>
          <w:tblHeader/>
        </w:trPr>
        <w:tc>
          <w:tcPr>
            <w:tcW w:w="2977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242FD1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4B2895" w14:textId="77777777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2D321B">
              <w:rPr>
                <w:i/>
                <w:iCs/>
                <w:sz w:val="16"/>
              </w:rPr>
              <w:t>Male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960DD28" w14:textId="77777777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2D321B">
              <w:rPr>
                <w:i/>
                <w:iCs/>
                <w:sz w:val="16"/>
              </w:rPr>
              <w:t>Female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4111947" w14:textId="77777777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2D321B">
              <w:rPr>
                <w:i/>
                <w:iCs/>
                <w:sz w:val="16"/>
              </w:rPr>
              <w:t>Male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039927" w14:textId="77777777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2D321B">
              <w:rPr>
                <w:i/>
                <w:iCs/>
                <w:sz w:val="16"/>
              </w:rPr>
              <w:t>Female</w:t>
            </w:r>
          </w:p>
        </w:tc>
      </w:tr>
      <w:tr w:rsidR="002D321B" w:rsidRPr="002D321B" w14:paraId="515BCAC9" w14:textId="77777777" w:rsidTr="00B92F0C">
        <w:trPr>
          <w:cantSplit/>
        </w:trPr>
        <w:tc>
          <w:tcPr>
            <w:tcW w:w="2977" w:type="dxa"/>
            <w:tcBorders>
              <w:top w:val="single" w:sz="12" w:space="0" w:color="auto"/>
            </w:tcBorders>
            <w:shd w:val="clear" w:color="auto" w:fill="auto"/>
          </w:tcPr>
          <w:p w14:paraId="4DB0448E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Employees</w:t>
            </w:r>
          </w:p>
        </w:tc>
        <w:tc>
          <w:tcPr>
            <w:tcW w:w="10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E42EA67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7.7</w:t>
            </w:r>
          </w:p>
        </w:tc>
        <w:tc>
          <w:tcPr>
            <w:tcW w:w="10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827640E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3.4</w:t>
            </w:r>
          </w:p>
        </w:tc>
        <w:tc>
          <w:tcPr>
            <w:tcW w:w="10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3669FE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28.6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48D073F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10.1</w:t>
            </w:r>
          </w:p>
        </w:tc>
      </w:tr>
      <w:tr w:rsidR="00E84D9E" w:rsidRPr="002D321B" w14:paraId="4B3E70DC" w14:textId="77777777" w:rsidTr="00B92F0C">
        <w:trPr>
          <w:cantSplit/>
        </w:trPr>
        <w:tc>
          <w:tcPr>
            <w:tcW w:w="2977" w:type="dxa"/>
            <w:shd w:val="clear" w:color="auto" w:fill="auto"/>
          </w:tcPr>
          <w:p w14:paraId="497F6520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Employers</w:t>
            </w:r>
          </w:p>
        </w:tc>
        <w:tc>
          <w:tcPr>
            <w:tcW w:w="1098" w:type="dxa"/>
            <w:shd w:val="clear" w:color="auto" w:fill="auto"/>
            <w:vAlign w:val="bottom"/>
          </w:tcPr>
          <w:p w14:paraId="375749E0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1.1</w:t>
            </w:r>
          </w:p>
        </w:tc>
        <w:tc>
          <w:tcPr>
            <w:tcW w:w="1098" w:type="dxa"/>
            <w:shd w:val="clear" w:color="auto" w:fill="auto"/>
            <w:vAlign w:val="bottom"/>
          </w:tcPr>
          <w:p w14:paraId="2AB9FAA1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0.5</w:t>
            </w:r>
          </w:p>
        </w:tc>
        <w:tc>
          <w:tcPr>
            <w:tcW w:w="1098" w:type="dxa"/>
            <w:shd w:val="clear" w:color="auto" w:fill="auto"/>
            <w:vAlign w:val="bottom"/>
          </w:tcPr>
          <w:p w14:paraId="3BD0CDAD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3.3</w:t>
            </w:r>
          </w:p>
        </w:tc>
        <w:tc>
          <w:tcPr>
            <w:tcW w:w="1099" w:type="dxa"/>
            <w:shd w:val="clear" w:color="auto" w:fill="auto"/>
            <w:vAlign w:val="bottom"/>
          </w:tcPr>
          <w:p w14:paraId="546F41DC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1.4</w:t>
            </w:r>
          </w:p>
        </w:tc>
      </w:tr>
      <w:tr w:rsidR="00E84D9E" w:rsidRPr="002D321B" w14:paraId="247E4D9E" w14:textId="77777777" w:rsidTr="00B92F0C">
        <w:trPr>
          <w:cantSplit/>
        </w:trPr>
        <w:tc>
          <w:tcPr>
            <w:tcW w:w="2977" w:type="dxa"/>
            <w:shd w:val="clear" w:color="auto" w:fill="auto"/>
          </w:tcPr>
          <w:p w14:paraId="357C7CE4" w14:textId="7669FBF2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Self-employed</w:t>
            </w:r>
            <w:r w:rsidR="00117DEB" w:rsidRPr="002D321B">
              <w:rPr>
                <w:sz w:val="18"/>
              </w:rPr>
              <w:t xml:space="preserve"> </w:t>
            </w:r>
            <w:r w:rsidRPr="002D321B">
              <w:rPr>
                <w:sz w:val="18"/>
              </w:rPr>
              <w:t>workers</w:t>
            </w:r>
          </w:p>
        </w:tc>
        <w:tc>
          <w:tcPr>
            <w:tcW w:w="1098" w:type="dxa"/>
            <w:shd w:val="clear" w:color="auto" w:fill="auto"/>
            <w:vAlign w:val="bottom"/>
          </w:tcPr>
          <w:p w14:paraId="03D00FEC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88.4</w:t>
            </w:r>
          </w:p>
        </w:tc>
        <w:tc>
          <w:tcPr>
            <w:tcW w:w="1098" w:type="dxa"/>
            <w:shd w:val="clear" w:color="auto" w:fill="auto"/>
            <w:vAlign w:val="bottom"/>
          </w:tcPr>
          <w:p w14:paraId="5FFF8316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90.2</w:t>
            </w:r>
          </w:p>
        </w:tc>
        <w:tc>
          <w:tcPr>
            <w:tcW w:w="1098" w:type="dxa"/>
            <w:shd w:val="clear" w:color="auto" w:fill="auto"/>
            <w:vAlign w:val="bottom"/>
          </w:tcPr>
          <w:p w14:paraId="6854BF3A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64.2</w:t>
            </w:r>
          </w:p>
        </w:tc>
        <w:tc>
          <w:tcPr>
            <w:tcW w:w="1099" w:type="dxa"/>
            <w:shd w:val="clear" w:color="auto" w:fill="auto"/>
            <w:vAlign w:val="bottom"/>
          </w:tcPr>
          <w:p w14:paraId="163904EA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83.0</w:t>
            </w:r>
          </w:p>
        </w:tc>
      </w:tr>
      <w:tr w:rsidR="002D321B" w:rsidRPr="002D321B" w14:paraId="0752F7EA" w14:textId="77777777" w:rsidTr="00B92F0C">
        <w:trPr>
          <w:cantSplit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1C745A40" w14:textId="467D6FB3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Apprentices/Domestic</w:t>
            </w:r>
            <w:r w:rsidR="00117DEB" w:rsidRPr="002D321B">
              <w:rPr>
                <w:sz w:val="18"/>
              </w:rPr>
              <w:t xml:space="preserve"> </w:t>
            </w:r>
            <w:r w:rsidRPr="002D321B">
              <w:rPr>
                <w:sz w:val="18"/>
              </w:rPr>
              <w:t>workers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6B71767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2.8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098F34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5.9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EC78DFD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3.9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9F036A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5.5</w:t>
            </w:r>
          </w:p>
        </w:tc>
      </w:tr>
      <w:tr w:rsidR="002D321B" w:rsidRPr="002D321B" w14:paraId="4FD38A38" w14:textId="77777777" w:rsidTr="00B92F0C">
        <w:trPr>
          <w:cantSplit/>
        </w:trPr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4FD8FF9" w14:textId="7DE4B9CA" w:rsidR="00E84D9E" w:rsidRPr="002D321B" w:rsidRDefault="00E84D9E" w:rsidP="002D321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D321B">
              <w:rPr>
                <w:b/>
                <w:sz w:val="18"/>
              </w:rPr>
              <w:t>Total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88ED44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2D321B">
              <w:rPr>
                <w:b/>
                <w:bCs/>
                <w:sz w:val="18"/>
              </w:rPr>
              <w:t>100.0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03312E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2D321B">
              <w:rPr>
                <w:b/>
                <w:bCs/>
                <w:sz w:val="18"/>
              </w:rPr>
              <w:t>100.0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8285A2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2D321B">
              <w:rPr>
                <w:b/>
                <w:bCs/>
                <w:sz w:val="18"/>
              </w:rPr>
              <w:t>100.0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4D5C1D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2D321B">
              <w:rPr>
                <w:b/>
                <w:bCs/>
                <w:sz w:val="18"/>
              </w:rPr>
              <w:t>100.0</w:t>
            </w:r>
          </w:p>
        </w:tc>
      </w:tr>
    </w:tbl>
    <w:p w14:paraId="016A5D57" w14:textId="703A1E8B" w:rsidR="00E84D9E" w:rsidRPr="002D321B" w:rsidRDefault="00E84D9E" w:rsidP="002D321B">
      <w:pPr>
        <w:spacing w:before="120" w:after="240"/>
        <w:ind w:left="1134" w:right="1134" w:firstLine="170"/>
        <w:rPr>
          <w:sz w:val="18"/>
        </w:rPr>
      </w:pPr>
      <w:r w:rsidRPr="002D321B">
        <w:rPr>
          <w:i/>
          <w:iCs/>
          <w:sz w:val="18"/>
        </w:rPr>
        <w:t>Source</w:t>
      </w:r>
      <w:r w:rsidRPr="002D321B">
        <w:rPr>
          <w:sz w:val="18"/>
        </w:rPr>
        <w:t>: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INSAE,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integrated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modular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survey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on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household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living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conditions,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2015.</w:t>
      </w:r>
    </w:p>
    <w:p w14:paraId="688B81A9" w14:textId="5D30564C" w:rsidR="00E84D9E" w:rsidRPr="002B3C54" w:rsidRDefault="00E84D9E" w:rsidP="004D415D">
      <w:pPr>
        <w:pStyle w:val="SingleTxtG"/>
      </w:pPr>
      <w:r w:rsidRPr="00441B96">
        <w:t>129.</w:t>
      </w:r>
      <w:r w:rsidRPr="00441B96">
        <w:tab/>
        <w:t>Table</w:t>
      </w:r>
      <w:r w:rsidR="00117DEB">
        <w:t xml:space="preserve"> </w:t>
      </w:r>
      <w:r w:rsidRPr="00441B96">
        <w:t>2</w:t>
      </w:r>
      <w:r w:rsidR="00117DEB">
        <w:t xml:space="preserve"> </w:t>
      </w:r>
      <w:r>
        <w:t>presents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distribution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employed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force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age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occupational</w:t>
      </w:r>
      <w:r w:rsidR="00117DEB">
        <w:t xml:space="preserve"> </w:t>
      </w:r>
      <w:r w:rsidRPr="00441B96">
        <w:t>category.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majority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young</w:t>
      </w:r>
      <w:r w:rsidR="00117DEB">
        <w:t xml:space="preserve"> </w:t>
      </w:r>
      <w:r>
        <w:t>people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ages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15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24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self-employed</w:t>
      </w:r>
      <w:r w:rsidR="00117DEB">
        <w:t xml:space="preserve"> </w:t>
      </w:r>
      <w:r w:rsidRPr="00441B96">
        <w:t>(59.8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cent).</w:t>
      </w:r>
      <w:r w:rsidR="00117DEB">
        <w:t xml:space="preserve"> </w:t>
      </w:r>
      <w:r w:rsidRPr="00441B96">
        <w:t>Self-employed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constitute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high</w:t>
      </w:r>
      <w:r w:rsidR="00117DEB">
        <w:t xml:space="preserve"> </w:t>
      </w:r>
      <w:r w:rsidRPr="00441B96">
        <w:t>proportion</w:t>
      </w:r>
      <w:r w:rsidR="00117DEB">
        <w:t xml:space="preserve"> </w:t>
      </w:r>
      <w:r w:rsidRPr="00441B96">
        <w:t>(83.7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cent)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adults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ages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25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64.</w:t>
      </w:r>
    </w:p>
    <w:p w14:paraId="73CEA841" w14:textId="77777777" w:rsidR="00EE2696" w:rsidRDefault="00E84D9E" w:rsidP="002D321B">
      <w:pPr>
        <w:pStyle w:val="Heading1"/>
        <w:keepNext/>
      </w:pPr>
      <w:bookmarkStart w:id="116" w:name="_Toc95746142"/>
      <w:bookmarkStart w:id="117" w:name="_Toc95746503"/>
      <w:bookmarkStart w:id="118" w:name="_Toc95820132"/>
      <w:r w:rsidRPr="00441B96">
        <w:lastRenderedPageBreak/>
        <w:t>Table</w:t>
      </w:r>
      <w:r w:rsidR="00117DEB">
        <w:t xml:space="preserve"> </w:t>
      </w:r>
      <w:r w:rsidRPr="00441B96">
        <w:t>2</w:t>
      </w:r>
      <w:bookmarkEnd w:id="116"/>
      <w:bookmarkEnd w:id="117"/>
      <w:bookmarkEnd w:id="118"/>
    </w:p>
    <w:p w14:paraId="4AFA0CEF" w14:textId="4CB917B0" w:rsidR="00E84D9E" w:rsidRPr="002D321B" w:rsidRDefault="00E84D9E" w:rsidP="002D321B">
      <w:pPr>
        <w:pStyle w:val="SingleTxtG"/>
        <w:keepNext/>
        <w:rPr>
          <w:b/>
        </w:rPr>
      </w:pPr>
      <w:r w:rsidRPr="002D321B">
        <w:rPr>
          <w:b/>
        </w:rPr>
        <w:t>Distribution</w:t>
      </w:r>
      <w:r w:rsidR="00117DEB" w:rsidRPr="002D321B">
        <w:rPr>
          <w:b/>
        </w:rPr>
        <w:t xml:space="preserve"> </w:t>
      </w:r>
      <w:r w:rsidRPr="002D321B">
        <w:rPr>
          <w:b/>
        </w:rPr>
        <w:t>of</w:t>
      </w:r>
      <w:r w:rsidR="00117DEB" w:rsidRPr="002D321B">
        <w:rPr>
          <w:b/>
        </w:rPr>
        <w:t xml:space="preserve"> </w:t>
      </w:r>
      <w:r w:rsidRPr="002D321B">
        <w:rPr>
          <w:b/>
        </w:rPr>
        <w:t>the</w:t>
      </w:r>
      <w:r w:rsidR="00117DEB" w:rsidRPr="002D321B">
        <w:rPr>
          <w:b/>
        </w:rPr>
        <w:t xml:space="preserve"> </w:t>
      </w:r>
      <w:r w:rsidRPr="002D321B">
        <w:rPr>
          <w:b/>
        </w:rPr>
        <w:t>employed</w:t>
      </w:r>
      <w:r w:rsidR="00117DEB" w:rsidRPr="002D321B">
        <w:rPr>
          <w:b/>
        </w:rPr>
        <w:t xml:space="preserve"> </w:t>
      </w:r>
      <w:r w:rsidRPr="002D321B">
        <w:rPr>
          <w:b/>
        </w:rPr>
        <w:t>labour</w:t>
      </w:r>
      <w:r w:rsidR="00117DEB" w:rsidRPr="002D321B">
        <w:rPr>
          <w:b/>
        </w:rPr>
        <w:t xml:space="preserve"> </w:t>
      </w:r>
      <w:r w:rsidRPr="002D321B">
        <w:rPr>
          <w:b/>
        </w:rPr>
        <w:t>force</w:t>
      </w:r>
      <w:r w:rsidR="00117DEB" w:rsidRPr="002D321B">
        <w:rPr>
          <w:b/>
        </w:rPr>
        <w:t xml:space="preserve"> </w:t>
      </w:r>
      <w:r w:rsidRPr="002D321B">
        <w:rPr>
          <w:b/>
        </w:rPr>
        <w:t>by</w:t>
      </w:r>
      <w:r w:rsidR="00117DEB" w:rsidRPr="002D321B">
        <w:rPr>
          <w:b/>
        </w:rPr>
        <w:t xml:space="preserve"> </w:t>
      </w:r>
      <w:r w:rsidRPr="002D321B">
        <w:rPr>
          <w:b/>
        </w:rPr>
        <w:t>age</w:t>
      </w:r>
      <w:r w:rsidR="00117DEB" w:rsidRPr="002D321B">
        <w:rPr>
          <w:b/>
        </w:rPr>
        <w:t xml:space="preserve"> </w:t>
      </w:r>
      <w:r w:rsidRPr="002D321B">
        <w:rPr>
          <w:b/>
        </w:rPr>
        <w:t>and</w:t>
      </w:r>
      <w:r w:rsidR="00117DEB" w:rsidRPr="002D321B">
        <w:rPr>
          <w:b/>
        </w:rPr>
        <w:t xml:space="preserve"> </w:t>
      </w:r>
      <w:r w:rsidRPr="002D321B">
        <w:rPr>
          <w:b/>
        </w:rPr>
        <w:t>occupational</w:t>
      </w:r>
      <w:r w:rsidR="00117DEB" w:rsidRPr="002D321B">
        <w:rPr>
          <w:b/>
        </w:rPr>
        <w:t xml:space="preserve"> </w:t>
      </w:r>
      <w:r w:rsidRPr="002D321B">
        <w:rPr>
          <w:b/>
        </w:rPr>
        <w:t>category</w:t>
      </w:r>
      <w:r w:rsidR="00117DEB" w:rsidRPr="002D321B">
        <w:rPr>
          <w:b/>
        </w:rPr>
        <w:t xml:space="preserve"> </w:t>
      </w:r>
      <w:r w:rsidRPr="002D321B">
        <w:rPr>
          <w:b/>
        </w:rPr>
        <w:t>in</w:t>
      </w:r>
      <w:r w:rsidR="00117DEB" w:rsidRPr="002D321B">
        <w:rPr>
          <w:b/>
        </w:rPr>
        <w:t xml:space="preserve"> </w:t>
      </w:r>
      <w:r w:rsidRPr="002D321B">
        <w:rPr>
          <w:b/>
        </w:rPr>
        <w:t>Benin</w:t>
      </w:r>
      <w:r w:rsidR="00117DEB" w:rsidRPr="002D321B">
        <w:rPr>
          <w:b/>
        </w:rPr>
        <w:t xml:space="preserve"> </w:t>
      </w:r>
      <w:r w:rsidRPr="002D321B">
        <w:rPr>
          <w:b/>
        </w:rPr>
        <w:t>in</w:t>
      </w:r>
      <w:r w:rsidR="00117DEB" w:rsidRPr="002D321B">
        <w:rPr>
          <w:b/>
        </w:rPr>
        <w:t xml:space="preserve"> </w:t>
      </w:r>
      <w:r w:rsidRPr="002D321B">
        <w:rPr>
          <w:b/>
        </w:rPr>
        <w:t>2015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704"/>
        <w:gridCol w:w="1843"/>
      </w:tblGrid>
      <w:tr w:rsidR="002D321B" w:rsidRPr="002D321B" w14:paraId="4352DF7E" w14:textId="77777777" w:rsidTr="00B92F0C">
        <w:trPr>
          <w:cantSplit/>
          <w:tblHeader/>
        </w:trPr>
        <w:tc>
          <w:tcPr>
            <w:tcW w:w="382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CEF846" w14:textId="5BECE19F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D321B">
              <w:rPr>
                <w:i/>
                <w:iCs/>
                <w:sz w:val="16"/>
              </w:rPr>
              <w:t>Occupational</w:t>
            </w:r>
            <w:r w:rsidR="00117DEB" w:rsidRPr="002D321B">
              <w:rPr>
                <w:i/>
                <w:iCs/>
                <w:sz w:val="16"/>
              </w:rPr>
              <w:t xml:space="preserve"> </w:t>
            </w:r>
            <w:r w:rsidRPr="002D321B">
              <w:rPr>
                <w:i/>
                <w:iCs/>
                <w:sz w:val="16"/>
              </w:rPr>
              <w:t>category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14:paraId="20179243" w14:textId="573E679E" w:rsidR="00E84D9E" w:rsidRPr="002D321B" w:rsidRDefault="00E84D9E" w:rsidP="002D321B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2D321B">
              <w:rPr>
                <w:i/>
                <w:iCs/>
                <w:sz w:val="16"/>
              </w:rPr>
              <w:t>Age</w:t>
            </w:r>
            <w:r w:rsidR="00117DEB" w:rsidRPr="002D321B">
              <w:rPr>
                <w:i/>
                <w:iCs/>
                <w:sz w:val="16"/>
              </w:rPr>
              <w:t xml:space="preserve"> </w:t>
            </w:r>
            <w:r w:rsidRPr="002D321B">
              <w:rPr>
                <w:i/>
                <w:iCs/>
                <w:sz w:val="16"/>
              </w:rPr>
              <w:t>group</w:t>
            </w:r>
          </w:p>
        </w:tc>
      </w:tr>
      <w:tr w:rsidR="002D321B" w:rsidRPr="002D321B" w14:paraId="0E785FEF" w14:textId="77777777" w:rsidTr="00B92F0C">
        <w:trPr>
          <w:cantSplit/>
          <w:tblHeader/>
        </w:trPr>
        <w:tc>
          <w:tcPr>
            <w:tcW w:w="382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D54C5BB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70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32726C" w14:textId="77777777" w:rsidR="00E84D9E" w:rsidRPr="00EE2696" w:rsidRDefault="00E84D9E" w:rsidP="00EE269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EE2696">
              <w:rPr>
                <w:i/>
                <w:iCs/>
                <w:sz w:val="16"/>
              </w:rPr>
              <w:t>15–24</w:t>
            </w:r>
          </w:p>
        </w:tc>
        <w:tc>
          <w:tcPr>
            <w:tcW w:w="1843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5C6AC1" w14:textId="77777777" w:rsidR="00E84D9E" w:rsidRPr="00EE2696" w:rsidRDefault="00E84D9E" w:rsidP="00EE269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EE2696">
              <w:rPr>
                <w:i/>
                <w:iCs/>
                <w:sz w:val="16"/>
              </w:rPr>
              <w:t>25–64</w:t>
            </w:r>
          </w:p>
        </w:tc>
      </w:tr>
      <w:tr w:rsidR="002D321B" w:rsidRPr="002D321B" w14:paraId="77076EFA" w14:textId="77777777" w:rsidTr="00B92F0C">
        <w:trPr>
          <w:cantSplit/>
        </w:trPr>
        <w:tc>
          <w:tcPr>
            <w:tcW w:w="3823" w:type="dxa"/>
            <w:tcBorders>
              <w:top w:val="single" w:sz="12" w:space="0" w:color="auto"/>
            </w:tcBorders>
            <w:shd w:val="clear" w:color="auto" w:fill="auto"/>
          </w:tcPr>
          <w:p w14:paraId="3B0503EE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Employees</w:t>
            </w:r>
          </w:p>
        </w:tc>
        <w:tc>
          <w:tcPr>
            <w:tcW w:w="17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748C77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10.0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43D8440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14.0</w:t>
            </w:r>
          </w:p>
        </w:tc>
      </w:tr>
      <w:tr w:rsidR="00E84D9E" w:rsidRPr="002D321B" w14:paraId="79EEBE38" w14:textId="77777777" w:rsidTr="00B92F0C">
        <w:trPr>
          <w:cantSplit/>
        </w:trPr>
        <w:tc>
          <w:tcPr>
            <w:tcW w:w="3823" w:type="dxa"/>
            <w:shd w:val="clear" w:color="auto" w:fill="auto"/>
          </w:tcPr>
          <w:p w14:paraId="73396407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Employers</w:t>
            </w:r>
          </w:p>
        </w:tc>
        <w:tc>
          <w:tcPr>
            <w:tcW w:w="1704" w:type="dxa"/>
            <w:shd w:val="clear" w:color="auto" w:fill="auto"/>
            <w:vAlign w:val="bottom"/>
          </w:tcPr>
          <w:p w14:paraId="7BBF6071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0.9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77E3D1A6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1.8</w:t>
            </w:r>
          </w:p>
        </w:tc>
      </w:tr>
      <w:tr w:rsidR="00E84D9E" w:rsidRPr="002D321B" w14:paraId="0BA07EA7" w14:textId="77777777" w:rsidTr="00B92F0C">
        <w:trPr>
          <w:cantSplit/>
        </w:trPr>
        <w:tc>
          <w:tcPr>
            <w:tcW w:w="3823" w:type="dxa"/>
            <w:shd w:val="clear" w:color="auto" w:fill="auto"/>
          </w:tcPr>
          <w:p w14:paraId="5704605B" w14:textId="4E5DA09B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Self-employed</w:t>
            </w:r>
            <w:r w:rsidR="00117DEB" w:rsidRPr="002D321B">
              <w:rPr>
                <w:sz w:val="18"/>
              </w:rPr>
              <w:t xml:space="preserve"> </w:t>
            </w:r>
            <w:r w:rsidRPr="002D321B">
              <w:rPr>
                <w:sz w:val="18"/>
              </w:rPr>
              <w:t>workers</w:t>
            </w:r>
          </w:p>
        </w:tc>
        <w:tc>
          <w:tcPr>
            <w:tcW w:w="1704" w:type="dxa"/>
            <w:shd w:val="clear" w:color="auto" w:fill="auto"/>
            <w:vAlign w:val="bottom"/>
          </w:tcPr>
          <w:p w14:paraId="5DF16031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59.8</w:t>
            </w:r>
          </w:p>
        </w:tc>
        <w:tc>
          <w:tcPr>
            <w:tcW w:w="1843" w:type="dxa"/>
            <w:shd w:val="clear" w:color="auto" w:fill="auto"/>
            <w:vAlign w:val="bottom"/>
          </w:tcPr>
          <w:p w14:paraId="10042F8A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83.7</w:t>
            </w:r>
          </w:p>
        </w:tc>
      </w:tr>
      <w:tr w:rsidR="002D321B" w:rsidRPr="002D321B" w14:paraId="26EF0181" w14:textId="77777777" w:rsidTr="00B92F0C">
        <w:trPr>
          <w:cantSplit/>
        </w:trPr>
        <w:tc>
          <w:tcPr>
            <w:tcW w:w="3823" w:type="dxa"/>
            <w:tcBorders>
              <w:bottom w:val="single" w:sz="4" w:space="0" w:color="auto"/>
            </w:tcBorders>
            <w:shd w:val="clear" w:color="auto" w:fill="auto"/>
          </w:tcPr>
          <w:p w14:paraId="27278504" w14:textId="5C6BBD93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D321B">
              <w:rPr>
                <w:sz w:val="18"/>
              </w:rPr>
              <w:t>Apprentices/Domestic</w:t>
            </w:r>
            <w:r w:rsidR="00117DEB" w:rsidRPr="002D321B">
              <w:rPr>
                <w:sz w:val="18"/>
              </w:rPr>
              <w:t xml:space="preserve"> </w:t>
            </w:r>
            <w:r w:rsidRPr="002D321B">
              <w:rPr>
                <w:sz w:val="18"/>
              </w:rPr>
              <w:t>workers</w:t>
            </w:r>
          </w:p>
        </w:tc>
        <w:tc>
          <w:tcPr>
            <w:tcW w:w="17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26B4B5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29.3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EF5DD2" w14:textId="77777777" w:rsidR="00E84D9E" w:rsidRPr="002D321B" w:rsidRDefault="00E84D9E" w:rsidP="002D321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D321B">
              <w:rPr>
                <w:sz w:val="18"/>
              </w:rPr>
              <w:t>0.5</w:t>
            </w:r>
          </w:p>
        </w:tc>
      </w:tr>
      <w:tr w:rsidR="002D321B" w:rsidRPr="002D321B" w14:paraId="4F340398" w14:textId="77777777" w:rsidTr="00B92F0C">
        <w:trPr>
          <w:cantSplit/>
        </w:trPr>
        <w:tc>
          <w:tcPr>
            <w:tcW w:w="38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A197EE4" w14:textId="77777777" w:rsidR="00E84D9E" w:rsidRPr="002D321B" w:rsidRDefault="00E84D9E" w:rsidP="002D321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D321B">
              <w:rPr>
                <w:b/>
                <w:sz w:val="18"/>
              </w:rPr>
              <w:t>Total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25C02C" w14:textId="77777777" w:rsidR="00E84D9E" w:rsidRPr="002D321B" w:rsidRDefault="00E84D9E" w:rsidP="002D321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D321B">
              <w:rPr>
                <w:b/>
                <w:sz w:val="18"/>
              </w:rPr>
              <w:t>100.0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4A65E6" w14:textId="77777777" w:rsidR="00E84D9E" w:rsidRPr="002D321B" w:rsidRDefault="00E84D9E" w:rsidP="002D321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D321B">
              <w:rPr>
                <w:b/>
                <w:sz w:val="18"/>
              </w:rPr>
              <w:t>100.0</w:t>
            </w:r>
          </w:p>
        </w:tc>
      </w:tr>
    </w:tbl>
    <w:p w14:paraId="197AAC4C" w14:textId="3D1E043C" w:rsidR="00E84D9E" w:rsidRPr="002D321B" w:rsidRDefault="00E84D9E" w:rsidP="002D321B">
      <w:pPr>
        <w:spacing w:before="120" w:after="240"/>
        <w:ind w:left="1134" w:right="1134" w:firstLine="170"/>
        <w:rPr>
          <w:sz w:val="18"/>
        </w:rPr>
      </w:pPr>
      <w:r w:rsidRPr="002D321B">
        <w:rPr>
          <w:i/>
          <w:iCs/>
          <w:sz w:val="18"/>
        </w:rPr>
        <w:t>Source</w:t>
      </w:r>
      <w:r w:rsidRPr="002D321B">
        <w:rPr>
          <w:sz w:val="18"/>
        </w:rPr>
        <w:t>: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INSAE,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integrated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modular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survey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on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household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living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conditions,</w:t>
      </w:r>
      <w:r w:rsidR="00117DEB" w:rsidRPr="002D321B">
        <w:rPr>
          <w:sz w:val="18"/>
        </w:rPr>
        <w:t xml:space="preserve"> </w:t>
      </w:r>
      <w:r w:rsidRPr="002D321B">
        <w:rPr>
          <w:sz w:val="18"/>
        </w:rPr>
        <w:t>2015.</w:t>
      </w:r>
    </w:p>
    <w:p w14:paraId="12309D6E" w14:textId="1E979C1D" w:rsidR="00E84D9E" w:rsidRPr="002B3C54" w:rsidRDefault="00E84D9E" w:rsidP="004D415D">
      <w:pPr>
        <w:pStyle w:val="SingleTxtG"/>
      </w:pPr>
      <w:r w:rsidRPr="00441B96">
        <w:t>130.</w:t>
      </w:r>
      <w:r w:rsidRPr="00441B96">
        <w:tab/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25–64</w:t>
      </w:r>
      <w:r w:rsidR="00117DEB">
        <w:t xml:space="preserve"> </w:t>
      </w:r>
      <w:r w:rsidRPr="00441B96">
        <w:t>age</w:t>
      </w:r>
      <w:r w:rsidR="00117DEB">
        <w:t xml:space="preserve"> </w:t>
      </w:r>
      <w:r w:rsidRPr="00441B96">
        <w:t>group,</w:t>
      </w:r>
      <w:r w:rsidR="00117DEB">
        <w:t xml:space="preserve"> </w:t>
      </w:r>
      <w:r w:rsidRPr="00441B96">
        <w:t>83.7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workers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self-employed,</w:t>
      </w:r>
      <w:r w:rsidR="00117DEB">
        <w:t xml:space="preserve"> </w:t>
      </w:r>
      <w:r w:rsidRPr="00441B96">
        <w:t>compared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59.8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workers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15–24</w:t>
      </w:r>
      <w:r w:rsidR="00117DEB">
        <w:t xml:space="preserve"> </w:t>
      </w:r>
      <w:r w:rsidRPr="00441B96">
        <w:t>age</w:t>
      </w:r>
      <w:r w:rsidR="00117DEB">
        <w:t xml:space="preserve"> </w:t>
      </w:r>
      <w:r w:rsidRPr="00441B96">
        <w:t>group.</w:t>
      </w:r>
    </w:p>
    <w:p w14:paraId="29DAD3D8" w14:textId="77777777" w:rsidR="00EE2696" w:rsidRDefault="00E84D9E" w:rsidP="00B92F0C">
      <w:pPr>
        <w:pStyle w:val="Heading1"/>
      </w:pPr>
      <w:bookmarkStart w:id="119" w:name="_Toc95746143"/>
      <w:bookmarkStart w:id="120" w:name="_Toc95746504"/>
      <w:bookmarkStart w:id="121" w:name="_Toc95820133"/>
      <w:r w:rsidRPr="00441B96">
        <w:t>Table</w:t>
      </w:r>
      <w:r w:rsidR="00117DEB">
        <w:t xml:space="preserve"> </w:t>
      </w:r>
      <w:r w:rsidRPr="00441B96">
        <w:t>3</w:t>
      </w:r>
      <w:bookmarkEnd w:id="119"/>
      <w:bookmarkEnd w:id="120"/>
      <w:bookmarkEnd w:id="121"/>
    </w:p>
    <w:p w14:paraId="6E1432D1" w14:textId="5A19C657" w:rsidR="00E84D9E" w:rsidRDefault="00E84D9E" w:rsidP="00B92F0C">
      <w:pPr>
        <w:pStyle w:val="SingleTxtG"/>
        <w:rPr>
          <w:b/>
          <w:bCs/>
        </w:rPr>
      </w:pPr>
      <w:r w:rsidRPr="00B92F0C">
        <w:rPr>
          <w:b/>
          <w:bCs/>
        </w:rPr>
        <w:t>Distribution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of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the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employed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labour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force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by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growth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pole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and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sex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in</w:t>
      </w:r>
      <w:r w:rsidR="00117DEB" w:rsidRPr="00B92F0C">
        <w:rPr>
          <w:b/>
          <w:bCs/>
        </w:rPr>
        <w:t xml:space="preserve"> </w:t>
      </w:r>
      <w:r w:rsidRPr="00B92F0C">
        <w:rPr>
          <w:b/>
          <w:bCs/>
        </w:rPr>
        <w:t>2010</w:t>
      </w:r>
    </w:p>
    <w:tbl>
      <w:tblPr>
        <w:tblStyle w:val="TableGrid"/>
        <w:tblW w:w="7368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934"/>
        <w:gridCol w:w="934"/>
        <w:gridCol w:w="934"/>
        <w:gridCol w:w="934"/>
        <w:gridCol w:w="934"/>
        <w:gridCol w:w="934"/>
      </w:tblGrid>
      <w:tr w:rsidR="00B92F0C" w:rsidRPr="00B92F0C" w14:paraId="2FB1E219" w14:textId="77777777" w:rsidTr="00B92F0C">
        <w:trPr>
          <w:cantSplit/>
        </w:trPr>
        <w:tc>
          <w:tcPr>
            <w:tcW w:w="17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DCDE2B6" w14:textId="77777777" w:rsidR="00B92F0C" w:rsidRPr="00B92F0C" w:rsidRDefault="00B92F0C" w:rsidP="00B92F0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A1FD6E9" w14:textId="06850120" w:rsidR="00B92F0C" w:rsidRPr="00B92F0C" w:rsidRDefault="00B92F0C" w:rsidP="00B92F0C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Male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2F997B" w14:textId="7D6A6CF5" w:rsidR="00B92F0C" w:rsidRPr="00B92F0C" w:rsidRDefault="00B92F0C" w:rsidP="00B92F0C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Female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D9A3361" w14:textId="55CB9965" w:rsidR="00B92F0C" w:rsidRPr="00B92F0C" w:rsidRDefault="00B92F0C" w:rsidP="00B92F0C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</w:tr>
      <w:tr w:rsidR="00B92F0C" w:rsidRPr="00B92F0C" w14:paraId="1A4617FF" w14:textId="77777777" w:rsidTr="00B92F0C">
        <w:trPr>
          <w:cantSplit/>
        </w:trPr>
        <w:tc>
          <w:tcPr>
            <w:tcW w:w="17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63BB0BF" w14:textId="373C0E66" w:rsidR="00B92F0C" w:rsidRPr="00B92F0C" w:rsidRDefault="00B92F0C" w:rsidP="00B92F0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92F0C">
              <w:rPr>
                <w:i/>
                <w:sz w:val="16"/>
              </w:rPr>
              <w:t>Activities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F87D28" w14:textId="46E66E6D" w:rsidR="00B92F0C" w:rsidRPr="00B92F0C" w:rsidRDefault="00B92F0C" w:rsidP="00B92F0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92F0C">
              <w:rPr>
                <w:i/>
                <w:sz w:val="16"/>
              </w:rPr>
              <w:t>Number of persons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E64558" w14:textId="1127370C" w:rsidR="00B92F0C" w:rsidRPr="00B92F0C" w:rsidRDefault="00B92F0C" w:rsidP="00B92F0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92F0C">
              <w:rPr>
                <w:i/>
                <w:sz w:val="16"/>
              </w:rPr>
              <w:t>Percentage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FF0454" w14:textId="28778CF8" w:rsidR="00B92F0C" w:rsidRPr="00B92F0C" w:rsidRDefault="00B92F0C" w:rsidP="00B92F0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92F0C">
              <w:rPr>
                <w:i/>
                <w:sz w:val="16"/>
              </w:rPr>
              <w:t>Number of persons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55EFAB" w14:textId="0D67D61F" w:rsidR="00B92F0C" w:rsidRPr="00B92F0C" w:rsidRDefault="00B92F0C" w:rsidP="00B92F0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92F0C">
              <w:rPr>
                <w:i/>
                <w:sz w:val="16"/>
              </w:rPr>
              <w:t>Percentage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D85533" w14:textId="638E1670" w:rsidR="00B92F0C" w:rsidRPr="00B92F0C" w:rsidRDefault="00B92F0C" w:rsidP="00B92F0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92F0C">
              <w:rPr>
                <w:i/>
                <w:sz w:val="16"/>
              </w:rPr>
              <w:t>Number of persons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497CD1" w14:textId="5CFFA2D9" w:rsidR="00B92F0C" w:rsidRPr="00B92F0C" w:rsidRDefault="00B92F0C" w:rsidP="00B92F0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92F0C">
              <w:rPr>
                <w:i/>
                <w:sz w:val="16"/>
              </w:rPr>
              <w:t>Percentage</w:t>
            </w:r>
          </w:p>
        </w:tc>
      </w:tr>
      <w:tr w:rsidR="00B92F0C" w:rsidRPr="00B92F0C" w14:paraId="7888B369" w14:textId="77777777" w:rsidTr="00B92F0C">
        <w:trPr>
          <w:cantSplit/>
        </w:trPr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</w:tcPr>
          <w:p w14:paraId="0E1362B6" w14:textId="6EAF37A3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Agriculture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8BEA820" w14:textId="52F65E87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682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150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5449C74" w14:textId="509533B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51.7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432FD43" w14:textId="06ECCE31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550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179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2AB522" w14:textId="45AEECD1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37.5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87378E6" w14:textId="62BFDE8C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232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329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0F1D518" w14:textId="75C98BC7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44.3</w:t>
            </w:r>
          </w:p>
        </w:tc>
      </w:tr>
      <w:tr w:rsidR="00B92F0C" w:rsidRPr="00B92F0C" w14:paraId="33B7223F" w14:textId="77777777" w:rsidTr="00B92F0C">
        <w:trPr>
          <w:cantSplit/>
        </w:trPr>
        <w:tc>
          <w:tcPr>
            <w:tcW w:w="1764" w:type="dxa"/>
            <w:shd w:val="clear" w:color="auto" w:fill="auto"/>
          </w:tcPr>
          <w:p w14:paraId="2F57BE1A" w14:textId="50045936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Cotton/textiles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5424C821" w14:textId="51DF59A3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58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120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221E8E47" w14:textId="007EA713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4.4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0945100A" w14:textId="15DC23C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68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786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98505BB" w14:textId="395437CC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4.7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F39B651" w14:textId="6EED512E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126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906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24142409" w14:textId="21503F8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4.6</w:t>
            </w:r>
          </w:p>
        </w:tc>
      </w:tr>
      <w:tr w:rsidR="00B92F0C" w:rsidRPr="00B92F0C" w14:paraId="3F0D4C49" w14:textId="77777777" w:rsidTr="00B92F0C">
        <w:trPr>
          <w:cantSplit/>
        </w:trPr>
        <w:tc>
          <w:tcPr>
            <w:tcW w:w="1764" w:type="dxa"/>
            <w:shd w:val="clear" w:color="auto" w:fill="auto"/>
          </w:tcPr>
          <w:p w14:paraId="13A98E7A" w14:textId="1EA30F84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Trade/logistics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6ACB8BA6" w14:textId="7097082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234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635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1DB95B63" w14:textId="6D1FB746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17.8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6AF3B702" w14:textId="74C6D7C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533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879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22C0C3F6" w14:textId="0B52293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36.4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582A6E23" w14:textId="6A0511E7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768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513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6ED01046" w14:textId="5F8CB7B6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27.6</w:t>
            </w:r>
          </w:p>
        </w:tc>
      </w:tr>
      <w:tr w:rsidR="00B92F0C" w:rsidRPr="00B92F0C" w14:paraId="0563A33E" w14:textId="77777777" w:rsidTr="00B92F0C">
        <w:trPr>
          <w:cantSplit/>
        </w:trPr>
        <w:tc>
          <w:tcPr>
            <w:tcW w:w="1764" w:type="dxa"/>
            <w:shd w:val="clear" w:color="auto" w:fill="auto"/>
          </w:tcPr>
          <w:p w14:paraId="7C3453EC" w14:textId="3470B76E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proofErr w:type="spellStart"/>
            <w:r w:rsidRPr="002B3C54">
              <w:rPr>
                <w:sz w:val="18"/>
                <w:szCs w:val="18"/>
              </w:rPr>
              <w:t>Agrifood</w:t>
            </w:r>
            <w:proofErr w:type="spellEnd"/>
          </w:p>
        </w:tc>
        <w:tc>
          <w:tcPr>
            <w:tcW w:w="934" w:type="dxa"/>
            <w:shd w:val="clear" w:color="auto" w:fill="auto"/>
            <w:vAlign w:val="bottom"/>
          </w:tcPr>
          <w:p w14:paraId="7E8488E8" w14:textId="6339C988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416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D851601" w14:textId="3AF546B1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0.7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5AA0998" w14:textId="6EA5B76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39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590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573ECEE7" w14:textId="667B13E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2.7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1F946716" w14:textId="1AB8A659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49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006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1B437170" w14:textId="38D254BD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1.8</w:t>
            </w:r>
          </w:p>
        </w:tc>
      </w:tr>
      <w:tr w:rsidR="00B92F0C" w:rsidRPr="00B92F0C" w14:paraId="3141D97C" w14:textId="77777777" w:rsidTr="00B92F0C">
        <w:trPr>
          <w:cantSplit/>
        </w:trPr>
        <w:tc>
          <w:tcPr>
            <w:tcW w:w="1764" w:type="dxa"/>
            <w:shd w:val="clear" w:color="auto" w:fill="auto"/>
          </w:tcPr>
          <w:p w14:paraId="5A7A34EC" w14:textId="7809972C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Public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works,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construction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and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construction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materials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1D4D32CE" w14:textId="22F95BE3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74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153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5A2BFFC" w14:textId="5346D254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5.6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FABF466" w14:textId="5EFFC99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456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42CBBC54" w14:textId="15E48C7B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0.3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1D04C31A" w14:textId="7BEE052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78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609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5ABD7517" w14:textId="75479089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2.8</w:t>
            </w:r>
          </w:p>
        </w:tc>
      </w:tr>
      <w:tr w:rsidR="00B92F0C" w:rsidRPr="00B92F0C" w14:paraId="4A010B7F" w14:textId="77777777" w:rsidTr="00B92F0C">
        <w:trPr>
          <w:cantSplit/>
        </w:trPr>
        <w:tc>
          <w:tcPr>
            <w:tcW w:w="1764" w:type="dxa"/>
            <w:shd w:val="clear" w:color="auto" w:fill="auto"/>
          </w:tcPr>
          <w:p w14:paraId="464133A0" w14:textId="5580D7F9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Culture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and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tourism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4E666933" w14:textId="4AEA3D34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39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011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49DEAED5" w14:textId="173AD44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3.0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7EE5EB08" w14:textId="46ED655B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176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518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557680F3" w14:textId="1C56203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12.0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E3DCB9C" w14:textId="2F1D99E5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215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529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63B8F7A3" w14:textId="1DA5B279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7.7</w:t>
            </w:r>
          </w:p>
        </w:tc>
      </w:tr>
      <w:tr w:rsidR="00B92F0C" w:rsidRPr="00B92F0C" w14:paraId="38FFF9C2" w14:textId="77777777" w:rsidTr="00B92F0C">
        <w:trPr>
          <w:cantSplit/>
        </w:trPr>
        <w:tc>
          <w:tcPr>
            <w:tcW w:w="1764" w:type="dxa"/>
            <w:shd w:val="clear" w:color="auto" w:fill="auto"/>
          </w:tcPr>
          <w:p w14:paraId="2522D477" w14:textId="78BC7BFC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Other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industrial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and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craft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activities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443D9E17" w14:textId="71ED5CF1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66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629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0AE6AF6D" w14:textId="3A13870E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5.1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4EE49E9F" w14:textId="1A310785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676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3A6122E" w14:textId="65FA2E37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0.5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05142F14" w14:textId="49CBD6F6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74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305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725EC6DD" w14:textId="2C02732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2.7</w:t>
            </w:r>
          </w:p>
        </w:tc>
      </w:tr>
      <w:tr w:rsidR="00B92F0C" w:rsidRPr="00B92F0C" w14:paraId="4C685A94" w14:textId="77777777" w:rsidTr="00B92F0C">
        <w:trPr>
          <w:cantSplit/>
        </w:trPr>
        <w:tc>
          <w:tcPr>
            <w:tcW w:w="1764" w:type="dxa"/>
            <w:shd w:val="clear" w:color="auto" w:fill="auto"/>
          </w:tcPr>
          <w:p w14:paraId="4F1D497D" w14:textId="7509A76A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Other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services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1991B39" w14:textId="0E688971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137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580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59B6393D" w14:textId="5B6D784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10.4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EBEC9B4" w14:textId="11AD5AC0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71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955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384CD17D" w14:textId="427F2861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4.9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760D6CBE" w14:textId="233CE6A9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209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536</w:t>
            </w:r>
          </w:p>
        </w:tc>
        <w:tc>
          <w:tcPr>
            <w:tcW w:w="934" w:type="dxa"/>
            <w:shd w:val="clear" w:color="auto" w:fill="auto"/>
            <w:vAlign w:val="bottom"/>
          </w:tcPr>
          <w:p w14:paraId="7C11A809" w14:textId="72699791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7.5</w:t>
            </w:r>
          </w:p>
        </w:tc>
      </w:tr>
      <w:tr w:rsidR="00B92F0C" w:rsidRPr="00B92F0C" w14:paraId="21AC410C" w14:textId="77777777" w:rsidTr="00B92F0C">
        <w:trPr>
          <w:cantSplit/>
        </w:trPr>
        <w:tc>
          <w:tcPr>
            <w:tcW w:w="1764" w:type="dxa"/>
            <w:tcBorders>
              <w:bottom w:val="single" w:sz="4" w:space="0" w:color="auto"/>
            </w:tcBorders>
            <w:shd w:val="clear" w:color="auto" w:fill="auto"/>
          </w:tcPr>
          <w:p w14:paraId="5A67BC9A" w14:textId="57E87C07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Undeclared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BB3BCE" w14:textId="0CEAF72E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16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698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1F24234" w14:textId="2D1962F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1.3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E27BBC" w14:textId="41F7AED2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735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B1DA00" w14:textId="55FA947E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0.9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0511C3" w14:textId="091F7653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29</w:t>
            </w:r>
            <w:r>
              <w:rPr>
                <w:sz w:val="18"/>
                <w:szCs w:val="18"/>
              </w:rPr>
              <w:t xml:space="preserve"> </w:t>
            </w:r>
            <w:r w:rsidRPr="002B3C54">
              <w:rPr>
                <w:sz w:val="18"/>
                <w:szCs w:val="18"/>
              </w:rPr>
              <w:t>433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3871E8F" w14:textId="170B0BBF" w:rsidR="00B92F0C" w:rsidRPr="00B92F0C" w:rsidRDefault="00B92F0C" w:rsidP="00B92F0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B3C54">
              <w:rPr>
                <w:sz w:val="18"/>
                <w:szCs w:val="18"/>
              </w:rPr>
              <w:t>1.1</w:t>
            </w:r>
          </w:p>
        </w:tc>
      </w:tr>
      <w:tr w:rsidR="00B92F0C" w:rsidRPr="00B92F0C" w14:paraId="3872B282" w14:textId="77777777" w:rsidTr="00B92F0C">
        <w:trPr>
          <w:cantSplit/>
        </w:trPr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8482ED1" w14:textId="1DCE5DB4" w:rsidR="00B92F0C" w:rsidRPr="00B92F0C" w:rsidRDefault="00B92F0C" w:rsidP="00B92F0C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92F0C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38F060" w14:textId="10ED8887" w:rsidR="00B92F0C" w:rsidRPr="00B92F0C" w:rsidRDefault="00B92F0C" w:rsidP="00B92F0C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92F0C">
              <w:rPr>
                <w:b/>
                <w:sz w:val="18"/>
                <w:szCs w:val="18"/>
              </w:rPr>
              <w:t>1 318 390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6A74A9" w14:textId="039B571F" w:rsidR="00B92F0C" w:rsidRPr="00B92F0C" w:rsidRDefault="00B92F0C" w:rsidP="00B92F0C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92F0C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A0A2C72" w14:textId="7969FCF3" w:rsidR="00B92F0C" w:rsidRPr="00B92F0C" w:rsidRDefault="00B92F0C" w:rsidP="00B92F0C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92F0C">
              <w:rPr>
                <w:b/>
                <w:sz w:val="18"/>
                <w:szCs w:val="18"/>
              </w:rPr>
              <w:t>1 465 775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57DBF9" w14:textId="7219FB6C" w:rsidR="00B92F0C" w:rsidRPr="00B92F0C" w:rsidRDefault="00B92F0C" w:rsidP="00B92F0C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92F0C">
              <w:rPr>
                <w:b/>
                <w:sz w:val="18"/>
                <w:szCs w:val="18"/>
              </w:rPr>
              <w:t>100.0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9E88AB" w14:textId="69CF55E5" w:rsidR="00B92F0C" w:rsidRPr="00B92F0C" w:rsidRDefault="00B92F0C" w:rsidP="00B92F0C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92F0C">
              <w:rPr>
                <w:b/>
                <w:sz w:val="18"/>
                <w:szCs w:val="18"/>
              </w:rPr>
              <w:t>2 784 165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8EDDE36" w14:textId="521F0F2D" w:rsidR="00B92F0C" w:rsidRPr="00B92F0C" w:rsidRDefault="00B92F0C" w:rsidP="00B92F0C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92F0C">
              <w:rPr>
                <w:b/>
                <w:sz w:val="18"/>
                <w:szCs w:val="18"/>
              </w:rPr>
              <w:t>100.0</w:t>
            </w:r>
          </w:p>
        </w:tc>
      </w:tr>
    </w:tbl>
    <w:p w14:paraId="34E41D09" w14:textId="63523D8E" w:rsidR="00E84D9E" w:rsidRPr="00B92F0C" w:rsidRDefault="00E84D9E" w:rsidP="00B92F0C">
      <w:pPr>
        <w:spacing w:before="120" w:after="240"/>
        <w:ind w:left="1134" w:right="1134" w:firstLine="170"/>
        <w:rPr>
          <w:sz w:val="18"/>
        </w:rPr>
      </w:pPr>
      <w:r w:rsidRPr="00B92F0C">
        <w:rPr>
          <w:i/>
          <w:iCs/>
          <w:sz w:val="18"/>
        </w:rPr>
        <w:t>Source</w:t>
      </w:r>
      <w:r w:rsidRPr="00B92F0C">
        <w:rPr>
          <w:sz w:val="18"/>
        </w:rPr>
        <w:t>: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INSAE,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integrated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modular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survey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on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household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living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conditions,</w:t>
      </w:r>
      <w:r w:rsidR="00117DEB" w:rsidRPr="00B92F0C">
        <w:rPr>
          <w:sz w:val="18"/>
        </w:rPr>
        <w:t xml:space="preserve"> </w:t>
      </w:r>
      <w:r w:rsidRPr="00B92F0C">
        <w:rPr>
          <w:sz w:val="18"/>
        </w:rPr>
        <w:t>2010.</w:t>
      </w:r>
    </w:p>
    <w:p w14:paraId="2E3AA482" w14:textId="17CD2067" w:rsidR="00E84D9E" w:rsidRPr="002B3C54" w:rsidRDefault="00E84D9E" w:rsidP="004D415D">
      <w:pPr>
        <w:pStyle w:val="SingleTxtG"/>
      </w:pPr>
      <w:r w:rsidRPr="00441B96">
        <w:t>131.</w:t>
      </w:r>
      <w:r w:rsidRPr="00441B96">
        <w:tab/>
        <w:t>This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that,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2,784,165</w:t>
      </w:r>
      <w:r w:rsidR="00117DEB">
        <w:t xml:space="preserve"> </w:t>
      </w:r>
      <w:r w:rsidRPr="00441B96">
        <w:t>employed</w:t>
      </w:r>
      <w:r w:rsidR="00117DEB">
        <w:t xml:space="preserve"> </w:t>
      </w:r>
      <w:r w:rsidRPr="00441B96">
        <w:t>persons,</w:t>
      </w:r>
      <w:r w:rsidR="00117DEB">
        <w:t xml:space="preserve"> </w:t>
      </w:r>
      <w:r w:rsidRPr="00441B96">
        <w:t>1,232,329,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44.3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cent,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agriculture,</w:t>
      </w:r>
      <w:r w:rsidR="00117DEB">
        <w:t xml:space="preserve"> </w:t>
      </w:r>
      <w:r w:rsidRPr="00441B96">
        <w:t>126,906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cotton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textiles,</w:t>
      </w:r>
      <w:r w:rsidR="00117DEB">
        <w:t xml:space="preserve"> </w:t>
      </w:r>
      <w:r w:rsidRPr="00441B96">
        <w:t>768,513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27.6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logistics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215,529,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7.7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cent,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cultural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tourism.</w:t>
      </w:r>
    </w:p>
    <w:p w14:paraId="1AC5D895" w14:textId="1ED511F6" w:rsidR="00E84D9E" w:rsidRPr="002B3C54" w:rsidRDefault="00E84D9E" w:rsidP="004D415D">
      <w:pPr>
        <w:pStyle w:val="SingleTxtG"/>
      </w:pPr>
      <w:r w:rsidRPr="00441B96">
        <w:t>132.</w:t>
      </w:r>
      <w:r w:rsidRPr="00441B96">
        <w:tab/>
        <w:t>The</w:t>
      </w:r>
      <w:r w:rsidR="00117DEB">
        <w:t xml:space="preserve"> </w:t>
      </w:r>
      <w:r w:rsidRPr="00441B96">
        <w:t>gender</w:t>
      </w:r>
      <w:r w:rsidR="00117DEB">
        <w:t xml:space="preserve"> </w:t>
      </w:r>
      <w:r w:rsidRPr="00441B96">
        <w:t>breakdown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3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more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two</w:t>
      </w:r>
      <w:r w:rsidR="00117DEB">
        <w:t xml:space="preserve"> </w:t>
      </w:r>
      <w:r w:rsidRPr="00441B96">
        <w:t>thirds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employed</w:t>
      </w:r>
      <w:r w:rsidR="00117DEB">
        <w:t xml:space="preserve"> </w:t>
      </w:r>
      <w:r w:rsidRPr="00441B96">
        <w:t>persons,</w:t>
      </w:r>
      <w:r w:rsidR="00117DEB">
        <w:t xml:space="preserve"> </w:t>
      </w:r>
      <w:r w:rsidRPr="00441B96">
        <w:t>both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women,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agriculture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trade/logistics.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fact,</w:t>
      </w:r>
      <w:r w:rsidR="00117DEB">
        <w:t xml:space="preserve"> </w:t>
      </w:r>
      <w:r w:rsidRPr="00441B96">
        <w:t>51.7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employed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agriculture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17.8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trade/logistics,</w:t>
      </w:r>
      <w:r w:rsidR="00117DEB">
        <w:t xml:space="preserve"> </w:t>
      </w:r>
      <w:r w:rsidRPr="00441B96">
        <w:t>while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corresponding</w:t>
      </w:r>
      <w:r w:rsidR="00117DEB">
        <w:t xml:space="preserve"> </w:t>
      </w:r>
      <w:r w:rsidRPr="00441B96">
        <w:t>figures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37.5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36.4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cent,</w:t>
      </w:r>
      <w:r w:rsidR="00117DEB">
        <w:t xml:space="preserve"> </w:t>
      </w:r>
      <w:r w:rsidRPr="00441B96">
        <w:t>respectively.</w:t>
      </w:r>
      <w:r w:rsidR="00117DEB">
        <w:t xml:space="preserve"> </w:t>
      </w:r>
      <w:r w:rsidRPr="00441B96">
        <w:t>Aside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agricultural</w:t>
      </w:r>
      <w:r w:rsidR="00117DEB">
        <w:t xml:space="preserve"> </w:t>
      </w:r>
      <w:r w:rsidRPr="00441B96">
        <w:t>activities,</w:t>
      </w:r>
      <w:r w:rsidR="00117DEB">
        <w:t xml:space="preserve"> </w:t>
      </w:r>
      <w:r w:rsidRPr="00441B96">
        <w:t>men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works,</w:t>
      </w:r>
      <w:r w:rsidR="00117DEB">
        <w:t xml:space="preserve"> </w:t>
      </w:r>
      <w:r w:rsidRPr="00441B96">
        <w:t>construction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manufacture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construction</w:t>
      </w:r>
      <w:r w:rsidR="00117DEB">
        <w:t xml:space="preserve"> </w:t>
      </w:r>
      <w:r w:rsidRPr="00441B96">
        <w:t>materials,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well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industrial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craft</w:t>
      </w:r>
      <w:r w:rsidR="00117DEB">
        <w:t xml:space="preserve"> </w:t>
      </w:r>
      <w:r w:rsidRPr="00441B96">
        <w:t>activities,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account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5.6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5.1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employed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force,</w:t>
      </w:r>
      <w:r w:rsidR="00117DEB">
        <w:t xml:space="preserve"> </w:t>
      </w:r>
      <w:r w:rsidRPr="00441B96">
        <w:t>respectively.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work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cultural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tourism,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account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12.0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employed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force.</w:t>
      </w:r>
    </w:p>
    <w:p w14:paraId="061F65E3" w14:textId="77777777" w:rsidR="00EE2696" w:rsidRDefault="00E84D9E" w:rsidP="00A10439">
      <w:pPr>
        <w:pStyle w:val="H56G"/>
      </w:pPr>
      <w:r w:rsidRPr="00441B96">
        <w:lastRenderedPageBreak/>
        <w:tab/>
      </w:r>
      <w:r w:rsidRPr="00441B96">
        <w:tab/>
        <w:t>Public</w:t>
      </w:r>
      <w:r w:rsidR="00117DEB">
        <w:t xml:space="preserve"> </w:t>
      </w:r>
      <w:r w:rsidRPr="00441B96">
        <w:t>employment</w:t>
      </w:r>
    </w:p>
    <w:p w14:paraId="6C761846" w14:textId="4AFDCFF2" w:rsidR="00E84D9E" w:rsidRPr="002B3C54" w:rsidRDefault="00E84D9E" w:rsidP="004D415D">
      <w:pPr>
        <w:pStyle w:val="SingleTxtG"/>
      </w:pPr>
      <w:r w:rsidRPr="00441B96">
        <w:t>133.</w:t>
      </w:r>
      <w:r w:rsidRPr="00441B96">
        <w:tab/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still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main</w:t>
      </w:r>
      <w:r w:rsidR="00117DEB">
        <w:t xml:space="preserve"> </w:t>
      </w:r>
      <w:r w:rsidRPr="00441B96">
        <w:t>employer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sector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composed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two</w:t>
      </w:r>
      <w:r w:rsidR="00117DEB">
        <w:t xml:space="preserve"> </w:t>
      </w:r>
      <w:r w:rsidRPr="00441B96">
        <w:t>categories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officials:</w:t>
      </w:r>
      <w:r w:rsidR="00117DEB">
        <w:t xml:space="preserve"> </w:t>
      </w:r>
      <w:r w:rsidRPr="00441B96">
        <w:t>permanent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employees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contractual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employees.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change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employees</w:t>
      </w:r>
      <w:r w:rsidR="00117DEB">
        <w:t xml:space="preserve"> </w:t>
      </w:r>
      <w:r w:rsidRPr="00441B96">
        <w:t>since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previous</w:t>
      </w:r>
      <w:r w:rsidR="00117DEB">
        <w:t xml:space="preserve"> </w:t>
      </w:r>
      <w:r w:rsidRPr="00441B96">
        <w:t>report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follows:</w:t>
      </w:r>
    </w:p>
    <w:p w14:paraId="41991694" w14:textId="77777777" w:rsidR="00EE2696" w:rsidRDefault="00E84D9E" w:rsidP="00A10439">
      <w:pPr>
        <w:pStyle w:val="Heading1"/>
      </w:pPr>
      <w:bookmarkStart w:id="122" w:name="_Toc95746144"/>
      <w:bookmarkStart w:id="123" w:name="_Toc95746505"/>
      <w:bookmarkStart w:id="124" w:name="_Toc95820134"/>
      <w:r w:rsidRPr="00441B96">
        <w:t>Table</w:t>
      </w:r>
      <w:r w:rsidR="00117DEB">
        <w:t xml:space="preserve"> </w:t>
      </w:r>
      <w:r w:rsidRPr="00441B96">
        <w:t>4</w:t>
      </w:r>
      <w:bookmarkEnd w:id="122"/>
      <w:bookmarkEnd w:id="123"/>
      <w:bookmarkEnd w:id="124"/>
    </w:p>
    <w:p w14:paraId="098E2454" w14:textId="7D946950" w:rsidR="00E84D9E" w:rsidRPr="00C95B7A" w:rsidRDefault="00E84D9E" w:rsidP="004D415D">
      <w:pPr>
        <w:pStyle w:val="SingleTxtG"/>
        <w:rPr>
          <w:b/>
        </w:rPr>
      </w:pPr>
      <w:r w:rsidRPr="00C95B7A">
        <w:rPr>
          <w:b/>
        </w:rPr>
        <w:t>Changes</w:t>
      </w:r>
      <w:r w:rsidR="00117DEB" w:rsidRPr="00C95B7A">
        <w:rPr>
          <w:b/>
        </w:rPr>
        <w:t xml:space="preserve"> </w:t>
      </w:r>
      <w:r w:rsidRPr="00C95B7A">
        <w:rPr>
          <w:b/>
        </w:rPr>
        <w:t>in</w:t>
      </w:r>
      <w:r w:rsidR="00117DEB" w:rsidRPr="00C95B7A">
        <w:rPr>
          <w:b/>
        </w:rPr>
        <w:t xml:space="preserve"> </w:t>
      </w:r>
      <w:r w:rsidRPr="00C95B7A">
        <w:rPr>
          <w:b/>
        </w:rPr>
        <w:t>the</w:t>
      </w:r>
      <w:r w:rsidR="00117DEB" w:rsidRPr="00C95B7A">
        <w:rPr>
          <w:b/>
        </w:rPr>
        <w:t xml:space="preserve"> </w:t>
      </w:r>
      <w:r w:rsidRPr="00C95B7A">
        <w:rPr>
          <w:b/>
        </w:rPr>
        <w:t>number</w:t>
      </w:r>
      <w:r w:rsidR="00117DEB" w:rsidRPr="00C95B7A">
        <w:rPr>
          <w:b/>
        </w:rPr>
        <w:t xml:space="preserve"> </w:t>
      </w:r>
      <w:r w:rsidRPr="00C95B7A">
        <w:rPr>
          <w:b/>
        </w:rPr>
        <w:t>of</w:t>
      </w:r>
      <w:r w:rsidR="00117DEB" w:rsidRPr="00C95B7A">
        <w:rPr>
          <w:b/>
        </w:rPr>
        <w:t xml:space="preserve"> </w:t>
      </w:r>
      <w:r w:rsidRPr="00C95B7A">
        <w:rPr>
          <w:b/>
        </w:rPr>
        <w:t>State</w:t>
      </w:r>
      <w:r w:rsidR="00117DEB" w:rsidRPr="00C95B7A">
        <w:rPr>
          <w:b/>
        </w:rPr>
        <w:t xml:space="preserve"> </w:t>
      </w:r>
      <w:r w:rsidRPr="00C95B7A">
        <w:rPr>
          <w:b/>
        </w:rPr>
        <w:t>employees</w:t>
      </w:r>
      <w:r w:rsidR="00117DEB" w:rsidRPr="00C95B7A">
        <w:rPr>
          <w:b/>
        </w:rPr>
        <w:t xml:space="preserve"> </w:t>
      </w:r>
      <w:r w:rsidRPr="00C95B7A">
        <w:rPr>
          <w:b/>
        </w:rPr>
        <w:t>by</w:t>
      </w:r>
      <w:r w:rsidR="00117DEB" w:rsidRPr="00C95B7A">
        <w:rPr>
          <w:b/>
        </w:rPr>
        <w:t xml:space="preserve"> </w:t>
      </w:r>
      <w:r w:rsidRPr="00C95B7A">
        <w:rPr>
          <w:b/>
        </w:rPr>
        <w:t>status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9"/>
        <w:gridCol w:w="1805"/>
        <w:gridCol w:w="1804"/>
        <w:gridCol w:w="1872"/>
      </w:tblGrid>
      <w:tr w:rsidR="00C95B7A" w:rsidRPr="00C95B7A" w14:paraId="728478EC" w14:textId="77777777" w:rsidTr="00C95B7A">
        <w:trPr>
          <w:cantSplit/>
          <w:tblHeader/>
        </w:trPr>
        <w:tc>
          <w:tcPr>
            <w:tcW w:w="236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D145766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24"/>
              </w:rPr>
            </w:pPr>
            <w:r w:rsidRPr="00C95B7A">
              <w:rPr>
                <w:i/>
                <w:iCs/>
                <w:sz w:val="16"/>
              </w:rPr>
              <w:t>Year</w:t>
            </w:r>
          </w:p>
        </w:tc>
        <w:tc>
          <w:tcPr>
            <w:tcW w:w="687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9B655" w14:textId="1EB54725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  <w:szCs w:val="24"/>
              </w:rPr>
            </w:pPr>
            <w:r w:rsidRPr="00C95B7A">
              <w:rPr>
                <w:i/>
                <w:iCs/>
                <w:sz w:val="16"/>
              </w:rPr>
              <w:t>Number</w:t>
            </w:r>
            <w:r w:rsidR="00117DEB" w:rsidRPr="00C95B7A">
              <w:rPr>
                <w:i/>
                <w:iCs/>
                <w:sz w:val="16"/>
              </w:rPr>
              <w:t xml:space="preserve"> </w:t>
            </w:r>
            <w:r w:rsidRPr="00C95B7A">
              <w:rPr>
                <w:i/>
                <w:iCs/>
                <w:sz w:val="16"/>
              </w:rPr>
              <w:t>of</w:t>
            </w:r>
            <w:r w:rsidR="00117DEB" w:rsidRPr="00C95B7A">
              <w:rPr>
                <w:i/>
                <w:iCs/>
                <w:sz w:val="16"/>
              </w:rPr>
              <w:t xml:space="preserve"> </w:t>
            </w:r>
            <w:r w:rsidRPr="00C95B7A">
              <w:rPr>
                <w:i/>
                <w:iCs/>
                <w:sz w:val="16"/>
              </w:rPr>
              <w:t>employees</w:t>
            </w:r>
          </w:p>
        </w:tc>
      </w:tr>
      <w:tr w:rsidR="00C95B7A" w:rsidRPr="00C95B7A" w14:paraId="2E75FAF1" w14:textId="77777777" w:rsidTr="00C95B7A">
        <w:trPr>
          <w:cantSplit/>
          <w:tblHeader/>
        </w:trPr>
        <w:tc>
          <w:tcPr>
            <w:tcW w:w="236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F1FEFB8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3C42FA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C95B7A">
              <w:rPr>
                <w:i/>
                <w:iCs/>
                <w:sz w:val="16"/>
              </w:rPr>
              <w:t>Permanent</w:t>
            </w:r>
          </w:p>
        </w:tc>
        <w:tc>
          <w:tcPr>
            <w:tcW w:w="22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DE2688F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C95B7A">
              <w:rPr>
                <w:i/>
                <w:iCs/>
                <w:sz w:val="16"/>
              </w:rPr>
              <w:t>Contractual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D1F377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</w:rPr>
            </w:pPr>
            <w:r w:rsidRPr="00C95B7A">
              <w:rPr>
                <w:i/>
                <w:iCs/>
                <w:sz w:val="16"/>
              </w:rPr>
              <w:t>Total</w:t>
            </w:r>
          </w:p>
        </w:tc>
      </w:tr>
      <w:tr w:rsidR="00C95B7A" w:rsidRPr="00C95B7A" w14:paraId="1205CC5F" w14:textId="77777777" w:rsidTr="00C95B7A">
        <w:trPr>
          <w:cantSplit/>
        </w:trPr>
        <w:tc>
          <w:tcPr>
            <w:tcW w:w="2369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F28B9CD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2008</w:t>
            </w:r>
          </w:p>
        </w:tc>
        <w:tc>
          <w:tcPr>
            <w:tcW w:w="226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86CEDE6" w14:textId="12F4D4D4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35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022</w:t>
            </w:r>
          </w:p>
        </w:tc>
        <w:tc>
          <w:tcPr>
            <w:tcW w:w="226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5EF7748" w14:textId="63121CBA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12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153</w:t>
            </w:r>
          </w:p>
        </w:tc>
        <w:tc>
          <w:tcPr>
            <w:tcW w:w="234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BFE01F" w14:textId="1477AE52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47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175</w:t>
            </w:r>
          </w:p>
        </w:tc>
      </w:tr>
      <w:tr w:rsidR="00E84D9E" w:rsidRPr="00C95B7A" w14:paraId="66714176" w14:textId="77777777" w:rsidTr="00C95B7A">
        <w:trPr>
          <w:cantSplit/>
        </w:trPr>
        <w:tc>
          <w:tcPr>
            <w:tcW w:w="2369" w:type="dxa"/>
            <w:shd w:val="clear" w:color="auto" w:fill="auto"/>
            <w:noWrap/>
            <w:hideMark/>
          </w:tcPr>
          <w:p w14:paraId="037E1A74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2009</w:t>
            </w:r>
          </w:p>
        </w:tc>
        <w:tc>
          <w:tcPr>
            <w:tcW w:w="2263" w:type="dxa"/>
            <w:shd w:val="clear" w:color="auto" w:fill="auto"/>
            <w:noWrap/>
            <w:vAlign w:val="bottom"/>
            <w:hideMark/>
          </w:tcPr>
          <w:p w14:paraId="17C981A0" w14:textId="6C343AB0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35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247</w:t>
            </w:r>
          </w:p>
        </w:tc>
        <w:tc>
          <w:tcPr>
            <w:tcW w:w="2262" w:type="dxa"/>
            <w:shd w:val="clear" w:color="auto" w:fill="auto"/>
            <w:noWrap/>
            <w:vAlign w:val="bottom"/>
            <w:hideMark/>
          </w:tcPr>
          <w:p w14:paraId="287E946B" w14:textId="15E77548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12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388</w:t>
            </w:r>
          </w:p>
        </w:tc>
        <w:tc>
          <w:tcPr>
            <w:tcW w:w="2348" w:type="dxa"/>
            <w:shd w:val="clear" w:color="auto" w:fill="auto"/>
            <w:noWrap/>
            <w:vAlign w:val="bottom"/>
            <w:hideMark/>
          </w:tcPr>
          <w:p w14:paraId="1B1096AE" w14:textId="4D8587F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47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635</w:t>
            </w:r>
          </w:p>
        </w:tc>
      </w:tr>
      <w:tr w:rsidR="00E84D9E" w:rsidRPr="00C95B7A" w14:paraId="191C8EF8" w14:textId="77777777" w:rsidTr="00C95B7A">
        <w:trPr>
          <w:cantSplit/>
        </w:trPr>
        <w:tc>
          <w:tcPr>
            <w:tcW w:w="2369" w:type="dxa"/>
            <w:shd w:val="clear" w:color="auto" w:fill="auto"/>
            <w:noWrap/>
            <w:hideMark/>
          </w:tcPr>
          <w:p w14:paraId="21E94B2C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2010</w:t>
            </w:r>
          </w:p>
        </w:tc>
        <w:tc>
          <w:tcPr>
            <w:tcW w:w="2263" w:type="dxa"/>
            <w:shd w:val="clear" w:color="auto" w:fill="auto"/>
            <w:noWrap/>
            <w:vAlign w:val="bottom"/>
            <w:hideMark/>
          </w:tcPr>
          <w:p w14:paraId="0DF5A1C4" w14:textId="0D98C5D6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35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434</w:t>
            </w:r>
          </w:p>
        </w:tc>
        <w:tc>
          <w:tcPr>
            <w:tcW w:w="2262" w:type="dxa"/>
            <w:shd w:val="clear" w:color="auto" w:fill="auto"/>
            <w:noWrap/>
            <w:vAlign w:val="bottom"/>
            <w:hideMark/>
          </w:tcPr>
          <w:p w14:paraId="234B9A52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15,670</w:t>
            </w:r>
          </w:p>
        </w:tc>
        <w:tc>
          <w:tcPr>
            <w:tcW w:w="2348" w:type="dxa"/>
            <w:shd w:val="clear" w:color="auto" w:fill="auto"/>
            <w:noWrap/>
            <w:vAlign w:val="bottom"/>
            <w:hideMark/>
          </w:tcPr>
          <w:p w14:paraId="266C0585" w14:textId="1247E504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51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104</w:t>
            </w:r>
          </w:p>
        </w:tc>
      </w:tr>
      <w:tr w:rsidR="00E84D9E" w:rsidRPr="00C95B7A" w14:paraId="5671FDA6" w14:textId="77777777" w:rsidTr="00C95B7A">
        <w:trPr>
          <w:cantSplit/>
        </w:trPr>
        <w:tc>
          <w:tcPr>
            <w:tcW w:w="2369" w:type="dxa"/>
            <w:shd w:val="clear" w:color="auto" w:fill="auto"/>
            <w:noWrap/>
            <w:hideMark/>
          </w:tcPr>
          <w:p w14:paraId="77A576CA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2011</w:t>
            </w:r>
          </w:p>
        </w:tc>
        <w:tc>
          <w:tcPr>
            <w:tcW w:w="2263" w:type="dxa"/>
            <w:shd w:val="clear" w:color="auto" w:fill="auto"/>
            <w:noWrap/>
            <w:vAlign w:val="bottom"/>
            <w:hideMark/>
          </w:tcPr>
          <w:p w14:paraId="21CB1427" w14:textId="34D9023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31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247</w:t>
            </w:r>
          </w:p>
        </w:tc>
        <w:tc>
          <w:tcPr>
            <w:tcW w:w="2262" w:type="dxa"/>
            <w:shd w:val="clear" w:color="auto" w:fill="auto"/>
            <w:noWrap/>
            <w:vAlign w:val="bottom"/>
            <w:hideMark/>
          </w:tcPr>
          <w:p w14:paraId="06D0DDE2" w14:textId="460537FF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34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897</w:t>
            </w:r>
          </w:p>
        </w:tc>
        <w:tc>
          <w:tcPr>
            <w:tcW w:w="2348" w:type="dxa"/>
            <w:shd w:val="clear" w:color="auto" w:fill="auto"/>
            <w:noWrap/>
            <w:vAlign w:val="bottom"/>
            <w:hideMark/>
          </w:tcPr>
          <w:p w14:paraId="15DCE60B" w14:textId="6CDEE314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66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144</w:t>
            </w:r>
          </w:p>
        </w:tc>
      </w:tr>
      <w:tr w:rsidR="00E84D9E" w:rsidRPr="00C95B7A" w14:paraId="3C8DE239" w14:textId="77777777" w:rsidTr="00C95B7A">
        <w:trPr>
          <w:cantSplit/>
        </w:trPr>
        <w:tc>
          <w:tcPr>
            <w:tcW w:w="2369" w:type="dxa"/>
            <w:shd w:val="clear" w:color="auto" w:fill="auto"/>
            <w:noWrap/>
            <w:hideMark/>
          </w:tcPr>
          <w:p w14:paraId="6E1CB859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2012</w:t>
            </w:r>
          </w:p>
        </w:tc>
        <w:tc>
          <w:tcPr>
            <w:tcW w:w="2263" w:type="dxa"/>
            <w:shd w:val="clear" w:color="auto" w:fill="auto"/>
            <w:noWrap/>
            <w:vAlign w:val="bottom"/>
            <w:hideMark/>
          </w:tcPr>
          <w:p w14:paraId="5ED90F83" w14:textId="31BC553E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29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274</w:t>
            </w:r>
          </w:p>
        </w:tc>
        <w:tc>
          <w:tcPr>
            <w:tcW w:w="2262" w:type="dxa"/>
            <w:shd w:val="clear" w:color="auto" w:fill="auto"/>
            <w:noWrap/>
            <w:vAlign w:val="bottom"/>
            <w:hideMark/>
          </w:tcPr>
          <w:p w14:paraId="4835050F" w14:textId="3DF83424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41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201</w:t>
            </w:r>
          </w:p>
        </w:tc>
        <w:tc>
          <w:tcPr>
            <w:tcW w:w="2348" w:type="dxa"/>
            <w:shd w:val="clear" w:color="auto" w:fill="auto"/>
            <w:noWrap/>
            <w:vAlign w:val="bottom"/>
            <w:hideMark/>
          </w:tcPr>
          <w:p w14:paraId="350FDC94" w14:textId="54BFEBC8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70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475</w:t>
            </w:r>
          </w:p>
        </w:tc>
      </w:tr>
      <w:tr w:rsidR="00E84D9E" w:rsidRPr="00C95B7A" w14:paraId="7D59AD47" w14:textId="77777777" w:rsidTr="00C95B7A">
        <w:trPr>
          <w:cantSplit/>
        </w:trPr>
        <w:tc>
          <w:tcPr>
            <w:tcW w:w="2369" w:type="dxa"/>
            <w:shd w:val="clear" w:color="auto" w:fill="auto"/>
            <w:noWrap/>
            <w:hideMark/>
          </w:tcPr>
          <w:p w14:paraId="2A2C70FC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2013</w:t>
            </w:r>
          </w:p>
        </w:tc>
        <w:tc>
          <w:tcPr>
            <w:tcW w:w="2263" w:type="dxa"/>
            <w:shd w:val="clear" w:color="auto" w:fill="auto"/>
            <w:noWrap/>
            <w:vAlign w:val="bottom"/>
            <w:hideMark/>
          </w:tcPr>
          <w:p w14:paraId="05F749F1" w14:textId="640BB230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25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492</w:t>
            </w:r>
          </w:p>
        </w:tc>
        <w:tc>
          <w:tcPr>
            <w:tcW w:w="2262" w:type="dxa"/>
            <w:shd w:val="clear" w:color="auto" w:fill="auto"/>
            <w:noWrap/>
            <w:vAlign w:val="bottom"/>
            <w:hideMark/>
          </w:tcPr>
          <w:p w14:paraId="7ADC6695" w14:textId="6B23D93C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44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835</w:t>
            </w:r>
          </w:p>
        </w:tc>
        <w:tc>
          <w:tcPr>
            <w:tcW w:w="2348" w:type="dxa"/>
            <w:shd w:val="clear" w:color="auto" w:fill="auto"/>
            <w:noWrap/>
            <w:vAlign w:val="bottom"/>
            <w:hideMark/>
          </w:tcPr>
          <w:p w14:paraId="74585FA2" w14:textId="316F0BE3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70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327</w:t>
            </w:r>
          </w:p>
        </w:tc>
      </w:tr>
      <w:tr w:rsidR="00E84D9E" w:rsidRPr="00C95B7A" w14:paraId="1C31815B" w14:textId="77777777" w:rsidTr="00863071">
        <w:trPr>
          <w:cantSplit/>
        </w:trPr>
        <w:tc>
          <w:tcPr>
            <w:tcW w:w="2369" w:type="dxa"/>
            <w:tcBorders>
              <w:bottom w:val="nil"/>
            </w:tcBorders>
            <w:shd w:val="clear" w:color="auto" w:fill="auto"/>
            <w:noWrap/>
            <w:hideMark/>
          </w:tcPr>
          <w:p w14:paraId="74597E7E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2014</w:t>
            </w:r>
          </w:p>
        </w:tc>
        <w:tc>
          <w:tcPr>
            <w:tcW w:w="226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85691CC" w14:textId="70C6667B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24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076</w:t>
            </w:r>
          </w:p>
        </w:tc>
        <w:tc>
          <w:tcPr>
            <w:tcW w:w="226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C2419DA" w14:textId="3A927539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44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965</w:t>
            </w:r>
          </w:p>
        </w:tc>
        <w:tc>
          <w:tcPr>
            <w:tcW w:w="234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0007266" w14:textId="03C843F2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69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041</w:t>
            </w:r>
          </w:p>
        </w:tc>
      </w:tr>
      <w:tr w:rsidR="00C95B7A" w:rsidRPr="00C95B7A" w14:paraId="35D5517E" w14:textId="77777777" w:rsidTr="00863071">
        <w:trPr>
          <w:cantSplit/>
        </w:trPr>
        <w:tc>
          <w:tcPr>
            <w:tcW w:w="236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323C52C8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2015</w:t>
            </w:r>
          </w:p>
        </w:tc>
        <w:tc>
          <w:tcPr>
            <w:tcW w:w="226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408A83" w14:textId="0EA50B1E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23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247</w:t>
            </w:r>
          </w:p>
        </w:tc>
        <w:tc>
          <w:tcPr>
            <w:tcW w:w="226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0EA4D8" w14:textId="0AE2A868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49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843</w:t>
            </w:r>
          </w:p>
        </w:tc>
        <w:tc>
          <w:tcPr>
            <w:tcW w:w="234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D6E9D5" w14:textId="5F5F7799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73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090</w:t>
            </w:r>
          </w:p>
        </w:tc>
      </w:tr>
    </w:tbl>
    <w:p w14:paraId="53A422B1" w14:textId="1F14FE00" w:rsidR="00E84D9E" w:rsidRPr="00C95B7A" w:rsidRDefault="00E84D9E" w:rsidP="00C95B7A">
      <w:pPr>
        <w:spacing w:before="120" w:after="240"/>
        <w:ind w:left="1134" w:right="1134" w:firstLine="170"/>
        <w:rPr>
          <w:sz w:val="18"/>
        </w:rPr>
      </w:pPr>
      <w:r w:rsidRPr="00C95B7A">
        <w:rPr>
          <w:i/>
          <w:iCs/>
          <w:sz w:val="18"/>
        </w:rPr>
        <w:t>Source</w:t>
      </w:r>
      <w:r w:rsidRPr="00C95B7A">
        <w:rPr>
          <w:sz w:val="18"/>
        </w:rPr>
        <w:t>:</w:t>
      </w:r>
      <w:r w:rsidR="00117DEB" w:rsidRPr="00C95B7A">
        <w:rPr>
          <w:sz w:val="18"/>
        </w:rPr>
        <w:t xml:space="preserve"> </w:t>
      </w:r>
      <w:r w:rsidRPr="00C95B7A">
        <w:rPr>
          <w:sz w:val="18"/>
        </w:rPr>
        <w:t>Central</w:t>
      </w:r>
      <w:r w:rsidR="00117DEB" w:rsidRPr="00C95B7A">
        <w:rPr>
          <w:sz w:val="18"/>
        </w:rPr>
        <w:t xml:space="preserve"> </w:t>
      </w:r>
      <w:r w:rsidRPr="00C95B7A">
        <w:rPr>
          <w:sz w:val="18"/>
        </w:rPr>
        <w:t>Reference</w:t>
      </w:r>
      <w:r w:rsidR="00117DEB" w:rsidRPr="00C95B7A">
        <w:rPr>
          <w:sz w:val="18"/>
        </w:rPr>
        <w:t xml:space="preserve"> </w:t>
      </w:r>
      <w:r w:rsidRPr="00C95B7A">
        <w:rPr>
          <w:sz w:val="18"/>
        </w:rPr>
        <w:t>File,</w:t>
      </w:r>
      <w:r w:rsidR="00117DEB" w:rsidRPr="00C95B7A">
        <w:rPr>
          <w:sz w:val="18"/>
        </w:rPr>
        <w:t xml:space="preserve"> </w:t>
      </w:r>
      <w:r w:rsidRPr="00C95B7A">
        <w:rPr>
          <w:sz w:val="18"/>
        </w:rPr>
        <w:t>2015.</w:t>
      </w:r>
    </w:p>
    <w:p w14:paraId="5AD3CAEC" w14:textId="23F447AB" w:rsidR="00E84D9E" w:rsidRPr="002B3C54" w:rsidRDefault="00E84D9E" w:rsidP="004D415D">
      <w:pPr>
        <w:pStyle w:val="SingleTxtG"/>
      </w:pPr>
      <w:r w:rsidRPr="00441B96">
        <w:t>134.</w:t>
      </w:r>
      <w:r w:rsidRPr="00441B96">
        <w:tab/>
        <w:t>Although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steady</w:t>
      </w:r>
      <w:r w:rsidR="00117DEB">
        <w:t xml:space="preserve"> </w:t>
      </w:r>
      <w:r w:rsidRPr="00441B96">
        <w:t>increase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sector</w:t>
      </w:r>
      <w:r w:rsidR="00117DEB">
        <w:t xml:space="preserve"> </w:t>
      </w:r>
      <w:r w:rsidRPr="00441B96">
        <w:t>workers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authorities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nonetheless</w:t>
      </w:r>
      <w:r w:rsidR="00117DEB">
        <w:t xml:space="preserve"> </w:t>
      </w:r>
      <w:r w:rsidRPr="00441B96">
        <w:t>faced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shortage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categories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staff.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diverse</w:t>
      </w:r>
      <w:r w:rsidR="00117DEB">
        <w:t xml:space="preserve"> </w:t>
      </w:r>
      <w:r w:rsidRPr="00441B96">
        <w:t>reasons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situation,</w:t>
      </w:r>
      <w:r w:rsidR="00117DEB">
        <w:t xml:space="preserve"> </w:t>
      </w:r>
      <w:r w:rsidRPr="00441B96">
        <w:t>including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freeze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recruitment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years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huge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retirees.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forecasted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retirements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2016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2020.</w:t>
      </w:r>
    </w:p>
    <w:p w14:paraId="17330132" w14:textId="77777777" w:rsidR="00EE2696" w:rsidRDefault="00E84D9E" w:rsidP="00C95B7A">
      <w:pPr>
        <w:pStyle w:val="Heading1"/>
      </w:pPr>
      <w:bookmarkStart w:id="125" w:name="_Toc95746145"/>
      <w:bookmarkStart w:id="126" w:name="_Toc95746506"/>
      <w:bookmarkStart w:id="127" w:name="_Toc95820135"/>
      <w:r w:rsidRPr="00441B96">
        <w:t>Table</w:t>
      </w:r>
      <w:r w:rsidR="00117DEB">
        <w:t xml:space="preserve"> </w:t>
      </w:r>
      <w:r w:rsidRPr="00441B96">
        <w:t>5</w:t>
      </w:r>
      <w:bookmarkEnd w:id="125"/>
      <w:bookmarkEnd w:id="126"/>
      <w:bookmarkEnd w:id="127"/>
    </w:p>
    <w:p w14:paraId="0A1CABC9" w14:textId="2903F0A0" w:rsidR="00E84D9E" w:rsidRPr="00C95B7A" w:rsidRDefault="00E84D9E" w:rsidP="004D415D">
      <w:pPr>
        <w:pStyle w:val="SingleTxtG"/>
        <w:rPr>
          <w:b/>
          <w:bCs/>
        </w:rPr>
      </w:pPr>
      <w:r w:rsidRPr="00C95B7A">
        <w:rPr>
          <w:b/>
          <w:bCs/>
        </w:rPr>
        <w:t>Estimated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number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of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retirements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during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the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period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from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2016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to</w:t>
      </w:r>
      <w:r w:rsidR="00117DEB" w:rsidRPr="00C95B7A">
        <w:rPr>
          <w:b/>
          <w:bCs/>
        </w:rPr>
        <w:t xml:space="preserve"> </w:t>
      </w:r>
      <w:r w:rsidRPr="00C95B7A">
        <w:rPr>
          <w:b/>
          <w:bCs/>
        </w:rPr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2"/>
        <w:gridCol w:w="1881"/>
        <w:gridCol w:w="1610"/>
        <w:gridCol w:w="1747"/>
      </w:tblGrid>
      <w:tr w:rsidR="00C95B7A" w:rsidRPr="00C95B7A" w14:paraId="28999883" w14:textId="77777777" w:rsidTr="00C95B7A">
        <w:trPr>
          <w:cantSplit/>
          <w:tblHeader/>
        </w:trPr>
        <w:tc>
          <w:tcPr>
            <w:tcW w:w="21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F6EEA7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24"/>
              </w:rPr>
            </w:pPr>
            <w:r w:rsidRPr="00C95B7A">
              <w:rPr>
                <w:i/>
                <w:iCs/>
                <w:sz w:val="16"/>
              </w:rPr>
              <w:t>Year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2E2BBA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24"/>
              </w:rPr>
            </w:pPr>
            <w:r w:rsidRPr="00C95B7A">
              <w:rPr>
                <w:i/>
                <w:iCs/>
                <w:sz w:val="16"/>
              </w:rPr>
              <w:t>Permanent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5034BE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24"/>
              </w:rPr>
            </w:pPr>
            <w:r w:rsidRPr="00C95B7A">
              <w:rPr>
                <w:i/>
                <w:iCs/>
                <w:sz w:val="16"/>
              </w:rPr>
              <w:t>Contractual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04435F" w14:textId="77777777" w:rsidR="00E84D9E" w:rsidRPr="00C95B7A" w:rsidRDefault="00E84D9E" w:rsidP="00C95B7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szCs w:val="24"/>
              </w:rPr>
            </w:pPr>
            <w:r w:rsidRPr="00C95B7A">
              <w:rPr>
                <w:bCs/>
                <w:i/>
                <w:sz w:val="16"/>
              </w:rPr>
              <w:t>Total</w:t>
            </w:r>
          </w:p>
        </w:tc>
      </w:tr>
      <w:tr w:rsidR="00E84D9E" w:rsidRPr="00C95B7A" w14:paraId="399A8AAD" w14:textId="77777777" w:rsidTr="00C95B7A">
        <w:trPr>
          <w:cantSplit/>
        </w:trPr>
        <w:tc>
          <w:tcPr>
            <w:tcW w:w="2132" w:type="dxa"/>
            <w:tcBorders>
              <w:top w:val="single" w:sz="12" w:space="0" w:color="auto"/>
            </w:tcBorders>
            <w:shd w:val="clear" w:color="auto" w:fill="auto"/>
          </w:tcPr>
          <w:p w14:paraId="277C9CF4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2016</w:t>
            </w:r>
          </w:p>
        </w:tc>
        <w:tc>
          <w:tcPr>
            <w:tcW w:w="18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29DFB6E" w14:textId="61CEEBFD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351</w:t>
            </w:r>
          </w:p>
        </w:tc>
        <w:tc>
          <w:tcPr>
            <w:tcW w:w="16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1C38D0B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79</w:t>
            </w:r>
          </w:p>
        </w:tc>
        <w:tc>
          <w:tcPr>
            <w:tcW w:w="17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06AFFF" w14:textId="693A14A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430</w:t>
            </w:r>
          </w:p>
        </w:tc>
      </w:tr>
      <w:tr w:rsidR="00E84D9E" w:rsidRPr="00C95B7A" w14:paraId="18D616A6" w14:textId="77777777" w:rsidTr="00C95B7A">
        <w:trPr>
          <w:cantSplit/>
        </w:trPr>
        <w:tc>
          <w:tcPr>
            <w:tcW w:w="2132" w:type="dxa"/>
            <w:shd w:val="clear" w:color="auto" w:fill="auto"/>
          </w:tcPr>
          <w:p w14:paraId="78C6DBCC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2017</w:t>
            </w:r>
          </w:p>
        </w:tc>
        <w:tc>
          <w:tcPr>
            <w:tcW w:w="1881" w:type="dxa"/>
            <w:shd w:val="clear" w:color="auto" w:fill="auto"/>
            <w:vAlign w:val="bottom"/>
          </w:tcPr>
          <w:p w14:paraId="7FEB0FDA" w14:textId="06601449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703</w:t>
            </w:r>
          </w:p>
        </w:tc>
        <w:tc>
          <w:tcPr>
            <w:tcW w:w="1610" w:type="dxa"/>
            <w:shd w:val="clear" w:color="auto" w:fill="auto"/>
            <w:vAlign w:val="bottom"/>
          </w:tcPr>
          <w:p w14:paraId="77CC0A04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105</w:t>
            </w:r>
          </w:p>
        </w:tc>
        <w:tc>
          <w:tcPr>
            <w:tcW w:w="1747" w:type="dxa"/>
            <w:shd w:val="clear" w:color="auto" w:fill="auto"/>
            <w:vAlign w:val="bottom"/>
          </w:tcPr>
          <w:p w14:paraId="69A923FA" w14:textId="50C777F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</w:t>
            </w:r>
            <w:r w:rsidR="00117DEB" w:rsidRPr="00C95B7A">
              <w:rPr>
                <w:sz w:val="18"/>
              </w:rPr>
              <w:t xml:space="preserve"> </w:t>
            </w:r>
            <w:r w:rsidRPr="00C95B7A">
              <w:rPr>
                <w:sz w:val="18"/>
              </w:rPr>
              <w:t>808</w:t>
            </w:r>
          </w:p>
        </w:tc>
      </w:tr>
      <w:tr w:rsidR="00E84D9E" w:rsidRPr="00C95B7A" w14:paraId="36E36DC0" w14:textId="77777777" w:rsidTr="00C95B7A">
        <w:trPr>
          <w:cantSplit/>
        </w:trPr>
        <w:tc>
          <w:tcPr>
            <w:tcW w:w="2132" w:type="dxa"/>
            <w:shd w:val="clear" w:color="auto" w:fill="auto"/>
          </w:tcPr>
          <w:p w14:paraId="682F9633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2018</w:t>
            </w:r>
          </w:p>
        </w:tc>
        <w:tc>
          <w:tcPr>
            <w:tcW w:w="1881" w:type="dxa"/>
            <w:shd w:val="clear" w:color="auto" w:fill="auto"/>
            <w:vAlign w:val="bottom"/>
          </w:tcPr>
          <w:p w14:paraId="04A20FB4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351</w:t>
            </w:r>
          </w:p>
        </w:tc>
        <w:tc>
          <w:tcPr>
            <w:tcW w:w="1610" w:type="dxa"/>
            <w:shd w:val="clear" w:color="auto" w:fill="auto"/>
            <w:vAlign w:val="bottom"/>
          </w:tcPr>
          <w:p w14:paraId="58411274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127</w:t>
            </w:r>
          </w:p>
        </w:tc>
        <w:tc>
          <w:tcPr>
            <w:tcW w:w="1747" w:type="dxa"/>
            <w:shd w:val="clear" w:color="auto" w:fill="auto"/>
            <w:vAlign w:val="bottom"/>
          </w:tcPr>
          <w:p w14:paraId="536DD078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478</w:t>
            </w:r>
          </w:p>
        </w:tc>
      </w:tr>
      <w:tr w:rsidR="00E84D9E" w:rsidRPr="00C95B7A" w14:paraId="312A4341" w14:textId="77777777" w:rsidTr="00C95B7A">
        <w:trPr>
          <w:cantSplit/>
        </w:trPr>
        <w:tc>
          <w:tcPr>
            <w:tcW w:w="2132" w:type="dxa"/>
            <w:shd w:val="clear" w:color="auto" w:fill="auto"/>
          </w:tcPr>
          <w:p w14:paraId="4DF636A4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2019</w:t>
            </w:r>
          </w:p>
        </w:tc>
        <w:tc>
          <w:tcPr>
            <w:tcW w:w="1881" w:type="dxa"/>
            <w:shd w:val="clear" w:color="auto" w:fill="auto"/>
            <w:vAlign w:val="bottom"/>
          </w:tcPr>
          <w:p w14:paraId="799B0DE3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258</w:t>
            </w:r>
          </w:p>
        </w:tc>
        <w:tc>
          <w:tcPr>
            <w:tcW w:w="1610" w:type="dxa"/>
            <w:shd w:val="clear" w:color="auto" w:fill="auto"/>
            <w:vAlign w:val="bottom"/>
          </w:tcPr>
          <w:p w14:paraId="4C70B546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162</w:t>
            </w:r>
          </w:p>
        </w:tc>
        <w:tc>
          <w:tcPr>
            <w:tcW w:w="1747" w:type="dxa"/>
            <w:shd w:val="clear" w:color="auto" w:fill="auto"/>
            <w:vAlign w:val="bottom"/>
          </w:tcPr>
          <w:p w14:paraId="1AE7295B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420</w:t>
            </w:r>
          </w:p>
        </w:tc>
      </w:tr>
      <w:tr w:rsidR="00E84D9E" w:rsidRPr="00C95B7A" w14:paraId="46709A33" w14:textId="77777777" w:rsidTr="00C95B7A">
        <w:trPr>
          <w:cantSplit/>
        </w:trPr>
        <w:tc>
          <w:tcPr>
            <w:tcW w:w="2132" w:type="dxa"/>
            <w:tcBorders>
              <w:bottom w:val="single" w:sz="4" w:space="0" w:color="auto"/>
            </w:tcBorders>
            <w:shd w:val="clear" w:color="auto" w:fill="auto"/>
          </w:tcPr>
          <w:p w14:paraId="3D62DB1F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2020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7D0B2E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312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C22B22A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268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19AF8C" w14:textId="77777777" w:rsidR="00E84D9E" w:rsidRPr="00C95B7A" w:rsidRDefault="00E84D9E" w:rsidP="00C95B7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24"/>
              </w:rPr>
            </w:pPr>
            <w:r w:rsidRPr="00C95B7A">
              <w:rPr>
                <w:sz w:val="18"/>
              </w:rPr>
              <w:t>580</w:t>
            </w:r>
          </w:p>
        </w:tc>
      </w:tr>
      <w:tr w:rsidR="00C95B7A" w:rsidRPr="00C95B7A" w14:paraId="321A6808" w14:textId="77777777" w:rsidTr="00C95B7A">
        <w:trPr>
          <w:cantSplit/>
        </w:trPr>
        <w:tc>
          <w:tcPr>
            <w:tcW w:w="21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8D8789B" w14:textId="77777777" w:rsidR="00E84D9E" w:rsidRPr="00C95B7A" w:rsidRDefault="00E84D9E" w:rsidP="00C95B7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24"/>
              </w:rPr>
            </w:pPr>
            <w:r w:rsidRPr="00C95B7A">
              <w:rPr>
                <w:b/>
                <w:sz w:val="18"/>
              </w:rPr>
              <w:t>Total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97C998" w14:textId="5AB0B448" w:rsidR="00E84D9E" w:rsidRPr="00C95B7A" w:rsidRDefault="00E84D9E" w:rsidP="00C95B7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24"/>
              </w:rPr>
            </w:pPr>
            <w:r w:rsidRPr="00C95B7A">
              <w:rPr>
                <w:b/>
                <w:sz w:val="18"/>
              </w:rPr>
              <w:t>6</w:t>
            </w:r>
            <w:r w:rsidR="00117DEB" w:rsidRPr="00C95B7A">
              <w:rPr>
                <w:b/>
                <w:sz w:val="18"/>
              </w:rPr>
              <w:t xml:space="preserve"> </w:t>
            </w:r>
            <w:r w:rsidRPr="00C95B7A">
              <w:rPr>
                <w:b/>
                <w:sz w:val="18"/>
              </w:rPr>
              <w:t>975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1DACA8" w14:textId="77777777" w:rsidR="00E84D9E" w:rsidRPr="00C95B7A" w:rsidRDefault="00E84D9E" w:rsidP="00C95B7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24"/>
              </w:rPr>
            </w:pPr>
            <w:r w:rsidRPr="00C95B7A">
              <w:rPr>
                <w:b/>
                <w:sz w:val="18"/>
              </w:rPr>
              <w:t>741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7553BD" w14:textId="6A409772" w:rsidR="00E84D9E" w:rsidRPr="00C95B7A" w:rsidRDefault="00E84D9E" w:rsidP="00C95B7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  <w:szCs w:val="24"/>
              </w:rPr>
            </w:pPr>
            <w:r w:rsidRPr="00C95B7A">
              <w:rPr>
                <w:b/>
                <w:sz w:val="18"/>
              </w:rPr>
              <w:t>7</w:t>
            </w:r>
            <w:r w:rsidR="00117DEB" w:rsidRPr="00C95B7A">
              <w:rPr>
                <w:b/>
                <w:sz w:val="18"/>
              </w:rPr>
              <w:t xml:space="preserve"> </w:t>
            </w:r>
            <w:r w:rsidRPr="00C95B7A">
              <w:rPr>
                <w:b/>
                <w:sz w:val="18"/>
              </w:rPr>
              <w:t>716</w:t>
            </w:r>
          </w:p>
        </w:tc>
      </w:tr>
    </w:tbl>
    <w:p w14:paraId="3A15CF34" w14:textId="161A2BF9" w:rsidR="00E84D9E" w:rsidRPr="00F40032" w:rsidRDefault="00E84D9E" w:rsidP="00F40032">
      <w:pPr>
        <w:spacing w:before="120" w:after="240"/>
        <w:ind w:left="1134" w:right="1134" w:firstLine="170"/>
        <w:rPr>
          <w:sz w:val="18"/>
        </w:rPr>
      </w:pPr>
      <w:r w:rsidRPr="00F40032">
        <w:rPr>
          <w:i/>
          <w:iCs/>
          <w:sz w:val="18"/>
        </w:rPr>
        <w:t>Source</w:t>
      </w:r>
      <w:r w:rsidRPr="00F40032">
        <w:rPr>
          <w:sz w:val="18"/>
        </w:rPr>
        <w:t>:</w:t>
      </w:r>
      <w:r w:rsidR="00117DEB" w:rsidRPr="00F40032">
        <w:rPr>
          <w:sz w:val="18"/>
        </w:rPr>
        <w:t xml:space="preserve"> </w:t>
      </w:r>
      <w:r w:rsidRPr="00F40032">
        <w:rPr>
          <w:sz w:val="18"/>
        </w:rPr>
        <w:t>Central</w:t>
      </w:r>
      <w:r w:rsidR="00117DEB" w:rsidRPr="00F40032">
        <w:rPr>
          <w:sz w:val="18"/>
        </w:rPr>
        <w:t xml:space="preserve"> </w:t>
      </w:r>
      <w:r w:rsidRPr="00F40032">
        <w:rPr>
          <w:sz w:val="18"/>
        </w:rPr>
        <w:t>Reference</w:t>
      </w:r>
      <w:r w:rsidR="00117DEB" w:rsidRPr="00F40032">
        <w:rPr>
          <w:sz w:val="18"/>
        </w:rPr>
        <w:t xml:space="preserve"> </w:t>
      </w:r>
      <w:r w:rsidRPr="00F40032">
        <w:rPr>
          <w:sz w:val="18"/>
        </w:rPr>
        <w:t>File,</w:t>
      </w:r>
      <w:r w:rsidR="00117DEB" w:rsidRPr="00F40032">
        <w:rPr>
          <w:sz w:val="18"/>
        </w:rPr>
        <w:t xml:space="preserve"> </w:t>
      </w:r>
      <w:r w:rsidRPr="00F40032">
        <w:rPr>
          <w:sz w:val="18"/>
        </w:rPr>
        <w:t>2015.</w:t>
      </w:r>
    </w:p>
    <w:p w14:paraId="71BABEA0" w14:textId="139105CE" w:rsidR="00E84D9E" w:rsidRPr="002B3C54" w:rsidRDefault="00E84D9E" w:rsidP="004D415D">
      <w:pPr>
        <w:pStyle w:val="SingleTxtG"/>
      </w:pPr>
      <w:r w:rsidRPr="00441B96">
        <w:t>135.</w:t>
      </w:r>
      <w:r w:rsidRPr="00441B96">
        <w:tab/>
        <w:t>The</w:t>
      </w:r>
      <w:r w:rsidR="00117DEB">
        <w:t xml:space="preserve"> </w:t>
      </w:r>
      <w:r w:rsidRPr="00441B96">
        <w:t>process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transferring</w:t>
      </w:r>
      <w:r w:rsidR="00117DEB">
        <w:t xml:space="preserve"> </w:t>
      </w:r>
      <w:r w:rsidRPr="00441B96">
        <w:t>casual</w:t>
      </w:r>
      <w:r w:rsidR="00117DEB">
        <w:t xml:space="preserve"> </w:t>
      </w:r>
      <w:r w:rsidRPr="00441B96">
        <w:t>workers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administration</w:t>
      </w:r>
      <w:r w:rsidR="00117DEB">
        <w:t xml:space="preserve"> </w:t>
      </w:r>
      <w:r w:rsidRPr="00441B96">
        <w:t>posts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greatly</w:t>
      </w:r>
      <w:r w:rsidR="00117DEB">
        <w:t xml:space="preserve"> </w:t>
      </w:r>
      <w:r w:rsidRPr="00441B96">
        <w:t>increased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employees</w:t>
      </w:r>
      <w:r w:rsidR="00117DEB">
        <w:t xml:space="preserve"> </w:t>
      </w:r>
      <w:r w:rsidRPr="00441B96">
        <w:t>since</w:t>
      </w:r>
      <w:r w:rsidR="00117DEB">
        <w:t xml:space="preserve"> </w:t>
      </w:r>
      <w:r w:rsidRPr="00441B96">
        <w:t>2008.</w:t>
      </w:r>
    </w:p>
    <w:p w14:paraId="0EEBB6DB" w14:textId="77777777" w:rsidR="00EE2696" w:rsidRDefault="00E84D9E" w:rsidP="004D415D">
      <w:pPr>
        <w:pStyle w:val="SingleTxtG"/>
      </w:pPr>
      <w:r w:rsidRPr="00441B96">
        <w:t>136.</w:t>
      </w:r>
      <w:r w:rsidRPr="00441B96">
        <w:tab/>
        <w:t>An</w:t>
      </w:r>
      <w:r w:rsidR="00117DEB">
        <w:t xml:space="preserve"> </w:t>
      </w:r>
      <w:r w:rsidRPr="00441B96">
        <w:t>index</w:t>
      </w:r>
      <w:r w:rsidR="00117DEB">
        <w:t xml:space="preserve"> </w:t>
      </w:r>
      <w:r w:rsidRPr="00441B96">
        <w:t>point</w:t>
      </w:r>
      <w:r w:rsidR="00117DEB">
        <w:t xml:space="preserve"> </w:t>
      </w:r>
      <w:r w:rsidRPr="00441B96">
        <w:t>adjustment</w:t>
      </w:r>
      <w:r w:rsidR="00117DEB">
        <w:t xml:space="preserve"> </w:t>
      </w:r>
      <w:r w:rsidRPr="00441B96">
        <w:t>coefficient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3.5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applied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salaries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personnel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coefficient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1.25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gradually</w:t>
      </w:r>
      <w:r w:rsidR="00117DEB">
        <w:t xml:space="preserve"> </w:t>
      </w:r>
      <w:r w:rsidRPr="00441B96">
        <w:t>applied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salaries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administration</w:t>
      </w:r>
      <w:r w:rsidR="00117DEB">
        <w:t xml:space="preserve"> </w:t>
      </w:r>
      <w:r w:rsidRPr="00441B96">
        <w:t>employees.</w:t>
      </w:r>
    </w:p>
    <w:p w14:paraId="602D6C66" w14:textId="1AC19131" w:rsidR="00E84D9E" w:rsidRPr="002B3C54" w:rsidRDefault="00E84D9E" w:rsidP="00F40032">
      <w:pPr>
        <w:pStyle w:val="H56G"/>
      </w:pPr>
      <w:r w:rsidRPr="00441B96">
        <w:tab/>
      </w:r>
      <w:r w:rsidRPr="00441B96">
        <w:tab/>
        <w:t>Specific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youth</w:t>
      </w:r>
      <w:r w:rsidR="00117DEB">
        <w:t xml:space="preserve"> </w:t>
      </w:r>
      <w:r w:rsidRPr="00441B96">
        <w:t>employment</w:t>
      </w:r>
    </w:p>
    <w:p w14:paraId="49A47632" w14:textId="64227DB5" w:rsidR="00E84D9E" w:rsidRPr="002B3C54" w:rsidRDefault="00E84D9E" w:rsidP="004D415D">
      <w:pPr>
        <w:pStyle w:val="SingleTxtG"/>
      </w:pPr>
      <w:r w:rsidRPr="00441B96">
        <w:t>137.</w:t>
      </w:r>
      <w:r w:rsidRPr="00441B96">
        <w:tab/>
        <w:t>Specific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youth</w:t>
      </w:r>
      <w:r w:rsidR="00117DEB">
        <w:t xml:space="preserve"> </w:t>
      </w:r>
      <w:r w:rsidRPr="00441B96">
        <w:t>employment.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include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implemented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through:</w:t>
      </w:r>
    </w:p>
    <w:p w14:paraId="455740A5" w14:textId="0521712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Agency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Promotion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Employment</w:t>
      </w:r>
    </w:p>
    <w:p w14:paraId="3F57C3AC" w14:textId="354A796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Easier</w:t>
      </w:r>
      <w:r w:rsidR="00117DEB">
        <w:t xml:space="preserve"> </w:t>
      </w:r>
      <w:r w:rsidR="00E84D9E" w:rsidRPr="00441B96">
        <w:t>access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credit</w:t>
      </w:r>
      <w:r w:rsidR="00117DEB">
        <w:t xml:space="preserve"> </w:t>
      </w:r>
      <w:r w:rsidR="00E84D9E" w:rsidRPr="00441B96">
        <w:t>facilities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E2696">
        <w:t>“</w:t>
      </w:r>
      <w:r w:rsidR="00E84D9E" w:rsidRPr="00441B96">
        <w:t>Microcredit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Poorest</w:t>
      </w:r>
      <w:r w:rsidR="00EE2696">
        <w:t>”</w:t>
      </w:r>
      <w:r w:rsidR="00117DEB">
        <w:t xml:space="preserve"> </w:t>
      </w:r>
      <w:r w:rsidR="00E84D9E" w:rsidRPr="00441B96">
        <w:t>programme</w:t>
      </w:r>
    </w:p>
    <w:p w14:paraId="24FA6D23" w14:textId="55338A38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The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Fund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Promotion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Youth</w:t>
      </w:r>
      <w:r w:rsidR="00117DEB">
        <w:t xml:space="preserve"> </w:t>
      </w:r>
      <w:r w:rsidR="00E84D9E" w:rsidRPr="00441B96">
        <w:t>Enterprise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Employment</w:t>
      </w:r>
    </w:p>
    <w:p w14:paraId="44B3CBB3" w14:textId="489D4A2D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lastRenderedPageBreak/>
        <w:t>•</w:t>
      </w:r>
      <w:r>
        <w:tab/>
      </w:r>
      <w:r w:rsidR="00E84D9E" w:rsidRPr="00441B96">
        <w:t>The</w:t>
      </w:r>
      <w:r w:rsidR="00117DEB">
        <w:t xml:space="preserve"> </w:t>
      </w:r>
      <w:r w:rsidR="00E84D9E" w:rsidRPr="00441B96">
        <w:t>creation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National</w:t>
      </w:r>
      <w:r w:rsidR="00117DEB">
        <w:t xml:space="preserve"> </w:t>
      </w:r>
      <w:r w:rsidR="00E84D9E" w:rsidRPr="00441B96">
        <w:t>Corps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Young</w:t>
      </w:r>
      <w:r w:rsidR="00117DEB">
        <w:t xml:space="preserve"> </w:t>
      </w:r>
      <w:r w:rsidR="00E84D9E" w:rsidRPr="00441B96">
        <w:t>Volunteers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Development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Republic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Benin</w:t>
      </w:r>
    </w:p>
    <w:p w14:paraId="591942E9" w14:textId="03D2AFED" w:rsidR="00E84D9E" w:rsidRPr="002B3C54" w:rsidRDefault="00E84D9E" w:rsidP="004D415D">
      <w:pPr>
        <w:pStyle w:val="SingleTxtG"/>
      </w:pPr>
      <w:r w:rsidRPr="00441B96">
        <w:t>138.</w:t>
      </w:r>
      <w:r w:rsidRPr="00441B96">
        <w:tab/>
        <w:t>Thanks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implementation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measures,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2016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Agency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Promotion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Employment:</w:t>
      </w:r>
    </w:p>
    <w:p w14:paraId="3928CCA5" w14:textId="47B6BDD4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Renewed</w:t>
      </w:r>
      <w:r w:rsidR="00117DEB">
        <w:t xml:space="preserve"> </w:t>
      </w:r>
      <w:r w:rsidR="00E84D9E" w:rsidRPr="00441B96">
        <w:t>its</w:t>
      </w:r>
      <w:r w:rsidR="00117DEB">
        <w:t xml:space="preserve"> </w:t>
      </w:r>
      <w:r w:rsidR="00E84D9E" w:rsidRPr="00441B96">
        <w:t>collaboration</w:t>
      </w:r>
      <w:r w:rsidR="00117DEB">
        <w:t xml:space="preserve"> </w:t>
      </w:r>
      <w:r w:rsidR="00E84D9E" w:rsidRPr="00441B96">
        <w:t>with</w:t>
      </w:r>
      <w:r w:rsidR="00117DEB">
        <w:t xml:space="preserve"> </w:t>
      </w:r>
      <w:r w:rsidR="00E84D9E" w:rsidRPr="00441B96">
        <w:t>6,494</w:t>
      </w:r>
      <w:r w:rsidR="00117DEB">
        <w:t xml:space="preserve"> </w:t>
      </w:r>
      <w:r w:rsidR="00E84D9E" w:rsidRPr="00441B96">
        <w:t>trainees</w:t>
      </w:r>
      <w:r w:rsidR="00117DEB">
        <w:t xml:space="preserve"> </w:t>
      </w:r>
      <w:r w:rsidR="00E84D9E" w:rsidRPr="00441B96">
        <w:t>from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class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2015</w:t>
      </w:r>
    </w:p>
    <w:p w14:paraId="6D3FB446" w14:textId="0BB55CD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Recruited</w:t>
      </w:r>
      <w:r w:rsidR="00117DEB">
        <w:t xml:space="preserve"> </w:t>
      </w:r>
      <w:r w:rsidR="00E84D9E" w:rsidRPr="00441B96">
        <w:t>approximately</w:t>
      </w:r>
      <w:r w:rsidR="00117DEB">
        <w:t xml:space="preserve"> </w:t>
      </w:r>
      <w:r w:rsidR="00E84D9E" w:rsidRPr="00441B96">
        <w:t>2,000</w:t>
      </w:r>
      <w:r w:rsidR="00117DEB">
        <w:t xml:space="preserve"> </w:t>
      </w:r>
      <w:r w:rsidR="00E84D9E" w:rsidRPr="00441B96">
        <w:t>trainees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benefit</w:t>
      </w:r>
      <w:r w:rsidR="00117DEB">
        <w:t xml:space="preserve"> </w:t>
      </w:r>
      <w:r w:rsidR="00E84D9E" w:rsidRPr="00441B96">
        <w:t>from</w:t>
      </w:r>
      <w:r w:rsidR="00117DEB">
        <w:t xml:space="preserve"> </w:t>
      </w:r>
      <w:r w:rsidR="00E84D9E" w:rsidRPr="00441B96">
        <w:t>its</w:t>
      </w:r>
      <w:r w:rsidR="00117DEB">
        <w:t xml:space="preserve"> </w:t>
      </w:r>
      <w:r w:rsidR="00E84D9E" w:rsidRPr="00441B96">
        <w:t>programmes</w:t>
      </w:r>
    </w:p>
    <w:p w14:paraId="3FF3D592" w14:textId="3626DB3C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Set</w:t>
      </w:r>
      <w:r w:rsidR="00117DEB">
        <w:t xml:space="preserve"> </w:t>
      </w:r>
      <w:r w:rsidR="00E84D9E" w:rsidRPr="00441B96">
        <w:t>up</w:t>
      </w:r>
      <w:r w:rsidR="00117DEB">
        <w:t xml:space="preserve"> </w:t>
      </w:r>
      <w:r w:rsidR="00E84D9E" w:rsidRPr="00441B96">
        <w:t>nine</w:t>
      </w:r>
      <w:r w:rsidR="00117DEB">
        <w:t xml:space="preserve"> </w:t>
      </w:r>
      <w:r w:rsidR="00E84D9E" w:rsidRPr="00441B96">
        <w:t>business</w:t>
      </w:r>
      <w:r w:rsidR="00117DEB">
        <w:t xml:space="preserve"> </w:t>
      </w:r>
      <w:r w:rsidR="00E84D9E" w:rsidRPr="00441B96">
        <w:t>promotion</w:t>
      </w:r>
      <w:r w:rsidR="00117DEB">
        <w:t xml:space="preserve"> </w:t>
      </w:r>
      <w:r w:rsidR="00E84D9E" w:rsidRPr="00441B96">
        <w:t>centres,</w:t>
      </w:r>
      <w:r w:rsidR="00117DEB">
        <w:t xml:space="preserve"> </w:t>
      </w:r>
      <w:r w:rsidR="00E84D9E" w:rsidRPr="00441B96">
        <w:t>which</w:t>
      </w:r>
      <w:r w:rsidR="00117DEB">
        <w:t xml:space="preserve"> </w:t>
      </w:r>
      <w:r w:rsidR="00E84D9E" w:rsidRPr="00441B96">
        <w:t>serve</w:t>
      </w:r>
      <w:r w:rsidR="00117DEB">
        <w:t xml:space="preserve"> </w:t>
      </w:r>
      <w:r w:rsidR="00E84D9E" w:rsidRPr="00441B96">
        <w:t>as</w:t>
      </w:r>
      <w:r w:rsidR="00117DEB">
        <w:t xml:space="preserve"> </w:t>
      </w:r>
      <w:r w:rsidR="00E84D9E" w:rsidRPr="00441B96">
        <w:t>resource</w:t>
      </w:r>
      <w:r w:rsidR="00117DEB">
        <w:t xml:space="preserve"> </w:t>
      </w:r>
      <w:r w:rsidR="00E84D9E" w:rsidRPr="00441B96">
        <w:t>centres</w:t>
      </w:r>
      <w:r w:rsidR="00117DEB">
        <w:t xml:space="preserve"> </w:t>
      </w:r>
      <w:r w:rsidR="00E84D9E" w:rsidRPr="00441B96">
        <w:t>dedicated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employment</w:t>
      </w:r>
    </w:p>
    <w:p w14:paraId="08550A80" w14:textId="5641D21F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Transformed</w:t>
      </w:r>
      <w:r w:rsidR="00117DEB">
        <w:t xml:space="preserve"> </w:t>
      </w:r>
      <w:r w:rsidR="00E84D9E" w:rsidRPr="00441B96">
        <w:t>three</w:t>
      </w:r>
      <w:r w:rsidR="00117DEB">
        <w:t xml:space="preserve"> </w:t>
      </w:r>
      <w:r w:rsidR="00E84D9E" w:rsidRPr="00441B96">
        <w:t>business</w:t>
      </w:r>
      <w:r w:rsidR="00117DEB">
        <w:t xml:space="preserve"> </w:t>
      </w:r>
      <w:r w:rsidR="00E84D9E" w:rsidRPr="00441B96">
        <w:t>promotion</w:t>
      </w:r>
      <w:r w:rsidR="00117DEB">
        <w:t xml:space="preserve"> </w:t>
      </w:r>
      <w:r w:rsidR="00E84D9E" w:rsidRPr="00441B96">
        <w:t>centres</w:t>
      </w:r>
      <w:r w:rsidR="00117DEB">
        <w:t xml:space="preserve"> </w:t>
      </w:r>
      <w:r w:rsidR="00E84D9E" w:rsidRPr="00441B96">
        <w:t>into</w:t>
      </w:r>
      <w:r w:rsidR="00117DEB">
        <w:t xml:space="preserve"> </w:t>
      </w:r>
      <w:r w:rsidR="00E84D9E" w:rsidRPr="00441B96">
        <w:t>incubation</w:t>
      </w:r>
      <w:r w:rsidR="00117DEB">
        <w:t xml:space="preserve"> </w:t>
      </w:r>
      <w:r w:rsidR="00E84D9E" w:rsidRPr="00441B96">
        <w:t>centres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house</w:t>
      </w:r>
      <w:r w:rsidR="00117DEB">
        <w:t xml:space="preserve"> </w:t>
      </w:r>
      <w:r w:rsidR="00E84D9E" w:rsidRPr="00441B96">
        <w:t>approximately</w:t>
      </w:r>
      <w:r w:rsidR="00117DEB">
        <w:t xml:space="preserve"> </w:t>
      </w:r>
      <w:r w:rsidR="00E84D9E" w:rsidRPr="00441B96">
        <w:t>200</w:t>
      </w:r>
      <w:r w:rsidR="00117DEB">
        <w:t xml:space="preserve"> </w:t>
      </w:r>
      <w:r w:rsidR="00E84D9E" w:rsidRPr="00441B96">
        <w:t>companies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two</w:t>
      </w:r>
      <w:r w:rsidR="00117DEB">
        <w:t xml:space="preserve"> </w:t>
      </w:r>
      <w:r w:rsidR="00E84D9E" w:rsidRPr="00441B96">
        <w:t>years</w:t>
      </w:r>
    </w:p>
    <w:p w14:paraId="7C5A55A6" w14:textId="77777777" w:rsidR="00EE2696" w:rsidRDefault="00E84D9E" w:rsidP="004D415D">
      <w:pPr>
        <w:pStyle w:val="SingleTxtG"/>
      </w:pPr>
      <w:r w:rsidRPr="00441B96">
        <w:t>139.</w:t>
      </w:r>
      <w:r w:rsidRPr="00441B96">
        <w:tab/>
        <w:t>On</w:t>
      </w:r>
      <w:r w:rsidR="00117DEB">
        <w:t xml:space="preserve"> </w:t>
      </w:r>
      <w:r w:rsidRPr="00441B96">
        <w:t>17</w:t>
      </w:r>
      <w:r w:rsidR="00117DEB">
        <w:t xml:space="preserve"> </w:t>
      </w:r>
      <w:r w:rsidRPr="00441B96">
        <w:t>April</w:t>
      </w:r>
      <w:r w:rsidR="00117DEB">
        <w:t xml:space="preserve"> </w:t>
      </w:r>
      <w:r w:rsidRPr="00441B96">
        <w:t>2014,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guaranteed</w:t>
      </w:r>
      <w:r w:rsidR="00117DEB">
        <w:t xml:space="preserve"> </w:t>
      </w:r>
      <w:r w:rsidRPr="00441B96">
        <w:t>minimum</w:t>
      </w:r>
      <w:r w:rsidR="00117DEB">
        <w:t xml:space="preserve"> </w:t>
      </w:r>
      <w:r w:rsidRPr="00441B96">
        <w:t>wage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raised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26.48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CFAF</w:t>
      </w:r>
      <w:r w:rsidR="00117DEB">
        <w:t xml:space="preserve"> </w:t>
      </w:r>
      <w:r w:rsidRPr="00441B96">
        <w:t>31,625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CFAF</w:t>
      </w:r>
      <w:r w:rsidR="00117DEB">
        <w:t xml:space="preserve"> </w:t>
      </w:r>
      <w:r w:rsidRPr="00441B96">
        <w:t>40,000.</w:t>
      </w:r>
    </w:p>
    <w:p w14:paraId="784B96E6" w14:textId="409A5922" w:rsidR="00E84D9E" w:rsidRPr="002B3C54" w:rsidRDefault="00E84D9E" w:rsidP="00F40032">
      <w:pPr>
        <w:pStyle w:val="H56G"/>
      </w:pPr>
      <w:r w:rsidRPr="00441B96">
        <w:tab/>
      </w:r>
      <w:r w:rsidRPr="00441B96">
        <w:tab/>
        <w:t>Trade</w:t>
      </w:r>
      <w:r w:rsidR="00117DEB">
        <w:t xml:space="preserve"> </w:t>
      </w:r>
      <w:r w:rsidRPr="00441B96">
        <w:t>union</w:t>
      </w:r>
      <w:r w:rsidR="00117DEB">
        <w:t xml:space="preserve"> </w:t>
      </w:r>
      <w:r w:rsidRPr="00441B96">
        <w:t>rights</w:t>
      </w:r>
    </w:p>
    <w:p w14:paraId="06E8DFF5" w14:textId="768CE1F5" w:rsidR="00E84D9E" w:rsidRPr="002B3C54" w:rsidRDefault="00E84D9E" w:rsidP="004D415D">
      <w:pPr>
        <w:pStyle w:val="SingleTxtG"/>
      </w:pPr>
      <w:r w:rsidRPr="00441B96">
        <w:t>140.</w:t>
      </w:r>
      <w:r w:rsidRPr="00441B96">
        <w:tab/>
        <w:t>On</w:t>
      </w:r>
      <w:r w:rsidR="00117DEB">
        <w:t xml:space="preserve"> </w:t>
      </w:r>
      <w:r w:rsidRPr="00441B96">
        <w:t>3</w:t>
      </w:r>
      <w:r w:rsidR="00117DEB">
        <w:t xml:space="preserve"> </w:t>
      </w:r>
      <w:r w:rsidRPr="00441B96">
        <w:t>August</w:t>
      </w:r>
      <w:r w:rsidR="00117DEB">
        <w:t xml:space="preserve"> </w:t>
      </w:r>
      <w:r w:rsidRPr="00441B96">
        <w:t>2016,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Government,</w:t>
      </w:r>
      <w:r w:rsidR="00117DEB">
        <w:t xml:space="preserve"> </w:t>
      </w:r>
      <w:r w:rsidRPr="00441B96">
        <w:t>employers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unions</w:t>
      </w:r>
      <w:r w:rsidR="00117DEB">
        <w:t xml:space="preserve"> </w:t>
      </w:r>
      <w:r w:rsidRPr="00441B96">
        <w:t>signed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Dialogue.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instrument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intended,</w:t>
      </w:r>
      <w:r w:rsidR="00117DEB">
        <w:t xml:space="preserve"> </w:t>
      </w:r>
      <w:r w:rsidRPr="00441B96">
        <w:t>inter</w:t>
      </w:r>
      <w:r w:rsidR="00117DEB">
        <w:t xml:space="preserve"> </w:t>
      </w:r>
      <w:r w:rsidRPr="00441B96">
        <w:t>alia,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prevent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manage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conflicts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legislation,</w:t>
      </w:r>
      <w:r w:rsidR="00117DEB">
        <w:t xml:space="preserve"> </w:t>
      </w:r>
      <w:r w:rsidRPr="00441B96">
        <w:t>regulations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collective</w:t>
      </w:r>
      <w:r w:rsidR="00117DEB">
        <w:t xml:space="preserve"> </w:t>
      </w:r>
      <w:r w:rsidRPr="00441B96">
        <w:t>agreements;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strengthen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democratic</w:t>
      </w:r>
      <w:r w:rsidR="00117DEB">
        <w:t xml:space="preserve"> </w:t>
      </w:r>
      <w:r w:rsidRPr="00441B96">
        <w:t>process;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achieve</w:t>
      </w:r>
      <w:r w:rsidR="00117DEB">
        <w:t xml:space="preserve"> </w:t>
      </w:r>
      <w:r w:rsidRPr="00441B96">
        <w:t>good</w:t>
      </w:r>
      <w:r w:rsidR="00117DEB">
        <w:t xml:space="preserve"> </w:t>
      </w:r>
      <w:r w:rsidRPr="00441B96">
        <w:t>governance</w:t>
      </w:r>
      <w:r w:rsidR="00117DEB">
        <w:t xml:space="preserve"> </w:t>
      </w:r>
      <w:r w:rsidRPr="00441B96">
        <w:t>within</w:t>
      </w:r>
      <w:r w:rsidR="00117DEB">
        <w:t xml:space="preserve"> </w:t>
      </w:r>
      <w:r>
        <w:t>the</w:t>
      </w:r>
      <w:r w:rsidR="00117DEB">
        <w:t xml:space="preserve"> </w:t>
      </w:r>
      <w:r>
        <w:t>public</w:t>
      </w:r>
      <w:r w:rsidR="00117DEB">
        <w:t xml:space="preserve"> </w:t>
      </w:r>
      <w:r>
        <w:t>administration</w:t>
      </w:r>
      <w:r w:rsidRPr="00441B96">
        <w:t>;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maintain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peace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unity;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relations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services,</w:t>
      </w:r>
      <w:r w:rsidR="00117DEB">
        <w:t xml:space="preserve"> </w:t>
      </w:r>
      <w:r w:rsidRPr="00441B96">
        <w:t>enterprises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establishments.</w:t>
      </w:r>
    </w:p>
    <w:p w14:paraId="2EE46AC9" w14:textId="6A40DB10" w:rsidR="00E84D9E" w:rsidRPr="002B3C54" w:rsidRDefault="00E84D9E" w:rsidP="004D415D">
      <w:pPr>
        <w:pStyle w:val="SingleTxtG"/>
      </w:pPr>
      <w:r w:rsidRPr="00441B96">
        <w:t>141.</w:t>
      </w:r>
      <w:r w:rsidRPr="00441B96">
        <w:tab/>
        <w:t>In</w:t>
      </w:r>
      <w:r w:rsidR="00117DEB">
        <w:t xml:space="preserve"> </w:t>
      </w:r>
      <w:r w:rsidRPr="00441B96">
        <w:t>addition,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Commission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Consultation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Collective</w:t>
      </w:r>
      <w:r w:rsidR="00117DEB">
        <w:t xml:space="preserve"> </w:t>
      </w:r>
      <w:r w:rsidRPr="00441B96">
        <w:t>Bargaining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union</w:t>
      </w:r>
      <w:r w:rsidR="00117DEB">
        <w:t xml:space="preserve"> </w:t>
      </w:r>
      <w:r w:rsidRPr="00441B96">
        <w:t>organizations.</w:t>
      </w:r>
    </w:p>
    <w:p w14:paraId="54EA7452" w14:textId="77777777" w:rsidR="00EE2696" w:rsidRDefault="00E84D9E" w:rsidP="004D415D">
      <w:pPr>
        <w:pStyle w:val="SingleTxtG"/>
      </w:pPr>
      <w:r w:rsidRPr="00441B96">
        <w:t>142.</w:t>
      </w:r>
      <w:r w:rsidRPr="00441B96">
        <w:tab/>
        <w:t>Furthermore,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sectoral</w:t>
      </w:r>
      <w:r w:rsidR="00117DEB">
        <w:t xml:space="preserve"> </w:t>
      </w:r>
      <w:r w:rsidRPr="00441B96">
        <w:t>committee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dialogue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operational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each</w:t>
      </w:r>
      <w:r w:rsidR="00117DEB">
        <w:t xml:space="preserve"> </w:t>
      </w:r>
      <w:r w:rsidRPr="00441B96">
        <w:t>ministry.</w:t>
      </w:r>
    </w:p>
    <w:p w14:paraId="5FE06D62" w14:textId="3094BB84" w:rsidR="00E84D9E" w:rsidRPr="002B3C54" w:rsidRDefault="00E84D9E" w:rsidP="004D415D">
      <w:pPr>
        <w:pStyle w:val="SingleTxtG"/>
      </w:pPr>
      <w:r w:rsidRPr="00441B96">
        <w:t>143.</w:t>
      </w:r>
      <w:r w:rsidRPr="00441B96">
        <w:tab/>
        <w:t>Some</w:t>
      </w:r>
      <w:r w:rsidR="00117DEB">
        <w:t xml:space="preserve"> </w:t>
      </w:r>
      <w:r w:rsidRPr="00441B96">
        <w:t>restrictions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strike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imposed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sectors</w:t>
      </w:r>
      <w:r w:rsidR="00117DEB">
        <w:t xml:space="preserve"> </w:t>
      </w:r>
      <w:r w:rsidRPr="00441B96">
        <w:t>deemed</w:t>
      </w:r>
      <w:r w:rsidR="00117DEB">
        <w:t xml:space="preserve"> </w:t>
      </w:r>
      <w:r w:rsidRPr="00441B96">
        <w:t>sensitive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guarantee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enjoyment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fundamental</w:t>
      </w:r>
      <w:r w:rsidR="00117DEB">
        <w:t xml:space="preserve"> </w:t>
      </w:r>
      <w:r w:rsidRPr="00441B96">
        <w:t>rights.</w:t>
      </w:r>
    </w:p>
    <w:p w14:paraId="3FD12FB4" w14:textId="2B9956C1" w:rsidR="00E84D9E" w:rsidRPr="002B3C54" w:rsidRDefault="00E84D9E" w:rsidP="0093038C">
      <w:pPr>
        <w:pStyle w:val="H56G"/>
      </w:pPr>
      <w:r w:rsidRPr="00441B96">
        <w:tab/>
      </w:r>
      <w:r w:rsidRPr="00441B96">
        <w:tab/>
        <w:t>Social</w:t>
      </w:r>
      <w:r w:rsidR="00117DEB">
        <w:t xml:space="preserve"> </w:t>
      </w:r>
      <w:r w:rsidRPr="00441B96">
        <w:t>security</w:t>
      </w:r>
    </w:p>
    <w:p w14:paraId="7CD5ECCE" w14:textId="77777777" w:rsidR="00EE2696" w:rsidRDefault="00E84D9E" w:rsidP="004D415D">
      <w:pPr>
        <w:pStyle w:val="SingleTxtG"/>
      </w:pPr>
      <w:r w:rsidRPr="00441B96">
        <w:t>144.</w:t>
      </w:r>
      <w:r w:rsidRPr="00441B96">
        <w:tab/>
        <w:t>The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everyone.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managed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Fund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ties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concept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status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worker</w:t>
      </w:r>
      <w:r w:rsidR="00117DEB">
        <w:t xml:space="preserve"> </w:t>
      </w:r>
      <w:r w:rsidRPr="00441B96">
        <w:t>(wage-earning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otherwise).</w:t>
      </w:r>
    </w:p>
    <w:p w14:paraId="7D743B3E" w14:textId="417D3E90" w:rsidR="00E84D9E" w:rsidRPr="002B3C54" w:rsidRDefault="00E84D9E" w:rsidP="004D415D">
      <w:pPr>
        <w:pStyle w:val="SingleTxtG"/>
      </w:pPr>
      <w:r w:rsidRPr="00441B96">
        <w:t>145.</w:t>
      </w:r>
      <w:r w:rsidRPr="00441B96">
        <w:tab/>
        <w:t>The</w:t>
      </w:r>
      <w:r w:rsidR="00117DEB">
        <w:t xml:space="preserve"> </w:t>
      </w:r>
      <w:r w:rsidRPr="00441B96">
        <w:t>improvement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living</w:t>
      </w:r>
      <w:r w:rsidR="00117DEB">
        <w:t xml:space="preserve"> </w:t>
      </w:r>
      <w:r w:rsidRPr="00441B96">
        <w:t>conditions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priority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Action</w:t>
      </w:r>
      <w:r w:rsidR="00117DEB">
        <w:t xml:space="preserve"> </w:t>
      </w:r>
      <w:r w:rsidRPr="00441B96">
        <w:t>Programme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2016–2021.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part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initiative,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plans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introduce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insurance</w:t>
      </w:r>
      <w:r w:rsidR="00117DEB">
        <w:t xml:space="preserve"> </w:t>
      </w:r>
      <w:r w:rsidRPr="00441B96">
        <w:t>scheme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known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Insurance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Strengthening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Capital.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addition,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Programme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creation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mechanism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protection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poorest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vulnerable</w:t>
      </w:r>
      <w:r w:rsidR="00117DEB">
        <w:t xml:space="preserve"> </w:t>
      </w:r>
      <w:r>
        <w:t>people</w:t>
      </w:r>
      <w:r w:rsidRPr="00441B96">
        <w:t>,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ultimate</w:t>
      </w:r>
      <w:r w:rsidR="00117DEB">
        <w:t xml:space="preserve"> </w:t>
      </w:r>
      <w:r w:rsidRPr="00441B96">
        <w:t>goal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providing</w:t>
      </w:r>
      <w:r w:rsidR="00117DEB">
        <w:t xml:space="preserve"> </w:t>
      </w:r>
      <w:r w:rsidRPr="00441B96">
        <w:t>4</w:t>
      </w:r>
      <w:r w:rsidR="00117DEB">
        <w:t xml:space="preserve"> </w:t>
      </w:r>
      <w:r w:rsidRPr="00441B96">
        <w:t>million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coverage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universal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insurance</w:t>
      </w:r>
      <w:r w:rsidR="00117DEB">
        <w:t xml:space="preserve"> </w:t>
      </w:r>
      <w:r w:rsidRPr="00441B96">
        <w:t>system.</w:t>
      </w:r>
    </w:p>
    <w:p w14:paraId="6F11A3B2" w14:textId="1B2BA41D" w:rsidR="00E84D9E" w:rsidRPr="002B3C54" w:rsidRDefault="00E84D9E" w:rsidP="004D415D">
      <w:pPr>
        <w:pStyle w:val="SingleTxtG"/>
      </w:pPr>
      <w:r w:rsidRPr="00441B96">
        <w:t>146.</w:t>
      </w:r>
      <w:r w:rsidRPr="00441B96">
        <w:tab/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plans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improve</w:t>
      </w:r>
      <w:r w:rsidR="00117DEB">
        <w:t xml:space="preserve"> </w:t>
      </w:r>
      <w:r w:rsidRPr="00441B96">
        <w:t>employment</w:t>
      </w:r>
      <w:r w:rsidR="00117DEB">
        <w:t xml:space="preserve"> </w:t>
      </w:r>
      <w:r w:rsidRPr="00441B96">
        <w:t>support</w:t>
      </w:r>
      <w:r w:rsidR="00117DEB">
        <w:t xml:space="preserve"> </w:t>
      </w:r>
      <w:r w:rsidRPr="00441B96">
        <w:t>services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help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one-stop-shop</w:t>
      </w:r>
      <w:r w:rsidR="00117DEB">
        <w:t xml:space="preserve"> </w:t>
      </w:r>
      <w:r w:rsidRPr="00441B96">
        <w:t>approach.</w:t>
      </w:r>
    </w:p>
    <w:p w14:paraId="12C1CC58" w14:textId="76985A8D" w:rsidR="00E84D9E" w:rsidRPr="002B3C54" w:rsidRDefault="00E84D9E" w:rsidP="0093038C">
      <w:pPr>
        <w:pStyle w:val="H4G"/>
      </w:pPr>
      <w:r w:rsidRPr="00441B96">
        <w:tab/>
        <w:t>(ii)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form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join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unions</w:t>
      </w:r>
    </w:p>
    <w:p w14:paraId="2FC8F601" w14:textId="0C362120" w:rsidR="00E84D9E" w:rsidRPr="002B3C54" w:rsidRDefault="00E84D9E" w:rsidP="004D415D">
      <w:pPr>
        <w:pStyle w:val="SingleTxtG"/>
      </w:pPr>
      <w:r w:rsidRPr="00441B96">
        <w:t>147.</w:t>
      </w:r>
      <w:r w:rsidRPr="00441B96">
        <w:tab/>
        <w:t>On</w:t>
      </w:r>
      <w:r w:rsidR="00117DEB">
        <w:t xml:space="preserve"> </w:t>
      </w:r>
      <w:r w:rsidRPr="00441B96">
        <w:t>3</w:t>
      </w:r>
      <w:r w:rsidR="00117DEB">
        <w:t xml:space="preserve"> </w:t>
      </w:r>
      <w:r w:rsidRPr="00441B96">
        <w:t>August</w:t>
      </w:r>
      <w:r w:rsidR="00117DEB">
        <w:t xml:space="preserve"> </w:t>
      </w:r>
      <w:r w:rsidRPr="00441B96">
        <w:t>2016,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Government,</w:t>
      </w:r>
      <w:r w:rsidR="00117DEB">
        <w:t xml:space="preserve"> </w:t>
      </w:r>
      <w:r w:rsidRPr="00441B96">
        <w:t>employers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unions</w:t>
      </w:r>
      <w:r w:rsidR="00117DEB">
        <w:t xml:space="preserve"> </w:t>
      </w:r>
      <w:r w:rsidRPr="00441B96">
        <w:t>signed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Charter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Dialogue.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instrument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intended,</w:t>
      </w:r>
      <w:r w:rsidR="00117DEB">
        <w:t xml:space="preserve"> </w:t>
      </w:r>
      <w:r w:rsidRPr="00441B96">
        <w:t>inter</w:t>
      </w:r>
      <w:r w:rsidR="00117DEB">
        <w:t xml:space="preserve"> </w:t>
      </w:r>
      <w:r w:rsidRPr="00441B96">
        <w:t>alia,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prevent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manage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conflicts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legislation,</w:t>
      </w:r>
      <w:r w:rsidR="00117DEB">
        <w:t xml:space="preserve"> </w:t>
      </w:r>
      <w:r w:rsidRPr="00441B96">
        <w:t>regulations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collective</w:t>
      </w:r>
      <w:r w:rsidR="00117DEB">
        <w:t xml:space="preserve"> </w:t>
      </w:r>
      <w:r w:rsidRPr="00441B96">
        <w:t>agreements;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strengthen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democratic</w:t>
      </w:r>
      <w:r w:rsidR="00117DEB">
        <w:t xml:space="preserve"> </w:t>
      </w:r>
      <w:r w:rsidRPr="00441B96">
        <w:t>process;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achieve</w:t>
      </w:r>
      <w:r w:rsidR="00117DEB">
        <w:t xml:space="preserve"> </w:t>
      </w:r>
      <w:r w:rsidRPr="00441B96">
        <w:t>good</w:t>
      </w:r>
      <w:r w:rsidR="00117DEB">
        <w:t xml:space="preserve"> </w:t>
      </w:r>
      <w:r w:rsidRPr="00441B96">
        <w:t>governance</w:t>
      </w:r>
      <w:r w:rsidR="00117DEB">
        <w:t xml:space="preserve"> </w:t>
      </w:r>
      <w:r w:rsidRPr="00441B96">
        <w:t>within</w:t>
      </w:r>
      <w:r w:rsidR="00117DEB">
        <w:t xml:space="preserve"> </w:t>
      </w:r>
      <w:r>
        <w:t>the</w:t>
      </w:r>
      <w:r w:rsidR="00117DEB">
        <w:t xml:space="preserve"> </w:t>
      </w:r>
      <w:r>
        <w:t>public</w:t>
      </w:r>
      <w:r w:rsidR="00117DEB">
        <w:t xml:space="preserve"> </w:t>
      </w:r>
      <w:r>
        <w:t>administration</w:t>
      </w:r>
      <w:r w:rsidRPr="00441B96">
        <w:t>;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maintain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peace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unity;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labour</w:t>
      </w:r>
      <w:r w:rsidR="00117DEB">
        <w:t xml:space="preserve"> </w:t>
      </w:r>
      <w:r w:rsidRPr="00441B96">
        <w:t>relations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services,</w:t>
      </w:r>
      <w:r w:rsidR="00117DEB">
        <w:t xml:space="preserve"> </w:t>
      </w:r>
      <w:r w:rsidRPr="00441B96">
        <w:t>enterprises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establishments.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addition,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Commission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Consultation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Collective</w:t>
      </w:r>
      <w:r w:rsidR="00117DEB">
        <w:t xml:space="preserve"> </w:t>
      </w:r>
      <w:r w:rsidRPr="00441B96">
        <w:t>Bargaining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union</w:t>
      </w:r>
      <w:r w:rsidR="00117DEB">
        <w:t xml:space="preserve"> </w:t>
      </w:r>
      <w:r w:rsidRPr="00441B96">
        <w:t>organizations.</w:t>
      </w:r>
    </w:p>
    <w:p w14:paraId="04368137" w14:textId="77777777" w:rsidR="00EE2696" w:rsidRDefault="00E84D9E" w:rsidP="004D415D">
      <w:pPr>
        <w:pStyle w:val="SingleTxtG"/>
      </w:pPr>
      <w:r w:rsidRPr="00441B96">
        <w:t>148.</w:t>
      </w:r>
      <w:r w:rsidRPr="00441B96">
        <w:tab/>
        <w:t>Furthermore,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sectoral</w:t>
      </w:r>
      <w:r w:rsidR="00117DEB">
        <w:t xml:space="preserve"> </w:t>
      </w:r>
      <w:r w:rsidRPr="00441B96">
        <w:t>committee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dialogue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operational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each</w:t>
      </w:r>
      <w:r w:rsidR="00117DEB">
        <w:t xml:space="preserve"> </w:t>
      </w:r>
      <w:r w:rsidRPr="00441B96">
        <w:t>ministry.</w:t>
      </w:r>
    </w:p>
    <w:p w14:paraId="48A22928" w14:textId="35EA9A84" w:rsidR="00E84D9E" w:rsidRPr="002B3C54" w:rsidRDefault="00E84D9E" w:rsidP="004D415D">
      <w:pPr>
        <w:pStyle w:val="SingleTxtG"/>
      </w:pPr>
      <w:r w:rsidRPr="00441B96">
        <w:lastRenderedPageBreak/>
        <w:t>149.</w:t>
      </w:r>
      <w:r w:rsidRPr="00441B96">
        <w:tab/>
        <w:t>Some</w:t>
      </w:r>
      <w:r w:rsidR="00117DEB">
        <w:t xml:space="preserve"> </w:t>
      </w:r>
      <w:r w:rsidRPr="00441B96">
        <w:t>restrictions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strike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imposed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sectors</w:t>
      </w:r>
      <w:r w:rsidR="00117DEB">
        <w:t xml:space="preserve"> </w:t>
      </w:r>
      <w:r w:rsidRPr="00441B96">
        <w:t>deemed</w:t>
      </w:r>
      <w:r w:rsidR="00117DEB">
        <w:t xml:space="preserve"> </w:t>
      </w:r>
      <w:r w:rsidRPr="00441B96">
        <w:t>sensitive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guarantee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enjoyment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fundamental</w:t>
      </w:r>
      <w:r w:rsidR="00117DEB">
        <w:t xml:space="preserve"> </w:t>
      </w:r>
      <w:r w:rsidRPr="00441B96">
        <w:t>rights.</w:t>
      </w:r>
    </w:p>
    <w:p w14:paraId="1011CF48" w14:textId="617A5F12" w:rsidR="00E84D9E" w:rsidRPr="002B3C54" w:rsidRDefault="00E84D9E" w:rsidP="0093038C">
      <w:pPr>
        <w:pStyle w:val="H4G"/>
      </w:pPr>
      <w:r w:rsidRPr="00441B96">
        <w:tab/>
        <w:t>(iii)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housing</w:t>
      </w:r>
    </w:p>
    <w:p w14:paraId="1649B847" w14:textId="50B5BE7D" w:rsidR="00E84D9E" w:rsidRPr="002B3C54" w:rsidRDefault="00E84D9E" w:rsidP="004D415D">
      <w:pPr>
        <w:pStyle w:val="SingleTxtG"/>
      </w:pPr>
      <w:r w:rsidRPr="00441B96">
        <w:t>150.</w:t>
      </w:r>
      <w:r w:rsidRPr="00441B96">
        <w:tab/>
        <w:t>Numerous</w:t>
      </w:r>
      <w:r w:rsidR="00117DEB">
        <w:t xml:space="preserve"> </w:t>
      </w:r>
      <w:r w:rsidRPr="00441B96">
        <w:t>initiatives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undertaken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administration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housing.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include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construction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housing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places</w:t>
      </w:r>
      <w:r w:rsidR="00117DEB">
        <w:t xml:space="preserve"> </w:t>
      </w:r>
      <w:r w:rsidRPr="00441B96">
        <w:t>such</w:t>
      </w:r>
      <w:r w:rsidR="00117DEB">
        <w:t xml:space="preserve"> </w:t>
      </w:r>
      <w:r w:rsidRPr="00441B96">
        <w:t>as</w:t>
      </w:r>
      <w:r w:rsidR="00117DEB">
        <w:t xml:space="preserve"> </w:t>
      </w:r>
      <w:proofErr w:type="spellStart"/>
      <w:r w:rsidRPr="00441B96">
        <w:t>Ouédo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Lokossa</w:t>
      </w:r>
      <w:proofErr w:type="spellEnd"/>
      <w:r w:rsidR="00117DEB">
        <w:t xml:space="preserve"> </w:t>
      </w:r>
      <w:r w:rsidRPr="00441B96">
        <w:t>and</w:t>
      </w:r>
      <w:r w:rsidR="00117DEB">
        <w:t xml:space="preserve"> </w:t>
      </w:r>
      <w:proofErr w:type="spellStart"/>
      <w:r w:rsidRPr="00441B96">
        <w:t>Parakou</w:t>
      </w:r>
      <w:proofErr w:type="spellEnd"/>
      <w:r w:rsidRPr="00441B96">
        <w:t>.</w:t>
      </w:r>
      <w:r w:rsidR="00117DEB">
        <w:t xml:space="preserve"> </w:t>
      </w:r>
      <w:r w:rsidRPr="00441B96">
        <w:t>Another</w:t>
      </w:r>
      <w:r w:rsidR="00117DEB">
        <w:t xml:space="preserve"> </w:t>
      </w:r>
      <w:r w:rsidRPr="00441B96">
        <w:t>example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adoption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2018-12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>
        <w:t>L</w:t>
      </w:r>
      <w:r w:rsidRPr="00441B96">
        <w:t>egal</w:t>
      </w:r>
      <w:r w:rsidR="00117DEB">
        <w:t xml:space="preserve"> </w:t>
      </w:r>
      <w:r>
        <w:t>R</w:t>
      </w:r>
      <w:r w:rsidRPr="00441B96">
        <w:t>egime</w:t>
      </w:r>
      <w:r w:rsidR="00117DEB">
        <w:t xml:space="preserve"> </w:t>
      </w:r>
      <w:r>
        <w:t>G</w:t>
      </w:r>
      <w:r w:rsidRPr="00441B96">
        <w:t>overning</w:t>
      </w:r>
      <w:r w:rsidR="00117DEB">
        <w:t xml:space="preserve"> </w:t>
      </w:r>
      <w:r>
        <w:t>R</w:t>
      </w:r>
      <w:r w:rsidRPr="00441B96">
        <w:t>esidential</w:t>
      </w:r>
      <w:r w:rsidR="00117DEB">
        <w:t xml:space="preserve"> </w:t>
      </w:r>
      <w:r>
        <w:t>L</w:t>
      </w:r>
      <w:r w:rsidRPr="00441B96">
        <w:t>eases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Republic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Benin.</w:t>
      </w:r>
    </w:p>
    <w:p w14:paraId="252F3B56" w14:textId="6C5BF8DF" w:rsidR="00E84D9E" w:rsidRPr="002B3C54" w:rsidRDefault="00E84D9E" w:rsidP="004D415D">
      <w:pPr>
        <w:pStyle w:val="SingleTxtG"/>
      </w:pPr>
      <w:r w:rsidRPr="00441B96">
        <w:t>151.</w:t>
      </w:r>
      <w:r w:rsidRPr="00441B96">
        <w:tab/>
        <w:t>This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lays</w:t>
      </w:r>
      <w:r w:rsidR="00117DEB">
        <w:t xml:space="preserve"> </w:t>
      </w:r>
      <w:r w:rsidRPr="00441B96">
        <w:t>down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rules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signing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execution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rental</w:t>
      </w:r>
      <w:r w:rsidR="00117DEB">
        <w:t xml:space="preserve"> </w:t>
      </w:r>
      <w:r w:rsidRPr="00441B96">
        <w:t>contracts,</w:t>
      </w:r>
      <w:r w:rsidR="00117DEB">
        <w:t xml:space="preserve"> </w:t>
      </w:r>
      <w:r w:rsidRPr="00441B96">
        <w:t>deposits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guarantees,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obligations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lessor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lessee,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assignment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transfer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lease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subletting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leased</w:t>
      </w:r>
      <w:r w:rsidR="00117DEB">
        <w:t xml:space="preserve"> </w:t>
      </w:r>
      <w:r w:rsidRPr="00441B96">
        <w:t>space,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termination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contract.</w:t>
      </w:r>
    </w:p>
    <w:p w14:paraId="200406EB" w14:textId="0D114B32" w:rsidR="00E84D9E" w:rsidRPr="002B3C54" w:rsidRDefault="00E84D9E" w:rsidP="0093038C">
      <w:pPr>
        <w:pStyle w:val="H4G"/>
      </w:pPr>
      <w:r w:rsidRPr="00441B96">
        <w:tab/>
        <w:t>(iv)</w:t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health,</w:t>
      </w:r>
      <w:r w:rsidR="00117DEB">
        <w:t xml:space="preserve"> </w:t>
      </w:r>
      <w:r w:rsidRPr="00441B96">
        <w:t>medical</w:t>
      </w:r>
      <w:r w:rsidR="00117DEB">
        <w:t xml:space="preserve"> </w:t>
      </w:r>
      <w:r w:rsidRPr="00441B96">
        <w:t>care,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security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services</w:t>
      </w:r>
    </w:p>
    <w:p w14:paraId="558A3372" w14:textId="2B2D4B2D" w:rsidR="00E84D9E" w:rsidRPr="002B3C54" w:rsidRDefault="00E84D9E" w:rsidP="0093038C">
      <w:pPr>
        <w:pStyle w:val="H56G"/>
      </w:pPr>
      <w:r w:rsidRPr="00441B96">
        <w:tab/>
      </w:r>
      <w:r w:rsidRPr="00441B96">
        <w:tab/>
        <w:t>Physical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mental</w:t>
      </w:r>
      <w:r w:rsidR="00117DEB">
        <w:t xml:space="preserve"> </w:t>
      </w:r>
      <w:r w:rsidRPr="00441B96">
        <w:t>health</w:t>
      </w:r>
    </w:p>
    <w:p w14:paraId="31E48098" w14:textId="433D795E" w:rsidR="00E84D9E" w:rsidRPr="002B3C54" w:rsidRDefault="00E84D9E" w:rsidP="004D415D">
      <w:pPr>
        <w:pStyle w:val="SingleTxtG"/>
      </w:pPr>
      <w:r w:rsidRPr="00441B96">
        <w:t>152.</w:t>
      </w:r>
      <w:r w:rsidRPr="00441B96">
        <w:tab/>
        <w:t>The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managed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Ministry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Health,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responsible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implementing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policy.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end,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launches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initiatives,</w:t>
      </w:r>
      <w:r w:rsidR="00117DEB">
        <w:t xml:space="preserve"> </w:t>
      </w:r>
      <w:r w:rsidRPr="00441B96">
        <w:t>plans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implementation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coordinates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monitors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fulfilment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specified</w:t>
      </w:r>
      <w:r w:rsidR="00117DEB">
        <w:t xml:space="preserve"> </w:t>
      </w:r>
      <w:r w:rsidRPr="00441B96">
        <w:t>tasks.</w:t>
      </w:r>
    </w:p>
    <w:p w14:paraId="26261B71" w14:textId="3F23E4D3" w:rsidR="00E84D9E" w:rsidRPr="002B3C54" w:rsidRDefault="00E84D9E" w:rsidP="004D415D">
      <w:pPr>
        <w:pStyle w:val="SingleTxtG"/>
      </w:pPr>
      <w:r w:rsidRPr="00441B96">
        <w:t>153.</w:t>
      </w:r>
      <w:r w:rsidRPr="00441B96">
        <w:tab/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level,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infrastructure</w:t>
      </w:r>
      <w:r w:rsidR="00117DEB">
        <w:t xml:space="preserve"> </w:t>
      </w:r>
      <w:r w:rsidRPr="00441B96">
        <w:t>consists</w:t>
      </w:r>
      <w:r w:rsidR="00117DEB">
        <w:t xml:space="preserve"> </w:t>
      </w:r>
      <w:r w:rsidRPr="00441B96">
        <w:t>of:</w:t>
      </w:r>
    </w:p>
    <w:p w14:paraId="1EF777D3" w14:textId="29D11C92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University</w:t>
      </w:r>
      <w:r w:rsidR="00117DEB">
        <w:t xml:space="preserve"> </w:t>
      </w:r>
      <w:r w:rsidR="00E84D9E" w:rsidRPr="00441B96">
        <w:t>Hospital</w:t>
      </w:r>
      <w:r w:rsidR="00117DEB">
        <w:t xml:space="preserve"> </w:t>
      </w:r>
      <w:r w:rsidR="00E84D9E" w:rsidRPr="00441B96">
        <w:t>Centre</w:t>
      </w:r>
    </w:p>
    <w:p w14:paraId="16BC8EDB" w14:textId="43442F2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Lagoon</w:t>
      </w:r>
      <w:r w:rsidR="00117DEB">
        <w:t xml:space="preserve"> </w:t>
      </w:r>
      <w:r w:rsidR="00E84D9E" w:rsidRPr="00441B96">
        <w:t>Mother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Child</w:t>
      </w:r>
      <w:r w:rsidR="00117DEB">
        <w:t xml:space="preserve"> </w:t>
      </w:r>
      <w:r w:rsidR="00E84D9E" w:rsidRPr="00441B96">
        <w:t>University</w:t>
      </w:r>
      <w:r w:rsidR="00117DEB">
        <w:t xml:space="preserve"> </w:t>
      </w:r>
      <w:r w:rsidR="00E84D9E" w:rsidRPr="00441B96">
        <w:t>Hospital</w:t>
      </w:r>
      <w:r w:rsidR="00117DEB">
        <w:t xml:space="preserve"> </w:t>
      </w:r>
      <w:r w:rsidR="00E84D9E" w:rsidRPr="00441B96">
        <w:t>Centre</w:t>
      </w:r>
    </w:p>
    <w:p w14:paraId="5AC119AF" w14:textId="5D7A98C9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National</w:t>
      </w:r>
      <w:r w:rsidR="00117DEB">
        <w:t xml:space="preserve"> </w:t>
      </w:r>
      <w:r w:rsidR="00E84D9E" w:rsidRPr="00441B96">
        <w:t>Pulmonology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Tuberculosis</w:t>
      </w:r>
      <w:r w:rsidR="00117DEB">
        <w:t xml:space="preserve"> </w:t>
      </w:r>
      <w:r w:rsidR="00E84D9E" w:rsidRPr="00441B96">
        <w:t>Hospital</w:t>
      </w:r>
      <w:r w:rsidR="00117DEB">
        <w:t xml:space="preserve"> </w:t>
      </w:r>
      <w:r w:rsidR="00E84D9E" w:rsidRPr="00441B96">
        <w:t>Centre</w:t>
      </w:r>
    </w:p>
    <w:p w14:paraId="5709E160" w14:textId="69A797E2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National</w:t>
      </w:r>
      <w:r w:rsidR="00117DEB">
        <w:t xml:space="preserve"> </w:t>
      </w:r>
      <w:r w:rsidR="00E84D9E" w:rsidRPr="00441B96">
        <w:t>Neuropsychiatric</w:t>
      </w:r>
      <w:r w:rsidR="00117DEB">
        <w:t xml:space="preserve"> </w:t>
      </w:r>
      <w:r w:rsidR="00E84D9E" w:rsidRPr="00441B96">
        <w:t>Hospital</w:t>
      </w:r>
      <w:r w:rsidR="00117DEB">
        <w:t xml:space="preserve"> </w:t>
      </w:r>
      <w:r w:rsidR="00E84D9E" w:rsidRPr="00441B96">
        <w:t>Centre</w:t>
      </w:r>
    </w:p>
    <w:p w14:paraId="402BF9E9" w14:textId="3A07C47E" w:rsidR="00E84D9E" w:rsidRPr="002B3C54" w:rsidRDefault="00E84D9E" w:rsidP="004D415D">
      <w:pPr>
        <w:pStyle w:val="SingleTxtG"/>
      </w:pPr>
      <w:r w:rsidRPr="00441B96">
        <w:t>154.</w:t>
      </w:r>
      <w:r w:rsidRPr="00441B96">
        <w:tab/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regional</w:t>
      </w:r>
      <w:r w:rsidR="00117DEB">
        <w:t xml:space="preserve"> </w:t>
      </w:r>
      <w:r w:rsidRPr="00441B96">
        <w:t>level,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policy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implemented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departmental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offices,</w:t>
      </w:r>
      <w:r w:rsidR="00117DEB">
        <w:t xml:space="preserve"> </w:t>
      </w:r>
      <w:r w:rsidRPr="00441B96">
        <w:t>whose</w:t>
      </w:r>
      <w:r w:rsidR="00117DEB">
        <w:t xml:space="preserve"> </w:t>
      </w:r>
      <w:r w:rsidRPr="00441B96">
        <w:t>activities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line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central</w:t>
      </w:r>
      <w:r w:rsidR="00117DEB">
        <w:t xml:space="preserve"> </w:t>
      </w:r>
      <w:r w:rsidRPr="00441B96">
        <w:t>strategy.</w:t>
      </w:r>
    </w:p>
    <w:p w14:paraId="016900EC" w14:textId="77777777" w:rsidR="00EE2696" w:rsidRDefault="00E84D9E" w:rsidP="004D415D">
      <w:pPr>
        <w:pStyle w:val="SingleTxtG"/>
      </w:pPr>
      <w:r w:rsidRPr="00441B96">
        <w:t>155.</w:t>
      </w:r>
      <w:r w:rsidRPr="00441B96">
        <w:tab/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five</w:t>
      </w:r>
      <w:r w:rsidR="00117DEB">
        <w:t xml:space="preserve"> </w:t>
      </w:r>
      <w:r w:rsidRPr="00441B96">
        <w:t>departmental</w:t>
      </w:r>
      <w:r w:rsidR="00117DEB">
        <w:t xml:space="preserve"> </w:t>
      </w:r>
      <w:r w:rsidRPr="00441B96">
        <w:t>hospitals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departments</w:t>
      </w:r>
      <w:r w:rsidR="00117DEB">
        <w:t xml:space="preserve"> </w:t>
      </w:r>
      <w:r w:rsidRPr="00441B96">
        <w:t>of</w:t>
      </w:r>
      <w:r w:rsidR="00117DEB">
        <w:t xml:space="preserve"> </w:t>
      </w:r>
      <w:proofErr w:type="spellStart"/>
      <w:r w:rsidRPr="00441B96">
        <w:t>Ouémé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Borgou</w:t>
      </w:r>
      <w:proofErr w:type="spellEnd"/>
      <w:r w:rsidRPr="00441B96">
        <w:t>,</w:t>
      </w:r>
      <w:r w:rsidR="00117DEB">
        <w:t xml:space="preserve"> </w:t>
      </w:r>
      <w:proofErr w:type="spellStart"/>
      <w:r w:rsidRPr="00441B96">
        <w:t>Atacora</w:t>
      </w:r>
      <w:proofErr w:type="spellEnd"/>
      <w:r w:rsidRPr="00441B96">
        <w:t>,</w:t>
      </w:r>
      <w:r w:rsidR="00117DEB">
        <w:t xml:space="preserve"> </w:t>
      </w:r>
      <w:r w:rsidRPr="00441B96">
        <w:t>Zou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Mono.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University</w:t>
      </w:r>
      <w:r w:rsidR="00117DEB">
        <w:t xml:space="preserve"> </w:t>
      </w:r>
      <w:r w:rsidRPr="00441B96">
        <w:t>Hospital</w:t>
      </w:r>
      <w:r w:rsidR="00117DEB">
        <w:t xml:space="preserve"> </w:t>
      </w:r>
      <w:r w:rsidRPr="00441B96">
        <w:t>Centre</w:t>
      </w:r>
      <w:r w:rsidR="00117DEB">
        <w:t xml:space="preserve"> </w:t>
      </w:r>
      <w:r w:rsidRPr="00441B96">
        <w:t>serves,</w:t>
      </w:r>
      <w:r w:rsidR="00117DEB">
        <w:t xml:space="preserve"> </w:t>
      </w:r>
      <w:r w:rsidRPr="00441B96">
        <w:t>alongside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role,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departmental</w:t>
      </w:r>
      <w:r w:rsidR="00117DEB">
        <w:t xml:space="preserve"> </w:t>
      </w:r>
      <w:r w:rsidRPr="00441B96">
        <w:t>hospital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Littoral.</w:t>
      </w:r>
    </w:p>
    <w:p w14:paraId="3D9940C4" w14:textId="77777777" w:rsidR="00EE2696" w:rsidRDefault="00E84D9E" w:rsidP="004D415D">
      <w:pPr>
        <w:pStyle w:val="SingleTxtG"/>
      </w:pPr>
      <w:r w:rsidRPr="00441B96">
        <w:t>156.</w:t>
      </w:r>
      <w:r w:rsidRPr="00441B96">
        <w:tab/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local</w:t>
      </w:r>
      <w:r w:rsidR="00117DEB">
        <w:t xml:space="preserve"> </w:t>
      </w:r>
      <w:r w:rsidRPr="00441B96">
        <w:t>level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zones,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decentralized</w:t>
      </w:r>
      <w:r w:rsidR="00117DEB">
        <w:t xml:space="preserve"> </w:t>
      </w:r>
      <w:r w:rsidRPr="00441B96">
        <w:t>operational</w:t>
      </w:r>
      <w:r w:rsidR="00117DEB">
        <w:t xml:space="preserve"> </w:t>
      </w:r>
      <w:r w:rsidRPr="00441B96">
        <w:t>entities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health-care</w:t>
      </w:r>
      <w:r w:rsidR="00117DEB">
        <w:t xml:space="preserve"> </w:t>
      </w:r>
      <w:r w:rsidRPr="00441B96">
        <w:t>system.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zone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composed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network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primary</w:t>
      </w:r>
      <w:r w:rsidR="00117DEB">
        <w:t xml:space="preserve"> </w:t>
      </w:r>
      <w:r w:rsidRPr="00441B96">
        <w:t>care</w:t>
      </w:r>
      <w:r w:rsidR="00117DEB">
        <w:t xml:space="preserve"> </w:t>
      </w:r>
      <w:r w:rsidRPr="00441B96">
        <w:t>services:</w:t>
      </w:r>
      <w:r w:rsidR="00117DEB">
        <w:t xml:space="preserve"> </w:t>
      </w:r>
      <w:r w:rsidRPr="00441B96">
        <w:t>village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units,</w:t>
      </w:r>
      <w:r w:rsidR="00117DEB">
        <w:t xml:space="preserve"> </w:t>
      </w:r>
      <w:r w:rsidRPr="00441B96">
        <w:t>maternity</w:t>
      </w:r>
      <w:r w:rsidR="00117DEB">
        <w:t xml:space="preserve"> </w:t>
      </w:r>
      <w:r w:rsidRPr="00441B96">
        <w:t>clinics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dispensaries,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centres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health-care</w:t>
      </w:r>
      <w:r w:rsidR="00117DEB">
        <w:t xml:space="preserve"> </w:t>
      </w:r>
      <w:r w:rsidRPr="00441B96">
        <w:t>facilities,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supported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first-referral</w:t>
      </w:r>
      <w:r w:rsidR="00117DEB">
        <w:t xml:space="preserve"> </w:t>
      </w:r>
      <w:r w:rsidRPr="00441B96">
        <w:t>hospital</w:t>
      </w:r>
      <w:r w:rsidR="00117DEB">
        <w:t xml:space="preserve"> </w:t>
      </w:r>
      <w:r w:rsidRPr="00441B96">
        <w:t>(zone</w:t>
      </w:r>
      <w:r w:rsidR="00117DEB">
        <w:t xml:space="preserve"> </w:t>
      </w:r>
      <w:r w:rsidRPr="00441B96">
        <w:t>hospital)</w:t>
      </w:r>
      <w:r w:rsidR="00117DEB">
        <w:t xml:space="preserve"> </w:t>
      </w:r>
      <w:r w:rsidRPr="00441B96">
        <w:t>designed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serve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area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100,000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200,000</w:t>
      </w:r>
      <w:r w:rsidR="00117DEB">
        <w:t xml:space="preserve"> </w:t>
      </w:r>
      <w:r w:rsidRPr="00441B96">
        <w:t>inhabitants.</w:t>
      </w:r>
    </w:p>
    <w:p w14:paraId="7F5E9D57" w14:textId="77777777" w:rsidR="00EE2696" w:rsidRDefault="00E84D9E" w:rsidP="004D415D">
      <w:pPr>
        <w:pStyle w:val="SingleTxtG"/>
      </w:pPr>
      <w:r w:rsidRPr="00441B96">
        <w:t>157.</w:t>
      </w:r>
      <w:r w:rsidRPr="00441B96">
        <w:tab/>
        <w:t>There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currently</w:t>
      </w:r>
      <w:r w:rsidR="00117DEB">
        <w:t xml:space="preserve"> </w:t>
      </w:r>
      <w:r w:rsidRPr="00441B96">
        <w:t>34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zones.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strategy</w:t>
      </w:r>
      <w:r w:rsidR="00117DEB">
        <w:t xml:space="preserve"> </w:t>
      </w:r>
      <w:r w:rsidRPr="00441B96">
        <w:t>facilitates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viable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high-quality</w:t>
      </w:r>
      <w:r w:rsidR="00117DEB">
        <w:t xml:space="preserve"> </w:t>
      </w:r>
      <w:r w:rsidRPr="00441B96">
        <w:t>services</w:t>
      </w:r>
      <w:r w:rsidR="00117DEB">
        <w:t xml:space="preserve"> </w:t>
      </w:r>
      <w:r w:rsidRPr="00441B96">
        <w:t>while</w:t>
      </w:r>
      <w:r w:rsidR="00117DEB">
        <w:t xml:space="preserve"> </w:t>
      </w:r>
      <w:r w:rsidRPr="00441B96">
        <w:t>promoting</w:t>
      </w:r>
      <w:r w:rsidR="00117DEB">
        <w:t xml:space="preserve"> </w:t>
      </w:r>
      <w:r w:rsidRPr="00441B96">
        <w:t>decentralization,</w:t>
      </w:r>
      <w:r w:rsidR="00117DEB">
        <w:t xml:space="preserve"> </w:t>
      </w:r>
      <w:r w:rsidRPr="00441B96">
        <w:t>community</w:t>
      </w:r>
      <w:r w:rsidR="00117DEB">
        <w:t xml:space="preserve"> </w:t>
      </w:r>
      <w:r w:rsidRPr="00441B96">
        <w:t>participation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public</w:t>
      </w:r>
      <w:r w:rsidR="00EE2696">
        <w:t>-</w:t>
      </w:r>
      <w:r w:rsidRPr="00441B96">
        <w:t>private</w:t>
      </w:r>
      <w:r w:rsidR="00117DEB">
        <w:t xml:space="preserve"> </w:t>
      </w:r>
      <w:r w:rsidRPr="00441B96">
        <w:t>partnerships.</w:t>
      </w:r>
    </w:p>
    <w:p w14:paraId="4C3842D4" w14:textId="77777777" w:rsidR="00EE2696" w:rsidRDefault="00E84D9E" w:rsidP="004D415D">
      <w:pPr>
        <w:pStyle w:val="SingleTxtG"/>
      </w:pPr>
      <w:r w:rsidRPr="00441B96">
        <w:t>158.</w:t>
      </w:r>
      <w:r w:rsidRPr="00441B96">
        <w:tab/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Development</w:t>
      </w:r>
      <w:r w:rsidR="00117DEB">
        <w:t xml:space="preserve"> </w:t>
      </w:r>
      <w:r w:rsidRPr="00441B96">
        <w:t>Plan: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2009–2018,</w:t>
      </w:r>
      <w:r w:rsidR="00117DEB">
        <w:t xml:space="preserve"> </w:t>
      </w:r>
      <w:r w:rsidRPr="00441B96">
        <w:t>66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households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health-care</w:t>
      </w:r>
      <w:r w:rsidR="00117DEB">
        <w:t xml:space="preserve"> </w:t>
      </w:r>
      <w:r w:rsidRPr="00441B96">
        <w:t>facility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radius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km.</w:t>
      </w:r>
    </w:p>
    <w:p w14:paraId="7FCB6D6A" w14:textId="6BC6FF2D" w:rsidR="00E84D9E" w:rsidRPr="002B3C54" w:rsidRDefault="00E84D9E" w:rsidP="004D415D">
      <w:pPr>
        <w:pStyle w:val="SingleTxtG"/>
      </w:pPr>
      <w:r w:rsidRPr="00441B96">
        <w:t>159.</w:t>
      </w:r>
      <w:r w:rsidRPr="00441B96">
        <w:tab/>
        <w:t>With</w:t>
      </w:r>
      <w:r w:rsidR="00117DEB">
        <w:t xml:space="preserve"> </w:t>
      </w:r>
      <w:r w:rsidRPr="00441B96">
        <w:t>regard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first-referral</w:t>
      </w:r>
      <w:r w:rsidR="00117DEB">
        <w:t xml:space="preserve"> </w:t>
      </w:r>
      <w:r w:rsidRPr="00441B96">
        <w:t>health-care</w:t>
      </w:r>
      <w:r w:rsidR="00117DEB">
        <w:t xml:space="preserve"> </w:t>
      </w:r>
      <w:r w:rsidRPr="00441B96">
        <w:t>facilities,</w:t>
      </w:r>
      <w:r w:rsidR="00117DEB">
        <w:t xml:space="preserve"> </w:t>
      </w:r>
      <w:r w:rsidRPr="00441B96">
        <w:t>more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50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referral</w:t>
      </w:r>
      <w:r w:rsidR="00117DEB">
        <w:t xml:space="preserve"> </w:t>
      </w:r>
      <w:r w:rsidRPr="00441B96">
        <w:t>hospital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case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need.</w:t>
      </w:r>
      <w:r w:rsidR="00117DEB">
        <w:t xml:space="preserve"> </w:t>
      </w:r>
      <w:r w:rsidRPr="00441B96">
        <w:t>Nevertheless,</w:t>
      </w:r>
      <w:r w:rsidR="00117DEB">
        <w:t xml:space="preserve"> </w:t>
      </w:r>
      <w:r w:rsidRPr="00441B96">
        <w:t>13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still</w:t>
      </w:r>
      <w:r w:rsidR="00117DEB">
        <w:t xml:space="preserve"> </w:t>
      </w:r>
      <w:r w:rsidRPr="00441B96">
        <w:t>live</w:t>
      </w:r>
      <w:r w:rsidR="00117DEB">
        <w:t xml:space="preserve"> </w:t>
      </w:r>
      <w:r w:rsidRPr="00441B96">
        <w:t>more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30</w:t>
      </w:r>
      <w:r w:rsidR="00117DEB">
        <w:t xml:space="preserve"> </w:t>
      </w:r>
      <w:r w:rsidRPr="00441B96">
        <w:t>km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referral</w:t>
      </w:r>
      <w:r w:rsidR="00117DEB">
        <w:t xml:space="preserve"> </w:t>
      </w:r>
      <w:r w:rsidRPr="00441B96">
        <w:t>hospital.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rural</w:t>
      </w:r>
      <w:r w:rsidR="00117DEB">
        <w:t xml:space="preserve"> </w:t>
      </w:r>
      <w:r w:rsidRPr="00441B96">
        <w:t>communities</w:t>
      </w:r>
      <w:r w:rsidR="00117DEB">
        <w:t xml:space="preserve"> </w:t>
      </w:r>
      <w:r w:rsidRPr="00441B96">
        <w:t>do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hospital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km.</w:t>
      </w:r>
    </w:p>
    <w:p w14:paraId="3A318500" w14:textId="6C147CED" w:rsidR="00E84D9E" w:rsidRPr="002B3C54" w:rsidRDefault="00E84D9E" w:rsidP="0093038C">
      <w:pPr>
        <w:pStyle w:val="H56G"/>
      </w:pPr>
      <w:r w:rsidRPr="00441B96">
        <w:tab/>
      </w:r>
      <w:r w:rsidRPr="00441B96">
        <w:tab/>
        <w:t>Availability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health-care</w:t>
      </w:r>
      <w:r w:rsidR="00117DEB">
        <w:t xml:space="preserve"> </w:t>
      </w:r>
      <w:r w:rsidRPr="00441B96">
        <w:t>personnel</w:t>
      </w:r>
      <w:r w:rsidR="00117DEB">
        <w:t xml:space="preserve"> </w:t>
      </w:r>
      <w:r w:rsidRPr="00441B96">
        <w:t>(doctors,</w:t>
      </w:r>
      <w:r w:rsidR="00117DEB">
        <w:t xml:space="preserve"> </w:t>
      </w:r>
      <w:r w:rsidRPr="00441B96">
        <w:t>nurses,</w:t>
      </w:r>
      <w:r w:rsidR="00117DEB">
        <w:t xml:space="preserve"> </w:t>
      </w:r>
      <w:r w:rsidRPr="00441B96">
        <w:t>midwives)</w:t>
      </w:r>
    </w:p>
    <w:p w14:paraId="18C836D5" w14:textId="275A9D9C" w:rsidR="00E84D9E" w:rsidRPr="002B3C54" w:rsidRDefault="00E84D9E" w:rsidP="004D415D">
      <w:pPr>
        <w:pStyle w:val="SingleTxtG"/>
      </w:pPr>
      <w:r w:rsidRPr="00441B96">
        <w:t>160.</w:t>
      </w:r>
      <w:r w:rsidRPr="00441B96">
        <w:tab/>
        <w:t>Health-care</w:t>
      </w:r>
      <w:r w:rsidR="00117DEB">
        <w:t xml:space="preserve"> </w:t>
      </w:r>
      <w:r w:rsidRPr="00441B96">
        <w:t>coverage</w:t>
      </w:r>
      <w:r w:rsidR="00117DEB">
        <w:t xml:space="preserve"> </w:t>
      </w:r>
      <w:r w:rsidRPr="00441B96">
        <w:t>remains</w:t>
      </w:r>
      <w:r w:rsidR="00117DEB">
        <w:t xml:space="preserve"> </w:t>
      </w:r>
      <w:r w:rsidRPr="00441B96">
        <w:t>insufficient</w:t>
      </w:r>
      <w:r w:rsidR="00117DEB">
        <w:t xml:space="preserve"> </w:t>
      </w:r>
      <w:r w:rsidRPr="00441B96">
        <w:t>owing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high</w:t>
      </w:r>
      <w:r w:rsidR="00117DEB">
        <w:t xml:space="preserve"> </w:t>
      </w:r>
      <w:r w:rsidRPr="00441B96">
        <w:t>population</w:t>
      </w:r>
      <w:r w:rsidR="00117DEB">
        <w:t xml:space="preserve"> </w:t>
      </w:r>
      <w:r w:rsidRPr="00441B96">
        <w:t>growth.</w:t>
      </w:r>
      <w:r w:rsidR="00117DEB">
        <w:t xml:space="preserve"> </w:t>
      </w:r>
      <w:r w:rsidRPr="00441B96">
        <w:t>Numerous</w:t>
      </w:r>
      <w:r w:rsidR="00117DEB">
        <w:t xml:space="preserve"> </w:t>
      </w:r>
      <w:r w:rsidRPr="00441B96">
        <w:t>efforts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way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improve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situation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recruitment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staff,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technical</w:t>
      </w:r>
      <w:r w:rsidR="00117DEB">
        <w:t xml:space="preserve"> </w:t>
      </w:r>
      <w:r w:rsidRPr="00441B96">
        <w:t>facilities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increase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budget</w:t>
      </w:r>
      <w:r w:rsidR="00117DEB">
        <w:t xml:space="preserve"> </w:t>
      </w:r>
      <w:r w:rsidRPr="00441B96">
        <w:t>allocated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Ministry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Health.</w:t>
      </w:r>
    </w:p>
    <w:p w14:paraId="3A8E8648" w14:textId="77777777" w:rsidR="00EE2696" w:rsidRDefault="00E84D9E" w:rsidP="0093038C">
      <w:pPr>
        <w:pStyle w:val="H56G"/>
      </w:pPr>
      <w:r w:rsidRPr="00441B96">
        <w:lastRenderedPageBreak/>
        <w:tab/>
      </w:r>
      <w:r w:rsidRPr="00441B96">
        <w:tab/>
        <w:t>Major</w:t>
      </w:r>
      <w:r w:rsidR="00117DEB">
        <w:t xml:space="preserve"> </w:t>
      </w:r>
      <w:r w:rsidRPr="00441B96">
        <w:t>infections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recurring</w:t>
      </w:r>
      <w:r w:rsidR="00117DEB">
        <w:t xml:space="preserve"> </w:t>
      </w:r>
      <w:r w:rsidRPr="00441B96">
        <w:t>diseases</w:t>
      </w:r>
    </w:p>
    <w:p w14:paraId="1F6F10BA" w14:textId="77777777" w:rsidR="00EE2696" w:rsidRDefault="00E84D9E" w:rsidP="004D415D">
      <w:pPr>
        <w:pStyle w:val="SingleTxtG"/>
      </w:pPr>
      <w:r w:rsidRPr="00441B96">
        <w:t>161.</w:t>
      </w:r>
      <w:r w:rsidRPr="00441B96">
        <w:tab/>
        <w:t>Malaria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acute</w:t>
      </w:r>
      <w:r w:rsidR="00117DEB">
        <w:t xml:space="preserve"> </w:t>
      </w:r>
      <w:r w:rsidRPr="00441B96">
        <w:t>respiratory</w:t>
      </w:r>
      <w:r w:rsidR="00117DEB">
        <w:t xml:space="preserve"> </w:t>
      </w:r>
      <w:r w:rsidRPr="00441B96">
        <w:t>infections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still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main</w:t>
      </w:r>
      <w:r w:rsidR="00117DEB">
        <w:t xml:space="preserve"> </w:t>
      </w:r>
      <w:r w:rsidRPr="00441B96">
        <w:t>causes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morbidity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mortality.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followed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anaemia,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can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infectious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nutritional</w:t>
      </w:r>
      <w:r w:rsidR="00117DEB">
        <w:t xml:space="preserve"> </w:t>
      </w:r>
      <w:r w:rsidRPr="00441B96">
        <w:t>causes.</w:t>
      </w:r>
    </w:p>
    <w:p w14:paraId="2002A299" w14:textId="77777777" w:rsidR="00EE2696" w:rsidRDefault="00E84D9E" w:rsidP="004D415D">
      <w:pPr>
        <w:pStyle w:val="SingleTxtG"/>
      </w:pPr>
      <w:r w:rsidRPr="00441B96">
        <w:t>162.</w:t>
      </w:r>
      <w:r w:rsidRPr="00441B96">
        <w:tab/>
        <w:t>In</w:t>
      </w:r>
      <w:r w:rsidR="00117DEB">
        <w:t xml:space="preserve"> </w:t>
      </w:r>
      <w:r w:rsidRPr="00441B96">
        <w:t>recent</w:t>
      </w:r>
      <w:r w:rsidR="00117DEB">
        <w:t xml:space="preserve"> </w:t>
      </w:r>
      <w:r w:rsidRPr="00441B96">
        <w:t>years,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Lassa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Ebola</w:t>
      </w:r>
      <w:r w:rsidR="00117DEB">
        <w:t xml:space="preserve"> </w:t>
      </w:r>
      <w:r w:rsidRPr="00441B96">
        <w:t>viruses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emerged.</w:t>
      </w:r>
    </w:p>
    <w:p w14:paraId="331BD0EB" w14:textId="77777777" w:rsidR="00EE2696" w:rsidRDefault="00E84D9E" w:rsidP="004D415D">
      <w:pPr>
        <w:pStyle w:val="SingleTxtG"/>
      </w:pPr>
      <w:r w:rsidRPr="00441B96">
        <w:t>163.</w:t>
      </w:r>
      <w:r w:rsidRPr="00441B96">
        <w:tab/>
        <w:t>Malaria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widespread</w:t>
      </w:r>
      <w:r w:rsidR="00117DEB">
        <w:t xml:space="preserve"> </w:t>
      </w:r>
      <w:r w:rsidRPr="00441B96">
        <w:t>disease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Benin;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percentage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consultations</w:t>
      </w:r>
      <w:r w:rsidR="00117DEB">
        <w:t xml:space="preserve"> </w:t>
      </w:r>
      <w:r w:rsidRPr="00441B96">
        <w:t>due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malaria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40.6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2014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2013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41.4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2012.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followed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acute</w:t>
      </w:r>
      <w:r w:rsidR="00117DEB">
        <w:t xml:space="preserve"> </w:t>
      </w:r>
      <w:r w:rsidRPr="00441B96">
        <w:t>respiratory</w:t>
      </w:r>
      <w:r w:rsidR="00117DEB">
        <w:t xml:space="preserve"> </w:t>
      </w:r>
      <w:r w:rsidRPr="00441B96">
        <w:t>infections</w:t>
      </w:r>
      <w:r w:rsidR="00117DEB">
        <w:t xml:space="preserve"> </w:t>
      </w:r>
      <w:r w:rsidRPr="00441B96">
        <w:t>(12.9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2014,</w:t>
      </w:r>
      <w:r w:rsidR="00117DEB">
        <w:t xml:space="preserve"> </w:t>
      </w:r>
      <w:r w:rsidRPr="00441B96">
        <w:t>13.3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2013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12.3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2012).</w:t>
      </w:r>
      <w:r w:rsidR="00117DEB">
        <w:t xml:space="preserve"> </w:t>
      </w:r>
      <w:r w:rsidRPr="00441B96">
        <w:t>Gastrointestinal</w:t>
      </w:r>
      <w:r w:rsidR="00117DEB">
        <w:t xml:space="preserve"> </w:t>
      </w:r>
      <w:r w:rsidRPr="00441B96">
        <w:t>infections</w:t>
      </w:r>
      <w:r w:rsidR="00117DEB">
        <w:t xml:space="preserve"> </w:t>
      </w:r>
      <w:r w:rsidRPr="00441B96">
        <w:t>affected</w:t>
      </w:r>
      <w:r w:rsidR="00117DEB">
        <w:t xml:space="preserve"> </w:t>
      </w:r>
      <w:r w:rsidRPr="00441B96">
        <w:t>only</w:t>
      </w:r>
      <w:r w:rsidR="00117DEB">
        <w:t xml:space="preserve"> </w:t>
      </w:r>
      <w:r w:rsidRPr="00441B96">
        <w:t>6.6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patients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2014,</w:t>
      </w:r>
      <w:r w:rsidR="00117DEB">
        <w:t xml:space="preserve"> </w:t>
      </w:r>
      <w:r w:rsidRPr="00441B96">
        <w:t>6.8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2013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6.5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2012.</w:t>
      </w:r>
    </w:p>
    <w:p w14:paraId="432D5314" w14:textId="20247EA9" w:rsidR="00E84D9E" w:rsidRPr="002B3C54" w:rsidRDefault="00E84D9E" w:rsidP="004D415D">
      <w:pPr>
        <w:pStyle w:val="SingleTxtG"/>
      </w:pPr>
      <w:r w:rsidRPr="00441B96">
        <w:t>164.</w:t>
      </w:r>
      <w:r w:rsidRPr="00441B96">
        <w:tab/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non-governmental</w:t>
      </w:r>
      <w:r w:rsidR="00117DEB">
        <w:t xml:space="preserve"> </w:t>
      </w:r>
      <w:r w:rsidRPr="00441B96">
        <w:t>organizations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stepping</w:t>
      </w:r>
      <w:r w:rsidR="00117DEB">
        <w:t xml:space="preserve"> </w:t>
      </w:r>
      <w:r w:rsidRPr="00441B96">
        <w:t>up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awareness-raising</w:t>
      </w:r>
      <w:r w:rsidR="00117DEB">
        <w:t xml:space="preserve"> </w:t>
      </w:r>
      <w:r w:rsidRPr="00441B96">
        <w:t>actions,</w:t>
      </w:r>
      <w:r w:rsidR="00117DEB">
        <w:t xml:space="preserve"> </w:t>
      </w:r>
      <w:r w:rsidRPr="00441B96">
        <w:t>along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>
        <w:t>free</w:t>
      </w:r>
      <w:r w:rsidR="00117DEB">
        <w:t xml:space="preserve"> </w:t>
      </w:r>
      <w:r w:rsidRPr="00441B96">
        <w:t>distribution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insecticide-treated</w:t>
      </w:r>
      <w:r w:rsidR="00117DEB">
        <w:t xml:space="preserve"> </w:t>
      </w:r>
      <w:r w:rsidRPr="00441B96">
        <w:t>mosquito</w:t>
      </w:r>
      <w:r w:rsidR="00117DEB">
        <w:t xml:space="preserve"> </w:t>
      </w:r>
      <w:r w:rsidRPr="00441B96">
        <w:t>nets.</w:t>
      </w:r>
    </w:p>
    <w:p w14:paraId="7524610E" w14:textId="77777777" w:rsidR="00EE2696" w:rsidRDefault="00E84D9E" w:rsidP="004D415D">
      <w:pPr>
        <w:pStyle w:val="SingleTxtG"/>
      </w:pPr>
      <w:r w:rsidRPr="00441B96">
        <w:t>165.</w:t>
      </w:r>
      <w:r w:rsidRPr="00441B96">
        <w:tab/>
        <w:t>Material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financial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led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significant</w:t>
      </w:r>
      <w:r w:rsidR="00117DEB">
        <w:t xml:space="preserve"> </w:t>
      </w:r>
      <w:r w:rsidRPr="00441B96">
        <w:t>decline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infectious</w:t>
      </w:r>
      <w:r w:rsidR="00117DEB">
        <w:t xml:space="preserve"> </w:t>
      </w:r>
      <w:r w:rsidRPr="00441B96">
        <w:t>diseases</w:t>
      </w:r>
      <w:r w:rsidR="00117DEB">
        <w:t xml:space="preserve"> </w:t>
      </w:r>
      <w:r w:rsidRPr="00441B96">
        <w:t>such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leprosy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onchocerciasis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eradication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dracunculiasis.</w:t>
      </w:r>
    </w:p>
    <w:p w14:paraId="62C1B7D5" w14:textId="77777777" w:rsidR="00EE2696" w:rsidRDefault="00E84D9E" w:rsidP="004D415D">
      <w:pPr>
        <w:pStyle w:val="SingleTxtG"/>
      </w:pPr>
      <w:r w:rsidRPr="00441B96">
        <w:t>166.</w:t>
      </w:r>
      <w:r w:rsidRPr="00441B96">
        <w:tab/>
        <w:t>Despite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satisfactory</w:t>
      </w:r>
      <w:r w:rsidR="00117DEB">
        <w:t xml:space="preserve"> </w:t>
      </w:r>
      <w:r w:rsidRPr="00441B96">
        <w:t>results,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fight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malaria</w:t>
      </w:r>
      <w:r w:rsidR="00117DEB">
        <w:t xml:space="preserve"> </w:t>
      </w:r>
      <w:r w:rsidRPr="00441B96">
        <w:t>still</w:t>
      </w:r>
      <w:r w:rsidR="00117DEB">
        <w:t xml:space="preserve"> </w:t>
      </w:r>
      <w:r w:rsidRPr="00441B96">
        <w:t>presents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major</w:t>
      </w:r>
      <w:r w:rsidR="00117DEB">
        <w:t xml:space="preserve"> </w:t>
      </w:r>
      <w:r w:rsidRPr="00441B96">
        <w:t>challenge.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Accelerated</w:t>
      </w:r>
      <w:r w:rsidR="00117DEB">
        <w:t xml:space="preserve"> </w:t>
      </w:r>
      <w:r w:rsidRPr="00441B96">
        <w:t>Malaria</w:t>
      </w:r>
      <w:r w:rsidR="00117DEB">
        <w:t xml:space="preserve"> </w:t>
      </w:r>
      <w:r w:rsidRPr="00441B96">
        <w:t>Control</w:t>
      </w:r>
      <w:r w:rsidR="00117DEB">
        <w:t xml:space="preserve"> </w:t>
      </w:r>
      <w:r w:rsidRPr="00441B96">
        <w:t>Plan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launched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aim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reducing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deaths</w:t>
      </w:r>
      <w:r w:rsidR="00117DEB">
        <w:t xml:space="preserve"> </w:t>
      </w:r>
      <w:r w:rsidRPr="00441B96">
        <w:t>due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malaria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50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2025</w:t>
      </w:r>
      <w:r w:rsidR="00117DEB">
        <w:t xml:space="preserve"> </w:t>
      </w:r>
      <w:r w:rsidRPr="00441B96">
        <w:t>(by</w:t>
      </w:r>
      <w:r w:rsidR="00117DEB">
        <w:t xml:space="preserve"> </w:t>
      </w:r>
      <w:r w:rsidRPr="00441B96">
        <w:t>30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2010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2015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20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2015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2025).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hoped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achieve</w:t>
      </w:r>
      <w:r w:rsidR="00117DEB">
        <w:t xml:space="preserve"> </w:t>
      </w:r>
      <w:r w:rsidRPr="00441B96">
        <w:t>similar</w:t>
      </w:r>
      <w:r w:rsidR="00117DEB">
        <w:t xml:space="preserve"> </w:t>
      </w:r>
      <w:r w:rsidRPr="00441B96">
        <w:t>reductions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morbidity</w:t>
      </w:r>
      <w:r w:rsidR="00117DEB">
        <w:t xml:space="preserve"> </w:t>
      </w:r>
      <w:r w:rsidRPr="00441B96">
        <w:t>rate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socioeconomic</w:t>
      </w:r>
      <w:r w:rsidR="00117DEB">
        <w:t xml:space="preserve"> </w:t>
      </w:r>
      <w:r w:rsidRPr="00441B96">
        <w:t>impact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malaria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2025.</w:t>
      </w:r>
    </w:p>
    <w:p w14:paraId="6C6E9112" w14:textId="0FAC5EE9" w:rsidR="00E84D9E" w:rsidRPr="002B3C54" w:rsidRDefault="00E84D9E" w:rsidP="0093038C">
      <w:pPr>
        <w:pStyle w:val="H56G"/>
      </w:pPr>
      <w:r w:rsidRPr="00441B96">
        <w:tab/>
      </w:r>
      <w:r w:rsidRPr="00441B96">
        <w:tab/>
        <w:t>Reduction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cost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health-care</w:t>
      </w:r>
      <w:r w:rsidR="00117DEB">
        <w:t xml:space="preserve"> </w:t>
      </w:r>
      <w:r w:rsidRPr="00441B96">
        <w:t>services</w:t>
      </w:r>
    </w:p>
    <w:p w14:paraId="36C79625" w14:textId="77777777" w:rsidR="00EE2696" w:rsidRDefault="00E84D9E" w:rsidP="004D415D">
      <w:pPr>
        <w:pStyle w:val="SingleTxtG"/>
      </w:pPr>
      <w:r w:rsidRPr="00441B96">
        <w:t>167.</w:t>
      </w:r>
      <w:r w:rsidRPr="00441B96">
        <w:tab/>
        <w:t>A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organizational</w:t>
      </w:r>
      <w:r w:rsidR="00117DEB">
        <w:t xml:space="preserve"> </w:t>
      </w:r>
      <w:r w:rsidRPr="00441B96">
        <w:t>reforms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sector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implemented</w:t>
      </w:r>
      <w:r w:rsidR="00117DEB">
        <w:t xml:space="preserve"> </w:t>
      </w:r>
      <w:r w:rsidRPr="00441B96">
        <w:t>since</w:t>
      </w:r>
      <w:r w:rsidR="00117DEB">
        <w:t xml:space="preserve"> </w:t>
      </w:r>
      <w:r w:rsidRPr="00441B96">
        <w:t>2010.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include:</w:t>
      </w:r>
    </w:p>
    <w:p w14:paraId="72C3EC7D" w14:textId="18755E19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Reform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Essential</w:t>
      </w:r>
      <w:r w:rsidR="00117DEB">
        <w:t xml:space="preserve"> </w:t>
      </w:r>
      <w:r w:rsidR="00E84D9E" w:rsidRPr="00441B96">
        <w:t>Medicines</w:t>
      </w:r>
      <w:r w:rsidR="00117DEB">
        <w:t xml:space="preserve"> </w:t>
      </w:r>
      <w:r w:rsidR="00E84D9E" w:rsidRPr="00441B96">
        <w:t>Purchasing</w:t>
      </w:r>
      <w:r w:rsidR="00117DEB">
        <w:t xml:space="preserve"> </w:t>
      </w:r>
      <w:r w:rsidR="00E84D9E" w:rsidRPr="00441B96">
        <w:t>Centre</w:t>
      </w:r>
    </w:p>
    <w:p w14:paraId="7EE84617" w14:textId="4BB5CC8F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The</w:t>
      </w:r>
      <w:r w:rsidR="00117DEB">
        <w:t xml:space="preserve"> </w:t>
      </w:r>
      <w:r w:rsidR="00E84D9E" w:rsidRPr="00441B96">
        <w:t>Universal</w:t>
      </w:r>
      <w:r w:rsidR="00117DEB">
        <w:t xml:space="preserve"> </w:t>
      </w:r>
      <w:r w:rsidR="00E84D9E" w:rsidRPr="00441B96">
        <w:t>Health</w:t>
      </w:r>
      <w:r w:rsidR="00117DEB">
        <w:t xml:space="preserve"> </w:t>
      </w:r>
      <w:r w:rsidR="00E84D9E" w:rsidRPr="00441B96">
        <w:t>Insurance</w:t>
      </w:r>
      <w:r w:rsidR="00117DEB">
        <w:t xml:space="preserve"> </w:t>
      </w:r>
      <w:r w:rsidR="00E84D9E" w:rsidRPr="00441B96">
        <w:t>Scheme/promotion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mutual</w:t>
      </w:r>
      <w:r w:rsidR="00117DEB">
        <w:t xml:space="preserve"> </w:t>
      </w:r>
      <w:r w:rsidR="00E84D9E" w:rsidRPr="00441B96">
        <w:t>insurance</w:t>
      </w:r>
      <w:r w:rsidR="00117DEB">
        <w:t xml:space="preserve"> </w:t>
      </w:r>
      <w:r w:rsidR="00E84D9E" w:rsidRPr="00441B96">
        <w:t>associations</w:t>
      </w:r>
    </w:p>
    <w:p w14:paraId="3831E102" w14:textId="6F5930E6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Issuance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contracts/results-based</w:t>
      </w:r>
      <w:r w:rsidR="00117DEB">
        <w:t xml:space="preserve"> </w:t>
      </w:r>
      <w:r w:rsidR="00E84D9E" w:rsidRPr="00441B96">
        <w:t>management</w:t>
      </w:r>
    </w:p>
    <w:p w14:paraId="3397A611" w14:textId="65AB1533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Decentralization/devolution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sector</w:t>
      </w:r>
    </w:p>
    <w:p w14:paraId="6804B7D4" w14:textId="1FBB0B3E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Practical</w:t>
      </w:r>
      <w:r w:rsidR="00117DEB">
        <w:t xml:space="preserve"> </w:t>
      </w:r>
      <w:r w:rsidR="00E84D9E" w:rsidRPr="00441B96">
        <w:t>arrangements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construction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modern</w:t>
      </w:r>
      <w:r w:rsidR="00117DEB">
        <w:t xml:space="preserve"> </w:t>
      </w:r>
      <w:r w:rsidR="00E84D9E" w:rsidRPr="00441B96">
        <w:t>regional</w:t>
      </w:r>
      <w:r w:rsidR="00117DEB">
        <w:t xml:space="preserve"> </w:t>
      </w:r>
      <w:r w:rsidR="00E84D9E" w:rsidRPr="00441B96">
        <w:t>referral</w:t>
      </w:r>
      <w:r w:rsidR="00117DEB">
        <w:t xml:space="preserve"> </w:t>
      </w:r>
      <w:r w:rsidR="00E84D9E" w:rsidRPr="00441B96">
        <w:t>hospital</w:t>
      </w:r>
    </w:p>
    <w:p w14:paraId="0613410C" w14:textId="65FC6BA8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Free</w:t>
      </w:r>
      <w:r w:rsidR="00117DEB">
        <w:t xml:space="preserve"> </w:t>
      </w:r>
      <w:r w:rsidR="00E84D9E" w:rsidRPr="00441B96">
        <w:t>caesarean</w:t>
      </w:r>
      <w:r w:rsidR="00117DEB">
        <w:t xml:space="preserve"> </w:t>
      </w:r>
      <w:r w:rsidR="00E84D9E" w:rsidRPr="00441B96">
        <w:t>sections</w:t>
      </w:r>
    </w:p>
    <w:p w14:paraId="4C7737C5" w14:textId="5BCA9717" w:rsidR="00E84D9E" w:rsidRPr="002B3C54" w:rsidRDefault="00E84D9E" w:rsidP="004D415D">
      <w:pPr>
        <w:pStyle w:val="SingleTxtG"/>
      </w:pPr>
      <w:r w:rsidRPr="00441B96">
        <w:t>168.</w:t>
      </w:r>
      <w:r w:rsidRPr="00441B96">
        <w:tab/>
        <w:t>The</w:t>
      </w:r>
      <w:r w:rsidR="00117DEB">
        <w:t xml:space="preserve"> </w:t>
      </w:r>
      <w:r w:rsidRPr="00441B96">
        <w:t>purpose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to</w:t>
      </w:r>
      <w:r w:rsidR="00117DEB">
        <w:t xml:space="preserve"> </w:t>
      </w:r>
      <w:r>
        <w:t>facilitate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good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entire</w:t>
      </w:r>
      <w:r w:rsidR="00117DEB">
        <w:t xml:space="preserve"> </w:t>
      </w:r>
      <w:r w:rsidRPr="00441B96">
        <w:t>population,</w:t>
      </w:r>
      <w:r w:rsidR="00117DEB">
        <w:t xml:space="preserve"> </w:t>
      </w:r>
      <w:r w:rsidRPr="00441B96">
        <w:t>especially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disadvantaged</w:t>
      </w:r>
      <w:r w:rsidR="00117DEB">
        <w:t xml:space="preserve"> </w:t>
      </w:r>
      <w:r w:rsidRPr="00441B96">
        <w:t>sectors.</w:t>
      </w:r>
    </w:p>
    <w:p w14:paraId="14A35B62" w14:textId="1B472A54" w:rsidR="00E84D9E" w:rsidRPr="002B3C54" w:rsidRDefault="00E84D9E" w:rsidP="004D415D">
      <w:pPr>
        <w:pStyle w:val="SingleTxtG"/>
      </w:pPr>
      <w:r w:rsidRPr="00441B96">
        <w:t>169.</w:t>
      </w:r>
      <w:r w:rsidRPr="00441B96">
        <w:tab/>
        <w:t>The</w:t>
      </w:r>
      <w:r w:rsidR="00117DEB">
        <w:t xml:space="preserve"> </w:t>
      </w:r>
      <w:r w:rsidRPr="00441B96">
        <w:t>Universal</w:t>
      </w:r>
      <w:r w:rsidR="00117DEB">
        <w:t xml:space="preserve"> </w:t>
      </w:r>
      <w:r w:rsidRPr="00441B96">
        <w:t>Health</w:t>
      </w:r>
      <w:r w:rsidR="00117DEB">
        <w:t xml:space="preserve"> </w:t>
      </w:r>
      <w:r w:rsidRPr="00441B96">
        <w:t>Insurance</w:t>
      </w:r>
      <w:r w:rsidR="00117DEB">
        <w:t xml:space="preserve"> </w:t>
      </w:r>
      <w:r w:rsidRPr="00441B96">
        <w:t>Scheme</w:t>
      </w:r>
      <w:r w:rsidR="00117DEB">
        <w:t xml:space="preserve"> </w:t>
      </w:r>
      <w:r w:rsidRPr="00441B96">
        <w:t>enables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population,</w:t>
      </w:r>
      <w:r w:rsidR="00117DEB">
        <w:t xml:space="preserve"> </w:t>
      </w:r>
      <w:r w:rsidRPr="00441B96">
        <w:t>especially</w:t>
      </w:r>
      <w:r w:rsidR="00117DEB">
        <w:t xml:space="preserve"> </w:t>
      </w:r>
      <w:r w:rsidRPr="00441B96">
        <w:t>disadvantaged</w:t>
      </w:r>
      <w:r w:rsidR="00117DEB">
        <w:t xml:space="preserve"> </w:t>
      </w:r>
      <w:r w:rsidRPr="00441B96">
        <w:t>sectors,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benefit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lower-cost</w:t>
      </w:r>
      <w:r w:rsidR="00117DEB">
        <w:t xml:space="preserve"> </w:t>
      </w:r>
      <w:r w:rsidRPr="00441B96">
        <w:t>health-care</w:t>
      </w:r>
      <w:r w:rsidR="00117DEB">
        <w:t xml:space="preserve"> </w:t>
      </w:r>
      <w:r w:rsidRPr="00441B96">
        <w:t>services.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initial</w:t>
      </w:r>
      <w:r w:rsidR="00117DEB">
        <w:t xml:space="preserve"> </w:t>
      </w:r>
      <w:r w:rsidRPr="00441B96">
        <w:t>experiment</w:t>
      </w:r>
      <w:r w:rsidR="00117DEB">
        <w:t xml:space="preserve"> </w:t>
      </w:r>
      <w:r w:rsidRPr="00441B96">
        <w:t>targets</w:t>
      </w:r>
      <w:r w:rsidR="00117DEB">
        <w:t xml:space="preserve"> </w:t>
      </w:r>
      <w:r w:rsidRPr="00441B96">
        <w:t>only</w:t>
      </w:r>
      <w:r w:rsidR="00117DEB">
        <w:t xml:space="preserve"> </w:t>
      </w:r>
      <w:r w:rsidRPr="00441B96">
        <w:t>part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population.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planning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improve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programme</w:t>
      </w:r>
      <w:r w:rsidR="00117DEB">
        <w:t xml:space="preserve"> </w:t>
      </w:r>
      <w:r w:rsidRPr="00441B96">
        <w:t>through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Insurance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Strengthening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Capital</w:t>
      </w:r>
      <w:r w:rsidR="00117DEB">
        <w:t xml:space="preserve"> </w:t>
      </w:r>
      <w:r w:rsidRPr="00441B96">
        <w:t>project,</w:t>
      </w:r>
      <w:r w:rsidR="00117DEB">
        <w:t xml:space="preserve"> </w:t>
      </w:r>
      <w:r w:rsidRPr="00441B96">
        <w:t>whose</w:t>
      </w:r>
      <w:r w:rsidR="00117DEB">
        <w:t xml:space="preserve"> </w:t>
      </w:r>
      <w:r w:rsidRPr="00441B96">
        <w:t>first</w:t>
      </w:r>
      <w:r w:rsidR="00117DEB">
        <w:t xml:space="preserve"> </w:t>
      </w:r>
      <w:r w:rsidRPr="00441B96">
        <w:t>phase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initiated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January</w:t>
      </w:r>
      <w:r w:rsidR="00117DEB">
        <w:t xml:space="preserve"> </w:t>
      </w:r>
      <w:r w:rsidRPr="00441B96">
        <w:t>2019.</w:t>
      </w:r>
    </w:p>
    <w:p w14:paraId="1400F16A" w14:textId="77777777" w:rsidR="00EE2696" w:rsidRDefault="00E84D9E" w:rsidP="004D415D">
      <w:pPr>
        <w:pStyle w:val="SingleTxtG"/>
      </w:pPr>
      <w:r w:rsidRPr="00441B96">
        <w:t>170.</w:t>
      </w:r>
      <w:r w:rsidRPr="00441B96">
        <w:tab/>
        <w:t>The</w:t>
      </w:r>
      <w:r w:rsidR="00117DEB">
        <w:t xml:space="preserve"> </w:t>
      </w:r>
      <w:r w:rsidRPr="00441B96">
        <w:t>free</w:t>
      </w:r>
      <w:r w:rsidR="00117DEB">
        <w:t xml:space="preserve"> </w:t>
      </w:r>
      <w:r w:rsidRPr="00441B96">
        <w:t>caesarean</w:t>
      </w:r>
      <w:r w:rsidR="00117DEB">
        <w:t xml:space="preserve"> </w:t>
      </w:r>
      <w:r w:rsidRPr="00441B96">
        <w:t>section</w:t>
      </w:r>
      <w:r w:rsidR="00117DEB">
        <w:t xml:space="preserve"> </w:t>
      </w:r>
      <w:r w:rsidRPr="00441B96">
        <w:t>initiative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launched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alleviate</w:t>
      </w:r>
      <w:r w:rsidR="00117DEB">
        <w:t xml:space="preserve"> </w:t>
      </w:r>
      <w:r w:rsidRPr="00441B96">
        <w:t>medical</w:t>
      </w:r>
      <w:r w:rsidR="00117DEB">
        <w:t xml:space="preserve"> </w:t>
      </w:r>
      <w:r w:rsidRPr="00441B96">
        <w:t>expenses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women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require</w:t>
      </w:r>
      <w:r w:rsidR="00117DEB">
        <w:t xml:space="preserve"> </w:t>
      </w:r>
      <w:r w:rsidRPr="00441B96">
        <w:t>surgery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give</w:t>
      </w:r>
      <w:r w:rsidR="00117DEB">
        <w:t xml:space="preserve"> </w:t>
      </w:r>
      <w:r w:rsidRPr="00441B96">
        <w:t>birth.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total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44</w:t>
      </w:r>
      <w:r w:rsidR="00117DEB">
        <w:t xml:space="preserve"> </w:t>
      </w:r>
      <w:r w:rsidRPr="00441B96">
        <w:t>hospitals</w:t>
      </w:r>
      <w:r w:rsidR="00117DEB">
        <w:t xml:space="preserve"> </w:t>
      </w:r>
      <w:r w:rsidRPr="00441B96">
        <w:t>throughout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designated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purpose.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departments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covered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measure: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hospitals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in</w:t>
      </w:r>
      <w:r w:rsidR="00117DEB">
        <w:t xml:space="preserve"> </w:t>
      </w:r>
      <w:proofErr w:type="spellStart"/>
      <w:r w:rsidRPr="00441B96">
        <w:t>Atlantique</w:t>
      </w:r>
      <w:proofErr w:type="spellEnd"/>
      <w:r w:rsidRPr="00441B96">
        <w:t>-Littoral,</w:t>
      </w:r>
      <w:r w:rsidR="00117DEB">
        <w:t xml:space="preserve"> </w:t>
      </w:r>
      <w:r w:rsidRPr="00441B96">
        <w:t>6</w:t>
      </w:r>
      <w:r w:rsidR="00117DEB">
        <w:t xml:space="preserve"> </w:t>
      </w:r>
      <w:r w:rsidRPr="00441B96">
        <w:t>in</w:t>
      </w:r>
      <w:r w:rsidR="00117DEB">
        <w:t xml:space="preserve"> </w:t>
      </w:r>
      <w:proofErr w:type="spellStart"/>
      <w:r w:rsidRPr="00441B96">
        <w:t>Ouémé</w:t>
      </w:r>
      <w:proofErr w:type="spellEnd"/>
      <w:r w:rsidRPr="00441B96">
        <w:t>-Plateau,</w:t>
      </w:r>
      <w:r w:rsidR="00117DEB">
        <w:t xml:space="preserve"> </w:t>
      </w:r>
      <w:r w:rsidRPr="00441B96">
        <w:t>6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Mono-</w:t>
      </w:r>
      <w:proofErr w:type="spellStart"/>
      <w:r w:rsidRPr="00441B96">
        <w:t>Couffo</w:t>
      </w:r>
      <w:proofErr w:type="spellEnd"/>
      <w:r w:rsidRPr="00441B96">
        <w:t>,</w:t>
      </w:r>
      <w:r w:rsidR="00117DEB">
        <w:t xml:space="preserve"> </w:t>
      </w:r>
      <w:r w:rsidRPr="00441B96">
        <w:t>5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Zou-</w:t>
      </w:r>
      <w:proofErr w:type="spellStart"/>
      <w:r w:rsidRPr="00441B96">
        <w:t>Collines</w:t>
      </w:r>
      <w:proofErr w:type="spellEnd"/>
      <w:r w:rsidRPr="00441B96">
        <w:t>,</w:t>
      </w:r>
      <w:r w:rsidR="00117DEB">
        <w:t xml:space="preserve"> </w:t>
      </w:r>
      <w:r w:rsidRPr="00441B96">
        <w:t>6</w:t>
      </w:r>
      <w:r w:rsidR="00117DEB">
        <w:t xml:space="preserve"> </w:t>
      </w:r>
      <w:r w:rsidRPr="00441B96">
        <w:t>in</w:t>
      </w:r>
      <w:r w:rsidR="00117DEB">
        <w:t xml:space="preserve"> </w:t>
      </w:r>
      <w:proofErr w:type="spellStart"/>
      <w:r w:rsidRPr="00441B96">
        <w:t>Atacora</w:t>
      </w:r>
      <w:proofErr w:type="spellEnd"/>
      <w:r w:rsidRPr="00441B96">
        <w:t>-Donga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10</w:t>
      </w:r>
      <w:r w:rsidR="00117DEB">
        <w:t xml:space="preserve"> </w:t>
      </w:r>
      <w:r w:rsidRPr="00441B96">
        <w:t>in</w:t>
      </w:r>
      <w:r w:rsidR="00117DEB">
        <w:t xml:space="preserve"> </w:t>
      </w:r>
      <w:proofErr w:type="spellStart"/>
      <w:r w:rsidRPr="00441B96">
        <w:t>Borgou-Alibori</w:t>
      </w:r>
      <w:proofErr w:type="spellEnd"/>
      <w:r w:rsidRPr="00441B96">
        <w:t>.</w:t>
      </w:r>
    </w:p>
    <w:p w14:paraId="68BEAAD2" w14:textId="77777777" w:rsidR="00EE2696" w:rsidRDefault="00E84D9E" w:rsidP="004D415D">
      <w:pPr>
        <w:pStyle w:val="SingleTxtG"/>
      </w:pPr>
      <w:r w:rsidRPr="00441B96">
        <w:t>171.</w:t>
      </w:r>
      <w:r w:rsidRPr="00441B96">
        <w:tab/>
        <w:t>However,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needs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improved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enable</w:t>
      </w:r>
      <w:r w:rsidR="00117DEB">
        <w:t xml:space="preserve"> </w:t>
      </w:r>
      <w:r w:rsidRPr="00441B96">
        <w:t>mothers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had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caesarean</w:t>
      </w:r>
      <w:r w:rsidR="00117DEB">
        <w:t xml:space="preserve"> </w:t>
      </w:r>
      <w:r w:rsidRPr="00441B96">
        <w:t>section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receive</w:t>
      </w:r>
      <w:r w:rsidR="00117DEB">
        <w:t xml:space="preserve"> </w:t>
      </w:r>
      <w:r w:rsidRPr="00441B96">
        <w:t>further</w:t>
      </w:r>
      <w:r w:rsidR="00117DEB">
        <w:t xml:space="preserve"> </w:t>
      </w:r>
      <w:r w:rsidRPr="00441B96">
        <w:t>treatment</w:t>
      </w:r>
      <w:r w:rsidR="00117DEB">
        <w:t xml:space="preserve"> </w:t>
      </w:r>
      <w:r w:rsidRPr="00441B96">
        <w:t>after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operation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event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complications.</w:t>
      </w:r>
    </w:p>
    <w:p w14:paraId="6A975244" w14:textId="033A2589" w:rsidR="00E84D9E" w:rsidRPr="002B3C54" w:rsidRDefault="00E84D9E" w:rsidP="007671F3">
      <w:pPr>
        <w:pStyle w:val="H56G"/>
      </w:pPr>
      <w:r w:rsidRPr="00441B96">
        <w:tab/>
      </w:r>
      <w:r w:rsidRPr="00441B96">
        <w:tab/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training</w:t>
      </w:r>
    </w:p>
    <w:p w14:paraId="4A3BE567" w14:textId="20FAF790" w:rsidR="00E84D9E" w:rsidRPr="002B3C54" w:rsidRDefault="00E84D9E" w:rsidP="004D415D">
      <w:pPr>
        <w:pStyle w:val="SingleTxtG"/>
      </w:pPr>
      <w:r w:rsidRPr="00441B96">
        <w:t>172.</w:t>
      </w:r>
      <w:r w:rsidRPr="00441B96">
        <w:tab/>
        <w:t>The</w:t>
      </w:r>
      <w:r w:rsidR="00117DEB">
        <w:t xml:space="preserve"> </w:t>
      </w:r>
      <w:r w:rsidRPr="00441B96">
        <w:t>commitment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making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accessible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gradually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fulfilled.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institutions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working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give</w:t>
      </w:r>
      <w:r w:rsidR="00117DEB">
        <w:t xml:space="preserve"> </w:t>
      </w:r>
      <w:r w:rsidRPr="00441B96">
        <w:t>effect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education.</w:t>
      </w:r>
    </w:p>
    <w:p w14:paraId="76DC6D11" w14:textId="77777777" w:rsidR="00E84D9E" w:rsidRPr="002B3C54" w:rsidRDefault="00E84D9E" w:rsidP="007671F3">
      <w:pPr>
        <w:pStyle w:val="SingleTxtG"/>
        <w:keepNext/>
      </w:pPr>
      <w:r w:rsidRPr="00441B96">
        <w:lastRenderedPageBreak/>
        <w:t>173.</w:t>
      </w:r>
      <w:r w:rsidRPr="00441B96">
        <w:tab/>
        <w:t>Accordingly:</w:t>
      </w:r>
    </w:p>
    <w:p w14:paraId="677B886B" w14:textId="18007E5D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The</w:t>
      </w:r>
      <w:r w:rsidR="00117DEB">
        <w:t xml:space="preserve"> </w:t>
      </w:r>
      <w:r w:rsidR="00E84D9E" w:rsidRPr="00441B96">
        <w:t>Ten-year</w:t>
      </w:r>
      <w:r w:rsidR="00117DEB">
        <w:t xml:space="preserve"> </w:t>
      </w:r>
      <w:r w:rsidR="00E84D9E" w:rsidRPr="00441B96">
        <w:t>Development</w:t>
      </w:r>
      <w:r w:rsidR="00117DEB">
        <w:t xml:space="preserve"> </w:t>
      </w:r>
      <w:r w:rsidR="00E84D9E" w:rsidRPr="00441B96">
        <w:t>Plan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Sector:</w:t>
      </w:r>
      <w:r w:rsidR="00117DEB">
        <w:t xml:space="preserve"> </w:t>
      </w:r>
      <w:r w:rsidR="00E84D9E" w:rsidRPr="00441B96">
        <w:t>Stage</w:t>
      </w:r>
      <w:r w:rsidR="00117DEB">
        <w:t xml:space="preserve"> </w:t>
      </w:r>
      <w:r w:rsidR="00E84D9E" w:rsidRPr="00441B96">
        <w:t>3</w:t>
      </w:r>
      <w:r w:rsidR="00117DEB">
        <w:t xml:space="preserve"> </w:t>
      </w:r>
      <w:r w:rsidR="00E84D9E" w:rsidRPr="00441B96">
        <w:t>(2013–2020),</w:t>
      </w:r>
      <w:r w:rsidR="00117DEB">
        <w:t xml:space="preserve"> </w:t>
      </w:r>
      <w:r w:rsidR="00E84D9E" w:rsidRPr="00441B96">
        <w:t>including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detailed</w:t>
      </w:r>
      <w:r w:rsidR="00117DEB">
        <w:t xml:space="preserve"> </w:t>
      </w:r>
      <w:r w:rsidR="00E84D9E" w:rsidRPr="00441B96">
        <w:t>study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system,</w:t>
      </w:r>
      <w:r w:rsidR="00117DEB">
        <w:t xml:space="preserve"> </w:t>
      </w:r>
      <w:r w:rsidR="00E84D9E" w:rsidRPr="00441B96">
        <w:t>has</w:t>
      </w:r>
      <w:r w:rsidR="00117DEB">
        <w:t xml:space="preserve"> </w:t>
      </w:r>
      <w:r w:rsidR="00E84D9E" w:rsidRPr="00441B96">
        <w:t>been</w:t>
      </w:r>
      <w:r w:rsidR="00117DEB">
        <w:t xml:space="preserve"> </w:t>
      </w:r>
      <w:r w:rsidR="00E84D9E" w:rsidRPr="00441B96">
        <w:t>adopted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describes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variety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prospects.</w:t>
      </w:r>
    </w:p>
    <w:p w14:paraId="20087817" w14:textId="0031F7E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The</w:t>
      </w:r>
      <w:r w:rsidR="00117DEB">
        <w:t xml:space="preserve"> </w:t>
      </w:r>
      <w:r w:rsidR="00E84D9E" w:rsidRPr="00441B96">
        <w:t>policy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free</w:t>
      </w:r>
      <w:r w:rsidR="00117DEB">
        <w:t xml:space="preserve"> </w:t>
      </w:r>
      <w:r w:rsidR="00E84D9E" w:rsidRPr="00441B96">
        <w:t>schooling</w:t>
      </w:r>
      <w:r w:rsidR="00117DEB">
        <w:t xml:space="preserve"> </w:t>
      </w:r>
      <w:r w:rsidR="00E84D9E" w:rsidRPr="00441B96">
        <w:t>continues.</w:t>
      </w:r>
      <w:r w:rsidR="00117DEB">
        <w:t xml:space="preserve"> </w:t>
      </w:r>
      <w:r w:rsidR="00E84D9E" w:rsidRPr="00441B96">
        <w:t>It</w:t>
      </w:r>
      <w:r w:rsidR="00117DEB">
        <w:t xml:space="preserve"> </w:t>
      </w:r>
      <w:r w:rsidR="00E84D9E" w:rsidRPr="00441B96">
        <w:t>has</w:t>
      </w:r>
      <w:r w:rsidR="00117DEB">
        <w:t xml:space="preserve"> </w:t>
      </w:r>
      <w:r w:rsidR="00E84D9E" w:rsidRPr="00441B96">
        <w:t>been</w:t>
      </w:r>
      <w:r w:rsidR="00117DEB">
        <w:t xml:space="preserve"> </w:t>
      </w:r>
      <w:r w:rsidR="00E84D9E" w:rsidRPr="00441B96">
        <w:t>extended</w:t>
      </w:r>
      <w:r w:rsidR="00117DEB">
        <w:t xml:space="preserve"> </w:t>
      </w:r>
      <w:r w:rsidR="00E84D9E" w:rsidRPr="00441B96">
        <w:t>for</w:t>
      </w:r>
      <w:r w:rsidR="00117DEB">
        <w:t xml:space="preserve"> </w:t>
      </w:r>
      <w:r w:rsidR="00E84D9E" w:rsidRPr="00441B96">
        <w:t>secondary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up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first</w:t>
      </w:r>
      <w:r w:rsidR="00117DEB">
        <w:t xml:space="preserve"> </w:t>
      </w:r>
      <w:r w:rsidR="00E84D9E" w:rsidRPr="00441B96">
        <w:t>year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upper</w:t>
      </w:r>
      <w:r w:rsidR="00117DEB">
        <w:t xml:space="preserve"> </w:t>
      </w:r>
      <w:r w:rsidR="00E84D9E" w:rsidRPr="00441B96">
        <w:t>secondary</w:t>
      </w:r>
      <w:r w:rsidR="00117DEB">
        <w:t xml:space="preserve"> </w:t>
      </w:r>
      <w:r w:rsidR="00E84D9E" w:rsidRPr="00441B96">
        <w:t>school.</w:t>
      </w:r>
      <w:r w:rsidR="00117DEB">
        <w:t xml:space="preserve"> </w:t>
      </w:r>
      <w:r w:rsidR="00E84D9E" w:rsidRPr="00441B96">
        <w:t>Moreover,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technical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vocational</w:t>
      </w:r>
      <w:r w:rsidR="00117DEB">
        <w:t xml:space="preserve"> </w:t>
      </w:r>
      <w:r w:rsidR="00E84D9E" w:rsidRPr="00441B96">
        <w:t>training,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State</w:t>
      </w:r>
      <w:r w:rsidR="00117DEB">
        <w:t xml:space="preserve"> </w:t>
      </w:r>
      <w:r w:rsidR="00E84D9E" w:rsidRPr="00441B96">
        <w:t>covers</w:t>
      </w:r>
      <w:r w:rsidR="00117DEB">
        <w:t xml:space="preserve"> </w:t>
      </w:r>
      <w:r w:rsidR="00E84D9E" w:rsidRPr="00441B96">
        <w:t>two</w:t>
      </w:r>
      <w:r w:rsidR="00117DEB">
        <w:t xml:space="preserve"> </w:t>
      </w:r>
      <w:r w:rsidR="00E84D9E" w:rsidRPr="00441B96">
        <w:t>thirds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fees</w:t>
      </w:r>
      <w:r w:rsidR="00117DEB">
        <w:t xml:space="preserve"> </w:t>
      </w:r>
      <w:r w:rsidR="00E84D9E" w:rsidRPr="00441B96">
        <w:t>payable</w:t>
      </w:r>
      <w:r w:rsidR="00117DEB">
        <w:t xml:space="preserve"> </w:t>
      </w:r>
      <w:r w:rsidR="00E84D9E" w:rsidRPr="00441B96">
        <w:t>by</w:t>
      </w:r>
      <w:r w:rsidR="00117DEB">
        <w:t xml:space="preserve"> </w:t>
      </w:r>
      <w:r w:rsidR="00E84D9E" w:rsidRPr="00441B96">
        <w:t>girls.</w:t>
      </w:r>
    </w:p>
    <w:p w14:paraId="2B30276D" w14:textId="04B3C8FB" w:rsidR="00EE2696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E84D9E" w:rsidRPr="00441B96">
        <w:t>The</w:t>
      </w:r>
      <w:r w:rsidR="00117DEB">
        <w:t xml:space="preserve"> </w:t>
      </w:r>
      <w:r w:rsidR="00E84D9E" w:rsidRPr="00441B96">
        <w:t>Government</w:t>
      </w:r>
      <w:r w:rsidR="00117DEB">
        <w:t xml:space="preserve"> </w:t>
      </w:r>
      <w:r w:rsidR="00E84D9E" w:rsidRPr="00441B96">
        <w:t>has</w:t>
      </w:r>
      <w:r w:rsidR="00117DEB">
        <w:t xml:space="preserve"> </w:t>
      </w:r>
      <w:r w:rsidR="00E84D9E" w:rsidRPr="00441B96">
        <w:t>streamlined</w:t>
      </w:r>
      <w:r w:rsidR="00117DEB">
        <w:t xml:space="preserve"> </w:t>
      </w:r>
      <w:r w:rsidR="00E84D9E" w:rsidRPr="00441B96">
        <w:t>higher</w:t>
      </w:r>
      <w:r w:rsidR="00117DEB">
        <w:t xml:space="preserve"> </w:t>
      </w:r>
      <w:r w:rsidR="00E84D9E" w:rsidRPr="00441B96">
        <w:t>education</w:t>
      </w:r>
      <w:r w:rsidR="00117DEB">
        <w:t xml:space="preserve"> </w:t>
      </w:r>
      <w:r w:rsidR="00E84D9E" w:rsidRPr="00441B96">
        <w:t>establishments,</w:t>
      </w:r>
      <w:r w:rsidR="00117DEB">
        <w:t xml:space="preserve"> </w:t>
      </w:r>
      <w:r w:rsidR="00E84D9E" w:rsidRPr="00441B96">
        <w:t>changing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structure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university</w:t>
      </w:r>
      <w:r w:rsidR="00117DEB">
        <w:t xml:space="preserve"> </w:t>
      </w:r>
      <w:r w:rsidR="00E84D9E" w:rsidRPr="00441B96">
        <w:t>system.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number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public</w:t>
      </w:r>
      <w:r w:rsidR="00117DEB">
        <w:t xml:space="preserve"> </w:t>
      </w:r>
      <w:r w:rsidR="00E84D9E" w:rsidRPr="00441B96">
        <w:t>universities</w:t>
      </w:r>
      <w:r w:rsidR="00117DEB">
        <w:t xml:space="preserve"> </w:t>
      </w:r>
      <w:r w:rsidR="00E84D9E" w:rsidRPr="00441B96">
        <w:t>was</w:t>
      </w:r>
      <w:r w:rsidR="00117DEB">
        <w:t xml:space="preserve"> </w:t>
      </w:r>
      <w:r w:rsidR="00E84D9E" w:rsidRPr="00441B96">
        <w:t>reduced</w:t>
      </w:r>
      <w:r w:rsidR="00117DEB">
        <w:t xml:space="preserve"> </w:t>
      </w:r>
      <w:r w:rsidR="00E84D9E" w:rsidRPr="00441B96">
        <w:t>from</w:t>
      </w:r>
      <w:r w:rsidR="00117DEB">
        <w:t xml:space="preserve"> </w:t>
      </w:r>
      <w:r w:rsidR="00E84D9E" w:rsidRPr="00441B96">
        <w:t>seven</w:t>
      </w:r>
      <w:r w:rsidR="00117DEB">
        <w:t xml:space="preserve"> </w:t>
      </w:r>
      <w:r w:rsidR="00E84D9E" w:rsidRPr="00441B96">
        <w:t>in</w:t>
      </w:r>
      <w:r w:rsidR="00117DEB">
        <w:t xml:space="preserve"> </w:t>
      </w:r>
      <w:r w:rsidR="00E84D9E" w:rsidRPr="00441B96">
        <w:t>2015/16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four</w:t>
      </w:r>
      <w:r w:rsidR="00117DEB">
        <w:t xml:space="preserve"> </w:t>
      </w:r>
      <w:r w:rsidR="00E84D9E" w:rsidRPr="00441B96">
        <w:t>at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beginning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2016/17</w:t>
      </w:r>
      <w:r w:rsidR="00117DEB">
        <w:t xml:space="preserve"> </w:t>
      </w:r>
      <w:r w:rsidR="00E84D9E" w:rsidRPr="00441B96">
        <w:t>academic</w:t>
      </w:r>
      <w:r w:rsidR="00117DEB">
        <w:t xml:space="preserve"> </w:t>
      </w:r>
      <w:r w:rsidR="00E84D9E" w:rsidRPr="00441B96">
        <w:t>year,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ensure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rational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efficient</w:t>
      </w:r>
      <w:r w:rsidR="00117DEB">
        <w:t xml:space="preserve"> </w:t>
      </w:r>
      <w:r w:rsidR="00E84D9E" w:rsidRPr="00441B96">
        <w:t>management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available</w:t>
      </w:r>
      <w:r w:rsidR="00117DEB">
        <w:t xml:space="preserve"> </w:t>
      </w:r>
      <w:r w:rsidR="00E84D9E" w:rsidRPr="00441B96">
        <w:t>resources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the</w:t>
      </w:r>
      <w:r w:rsidR="00117DEB">
        <w:t xml:space="preserve"> </w:t>
      </w:r>
      <w:r w:rsidR="00E84D9E" w:rsidRPr="00441B96">
        <w:t>provision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high-quality</w:t>
      </w:r>
      <w:r w:rsidR="00117DEB">
        <w:t xml:space="preserve"> </w:t>
      </w:r>
      <w:r w:rsidR="00E84D9E" w:rsidRPr="00441B96">
        <w:t>education.</w:t>
      </w:r>
      <w:r w:rsidR="00117DEB">
        <w:t xml:space="preserve"> </w:t>
      </w:r>
      <w:r w:rsidR="00E84D9E" w:rsidRPr="00441B96">
        <w:t>An</w:t>
      </w:r>
      <w:r w:rsidR="00117DEB">
        <w:t xml:space="preserve"> </w:t>
      </w:r>
      <w:r w:rsidR="00E84D9E" w:rsidRPr="00441B96">
        <w:t>approved</w:t>
      </w:r>
      <w:r w:rsidR="00117DEB">
        <w:t xml:space="preserve"> </w:t>
      </w:r>
      <w:r w:rsidR="00E84D9E" w:rsidRPr="00441B96">
        <w:t>list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private</w:t>
      </w:r>
      <w:r w:rsidR="00117DEB">
        <w:t xml:space="preserve"> </w:t>
      </w:r>
      <w:r w:rsidR="00E84D9E" w:rsidRPr="00441B96">
        <w:t>universities</w:t>
      </w:r>
      <w:r w:rsidR="00117DEB">
        <w:t xml:space="preserve"> </w:t>
      </w:r>
      <w:r w:rsidR="00E84D9E" w:rsidRPr="00441B96">
        <w:t>has</w:t>
      </w:r>
      <w:r w:rsidR="00117DEB">
        <w:t xml:space="preserve"> </w:t>
      </w:r>
      <w:r w:rsidR="00E84D9E" w:rsidRPr="00441B96">
        <w:t>been</w:t>
      </w:r>
      <w:r w:rsidR="00117DEB">
        <w:t xml:space="preserve"> </w:t>
      </w:r>
      <w:r w:rsidR="00E84D9E" w:rsidRPr="00441B96">
        <w:t>drawn</w:t>
      </w:r>
      <w:r w:rsidR="00117DEB">
        <w:t xml:space="preserve"> </w:t>
      </w:r>
      <w:r w:rsidR="00E84D9E" w:rsidRPr="00441B96">
        <w:t>up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published.</w:t>
      </w:r>
    </w:p>
    <w:p w14:paraId="46BD7AEC" w14:textId="092D555B" w:rsidR="00E84D9E" w:rsidRPr="002B3C54" w:rsidRDefault="00E84D9E" w:rsidP="004D415D">
      <w:pPr>
        <w:pStyle w:val="SingleTxtG"/>
      </w:pPr>
      <w:r w:rsidRPr="00441B96">
        <w:t>174.</w:t>
      </w:r>
      <w:r w:rsidRPr="00441B96">
        <w:tab/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academic</w:t>
      </w:r>
      <w:r w:rsidR="00117DEB">
        <w:t xml:space="preserve"> </w:t>
      </w:r>
      <w:r w:rsidRPr="00441B96">
        <w:t>level,</w:t>
      </w:r>
      <w:r w:rsidR="00117DEB">
        <w:t xml:space="preserve"> </w:t>
      </w:r>
      <w:r w:rsidRPr="00441B96">
        <w:t>reforms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possible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approve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run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institutions.</w:t>
      </w:r>
    </w:p>
    <w:p w14:paraId="6E21793D" w14:textId="1FFC9827" w:rsidR="00E84D9E" w:rsidRPr="002B3C54" w:rsidRDefault="00E84D9E" w:rsidP="004D415D">
      <w:pPr>
        <w:pStyle w:val="SingleTxtG"/>
      </w:pPr>
      <w:r w:rsidRPr="00441B96">
        <w:t>175.</w:t>
      </w:r>
      <w:r w:rsidRPr="00441B96">
        <w:tab/>
        <w:t>Skills-based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introduced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enable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participate</w:t>
      </w:r>
      <w:r w:rsidR="00117DEB">
        <w:t xml:space="preserve"> </w:t>
      </w:r>
      <w:r w:rsidRPr="00441B96">
        <w:t>actively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lessons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thereby</w:t>
      </w:r>
      <w:r w:rsidR="00117DEB">
        <w:t xml:space="preserve"> </w:t>
      </w:r>
      <w:r w:rsidRPr="00441B96">
        <w:t>gain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better</w:t>
      </w:r>
      <w:r w:rsidR="00117DEB">
        <w:t xml:space="preserve"> </w:t>
      </w:r>
      <w:r w:rsidRPr="00441B96">
        <w:t>understanding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concepts</w:t>
      </w:r>
      <w:r w:rsidR="00117DEB">
        <w:t xml:space="preserve"> </w:t>
      </w:r>
      <w:r w:rsidRPr="00441B96">
        <w:t>taught.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thus</w:t>
      </w:r>
      <w:r w:rsidR="00117DEB">
        <w:t xml:space="preserve"> </w:t>
      </w:r>
      <w:r w:rsidRPr="00441B96">
        <w:t>intended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help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acquire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incorporate</w:t>
      </w:r>
      <w:r w:rsidR="00117DEB">
        <w:t xml:space="preserve"> </w:t>
      </w:r>
      <w:r w:rsidRPr="00441B96">
        <w:t>knowledge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skills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can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applied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daily</w:t>
      </w:r>
      <w:r w:rsidR="00117DEB">
        <w:t xml:space="preserve"> </w:t>
      </w:r>
      <w:r w:rsidRPr="00441B96">
        <w:t>lives.</w:t>
      </w:r>
    </w:p>
    <w:p w14:paraId="1534FA45" w14:textId="01213DA9" w:rsidR="00E84D9E" w:rsidRPr="002B3C54" w:rsidRDefault="00E84D9E" w:rsidP="004D415D">
      <w:pPr>
        <w:pStyle w:val="SingleTxtG"/>
      </w:pPr>
      <w:r w:rsidRPr="00441B96">
        <w:t>176.</w:t>
      </w:r>
      <w:r w:rsidRPr="00441B96">
        <w:tab/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ensures</w:t>
      </w:r>
      <w:r w:rsidR="00117DEB">
        <w:t xml:space="preserve"> </w:t>
      </w:r>
      <w:r w:rsidRPr="00441B96">
        <w:t>compliance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standards.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decision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Ministers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2016,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decided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set</w:t>
      </w:r>
      <w:r w:rsidR="00117DEB">
        <w:t xml:space="preserve"> </w:t>
      </w:r>
      <w:r w:rsidRPr="00441B96">
        <w:t>up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technical</w:t>
      </w:r>
      <w:r w:rsidR="00117DEB">
        <w:t xml:space="preserve"> </w:t>
      </w:r>
      <w:r w:rsidRPr="00441B96">
        <w:t>committee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implement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monitor</w:t>
      </w:r>
      <w:r w:rsidR="00117DEB">
        <w:t xml:space="preserve"> </w:t>
      </w:r>
      <w:r w:rsidRPr="00441B96">
        <w:t>reforms</w:t>
      </w:r>
      <w:r w:rsidR="00117DEB">
        <w:t xml:space="preserve"> </w:t>
      </w:r>
      <w:r w:rsidRPr="00441B96">
        <w:t>concerning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administration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system.</w:t>
      </w:r>
    </w:p>
    <w:p w14:paraId="56C45DF2" w14:textId="77777777" w:rsidR="00EE2696" w:rsidRDefault="00E84D9E" w:rsidP="004D415D">
      <w:pPr>
        <w:pStyle w:val="SingleTxtG"/>
      </w:pPr>
      <w:r w:rsidRPr="00441B96">
        <w:t>177.</w:t>
      </w:r>
      <w:r w:rsidRPr="00441B96">
        <w:tab/>
        <w:t>The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consists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four</w:t>
      </w:r>
      <w:r w:rsidR="00117DEB">
        <w:t xml:space="preserve"> </w:t>
      </w:r>
      <w:r w:rsidRPr="00441B96">
        <w:t>main</w:t>
      </w:r>
      <w:r w:rsidR="00117DEB">
        <w:t xml:space="preserve"> </w:t>
      </w:r>
      <w:r w:rsidRPr="00441B96">
        <w:t>cycles:</w:t>
      </w:r>
      <w:r w:rsidR="00117DEB">
        <w:t xml:space="preserve"> </w:t>
      </w:r>
      <w:r w:rsidRPr="00441B96">
        <w:t>nursery,</w:t>
      </w:r>
      <w:r w:rsidR="00117DEB">
        <w:t xml:space="preserve"> </w:t>
      </w:r>
      <w:r w:rsidRPr="00441B96">
        <w:t>primary,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(general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technical)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education.</w:t>
      </w:r>
    </w:p>
    <w:p w14:paraId="459AA3F4" w14:textId="77777777" w:rsidR="00EE2696" w:rsidRDefault="00E84D9E" w:rsidP="004D415D">
      <w:pPr>
        <w:pStyle w:val="SingleTxtG"/>
      </w:pPr>
      <w:r w:rsidRPr="00441B96">
        <w:t>178.</w:t>
      </w:r>
      <w:r w:rsidRPr="00441B96">
        <w:tab/>
        <w:t>Primary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largest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comprises,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principle,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children</w:t>
      </w:r>
      <w:r w:rsidR="00117DEB">
        <w:t xml:space="preserve"> </w:t>
      </w:r>
      <w:r w:rsidRPr="00441B96">
        <w:t>aged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6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years,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legislation.</w:t>
      </w:r>
    </w:p>
    <w:p w14:paraId="26F85E45" w14:textId="4654FDD5" w:rsidR="00E84D9E" w:rsidRPr="002B3C54" w:rsidRDefault="00E84D9E" w:rsidP="004D415D">
      <w:pPr>
        <w:pStyle w:val="SingleTxtG"/>
      </w:pPr>
      <w:r w:rsidRPr="00441B96">
        <w:t>179.</w:t>
      </w:r>
      <w:r w:rsidRPr="00441B96">
        <w:tab/>
        <w:t>The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below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performance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primary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gender.</w:t>
      </w:r>
    </w:p>
    <w:p w14:paraId="3F0003D2" w14:textId="77777777" w:rsidR="00EE2696" w:rsidRDefault="00E84D9E" w:rsidP="007671F3">
      <w:pPr>
        <w:pStyle w:val="Heading1"/>
      </w:pPr>
      <w:bookmarkStart w:id="128" w:name="_Toc95746146"/>
      <w:bookmarkStart w:id="129" w:name="_Toc95746507"/>
      <w:bookmarkStart w:id="130" w:name="_Toc95820136"/>
      <w:r w:rsidRPr="00441B96">
        <w:t>Table</w:t>
      </w:r>
      <w:r w:rsidR="00117DEB">
        <w:t xml:space="preserve"> </w:t>
      </w:r>
      <w:r w:rsidRPr="00441B96">
        <w:t>6</w:t>
      </w:r>
      <w:bookmarkEnd w:id="128"/>
      <w:bookmarkEnd w:id="129"/>
      <w:bookmarkEnd w:id="130"/>
    </w:p>
    <w:p w14:paraId="21454C7E" w14:textId="58909DBB" w:rsidR="00E84D9E" w:rsidRPr="007671F3" w:rsidRDefault="00E84D9E" w:rsidP="004D415D">
      <w:pPr>
        <w:pStyle w:val="SingleTxtG"/>
        <w:rPr>
          <w:b/>
        </w:rPr>
      </w:pPr>
      <w:r w:rsidRPr="007671F3">
        <w:rPr>
          <w:b/>
        </w:rPr>
        <w:t>Performance</w:t>
      </w:r>
      <w:r w:rsidR="00117DEB" w:rsidRPr="007671F3">
        <w:rPr>
          <w:b/>
        </w:rPr>
        <w:t xml:space="preserve"> </w:t>
      </w:r>
      <w:r w:rsidRPr="007671F3">
        <w:rPr>
          <w:b/>
        </w:rPr>
        <w:t>indicators</w:t>
      </w:r>
      <w:r w:rsidR="00117DEB" w:rsidRPr="007671F3">
        <w:rPr>
          <w:b/>
        </w:rPr>
        <w:t xml:space="preserve"> </w:t>
      </w:r>
      <w:r w:rsidRPr="007671F3">
        <w:rPr>
          <w:b/>
        </w:rPr>
        <w:t>by</w:t>
      </w:r>
      <w:r w:rsidR="00117DEB" w:rsidRPr="007671F3">
        <w:rPr>
          <w:b/>
        </w:rPr>
        <w:t xml:space="preserve"> </w:t>
      </w:r>
      <w:r w:rsidRPr="007671F3">
        <w:rPr>
          <w:b/>
        </w:rPr>
        <w:t>gender</w:t>
      </w:r>
      <w:r w:rsidR="00117DEB" w:rsidRPr="007671F3">
        <w:rPr>
          <w:b/>
        </w:rPr>
        <w:t xml:space="preserve"> </w:t>
      </w:r>
      <w:r w:rsidRPr="007671F3">
        <w:rPr>
          <w:b/>
        </w:rPr>
        <w:t>for</w:t>
      </w:r>
      <w:r w:rsidR="00117DEB" w:rsidRPr="007671F3">
        <w:rPr>
          <w:b/>
        </w:rPr>
        <w:t xml:space="preserve"> </w:t>
      </w:r>
      <w:r w:rsidRPr="007671F3">
        <w:rPr>
          <w:b/>
        </w:rPr>
        <w:t>primary</w:t>
      </w:r>
      <w:r w:rsidR="00117DEB" w:rsidRPr="007671F3">
        <w:rPr>
          <w:b/>
        </w:rPr>
        <w:t xml:space="preserve"> </w:t>
      </w:r>
      <w:r w:rsidRPr="007671F3">
        <w:rPr>
          <w:b/>
        </w:rPr>
        <w:t>education</w:t>
      </w:r>
      <w:r w:rsidR="00117DEB" w:rsidRPr="007671F3">
        <w:rPr>
          <w:b/>
        </w:rPr>
        <w:t xml:space="preserve"> </w:t>
      </w:r>
      <w:r w:rsidRPr="007671F3">
        <w:rPr>
          <w:b/>
        </w:rPr>
        <w:t>from</w:t>
      </w:r>
      <w:r w:rsidR="00117DEB" w:rsidRPr="007671F3">
        <w:rPr>
          <w:b/>
        </w:rPr>
        <w:t xml:space="preserve"> </w:t>
      </w:r>
      <w:r w:rsidRPr="007671F3">
        <w:rPr>
          <w:b/>
        </w:rPr>
        <w:t>2011</w:t>
      </w:r>
      <w:r w:rsidR="00117DEB" w:rsidRPr="007671F3">
        <w:rPr>
          <w:b/>
        </w:rPr>
        <w:t xml:space="preserve"> </w:t>
      </w:r>
      <w:r w:rsidRPr="007671F3">
        <w:rPr>
          <w:b/>
        </w:rPr>
        <w:t>to</w:t>
      </w:r>
      <w:r w:rsidR="00117DEB" w:rsidRPr="007671F3">
        <w:rPr>
          <w:b/>
        </w:rPr>
        <w:t xml:space="preserve"> </w:t>
      </w:r>
      <w:r w:rsidRPr="007671F3">
        <w:rPr>
          <w:b/>
        </w:rPr>
        <w:t>2014</w:t>
      </w:r>
    </w:p>
    <w:tbl>
      <w:tblPr>
        <w:tblW w:w="9639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5"/>
        <w:gridCol w:w="690"/>
        <w:gridCol w:w="690"/>
        <w:gridCol w:w="690"/>
        <w:gridCol w:w="690"/>
        <w:gridCol w:w="689"/>
        <w:gridCol w:w="689"/>
        <w:gridCol w:w="689"/>
        <w:gridCol w:w="689"/>
        <w:gridCol w:w="689"/>
        <w:gridCol w:w="689"/>
        <w:gridCol w:w="689"/>
        <w:gridCol w:w="691"/>
      </w:tblGrid>
      <w:tr w:rsidR="007671F3" w:rsidRPr="007671F3" w14:paraId="7B114FD6" w14:textId="77777777" w:rsidTr="007671F3">
        <w:trPr>
          <w:cantSplit/>
          <w:tblHeader/>
        </w:trPr>
        <w:tc>
          <w:tcPr>
            <w:tcW w:w="1204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A9445ED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827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254B923B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2011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5F35A218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2012</w:t>
            </w:r>
          </w:p>
        </w:tc>
        <w:tc>
          <w:tcPr>
            <w:tcW w:w="1824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2798698F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2013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64993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2014</w:t>
            </w:r>
          </w:p>
        </w:tc>
      </w:tr>
      <w:tr w:rsidR="007671F3" w:rsidRPr="007671F3" w14:paraId="0384080A" w14:textId="77777777" w:rsidTr="007671F3">
        <w:trPr>
          <w:cantSplit/>
        </w:trPr>
        <w:tc>
          <w:tcPr>
            <w:tcW w:w="120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6230B0DD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Indicators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FDEC53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T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85FDE0E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B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00D697E2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G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38D5B15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T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0EC09A3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B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1A3A871C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G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5E0F4B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T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7D8D14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B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549A3A7D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G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BC2C1ED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T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9665E2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B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CF5F33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671F3">
              <w:rPr>
                <w:i/>
                <w:sz w:val="16"/>
              </w:rPr>
              <w:t>G</w:t>
            </w:r>
          </w:p>
        </w:tc>
      </w:tr>
      <w:tr w:rsidR="007671F3" w:rsidRPr="007671F3" w14:paraId="5E9EE8A1" w14:textId="77777777" w:rsidTr="007671F3">
        <w:trPr>
          <w:cantSplit/>
        </w:trPr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B35194F" w14:textId="7AF6AB64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71F3">
              <w:rPr>
                <w:sz w:val="18"/>
              </w:rPr>
              <w:t>Admission</w:t>
            </w:r>
            <w:r w:rsidR="00117DEB" w:rsidRPr="007671F3">
              <w:rPr>
                <w:sz w:val="18"/>
              </w:rPr>
              <w:t xml:space="preserve"> </w:t>
            </w:r>
            <w:r w:rsidRPr="007671F3">
              <w:rPr>
                <w:sz w:val="18"/>
              </w:rPr>
              <w:t>rate</w:t>
            </w:r>
          </w:p>
        </w:tc>
        <w:tc>
          <w:tcPr>
            <w:tcW w:w="6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F18D5F3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130.7</w:t>
            </w:r>
          </w:p>
        </w:tc>
        <w:tc>
          <w:tcPr>
            <w:tcW w:w="6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D494A2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133.7</w:t>
            </w:r>
          </w:p>
        </w:tc>
        <w:tc>
          <w:tcPr>
            <w:tcW w:w="6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56DE06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127.5</w:t>
            </w:r>
          </w:p>
        </w:tc>
        <w:tc>
          <w:tcPr>
            <w:tcW w:w="6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90577B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143.6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78F894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145.9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E51903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141.2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FD5A5C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142.7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806632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144.7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DD5FC8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140.7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B070C4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145.28</w:t>
            </w:r>
          </w:p>
        </w:tc>
        <w:tc>
          <w:tcPr>
            <w:tcW w:w="6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E30BBD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146.81</w:t>
            </w:r>
          </w:p>
        </w:tc>
        <w:tc>
          <w:tcPr>
            <w:tcW w:w="61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E4600F0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143.65</w:t>
            </w:r>
          </w:p>
        </w:tc>
      </w:tr>
      <w:tr w:rsidR="007671F3" w:rsidRPr="007671F3" w14:paraId="7987FC7E" w14:textId="77777777" w:rsidTr="007671F3">
        <w:trPr>
          <w:cantSplit/>
        </w:trPr>
        <w:tc>
          <w:tcPr>
            <w:tcW w:w="1204" w:type="dxa"/>
            <w:shd w:val="clear" w:color="auto" w:fill="auto"/>
            <w:noWrap/>
            <w:hideMark/>
          </w:tcPr>
          <w:p w14:paraId="114F598F" w14:textId="54F8CC42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71F3">
              <w:rPr>
                <w:sz w:val="18"/>
              </w:rPr>
              <w:t>Completion</w:t>
            </w:r>
            <w:r w:rsidR="00117DEB" w:rsidRPr="007671F3">
              <w:rPr>
                <w:sz w:val="18"/>
              </w:rPr>
              <w:t xml:space="preserve"> </w:t>
            </w:r>
            <w:r w:rsidRPr="007671F3">
              <w:rPr>
                <w:sz w:val="18"/>
              </w:rPr>
              <w:t>rate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2C2B7A19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67.86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1AF7DEEF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73.15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32304619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73.15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00FE0DAB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71.49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2D5F11C5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76.8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33397255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65.77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3DE3FBF6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76.85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6E45DCBA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81.6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0931B154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71.72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526C8A67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77.61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290675AC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81.28</w:t>
            </w:r>
          </w:p>
        </w:tc>
        <w:tc>
          <w:tcPr>
            <w:tcW w:w="610" w:type="dxa"/>
            <w:shd w:val="clear" w:color="auto" w:fill="auto"/>
            <w:noWrap/>
            <w:vAlign w:val="bottom"/>
            <w:hideMark/>
          </w:tcPr>
          <w:p w14:paraId="77DD22AB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73.66</w:t>
            </w:r>
          </w:p>
        </w:tc>
      </w:tr>
      <w:tr w:rsidR="007671F3" w:rsidRPr="007671F3" w14:paraId="61A104B1" w14:textId="77777777" w:rsidTr="007671F3">
        <w:trPr>
          <w:cantSplit/>
        </w:trPr>
        <w:tc>
          <w:tcPr>
            <w:tcW w:w="1204" w:type="dxa"/>
            <w:shd w:val="clear" w:color="auto" w:fill="auto"/>
            <w:noWrap/>
            <w:hideMark/>
          </w:tcPr>
          <w:p w14:paraId="70EE7012" w14:textId="179E100F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71F3">
              <w:rPr>
                <w:sz w:val="18"/>
              </w:rPr>
              <w:t>Gross</w:t>
            </w:r>
            <w:r w:rsidR="00117DEB" w:rsidRPr="007671F3">
              <w:rPr>
                <w:sz w:val="18"/>
              </w:rPr>
              <w:t xml:space="preserve"> </w:t>
            </w:r>
            <w:r w:rsidRPr="007671F3">
              <w:rPr>
                <w:sz w:val="18"/>
              </w:rPr>
              <w:t>enrolment</w:t>
            </w:r>
            <w:r w:rsidR="00117DEB" w:rsidRPr="007671F3">
              <w:rPr>
                <w:sz w:val="18"/>
              </w:rPr>
              <w:t xml:space="preserve"> </w:t>
            </w:r>
            <w:r w:rsidRPr="007671F3">
              <w:rPr>
                <w:sz w:val="18"/>
              </w:rPr>
              <w:t>rate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064E5DF3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112.6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0776ED0D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115.9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7870C0EB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109.1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18A5F63A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119.7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31E3D67A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122.5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0CA7E422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116.8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1FE7AFB7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121.13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164CBE46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123.4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192C3F26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118.7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517F65BA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122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1F6E7101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123.68</w:t>
            </w:r>
          </w:p>
        </w:tc>
        <w:tc>
          <w:tcPr>
            <w:tcW w:w="610" w:type="dxa"/>
            <w:shd w:val="clear" w:color="auto" w:fill="auto"/>
            <w:noWrap/>
            <w:vAlign w:val="bottom"/>
            <w:hideMark/>
          </w:tcPr>
          <w:p w14:paraId="6AF2046F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120.18</w:t>
            </w:r>
          </w:p>
        </w:tc>
      </w:tr>
      <w:tr w:rsidR="007671F3" w:rsidRPr="007671F3" w14:paraId="3C3E48A6" w14:textId="77777777" w:rsidTr="007671F3">
        <w:trPr>
          <w:cantSplit/>
        </w:trPr>
        <w:tc>
          <w:tcPr>
            <w:tcW w:w="1204" w:type="dxa"/>
            <w:shd w:val="clear" w:color="auto" w:fill="auto"/>
            <w:noWrap/>
            <w:hideMark/>
          </w:tcPr>
          <w:p w14:paraId="793DE991" w14:textId="55D93FBB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71F3">
              <w:rPr>
                <w:sz w:val="18"/>
              </w:rPr>
              <w:t>Repetition</w:t>
            </w:r>
            <w:r w:rsidR="00117DEB" w:rsidRPr="007671F3">
              <w:rPr>
                <w:sz w:val="18"/>
              </w:rPr>
              <w:t xml:space="preserve"> </w:t>
            </w:r>
            <w:r w:rsidRPr="007671F3">
              <w:rPr>
                <w:sz w:val="18"/>
              </w:rPr>
              <w:t>rate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573655C3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13.27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5A84FDDE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13.3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3B0C1A4C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13.23</w:t>
            </w:r>
          </w:p>
        </w:tc>
        <w:tc>
          <w:tcPr>
            <w:tcW w:w="609" w:type="dxa"/>
            <w:shd w:val="clear" w:color="auto" w:fill="auto"/>
            <w:noWrap/>
            <w:vAlign w:val="bottom"/>
            <w:hideMark/>
          </w:tcPr>
          <w:p w14:paraId="5A59979F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11.9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3A1A8993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11.83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271CABF0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11.88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11FCE05F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11.61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2D38493F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11.44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635EBA38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11.53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441AE95C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11.53</w:t>
            </w:r>
          </w:p>
        </w:tc>
        <w:tc>
          <w:tcPr>
            <w:tcW w:w="608" w:type="dxa"/>
            <w:shd w:val="clear" w:color="auto" w:fill="auto"/>
            <w:noWrap/>
            <w:vAlign w:val="bottom"/>
            <w:hideMark/>
          </w:tcPr>
          <w:p w14:paraId="5777414B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11.53</w:t>
            </w:r>
          </w:p>
        </w:tc>
        <w:tc>
          <w:tcPr>
            <w:tcW w:w="610" w:type="dxa"/>
            <w:shd w:val="clear" w:color="auto" w:fill="auto"/>
            <w:noWrap/>
            <w:vAlign w:val="bottom"/>
            <w:hideMark/>
          </w:tcPr>
          <w:p w14:paraId="1510B00B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11.33</w:t>
            </w:r>
          </w:p>
        </w:tc>
      </w:tr>
      <w:tr w:rsidR="007671F3" w:rsidRPr="007671F3" w14:paraId="1AE34212" w14:textId="77777777" w:rsidTr="007671F3">
        <w:trPr>
          <w:cantSplit/>
        </w:trPr>
        <w:tc>
          <w:tcPr>
            <w:tcW w:w="1204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3C75DA0D" w14:textId="5A0A0B5F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671F3">
              <w:rPr>
                <w:sz w:val="18"/>
              </w:rPr>
              <w:t>Dropout</w:t>
            </w:r>
            <w:r w:rsidR="00117DEB" w:rsidRPr="007671F3">
              <w:rPr>
                <w:sz w:val="18"/>
              </w:rPr>
              <w:t xml:space="preserve"> </w:t>
            </w:r>
            <w:r w:rsidRPr="007671F3">
              <w:rPr>
                <w:sz w:val="18"/>
              </w:rPr>
              <w:t>rate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03B0515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14.41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33EC0BC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13.63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74B86C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15.31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DD3F60D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13.39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93435C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12.97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8C1D53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13.86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4DF191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13.76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A38F72F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13.48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66F7FB2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14.07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829D4A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11.65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D9009F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11.55</w:t>
            </w:r>
          </w:p>
        </w:tc>
        <w:tc>
          <w:tcPr>
            <w:tcW w:w="61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F973FB" w14:textId="7777777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671F3">
              <w:rPr>
                <w:sz w:val="18"/>
              </w:rPr>
              <w:t>11.76</w:t>
            </w:r>
          </w:p>
        </w:tc>
      </w:tr>
    </w:tbl>
    <w:p w14:paraId="1B6A76DF" w14:textId="69259467" w:rsidR="00E84D9E" w:rsidRPr="00863071" w:rsidRDefault="00E84D9E" w:rsidP="007671F3">
      <w:pPr>
        <w:pStyle w:val="SingleTxtG"/>
        <w:spacing w:before="120" w:after="240"/>
        <w:ind w:firstLine="170"/>
        <w:jc w:val="left"/>
        <w:rPr>
          <w:sz w:val="18"/>
          <w:szCs w:val="18"/>
        </w:rPr>
      </w:pPr>
      <w:r w:rsidRPr="002B3C54">
        <w:rPr>
          <w:i/>
          <w:iCs/>
        </w:rPr>
        <w:t>Source</w:t>
      </w:r>
      <w:r w:rsidRPr="002B3C54">
        <w:t>:</w:t>
      </w:r>
      <w:r w:rsidR="00117DEB">
        <w:t xml:space="preserve"> </w:t>
      </w:r>
      <w:r w:rsidRPr="00863071">
        <w:rPr>
          <w:sz w:val="18"/>
          <w:szCs w:val="18"/>
        </w:rPr>
        <w:t>Office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Programming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and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Planning/Ministry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Primary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and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Secondary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Education;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Office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Programming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and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Planning/Ministry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Secondary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Education,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Technical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and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Vocational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Education,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Retraining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and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Youth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Integration;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Office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Programming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and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Planning/Ministry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of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Preschool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and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Primary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Education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(B: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boys;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G: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girls;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T:</w:t>
      </w:r>
      <w:r w:rsidR="00117DEB" w:rsidRPr="00863071">
        <w:rPr>
          <w:sz w:val="18"/>
          <w:szCs w:val="18"/>
        </w:rPr>
        <w:t xml:space="preserve"> </w:t>
      </w:r>
      <w:r w:rsidRPr="00863071">
        <w:rPr>
          <w:sz w:val="18"/>
          <w:szCs w:val="18"/>
        </w:rPr>
        <w:t>total).</w:t>
      </w:r>
    </w:p>
    <w:p w14:paraId="46A1D0DD" w14:textId="77777777" w:rsidR="00EE2696" w:rsidRDefault="00E84D9E" w:rsidP="004D415D">
      <w:pPr>
        <w:pStyle w:val="SingleTxtG"/>
      </w:pPr>
      <w:r w:rsidRPr="00441B96">
        <w:t>180.</w:t>
      </w:r>
      <w:r w:rsidRPr="00441B96">
        <w:tab/>
        <w:t>The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(general</w:t>
      </w:r>
      <w:r w:rsidR="00117DEB">
        <w:t xml:space="preserve"> </w:t>
      </w:r>
      <w:r w:rsidRPr="00441B96">
        <w:t>lower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schools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upper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schools)</w:t>
      </w:r>
      <w:r w:rsidR="00117DEB">
        <w:t xml:space="preserve"> </w:t>
      </w:r>
      <w:r w:rsidRPr="00441B96">
        <w:t>covers</w:t>
      </w:r>
      <w:r w:rsidR="00117DEB">
        <w:t xml:space="preserve"> </w:t>
      </w:r>
      <w:r w:rsidRPr="00441B96">
        <w:t>almost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entire</w:t>
      </w:r>
      <w:r w:rsidR="00117DEB">
        <w:t xml:space="preserve"> </w:t>
      </w:r>
      <w:r w:rsidRPr="00441B96">
        <w:t>country.</w:t>
      </w:r>
    </w:p>
    <w:p w14:paraId="7E1D0CAA" w14:textId="7E9F76E9" w:rsidR="00E84D9E" w:rsidRPr="002B3C54" w:rsidRDefault="00E84D9E" w:rsidP="004D415D">
      <w:pPr>
        <w:pStyle w:val="SingleTxtG"/>
      </w:pPr>
      <w:r w:rsidRPr="00441B96">
        <w:t>181.</w:t>
      </w:r>
      <w:r w:rsidRPr="00441B96">
        <w:tab/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review,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increased</w:t>
      </w:r>
      <w:r w:rsidR="00117DEB">
        <w:t xml:space="preserve"> </w:t>
      </w:r>
      <w:r w:rsidRPr="00441B96">
        <w:t>provision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building</w:t>
      </w:r>
      <w:r w:rsidR="00117DEB">
        <w:t xml:space="preserve"> </w:t>
      </w:r>
      <w:r w:rsidRPr="00441B96">
        <w:t>school</w:t>
      </w:r>
      <w:r w:rsidR="00117DEB">
        <w:t xml:space="preserve"> </w:t>
      </w:r>
      <w:r w:rsidRPr="00441B96">
        <w:t>infrastructure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recruiting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teachers.</w:t>
      </w:r>
    </w:p>
    <w:p w14:paraId="6A7E764B" w14:textId="77777777" w:rsidR="00EE2696" w:rsidRDefault="00E84D9E" w:rsidP="004D415D">
      <w:pPr>
        <w:pStyle w:val="SingleTxtG"/>
      </w:pPr>
      <w:r w:rsidRPr="00441B96">
        <w:t>182.</w:t>
      </w:r>
      <w:r w:rsidRPr="00441B96">
        <w:tab/>
        <w:t>Technical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part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vocational</w:t>
      </w:r>
      <w:r w:rsidR="00117DEB">
        <w:t xml:space="preserve"> </w:t>
      </w:r>
      <w:r w:rsidRPr="00441B96">
        <w:t>training.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fundamental</w:t>
      </w:r>
      <w:r w:rsidR="00117DEB">
        <w:t xml:space="preserve"> </w:t>
      </w:r>
      <w:r w:rsidRPr="00441B96">
        <w:t>aim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students</w:t>
      </w:r>
      <w:r w:rsidR="00EE2696">
        <w:t>’</w:t>
      </w:r>
      <w:r w:rsidR="00117DEB">
        <w:t xml:space="preserve"> </w:t>
      </w:r>
      <w:r w:rsidRPr="00441B96">
        <w:t>employability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employment</w:t>
      </w:r>
      <w:r w:rsidR="00117DEB">
        <w:t xml:space="preserve"> </w:t>
      </w:r>
      <w:r w:rsidRPr="00441B96">
        <w:t>prospects.</w:t>
      </w:r>
    </w:p>
    <w:p w14:paraId="16EEE596" w14:textId="48D690D1" w:rsidR="00E84D9E" w:rsidRPr="002B3C54" w:rsidRDefault="00E84D9E" w:rsidP="004D415D">
      <w:pPr>
        <w:pStyle w:val="SingleTxtG"/>
      </w:pPr>
      <w:r w:rsidRPr="00441B96">
        <w:lastRenderedPageBreak/>
        <w:t>183.</w:t>
      </w:r>
      <w:r w:rsidRPr="00441B96">
        <w:tab/>
        <w:t>Technical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includes</w:t>
      </w:r>
      <w:r w:rsidR="00117DEB">
        <w:t xml:space="preserve"> </w:t>
      </w:r>
      <w:r w:rsidRPr="00441B96">
        <w:t>seven</w:t>
      </w:r>
      <w:r w:rsidR="00117DEB">
        <w:t xml:space="preserve"> </w:t>
      </w:r>
      <w:r w:rsidRPr="00441B96">
        <w:t>different</w:t>
      </w:r>
      <w:r w:rsidR="00117DEB">
        <w:t xml:space="preserve"> </w:t>
      </w:r>
      <w:r w:rsidRPr="00441B96">
        <w:t>programmes:</w:t>
      </w:r>
    </w:p>
    <w:p w14:paraId="65EA5F0A" w14:textId="592F3FE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Industrial</w:t>
      </w:r>
      <w:r w:rsidR="00117DEB">
        <w:t xml:space="preserve"> </w:t>
      </w:r>
      <w:r w:rsidR="00E84D9E" w:rsidRPr="00441B96">
        <w:t>science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technology</w:t>
      </w:r>
    </w:p>
    <w:p w14:paraId="6B4D01A2" w14:textId="13F28043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Administration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management</w:t>
      </w:r>
    </w:p>
    <w:p w14:paraId="04449F7D" w14:textId="749BB16C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Agricultural</w:t>
      </w:r>
      <w:r w:rsidR="00117DEB">
        <w:t xml:space="preserve"> </w:t>
      </w:r>
      <w:r w:rsidR="00E84D9E" w:rsidRPr="00441B96">
        <w:t>science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technology</w:t>
      </w:r>
    </w:p>
    <w:p w14:paraId="57A726CC" w14:textId="1CDD65EB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Medical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social</w:t>
      </w:r>
      <w:r w:rsidR="00117DEB">
        <w:t xml:space="preserve"> </w:t>
      </w:r>
      <w:r w:rsidR="00E84D9E" w:rsidRPr="00441B96">
        <w:t>science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technology</w:t>
      </w:r>
    </w:p>
    <w:p w14:paraId="42883647" w14:textId="134017CA" w:rsidR="00E84D9E" w:rsidRPr="002B3C54" w:rsidRDefault="0050408D" w:rsidP="005040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B3C54">
        <w:t>•</w:t>
      </w:r>
      <w:r w:rsidRPr="002B3C54">
        <w:tab/>
      </w:r>
      <w:r w:rsidR="00E84D9E" w:rsidRPr="00441B96">
        <w:t>Applied</w:t>
      </w:r>
      <w:r w:rsidR="00117DEB">
        <w:t xml:space="preserve"> </w:t>
      </w:r>
      <w:r w:rsidR="00E84D9E" w:rsidRPr="00441B96">
        <w:t>social</w:t>
      </w:r>
      <w:r w:rsidR="00117DEB">
        <w:t xml:space="preserve"> </w:t>
      </w:r>
      <w:r w:rsidR="00E84D9E" w:rsidRPr="00441B96">
        <w:t>science,</w:t>
      </w:r>
      <w:r w:rsidR="00117DEB">
        <w:t xml:space="preserve"> </w:t>
      </w:r>
      <w:r w:rsidR="00E84D9E" w:rsidRPr="00441B96">
        <w:t>tourism</w:t>
      </w:r>
      <w:r w:rsidR="00117DEB">
        <w:t xml:space="preserve"> </w:t>
      </w:r>
      <w:r w:rsidR="00E84D9E" w:rsidRPr="00441B96">
        <w:t>and</w:t>
      </w:r>
      <w:r w:rsidR="00117DEB">
        <w:t xml:space="preserve"> </w:t>
      </w:r>
      <w:r w:rsidR="00E84D9E" w:rsidRPr="00441B96">
        <w:t>hotel</w:t>
      </w:r>
      <w:r w:rsidR="00117DEB">
        <w:t xml:space="preserve"> </w:t>
      </w:r>
      <w:r w:rsidR="00E84D9E" w:rsidRPr="00441B96">
        <w:t>management</w:t>
      </w:r>
    </w:p>
    <w:p w14:paraId="7E971748" w14:textId="272CB91C" w:rsidR="00E84D9E" w:rsidRPr="002B3C54" w:rsidRDefault="00E84D9E" w:rsidP="004D415D">
      <w:pPr>
        <w:pStyle w:val="SingleTxtG"/>
      </w:pPr>
      <w:r w:rsidRPr="00441B96">
        <w:t>184.</w:t>
      </w:r>
      <w:r w:rsidRPr="00441B96">
        <w:tab/>
        <w:t>The</w:t>
      </w:r>
      <w:r w:rsidR="00117DEB">
        <w:t xml:space="preserve"> </w:t>
      </w:r>
      <w:r w:rsidRPr="00441B96">
        <w:t>action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can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summed</w:t>
      </w:r>
      <w:r w:rsidR="00117DEB">
        <w:t xml:space="preserve"> </w:t>
      </w:r>
      <w:r w:rsidRPr="00441B96">
        <w:t>up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renewal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interest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technical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vocational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establishment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new</w:t>
      </w:r>
      <w:r w:rsidR="00117DEB">
        <w:t xml:space="preserve"> </w:t>
      </w:r>
      <w:r w:rsidRPr="00441B96">
        <w:t>agricultural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industrial</w:t>
      </w:r>
      <w:r w:rsidR="00117DEB">
        <w:t xml:space="preserve"> </w:t>
      </w:r>
      <w:r w:rsidRPr="00441B96">
        <w:t>technical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schools,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provision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schools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teaching</w:t>
      </w:r>
      <w:r w:rsidR="00117DEB">
        <w:t xml:space="preserve"> </w:t>
      </w:r>
      <w:r w:rsidRPr="00441B96">
        <w:t>materials,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personnel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teachers,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adoption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incentives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encourage</w:t>
      </w:r>
      <w:r w:rsidR="00117DEB">
        <w:t xml:space="preserve"> </w:t>
      </w:r>
      <w:r w:rsidRPr="00441B96">
        <w:t>students.</w:t>
      </w:r>
    </w:p>
    <w:p w14:paraId="05652F07" w14:textId="78E93447" w:rsidR="00E84D9E" w:rsidRPr="002B3C54" w:rsidRDefault="00E84D9E" w:rsidP="004D415D">
      <w:pPr>
        <w:pStyle w:val="SingleTxtG"/>
      </w:pPr>
      <w:r w:rsidRPr="00441B96">
        <w:t>185.</w:t>
      </w:r>
      <w:r w:rsidRPr="00441B96">
        <w:tab/>
        <w:t>Vocational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includes</w:t>
      </w:r>
      <w:r w:rsidR="00117DEB">
        <w:t xml:space="preserve"> </w:t>
      </w:r>
      <w:r w:rsidRPr="00441B96">
        <w:t>courses</w:t>
      </w:r>
      <w:r w:rsidR="00117DEB">
        <w:t xml:space="preserve"> </w:t>
      </w:r>
      <w:r w:rsidRPr="00441B96">
        <w:t>leading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qualifications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skills</w:t>
      </w:r>
      <w:r w:rsidR="00117DEB">
        <w:t xml:space="preserve"> </w:t>
      </w:r>
      <w:r w:rsidRPr="00441B96">
        <w:t>training.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takes</w:t>
      </w:r>
      <w:r w:rsidR="00117DEB">
        <w:t xml:space="preserve"> </w:t>
      </w:r>
      <w:r w:rsidRPr="00441B96">
        <w:t>place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vocational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centres</w:t>
      </w:r>
      <w:r w:rsidR="00117DEB">
        <w:t xml:space="preserve"> </w:t>
      </w:r>
      <w:r w:rsidRPr="00441B96">
        <w:t>based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schools.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centres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dressmaking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hairdressing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most</w:t>
      </w:r>
      <w:r w:rsidR="00117DEB">
        <w:t xml:space="preserve"> </w:t>
      </w:r>
      <w:r w:rsidRPr="00441B96">
        <w:t>prevalent</w:t>
      </w:r>
      <w:r w:rsidR="00117DEB">
        <w:t xml:space="preserve"> </w:t>
      </w:r>
      <w:r w:rsidRPr="00441B96">
        <w:t>throughout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major</w:t>
      </w:r>
      <w:r w:rsidR="00117DEB">
        <w:t xml:space="preserve"> </w:t>
      </w:r>
      <w:r w:rsidRPr="00441B96">
        <w:t>action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sector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recent</w:t>
      </w:r>
      <w:r w:rsidR="00117DEB">
        <w:t xml:space="preserve"> </w:t>
      </w:r>
      <w:r w:rsidRPr="00441B96">
        <w:t>years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organization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vocational</w:t>
      </w:r>
      <w:r w:rsidR="00117DEB">
        <w:t xml:space="preserve"> </w:t>
      </w:r>
      <w:r w:rsidRPr="00441B96">
        <w:t>qualification</w:t>
      </w:r>
      <w:r w:rsidR="00117DEB">
        <w:t xml:space="preserve"> </w:t>
      </w:r>
      <w:r w:rsidRPr="00441B96">
        <w:t>certificate</w:t>
      </w:r>
      <w:r w:rsidR="00117DEB">
        <w:t xml:space="preserve"> </w:t>
      </w:r>
      <w:r w:rsidRPr="00441B96">
        <w:t>examinations</w:t>
      </w:r>
      <w:r w:rsidR="00117DEB">
        <w:t xml:space="preserve"> </w:t>
      </w:r>
      <w:r w:rsidRPr="00441B96">
        <w:t>since</w:t>
      </w:r>
      <w:r w:rsidR="00117DEB">
        <w:t xml:space="preserve"> </w:t>
      </w:r>
      <w:r w:rsidRPr="00441B96">
        <w:t>2013,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indicated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below:</w:t>
      </w:r>
    </w:p>
    <w:p w14:paraId="1F637DB5" w14:textId="29E9B663" w:rsidR="007671F3" w:rsidRDefault="00E84D9E" w:rsidP="007671F3">
      <w:pPr>
        <w:pStyle w:val="Heading1"/>
      </w:pPr>
      <w:bookmarkStart w:id="131" w:name="_Toc95746147"/>
      <w:bookmarkStart w:id="132" w:name="_Toc95746508"/>
      <w:bookmarkStart w:id="133" w:name="_Toc95820137"/>
      <w:r w:rsidRPr="00441B96">
        <w:t>Table</w:t>
      </w:r>
      <w:r w:rsidR="00117DEB">
        <w:t xml:space="preserve"> </w:t>
      </w:r>
      <w:r w:rsidRPr="00441B96">
        <w:t>7</w:t>
      </w:r>
      <w:bookmarkEnd w:id="131"/>
      <w:bookmarkEnd w:id="132"/>
      <w:bookmarkEnd w:id="133"/>
    </w:p>
    <w:p w14:paraId="15C9DB6A" w14:textId="251E8866" w:rsidR="00E84D9E" w:rsidRPr="007671F3" w:rsidRDefault="00E84D9E" w:rsidP="004D415D">
      <w:pPr>
        <w:pStyle w:val="SingleTxtG"/>
        <w:rPr>
          <w:b/>
          <w:spacing w:val="-2"/>
        </w:rPr>
      </w:pPr>
      <w:r w:rsidRPr="007671F3">
        <w:rPr>
          <w:b/>
        </w:rPr>
        <w:t>Statistics</w:t>
      </w:r>
      <w:r w:rsidR="00117DEB" w:rsidRPr="007671F3">
        <w:rPr>
          <w:b/>
        </w:rPr>
        <w:t xml:space="preserve"> </w:t>
      </w:r>
      <w:r w:rsidRPr="007671F3">
        <w:rPr>
          <w:b/>
        </w:rPr>
        <w:t>for</w:t>
      </w:r>
      <w:r w:rsidR="00117DEB" w:rsidRPr="007671F3">
        <w:rPr>
          <w:b/>
        </w:rPr>
        <w:t xml:space="preserve"> </w:t>
      </w:r>
      <w:r w:rsidRPr="007671F3">
        <w:rPr>
          <w:b/>
        </w:rPr>
        <w:t>vocational</w:t>
      </w:r>
      <w:r w:rsidR="00117DEB" w:rsidRPr="007671F3">
        <w:rPr>
          <w:b/>
        </w:rPr>
        <w:t xml:space="preserve"> </w:t>
      </w:r>
      <w:r w:rsidRPr="007671F3">
        <w:rPr>
          <w:b/>
        </w:rPr>
        <w:t>qualification</w:t>
      </w:r>
      <w:r w:rsidR="00117DEB" w:rsidRPr="007671F3">
        <w:rPr>
          <w:b/>
        </w:rPr>
        <w:t xml:space="preserve"> </w:t>
      </w:r>
      <w:r w:rsidRPr="007671F3">
        <w:rPr>
          <w:b/>
        </w:rPr>
        <w:t>certificate</w:t>
      </w:r>
      <w:r w:rsidR="00117DEB" w:rsidRPr="007671F3">
        <w:rPr>
          <w:b/>
        </w:rPr>
        <w:t xml:space="preserve"> </w:t>
      </w:r>
      <w:r w:rsidRPr="007671F3">
        <w:rPr>
          <w:b/>
        </w:rPr>
        <w:t>examinations</w:t>
      </w:r>
      <w:r w:rsidR="00117DEB" w:rsidRPr="007671F3">
        <w:rPr>
          <w:b/>
        </w:rPr>
        <w:t xml:space="preserve"> </w:t>
      </w:r>
      <w:r w:rsidRPr="007671F3">
        <w:rPr>
          <w:b/>
        </w:rPr>
        <w:t>(2013–2015)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1169"/>
        <w:gridCol w:w="1169"/>
        <w:gridCol w:w="1169"/>
        <w:gridCol w:w="1169"/>
      </w:tblGrid>
      <w:tr w:rsidR="007671F3" w:rsidRPr="007671F3" w14:paraId="41F6153C" w14:textId="77777777" w:rsidTr="007671F3">
        <w:trPr>
          <w:cantSplit/>
          <w:tblHeader/>
        </w:trPr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BF32A00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8"/>
              </w:rPr>
            </w:pPr>
            <w:r w:rsidRPr="007671F3">
              <w:rPr>
                <w:i/>
                <w:iCs/>
                <w:sz w:val="16"/>
                <w:szCs w:val="18"/>
              </w:rPr>
              <w:t>Year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9F408E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7671F3">
              <w:rPr>
                <w:i/>
                <w:iCs/>
                <w:sz w:val="16"/>
                <w:szCs w:val="18"/>
              </w:rPr>
              <w:t>Registered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A7C597C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7671F3">
              <w:rPr>
                <w:i/>
                <w:iCs/>
                <w:sz w:val="16"/>
                <w:szCs w:val="18"/>
              </w:rPr>
              <w:t>Attended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81B1FA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7671F3">
              <w:rPr>
                <w:i/>
                <w:iCs/>
                <w:sz w:val="16"/>
                <w:szCs w:val="18"/>
              </w:rPr>
              <w:t>Passed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95AC0D" w14:textId="77777777" w:rsidR="00E84D9E" w:rsidRPr="007671F3" w:rsidRDefault="00E84D9E" w:rsidP="007671F3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7671F3">
              <w:rPr>
                <w:i/>
                <w:iCs/>
                <w:sz w:val="16"/>
                <w:szCs w:val="18"/>
              </w:rPr>
              <w:t>Percentage</w:t>
            </w:r>
          </w:p>
        </w:tc>
      </w:tr>
      <w:tr w:rsidR="00E84D9E" w:rsidRPr="007671F3" w14:paraId="541EF481" w14:textId="77777777" w:rsidTr="007671F3">
        <w:trPr>
          <w:cantSplit/>
        </w:trPr>
        <w:tc>
          <w:tcPr>
            <w:tcW w:w="2694" w:type="dxa"/>
            <w:tcBorders>
              <w:top w:val="single" w:sz="12" w:space="0" w:color="auto"/>
            </w:tcBorders>
            <w:shd w:val="clear" w:color="auto" w:fill="auto"/>
          </w:tcPr>
          <w:p w14:paraId="18998693" w14:textId="1D2C24FE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October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2013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session</w:t>
            </w:r>
          </w:p>
        </w:tc>
        <w:tc>
          <w:tcPr>
            <w:tcW w:w="11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4CC7ED5" w14:textId="60BD076D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1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190</w:t>
            </w:r>
          </w:p>
        </w:tc>
        <w:tc>
          <w:tcPr>
            <w:tcW w:w="11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42A8B85" w14:textId="0A351397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1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188</w:t>
            </w:r>
          </w:p>
        </w:tc>
        <w:tc>
          <w:tcPr>
            <w:tcW w:w="11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F373480" w14:textId="141FE8CE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1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143</w:t>
            </w:r>
          </w:p>
        </w:tc>
        <w:tc>
          <w:tcPr>
            <w:tcW w:w="11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3E5DB67" w14:textId="66D98A9E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96.21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%</w:t>
            </w:r>
          </w:p>
        </w:tc>
      </w:tr>
      <w:tr w:rsidR="00E84D9E" w:rsidRPr="007671F3" w14:paraId="2664C0EC" w14:textId="77777777" w:rsidTr="007671F3">
        <w:trPr>
          <w:cantSplit/>
        </w:trPr>
        <w:tc>
          <w:tcPr>
            <w:tcW w:w="2694" w:type="dxa"/>
            <w:shd w:val="clear" w:color="auto" w:fill="auto"/>
          </w:tcPr>
          <w:p w14:paraId="4296DCE5" w14:textId="0E718212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April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2014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session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30A5037A" w14:textId="5DF627B0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2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780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45832155" w14:textId="6820533C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2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777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52A294B1" w14:textId="3E69A513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2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326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422F29D6" w14:textId="5C889EAA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83.75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%</w:t>
            </w:r>
          </w:p>
        </w:tc>
      </w:tr>
      <w:tr w:rsidR="00E84D9E" w:rsidRPr="007671F3" w14:paraId="310D92F3" w14:textId="77777777" w:rsidTr="007671F3">
        <w:trPr>
          <w:cantSplit/>
        </w:trPr>
        <w:tc>
          <w:tcPr>
            <w:tcW w:w="2694" w:type="dxa"/>
            <w:shd w:val="clear" w:color="auto" w:fill="auto"/>
          </w:tcPr>
          <w:p w14:paraId="0249F0D5" w14:textId="01CB37A3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October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2014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session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69A8DFB6" w14:textId="745EFD88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2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802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0E9B3C23" w14:textId="2B92653C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2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800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745ECE39" w14:textId="508A200C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2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574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741A53CB" w14:textId="34CFC529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91.00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%</w:t>
            </w:r>
          </w:p>
        </w:tc>
      </w:tr>
      <w:tr w:rsidR="00E84D9E" w:rsidRPr="007671F3" w14:paraId="48C9B54A" w14:textId="77777777" w:rsidTr="007671F3">
        <w:trPr>
          <w:cantSplit/>
        </w:trPr>
        <w:tc>
          <w:tcPr>
            <w:tcW w:w="2694" w:type="dxa"/>
            <w:shd w:val="clear" w:color="auto" w:fill="auto"/>
          </w:tcPr>
          <w:p w14:paraId="70CB4605" w14:textId="2CFF1FC4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April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2015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session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414A348A" w14:textId="0C7DCA23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3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997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56CE5C63" w14:textId="7F7B95AC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3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992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45BB1C07" w14:textId="3AF1CDF1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3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863</w:t>
            </w:r>
          </w:p>
        </w:tc>
        <w:tc>
          <w:tcPr>
            <w:tcW w:w="1169" w:type="dxa"/>
            <w:shd w:val="clear" w:color="auto" w:fill="auto"/>
            <w:vAlign w:val="bottom"/>
          </w:tcPr>
          <w:p w14:paraId="362F1F1F" w14:textId="7F52630A" w:rsidR="00E84D9E" w:rsidRPr="007671F3" w:rsidRDefault="00E84D9E" w:rsidP="007671F3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7671F3">
              <w:rPr>
                <w:sz w:val="18"/>
                <w:szCs w:val="18"/>
              </w:rPr>
              <w:t>96.76</w:t>
            </w:r>
            <w:r w:rsidR="00117DEB" w:rsidRPr="007671F3">
              <w:rPr>
                <w:sz w:val="18"/>
                <w:szCs w:val="18"/>
              </w:rPr>
              <w:t xml:space="preserve"> </w:t>
            </w:r>
            <w:r w:rsidRPr="007671F3">
              <w:rPr>
                <w:sz w:val="18"/>
                <w:szCs w:val="18"/>
              </w:rPr>
              <w:t>%</w:t>
            </w:r>
          </w:p>
        </w:tc>
      </w:tr>
    </w:tbl>
    <w:p w14:paraId="0DAB3BC0" w14:textId="77777777" w:rsidR="00EE2696" w:rsidRDefault="00E84D9E" w:rsidP="007671F3">
      <w:pPr>
        <w:spacing w:before="120" w:after="240"/>
        <w:ind w:left="1134" w:right="1134" w:firstLine="170"/>
        <w:rPr>
          <w:sz w:val="18"/>
        </w:rPr>
      </w:pPr>
      <w:r w:rsidRPr="007671F3">
        <w:rPr>
          <w:i/>
          <w:iCs/>
          <w:sz w:val="18"/>
        </w:rPr>
        <w:t>Source</w:t>
      </w:r>
      <w:r w:rsidRPr="007671F3">
        <w:rPr>
          <w:sz w:val="18"/>
        </w:rPr>
        <w:t>:</w:t>
      </w:r>
      <w:r w:rsidR="00117DEB" w:rsidRPr="007671F3">
        <w:rPr>
          <w:sz w:val="18"/>
        </w:rPr>
        <w:t xml:space="preserve"> </w:t>
      </w:r>
      <w:r w:rsidRPr="007671F3">
        <w:rPr>
          <w:sz w:val="18"/>
        </w:rPr>
        <w:t>Directorate</w:t>
      </w:r>
      <w:r w:rsidR="00117DEB" w:rsidRPr="007671F3">
        <w:rPr>
          <w:sz w:val="18"/>
        </w:rPr>
        <w:t xml:space="preserve"> </w:t>
      </w:r>
      <w:r w:rsidRPr="007671F3">
        <w:rPr>
          <w:sz w:val="18"/>
        </w:rPr>
        <w:t>of</w:t>
      </w:r>
      <w:r w:rsidR="00117DEB" w:rsidRPr="007671F3">
        <w:rPr>
          <w:sz w:val="18"/>
        </w:rPr>
        <w:t xml:space="preserve"> </w:t>
      </w:r>
      <w:r w:rsidRPr="007671F3">
        <w:rPr>
          <w:sz w:val="18"/>
        </w:rPr>
        <w:t>Examinations</w:t>
      </w:r>
      <w:r w:rsidR="00117DEB" w:rsidRPr="007671F3">
        <w:rPr>
          <w:sz w:val="18"/>
        </w:rPr>
        <w:t xml:space="preserve"> </w:t>
      </w:r>
      <w:r w:rsidRPr="007671F3">
        <w:rPr>
          <w:sz w:val="18"/>
        </w:rPr>
        <w:t>and</w:t>
      </w:r>
      <w:r w:rsidR="00117DEB" w:rsidRPr="007671F3">
        <w:rPr>
          <w:sz w:val="18"/>
        </w:rPr>
        <w:t xml:space="preserve"> </w:t>
      </w:r>
      <w:r w:rsidRPr="007671F3">
        <w:rPr>
          <w:sz w:val="18"/>
        </w:rPr>
        <w:t>Competitions,</w:t>
      </w:r>
      <w:r w:rsidR="00117DEB" w:rsidRPr="007671F3">
        <w:rPr>
          <w:sz w:val="18"/>
        </w:rPr>
        <w:t xml:space="preserve"> </w:t>
      </w:r>
      <w:r w:rsidRPr="007671F3">
        <w:rPr>
          <w:sz w:val="18"/>
        </w:rPr>
        <w:t>2016.</w:t>
      </w:r>
    </w:p>
    <w:p w14:paraId="4C05CBC7" w14:textId="77777777" w:rsidR="00EE2696" w:rsidRDefault="00E84D9E" w:rsidP="004D415D">
      <w:pPr>
        <w:pStyle w:val="SingleTxtG"/>
      </w:pPr>
      <w:r w:rsidRPr="00441B96">
        <w:t>186.</w:t>
      </w:r>
      <w:r w:rsidRPr="00441B96">
        <w:tab/>
        <w:t>With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education,</w:t>
      </w:r>
      <w:r w:rsidR="00117DEB">
        <w:t xml:space="preserve"> </w:t>
      </w:r>
      <w:r w:rsidRPr="00441B96">
        <w:t>pursuant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resolution</w:t>
      </w:r>
      <w:r w:rsidR="00117DEB">
        <w:t xml:space="preserve"> </w:t>
      </w:r>
      <w:r w:rsidRPr="00441B96">
        <w:t>adopted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Malagasy</w:t>
      </w:r>
      <w:r w:rsidR="00117DEB">
        <w:t xml:space="preserve"> </w:t>
      </w:r>
      <w:r w:rsidRPr="00441B96">
        <w:t>Council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2006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directive</w:t>
      </w:r>
      <w:r w:rsidR="00117DEB">
        <w:t xml:space="preserve"> </w:t>
      </w:r>
      <w:r w:rsidRPr="00441B96">
        <w:t>issued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West</w:t>
      </w:r>
      <w:r w:rsidR="00117DEB">
        <w:t xml:space="preserve"> </w:t>
      </w:r>
      <w:r w:rsidRPr="00441B96">
        <w:t>African</w:t>
      </w:r>
      <w:r w:rsidR="00117DEB">
        <w:t xml:space="preserve"> </w:t>
      </w:r>
      <w:r w:rsidRPr="00441B96">
        <w:t>Economic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Monetary</w:t>
      </w:r>
      <w:r w:rsidR="00117DEB">
        <w:t xml:space="preserve"> </w:t>
      </w:r>
      <w:r w:rsidRPr="00441B96">
        <w:t>Union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2007,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embarked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reconfiguration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university</w:t>
      </w:r>
      <w:r w:rsidR="00117DEB">
        <w:t xml:space="preserve"> </w:t>
      </w:r>
      <w:r w:rsidRPr="00441B96">
        <w:t>curricula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organization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universities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schools</w:t>
      </w:r>
      <w:r w:rsidR="00117DEB">
        <w:t xml:space="preserve"> </w:t>
      </w:r>
      <w:r w:rsidRPr="00441B96">
        <w:t>according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bachelor</w:t>
      </w:r>
      <w:r w:rsidR="00EE2696">
        <w:t>’</w:t>
      </w:r>
      <w:r w:rsidRPr="00441B96">
        <w:t>s/master</w:t>
      </w:r>
      <w:r w:rsidR="00EE2696">
        <w:t>’</w:t>
      </w:r>
      <w:r w:rsidRPr="00441B96">
        <w:t>s/doctorate</w:t>
      </w:r>
      <w:r w:rsidR="00117DEB">
        <w:t xml:space="preserve"> </w:t>
      </w:r>
      <w:r w:rsidRPr="00441B96">
        <w:t>academic</w:t>
      </w:r>
      <w:r w:rsidR="00117DEB">
        <w:t xml:space="preserve"> </w:t>
      </w:r>
      <w:r w:rsidRPr="00441B96">
        <w:t>model.</w:t>
      </w:r>
    </w:p>
    <w:p w14:paraId="6136C395" w14:textId="7D1FE79F" w:rsidR="00E84D9E" w:rsidRPr="002B3C54" w:rsidRDefault="00E84D9E" w:rsidP="004D415D">
      <w:pPr>
        <w:pStyle w:val="SingleTxtG"/>
      </w:pPr>
      <w:r w:rsidRPr="00441B96">
        <w:t>187.</w:t>
      </w:r>
      <w:r w:rsidRPr="00441B96">
        <w:tab/>
        <w:t>The</w:t>
      </w:r>
      <w:r w:rsidR="00117DEB">
        <w:t xml:space="preserve"> </w:t>
      </w:r>
      <w:r w:rsidRPr="00441B96">
        <w:t>need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provide</w:t>
      </w:r>
      <w:r w:rsidR="00117DEB">
        <w:t xml:space="preserve"> </w:t>
      </w:r>
      <w:r w:rsidRPr="00441B96">
        <w:t>better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courses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administration</w:t>
      </w:r>
      <w:r w:rsidR="00117DEB">
        <w:t xml:space="preserve"> </w:t>
      </w:r>
      <w:r w:rsidRPr="00441B96">
        <w:t>led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give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exclusive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teach</w:t>
      </w:r>
      <w:r w:rsidR="00117DEB">
        <w:t xml:space="preserve"> </w:t>
      </w:r>
      <w:r w:rsidRPr="00441B96">
        <w:t>such</w:t>
      </w:r>
      <w:r w:rsidR="00117DEB">
        <w:t xml:space="preserve"> </w:t>
      </w:r>
      <w:r w:rsidRPr="00441B96">
        <w:t>courses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2B3C54">
        <w:t>National</w:t>
      </w:r>
      <w:r w:rsidR="00117DEB">
        <w:t xml:space="preserve"> </w:t>
      </w:r>
      <w:r w:rsidRPr="002B3C54">
        <w:t>Civil</w:t>
      </w:r>
      <w:r w:rsidR="00117DEB">
        <w:t xml:space="preserve"> </w:t>
      </w:r>
      <w:r w:rsidRPr="002B3C54">
        <w:t>Service</w:t>
      </w:r>
      <w:r w:rsidR="00117DEB">
        <w:t xml:space="preserve"> </w:t>
      </w:r>
      <w:r w:rsidRPr="002B3C54">
        <w:t>and</w:t>
      </w:r>
      <w:r w:rsidR="00117DEB">
        <w:t xml:space="preserve"> </w:t>
      </w:r>
      <w:r w:rsidRPr="002B3C54">
        <w:t>Judiciary</w:t>
      </w:r>
      <w:r w:rsidR="00117DEB">
        <w:t xml:space="preserve"> </w:t>
      </w:r>
      <w:r w:rsidRPr="002B3C54">
        <w:t>Training</w:t>
      </w:r>
      <w:r w:rsidR="00117DEB">
        <w:t xml:space="preserve"> </w:t>
      </w:r>
      <w:r w:rsidRPr="002B3C54">
        <w:t>School</w:t>
      </w:r>
      <w:r w:rsidRPr="00441B96">
        <w:t>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promoted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establishment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decentralization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courses.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shows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situation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establishments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from</w:t>
      </w:r>
      <w:r w:rsidR="00117DEB">
        <w:t xml:space="preserve"> </w:t>
      </w:r>
      <w:r w:rsidRPr="00441B96">
        <w:t>2009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2016.</w:t>
      </w:r>
    </w:p>
    <w:p w14:paraId="3AAB52DA" w14:textId="77777777" w:rsidR="00EE2696" w:rsidRDefault="00E84D9E" w:rsidP="00B7655C">
      <w:pPr>
        <w:pStyle w:val="Heading1"/>
      </w:pPr>
      <w:bookmarkStart w:id="134" w:name="_Toc95746148"/>
      <w:bookmarkStart w:id="135" w:name="_Toc95746509"/>
      <w:bookmarkStart w:id="136" w:name="_Toc95820138"/>
      <w:r w:rsidRPr="00441B96">
        <w:t>Table</w:t>
      </w:r>
      <w:r w:rsidR="00117DEB">
        <w:t xml:space="preserve"> </w:t>
      </w:r>
      <w:r w:rsidRPr="00441B96">
        <w:t>8</w:t>
      </w:r>
      <w:bookmarkEnd w:id="134"/>
      <w:bookmarkEnd w:id="135"/>
      <w:bookmarkEnd w:id="136"/>
    </w:p>
    <w:p w14:paraId="0CFA1F92" w14:textId="15676571" w:rsidR="00E84D9E" w:rsidRPr="00B7655C" w:rsidRDefault="00E84D9E" w:rsidP="004D415D">
      <w:pPr>
        <w:pStyle w:val="SingleTxtG"/>
        <w:rPr>
          <w:b/>
        </w:rPr>
      </w:pPr>
      <w:r w:rsidRPr="00B7655C">
        <w:rPr>
          <w:b/>
        </w:rPr>
        <w:t>Number</w:t>
      </w:r>
      <w:r w:rsidR="00117DEB" w:rsidRPr="00B7655C">
        <w:rPr>
          <w:b/>
        </w:rPr>
        <w:t xml:space="preserve"> </w:t>
      </w:r>
      <w:r w:rsidRPr="00B7655C">
        <w:rPr>
          <w:b/>
        </w:rPr>
        <w:t>of</w:t>
      </w:r>
      <w:r w:rsidR="00117DEB" w:rsidRPr="00B7655C">
        <w:rPr>
          <w:b/>
        </w:rPr>
        <w:t xml:space="preserve"> </w:t>
      </w:r>
      <w:r w:rsidRPr="00B7655C">
        <w:rPr>
          <w:b/>
        </w:rPr>
        <w:t>institutions</w:t>
      </w:r>
      <w:r w:rsidR="00117DEB" w:rsidRPr="00B7655C">
        <w:rPr>
          <w:b/>
        </w:rPr>
        <w:t xml:space="preserve"> </w:t>
      </w:r>
      <w:r w:rsidRPr="00B7655C">
        <w:rPr>
          <w:b/>
        </w:rPr>
        <w:t>in</w:t>
      </w:r>
      <w:r w:rsidR="00117DEB" w:rsidRPr="00B7655C">
        <w:rPr>
          <w:b/>
        </w:rPr>
        <w:t xml:space="preserve"> </w:t>
      </w:r>
      <w:r w:rsidRPr="00B7655C">
        <w:rPr>
          <w:b/>
        </w:rPr>
        <w:t>terms</w:t>
      </w:r>
      <w:r w:rsidR="00117DEB" w:rsidRPr="00B7655C">
        <w:rPr>
          <w:b/>
        </w:rPr>
        <w:t xml:space="preserve"> </w:t>
      </w:r>
      <w:r w:rsidRPr="00B7655C">
        <w:rPr>
          <w:b/>
        </w:rPr>
        <w:t>of</w:t>
      </w:r>
      <w:r w:rsidR="00117DEB" w:rsidRPr="00B7655C">
        <w:rPr>
          <w:b/>
        </w:rPr>
        <w:t xml:space="preserve"> </w:t>
      </w:r>
      <w:r w:rsidRPr="00B7655C">
        <w:rPr>
          <w:b/>
        </w:rPr>
        <w:t>status</w:t>
      </w:r>
      <w:r w:rsidR="00117DEB" w:rsidRPr="00B7655C">
        <w:rPr>
          <w:b/>
        </w:rPr>
        <w:t xml:space="preserve"> </w:t>
      </w:r>
      <w:r w:rsidRPr="00B7655C">
        <w:rPr>
          <w:b/>
        </w:rPr>
        <w:t>from</w:t>
      </w:r>
      <w:r w:rsidR="00117DEB" w:rsidRPr="00B7655C">
        <w:rPr>
          <w:b/>
        </w:rPr>
        <w:t xml:space="preserve"> </w:t>
      </w:r>
      <w:r w:rsidRPr="00B7655C">
        <w:rPr>
          <w:b/>
        </w:rPr>
        <w:t>2009/10</w:t>
      </w:r>
      <w:r w:rsidR="00117DEB" w:rsidRPr="00B7655C">
        <w:rPr>
          <w:b/>
        </w:rPr>
        <w:t xml:space="preserve"> </w:t>
      </w:r>
      <w:r w:rsidRPr="00B7655C">
        <w:rPr>
          <w:b/>
        </w:rPr>
        <w:t>to</w:t>
      </w:r>
      <w:r w:rsidR="00117DEB" w:rsidRPr="00B7655C">
        <w:rPr>
          <w:b/>
        </w:rPr>
        <w:t xml:space="preserve"> </w:t>
      </w:r>
      <w:r w:rsidRPr="00B7655C">
        <w:rPr>
          <w:b/>
        </w:rPr>
        <w:t>2015/16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789"/>
        <w:gridCol w:w="790"/>
        <w:gridCol w:w="790"/>
        <w:gridCol w:w="789"/>
        <w:gridCol w:w="790"/>
        <w:gridCol w:w="790"/>
        <w:gridCol w:w="790"/>
      </w:tblGrid>
      <w:tr w:rsidR="00B7655C" w:rsidRPr="00B7655C" w14:paraId="599D6E69" w14:textId="77777777" w:rsidTr="00B7655C">
        <w:trPr>
          <w:cantSplit/>
          <w:tblHeader/>
        </w:trPr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99E1DA" w14:textId="7FC60E8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Academic</w:t>
            </w:r>
            <w:r w:rsidR="00117DEB" w:rsidRPr="00B7655C">
              <w:rPr>
                <w:i/>
                <w:iCs/>
                <w:sz w:val="16"/>
                <w:szCs w:val="18"/>
              </w:rPr>
              <w:t xml:space="preserve"> </w:t>
            </w:r>
            <w:r w:rsidRPr="00B7655C">
              <w:rPr>
                <w:i/>
                <w:iCs/>
                <w:sz w:val="16"/>
                <w:szCs w:val="18"/>
              </w:rPr>
              <w:t>year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7A62C8" w14:textId="7777777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2009/10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2C4C6D" w14:textId="7777777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2010/11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7CCD29" w14:textId="7777777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2011/12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D77663" w14:textId="7777777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2012/13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E57B4B" w14:textId="7777777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2013/14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B7E973" w14:textId="7777777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2014/15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83CEB3" w14:textId="77777777" w:rsidR="00E84D9E" w:rsidRPr="00B7655C" w:rsidRDefault="00E84D9E" w:rsidP="00B7655C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B7655C">
              <w:rPr>
                <w:i/>
                <w:iCs/>
                <w:sz w:val="16"/>
                <w:szCs w:val="18"/>
              </w:rPr>
              <w:t>2015/16</w:t>
            </w:r>
          </w:p>
        </w:tc>
      </w:tr>
      <w:tr w:rsidR="00B7655C" w:rsidRPr="00B7655C" w14:paraId="6C5FFD49" w14:textId="77777777" w:rsidTr="00B7655C">
        <w:trPr>
          <w:cantSplit/>
        </w:trPr>
        <w:tc>
          <w:tcPr>
            <w:tcW w:w="2977" w:type="dxa"/>
            <w:tcBorders>
              <w:top w:val="single" w:sz="12" w:space="0" w:color="auto"/>
            </w:tcBorders>
            <w:shd w:val="clear" w:color="auto" w:fill="auto"/>
          </w:tcPr>
          <w:p w14:paraId="07A193A1" w14:textId="6411D4FE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Public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universities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A94707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2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516B294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2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2CDCC35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2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C1FCB13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2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BE45C3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4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87039C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4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6A2533D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</w:tr>
      <w:tr w:rsidR="00B7655C" w:rsidRPr="00B7655C" w14:paraId="48FB11B6" w14:textId="77777777" w:rsidTr="00B7655C">
        <w:trPr>
          <w:cantSplit/>
        </w:trPr>
        <w:tc>
          <w:tcPr>
            <w:tcW w:w="2977" w:type="dxa"/>
            <w:shd w:val="clear" w:color="auto" w:fill="auto"/>
          </w:tcPr>
          <w:p w14:paraId="3984C737" w14:textId="730EDD5C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Private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universities</w:t>
            </w:r>
          </w:p>
        </w:tc>
        <w:tc>
          <w:tcPr>
            <w:tcW w:w="789" w:type="dxa"/>
            <w:shd w:val="clear" w:color="auto" w:fill="auto"/>
            <w:vAlign w:val="bottom"/>
          </w:tcPr>
          <w:p w14:paraId="35DB5FD3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3BF7E922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30B7A222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  <w:tc>
          <w:tcPr>
            <w:tcW w:w="789" w:type="dxa"/>
            <w:shd w:val="clear" w:color="auto" w:fill="auto"/>
            <w:vAlign w:val="bottom"/>
          </w:tcPr>
          <w:p w14:paraId="0FD3B198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4750D362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02CA352A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22664894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</w:t>
            </w:r>
          </w:p>
        </w:tc>
      </w:tr>
      <w:tr w:rsidR="00B7655C" w:rsidRPr="00B7655C" w14:paraId="0BC57D9C" w14:textId="77777777" w:rsidTr="00B7655C">
        <w:trPr>
          <w:cantSplit/>
        </w:trPr>
        <w:tc>
          <w:tcPr>
            <w:tcW w:w="2977" w:type="dxa"/>
            <w:shd w:val="clear" w:color="auto" w:fill="auto"/>
          </w:tcPr>
          <w:p w14:paraId="62E34995" w14:textId="792FDBAE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Public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university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institutions</w:t>
            </w:r>
          </w:p>
        </w:tc>
        <w:tc>
          <w:tcPr>
            <w:tcW w:w="789" w:type="dxa"/>
            <w:shd w:val="clear" w:color="auto" w:fill="auto"/>
            <w:vAlign w:val="bottom"/>
          </w:tcPr>
          <w:p w14:paraId="448ACA7F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33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1B873D29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37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2E420B43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38</w:t>
            </w:r>
          </w:p>
        </w:tc>
        <w:tc>
          <w:tcPr>
            <w:tcW w:w="789" w:type="dxa"/>
            <w:shd w:val="clear" w:color="auto" w:fill="auto"/>
            <w:vAlign w:val="bottom"/>
          </w:tcPr>
          <w:p w14:paraId="36B6DA1D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39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1FDA5D09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58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172FD539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58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2113B2F7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58</w:t>
            </w:r>
          </w:p>
        </w:tc>
      </w:tr>
      <w:tr w:rsidR="00B7655C" w:rsidRPr="00B7655C" w14:paraId="17A4FBE3" w14:textId="77777777" w:rsidTr="00B7655C">
        <w:trPr>
          <w:cantSplit/>
        </w:trPr>
        <w:tc>
          <w:tcPr>
            <w:tcW w:w="2977" w:type="dxa"/>
            <w:tcBorders>
              <w:bottom w:val="nil"/>
            </w:tcBorders>
            <w:shd w:val="clear" w:color="auto" w:fill="auto"/>
          </w:tcPr>
          <w:p w14:paraId="32706EEA" w14:textId="327F2373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Private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university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institutions</w:t>
            </w:r>
          </w:p>
        </w:tc>
        <w:tc>
          <w:tcPr>
            <w:tcW w:w="789" w:type="dxa"/>
            <w:tcBorders>
              <w:bottom w:val="nil"/>
            </w:tcBorders>
            <w:shd w:val="clear" w:color="auto" w:fill="auto"/>
            <w:vAlign w:val="bottom"/>
          </w:tcPr>
          <w:p w14:paraId="1E5BC50D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35</w:t>
            </w:r>
          </w:p>
        </w:tc>
        <w:tc>
          <w:tcPr>
            <w:tcW w:w="790" w:type="dxa"/>
            <w:tcBorders>
              <w:bottom w:val="nil"/>
            </w:tcBorders>
            <w:shd w:val="clear" w:color="auto" w:fill="auto"/>
            <w:vAlign w:val="bottom"/>
          </w:tcPr>
          <w:p w14:paraId="41A3467C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35</w:t>
            </w:r>
          </w:p>
        </w:tc>
        <w:tc>
          <w:tcPr>
            <w:tcW w:w="790" w:type="dxa"/>
            <w:tcBorders>
              <w:bottom w:val="nil"/>
            </w:tcBorders>
            <w:shd w:val="clear" w:color="auto" w:fill="auto"/>
            <w:vAlign w:val="bottom"/>
          </w:tcPr>
          <w:p w14:paraId="2FD3D6D1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35</w:t>
            </w:r>
          </w:p>
        </w:tc>
        <w:tc>
          <w:tcPr>
            <w:tcW w:w="789" w:type="dxa"/>
            <w:tcBorders>
              <w:bottom w:val="nil"/>
            </w:tcBorders>
            <w:shd w:val="clear" w:color="auto" w:fill="auto"/>
            <w:vAlign w:val="bottom"/>
          </w:tcPr>
          <w:p w14:paraId="6CE4EC9C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35</w:t>
            </w:r>
          </w:p>
        </w:tc>
        <w:tc>
          <w:tcPr>
            <w:tcW w:w="790" w:type="dxa"/>
            <w:tcBorders>
              <w:bottom w:val="nil"/>
            </w:tcBorders>
            <w:shd w:val="clear" w:color="auto" w:fill="auto"/>
            <w:vAlign w:val="bottom"/>
          </w:tcPr>
          <w:p w14:paraId="255610F6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36</w:t>
            </w:r>
          </w:p>
        </w:tc>
        <w:tc>
          <w:tcPr>
            <w:tcW w:w="790" w:type="dxa"/>
            <w:tcBorders>
              <w:bottom w:val="nil"/>
            </w:tcBorders>
            <w:shd w:val="clear" w:color="auto" w:fill="auto"/>
            <w:vAlign w:val="bottom"/>
          </w:tcPr>
          <w:p w14:paraId="71D5839B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36</w:t>
            </w:r>
          </w:p>
        </w:tc>
        <w:tc>
          <w:tcPr>
            <w:tcW w:w="790" w:type="dxa"/>
            <w:tcBorders>
              <w:bottom w:val="nil"/>
            </w:tcBorders>
            <w:shd w:val="clear" w:color="auto" w:fill="auto"/>
            <w:vAlign w:val="bottom"/>
          </w:tcPr>
          <w:p w14:paraId="2726D423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36</w:t>
            </w:r>
          </w:p>
        </w:tc>
      </w:tr>
      <w:tr w:rsidR="00B7655C" w:rsidRPr="00B7655C" w14:paraId="72F36258" w14:textId="77777777" w:rsidTr="00B7655C">
        <w:trPr>
          <w:cantSplit/>
        </w:trPr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14:paraId="2F5FFDA5" w14:textId="7CE9FF90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Private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higher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education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centres</w:t>
            </w:r>
          </w:p>
        </w:tc>
        <w:tc>
          <w:tcPr>
            <w:tcW w:w="78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092760A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64</w:t>
            </w:r>
          </w:p>
        </w:tc>
        <w:tc>
          <w:tcPr>
            <w:tcW w:w="79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DC721F7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69</w:t>
            </w:r>
          </w:p>
        </w:tc>
        <w:tc>
          <w:tcPr>
            <w:tcW w:w="79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B6EF3BF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74</w:t>
            </w:r>
          </w:p>
        </w:tc>
        <w:tc>
          <w:tcPr>
            <w:tcW w:w="78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89B942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82</w:t>
            </w:r>
          </w:p>
        </w:tc>
        <w:tc>
          <w:tcPr>
            <w:tcW w:w="79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094EEC6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88</w:t>
            </w:r>
          </w:p>
        </w:tc>
        <w:tc>
          <w:tcPr>
            <w:tcW w:w="79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C98D494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93</w:t>
            </w:r>
          </w:p>
        </w:tc>
        <w:tc>
          <w:tcPr>
            <w:tcW w:w="79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E2029E1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93</w:t>
            </w:r>
          </w:p>
        </w:tc>
      </w:tr>
      <w:tr w:rsidR="00B7655C" w:rsidRPr="00B7655C" w14:paraId="1299F16C" w14:textId="77777777" w:rsidTr="00B7655C">
        <w:trPr>
          <w:cantSplit/>
        </w:trPr>
        <w:tc>
          <w:tcPr>
            <w:tcW w:w="2977" w:type="dxa"/>
            <w:tcBorders>
              <w:top w:val="nil"/>
            </w:tcBorders>
            <w:shd w:val="clear" w:color="auto" w:fill="auto"/>
          </w:tcPr>
          <w:p w14:paraId="7E10C05A" w14:textId="5BE8DC40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Private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university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institutions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and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private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higher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education</w:t>
            </w:r>
            <w:r w:rsidR="00117DEB" w:rsidRPr="00B7655C">
              <w:rPr>
                <w:sz w:val="18"/>
                <w:szCs w:val="18"/>
              </w:rPr>
              <w:t xml:space="preserve"> </w:t>
            </w:r>
            <w:r w:rsidRPr="00B7655C">
              <w:rPr>
                <w:sz w:val="18"/>
                <w:szCs w:val="18"/>
              </w:rPr>
              <w:t>centres</w:t>
            </w:r>
          </w:p>
        </w:tc>
        <w:tc>
          <w:tcPr>
            <w:tcW w:w="789" w:type="dxa"/>
            <w:tcBorders>
              <w:top w:val="nil"/>
            </w:tcBorders>
            <w:shd w:val="clear" w:color="auto" w:fill="auto"/>
            <w:vAlign w:val="bottom"/>
          </w:tcPr>
          <w:p w14:paraId="63B03C99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99</w:t>
            </w:r>
          </w:p>
        </w:tc>
        <w:tc>
          <w:tcPr>
            <w:tcW w:w="790" w:type="dxa"/>
            <w:tcBorders>
              <w:top w:val="nil"/>
            </w:tcBorders>
            <w:shd w:val="clear" w:color="auto" w:fill="auto"/>
            <w:vAlign w:val="bottom"/>
          </w:tcPr>
          <w:p w14:paraId="7B1195D1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104</w:t>
            </w:r>
          </w:p>
        </w:tc>
        <w:tc>
          <w:tcPr>
            <w:tcW w:w="790" w:type="dxa"/>
            <w:tcBorders>
              <w:top w:val="nil"/>
            </w:tcBorders>
            <w:shd w:val="clear" w:color="auto" w:fill="auto"/>
            <w:vAlign w:val="bottom"/>
          </w:tcPr>
          <w:p w14:paraId="6CAD63C4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109</w:t>
            </w:r>
          </w:p>
        </w:tc>
        <w:tc>
          <w:tcPr>
            <w:tcW w:w="789" w:type="dxa"/>
            <w:tcBorders>
              <w:top w:val="nil"/>
            </w:tcBorders>
            <w:shd w:val="clear" w:color="auto" w:fill="auto"/>
            <w:vAlign w:val="bottom"/>
          </w:tcPr>
          <w:p w14:paraId="52D94552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117</w:t>
            </w:r>
          </w:p>
        </w:tc>
        <w:tc>
          <w:tcPr>
            <w:tcW w:w="790" w:type="dxa"/>
            <w:tcBorders>
              <w:top w:val="nil"/>
            </w:tcBorders>
            <w:shd w:val="clear" w:color="auto" w:fill="auto"/>
            <w:vAlign w:val="bottom"/>
          </w:tcPr>
          <w:p w14:paraId="74454303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124</w:t>
            </w:r>
          </w:p>
        </w:tc>
        <w:tc>
          <w:tcPr>
            <w:tcW w:w="790" w:type="dxa"/>
            <w:tcBorders>
              <w:top w:val="nil"/>
            </w:tcBorders>
            <w:shd w:val="clear" w:color="auto" w:fill="auto"/>
            <w:vAlign w:val="bottom"/>
          </w:tcPr>
          <w:p w14:paraId="2028BD55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129</w:t>
            </w:r>
          </w:p>
        </w:tc>
        <w:tc>
          <w:tcPr>
            <w:tcW w:w="790" w:type="dxa"/>
            <w:tcBorders>
              <w:top w:val="nil"/>
            </w:tcBorders>
            <w:shd w:val="clear" w:color="auto" w:fill="auto"/>
            <w:vAlign w:val="bottom"/>
          </w:tcPr>
          <w:p w14:paraId="55F42771" w14:textId="77777777" w:rsidR="00E84D9E" w:rsidRPr="00B7655C" w:rsidRDefault="00E84D9E" w:rsidP="00B7655C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B7655C">
              <w:rPr>
                <w:sz w:val="18"/>
                <w:szCs w:val="18"/>
              </w:rPr>
              <w:t>129</w:t>
            </w:r>
          </w:p>
        </w:tc>
      </w:tr>
    </w:tbl>
    <w:p w14:paraId="36CF67C5" w14:textId="6E94C6E5" w:rsidR="00E84D9E" w:rsidRPr="00CF5AEE" w:rsidRDefault="00E84D9E" w:rsidP="00CF5AEE">
      <w:pPr>
        <w:spacing w:before="120" w:after="240"/>
        <w:ind w:left="1134" w:right="1134" w:firstLine="170"/>
        <w:rPr>
          <w:sz w:val="18"/>
        </w:rPr>
      </w:pPr>
      <w:r w:rsidRPr="00CF5AEE">
        <w:rPr>
          <w:i/>
          <w:iCs/>
          <w:sz w:val="18"/>
        </w:rPr>
        <w:lastRenderedPageBreak/>
        <w:t>Source</w:t>
      </w:r>
      <w:r w:rsidRPr="00CF5AEE">
        <w:rPr>
          <w:sz w:val="18"/>
        </w:rPr>
        <w:t>: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Office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of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Programming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and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Planning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/Ministry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of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Higher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Education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and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Scientific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Research.</w:t>
      </w:r>
    </w:p>
    <w:p w14:paraId="4DCCB87F" w14:textId="6E1BD872" w:rsidR="00E84D9E" w:rsidRPr="002B3C54" w:rsidRDefault="00CF5AEE" w:rsidP="00746712">
      <w:pPr>
        <w:pStyle w:val="H1G"/>
      </w:pPr>
      <w:bookmarkStart w:id="137" w:name="_Toc95298919"/>
      <w:r>
        <w:tab/>
      </w:r>
      <w:r>
        <w:tab/>
      </w:r>
      <w:bookmarkStart w:id="138" w:name="_Toc95746149"/>
      <w:bookmarkStart w:id="139" w:name="_Toc95746510"/>
      <w:bookmarkStart w:id="140" w:name="_Toc95820139"/>
      <w:r w:rsidR="00E84D9E" w:rsidRPr="00441B96">
        <w:t>Article</w:t>
      </w:r>
      <w:r w:rsidR="00117DEB">
        <w:t xml:space="preserve"> </w:t>
      </w:r>
      <w:r w:rsidR="00E84D9E" w:rsidRPr="00441B96">
        <w:t>6</w:t>
      </w:r>
      <w:r>
        <w:t xml:space="preserve">: </w:t>
      </w:r>
      <w:r w:rsidR="00E84D9E" w:rsidRPr="00441B96">
        <w:t>Right</w:t>
      </w:r>
      <w:r w:rsidR="00117DEB">
        <w:t xml:space="preserve"> </w:t>
      </w:r>
      <w:r w:rsidR="00E84D9E" w:rsidRPr="00441B96">
        <w:t>of</w:t>
      </w:r>
      <w:r w:rsidR="00117DEB">
        <w:t xml:space="preserve"> </w:t>
      </w:r>
      <w:r w:rsidR="00E84D9E" w:rsidRPr="00441B96">
        <w:t>victims</w:t>
      </w:r>
      <w:r w:rsidR="00117DEB">
        <w:t xml:space="preserve"> </w:t>
      </w:r>
      <w:r w:rsidR="00E84D9E" w:rsidRPr="00441B96">
        <w:t>to</w:t>
      </w:r>
      <w:r w:rsidR="00117DEB">
        <w:t xml:space="preserve"> </w:t>
      </w:r>
      <w:r w:rsidR="00E84D9E" w:rsidRPr="00441B96">
        <w:t>a</w:t>
      </w:r>
      <w:r w:rsidR="00117DEB">
        <w:t xml:space="preserve"> </w:t>
      </w:r>
      <w:r w:rsidR="00E84D9E" w:rsidRPr="00441B96">
        <w:t>remedy</w:t>
      </w:r>
      <w:bookmarkEnd w:id="137"/>
      <w:bookmarkEnd w:id="138"/>
      <w:bookmarkEnd w:id="139"/>
      <w:bookmarkEnd w:id="140"/>
    </w:p>
    <w:p w14:paraId="774313DA" w14:textId="77777777" w:rsidR="00EE2696" w:rsidRDefault="00E84D9E" w:rsidP="004D415D">
      <w:pPr>
        <w:pStyle w:val="SingleTxtG"/>
      </w:pPr>
      <w:r w:rsidRPr="00441B96">
        <w:t>188.</w:t>
      </w:r>
      <w:r w:rsidRPr="00441B96">
        <w:tab/>
        <w:t>The</w:t>
      </w:r>
      <w:r w:rsidR="00117DEB">
        <w:t xml:space="preserve"> </w:t>
      </w:r>
      <w:r w:rsidRPr="00441B96">
        <w:t>third</w:t>
      </w:r>
      <w:r w:rsidR="00117DEB">
        <w:t xml:space="preserve"> </w:t>
      </w:r>
      <w:r w:rsidRPr="00441B96">
        <w:t>paragraph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3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="00EE2696">
        <w:t>“</w:t>
      </w:r>
      <w:r>
        <w:t>E</w:t>
      </w:r>
      <w:r w:rsidRPr="008A5C0B">
        <w:t>very</w:t>
      </w:r>
      <w:r w:rsidR="00117DEB">
        <w:t xml:space="preserve"> </w:t>
      </w:r>
      <w:r w:rsidRPr="008A5C0B">
        <w:t>citizen</w:t>
      </w:r>
      <w:r w:rsidR="00117DEB">
        <w:t xml:space="preserve"> </w:t>
      </w:r>
      <w:r w:rsidRPr="008A5C0B">
        <w:t>has</w:t>
      </w:r>
      <w:r w:rsidR="00117DEB">
        <w:t xml:space="preserve"> </w:t>
      </w:r>
      <w:r w:rsidRPr="008A5C0B">
        <w:t>the</w:t>
      </w:r>
      <w:r w:rsidR="00117DEB">
        <w:t xml:space="preserve"> </w:t>
      </w:r>
      <w:r w:rsidRPr="008A5C0B">
        <w:t>right</w:t>
      </w:r>
      <w:r w:rsidR="00117DEB">
        <w:t xml:space="preserve"> </w:t>
      </w:r>
      <w:r w:rsidRPr="008A5C0B">
        <w:t>to</w:t>
      </w:r>
      <w:r w:rsidR="00117DEB">
        <w:t xml:space="preserve"> </w:t>
      </w:r>
      <w:r w:rsidRPr="008A5C0B">
        <w:t>bring</w:t>
      </w:r>
      <w:r w:rsidR="00117DEB">
        <w:t xml:space="preserve"> </w:t>
      </w:r>
      <w:r w:rsidRPr="008A5C0B">
        <w:t>proceedings</w:t>
      </w:r>
      <w:r w:rsidR="00117DEB">
        <w:t xml:space="preserve"> </w:t>
      </w:r>
      <w:r w:rsidRPr="008A5C0B">
        <w:t>before</w:t>
      </w:r>
      <w:r w:rsidR="00117DEB">
        <w:t xml:space="preserve"> </w:t>
      </w:r>
      <w:r w:rsidRPr="008A5C0B">
        <w:t>the</w:t>
      </w:r>
      <w:r w:rsidR="00117DEB">
        <w:t xml:space="preserve"> </w:t>
      </w:r>
      <w:r w:rsidRPr="008A5C0B">
        <w:t>Constitutional</w:t>
      </w:r>
      <w:r w:rsidR="00117DEB">
        <w:t xml:space="preserve"> </w:t>
      </w:r>
      <w:r w:rsidRPr="008A5C0B">
        <w:t>Court</w:t>
      </w:r>
      <w:r w:rsidR="00117DEB">
        <w:t xml:space="preserve"> </w:t>
      </w:r>
      <w:r w:rsidRPr="008A5C0B">
        <w:t>against</w:t>
      </w:r>
      <w:r w:rsidR="00117DEB">
        <w:t xml:space="preserve"> </w:t>
      </w:r>
      <w:r w:rsidRPr="008A5C0B">
        <w:t>laws,</w:t>
      </w:r>
      <w:r w:rsidR="00117DEB">
        <w:t xml:space="preserve"> </w:t>
      </w:r>
      <w:r w:rsidRPr="008A5C0B">
        <w:t>regulations</w:t>
      </w:r>
      <w:r w:rsidR="00117DEB">
        <w:t xml:space="preserve"> </w:t>
      </w:r>
      <w:r w:rsidRPr="008A5C0B">
        <w:t>and</w:t>
      </w:r>
      <w:r w:rsidR="00117DEB">
        <w:t xml:space="preserve"> </w:t>
      </w:r>
      <w:r w:rsidRPr="008A5C0B">
        <w:t>acts</w:t>
      </w:r>
      <w:r w:rsidR="00117DEB">
        <w:t xml:space="preserve"> </w:t>
      </w:r>
      <w:r w:rsidRPr="008A5C0B">
        <w:t>that</w:t>
      </w:r>
      <w:r w:rsidR="00117DEB">
        <w:t xml:space="preserve"> </w:t>
      </w:r>
      <w:r>
        <w:t>he</w:t>
      </w:r>
      <w:r w:rsidR="00117DEB">
        <w:t xml:space="preserve"> </w:t>
      </w:r>
      <w:r>
        <w:t>or</w:t>
      </w:r>
      <w:r w:rsidR="00117DEB">
        <w:t xml:space="preserve"> </w:t>
      </w:r>
      <w:r>
        <w:t>she</w:t>
      </w:r>
      <w:r w:rsidR="00117DEB">
        <w:t xml:space="preserve"> </w:t>
      </w:r>
      <w:r w:rsidRPr="008A5C0B">
        <w:t>believe</w:t>
      </w:r>
      <w:r>
        <w:t>s</w:t>
      </w:r>
      <w:r w:rsidR="00117DEB">
        <w:t xml:space="preserve"> </w:t>
      </w:r>
      <w:r w:rsidRPr="008A5C0B">
        <w:t>to</w:t>
      </w:r>
      <w:r w:rsidR="00117DEB">
        <w:t xml:space="preserve"> </w:t>
      </w:r>
      <w:r w:rsidRPr="008A5C0B">
        <w:t>be</w:t>
      </w:r>
      <w:r w:rsidR="00117DEB">
        <w:t xml:space="preserve"> </w:t>
      </w:r>
      <w:r w:rsidRPr="008A5C0B">
        <w:t>unconstitutional</w:t>
      </w:r>
      <w:r>
        <w:t>.</w:t>
      </w:r>
      <w:r w:rsidR="00EE2696">
        <w:t>”</w:t>
      </w:r>
    </w:p>
    <w:p w14:paraId="15873EAB" w14:textId="77777777" w:rsidR="00EE2696" w:rsidRDefault="00E84D9E" w:rsidP="004D415D">
      <w:pPr>
        <w:pStyle w:val="SingleTxtG"/>
      </w:pPr>
      <w:r w:rsidRPr="00441B96">
        <w:t>189.</w:t>
      </w:r>
      <w:r w:rsidRPr="00441B96">
        <w:tab/>
        <w:t>With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remedies,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both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non-judicial</w:t>
      </w:r>
      <w:r w:rsidR="00117DEB">
        <w:t xml:space="preserve"> </w:t>
      </w:r>
      <w:r w:rsidRPr="00441B96">
        <w:t>mechanisms.</w:t>
      </w:r>
    </w:p>
    <w:p w14:paraId="78C78F2B" w14:textId="635D8369" w:rsidR="00E84D9E" w:rsidRPr="002B3C54" w:rsidRDefault="00E84D9E" w:rsidP="004D415D">
      <w:pPr>
        <w:pStyle w:val="SingleTxtG"/>
      </w:pPr>
      <w:r w:rsidRPr="00441B96">
        <w:t>190.</w:t>
      </w:r>
      <w:r w:rsidRPr="00441B96">
        <w:tab/>
        <w:t>The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mechanisms</w:t>
      </w:r>
      <w:r w:rsidR="00117DEB">
        <w:t xml:space="preserve"> </w:t>
      </w:r>
      <w:r w:rsidRPr="00441B96">
        <w:t>include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conciliation</w:t>
      </w:r>
      <w:r w:rsidR="00117DEB">
        <w:t xml:space="preserve"> </w:t>
      </w:r>
      <w:r w:rsidRPr="00441B96">
        <w:t>courts,</w:t>
      </w:r>
      <w:r w:rsidR="00117DEB">
        <w:t xml:space="preserve"> </w:t>
      </w:r>
      <w:r w:rsidRPr="00441B96">
        <w:t>courts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first</w:t>
      </w:r>
      <w:r w:rsidR="00117DEB">
        <w:t xml:space="preserve"> </w:t>
      </w:r>
      <w:r w:rsidRPr="00441B96">
        <w:t>instance,</w:t>
      </w:r>
      <w:r w:rsidR="00117DEB">
        <w:t xml:space="preserve"> </w:t>
      </w:r>
      <w:r w:rsidRPr="00441B96">
        <w:t>courts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appeal,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Supreme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Court.</w:t>
      </w:r>
    </w:p>
    <w:p w14:paraId="1ACC546B" w14:textId="5A9E9DCF" w:rsidR="00E84D9E" w:rsidRPr="002B3C54" w:rsidRDefault="00E84D9E" w:rsidP="004D415D">
      <w:pPr>
        <w:pStyle w:val="SingleTxtG"/>
      </w:pPr>
      <w:r w:rsidRPr="00441B96">
        <w:t>191.</w:t>
      </w:r>
      <w:r w:rsidRPr="00441B96">
        <w:tab/>
        <w:t>The</w:t>
      </w:r>
      <w:r w:rsidR="00117DEB">
        <w:t xml:space="preserve"> </w:t>
      </w:r>
      <w:r w:rsidRPr="00441B96">
        <w:t>non-judicial</w:t>
      </w:r>
      <w:r w:rsidR="00117DEB">
        <w:t xml:space="preserve"> </w:t>
      </w:r>
      <w:r w:rsidRPr="00441B96">
        <w:t>mechanisms</w:t>
      </w:r>
      <w:r w:rsidR="00117DEB">
        <w:t xml:space="preserve"> </w:t>
      </w:r>
      <w:r w:rsidRPr="00441B96">
        <w:t>include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Office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Ombudsman,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Commission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non-formal</w:t>
      </w:r>
      <w:r w:rsidR="00117DEB">
        <w:t xml:space="preserve"> </w:t>
      </w:r>
      <w:r w:rsidRPr="00441B96">
        <w:t>mechanisms.</w:t>
      </w:r>
    </w:p>
    <w:p w14:paraId="2BCF40A6" w14:textId="09BC9BC5" w:rsidR="00E84D9E" w:rsidRPr="002B3C54" w:rsidRDefault="00E84D9E" w:rsidP="004D415D">
      <w:pPr>
        <w:pStyle w:val="SingleTxtG"/>
      </w:pPr>
      <w:r w:rsidRPr="00441B96">
        <w:t>192.</w:t>
      </w:r>
      <w:r w:rsidRPr="00441B96">
        <w:tab/>
        <w:t>Citizens</w:t>
      </w:r>
      <w:r w:rsidR="00117DEB">
        <w:t xml:space="preserve"> </w:t>
      </w:r>
      <w:r w:rsidRPr="00441B96">
        <w:t>whose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violated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able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use</w:t>
      </w:r>
      <w:r w:rsidR="00117DEB">
        <w:t xml:space="preserve"> </w:t>
      </w:r>
      <w:r w:rsidRPr="00441B96">
        <w:t>one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mechanisms</w:t>
      </w:r>
      <w:r w:rsidR="00117DEB">
        <w:t xml:space="preserve"> </w:t>
      </w:r>
      <w:r w:rsidRPr="00441B96">
        <w:t>put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place.</w:t>
      </w:r>
    </w:p>
    <w:p w14:paraId="48EFE77D" w14:textId="39E6096C" w:rsidR="00E84D9E" w:rsidRPr="002B3C54" w:rsidRDefault="00E84D9E" w:rsidP="004D415D">
      <w:pPr>
        <w:pStyle w:val="SingleTxtG"/>
      </w:pPr>
      <w:r w:rsidRPr="00441B96">
        <w:t>193.</w:t>
      </w:r>
      <w:r w:rsidRPr="00441B96">
        <w:tab/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effectively</w:t>
      </w:r>
      <w:r w:rsidR="00117DEB">
        <w:t xml:space="preserve"> </w:t>
      </w:r>
      <w:r w:rsidRPr="00441B96">
        <w:t>exercises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powers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granted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regularly</w:t>
      </w:r>
      <w:r w:rsidR="00117DEB">
        <w:t xml:space="preserve"> </w:t>
      </w:r>
      <w:r w:rsidRPr="00441B96">
        <w:t>rules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cases</w:t>
      </w:r>
      <w:r w:rsidR="00117DEB">
        <w:t xml:space="preserve"> </w:t>
      </w:r>
      <w:r w:rsidRPr="00441B96">
        <w:t>brought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citizens.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produces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wealth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case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matters</w:t>
      </w:r>
      <w:r w:rsidR="00117DEB">
        <w:t xml:space="preserve"> </w:t>
      </w:r>
      <w:r w:rsidRPr="00441B96">
        <w:t>falling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competence,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issued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form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compendiums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available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Internet.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reviews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carries</w:t>
      </w:r>
      <w:r w:rsidR="00117DEB">
        <w:t xml:space="preserve"> </w:t>
      </w:r>
      <w:r w:rsidRPr="00441B96">
        <w:t>out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effective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lead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different</w:t>
      </w:r>
      <w:r w:rsidR="00117DEB">
        <w:t xml:space="preserve"> </w:t>
      </w:r>
      <w:r w:rsidRPr="00441B96">
        <w:t>kinds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decisions.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now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fourth</w:t>
      </w:r>
      <w:r w:rsidR="00117DEB">
        <w:t xml:space="preserve"> </w:t>
      </w:r>
      <w:r w:rsidRPr="00441B96">
        <w:t>five-year</w:t>
      </w:r>
      <w:r w:rsidR="00117DEB">
        <w:t xml:space="preserve"> </w:t>
      </w:r>
      <w:r w:rsidRPr="00441B96">
        <w:t>term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enjoys</w:t>
      </w:r>
      <w:r w:rsidR="00117DEB">
        <w:t xml:space="preserve"> </w:t>
      </w:r>
      <w:r w:rsidRPr="00441B96">
        <w:t>great</w:t>
      </w:r>
      <w:r w:rsidR="00117DEB">
        <w:t xml:space="preserve"> </w:t>
      </w:r>
      <w:r w:rsidRPr="00441B96">
        <w:t>authority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Benin.</w:t>
      </w:r>
    </w:p>
    <w:p w14:paraId="36906F51" w14:textId="76801095" w:rsidR="00E84D9E" w:rsidRPr="002B3C54" w:rsidRDefault="00E84D9E" w:rsidP="004D415D">
      <w:pPr>
        <w:pStyle w:val="SingleTxtG"/>
      </w:pPr>
      <w:r w:rsidRPr="00441B96">
        <w:t>194.</w:t>
      </w:r>
      <w:r w:rsidRPr="00441B96">
        <w:tab/>
        <w:t>In</w:t>
      </w:r>
      <w:r w:rsidR="00117DEB">
        <w:t xml:space="preserve"> </w:t>
      </w:r>
      <w:r w:rsidRPr="00441B96">
        <w:t>addition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freedom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apply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courts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laying</w:t>
      </w:r>
      <w:r w:rsidR="00117DEB">
        <w:t xml:space="preserve"> </w:t>
      </w:r>
      <w:r w:rsidRPr="00441B96">
        <w:t>claim</w:t>
      </w:r>
      <w:r w:rsidR="00117DEB">
        <w:t xml:space="preserve"> </w:t>
      </w:r>
      <w:r w:rsidRPr="00441B96">
        <w:t>upheld,</w:t>
      </w:r>
      <w:r w:rsidR="00117DEB">
        <w:t xml:space="preserve"> </w:t>
      </w:r>
      <w:r w:rsidRPr="00441B96">
        <w:t>citizens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bring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case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Constitutional</w:t>
      </w:r>
      <w:r w:rsidR="00117DEB">
        <w:t xml:space="preserve"> </w:t>
      </w:r>
      <w:r w:rsidRPr="00441B96">
        <w:t>Court</w:t>
      </w:r>
      <w:r w:rsidR="00117DEB">
        <w:t xml:space="preserve"> </w:t>
      </w:r>
      <w:r w:rsidRPr="00441B96">
        <w:t>concerning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fact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situation</w:t>
      </w:r>
      <w:r w:rsidR="00117DEB">
        <w:t xml:space="preserve"> </w:t>
      </w:r>
      <w:r w:rsidRPr="00441B96">
        <w:t>alleged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constitute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violation.</w:t>
      </w:r>
    </w:p>
    <w:p w14:paraId="5E0B4626" w14:textId="0171E8C5" w:rsidR="00E84D9E" w:rsidRPr="002B3C54" w:rsidRDefault="00E84D9E" w:rsidP="004D415D">
      <w:pPr>
        <w:pStyle w:val="SingleTxtG"/>
      </w:pPr>
      <w:r w:rsidRPr="00441B96">
        <w:t>195.</w:t>
      </w:r>
      <w:r w:rsidRPr="00441B96">
        <w:tab/>
        <w:t>The</w:t>
      </w:r>
      <w:r w:rsidR="00117DEB">
        <w:t xml:space="preserve"> </w:t>
      </w:r>
      <w:r w:rsidRPr="00441B96">
        <w:t>Office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Ombudsman</w:t>
      </w:r>
      <w:r w:rsidR="00117DEB">
        <w:t xml:space="preserve"> </w:t>
      </w:r>
      <w:r w:rsidRPr="00441B96">
        <w:t>receives</w:t>
      </w:r>
      <w:r w:rsidR="00117DEB">
        <w:t xml:space="preserve"> </w:t>
      </w:r>
      <w:r w:rsidRPr="00441B96">
        <w:t>complaints</w:t>
      </w:r>
      <w:r w:rsidR="00117DEB">
        <w:t xml:space="preserve"> </w:t>
      </w:r>
      <w:r w:rsidRPr="00264C4C">
        <w:t>from</w:t>
      </w:r>
      <w:r w:rsidR="00117DEB">
        <w:t xml:space="preserve"> </w:t>
      </w:r>
      <w:r w:rsidRPr="00264C4C">
        <w:t>members</w:t>
      </w:r>
      <w:r w:rsidR="00117DEB">
        <w:t xml:space="preserve"> </w:t>
      </w:r>
      <w:r w:rsidRPr="00264C4C">
        <w:t>of</w:t>
      </w:r>
      <w:r w:rsidR="00117DEB">
        <w:t xml:space="preserve"> </w:t>
      </w:r>
      <w:r w:rsidRPr="00264C4C">
        <w:t>the</w:t>
      </w:r>
      <w:r w:rsidR="00117DEB">
        <w:t xml:space="preserve"> </w:t>
      </w:r>
      <w:r w:rsidRPr="00264C4C">
        <w:t>public</w:t>
      </w:r>
      <w:r w:rsidR="00117DEB">
        <w:t xml:space="preserve"> </w:t>
      </w:r>
      <w:r w:rsidRPr="00441B96">
        <w:t>about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operation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central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local</w:t>
      </w:r>
      <w:r w:rsidR="00117DEB">
        <w:t xml:space="preserve"> </w:t>
      </w:r>
      <w:r w:rsidRPr="00441B96">
        <w:t>government</w:t>
      </w:r>
      <w:r w:rsidR="00117DEB">
        <w:t xml:space="preserve"> </w:t>
      </w:r>
      <w:r w:rsidRPr="00441B96">
        <w:t>authorities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institutions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studies</w:t>
      </w:r>
      <w:r w:rsidR="00117DEB">
        <w:t xml:space="preserve"> </w:t>
      </w:r>
      <w:r w:rsidRPr="00441B96">
        <w:t>them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order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provide</w:t>
      </w:r>
      <w:r w:rsidR="00117DEB">
        <w:t xml:space="preserve"> </w:t>
      </w:r>
      <w:r w:rsidRPr="00441B96">
        <w:t>fair</w:t>
      </w:r>
      <w:r w:rsidR="00117DEB">
        <w:t xml:space="preserve"> </w:t>
      </w:r>
      <w:r w:rsidRPr="00441B96">
        <w:t>solutions.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Office</w:t>
      </w:r>
      <w:r w:rsidR="00117DEB">
        <w:t xml:space="preserve"> </w:t>
      </w:r>
      <w:r w:rsidRPr="00441B96">
        <w:t>makes</w:t>
      </w:r>
      <w:r w:rsidR="00117DEB">
        <w:t xml:space="preserve"> </w:t>
      </w:r>
      <w:r w:rsidRPr="00441B96">
        <w:t>suggestions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Head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State</w:t>
      </w:r>
      <w:r w:rsidR="00117DEB">
        <w:t xml:space="preserve"> </w:t>
      </w:r>
      <w:r w:rsidRPr="00441B96">
        <w:t>aimed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normal</w:t>
      </w:r>
      <w:r w:rsidR="00117DEB">
        <w:t xml:space="preserve"> </w:t>
      </w:r>
      <w:r w:rsidRPr="00441B96">
        <w:t>functioning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efficiency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services.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makes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contribution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improving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rule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law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administrative</w:t>
      </w:r>
      <w:r w:rsidR="00117DEB">
        <w:t xml:space="preserve"> </w:t>
      </w:r>
      <w:r w:rsidRPr="00441B96">
        <w:t>governance.</w:t>
      </w:r>
    </w:p>
    <w:p w14:paraId="718F03D5" w14:textId="040A5180" w:rsidR="00E84D9E" w:rsidRPr="002B3C54" w:rsidRDefault="00E84D9E" w:rsidP="004D415D">
      <w:pPr>
        <w:pStyle w:val="SingleTxtG"/>
      </w:pPr>
      <w:r w:rsidRPr="00441B96">
        <w:t>196.</w:t>
      </w:r>
      <w:r w:rsidRPr="00441B96">
        <w:tab/>
        <w:t>A</w:t>
      </w:r>
      <w:r w:rsidR="00117DEB">
        <w:t xml:space="preserve"> </w:t>
      </w:r>
      <w:r w:rsidRPr="00441B96">
        <w:t>legal</w:t>
      </w:r>
      <w:r w:rsidR="00117DEB">
        <w:t xml:space="preserve"> </w:t>
      </w:r>
      <w:r w:rsidRPr="00441B96">
        <w:t>aid</w:t>
      </w:r>
      <w:r w:rsidR="00117DEB">
        <w:t xml:space="preserve"> </w:t>
      </w:r>
      <w:r w:rsidRPr="00441B96">
        <w:t>mechanism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facilitate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justice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currently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established.</w:t>
      </w:r>
    </w:p>
    <w:p w14:paraId="1692EF07" w14:textId="67551CF3" w:rsidR="00E84D9E" w:rsidRPr="002B3C54" w:rsidRDefault="00E84D9E" w:rsidP="004D415D">
      <w:pPr>
        <w:pStyle w:val="SingleTxtG"/>
      </w:pPr>
      <w:r w:rsidRPr="00441B96">
        <w:t>197.</w:t>
      </w:r>
      <w:r w:rsidRPr="00441B96">
        <w:tab/>
        <w:t>Articles</w:t>
      </w:r>
      <w:r w:rsidR="00117DEB">
        <w:t xml:space="preserve"> </w:t>
      </w:r>
      <w:r w:rsidRPr="00441B96">
        <w:t>345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424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Criminal</w:t>
      </w:r>
      <w:r w:rsidR="00117DEB">
        <w:t xml:space="preserve"> </w:t>
      </w:r>
      <w:r w:rsidRPr="00441B96">
        <w:t>Procedure</w:t>
      </w:r>
      <w:r w:rsidR="00117DEB">
        <w:t xml:space="preserve"> </w:t>
      </w:r>
      <w:r w:rsidRPr="00441B96">
        <w:t>make</w:t>
      </w:r>
      <w:r w:rsidR="00117DEB">
        <w:t xml:space="preserve"> </w:t>
      </w:r>
      <w:r w:rsidRPr="00441B96">
        <w:t>clear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French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usual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proceedings</w:t>
      </w:r>
      <w:r w:rsidR="00117DEB">
        <w:t xml:space="preserve"> </w:t>
      </w:r>
      <w:r w:rsidRPr="00441B96">
        <w:t>but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interpretation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necessary.</w:t>
      </w:r>
    </w:p>
    <w:p w14:paraId="1DE8A1B5" w14:textId="327B8E37" w:rsidR="00E84D9E" w:rsidRPr="002B3C54" w:rsidRDefault="00E84D9E" w:rsidP="004D415D">
      <w:pPr>
        <w:pStyle w:val="SingleTxtG"/>
      </w:pPr>
      <w:r w:rsidRPr="00441B96">
        <w:t>198.</w:t>
      </w:r>
      <w:r w:rsidRPr="00441B96">
        <w:tab/>
        <w:t>Article</w:t>
      </w:r>
      <w:r w:rsidR="00117DEB">
        <w:t xml:space="preserve"> </w:t>
      </w:r>
      <w:r w:rsidRPr="00441B96">
        <w:t>772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Code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arrested</w:t>
      </w:r>
      <w:r w:rsidR="00117DEB">
        <w:t xml:space="preserve"> </w:t>
      </w:r>
      <w:r w:rsidRPr="00441B96">
        <w:t>persons</w:t>
      </w:r>
      <w:r w:rsidR="00117DEB">
        <w:t xml:space="preserve"> </w:t>
      </w:r>
      <w:r w:rsidRPr="00441B96">
        <w:t>must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informed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understand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reasons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arrest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they</w:t>
      </w:r>
      <w:r w:rsidR="00117DEB">
        <w:t xml:space="preserve"> </w:t>
      </w:r>
      <w:r w:rsidRPr="00441B96">
        <w:t>will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brought</w:t>
      </w:r>
      <w:r w:rsidR="00117DEB">
        <w:t xml:space="preserve"> </w:t>
      </w:r>
      <w:r w:rsidRPr="00441B96">
        <w:t>before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judicial</w:t>
      </w:r>
      <w:r w:rsidR="00117DEB">
        <w:t xml:space="preserve"> </w:t>
      </w:r>
      <w:r w:rsidRPr="00441B96">
        <w:t>authority</w:t>
      </w:r>
      <w:r w:rsidR="00117DEB">
        <w:t xml:space="preserve"> </w:t>
      </w:r>
      <w:r w:rsidRPr="00441B96">
        <w:t>within</w:t>
      </w:r>
      <w:r w:rsidR="00117DEB">
        <w:t xml:space="preserve"> </w:t>
      </w:r>
      <w:r w:rsidRPr="00441B96">
        <w:t>five</w:t>
      </w:r>
      <w:r w:rsidR="00117DEB">
        <w:t xml:space="preserve"> </w:t>
      </w:r>
      <w:r w:rsidRPr="00441B96">
        <w:t>days.</w:t>
      </w:r>
    </w:p>
    <w:p w14:paraId="2E1A88EE" w14:textId="77777777" w:rsidR="00EE2696" w:rsidRDefault="00E84D9E" w:rsidP="00746712">
      <w:pPr>
        <w:pStyle w:val="H1G"/>
      </w:pPr>
      <w:r w:rsidRPr="00441B96">
        <w:tab/>
      </w:r>
      <w:r w:rsidRPr="00441B96">
        <w:tab/>
      </w:r>
      <w:bookmarkStart w:id="141" w:name="_Toc95298920"/>
      <w:bookmarkStart w:id="142" w:name="_Toc95746150"/>
      <w:bookmarkStart w:id="143" w:name="_Toc95746511"/>
      <w:bookmarkStart w:id="144" w:name="_Toc95820140"/>
      <w:r w:rsidRPr="00441B96">
        <w:t>Article</w:t>
      </w:r>
      <w:r w:rsidR="00117DEB">
        <w:t xml:space="preserve"> </w:t>
      </w:r>
      <w:r w:rsidRPr="00441B96">
        <w:t>7</w:t>
      </w:r>
      <w:r w:rsidR="00CF5AEE">
        <w:t xml:space="preserve">: </w:t>
      </w:r>
      <w:r w:rsidRPr="00441B96">
        <w:t>Education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information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prohibition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</w:t>
      </w:r>
      <w:bookmarkEnd w:id="141"/>
      <w:bookmarkEnd w:id="142"/>
      <w:bookmarkEnd w:id="143"/>
      <w:bookmarkEnd w:id="144"/>
    </w:p>
    <w:p w14:paraId="70900304" w14:textId="77777777" w:rsidR="00EE2696" w:rsidRDefault="00E84D9E" w:rsidP="004D415D">
      <w:pPr>
        <w:pStyle w:val="SingleTxtG"/>
      </w:pPr>
      <w:r w:rsidRPr="00441B96">
        <w:t>199.</w:t>
      </w:r>
      <w:r w:rsidRPr="00441B96">
        <w:tab/>
        <w:t>The</w:t>
      </w:r>
      <w:r w:rsidR="00117DEB">
        <w:t xml:space="preserve"> </w:t>
      </w:r>
      <w:r w:rsidRPr="00441B96">
        <w:t>determination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honour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international</w:t>
      </w:r>
      <w:r w:rsidR="00117DEB">
        <w:t xml:space="preserve"> </w:t>
      </w:r>
      <w:r w:rsidRPr="00441B96">
        <w:t>human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commitments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reflected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policy.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right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without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enshrined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articles</w:t>
      </w:r>
      <w:r w:rsidR="00117DEB">
        <w:t xml:space="preserve"> </w:t>
      </w:r>
      <w:r w:rsidRPr="00441B96">
        <w:t>8,</w:t>
      </w:r>
      <w:r w:rsidR="00117DEB">
        <w:t xml:space="preserve"> </w:t>
      </w:r>
      <w:r w:rsidRPr="00441B96">
        <w:t>12,</w:t>
      </w:r>
      <w:r w:rsidR="00117DEB">
        <w:t xml:space="preserve"> </w:t>
      </w:r>
      <w:r w:rsidRPr="00441B96">
        <w:t>13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14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Constitution.</w:t>
      </w:r>
    </w:p>
    <w:p w14:paraId="0E206A72" w14:textId="4B03EC60" w:rsidR="00E84D9E" w:rsidRPr="002B3C54" w:rsidRDefault="00E84D9E" w:rsidP="004D415D">
      <w:pPr>
        <w:pStyle w:val="SingleTxtG"/>
      </w:pPr>
      <w:r w:rsidRPr="00441B96">
        <w:t>200.</w:t>
      </w:r>
      <w:r w:rsidRPr="00441B96">
        <w:tab/>
        <w:t>Both</w:t>
      </w:r>
      <w:r w:rsidR="00117DEB">
        <w:t xml:space="preserve"> </w:t>
      </w:r>
      <w:r w:rsidRPr="00441B96">
        <w:t>citizens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nationals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access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education.</w:t>
      </w:r>
      <w:r w:rsidR="00117DEB">
        <w:t xml:space="preserve"> </w:t>
      </w:r>
      <w:r w:rsidRPr="00441B96">
        <w:t>There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no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drafting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implementation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policies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curricula.</w:t>
      </w:r>
    </w:p>
    <w:p w14:paraId="0CA04892" w14:textId="30BB6AD6" w:rsidR="00E84D9E" w:rsidRPr="002B3C54" w:rsidRDefault="00E84D9E" w:rsidP="004D415D">
      <w:pPr>
        <w:pStyle w:val="SingleTxtG"/>
      </w:pPr>
      <w:r w:rsidRPr="00441B96">
        <w:t>201.</w:t>
      </w:r>
      <w:r w:rsidRPr="00441B96">
        <w:tab/>
        <w:t>No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observed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respect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enrolment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retention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applies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recruitment,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posting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teachers.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teaching</w:t>
      </w:r>
      <w:r w:rsidR="00117DEB">
        <w:t xml:space="preserve"> </w:t>
      </w:r>
      <w:r w:rsidRPr="00441B96">
        <w:t>staff</w:t>
      </w:r>
      <w:r w:rsidR="00117DEB">
        <w:t xml:space="preserve"> </w:t>
      </w:r>
      <w:r w:rsidRPr="00441B96">
        <w:t>includes</w:t>
      </w:r>
      <w:r w:rsidR="00117DEB">
        <w:t xml:space="preserve"> </w:t>
      </w:r>
      <w:r w:rsidRPr="00441B96">
        <w:t>teachers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nationals.</w:t>
      </w:r>
    </w:p>
    <w:p w14:paraId="7C0CC281" w14:textId="45BC0D44" w:rsidR="00E84D9E" w:rsidRPr="002B3C54" w:rsidRDefault="00E84D9E" w:rsidP="004D415D">
      <w:pPr>
        <w:pStyle w:val="SingleTxtG"/>
      </w:pPr>
      <w:r w:rsidRPr="00441B96">
        <w:t>202.</w:t>
      </w:r>
      <w:r w:rsidRPr="00441B96">
        <w:tab/>
        <w:t>New</w:t>
      </w:r>
      <w:r w:rsidR="00117DEB">
        <w:t xml:space="preserve"> </w:t>
      </w:r>
      <w:r w:rsidRPr="00441B96">
        <w:t>curricula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designed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old</w:t>
      </w:r>
      <w:r w:rsidR="00117DEB">
        <w:t xml:space="preserve"> </w:t>
      </w:r>
      <w:r w:rsidRPr="00441B96">
        <w:t>ones</w:t>
      </w:r>
      <w:r w:rsidR="00117DEB">
        <w:t xml:space="preserve"> </w:t>
      </w:r>
      <w:r w:rsidRPr="00441B96">
        <w:t>reviewed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eliminate</w:t>
      </w:r>
      <w:r w:rsidR="00117DEB">
        <w:t xml:space="preserve"> </w:t>
      </w:r>
      <w:r w:rsidRPr="00441B96">
        <w:t>stereotyping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girls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boys.</w:t>
      </w:r>
    </w:p>
    <w:p w14:paraId="108EDB48" w14:textId="7A2398BC" w:rsidR="00E84D9E" w:rsidRPr="002B3C54" w:rsidRDefault="00E84D9E" w:rsidP="004D415D">
      <w:pPr>
        <w:pStyle w:val="SingleTxtG"/>
      </w:pPr>
      <w:r w:rsidRPr="00441B96">
        <w:t>203.</w:t>
      </w:r>
      <w:r w:rsidRPr="00441B96">
        <w:tab/>
        <w:t>Regarding</w:t>
      </w:r>
      <w:r w:rsidR="00117DEB">
        <w:t xml:space="preserve"> </w:t>
      </w:r>
      <w:r w:rsidRPr="00441B96">
        <w:t>infrastructure,</w:t>
      </w:r>
      <w:r w:rsidR="00117DEB">
        <w:t xml:space="preserve"> </w:t>
      </w:r>
      <w:r w:rsidRPr="00441B96">
        <w:t>many</w:t>
      </w:r>
      <w:r w:rsidR="00117DEB">
        <w:t xml:space="preserve"> </w:t>
      </w:r>
      <w:r w:rsidRPr="00441B96">
        <w:t>primary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schools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built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made</w:t>
      </w:r>
      <w:r w:rsidR="00117DEB">
        <w:t xml:space="preserve"> </w:t>
      </w:r>
      <w:r w:rsidRPr="00441B96">
        <w:t>operational</w:t>
      </w:r>
      <w:r w:rsidR="00117DEB">
        <w:t xml:space="preserve"> </w:t>
      </w:r>
      <w:r w:rsidRPr="00441B96">
        <w:t>throughout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recent</w:t>
      </w:r>
      <w:r w:rsidR="00117DEB">
        <w:t xml:space="preserve"> </w:t>
      </w:r>
      <w:r w:rsidRPr="00441B96">
        <w:t>years.</w:t>
      </w:r>
    </w:p>
    <w:p w14:paraId="5FDA3F9B" w14:textId="77777777" w:rsidR="00EE2696" w:rsidRDefault="00E84D9E" w:rsidP="004D415D">
      <w:pPr>
        <w:pStyle w:val="SingleTxtG"/>
      </w:pPr>
      <w:r w:rsidRPr="00441B96">
        <w:lastRenderedPageBreak/>
        <w:t>204.</w:t>
      </w:r>
      <w:r w:rsidRPr="00441B96">
        <w:tab/>
        <w:t>The</w:t>
      </w:r>
      <w:r w:rsidR="00117DEB">
        <w:t xml:space="preserve"> </w:t>
      </w:r>
      <w:r w:rsidRPr="00441B96">
        <w:t>university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undergone</w:t>
      </w:r>
      <w:r w:rsidR="00117DEB">
        <w:t xml:space="preserve"> </w:t>
      </w:r>
      <w:r w:rsidRPr="00441B96">
        <w:t>significant</w:t>
      </w:r>
      <w:r w:rsidR="00117DEB">
        <w:t xml:space="preserve"> </w:t>
      </w:r>
      <w:r w:rsidRPr="00441B96">
        <w:t>changes.</w:t>
      </w:r>
    </w:p>
    <w:p w14:paraId="4E5EDA24" w14:textId="5FD09468" w:rsidR="00E84D9E" w:rsidRPr="002B3C54" w:rsidRDefault="00E84D9E" w:rsidP="004D415D">
      <w:pPr>
        <w:pStyle w:val="SingleTxtG"/>
      </w:pPr>
      <w:r w:rsidRPr="00441B96">
        <w:t>205.</w:t>
      </w:r>
      <w:r w:rsidRPr="00441B96">
        <w:tab/>
        <w:t>The</w:t>
      </w:r>
      <w:r w:rsidR="00117DEB">
        <w:t xml:space="preserve"> </w:t>
      </w:r>
      <w:r w:rsidRPr="00441B96">
        <w:t>formal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open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institutions,</w:t>
      </w:r>
      <w:r w:rsidR="00117DEB">
        <w:t xml:space="preserve"> </w:t>
      </w:r>
      <w:r w:rsidRPr="00441B96">
        <w:t>both</w:t>
      </w:r>
      <w:r w:rsidR="00117DEB">
        <w:t xml:space="preserve"> </w:t>
      </w:r>
      <w:r w:rsidRPr="00441B96">
        <w:t>secular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faith-based.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private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institutions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subsidized.</w:t>
      </w:r>
    </w:p>
    <w:p w14:paraId="27E373C4" w14:textId="07A9F8F4" w:rsidR="00E84D9E" w:rsidRPr="002B3C54" w:rsidRDefault="00E84D9E" w:rsidP="004D415D">
      <w:pPr>
        <w:pStyle w:val="SingleTxtG"/>
      </w:pPr>
      <w:r w:rsidRPr="00441B96">
        <w:t>206.</w:t>
      </w:r>
      <w:r w:rsidRPr="00441B96">
        <w:tab/>
        <w:t>Benin</w:t>
      </w:r>
      <w:r w:rsidR="00117DEB">
        <w:t xml:space="preserve"> </w:t>
      </w:r>
      <w:r w:rsidRPr="00441B96">
        <w:t>also</w:t>
      </w:r>
      <w:r w:rsidR="00117DEB">
        <w:t xml:space="preserve"> </w:t>
      </w:r>
      <w:r w:rsidRPr="00441B96">
        <w:t>encourages</w:t>
      </w:r>
      <w:r w:rsidR="00117DEB">
        <w:t xml:space="preserve"> </w:t>
      </w:r>
      <w:r w:rsidRPr="00441B96">
        <w:t>foreign</w:t>
      </w:r>
      <w:r w:rsidR="00117DEB">
        <w:t xml:space="preserve"> </w:t>
      </w:r>
      <w:r w:rsidRPr="00441B96">
        <w:t>communities</w:t>
      </w:r>
      <w:r w:rsidR="00117DEB">
        <w:t xml:space="preserve"> </w:t>
      </w:r>
      <w:r w:rsidRPr="00441B96">
        <w:t>present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put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place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curricula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countries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origin,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conditions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law.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example,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French,</w:t>
      </w:r>
      <w:r w:rsidR="00117DEB">
        <w:t xml:space="preserve"> </w:t>
      </w:r>
      <w:r w:rsidRPr="00441B96">
        <w:t>Chinese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Lebanese</w:t>
      </w:r>
      <w:r w:rsidR="00117DEB">
        <w:t xml:space="preserve"> </w:t>
      </w:r>
      <w:r w:rsidRPr="00441B96">
        <w:t>communities</w:t>
      </w:r>
      <w:r w:rsidR="00117DEB">
        <w:t xml:space="preserve"> </w:t>
      </w:r>
      <w:r w:rsidRPr="00441B96">
        <w:t>have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institutions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teach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curricula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origin.</w:t>
      </w:r>
    </w:p>
    <w:p w14:paraId="3AE6A638" w14:textId="77777777" w:rsidR="00EE2696" w:rsidRDefault="00E84D9E" w:rsidP="004D415D">
      <w:pPr>
        <w:pStyle w:val="SingleTxtG"/>
      </w:pPr>
      <w:r w:rsidRPr="00441B96">
        <w:t>207.</w:t>
      </w:r>
      <w:r w:rsidRPr="00441B96">
        <w:tab/>
        <w:t>Foreign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enrol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universities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same</w:t>
      </w:r>
      <w:r w:rsidR="00117DEB">
        <w:t xml:space="preserve"> </w:t>
      </w:r>
      <w:r w:rsidRPr="00441B96">
        <w:t>footing</w:t>
      </w:r>
      <w:r w:rsidR="00117DEB">
        <w:t xml:space="preserve"> </w:t>
      </w:r>
      <w:r w:rsidRPr="00441B96">
        <w:t>as</w:t>
      </w:r>
      <w:r w:rsidR="00117DEB">
        <w:t xml:space="preserve"> </w:t>
      </w:r>
      <w:r w:rsidRPr="00441B96">
        <w:t>Beninese</w:t>
      </w:r>
      <w:r w:rsidR="00117DEB">
        <w:t xml:space="preserve"> </w:t>
      </w:r>
      <w:r w:rsidRPr="00441B96">
        <w:t>nationals.</w:t>
      </w:r>
    </w:p>
    <w:p w14:paraId="468E6C3B" w14:textId="52C717BE" w:rsidR="00E84D9E" w:rsidRPr="002B3C54" w:rsidRDefault="00E84D9E" w:rsidP="004D415D">
      <w:pPr>
        <w:pStyle w:val="SingleTxtG"/>
      </w:pPr>
      <w:r w:rsidRPr="00441B96">
        <w:t>208.</w:t>
      </w:r>
      <w:r w:rsidRPr="00441B96">
        <w:tab/>
        <w:t>The</w:t>
      </w:r>
      <w:r w:rsidR="00117DEB">
        <w:t xml:space="preserve"> </w:t>
      </w:r>
      <w:r w:rsidRPr="00441B96">
        <w:t>following</w:t>
      </w:r>
      <w:r w:rsidR="00117DEB">
        <w:t xml:space="preserve"> </w:t>
      </w:r>
      <w:r w:rsidRPr="00441B96">
        <w:t>table</w:t>
      </w:r>
      <w:r w:rsidR="00117DEB">
        <w:t xml:space="preserve"> </w:t>
      </w:r>
      <w:r w:rsidRPr="00441B96">
        <w:t>illustrates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2011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2015.</w:t>
      </w:r>
    </w:p>
    <w:p w14:paraId="0596A7D4" w14:textId="470DA894" w:rsidR="00CF5AEE" w:rsidRDefault="00E84D9E" w:rsidP="00CF5AEE">
      <w:pPr>
        <w:pStyle w:val="Heading1"/>
      </w:pPr>
      <w:bookmarkStart w:id="145" w:name="_Toc95746151"/>
      <w:bookmarkStart w:id="146" w:name="_Toc95746512"/>
      <w:bookmarkStart w:id="147" w:name="_Toc95820141"/>
      <w:r w:rsidRPr="002B3C54">
        <w:t>Table</w:t>
      </w:r>
      <w:r w:rsidR="00117DEB">
        <w:t xml:space="preserve"> </w:t>
      </w:r>
      <w:r w:rsidRPr="002B3C54">
        <w:t>9</w:t>
      </w:r>
      <w:bookmarkEnd w:id="145"/>
      <w:bookmarkEnd w:id="146"/>
      <w:bookmarkEnd w:id="147"/>
    </w:p>
    <w:p w14:paraId="60DAEFE5" w14:textId="22DFFA6B" w:rsidR="00E84D9E" w:rsidRPr="00CF5AEE" w:rsidRDefault="00E84D9E" w:rsidP="004D415D">
      <w:pPr>
        <w:pStyle w:val="SingleTxtG"/>
        <w:rPr>
          <w:b/>
          <w:bCs/>
        </w:rPr>
      </w:pPr>
      <w:r w:rsidRPr="00CF5AEE">
        <w:rPr>
          <w:b/>
          <w:bCs/>
        </w:rPr>
        <w:t>Changes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in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numbers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of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students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(in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figures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and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as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a</w:t>
      </w:r>
      <w:r w:rsidR="00117DEB" w:rsidRPr="00CF5AEE">
        <w:rPr>
          <w:b/>
          <w:bCs/>
        </w:rPr>
        <w:t xml:space="preserve"> </w:t>
      </w:r>
      <w:r w:rsidRPr="00CF5AEE">
        <w:rPr>
          <w:b/>
          <w:bCs/>
        </w:rPr>
        <w:t>percentage)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907"/>
        <w:gridCol w:w="907"/>
        <w:gridCol w:w="907"/>
        <w:gridCol w:w="907"/>
        <w:gridCol w:w="907"/>
      </w:tblGrid>
      <w:tr w:rsidR="00CF5AEE" w:rsidRPr="00CF5AEE" w14:paraId="7A8F32A8" w14:textId="77777777" w:rsidTr="00CF5AEE">
        <w:trPr>
          <w:cantSplit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320393" w14:textId="5D24090D" w:rsidR="00E84D9E" w:rsidRPr="00CF5AEE" w:rsidRDefault="00E84D9E" w:rsidP="00CF5AEE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8"/>
              </w:rPr>
            </w:pPr>
            <w:r w:rsidRPr="00CF5AEE">
              <w:rPr>
                <w:i/>
                <w:iCs/>
                <w:sz w:val="16"/>
                <w:szCs w:val="18"/>
              </w:rPr>
              <w:t>Education</w:t>
            </w:r>
            <w:r w:rsidR="00117DEB" w:rsidRPr="00CF5AEE">
              <w:rPr>
                <w:i/>
                <w:iCs/>
                <w:sz w:val="16"/>
                <w:szCs w:val="18"/>
              </w:rPr>
              <w:t xml:space="preserve"> </w:t>
            </w:r>
            <w:r w:rsidRPr="00CF5AEE">
              <w:rPr>
                <w:i/>
                <w:iCs/>
                <w:sz w:val="16"/>
                <w:szCs w:val="18"/>
              </w:rPr>
              <w:t>cycle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BC00101" w14:textId="77777777" w:rsidR="00E84D9E" w:rsidRPr="00CF5AEE" w:rsidRDefault="00E84D9E" w:rsidP="00CF5AE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CF5AEE">
              <w:rPr>
                <w:i/>
                <w:iCs/>
                <w:sz w:val="16"/>
                <w:szCs w:val="18"/>
              </w:rPr>
              <w:t>2010/11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F38511" w14:textId="77777777" w:rsidR="00E84D9E" w:rsidRPr="00CF5AEE" w:rsidRDefault="00E84D9E" w:rsidP="00CF5AE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CF5AEE">
              <w:rPr>
                <w:i/>
                <w:iCs/>
                <w:sz w:val="16"/>
                <w:szCs w:val="18"/>
              </w:rPr>
              <w:t>2011/12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C44A0D7" w14:textId="77777777" w:rsidR="00E84D9E" w:rsidRPr="00CF5AEE" w:rsidRDefault="00E84D9E" w:rsidP="00CF5AE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CF5AEE">
              <w:rPr>
                <w:i/>
                <w:iCs/>
                <w:sz w:val="16"/>
                <w:szCs w:val="18"/>
              </w:rPr>
              <w:t>2012/13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DB0C68" w14:textId="77777777" w:rsidR="00E84D9E" w:rsidRPr="00CF5AEE" w:rsidRDefault="00E84D9E" w:rsidP="00CF5AE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CF5AEE">
              <w:rPr>
                <w:i/>
                <w:iCs/>
                <w:sz w:val="16"/>
                <w:szCs w:val="18"/>
              </w:rPr>
              <w:t>2013/14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77C361" w14:textId="77777777" w:rsidR="00E84D9E" w:rsidRPr="00CF5AEE" w:rsidRDefault="00E84D9E" w:rsidP="00CF5AE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8"/>
              </w:rPr>
            </w:pPr>
            <w:r w:rsidRPr="00CF5AEE">
              <w:rPr>
                <w:i/>
                <w:iCs/>
                <w:sz w:val="16"/>
                <w:szCs w:val="18"/>
              </w:rPr>
              <w:t>2014/15</w:t>
            </w:r>
          </w:p>
        </w:tc>
      </w:tr>
      <w:tr w:rsidR="00CF5AEE" w:rsidRPr="00CF5AEE" w14:paraId="19F28091" w14:textId="77777777" w:rsidTr="00CF5AEE">
        <w:trPr>
          <w:cantSplit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62974FB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Preschool</w:t>
            </w:r>
          </w:p>
        </w:tc>
        <w:tc>
          <w:tcPr>
            <w:tcW w:w="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1DAF779" w14:textId="14CEB21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109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449</w:t>
            </w:r>
          </w:p>
        </w:tc>
        <w:tc>
          <w:tcPr>
            <w:tcW w:w="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854D9CA" w14:textId="091844D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110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671</w:t>
            </w:r>
          </w:p>
        </w:tc>
        <w:tc>
          <w:tcPr>
            <w:tcW w:w="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A33E562" w14:textId="69C9CBA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118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403</w:t>
            </w:r>
          </w:p>
        </w:tc>
        <w:tc>
          <w:tcPr>
            <w:tcW w:w="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F3D9FD" w14:textId="24F6DFA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128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703</w:t>
            </w:r>
          </w:p>
        </w:tc>
        <w:tc>
          <w:tcPr>
            <w:tcW w:w="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CFE7C48" w14:textId="6DC9BB7D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151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732</w:t>
            </w:r>
          </w:p>
        </w:tc>
      </w:tr>
      <w:tr w:rsidR="00E84D9E" w:rsidRPr="00CF5AEE" w14:paraId="1F37CA05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073B0D2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Public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F752A4C" w14:textId="5147ED2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81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001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CE4933B" w14:textId="6CA905A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82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586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7F10E61" w14:textId="52113F4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831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5C1982B" w14:textId="25A6212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428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EF7B06B" w14:textId="10E4B9C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103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262</w:t>
            </w:r>
          </w:p>
        </w:tc>
      </w:tr>
      <w:tr w:rsidR="00E84D9E" w:rsidRPr="00CF5AEE" w14:paraId="21704542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3A4DF0CB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Private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B1B6074" w14:textId="0658EDD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448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45031A2" w14:textId="108DD3A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085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38CF87B" w14:textId="110E9B8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572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2255E59" w14:textId="0F2E6D1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275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EA16A1A" w14:textId="50093B1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470</w:t>
            </w:r>
          </w:p>
        </w:tc>
      </w:tr>
      <w:tr w:rsidR="00E84D9E" w:rsidRPr="00CF5AEE" w14:paraId="2C97DB43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6B1DB856" w14:textId="33B47F7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Percentage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of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total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E35A065" w14:textId="0CA9FD8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26.0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A5724ED" w14:textId="08FD30E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25.4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C3050AC" w14:textId="680F948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22.4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4938F49" w14:textId="6D4B7B5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25.1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BEC8ADC" w14:textId="29FC7C5D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31.9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</w:tr>
      <w:tr w:rsidR="00E84D9E" w:rsidRPr="00CF5AEE" w14:paraId="221A77B3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58C35BC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Primary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9A5A5BB" w14:textId="4D38771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850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658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2D3E41B" w14:textId="75E25CF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987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182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5E2AC3C" w14:textId="159EF65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064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031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3F65E1F" w14:textId="08F0083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133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330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D85D3C8" w14:textId="0D1962D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238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185</w:t>
            </w:r>
          </w:p>
        </w:tc>
      </w:tr>
      <w:tr w:rsidR="00E84D9E" w:rsidRPr="00CF5AEE" w14:paraId="56D5B121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6C6ED1E9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Public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277C736" w14:textId="0A42D50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580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064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8224E49" w14:textId="3CF013D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661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380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7224778" w14:textId="7E8D2B6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713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226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91CB7A9" w14:textId="06BE98A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739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060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DBEABE8" w14:textId="45A767C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743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431</w:t>
            </w:r>
          </w:p>
        </w:tc>
      </w:tr>
      <w:tr w:rsidR="00E84D9E" w:rsidRPr="00CF5AEE" w14:paraId="0B8EEDFF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5EF934A0" w14:textId="76FB8FC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Private</w:t>
            </w:r>
            <w:r w:rsidR="00117DEB" w:rsidRPr="00CF5AE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964BEB6" w14:textId="4211B4E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270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594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8F504C3" w14:textId="2EA992D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325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802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AC492F7" w14:textId="5818B58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350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805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246FDAC" w14:textId="485C2D9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394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270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87E97B5" w14:textId="12BDA55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494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754</w:t>
            </w:r>
          </w:p>
        </w:tc>
      </w:tr>
      <w:tr w:rsidR="00E84D9E" w:rsidRPr="00CF5AEE" w14:paraId="6D5692D3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054D110E" w14:textId="2743A02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Percentage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of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total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893E926" w14:textId="55492D4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14.6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D64574E" w14:textId="5FE29BD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16.4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D7638F4" w14:textId="75853C6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17.0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B73DEE0" w14:textId="7DC7D2C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18.5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73A297D" w14:textId="301D18F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22.1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</w:tr>
      <w:tr w:rsidR="00E84D9E" w:rsidRPr="00CF5AEE" w14:paraId="1EA40940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2D4B9081" w14:textId="052F2BA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General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secondary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(first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cycle)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6F37569" w14:textId="177084C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530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767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4EC211A" w14:textId="2A7A2ED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599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083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1BEA1C2" w14:textId="6995A13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643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172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9507BF9" w14:textId="7C3F784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661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684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FB0D9E5" w14:textId="0110845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704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646</w:t>
            </w:r>
          </w:p>
        </w:tc>
      </w:tr>
      <w:tr w:rsidR="00E84D9E" w:rsidRPr="00CF5AEE" w14:paraId="55EEBB9B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160394A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Public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26B5BB5" w14:textId="71FECAD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446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432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BAA04B3" w14:textId="7D619B5D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499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213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483079E" w14:textId="1A141B3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542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329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1C801E8" w14:textId="3660787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588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446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0FDDC06" w14:textId="078ADFA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608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740</w:t>
            </w:r>
          </w:p>
        </w:tc>
      </w:tr>
      <w:tr w:rsidR="00E84D9E" w:rsidRPr="00CF5AEE" w14:paraId="50459805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42A00997" w14:textId="5CDF846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Private</w:t>
            </w:r>
            <w:r w:rsidR="00117DEB" w:rsidRPr="00CF5AE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09CCF5C" w14:textId="03A1516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84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335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ACBA64E" w14:textId="62FA05A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870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1B7ECC8" w14:textId="323AF26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100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843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803849B" w14:textId="2E300E1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73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238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A0300E2" w14:textId="0D2A94E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95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906</w:t>
            </w:r>
          </w:p>
        </w:tc>
      </w:tr>
      <w:tr w:rsidR="00E84D9E" w:rsidRPr="00CF5AEE" w14:paraId="1CD5E1F0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18E5E151" w14:textId="042AEC2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Percentage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of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total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601B0AD" w14:textId="2ABE170D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15.9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9E3A4EE" w14:textId="30141BD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16.7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D3B0E43" w14:textId="735F306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15.7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D9EE4FA" w14:textId="32DB614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11.1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3C30CFB" w14:textId="0C5D889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13.6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</w:tr>
      <w:tr w:rsidR="00E84D9E" w:rsidRPr="00CF5AEE" w14:paraId="7BF242E7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54496544" w14:textId="218E0F1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General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secondary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(second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cycle)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EBEBA92" w14:textId="69D314F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168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60836DA" w14:textId="6529906D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195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210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42D0B6E" w14:textId="5BB702E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203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156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F1C6AAD" w14:textId="26BAD47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211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406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0356861" w14:textId="5EF4516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237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043</w:t>
            </w:r>
          </w:p>
        </w:tc>
      </w:tr>
      <w:tr w:rsidR="00E84D9E" w:rsidRPr="00CF5AEE" w14:paraId="3070B9E4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17FD86D1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Public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429ACCE" w14:textId="054982D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131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053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DD75378" w14:textId="0F2A154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150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037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8AA0D84" w14:textId="69D3E1A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158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173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ED56296" w14:textId="2A6AEF3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178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857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B33E1F8" w14:textId="3945EA0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191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172</w:t>
            </w:r>
          </w:p>
        </w:tc>
      </w:tr>
      <w:tr w:rsidR="00E84D9E" w:rsidRPr="00CF5AEE" w14:paraId="54191A9C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6F982EA6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Privates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C4299CE" w14:textId="2045244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281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2134548" w14:textId="16F164B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45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173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855C602" w14:textId="1B1783B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983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D99EEF4" w14:textId="4459199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549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570D146" w14:textId="3BB1444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45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871</w:t>
            </w:r>
          </w:p>
        </w:tc>
      </w:tr>
      <w:tr w:rsidR="00E84D9E" w:rsidRPr="00CF5AEE" w14:paraId="358880E5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621EA4A4" w14:textId="6F0F11C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Percentage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of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total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C9F1CD7" w14:textId="4DEF3C6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22.1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F224837" w14:textId="1AFBEB3D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23.1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1390CDF" w14:textId="34007D9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22.1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4AF84E6" w14:textId="2EC675D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15.4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C8A6D1C" w14:textId="47EF7D4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19.4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</w:tr>
      <w:tr w:rsidR="00E84D9E" w:rsidRPr="00CF5AEE" w14:paraId="120E0EB8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50C5B419" w14:textId="6DD007B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Technical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secondary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(first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and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second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cycles)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B9AF3EE" w14:textId="6934859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24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101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28CCAEE" w14:textId="7497C3A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458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E51BB4B" w14:textId="23A4B43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20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723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08AF3E0" w14:textId="7DCC8D5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DBACB17" w14:textId="68306B0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25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213</w:t>
            </w:r>
          </w:p>
        </w:tc>
      </w:tr>
      <w:tr w:rsidR="00E84D9E" w:rsidRPr="00CF5AEE" w14:paraId="10BE55EA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405768C2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Public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45AB1FD" w14:textId="526E5DA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715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66B3D1B" w14:textId="0CCE89D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498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B141AEF" w14:textId="786B3D9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004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D5A32C4" w14:textId="5611E99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403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85A716F" w14:textId="7DE0406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345</w:t>
            </w:r>
          </w:p>
        </w:tc>
      </w:tr>
      <w:tr w:rsidR="00E84D9E" w:rsidRPr="00CF5AEE" w14:paraId="4DA433D1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70F2BA63" w14:textId="5050E39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Private</w:t>
            </w:r>
            <w:r w:rsidR="00117DEB" w:rsidRPr="00CF5AE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AE553A3" w14:textId="4B07144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386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AC66ECE" w14:textId="57EDC6E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960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9959F76" w14:textId="4A34BC4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719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C136EC6" w14:textId="7DD5647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512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08D73E8" w14:textId="27C5848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868</w:t>
            </w:r>
          </w:p>
        </w:tc>
      </w:tr>
      <w:tr w:rsidR="00E84D9E" w:rsidRPr="00CF5AEE" w14:paraId="50F48F3B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2F64BD08" w14:textId="5009868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Percentage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of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total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6B4B49F" w14:textId="4A00610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59.7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D821400" w14:textId="6FBFD4B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51.1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2460E7B" w14:textId="71B1F71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46.9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4A64D49" w14:textId="5E74AAA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43.4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AEFEA19" w14:textId="28B0FA0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30.6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</w:tr>
      <w:tr w:rsidR="00E84D9E" w:rsidRPr="00CF5AEE" w14:paraId="7E4256C2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5127B595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Higher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B6DE539" w14:textId="0E3D0F5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99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005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1FFC294" w14:textId="0EECE5F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93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246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BD87FCF" w14:textId="3054159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110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147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BABEC16" w14:textId="51129FB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132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D8CD132" w14:textId="7255A5B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125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616</w:t>
            </w:r>
          </w:p>
        </w:tc>
      </w:tr>
      <w:tr w:rsidR="00E84D9E" w:rsidRPr="00CF5AEE" w14:paraId="1EAD1F94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52074A62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Public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CBD7FD1" w14:textId="1A402B9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74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030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CDD7C8D" w14:textId="45CCFDF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79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839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7FFD802" w14:textId="3F1F071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148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D0E93B4" w14:textId="7E02A9C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109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270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3452519" w14:textId="4D04766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95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318</w:t>
            </w:r>
          </w:p>
        </w:tc>
      </w:tr>
      <w:tr w:rsidR="00E84D9E" w:rsidRPr="00CF5AEE" w14:paraId="5025B748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72A12F07" w14:textId="4F2BB24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Private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Numbers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C961D93" w14:textId="29F4180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975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5F957F6" w14:textId="792173C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407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9B03DC1" w14:textId="19EBE0A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999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93DD03C" w14:textId="38C089D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920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36A4D55" w14:textId="26F0F51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30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298</w:t>
            </w:r>
          </w:p>
        </w:tc>
      </w:tr>
      <w:tr w:rsidR="00E84D9E" w:rsidRPr="00CF5AEE" w14:paraId="23CB06ED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51F5134E" w14:textId="7F43A43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Percentage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of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total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1F2827C" w14:textId="630C792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25.2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F849F26" w14:textId="63F154E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14.4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DDA2EF2" w14:textId="544C6D45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11.8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647F851" w14:textId="572A6D6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17.3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20E25BF" w14:textId="663CB48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24.1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</w:tr>
      <w:tr w:rsidR="00E84D9E" w:rsidRPr="00CF5AEE" w14:paraId="117A8006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3ED5735C" w14:textId="4C5BF37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Vocational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and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professional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training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centres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DB77248" w14:textId="127DABE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4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167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1A7F02D" w14:textId="646498E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4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723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2B5B4C8" w14:textId="07B0363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939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FE52C9B" w14:textId="085C790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758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25ED08E2" w14:textId="187EDB5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3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934</w:t>
            </w:r>
          </w:p>
        </w:tc>
      </w:tr>
      <w:tr w:rsidR="00CF5AEE" w:rsidRPr="00CF5AEE" w14:paraId="49C4E9EF" w14:textId="77777777" w:rsidTr="00CF5AEE">
        <w:trPr>
          <w:cantSplit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14:paraId="238E2951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Public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1FD3D8A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871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1D2C2CEE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855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42C47642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803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05F9ACFA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728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566DB4FB" w14:textId="121EC0F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120</w:t>
            </w:r>
          </w:p>
        </w:tc>
      </w:tr>
      <w:tr w:rsidR="00CF5AEE" w:rsidRPr="00CF5AEE" w14:paraId="55693E60" w14:textId="77777777" w:rsidTr="00CF5AEE">
        <w:trPr>
          <w:cantSplit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224F4D1E" w14:textId="3A58FEE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Private</w:t>
            </w:r>
            <w:r w:rsidR="00117DEB" w:rsidRPr="00CF5AEE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74E42D3" w14:textId="75087B0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296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0668B11" w14:textId="0E47C04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868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8F1F307" w14:textId="76390E3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136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5052417" w14:textId="50CCDF6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030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1466A50" w14:textId="358121E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814</w:t>
            </w:r>
          </w:p>
        </w:tc>
      </w:tr>
      <w:tr w:rsidR="00CF5AEE" w:rsidRPr="00CF5AEE" w14:paraId="04D6A295" w14:textId="77777777" w:rsidTr="00CF5AEE">
        <w:trPr>
          <w:cantSplit/>
        </w:trPr>
        <w:tc>
          <w:tcPr>
            <w:tcW w:w="2835" w:type="dxa"/>
            <w:tcBorders>
              <w:top w:val="nil"/>
            </w:tcBorders>
            <w:shd w:val="clear" w:color="auto" w:fill="auto"/>
          </w:tcPr>
          <w:p w14:paraId="418AD55F" w14:textId="00668A0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Percentage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of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total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062877F4" w14:textId="5706D88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79.1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598E8855" w14:textId="46619A9D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81.9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4C1103AA" w14:textId="16915AA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58.6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43C661FB" w14:textId="712B56C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58.6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2CA9B021" w14:textId="44CF4B2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46.1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%</w:t>
            </w:r>
          </w:p>
        </w:tc>
      </w:tr>
      <w:tr w:rsidR="00E84D9E" w:rsidRPr="00CF5AEE" w14:paraId="11E15EB7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3927D145" w14:textId="561B6EC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Literacy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classes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794252C" w14:textId="17C90EE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56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962F269" w14:textId="3B26A8C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3FA6F6E" w14:textId="481F9C8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48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779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399174CD" w14:textId="33E477F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32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352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1C3AABE6" w14:textId="6DA4BED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65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613</w:t>
            </w:r>
          </w:p>
        </w:tc>
      </w:tr>
      <w:tr w:rsidR="00E84D9E" w:rsidRPr="00CF5AEE" w14:paraId="102A26D8" w14:textId="77777777" w:rsidTr="00BC7C57">
        <w:trPr>
          <w:cantSplit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14:paraId="0DFB42E3" w14:textId="50DEA88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Initial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literacy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7B41BEFA" w14:textId="01B53CB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796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244865B9" w14:textId="0675D92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08732913" w14:textId="01E5D36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31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294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44FB8097" w14:textId="67BF09BB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132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14:paraId="7F80EDA7" w14:textId="4155DF5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23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086</w:t>
            </w:r>
          </w:p>
        </w:tc>
      </w:tr>
      <w:tr w:rsidR="00E84D9E" w:rsidRPr="00CF5AEE" w14:paraId="186C7904" w14:textId="77777777" w:rsidTr="00BC7C57">
        <w:trPr>
          <w:cantSplit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3C20D3A8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Post-literacy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264ADCB" w14:textId="059BD01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19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132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B6C35CF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1594A14" w14:textId="4B67421E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17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485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97B88C0" w14:textId="31B789CF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16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220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33A2363" w14:textId="38E87864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42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527</w:t>
            </w:r>
          </w:p>
        </w:tc>
      </w:tr>
      <w:tr w:rsidR="00E84D9E" w:rsidRPr="00CF5AEE" w14:paraId="6CE52321" w14:textId="77777777" w:rsidTr="00BC7C57">
        <w:trPr>
          <w:cantSplit/>
        </w:trPr>
        <w:tc>
          <w:tcPr>
            <w:tcW w:w="2835" w:type="dxa"/>
            <w:tcBorders>
              <w:top w:val="nil"/>
            </w:tcBorders>
            <w:shd w:val="clear" w:color="auto" w:fill="auto"/>
          </w:tcPr>
          <w:p w14:paraId="146B3F3C" w14:textId="69BC7FB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lastRenderedPageBreak/>
              <w:t>Alternative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education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71659DC9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626322A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582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10362E07" w14:textId="5103EE38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2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638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09907A98" w14:textId="2D35C779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3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838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14:paraId="06BBC79A" w14:textId="38602DF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4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490</w:t>
            </w:r>
          </w:p>
        </w:tc>
      </w:tr>
      <w:tr w:rsidR="00E84D9E" w:rsidRPr="00CF5AEE" w14:paraId="2677E91A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2D818E11" w14:textId="489FC86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Barka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centres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E33FD5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907" w:type="dxa"/>
            <w:shd w:val="clear" w:color="auto" w:fill="auto"/>
            <w:vAlign w:val="bottom"/>
          </w:tcPr>
          <w:p w14:paraId="0B8BB4C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582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09A3D20D" w14:textId="40E952B2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321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CBDEB53" w14:textId="3A71F53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952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CF9CE9B" w14:textId="382E5611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154</w:t>
            </w:r>
          </w:p>
        </w:tc>
      </w:tr>
      <w:tr w:rsidR="00E84D9E" w:rsidRPr="00CF5AEE" w14:paraId="17C54802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61364749" w14:textId="64998036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Accelerated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learning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programme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7A59A83D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</w:p>
        </w:tc>
        <w:tc>
          <w:tcPr>
            <w:tcW w:w="907" w:type="dxa"/>
            <w:shd w:val="clear" w:color="auto" w:fill="auto"/>
            <w:vAlign w:val="bottom"/>
          </w:tcPr>
          <w:p w14:paraId="5C981B81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-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5263FAB4" w14:textId="5FA1CEDC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317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095B93C" w14:textId="098A80C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1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886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AF01793" w14:textId="6046AD23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CF5AEE">
              <w:rPr>
                <w:sz w:val="18"/>
                <w:szCs w:val="18"/>
              </w:rPr>
              <w:t>2</w:t>
            </w:r>
            <w:r w:rsidR="00117DEB" w:rsidRPr="00CF5AEE">
              <w:rPr>
                <w:sz w:val="18"/>
                <w:szCs w:val="18"/>
              </w:rPr>
              <w:t xml:space="preserve"> </w:t>
            </w:r>
            <w:r w:rsidRPr="00CF5AEE">
              <w:rPr>
                <w:sz w:val="18"/>
                <w:szCs w:val="18"/>
              </w:rPr>
              <w:t>336</w:t>
            </w:r>
          </w:p>
        </w:tc>
      </w:tr>
      <w:tr w:rsidR="00CF5AEE" w:rsidRPr="00CF5AEE" w14:paraId="40552D4A" w14:textId="77777777" w:rsidTr="00CF5AEE">
        <w:trPr>
          <w:cantSplit/>
        </w:trPr>
        <w:tc>
          <w:tcPr>
            <w:tcW w:w="2835" w:type="dxa"/>
            <w:shd w:val="clear" w:color="auto" w:fill="auto"/>
          </w:tcPr>
          <w:p w14:paraId="066833E5" w14:textId="3E7BB61A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Sports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training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centres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69B9063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  <w:shd w:val="clear" w:color="auto" w:fill="auto"/>
            <w:vAlign w:val="bottom"/>
          </w:tcPr>
          <w:p w14:paraId="78FF08A4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  <w:shd w:val="clear" w:color="auto" w:fill="auto"/>
            <w:vAlign w:val="bottom"/>
          </w:tcPr>
          <w:p w14:paraId="6AFB843F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4E0D4AB7" w14:textId="77777777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625</w:t>
            </w:r>
          </w:p>
        </w:tc>
        <w:tc>
          <w:tcPr>
            <w:tcW w:w="907" w:type="dxa"/>
            <w:shd w:val="clear" w:color="auto" w:fill="auto"/>
            <w:vAlign w:val="bottom"/>
          </w:tcPr>
          <w:p w14:paraId="6EF8229F" w14:textId="1D2652C0" w:rsidR="00E84D9E" w:rsidRPr="00CF5AEE" w:rsidRDefault="00E84D9E" w:rsidP="00CF5AE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CF5AEE">
              <w:rPr>
                <w:b/>
                <w:bCs/>
                <w:sz w:val="18"/>
                <w:szCs w:val="18"/>
              </w:rPr>
              <w:t>1</w:t>
            </w:r>
            <w:r w:rsidR="00117DEB" w:rsidRPr="00CF5AEE">
              <w:rPr>
                <w:b/>
                <w:bCs/>
                <w:sz w:val="18"/>
                <w:szCs w:val="18"/>
              </w:rPr>
              <w:t xml:space="preserve"> </w:t>
            </w:r>
            <w:r w:rsidRPr="00CF5AEE">
              <w:rPr>
                <w:b/>
                <w:bCs/>
                <w:sz w:val="18"/>
                <w:szCs w:val="18"/>
              </w:rPr>
              <w:t>290</w:t>
            </w:r>
          </w:p>
        </w:tc>
      </w:tr>
    </w:tbl>
    <w:p w14:paraId="1EB74FB8" w14:textId="11559B55" w:rsidR="00E84D9E" w:rsidRPr="00CF5AEE" w:rsidRDefault="00E84D9E" w:rsidP="00CF5AEE">
      <w:pPr>
        <w:spacing w:before="120" w:after="240"/>
        <w:ind w:left="1134" w:right="1134" w:firstLine="170"/>
        <w:rPr>
          <w:sz w:val="18"/>
        </w:rPr>
      </w:pPr>
      <w:r w:rsidRPr="00CF5AEE">
        <w:rPr>
          <w:i/>
          <w:iCs/>
          <w:sz w:val="18"/>
        </w:rPr>
        <w:t>Source</w:t>
      </w:r>
      <w:r w:rsidRPr="00CF5AEE">
        <w:rPr>
          <w:sz w:val="18"/>
        </w:rPr>
        <w:t>: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Offices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of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Programming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and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Planning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for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the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education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ministries</w:t>
      </w:r>
      <w:r w:rsidR="00117DEB" w:rsidRPr="00CF5AEE">
        <w:rPr>
          <w:sz w:val="18"/>
        </w:rPr>
        <w:t xml:space="preserve"> </w:t>
      </w:r>
      <w:r w:rsidRPr="00CF5AEE">
        <w:rPr>
          <w:sz w:val="18"/>
        </w:rPr>
        <w:t>(2015).</w:t>
      </w:r>
    </w:p>
    <w:p w14:paraId="7C24078B" w14:textId="77777777" w:rsidR="00EE2696" w:rsidRDefault="00E84D9E" w:rsidP="004D415D">
      <w:pPr>
        <w:pStyle w:val="SingleTxtG"/>
      </w:pPr>
      <w:r w:rsidRPr="00441B96">
        <w:t>209.</w:t>
      </w:r>
      <w:r w:rsidRPr="00441B96">
        <w:tab/>
        <w:t>In</w:t>
      </w:r>
      <w:r w:rsidR="00117DEB">
        <w:t xml:space="preserve"> </w:t>
      </w:r>
      <w:r w:rsidRPr="00441B96">
        <w:t>general,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almost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cycles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formal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non-formal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increased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2010/11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2014/15.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largest</w:t>
      </w:r>
      <w:r w:rsidR="00117DEB">
        <w:t xml:space="preserve"> </w:t>
      </w:r>
      <w:r w:rsidRPr="00441B96">
        <w:t>increases</w:t>
      </w:r>
      <w:r w:rsidR="00117DEB">
        <w:t xml:space="preserve"> </w:t>
      </w:r>
      <w:r w:rsidRPr="00441B96">
        <w:t>were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preschool</w:t>
      </w:r>
      <w:r w:rsidR="00117DEB">
        <w:t xml:space="preserve"> </w:t>
      </w:r>
      <w:r w:rsidRPr="00441B96">
        <w:t>education,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increased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39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during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period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reach</w:t>
      </w:r>
      <w:r w:rsidR="00117DEB">
        <w:t xml:space="preserve"> </w:t>
      </w:r>
      <w:r w:rsidRPr="00441B96">
        <w:t>151,732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2015.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general</w:t>
      </w:r>
      <w:r w:rsidR="00117DEB">
        <w:t xml:space="preserve"> </w:t>
      </w:r>
      <w:r w:rsidRPr="00441B96">
        <w:t>secondary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increased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35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27</w:t>
      </w:r>
      <w:r w:rsidR="00117DEB">
        <w:t xml:space="preserve"> </w:t>
      </w:r>
      <w:r w:rsidRPr="00441B96">
        <w:t>per</w:t>
      </w:r>
      <w:r w:rsidR="00117DEB">
        <w:t xml:space="preserve"> </w:t>
      </w:r>
      <w:r w:rsidRPr="00441B96">
        <w:t>cent,</w:t>
      </w:r>
      <w:r w:rsidR="00117DEB">
        <w:t xml:space="preserve"> </w:t>
      </w:r>
      <w:r w:rsidRPr="00441B96">
        <w:t>respectively,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reach</w:t>
      </w:r>
      <w:r w:rsidR="00117DEB">
        <w:t xml:space="preserve"> </w:t>
      </w:r>
      <w:r w:rsidRPr="00441B96">
        <w:t>an</w:t>
      </w:r>
      <w:r w:rsidR="00117DEB">
        <w:t xml:space="preserve"> </w:t>
      </w:r>
      <w:r w:rsidRPr="00441B96">
        <w:t>estimated</w:t>
      </w:r>
      <w:r w:rsidR="00117DEB">
        <w:t xml:space="preserve"> </w:t>
      </w:r>
      <w:r w:rsidRPr="00441B96">
        <w:t>941,689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125,616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2015.</w:t>
      </w:r>
      <w:r w:rsidR="00117DEB">
        <w:t xml:space="preserve"> </w:t>
      </w:r>
      <w:r w:rsidRPr="00441B96">
        <w:t>However,</w:t>
      </w:r>
      <w:r w:rsidR="00117DEB">
        <w:t xml:space="preserve"> </w:t>
      </w:r>
      <w:r w:rsidRPr="00441B96">
        <w:t>2015</w:t>
      </w:r>
      <w:r w:rsidR="00117DEB">
        <w:t xml:space="preserve"> </w:t>
      </w:r>
      <w:r w:rsidRPr="00441B96">
        <w:t>saw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break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upward</w:t>
      </w:r>
      <w:r w:rsidR="00117DEB">
        <w:t xml:space="preserve"> </w:t>
      </w:r>
      <w:r w:rsidRPr="00441B96">
        <w:t>trend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higher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observed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2011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2014,</w:t>
      </w:r>
      <w:r w:rsidR="00117DEB">
        <w:t xml:space="preserve"> </w:t>
      </w:r>
      <w:r w:rsidRPr="00441B96">
        <w:t>when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number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reached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peak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132,190.</w:t>
      </w:r>
    </w:p>
    <w:p w14:paraId="59331B61" w14:textId="3D839626" w:rsidR="00E84D9E" w:rsidRPr="002B3C54" w:rsidRDefault="00E84D9E" w:rsidP="004D415D">
      <w:pPr>
        <w:pStyle w:val="SingleTxtG"/>
      </w:pPr>
      <w:r w:rsidRPr="00441B96">
        <w:t>210.</w:t>
      </w:r>
      <w:r w:rsidRPr="00441B96">
        <w:tab/>
        <w:t>Non-formal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based</w:t>
      </w:r>
      <w:r w:rsidR="00117DEB">
        <w:t xml:space="preserve"> </w:t>
      </w:r>
      <w:r w:rsidRPr="00441B96">
        <w:t>on:</w:t>
      </w:r>
    </w:p>
    <w:p w14:paraId="44A65BA3" w14:textId="77777777" w:rsidR="00EE2696" w:rsidRDefault="00E84D9E" w:rsidP="00BE745F">
      <w:pPr>
        <w:pStyle w:val="SingleTxtG"/>
        <w:ind w:left="1701"/>
      </w:pPr>
      <w:r w:rsidRPr="00441B96">
        <w:t>(</w:t>
      </w:r>
      <w:proofErr w:type="spellStart"/>
      <w:r w:rsidRPr="00441B96">
        <w:t>i</w:t>
      </w:r>
      <w:proofErr w:type="spellEnd"/>
      <w:r w:rsidRPr="00441B96">
        <w:t>)</w:t>
      </w:r>
      <w:r w:rsidRPr="00441B96">
        <w:tab/>
        <w:t>Apprenticeships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workplace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various</w:t>
      </w:r>
      <w:r w:rsidR="00117DEB">
        <w:t xml:space="preserve"> </w:t>
      </w:r>
      <w:r w:rsidRPr="00441B96">
        <w:t>trades</w:t>
      </w:r>
    </w:p>
    <w:p w14:paraId="1BB6D6DB" w14:textId="2032B60A" w:rsidR="00EE2696" w:rsidRDefault="00E84D9E" w:rsidP="00BE745F">
      <w:pPr>
        <w:pStyle w:val="SingleTxtG"/>
        <w:ind w:left="1701"/>
      </w:pPr>
      <w:r w:rsidRPr="00441B96">
        <w:t>(ii)</w:t>
      </w:r>
      <w:r w:rsidRPr="00441B96">
        <w:tab/>
        <w:t>Alternative</w:t>
      </w:r>
      <w:r w:rsidR="00117DEB">
        <w:t xml:space="preserve"> </w:t>
      </w:r>
      <w:r w:rsidRPr="00441B96">
        <w:t>forms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education,</w:t>
      </w:r>
      <w:r w:rsidR="00117DEB">
        <w:t xml:space="preserve"> </w:t>
      </w:r>
      <w:r w:rsidRPr="00441B96">
        <w:t>generally</w:t>
      </w:r>
      <w:r w:rsidR="00117DEB">
        <w:t xml:space="preserve"> </w:t>
      </w:r>
      <w:r w:rsidRPr="00441B96">
        <w:t>aimed</w:t>
      </w:r>
      <w:r w:rsidR="00117DEB">
        <w:t xml:space="preserve"> </w:t>
      </w:r>
      <w:r w:rsidRPr="00441B96">
        <w:t>at</w:t>
      </w:r>
      <w:r w:rsidR="00117DEB">
        <w:t xml:space="preserve"> </w:t>
      </w:r>
      <w:r w:rsidRPr="00441B96">
        <w:t>helping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over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school</w:t>
      </w:r>
      <w:r w:rsidR="00117DEB">
        <w:t xml:space="preserve"> </w:t>
      </w:r>
      <w:r w:rsidRPr="00441B96">
        <w:t>starting</w:t>
      </w:r>
      <w:r w:rsidR="00117DEB">
        <w:t xml:space="preserve"> </w:t>
      </w:r>
      <w:r w:rsidRPr="00441B96">
        <w:t>age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catch</w:t>
      </w:r>
      <w:r w:rsidR="00117DEB">
        <w:t xml:space="preserve"> </w:t>
      </w:r>
      <w:r w:rsidRPr="00441B96">
        <w:t>up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schooling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learn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trade.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teaching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basic</w:t>
      </w:r>
      <w:r w:rsidR="00117DEB">
        <w:t xml:space="preserve"> </w:t>
      </w:r>
      <w:r w:rsidRPr="00441B96">
        <w:t>knowledge</w:t>
      </w:r>
      <w:r w:rsidR="00117DEB">
        <w:t xml:space="preserve"> </w:t>
      </w:r>
      <w:r w:rsidRPr="00441B96">
        <w:t>needed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school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trade</w:t>
      </w:r>
      <w:r w:rsidR="00117DEB">
        <w:t xml:space="preserve"> </w:t>
      </w:r>
      <w:r w:rsidRPr="00441B96">
        <w:t>gives</w:t>
      </w:r>
      <w:r w:rsidR="00117DEB">
        <w:t xml:space="preserve"> </w:t>
      </w:r>
      <w:r w:rsidRPr="00441B96">
        <w:t>students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choice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returning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school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continuing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learn</w:t>
      </w:r>
      <w:r w:rsidR="00117DEB">
        <w:t xml:space="preserve"> </w:t>
      </w:r>
      <w:r w:rsidRPr="00441B96">
        <w:t>their</w:t>
      </w:r>
      <w:r w:rsidR="00117DEB">
        <w:t xml:space="preserve"> </w:t>
      </w:r>
      <w:r w:rsidRPr="00441B96">
        <w:t>chosen</w:t>
      </w:r>
      <w:r w:rsidR="00117DEB">
        <w:t xml:space="preserve"> </w:t>
      </w:r>
      <w:r w:rsidRPr="00441B96">
        <w:t>profession.</w:t>
      </w:r>
      <w:r w:rsidR="00117DEB">
        <w:t xml:space="preserve"> </w:t>
      </w:r>
      <w:r w:rsidRPr="00441B96">
        <w:t>This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experience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accelerated</w:t>
      </w:r>
      <w:r w:rsidR="00117DEB">
        <w:t xml:space="preserve"> </w:t>
      </w:r>
      <w:r w:rsidRPr="00441B96">
        <w:t>learning</w:t>
      </w:r>
      <w:r w:rsidR="00117DEB">
        <w:t xml:space="preserve"> </w:t>
      </w:r>
      <w:r w:rsidRPr="00441B96">
        <w:t>programmes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Barka</w:t>
      </w:r>
      <w:r w:rsidR="00117DEB">
        <w:t xml:space="preserve"> </w:t>
      </w:r>
      <w:r w:rsidRPr="00441B96">
        <w:t>centres</w:t>
      </w:r>
      <w:r w:rsidR="00117DEB">
        <w:t xml:space="preserve"> </w:t>
      </w:r>
      <w:r w:rsidRPr="00441B96">
        <w:t>established</w:t>
      </w:r>
      <w:r w:rsidR="00117DEB">
        <w:t xml:space="preserve"> </w:t>
      </w:r>
      <w:r w:rsidRPr="00441B96">
        <w:t>under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Project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Support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Children</w:t>
      </w:r>
      <w:r w:rsidR="00117DEB">
        <w:t xml:space="preserve"> </w:t>
      </w:r>
      <w:r w:rsidRPr="00441B96">
        <w:t>Outside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System</w:t>
      </w:r>
    </w:p>
    <w:p w14:paraId="0A2863AF" w14:textId="3D164DE3" w:rsidR="00E84D9E" w:rsidRPr="002B3C54" w:rsidRDefault="00E84D9E" w:rsidP="00BE745F">
      <w:pPr>
        <w:pStyle w:val="SingleTxtG"/>
        <w:ind w:left="1701"/>
      </w:pPr>
      <w:r w:rsidRPr="00441B96">
        <w:t>(iii)</w:t>
      </w:r>
      <w:r w:rsidRPr="00441B96">
        <w:tab/>
        <w:t>Farming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business</w:t>
      </w:r>
      <w:r w:rsidR="00117DEB">
        <w:t xml:space="preserve"> </w:t>
      </w:r>
      <w:r w:rsidRPr="00441B96">
        <w:t>training</w:t>
      </w:r>
      <w:r w:rsidR="00117DEB">
        <w:t xml:space="preserve"> </w:t>
      </w:r>
      <w:r w:rsidRPr="00441B96">
        <w:t>(offered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Songhai</w:t>
      </w:r>
      <w:r w:rsidR="00117DEB">
        <w:t xml:space="preserve"> </w:t>
      </w:r>
      <w:r w:rsidRPr="00441B96">
        <w:t>Centre</w:t>
      </w:r>
      <w:r w:rsidR="00117DEB">
        <w:t xml:space="preserve"> </w:t>
      </w:r>
      <w:r w:rsidRPr="00441B96">
        <w:t>based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Porto-Novo,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branches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parts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country).</w:t>
      </w:r>
    </w:p>
    <w:p w14:paraId="4A84E7F2" w14:textId="638A86AF" w:rsidR="00E84D9E" w:rsidRPr="002B3C54" w:rsidRDefault="00E84D9E" w:rsidP="00BE745F">
      <w:pPr>
        <w:pStyle w:val="H4G"/>
      </w:pPr>
      <w:r w:rsidRPr="00441B96">
        <w:tab/>
      </w:r>
      <w:r w:rsidRPr="00441B96">
        <w:tab/>
        <w:t>Language</w:t>
      </w:r>
      <w:r w:rsidR="00117DEB">
        <w:t xml:space="preserve"> </w:t>
      </w:r>
      <w:r w:rsidRPr="00441B96">
        <w:t>policy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education</w:t>
      </w:r>
    </w:p>
    <w:p w14:paraId="28E3B3C6" w14:textId="77777777" w:rsidR="00EE2696" w:rsidRDefault="00E84D9E" w:rsidP="004D415D">
      <w:pPr>
        <w:pStyle w:val="SingleTxtG"/>
      </w:pPr>
      <w:r w:rsidRPr="00441B96">
        <w:t>211.</w:t>
      </w:r>
      <w:r w:rsidRPr="00441B96">
        <w:tab/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8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2003-17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11</w:t>
      </w:r>
      <w:r w:rsidR="00117DEB">
        <w:t xml:space="preserve"> </w:t>
      </w:r>
      <w:r w:rsidRPr="00441B96">
        <w:t>November</w:t>
      </w:r>
      <w:r w:rsidR="00117DEB">
        <w:t xml:space="preserve"> </w:t>
      </w:r>
      <w:r w:rsidRPr="00441B96">
        <w:t>2003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Policy,</w:t>
      </w:r>
      <w:r w:rsidR="00117DEB">
        <w:t xml:space="preserve"> </w:t>
      </w:r>
      <w:r w:rsidRPr="00441B96">
        <w:t>education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provided</w:t>
      </w:r>
      <w:r w:rsidR="00117DEB">
        <w:t xml:space="preserve"> </w:t>
      </w:r>
      <w:r w:rsidRPr="00441B96">
        <w:t>mainly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French,</w:t>
      </w:r>
      <w:r w:rsidR="00117DEB">
        <w:t xml:space="preserve"> </w:t>
      </w:r>
      <w:r w:rsidRPr="00441B96">
        <w:t>English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languages.</w:t>
      </w:r>
    </w:p>
    <w:p w14:paraId="0A356B2B" w14:textId="77777777" w:rsidR="00EE2696" w:rsidRDefault="00E84D9E" w:rsidP="004D415D">
      <w:pPr>
        <w:pStyle w:val="SingleTxtG"/>
      </w:pPr>
      <w:r w:rsidRPr="00441B96">
        <w:t>212.</w:t>
      </w:r>
      <w:r w:rsidRPr="00441B96">
        <w:tab/>
        <w:t>There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directorate</w:t>
      </w:r>
      <w:r w:rsidR="00117DEB">
        <w:t xml:space="preserve"> </w:t>
      </w:r>
      <w:r w:rsidRPr="00441B96">
        <w:t>responsible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literacy,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works</w:t>
      </w:r>
      <w:r w:rsidR="00117DEB">
        <w:t xml:space="preserve"> </w:t>
      </w:r>
      <w:r w:rsidRPr="00441B96">
        <w:t>towards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revitalization,</w:t>
      </w:r>
      <w:r w:rsidR="00117DEB">
        <w:t xml:space="preserve"> </w:t>
      </w:r>
      <w:r w:rsidRPr="00441B96">
        <w:t>revaluation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promotion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languages.</w:t>
      </w:r>
    </w:p>
    <w:p w14:paraId="5B272266" w14:textId="42747EE8" w:rsidR="00E84D9E" w:rsidRPr="002B3C54" w:rsidRDefault="00E84D9E" w:rsidP="004D415D">
      <w:pPr>
        <w:pStyle w:val="SingleTxtG"/>
        <w:rPr>
          <w:iCs/>
        </w:rPr>
      </w:pPr>
      <w:r w:rsidRPr="00441B96">
        <w:t>213.</w:t>
      </w:r>
      <w:r w:rsidRPr="00441B96">
        <w:tab/>
        <w:t>As</w:t>
      </w:r>
      <w:r w:rsidR="00117DEB">
        <w:t xml:space="preserve"> </w:t>
      </w:r>
      <w:r w:rsidRPr="00441B96">
        <w:t>part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ongoing</w:t>
      </w:r>
      <w:r w:rsidR="00117DEB">
        <w:t xml:space="preserve"> </w:t>
      </w:r>
      <w:r w:rsidRPr="00441B96">
        <w:t>decentralization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Benin</w:t>
      </w:r>
      <w:r w:rsidR="00117DEB">
        <w:t xml:space="preserve"> </w:t>
      </w:r>
      <w:r w:rsidRPr="00441B96">
        <w:t>since</w:t>
      </w:r>
      <w:r w:rsidR="00117DEB">
        <w:t xml:space="preserve"> </w:t>
      </w:r>
      <w:r w:rsidRPr="00441B96">
        <w:t>2003,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99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97-029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15</w:t>
      </w:r>
      <w:r w:rsidR="00117DEB">
        <w:t xml:space="preserve"> </w:t>
      </w:r>
      <w:r w:rsidRPr="00441B96">
        <w:t>January</w:t>
      </w:r>
      <w:r w:rsidR="00117DEB">
        <w:t xml:space="preserve"> </w:t>
      </w:r>
      <w:r w:rsidRPr="00441B96">
        <w:t>1999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Organization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Municipalities</w:t>
      </w:r>
      <w:r w:rsidR="00117DEB">
        <w:t xml:space="preserve"> </w:t>
      </w:r>
      <w:r w:rsidRPr="00441B96">
        <w:t>requires</w:t>
      </w:r>
      <w:r w:rsidR="00117DEB">
        <w:t xml:space="preserve"> </w:t>
      </w:r>
      <w:r w:rsidRPr="00441B96">
        <w:t>municipalities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promote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for</w:t>
      </w:r>
      <w:r w:rsidR="00117DEB">
        <w:t xml:space="preserve"> </w:t>
      </w:r>
      <w:r w:rsidRPr="00441B96">
        <w:t>use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written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oral</w:t>
      </w:r>
      <w:r w:rsidR="00117DEB">
        <w:t xml:space="preserve"> </w:t>
      </w:r>
      <w:r w:rsidRPr="00441B96">
        <w:t>form.</w:t>
      </w:r>
    </w:p>
    <w:p w14:paraId="075F7781" w14:textId="536C9D7E" w:rsidR="00E84D9E" w:rsidRPr="002B3C54" w:rsidRDefault="00E84D9E" w:rsidP="004D415D">
      <w:pPr>
        <w:pStyle w:val="SingleTxtG"/>
      </w:pPr>
      <w:r w:rsidRPr="00441B96">
        <w:t>214.</w:t>
      </w:r>
      <w:r w:rsidRPr="00441B96">
        <w:tab/>
        <w:t>More</w:t>
      </w:r>
      <w:r w:rsidR="00117DEB">
        <w:t xml:space="preserve"> </w:t>
      </w:r>
      <w:r w:rsidRPr="00441B96">
        <w:t>practically,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accordance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874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Act</w:t>
      </w:r>
      <w:r w:rsidR="00117DEB">
        <w:t xml:space="preserve"> </w:t>
      </w:r>
      <w:r w:rsidRPr="00441B96">
        <w:t>No.</w:t>
      </w:r>
      <w:r w:rsidR="00117DEB">
        <w:t xml:space="preserve"> </w:t>
      </w:r>
      <w:r w:rsidRPr="00441B96">
        <w:t>2002-07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Personal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Family</w:t>
      </w:r>
      <w:r w:rsidR="00117DEB">
        <w:t xml:space="preserve"> </w:t>
      </w:r>
      <w:r w:rsidRPr="00441B96">
        <w:t>Code,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use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national</w:t>
      </w:r>
      <w:r w:rsidR="00117DEB">
        <w:t xml:space="preserve"> </w:t>
      </w:r>
      <w:r w:rsidRPr="00441B96">
        <w:t>languages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allowed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provisional</w:t>
      </w:r>
      <w:r w:rsidR="00117DEB">
        <w:t xml:space="preserve"> </w:t>
      </w:r>
      <w:r w:rsidRPr="00441B96">
        <w:t>basis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handwritten</w:t>
      </w:r>
      <w:r w:rsidR="00117DEB">
        <w:t xml:space="preserve"> </w:t>
      </w:r>
      <w:r w:rsidRPr="00441B96">
        <w:t>wills;</w:t>
      </w:r>
      <w:r w:rsidR="00117DEB">
        <w:t xml:space="preserve"> </w:t>
      </w:r>
      <w:r w:rsidRPr="00441B96">
        <w:t>however,</w:t>
      </w:r>
      <w:r w:rsidR="00117DEB">
        <w:t xml:space="preserve"> </w:t>
      </w:r>
      <w:r w:rsidRPr="00441B96">
        <w:t>these</w:t>
      </w:r>
      <w:r w:rsidR="00117DEB">
        <w:t xml:space="preserve"> </w:t>
      </w:r>
      <w:r w:rsidRPr="00441B96">
        <w:t>must</w:t>
      </w:r>
      <w:r w:rsidR="00117DEB">
        <w:t xml:space="preserve"> </w:t>
      </w:r>
      <w:r w:rsidRPr="00441B96">
        <w:t>subsequently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drafted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French,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country</w:t>
      </w:r>
      <w:r w:rsidR="00EE2696">
        <w:t>’</w:t>
      </w:r>
      <w:r w:rsidRPr="00441B96">
        <w:t>s</w:t>
      </w:r>
      <w:r w:rsidR="00117DEB">
        <w:t xml:space="preserve"> </w:t>
      </w:r>
      <w:r w:rsidRPr="00441B96">
        <w:t>official</w:t>
      </w:r>
      <w:r w:rsidR="00117DEB">
        <w:t xml:space="preserve"> </w:t>
      </w:r>
      <w:r w:rsidRPr="00441B96">
        <w:t>language,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drafting</w:t>
      </w:r>
      <w:r w:rsidR="00117DEB">
        <w:t xml:space="preserve"> </w:t>
      </w:r>
      <w:r w:rsidRPr="00441B96">
        <w:t>officer,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writes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dictates</w:t>
      </w:r>
      <w:r w:rsidR="00117DEB">
        <w:t xml:space="preserve"> </w:t>
      </w:r>
      <w:r w:rsidRPr="00441B96">
        <w:t>them.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874</w:t>
      </w:r>
      <w:r w:rsidR="00117DEB">
        <w:t xml:space="preserve"> </w:t>
      </w:r>
      <w:r w:rsidRPr="00441B96">
        <w:t>provides</w:t>
      </w:r>
      <w:r w:rsidR="00117DEB">
        <w:t xml:space="preserve"> </w:t>
      </w:r>
      <w:r w:rsidRPr="00441B96">
        <w:t>that:</w:t>
      </w:r>
      <w:r w:rsidR="00117DEB">
        <w:t xml:space="preserve"> </w:t>
      </w:r>
      <w:r w:rsidR="00EE2696">
        <w:t>“</w:t>
      </w:r>
      <w:r w:rsidRPr="00441B96">
        <w:t>A</w:t>
      </w:r>
      <w:r w:rsidR="00117DEB">
        <w:t xml:space="preserve"> </w:t>
      </w:r>
      <w:r w:rsidRPr="00441B96">
        <w:t>handwritten</w:t>
      </w:r>
      <w:r w:rsidR="00117DEB">
        <w:t xml:space="preserve"> </w:t>
      </w:r>
      <w:r w:rsidRPr="00441B96">
        <w:t>will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drafted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French.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null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void</w:t>
      </w:r>
      <w:r w:rsidR="00117DEB">
        <w:t xml:space="preserve"> </w:t>
      </w:r>
      <w:r w:rsidRPr="00441B96">
        <w:t>if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is</w:t>
      </w:r>
      <w:r w:rsidR="00117DEB">
        <w:t xml:space="preserve"> </w:t>
      </w:r>
      <w:r w:rsidRPr="00441B96">
        <w:t>found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testator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illiterate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did</w:t>
      </w:r>
      <w:r w:rsidR="00117DEB">
        <w:t xml:space="preserve"> </w:t>
      </w:r>
      <w:r w:rsidRPr="00441B96">
        <w:t>not</w:t>
      </w:r>
      <w:r w:rsidR="00117DEB">
        <w:t xml:space="preserve"> </w:t>
      </w:r>
      <w:r w:rsidRPr="00441B96">
        <w:t>know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which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will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drafted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copied</w:t>
      </w:r>
      <w:r w:rsidR="00117DEB">
        <w:t xml:space="preserve"> </w:t>
      </w:r>
      <w:r w:rsidRPr="00441B96">
        <w:t>writing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whose</w:t>
      </w:r>
      <w:r w:rsidR="00117DEB">
        <w:t xml:space="preserve"> </w:t>
      </w:r>
      <w:r w:rsidRPr="00441B96">
        <w:t>meaning</w:t>
      </w:r>
      <w:r w:rsidR="00117DEB">
        <w:t xml:space="preserve"> </w:t>
      </w:r>
      <w:r w:rsidRPr="00441B96">
        <w:t>he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she</w:t>
      </w:r>
      <w:r w:rsidR="00117DEB">
        <w:t xml:space="preserve"> </w:t>
      </w:r>
      <w:r w:rsidRPr="00441B96">
        <w:t>was</w:t>
      </w:r>
      <w:r w:rsidR="00117DEB">
        <w:t xml:space="preserve"> </w:t>
      </w:r>
      <w:r w:rsidRPr="00441B96">
        <w:t>unaware</w:t>
      </w:r>
      <w:r w:rsidR="00EE2696">
        <w:t>”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article</w:t>
      </w:r>
      <w:r w:rsidR="00117DEB">
        <w:t xml:space="preserve"> </w:t>
      </w:r>
      <w:r w:rsidRPr="00441B96">
        <w:t>877</w:t>
      </w:r>
      <w:r w:rsidR="00117DEB">
        <w:t xml:space="preserve"> </w:t>
      </w:r>
      <w:r w:rsidRPr="00441B96">
        <w:t>adds:</w:t>
      </w:r>
      <w:r w:rsidR="00117DEB">
        <w:t xml:space="preserve"> </w:t>
      </w:r>
      <w:r w:rsidR="00EE2696">
        <w:t>“</w:t>
      </w:r>
      <w:r w:rsidRPr="00441B96">
        <w:t>The</w:t>
      </w:r>
      <w:r w:rsidR="00117DEB">
        <w:t xml:space="preserve"> </w:t>
      </w:r>
      <w:r w:rsidRPr="00441B96">
        <w:t>will</w:t>
      </w:r>
      <w:r w:rsidR="00117DEB">
        <w:t xml:space="preserve"> </w:t>
      </w:r>
      <w:r w:rsidRPr="00441B96">
        <w:t>may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dictated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a</w:t>
      </w:r>
      <w:r w:rsidR="00117DEB">
        <w:t xml:space="preserve"> </w:t>
      </w:r>
      <w:r w:rsidRPr="00441B96">
        <w:t>language</w:t>
      </w:r>
      <w:r w:rsidR="00117DEB">
        <w:t xml:space="preserve"> </w:t>
      </w:r>
      <w:r w:rsidRPr="00441B96">
        <w:t>other</w:t>
      </w:r>
      <w:r w:rsidR="00117DEB">
        <w:t xml:space="preserve"> </w:t>
      </w:r>
      <w:r w:rsidRPr="00441B96">
        <w:t>than</w:t>
      </w:r>
      <w:r w:rsidR="00117DEB">
        <w:t xml:space="preserve"> </w:t>
      </w:r>
      <w:r w:rsidRPr="00441B96">
        <w:t>French,</w:t>
      </w:r>
      <w:r w:rsidR="00117DEB">
        <w:t xml:space="preserve"> </w:t>
      </w:r>
      <w:r w:rsidRPr="00441B96">
        <w:t>if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recording</w:t>
      </w:r>
      <w:r w:rsidR="00117DEB">
        <w:t xml:space="preserve"> </w:t>
      </w:r>
      <w:r w:rsidRPr="00441B96">
        <w:t>officer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witnesses</w:t>
      </w:r>
      <w:r w:rsidR="00117DEB">
        <w:t xml:space="preserve"> </w:t>
      </w:r>
      <w:r w:rsidRPr="00441B96">
        <w:t>understand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language.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shall</w:t>
      </w:r>
      <w:r w:rsidR="00117DEB">
        <w:t xml:space="preserve"> </w:t>
      </w:r>
      <w:r w:rsidRPr="00441B96">
        <w:t>then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drafted</w:t>
      </w:r>
      <w:r w:rsidR="00117DEB">
        <w:t xml:space="preserve"> </w:t>
      </w:r>
      <w:r w:rsidRPr="00441B96">
        <w:t>in</w:t>
      </w:r>
      <w:r w:rsidR="00117DEB">
        <w:t xml:space="preserve"> </w:t>
      </w:r>
      <w:r w:rsidRPr="00441B96">
        <w:t>French</w:t>
      </w:r>
      <w:r w:rsidR="00117DEB">
        <w:t xml:space="preserve"> </w:t>
      </w:r>
      <w:r w:rsidRPr="00441B96">
        <w:t>by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drafting</w:t>
      </w:r>
      <w:r w:rsidR="00117DEB">
        <w:t xml:space="preserve"> </w:t>
      </w:r>
      <w:r w:rsidRPr="00441B96">
        <w:t>officer,</w:t>
      </w:r>
      <w:r w:rsidR="00117DEB">
        <w:t xml:space="preserve"> </w:t>
      </w:r>
      <w:r w:rsidRPr="00441B96">
        <w:t>who</w:t>
      </w:r>
      <w:r w:rsidR="00117DEB">
        <w:t xml:space="preserve"> </w:t>
      </w:r>
      <w:r w:rsidRPr="00441B96">
        <w:t>writes</w:t>
      </w:r>
      <w:r w:rsidR="00117DEB">
        <w:t xml:space="preserve"> </w:t>
      </w:r>
      <w:r w:rsidRPr="00441B96">
        <w:t>it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dictates</w:t>
      </w:r>
      <w:r w:rsidR="00117DEB">
        <w:t xml:space="preserve"> </w:t>
      </w:r>
      <w:r w:rsidRPr="00441B96">
        <w:t>it.</w:t>
      </w:r>
      <w:r w:rsidR="00EE2696">
        <w:t>”</w:t>
      </w:r>
    </w:p>
    <w:p w14:paraId="7478382C" w14:textId="77777777" w:rsidR="00E84D9E" w:rsidRPr="002B3C54" w:rsidRDefault="00E84D9E" w:rsidP="00247F26">
      <w:pPr>
        <w:pStyle w:val="HChG"/>
      </w:pPr>
      <w:r w:rsidRPr="00441B96">
        <w:tab/>
      </w:r>
      <w:r w:rsidRPr="00441B96">
        <w:tab/>
      </w:r>
      <w:bookmarkStart w:id="148" w:name="_Toc95298921"/>
      <w:bookmarkStart w:id="149" w:name="_Toc95746152"/>
      <w:bookmarkStart w:id="150" w:name="_Toc95746513"/>
      <w:bookmarkStart w:id="151" w:name="_Toc95820142"/>
      <w:r w:rsidRPr="00441B96">
        <w:t>Conclusion</w:t>
      </w:r>
      <w:bookmarkEnd w:id="148"/>
      <w:bookmarkEnd w:id="149"/>
      <w:bookmarkEnd w:id="150"/>
      <w:bookmarkEnd w:id="151"/>
    </w:p>
    <w:p w14:paraId="10A6EDF0" w14:textId="77777777" w:rsidR="00EE2696" w:rsidRDefault="00E84D9E" w:rsidP="004D415D">
      <w:pPr>
        <w:pStyle w:val="SingleTxtG"/>
      </w:pPr>
      <w:r w:rsidRPr="00441B96">
        <w:t>215.</w:t>
      </w:r>
      <w:r w:rsidRPr="00441B96">
        <w:tab/>
        <w:t>Benin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several</w:t>
      </w:r>
      <w:r w:rsidR="00117DEB">
        <w:t xml:space="preserve"> </w:t>
      </w:r>
      <w:r w:rsidRPr="00441B96">
        <w:t>different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groups.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social</w:t>
      </w:r>
      <w:r w:rsidR="00117DEB">
        <w:t xml:space="preserve"> </w:t>
      </w:r>
      <w:r w:rsidRPr="00441B96">
        <w:t>relations</w:t>
      </w:r>
      <w:r w:rsidR="00117DEB">
        <w:t xml:space="preserve"> </w:t>
      </w:r>
      <w:r w:rsidRPr="00441B96">
        <w:t>between</w:t>
      </w:r>
      <w:r w:rsidR="00117DEB">
        <w:t xml:space="preserve"> </w:t>
      </w:r>
      <w:r w:rsidRPr="00441B96">
        <w:t>its</w:t>
      </w:r>
      <w:r w:rsidR="00117DEB">
        <w:t xml:space="preserve"> </w:t>
      </w:r>
      <w:r w:rsidRPr="00441B96">
        <w:t>patchwork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ethnicities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good,</w:t>
      </w:r>
      <w:r w:rsidR="00117DEB">
        <w:t xml:space="preserve"> </w:t>
      </w:r>
      <w:r w:rsidRPr="00441B96">
        <w:t>despite</w:t>
      </w:r>
      <w:r w:rsidR="00117DEB">
        <w:t xml:space="preserve"> </w:t>
      </w:r>
      <w:r w:rsidRPr="00441B96">
        <w:t>some</w:t>
      </w:r>
      <w:r w:rsidR="00117DEB">
        <w:t xml:space="preserve"> </w:t>
      </w:r>
      <w:r w:rsidRPr="00441B96">
        <w:t>apparent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divisions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discord.</w:t>
      </w:r>
    </w:p>
    <w:p w14:paraId="5BA299B1" w14:textId="77777777" w:rsidR="00EE2696" w:rsidRDefault="00E84D9E" w:rsidP="004D415D">
      <w:pPr>
        <w:pStyle w:val="SingleTxtG"/>
      </w:pPr>
      <w:r w:rsidRPr="00441B96">
        <w:t>216.</w:t>
      </w:r>
      <w:r w:rsidRPr="00441B96">
        <w:tab/>
        <w:t>No</w:t>
      </w:r>
      <w:r w:rsidR="00117DEB">
        <w:t xml:space="preserve"> </w:t>
      </w:r>
      <w:r w:rsidRPr="00441B96">
        <w:t>public</w:t>
      </w:r>
      <w:r w:rsidR="00117DEB">
        <w:t xml:space="preserve"> </w:t>
      </w:r>
      <w:r w:rsidRPr="00441B96">
        <w:t>policy</w:t>
      </w:r>
      <w:r w:rsidR="00117DEB">
        <w:t xml:space="preserve"> </w:t>
      </w:r>
      <w:r w:rsidRPr="00441B96">
        <w:t>has</w:t>
      </w:r>
      <w:r w:rsidR="00117DEB">
        <w:t xml:space="preserve"> </w:t>
      </w:r>
      <w:r w:rsidRPr="00441B96">
        <w:t>been</w:t>
      </w:r>
      <w:r w:rsidR="00117DEB">
        <w:t xml:space="preserve"> </w:t>
      </w:r>
      <w:r w:rsidRPr="00441B96">
        <w:t>developed</w:t>
      </w:r>
      <w:r w:rsidR="00117DEB">
        <w:t xml:space="preserve"> </w:t>
      </w:r>
      <w:r w:rsidRPr="00441B96">
        <w:t>or</w:t>
      </w:r>
      <w:r w:rsidR="00117DEB">
        <w:t xml:space="preserve"> </w:t>
      </w:r>
      <w:r w:rsidRPr="00441B96">
        <w:t>implemented</w:t>
      </w:r>
      <w:r w:rsidR="00117DEB">
        <w:t xml:space="preserve"> </w:t>
      </w:r>
      <w:r w:rsidRPr="00441B96">
        <w:t>with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intention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discriminating</w:t>
      </w:r>
      <w:r w:rsidR="00117DEB">
        <w:t xml:space="preserve"> </w:t>
      </w:r>
      <w:r w:rsidRPr="00441B96">
        <w:t>against</w:t>
      </w:r>
      <w:r w:rsidR="00117DEB">
        <w:t xml:space="preserve"> </w:t>
      </w:r>
      <w:r w:rsidRPr="00441B96">
        <w:t>any</w:t>
      </w:r>
      <w:r w:rsidR="00117DEB">
        <w:t xml:space="preserve"> </w:t>
      </w:r>
      <w:r w:rsidRPr="00441B96">
        <w:t>ethnic</w:t>
      </w:r>
      <w:r w:rsidR="00117DEB">
        <w:t xml:space="preserve"> </w:t>
      </w:r>
      <w:r w:rsidRPr="00441B96">
        <w:t>group.</w:t>
      </w:r>
      <w:r w:rsidR="00117DEB">
        <w:t xml:space="preserve"> </w:t>
      </w:r>
      <w:r w:rsidRPr="00441B96">
        <w:t>Measures</w:t>
      </w:r>
      <w:r w:rsidR="00117DEB">
        <w:t xml:space="preserve"> </w:t>
      </w:r>
      <w:r w:rsidRPr="00441B96">
        <w:t>are</w:t>
      </w:r>
      <w:r w:rsidR="00117DEB">
        <w:t xml:space="preserve"> </w:t>
      </w:r>
      <w:r w:rsidRPr="00441B96">
        <w:t>constantly</w:t>
      </w:r>
      <w:r w:rsidR="00117DEB">
        <w:t xml:space="preserve"> </w:t>
      </w:r>
      <w:r w:rsidRPr="00441B96">
        <w:t>being</w:t>
      </w:r>
      <w:r w:rsidR="00117DEB">
        <w:t xml:space="preserve"> </w:t>
      </w:r>
      <w:r w:rsidRPr="00441B96">
        <w:t>taken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ensure</w:t>
      </w:r>
      <w:r w:rsidR="00117DEB">
        <w:t xml:space="preserve"> </w:t>
      </w:r>
      <w:r w:rsidRPr="00441B96">
        <w:t>that</w:t>
      </w:r>
      <w:r w:rsidR="00117DEB">
        <w:t xml:space="preserve"> </w:t>
      </w:r>
      <w:r w:rsidRPr="00441B96">
        <w:t>everyone</w:t>
      </w:r>
      <w:r w:rsidR="00117DEB">
        <w:t xml:space="preserve"> </w:t>
      </w:r>
      <w:r w:rsidRPr="00441B96">
        <w:t>can</w:t>
      </w:r>
      <w:r w:rsidR="00117DEB">
        <w:t xml:space="preserve"> </w:t>
      </w:r>
      <w:r w:rsidRPr="00441B96">
        <w:t>exercise</w:t>
      </w:r>
      <w:r w:rsidR="00117DEB">
        <w:t xml:space="preserve"> </w:t>
      </w:r>
      <w:r>
        <w:t>his</w:t>
      </w:r>
      <w:r w:rsidR="00117DEB">
        <w:t xml:space="preserve"> </w:t>
      </w:r>
      <w:r>
        <w:t>or</w:t>
      </w:r>
      <w:r w:rsidR="00117DEB">
        <w:t xml:space="preserve"> </w:t>
      </w:r>
      <w:r>
        <w:t>her</w:t>
      </w:r>
      <w:r w:rsidR="00117DEB">
        <w:t xml:space="preserve"> </w:t>
      </w:r>
      <w:r w:rsidRPr="00441B96">
        <w:t>rights</w:t>
      </w:r>
      <w:r w:rsidR="00117DEB">
        <w:t xml:space="preserve"> </w:t>
      </w:r>
      <w:r w:rsidRPr="00441B96">
        <w:t>on</w:t>
      </w:r>
      <w:r w:rsidR="00117DEB">
        <w:t xml:space="preserve"> </w:t>
      </w:r>
      <w:r w:rsidRPr="00441B96">
        <w:t>the</w:t>
      </w:r>
      <w:r w:rsidR="00117DEB">
        <w:t xml:space="preserve"> </w:t>
      </w:r>
      <w:r w:rsidRPr="00441B96">
        <w:t>basis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fairness</w:t>
      </w:r>
      <w:r w:rsidR="00117DEB">
        <w:t xml:space="preserve"> </w:t>
      </w:r>
      <w:r w:rsidRPr="00441B96">
        <w:t>and</w:t>
      </w:r>
      <w:r w:rsidR="00117DEB">
        <w:t xml:space="preserve"> </w:t>
      </w:r>
      <w:r w:rsidRPr="00441B96">
        <w:t>equality.</w:t>
      </w:r>
    </w:p>
    <w:p w14:paraId="3A6FB5F5" w14:textId="6F02DB43" w:rsidR="00E84D9E" w:rsidRPr="002B3C54" w:rsidRDefault="00E84D9E" w:rsidP="004D415D">
      <w:pPr>
        <w:pStyle w:val="SingleTxtG"/>
      </w:pPr>
      <w:r w:rsidRPr="00441B96">
        <w:lastRenderedPageBreak/>
        <w:t>217.</w:t>
      </w:r>
      <w:r w:rsidRPr="00441B96">
        <w:tab/>
        <w:t>However,</w:t>
      </w:r>
      <w:r w:rsidR="00117DEB">
        <w:t xml:space="preserve"> </w:t>
      </w:r>
      <w:r>
        <w:t>there</w:t>
      </w:r>
      <w:r w:rsidR="00117DEB">
        <w:t xml:space="preserve"> </w:t>
      </w:r>
      <w:r>
        <w:t>are</w:t>
      </w:r>
      <w:r w:rsidR="00117DEB">
        <w:t xml:space="preserve"> </w:t>
      </w:r>
      <w:r>
        <w:t>still</w:t>
      </w:r>
      <w:r w:rsidR="00117DEB">
        <w:t xml:space="preserve"> </w:t>
      </w:r>
      <w:r w:rsidRPr="00441B96">
        <w:t>challenges</w:t>
      </w:r>
      <w:r w:rsidR="00117DEB">
        <w:t xml:space="preserve"> </w:t>
      </w:r>
      <w:r>
        <w:t>that</w:t>
      </w:r>
      <w:r w:rsidR="00117DEB">
        <w:t xml:space="preserve"> </w:t>
      </w:r>
      <w:r>
        <w:t>must</w:t>
      </w:r>
      <w:r w:rsidR="00117DEB">
        <w:t xml:space="preserve"> </w:t>
      </w:r>
      <w:r w:rsidRPr="00441B96">
        <w:t>be</w:t>
      </w:r>
      <w:r w:rsidR="00117DEB">
        <w:t xml:space="preserve"> </w:t>
      </w:r>
      <w:r w:rsidRPr="00441B96">
        <w:t>addressed</w:t>
      </w:r>
      <w:r w:rsidR="00117DEB">
        <w:t xml:space="preserve"> </w:t>
      </w:r>
      <w:r>
        <w:t>in</w:t>
      </w:r>
      <w:r w:rsidR="00117DEB">
        <w:t xml:space="preserve"> </w:t>
      </w:r>
      <w:r>
        <w:t>order</w:t>
      </w:r>
      <w:r w:rsidR="00117DEB">
        <w:t xml:space="preserve"> </w:t>
      </w:r>
      <w:r w:rsidRPr="00441B96">
        <w:t>to</w:t>
      </w:r>
      <w:r w:rsidR="00117DEB">
        <w:t xml:space="preserve"> </w:t>
      </w:r>
      <w:r w:rsidRPr="00441B96">
        <w:t>combat</w:t>
      </w:r>
      <w:r w:rsidR="00117DEB">
        <w:t xml:space="preserve"> </w:t>
      </w:r>
      <w:r w:rsidRPr="00441B96">
        <w:t>all</w:t>
      </w:r>
      <w:r w:rsidR="00117DEB">
        <w:t xml:space="preserve"> </w:t>
      </w:r>
      <w:r w:rsidRPr="00441B96">
        <w:t>forms</w:t>
      </w:r>
      <w:r w:rsidR="00117DEB">
        <w:t xml:space="preserve"> </w:t>
      </w:r>
      <w:r w:rsidRPr="00441B96">
        <w:t>of</w:t>
      </w:r>
      <w:r w:rsidR="00117DEB">
        <w:t xml:space="preserve"> </w:t>
      </w:r>
      <w:r w:rsidRPr="00441B96">
        <w:t>racial</w:t>
      </w:r>
      <w:r w:rsidR="00117DEB">
        <w:t xml:space="preserve"> </w:t>
      </w:r>
      <w:r w:rsidRPr="00441B96">
        <w:t>discrimination</w:t>
      </w:r>
      <w:r w:rsidR="00117DEB">
        <w:t xml:space="preserve"> </w:t>
      </w:r>
      <w:r w:rsidRPr="00441B96">
        <w:t>effectively.</w:t>
      </w:r>
    </w:p>
    <w:p w14:paraId="388F706C" w14:textId="0A61026C" w:rsidR="006D7C35" w:rsidRPr="00EE2696" w:rsidRDefault="00247F26" w:rsidP="006D7C35">
      <w:pPr>
        <w:spacing w:before="240"/>
        <w:jc w:val="center"/>
        <w:rPr>
          <w:u w:val="single"/>
          <w:lang w:val="en-US"/>
        </w:rPr>
      </w:pPr>
      <w:r w:rsidRPr="00EE2696">
        <w:rPr>
          <w:u w:val="single"/>
          <w:lang w:val="en-US"/>
        </w:rPr>
        <w:tab/>
      </w:r>
      <w:r w:rsidRPr="00EE2696">
        <w:rPr>
          <w:u w:val="single"/>
          <w:lang w:val="en-US"/>
        </w:rPr>
        <w:tab/>
      </w:r>
      <w:r w:rsidRPr="00EE2696">
        <w:rPr>
          <w:u w:val="single"/>
          <w:lang w:val="en-US"/>
        </w:rPr>
        <w:tab/>
      </w:r>
    </w:p>
    <w:sectPr w:rsidR="006D7C35" w:rsidRPr="00EE2696" w:rsidSect="005A365A">
      <w:headerReference w:type="even" r:id="rId31"/>
      <w:headerReference w:type="default" r:id="rId32"/>
      <w:footerReference w:type="even" r:id="rId33"/>
      <w:footerReference w:type="default" r:id="rId34"/>
      <w:endnotePr>
        <w:numFmt w:val="decimal"/>
      </w:endnotePr>
      <w:pgSz w:w="11907" w:h="16840" w:code="9"/>
      <w:pgMar w:top="1417" w:right="1134" w:bottom="1134" w:left="1134" w:header="73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A15FB" w14:textId="77777777" w:rsidR="00C445AD" w:rsidRPr="00A0297D" w:rsidRDefault="00C445AD" w:rsidP="00A0297D">
      <w:pPr>
        <w:pStyle w:val="Footer"/>
      </w:pPr>
    </w:p>
  </w:endnote>
  <w:endnote w:type="continuationSeparator" w:id="0">
    <w:p w14:paraId="1BF5CC0C" w14:textId="77777777" w:rsidR="00C445AD" w:rsidRPr="00A0297D" w:rsidRDefault="00C445AD" w:rsidP="00A0297D">
      <w:pPr>
        <w:pStyle w:val="Footer"/>
      </w:pPr>
    </w:p>
  </w:endnote>
  <w:endnote w:type="continuationNotice" w:id="1">
    <w:p w14:paraId="383A1784" w14:textId="77777777" w:rsidR="00C445AD" w:rsidRDefault="00C445A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09B78" w14:textId="77777777" w:rsidR="00E84D9E" w:rsidRDefault="00E84D9E" w:rsidP="00E84D9E">
    <w:pPr>
      <w:pStyle w:val="Footer"/>
      <w:tabs>
        <w:tab w:val="right" w:pos="9638"/>
      </w:tabs>
    </w:pPr>
    <w:r w:rsidRPr="00E84D9E">
      <w:rPr>
        <w:b/>
        <w:bCs/>
        <w:sz w:val="18"/>
      </w:rPr>
      <w:fldChar w:fldCharType="begin"/>
    </w:r>
    <w:r w:rsidRPr="00E84D9E">
      <w:rPr>
        <w:b/>
        <w:bCs/>
        <w:sz w:val="18"/>
      </w:rPr>
      <w:instrText xml:space="preserve"> PAGE  \* MERGEFORMAT </w:instrText>
    </w:r>
    <w:r w:rsidRPr="00E84D9E">
      <w:rPr>
        <w:b/>
        <w:bCs/>
        <w:sz w:val="18"/>
      </w:rPr>
      <w:fldChar w:fldCharType="separate"/>
    </w:r>
    <w:r w:rsidRPr="00E84D9E">
      <w:rPr>
        <w:b/>
        <w:bCs/>
        <w:noProof/>
        <w:sz w:val="18"/>
      </w:rPr>
      <w:t>2</w:t>
    </w:r>
    <w:r w:rsidRPr="00E84D9E">
      <w:rPr>
        <w:b/>
        <w:bCs/>
        <w:sz w:val="18"/>
      </w:rPr>
      <w:fldChar w:fldCharType="end"/>
    </w:r>
    <w:r>
      <w:tab/>
      <w:t>GE.21-18959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25F97" w14:textId="77777777" w:rsidR="00E84D9E" w:rsidRDefault="00E84D9E" w:rsidP="00E84D9E">
    <w:pPr>
      <w:pStyle w:val="Footer"/>
      <w:tabs>
        <w:tab w:val="right" w:pos="9638"/>
      </w:tabs>
    </w:pPr>
    <w:r>
      <w:t>GE.21-18959</w:t>
    </w:r>
    <w:r>
      <w:tab/>
    </w:r>
    <w:r w:rsidRPr="00E84D9E">
      <w:rPr>
        <w:b/>
        <w:bCs/>
        <w:sz w:val="18"/>
      </w:rPr>
      <w:fldChar w:fldCharType="begin"/>
    </w:r>
    <w:r w:rsidRPr="00E84D9E">
      <w:rPr>
        <w:b/>
        <w:bCs/>
        <w:sz w:val="18"/>
      </w:rPr>
      <w:instrText xml:space="preserve"> PAGE  \* MERGEFORMAT </w:instrText>
    </w:r>
    <w:r w:rsidRPr="00E84D9E">
      <w:rPr>
        <w:b/>
        <w:bCs/>
        <w:sz w:val="18"/>
      </w:rPr>
      <w:fldChar w:fldCharType="separate"/>
    </w:r>
    <w:r w:rsidRPr="00E84D9E">
      <w:rPr>
        <w:b/>
        <w:bCs/>
        <w:noProof/>
        <w:sz w:val="18"/>
      </w:rPr>
      <w:t>3</w:t>
    </w:r>
    <w:r w:rsidRPr="00E84D9E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F1DF4" w14:textId="77777777" w:rsidR="00E84D9E" w:rsidRDefault="00E84D9E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8240" behindDoc="0" locked="1" layoutInCell="1" allowOverlap="1" wp14:anchorId="4EEB99CB" wp14:editId="3F77EB5F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30" name="Picture 30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3CDD9A" w14:textId="61E93BEF" w:rsidR="00E84D9E" w:rsidRPr="00E84D9E" w:rsidRDefault="00E84D9E" w:rsidP="00E84D9E">
    <w:pPr>
      <w:pStyle w:val="Footer"/>
      <w:tabs>
        <w:tab w:val="right" w:pos="7370"/>
      </w:tabs>
      <w:rPr>
        <w:sz w:val="20"/>
      </w:rPr>
    </w:pPr>
    <w:r>
      <w:rPr>
        <w:sz w:val="20"/>
      </w:rPr>
      <w:t>GE.21-18959  (E)</w:t>
    </w:r>
    <w:r>
      <w:rPr>
        <w:noProof/>
        <w:sz w:val="20"/>
      </w:rPr>
      <w:drawing>
        <wp:anchor distT="0" distB="0" distL="114300" distR="114300" simplePos="0" relativeHeight="251658241" behindDoc="0" locked="0" layoutInCell="1" allowOverlap="1" wp14:anchorId="768D6131" wp14:editId="28D69228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3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5A71">
      <w:rPr>
        <w:sz w:val="20"/>
      </w:rPr>
      <w:t xml:space="preserve">    140222    </w:t>
    </w:r>
    <w:r w:rsidR="004F1003">
      <w:rPr>
        <w:sz w:val="20"/>
      </w:rPr>
      <w:t>15</w:t>
    </w:r>
    <w:r w:rsidR="00FA5A71">
      <w:rPr>
        <w:sz w:val="20"/>
      </w:rPr>
      <w:t>0222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266AB" w14:textId="037EF46B" w:rsidR="00C14D9F" w:rsidRPr="004D415D" w:rsidRDefault="004D415D" w:rsidP="004D415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9" behindDoc="0" locked="1" layoutInCell="1" allowOverlap="1" wp14:anchorId="387359AE" wp14:editId="3C443384">
              <wp:simplePos x="0" y="0"/>
              <wp:positionH relativeFrom="page">
                <wp:posOffset>276860</wp:posOffset>
              </wp:positionH>
              <wp:positionV relativeFrom="page">
                <wp:posOffset>719455</wp:posOffset>
              </wp:positionV>
              <wp:extent cx="222885" cy="6159500"/>
              <wp:effectExtent l="0" t="0" r="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2885" cy="615950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7A58BED7" w14:textId="77777777" w:rsidR="004D415D" w:rsidRPr="00C4441E" w:rsidRDefault="004D415D" w:rsidP="004D415D">
                          <w:pPr>
                            <w:pStyle w:val="Footer"/>
                            <w:tabs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 w:rsidRPr="00C4441E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C4441E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C4441E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13</w:t>
                          </w:r>
                          <w:r w:rsidRPr="00C4441E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</w:t>
                          </w:r>
                          <w:r w:rsidRPr="00C4441E">
                            <w:t>21</w:t>
                          </w:r>
                          <w:r>
                            <w:t>-</w:t>
                          </w:r>
                          <w:r w:rsidRPr="00C4441E">
                            <w:t>18959</w:t>
                          </w:r>
                        </w:p>
                        <w:p w14:paraId="399E285B" w14:textId="77777777" w:rsidR="004D415D" w:rsidRDefault="004D415D" w:rsidP="004D415D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7359AE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8" type="#_x0000_t202" style="position:absolute;margin-left:21.8pt;margin-top:56.65pt;width:17.55pt;height:485pt;z-index:2516582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7A58BED7" w14:textId="77777777" w:rsidR="004D415D" w:rsidRPr="00C4441E" w:rsidRDefault="004D415D" w:rsidP="004D415D">
                    <w:pPr>
                      <w:pStyle w:val="Footer"/>
                      <w:tabs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 w:rsidRPr="00C4441E">
                      <w:rPr>
                        <w:b/>
                        <w:sz w:val="18"/>
                      </w:rPr>
                      <w:fldChar w:fldCharType="begin"/>
                    </w:r>
                    <w:r w:rsidRPr="00C4441E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C4441E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13</w:t>
                    </w:r>
                    <w:r w:rsidRPr="00C4441E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</w:t>
                    </w:r>
                    <w:r w:rsidRPr="00C4441E">
                      <w:t>21</w:t>
                    </w:r>
                    <w:r>
                      <w:t>-</w:t>
                    </w:r>
                    <w:r w:rsidRPr="00C4441E">
                      <w:t>18959</w:t>
                    </w:r>
                  </w:p>
                  <w:p w14:paraId="399E285B" w14:textId="77777777" w:rsidR="004D415D" w:rsidRDefault="004D415D" w:rsidP="004D415D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AD94E" w14:textId="274DE3D4" w:rsidR="00C14D9F" w:rsidRPr="00C14D9F" w:rsidRDefault="00C14D9F" w:rsidP="00C14D9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1" layoutInCell="1" allowOverlap="1" wp14:anchorId="7229F8B4" wp14:editId="2D8F7944">
              <wp:simplePos x="0" y="0"/>
              <wp:positionH relativeFrom="page">
                <wp:posOffset>276860</wp:posOffset>
              </wp:positionH>
              <wp:positionV relativeFrom="page">
                <wp:posOffset>719455</wp:posOffset>
              </wp:positionV>
              <wp:extent cx="222885" cy="61595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2885" cy="615950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6E370D43" w14:textId="77777777" w:rsidR="00C14D9F" w:rsidRDefault="00C14D9F" w:rsidP="00C14D9F">
                          <w:pPr>
                            <w:pStyle w:val="Footer"/>
                            <w:tabs>
                              <w:tab w:val="right" w:pos="9638"/>
                            </w:tabs>
                          </w:pPr>
                          <w:r>
                            <w:t>GE.21-18959</w:t>
                          </w:r>
                          <w:r>
                            <w:tab/>
                          </w:r>
                          <w:r w:rsidRPr="00E84D9E">
                            <w:rPr>
                              <w:b/>
                              <w:bCs/>
                              <w:sz w:val="18"/>
                            </w:rPr>
                            <w:fldChar w:fldCharType="begin"/>
                          </w:r>
                          <w:r w:rsidRPr="00E84D9E">
                            <w:rPr>
                              <w:b/>
                              <w:bCs/>
                              <w:sz w:val="18"/>
                            </w:rPr>
                            <w:instrText xml:space="preserve"> PAGE  \* MERGEFORMAT </w:instrText>
                          </w:r>
                          <w:r w:rsidRPr="00E84D9E">
                            <w:rPr>
                              <w:b/>
                              <w:bCs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18"/>
                            </w:rPr>
                            <w:t>7</w:t>
                          </w:r>
                          <w:r w:rsidRPr="00E84D9E">
                            <w:rPr>
                              <w:b/>
                              <w:bCs/>
                              <w:sz w:val="18"/>
                            </w:rPr>
                            <w:fldChar w:fldCharType="end"/>
                          </w:r>
                        </w:p>
                        <w:p w14:paraId="36A0C1DF" w14:textId="77777777" w:rsidR="00C14D9F" w:rsidRDefault="00C14D9F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29F8B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21.8pt;margin-top:56.65pt;width:17.55pt;height:48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6E370D43" w14:textId="77777777" w:rsidR="00C14D9F" w:rsidRDefault="00C14D9F" w:rsidP="00C14D9F">
                    <w:pPr>
                      <w:pStyle w:val="Footer"/>
                      <w:tabs>
                        <w:tab w:val="right" w:pos="9638"/>
                      </w:tabs>
                    </w:pPr>
                    <w:r>
                      <w:t>GE.21-18959</w:t>
                    </w:r>
                    <w:r>
                      <w:tab/>
                    </w:r>
                    <w:r w:rsidRPr="00E84D9E">
                      <w:rPr>
                        <w:b/>
                        <w:bCs/>
                        <w:sz w:val="18"/>
                      </w:rPr>
                      <w:fldChar w:fldCharType="begin"/>
                    </w:r>
                    <w:r w:rsidRPr="00E84D9E">
                      <w:rPr>
                        <w:b/>
                        <w:bCs/>
                        <w:sz w:val="18"/>
                      </w:rPr>
                      <w:instrText xml:space="preserve"> PAGE  \* MERGEFORMAT </w:instrText>
                    </w:r>
                    <w:r w:rsidRPr="00E84D9E">
                      <w:rPr>
                        <w:b/>
                        <w:bCs/>
                        <w:sz w:val="18"/>
                      </w:rPr>
                      <w:fldChar w:fldCharType="separate"/>
                    </w:r>
                    <w:r>
                      <w:rPr>
                        <w:b/>
                        <w:bCs/>
                        <w:sz w:val="18"/>
                      </w:rPr>
                      <w:t>7</w:t>
                    </w:r>
                    <w:r w:rsidRPr="00E84D9E">
                      <w:rPr>
                        <w:b/>
                        <w:bCs/>
                        <w:sz w:val="18"/>
                      </w:rPr>
                      <w:fldChar w:fldCharType="end"/>
                    </w:r>
                  </w:p>
                  <w:p w14:paraId="36A0C1DF" w14:textId="77777777" w:rsidR="00C14D9F" w:rsidRDefault="00C14D9F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D983A" w14:textId="72B6B007" w:rsidR="004D415D" w:rsidRPr="004D415D" w:rsidRDefault="004D415D" w:rsidP="004D415D">
    <w:pPr>
      <w:pStyle w:val="Footer"/>
      <w:tabs>
        <w:tab w:val="right" w:pos="9638"/>
      </w:tabs>
    </w:pPr>
    <w:r w:rsidRPr="00E84D9E">
      <w:rPr>
        <w:b/>
        <w:bCs/>
        <w:sz w:val="18"/>
      </w:rPr>
      <w:fldChar w:fldCharType="begin"/>
    </w:r>
    <w:r w:rsidRPr="00E84D9E">
      <w:rPr>
        <w:b/>
        <w:bCs/>
        <w:sz w:val="18"/>
      </w:rPr>
      <w:instrText xml:space="preserve"> PAGE  \* MERGEFORMAT </w:instrText>
    </w:r>
    <w:r w:rsidRPr="00E84D9E">
      <w:rPr>
        <w:b/>
        <w:bCs/>
        <w:sz w:val="18"/>
      </w:rPr>
      <w:fldChar w:fldCharType="separate"/>
    </w:r>
    <w:r>
      <w:rPr>
        <w:b/>
        <w:bCs/>
        <w:sz w:val="18"/>
      </w:rPr>
      <w:t>4</w:t>
    </w:r>
    <w:r w:rsidRPr="00E84D9E">
      <w:rPr>
        <w:b/>
        <w:bCs/>
        <w:sz w:val="18"/>
      </w:rPr>
      <w:fldChar w:fldCharType="end"/>
    </w:r>
    <w:r>
      <w:tab/>
      <w:t>GE.21-18959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EDBAD" w14:textId="618A52E7" w:rsidR="00C4441E" w:rsidRPr="00C4441E" w:rsidRDefault="00C4441E" w:rsidP="00C4441E">
    <w:pPr>
      <w:pStyle w:val="Footer"/>
      <w:tabs>
        <w:tab w:val="right" w:pos="9638"/>
      </w:tabs>
      <w:rPr>
        <w:b/>
        <w:sz w:val="18"/>
      </w:rPr>
    </w:pPr>
    <w:r>
      <w:t>GE.</w:t>
    </w:r>
    <w:r w:rsidRPr="00C4441E">
      <w:t>21</w:t>
    </w:r>
    <w:r>
      <w:t>-</w:t>
    </w:r>
    <w:r w:rsidRPr="00C4441E">
      <w:t>18959</w:t>
    </w:r>
    <w:r>
      <w:tab/>
    </w:r>
    <w:r w:rsidRPr="00C4441E">
      <w:rPr>
        <w:b/>
        <w:sz w:val="18"/>
      </w:rPr>
      <w:fldChar w:fldCharType="begin"/>
    </w:r>
    <w:r w:rsidRPr="00C4441E">
      <w:rPr>
        <w:b/>
        <w:sz w:val="18"/>
      </w:rPr>
      <w:instrText xml:space="preserve"> PAGE  \* MERGEFORMAT </w:instrText>
    </w:r>
    <w:r w:rsidRPr="00C4441E">
      <w:rPr>
        <w:b/>
        <w:sz w:val="18"/>
      </w:rPr>
      <w:fldChar w:fldCharType="separate"/>
    </w:r>
    <w:r w:rsidRPr="00C4441E">
      <w:rPr>
        <w:b/>
        <w:noProof/>
        <w:sz w:val="18"/>
      </w:rPr>
      <w:t>12</w:t>
    </w:r>
    <w:r w:rsidRPr="00C4441E">
      <w:rPr>
        <w:b/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A4C1F" w14:textId="58BDEB4C" w:rsidR="00C4441E" w:rsidRPr="005A365A" w:rsidRDefault="00C4441E" w:rsidP="005A365A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1E8A8" w14:textId="4403164C" w:rsidR="00C4441E" w:rsidRPr="00C4441E" w:rsidRDefault="00C4441E" w:rsidP="00C444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1" layoutInCell="1" allowOverlap="1" wp14:anchorId="457B32E8" wp14:editId="62C989AD">
              <wp:simplePos x="0" y="0"/>
              <wp:positionH relativeFrom="page">
                <wp:posOffset>276860</wp:posOffset>
              </wp:positionH>
              <wp:positionV relativeFrom="page">
                <wp:posOffset>719455</wp:posOffset>
              </wp:positionV>
              <wp:extent cx="222885" cy="6159500"/>
              <wp:effectExtent l="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2885" cy="615950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4BE9899B" w14:textId="77777777" w:rsidR="00C4441E" w:rsidRPr="00C4441E" w:rsidRDefault="00C4441E" w:rsidP="00C4441E">
                          <w:pPr>
                            <w:pStyle w:val="Footer"/>
                            <w:tabs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>GE.</w:t>
                          </w:r>
                          <w:r w:rsidRPr="00C4441E">
                            <w:t>21</w:t>
                          </w:r>
                          <w:r>
                            <w:t>-</w:t>
                          </w:r>
                          <w:r w:rsidRPr="00C4441E">
                            <w:t>18959</w:t>
                          </w:r>
                          <w:r>
                            <w:tab/>
                          </w:r>
                          <w:r w:rsidRPr="00C4441E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C4441E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C4441E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13</w:t>
                          </w:r>
                          <w:r w:rsidRPr="00C4441E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14:paraId="63D485BB" w14:textId="77777777" w:rsidR="00C4441E" w:rsidRDefault="00C4441E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7B32E8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3" type="#_x0000_t202" style="position:absolute;margin-left:21.8pt;margin-top:56.65pt;width:17.55pt;height:48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4BE9899B" w14:textId="77777777" w:rsidR="00C4441E" w:rsidRPr="00C4441E" w:rsidRDefault="00C4441E" w:rsidP="00C4441E">
                    <w:pPr>
                      <w:pStyle w:val="Footer"/>
                      <w:tabs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>
                      <w:t>GE.</w:t>
                    </w:r>
                    <w:r w:rsidRPr="00C4441E">
                      <w:t>21</w:t>
                    </w:r>
                    <w:r>
                      <w:t>-</w:t>
                    </w:r>
                    <w:r w:rsidRPr="00C4441E">
                      <w:t>18959</w:t>
                    </w:r>
                    <w:r>
                      <w:tab/>
                    </w:r>
                    <w:r w:rsidRPr="00C4441E">
                      <w:rPr>
                        <w:b/>
                        <w:sz w:val="18"/>
                      </w:rPr>
                      <w:fldChar w:fldCharType="begin"/>
                    </w:r>
                    <w:r w:rsidRPr="00C4441E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C4441E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13</w:t>
                    </w:r>
                    <w:r w:rsidRPr="00C4441E">
                      <w:rPr>
                        <w:b/>
                        <w:sz w:val="18"/>
                      </w:rPr>
                      <w:fldChar w:fldCharType="end"/>
                    </w:r>
                  </w:p>
                  <w:p w14:paraId="63D485BB" w14:textId="77777777" w:rsidR="00C4441E" w:rsidRDefault="00C4441E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5BB10" w14:textId="35DB7F2D" w:rsidR="005A365A" w:rsidRPr="005A365A" w:rsidRDefault="004D415D" w:rsidP="004D415D">
    <w:pPr>
      <w:pStyle w:val="Footer"/>
      <w:tabs>
        <w:tab w:val="right" w:pos="9638"/>
      </w:tabs>
    </w:pPr>
    <w:r w:rsidRPr="00E84D9E">
      <w:rPr>
        <w:b/>
        <w:bCs/>
        <w:sz w:val="18"/>
      </w:rPr>
      <w:fldChar w:fldCharType="begin"/>
    </w:r>
    <w:r w:rsidRPr="00E84D9E">
      <w:rPr>
        <w:b/>
        <w:bCs/>
        <w:sz w:val="18"/>
      </w:rPr>
      <w:instrText xml:space="preserve"> PAGE  \* MERGEFORMAT </w:instrText>
    </w:r>
    <w:r w:rsidRPr="00E84D9E">
      <w:rPr>
        <w:b/>
        <w:bCs/>
        <w:sz w:val="18"/>
      </w:rPr>
      <w:fldChar w:fldCharType="separate"/>
    </w:r>
    <w:r>
      <w:rPr>
        <w:b/>
        <w:bCs/>
        <w:sz w:val="18"/>
      </w:rPr>
      <w:t>4</w:t>
    </w:r>
    <w:r w:rsidRPr="00E84D9E">
      <w:rPr>
        <w:b/>
        <w:bCs/>
        <w:sz w:val="18"/>
      </w:rPr>
      <w:fldChar w:fldCharType="end"/>
    </w:r>
    <w:r>
      <w:tab/>
      <w:t>GE.21-18959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FAA1F" w14:textId="7DBBD97F" w:rsidR="005A365A" w:rsidRPr="005A365A" w:rsidRDefault="005A365A" w:rsidP="005A365A">
    <w:pPr>
      <w:pStyle w:val="Footer"/>
      <w:tabs>
        <w:tab w:val="right" w:pos="9638"/>
      </w:tabs>
      <w:rPr>
        <w:b/>
        <w:sz w:val="18"/>
      </w:rPr>
    </w:pPr>
    <w:r>
      <w:t>GE.</w:t>
    </w:r>
    <w:r w:rsidRPr="005A365A">
      <w:t>21</w:t>
    </w:r>
    <w:r>
      <w:t>-</w:t>
    </w:r>
    <w:r w:rsidRPr="005A365A">
      <w:t>18959</w:t>
    </w:r>
    <w:r>
      <w:tab/>
    </w:r>
    <w:r w:rsidRPr="005A365A">
      <w:rPr>
        <w:b/>
        <w:sz w:val="18"/>
      </w:rPr>
      <w:fldChar w:fldCharType="begin"/>
    </w:r>
    <w:r w:rsidRPr="005A365A">
      <w:rPr>
        <w:b/>
        <w:sz w:val="18"/>
      </w:rPr>
      <w:instrText xml:space="preserve"> PAGE  \* MERGEFORMAT </w:instrText>
    </w:r>
    <w:r w:rsidRPr="005A365A">
      <w:rPr>
        <w:b/>
        <w:sz w:val="18"/>
      </w:rPr>
      <w:fldChar w:fldCharType="separate"/>
    </w:r>
    <w:r w:rsidRPr="005A365A">
      <w:rPr>
        <w:b/>
        <w:noProof/>
        <w:sz w:val="18"/>
      </w:rPr>
      <w:t>16</w:t>
    </w:r>
    <w:r w:rsidRPr="005A365A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02335" w14:textId="77777777" w:rsidR="00C445AD" w:rsidRPr="00A0297D" w:rsidRDefault="00C445AD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C2CA897" w14:textId="77777777" w:rsidR="00C445AD" w:rsidRPr="00A0297D" w:rsidRDefault="00C445AD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Notice" w:id="1">
    <w:p w14:paraId="23E0E1AA" w14:textId="77777777" w:rsidR="00C445AD" w:rsidRDefault="00C445AD">
      <w:pPr>
        <w:spacing w:line="240" w:lineRule="auto"/>
      </w:pPr>
    </w:p>
  </w:footnote>
  <w:footnote w:id="2">
    <w:p w14:paraId="1905DA21" w14:textId="5C6433A7" w:rsidR="00E84D9E" w:rsidRPr="00E84D9E" w:rsidRDefault="00E84D9E" w:rsidP="00117DEB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E84D9E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2B3C54">
        <w:rPr>
          <w:lang w:val="en-US"/>
        </w:rPr>
        <w:t>The present document is being issued without formal editing.</w:t>
      </w:r>
    </w:p>
  </w:footnote>
  <w:footnote w:id="3">
    <w:p w14:paraId="65C0866A" w14:textId="77777777" w:rsidR="00E84D9E" w:rsidRPr="0082560B" w:rsidRDefault="00E84D9E" w:rsidP="00117DEB">
      <w:pPr>
        <w:pStyle w:val="FootnoteText"/>
        <w:rPr>
          <w:lang w:val="en-US"/>
        </w:rPr>
      </w:pPr>
      <w:r w:rsidRPr="002B3C54">
        <w:rPr>
          <w:lang w:val="en-US"/>
        </w:rPr>
        <w:tab/>
      </w:r>
      <w:r w:rsidRPr="00EE2696">
        <w:rPr>
          <w:rStyle w:val="FootnoteReference"/>
        </w:rPr>
        <w:footnoteRef/>
      </w:r>
      <w:r w:rsidRPr="00EE2696">
        <w:rPr>
          <w:rStyle w:val="FootnoteReference"/>
        </w:rPr>
        <w:tab/>
      </w:r>
      <w:r>
        <w:t>Fourth General Population and Housing Census (RGPH4), 2012.</w:t>
      </w:r>
    </w:p>
  </w:footnote>
  <w:footnote w:id="4">
    <w:p w14:paraId="25F1883F" w14:textId="77777777" w:rsidR="00E84D9E" w:rsidRPr="00F9729A" w:rsidRDefault="00E84D9E" w:rsidP="00117DEB">
      <w:pPr>
        <w:pStyle w:val="FootnoteText"/>
        <w:rPr>
          <w:lang w:val="en-US"/>
        </w:rPr>
      </w:pPr>
      <w:r>
        <w:tab/>
      </w:r>
      <w:r w:rsidRPr="00EE2696">
        <w:rPr>
          <w:rStyle w:val="FootnoteReference"/>
        </w:rPr>
        <w:footnoteRef/>
      </w:r>
      <w:r w:rsidRPr="00EE2696">
        <w:rPr>
          <w:rStyle w:val="FootnoteReference"/>
        </w:rPr>
        <w:tab/>
      </w:r>
      <w:r>
        <w:t>A copy of the decision is annexed.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48477" w14:textId="77777777" w:rsidR="00E84D9E" w:rsidRDefault="00E84D9E" w:rsidP="00E84D9E">
    <w:pPr>
      <w:pStyle w:val="Header"/>
    </w:pPr>
    <w:r>
      <w:t>CERD/C/BEN/1-9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AA684" w14:textId="77777777" w:rsidR="00E84D9E" w:rsidRDefault="00E84D9E" w:rsidP="00E84D9E">
    <w:pPr>
      <w:pStyle w:val="Header"/>
      <w:jc w:val="right"/>
    </w:pPr>
    <w:r>
      <w:t>CERD/C/BEN/1-9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CFF4" w14:textId="56FBBE66" w:rsidR="00C14D9F" w:rsidRPr="00C14D9F" w:rsidRDefault="00C14D9F" w:rsidP="00C14D9F">
    <w:pPr>
      <w:pStyle w:val="Header"/>
      <w:pBdr>
        <w:bottom w:val="none" w:sz="0" w:space="0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1" layoutInCell="1" allowOverlap="1" wp14:anchorId="12C42959" wp14:editId="22D2A8EE">
              <wp:simplePos x="0" y="0"/>
              <wp:positionH relativeFrom="page">
                <wp:posOffset>9935845</wp:posOffset>
              </wp:positionH>
              <wp:positionV relativeFrom="page">
                <wp:posOffset>719455</wp:posOffset>
              </wp:positionV>
              <wp:extent cx="292100" cy="612013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1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5347D5E9" w14:textId="77777777" w:rsidR="00C14D9F" w:rsidRDefault="00C14D9F" w:rsidP="00C14D9F">
                          <w:pPr>
                            <w:pStyle w:val="Header"/>
                          </w:pPr>
                          <w:r>
                            <w:t>CERD/C/BEN/1-9</w:t>
                          </w:r>
                        </w:p>
                        <w:p w14:paraId="0DD2E106" w14:textId="77777777" w:rsidR="00C14D9F" w:rsidRDefault="00C14D9F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C4295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782.35pt;margin-top:56.65pt;width:23pt;height:481.9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5347D5E9" w14:textId="77777777" w:rsidR="00C14D9F" w:rsidRDefault="00C14D9F" w:rsidP="00C14D9F">
                    <w:pPr>
                      <w:pStyle w:val="Header"/>
                    </w:pPr>
                    <w:r>
                      <w:t>CERD/C/BEN/1-9</w:t>
                    </w:r>
                  </w:p>
                  <w:p w14:paraId="0DD2E106" w14:textId="77777777" w:rsidR="00C14D9F" w:rsidRDefault="00C14D9F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E553" w14:textId="2B50E107" w:rsidR="00C14D9F" w:rsidRPr="00C14D9F" w:rsidRDefault="00C14D9F" w:rsidP="00C14D9F">
    <w:pPr>
      <w:pStyle w:val="Header"/>
      <w:pBdr>
        <w:bottom w:val="none" w:sz="0" w:space="0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1" layoutInCell="1" allowOverlap="1" wp14:anchorId="58D5814A" wp14:editId="1E1FBD90">
              <wp:simplePos x="0" y="0"/>
              <wp:positionH relativeFrom="page">
                <wp:posOffset>9935845</wp:posOffset>
              </wp:positionH>
              <wp:positionV relativeFrom="page">
                <wp:posOffset>719455</wp:posOffset>
              </wp:positionV>
              <wp:extent cx="292100" cy="612013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1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0B057A70" w14:textId="77777777" w:rsidR="00C14D9F" w:rsidRDefault="00C14D9F" w:rsidP="00C14D9F">
                          <w:pPr>
                            <w:pStyle w:val="Header"/>
                            <w:jc w:val="right"/>
                          </w:pPr>
                          <w:r>
                            <w:t>CERD/C/BEN/1-9</w:t>
                          </w:r>
                        </w:p>
                        <w:p w14:paraId="5F217041" w14:textId="77777777" w:rsidR="00C14D9F" w:rsidRDefault="00C14D9F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D5814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782.35pt;margin-top:56.65pt;width:23pt;height:481.9pt;z-index:251658243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0B057A70" w14:textId="77777777" w:rsidR="00C14D9F" w:rsidRDefault="00C14D9F" w:rsidP="00C14D9F">
                    <w:pPr>
                      <w:pStyle w:val="Header"/>
                      <w:jc w:val="right"/>
                    </w:pPr>
                    <w:r>
                      <w:t>CERD/C/BEN/1-9</w:t>
                    </w:r>
                  </w:p>
                  <w:p w14:paraId="5F217041" w14:textId="77777777" w:rsidR="00C14D9F" w:rsidRDefault="00C14D9F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9A7FB" w14:textId="77777777" w:rsidR="00C14D9F" w:rsidRDefault="00C14D9F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3DE4" w14:textId="3DA65B50" w:rsidR="00C14D9F" w:rsidRPr="00C14D9F" w:rsidRDefault="00D06412" w:rsidP="00C4441E">
    <w:pPr>
      <w:pStyle w:val="Header"/>
    </w:pPr>
    <w:fldSimple w:instr=" TITLE  \* MERGEFORMAT ">
      <w:r w:rsidR="00430B12">
        <w:t>CERD/C/BEN/1-9</w:t>
      </w:r>
    </w:fldSimple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23FE2" w14:textId="40A04245" w:rsidR="00C14D9F" w:rsidRPr="00C14D9F" w:rsidRDefault="00D06412" w:rsidP="00C4441E">
    <w:pPr>
      <w:pStyle w:val="Header"/>
      <w:jc w:val="right"/>
    </w:pPr>
    <w:fldSimple w:instr=" TITLE  \* MERGEFORMAT ">
      <w:r w:rsidR="00430B12">
        <w:t>CERD/C/BEN/1-9</w:t>
      </w:r>
    </w:fldSimple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808A5" w14:textId="54E6D1E5" w:rsidR="00C4441E" w:rsidRPr="00C4441E" w:rsidRDefault="005A365A" w:rsidP="00C4441E">
    <w:pPr>
      <w:pStyle w:val="Header"/>
      <w:pBdr>
        <w:bottom w:val="none" w:sz="0" w:space="0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1" layoutInCell="1" allowOverlap="1" wp14:anchorId="360F17E2" wp14:editId="7C13FCD5">
              <wp:simplePos x="0" y="0"/>
              <wp:positionH relativeFrom="page">
                <wp:posOffset>276860</wp:posOffset>
              </wp:positionH>
              <wp:positionV relativeFrom="page">
                <wp:posOffset>719455</wp:posOffset>
              </wp:positionV>
              <wp:extent cx="222885" cy="6159500"/>
              <wp:effectExtent l="0" t="0" r="0" b="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2885" cy="615950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6044C707" w14:textId="1376F7CA" w:rsidR="005A365A" w:rsidRPr="00C4441E" w:rsidRDefault="005A365A" w:rsidP="005A365A">
                          <w:pPr>
                            <w:pStyle w:val="Footer"/>
                            <w:tabs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 w:rsidRPr="00C4441E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C4441E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C4441E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13</w:t>
                          </w:r>
                          <w:r w:rsidRPr="00C4441E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</w:t>
                          </w:r>
                          <w:r w:rsidRPr="00C4441E">
                            <w:t>21</w:t>
                          </w:r>
                          <w:r>
                            <w:t>-</w:t>
                          </w:r>
                          <w:r w:rsidRPr="00C4441E">
                            <w:t>18959</w:t>
                          </w:r>
                        </w:p>
                        <w:p w14:paraId="49942F49" w14:textId="77777777" w:rsidR="005A365A" w:rsidRDefault="005A365A" w:rsidP="005A365A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0F17E2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0" type="#_x0000_t202" style="position:absolute;margin-left:21.8pt;margin-top:56.65pt;width:17.55pt;height:485pt;z-index:251658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6044C707" w14:textId="1376F7CA" w:rsidR="005A365A" w:rsidRPr="00C4441E" w:rsidRDefault="005A365A" w:rsidP="005A365A">
                    <w:pPr>
                      <w:pStyle w:val="Footer"/>
                      <w:tabs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 w:rsidRPr="00C4441E">
                      <w:rPr>
                        <w:b/>
                        <w:sz w:val="18"/>
                      </w:rPr>
                      <w:fldChar w:fldCharType="begin"/>
                    </w:r>
                    <w:r w:rsidRPr="00C4441E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C4441E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13</w:t>
                    </w:r>
                    <w:r w:rsidRPr="00C4441E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</w:t>
                    </w:r>
                    <w:r w:rsidRPr="00C4441E">
                      <w:t>21</w:t>
                    </w:r>
                    <w:r>
                      <w:t>-</w:t>
                    </w:r>
                    <w:r w:rsidRPr="00C4441E">
                      <w:t>18959</w:t>
                    </w:r>
                  </w:p>
                  <w:p w14:paraId="49942F49" w14:textId="77777777" w:rsidR="005A365A" w:rsidRDefault="005A365A" w:rsidP="005A365A"/>
                </w:txbxContent>
              </v:textbox>
              <w10:wrap anchorx="page" anchory="page"/>
              <w10:anchorlock/>
            </v:shape>
          </w:pict>
        </mc:Fallback>
      </mc:AlternateContent>
    </w:r>
    <w:r w:rsidR="00C4441E">
      <w:rPr>
        <w:noProof/>
      </w:rPr>
      <mc:AlternateContent>
        <mc:Choice Requires="wps">
          <w:drawing>
            <wp:anchor distT="0" distB="0" distL="114300" distR="114300" simplePos="0" relativeHeight="251658245" behindDoc="0" locked="1" layoutInCell="1" allowOverlap="1" wp14:anchorId="78C80575" wp14:editId="062A4E2F">
              <wp:simplePos x="0" y="0"/>
              <wp:positionH relativeFrom="page">
                <wp:posOffset>9935845</wp:posOffset>
              </wp:positionH>
              <wp:positionV relativeFrom="page">
                <wp:posOffset>719455</wp:posOffset>
              </wp:positionV>
              <wp:extent cx="292100" cy="612013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1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500B5E5" w14:textId="25696A3A" w:rsidR="00C4441E" w:rsidRPr="00C14D9F" w:rsidRDefault="00D06412" w:rsidP="00C4441E">
                          <w:pPr>
                            <w:pStyle w:val="Header"/>
                          </w:pPr>
                          <w:fldSimple w:instr=" TITLE  \* MERGEFORMAT ">
                            <w:r w:rsidR="00430B12">
                              <w:t>CERD/C/BEN/1-9</w:t>
                            </w:r>
                          </w:fldSimple>
                        </w:p>
                        <w:p w14:paraId="3A8AF6B9" w14:textId="77777777" w:rsidR="00C4441E" w:rsidRDefault="00C4441E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C80575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1" type="#_x0000_t202" style="position:absolute;margin-left:782.35pt;margin-top:56.65pt;width:23pt;height:481.9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3500B5E5" w14:textId="25696A3A" w:rsidR="00C4441E" w:rsidRPr="00C14D9F" w:rsidRDefault="00D06412" w:rsidP="00C4441E">
                    <w:pPr>
                      <w:pStyle w:val="Header"/>
                    </w:pPr>
                    <w:fldSimple w:instr=" TITLE  \* MERGEFORMAT ">
                      <w:r w:rsidR="00430B12">
                        <w:t>CERD/C/BEN/1-9</w:t>
                      </w:r>
                    </w:fldSimple>
                  </w:p>
                  <w:p w14:paraId="3A8AF6B9" w14:textId="77777777" w:rsidR="00C4441E" w:rsidRDefault="00C4441E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C0B58" w14:textId="45C4D906" w:rsidR="00C4441E" w:rsidRPr="00C4441E" w:rsidRDefault="00C4441E" w:rsidP="00C4441E">
    <w:pPr>
      <w:pStyle w:val="Header"/>
      <w:pBdr>
        <w:bottom w:val="none" w:sz="0" w:space="0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1" layoutInCell="1" allowOverlap="1" wp14:anchorId="2BC6A1D5" wp14:editId="5DEB1B96">
              <wp:simplePos x="0" y="0"/>
              <wp:positionH relativeFrom="page">
                <wp:posOffset>9935845</wp:posOffset>
              </wp:positionH>
              <wp:positionV relativeFrom="page">
                <wp:posOffset>719455</wp:posOffset>
              </wp:positionV>
              <wp:extent cx="292100" cy="6120130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1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9525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9525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2C2F73AB" w14:textId="6BC4AC7D" w:rsidR="00C4441E" w:rsidRPr="00C14D9F" w:rsidRDefault="00D06412" w:rsidP="00C4441E">
                          <w:pPr>
                            <w:pStyle w:val="Header"/>
                            <w:jc w:val="right"/>
                          </w:pPr>
                          <w:fldSimple w:instr=" TITLE  \* MERGEFORMAT ">
                            <w:r w:rsidR="00430B12">
                              <w:t>CERD/C/BEN/1-9</w:t>
                            </w:r>
                          </w:fldSimple>
                        </w:p>
                        <w:p w14:paraId="18929F60" w14:textId="77777777" w:rsidR="00C4441E" w:rsidRDefault="00C4441E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BC6A1D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782.35pt;margin-top:56.65pt;width:23pt;height:481.9pt;z-index:25165824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" fillcolor="#4f81bd [3204]" stroked="f">
              <v:fill opacity="0"/>
              <v:stroke joinstyle="round"/>
              <v:path arrowok="t"/>
              <v:textbox style="layout-flow:vertical" inset="0,0,0,0">
                <w:txbxContent>
                  <w:p w14:paraId="2C2F73AB" w14:textId="6BC4AC7D" w:rsidR="00C4441E" w:rsidRPr="00C14D9F" w:rsidRDefault="00D06412" w:rsidP="00C4441E">
                    <w:pPr>
                      <w:pStyle w:val="Header"/>
                      <w:jc w:val="right"/>
                    </w:pPr>
                    <w:fldSimple w:instr=" TITLE  \* MERGEFORMAT ">
                      <w:r w:rsidR="00430B12">
                        <w:t>CERD/C/BEN/1-9</w:t>
                      </w:r>
                    </w:fldSimple>
                  </w:p>
                  <w:p w14:paraId="18929F60" w14:textId="77777777" w:rsidR="00C4441E" w:rsidRDefault="00C4441E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4A6B6" w14:textId="32801E7A" w:rsidR="00C4441E" w:rsidRPr="00C4441E" w:rsidRDefault="00D06412" w:rsidP="005A365A">
    <w:pPr>
      <w:pStyle w:val="Header"/>
    </w:pPr>
    <w:fldSimple w:instr=" TITLE  \* MERGEFORMAT ">
      <w:r w:rsidR="00430B12">
        <w:t>CERD/C/BEN/1-9</w:t>
      </w:r>
    </w:fldSimple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E3BF" w14:textId="322C0A14" w:rsidR="00C4441E" w:rsidRPr="00C4441E" w:rsidRDefault="00D06412" w:rsidP="005A365A">
    <w:pPr>
      <w:pStyle w:val="Header"/>
      <w:jc w:val="right"/>
    </w:pPr>
    <w:fldSimple w:instr=" TITLE  \* MERGEFORMAT ">
      <w:r w:rsidR="00430B12">
        <w:t>CERD/C/BEN/1-9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hybridMultilevel"/>
    <w:tmpl w:val="19495CFE"/>
    <w:lvl w:ilvl="0" w:tplc="FFFFFFFF">
      <w:start w:val="1"/>
      <w:numFmt w:val="bullet"/>
      <w:lvlText w:val="«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1F94E3C"/>
    <w:multiLevelType w:val="hybridMultilevel"/>
    <w:tmpl w:val="4C76DB8C"/>
    <w:lvl w:ilvl="0" w:tplc="E1CCF6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1049AF"/>
    <w:multiLevelType w:val="hybridMultilevel"/>
    <w:tmpl w:val="51A458A0"/>
    <w:lvl w:ilvl="0" w:tplc="7EFA9FEE">
      <w:start w:val="117"/>
      <w:numFmt w:val="decimal"/>
      <w:lvlText w:val="%1."/>
      <w:lvlJc w:val="left"/>
      <w:pPr>
        <w:ind w:left="1854" w:hanging="360"/>
      </w:pPr>
      <w:rPr>
        <w:rFonts w:ascii="Times New Roman" w:eastAsiaTheme="minorHAnsi" w:hAnsi="Times New Roman" w:cs="Times New Roman" w:hint="default"/>
        <w:b w:val="0"/>
        <w:i w:val="0"/>
        <w:iCs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954887"/>
    <w:multiLevelType w:val="hybridMultilevel"/>
    <w:tmpl w:val="6E24C118"/>
    <w:lvl w:ilvl="0" w:tplc="9BDCBAA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15628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2C3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3E4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C03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E05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5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20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9AC3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FE21137"/>
    <w:multiLevelType w:val="hybridMultilevel"/>
    <w:tmpl w:val="E6780A4C"/>
    <w:lvl w:ilvl="0" w:tplc="1E9A3CA8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1F0C70"/>
    <w:multiLevelType w:val="hybridMultilevel"/>
    <w:tmpl w:val="28AE1CC2"/>
    <w:lvl w:ilvl="0" w:tplc="4850B0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1608635D"/>
    <w:multiLevelType w:val="multilevel"/>
    <w:tmpl w:val="A4A26352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97769E"/>
    <w:multiLevelType w:val="hybridMultilevel"/>
    <w:tmpl w:val="4996906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67898"/>
    <w:multiLevelType w:val="hybridMultilevel"/>
    <w:tmpl w:val="6D3C0DEE"/>
    <w:lvl w:ilvl="0" w:tplc="03AADF08">
      <w:start w:val="1"/>
      <w:numFmt w:val="lowerRoman"/>
      <w:lvlText w:val="%1)"/>
      <w:lvlJc w:val="left"/>
      <w:pPr>
        <w:ind w:left="40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766" w:hanging="360"/>
      </w:pPr>
    </w:lvl>
    <w:lvl w:ilvl="2" w:tplc="0809001B" w:tentative="1">
      <w:start w:val="1"/>
      <w:numFmt w:val="lowerRoman"/>
      <w:lvlText w:val="%3."/>
      <w:lvlJc w:val="right"/>
      <w:pPr>
        <w:ind w:left="5486" w:hanging="180"/>
      </w:pPr>
    </w:lvl>
    <w:lvl w:ilvl="3" w:tplc="0809000F" w:tentative="1">
      <w:start w:val="1"/>
      <w:numFmt w:val="decimal"/>
      <w:lvlText w:val="%4."/>
      <w:lvlJc w:val="left"/>
      <w:pPr>
        <w:ind w:left="6206" w:hanging="360"/>
      </w:pPr>
    </w:lvl>
    <w:lvl w:ilvl="4" w:tplc="08090019" w:tentative="1">
      <w:start w:val="1"/>
      <w:numFmt w:val="lowerLetter"/>
      <w:lvlText w:val="%5."/>
      <w:lvlJc w:val="left"/>
      <w:pPr>
        <w:ind w:left="6926" w:hanging="360"/>
      </w:pPr>
    </w:lvl>
    <w:lvl w:ilvl="5" w:tplc="0809001B" w:tentative="1">
      <w:start w:val="1"/>
      <w:numFmt w:val="lowerRoman"/>
      <w:lvlText w:val="%6."/>
      <w:lvlJc w:val="right"/>
      <w:pPr>
        <w:ind w:left="7646" w:hanging="180"/>
      </w:pPr>
    </w:lvl>
    <w:lvl w:ilvl="6" w:tplc="0809000F" w:tentative="1">
      <w:start w:val="1"/>
      <w:numFmt w:val="decimal"/>
      <w:lvlText w:val="%7."/>
      <w:lvlJc w:val="left"/>
      <w:pPr>
        <w:ind w:left="8366" w:hanging="360"/>
      </w:pPr>
    </w:lvl>
    <w:lvl w:ilvl="7" w:tplc="08090019" w:tentative="1">
      <w:start w:val="1"/>
      <w:numFmt w:val="lowerLetter"/>
      <w:lvlText w:val="%8."/>
      <w:lvlJc w:val="left"/>
      <w:pPr>
        <w:ind w:left="9086" w:hanging="360"/>
      </w:pPr>
    </w:lvl>
    <w:lvl w:ilvl="8" w:tplc="080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2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F4EB2"/>
    <w:multiLevelType w:val="hybridMultilevel"/>
    <w:tmpl w:val="AE82671E"/>
    <w:lvl w:ilvl="0" w:tplc="C4F8CF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F446D5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486A5F6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6106990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C10ED402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CFF4570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43267EC2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5FB050E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FFAE72BC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4" w15:restartNumberingAfterBreak="0">
    <w:nsid w:val="3D7312F9"/>
    <w:multiLevelType w:val="hybridMultilevel"/>
    <w:tmpl w:val="E80CC0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330E8A"/>
    <w:multiLevelType w:val="hybridMultilevel"/>
    <w:tmpl w:val="E06C0994"/>
    <w:lvl w:ilvl="0" w:tplc="03AADF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B3378"/>
    <w:multiLevelType w:val="hybridMultilevel"/>
    <w:tmpl w:val="970E89AA"/>
    <w:lvl w:ilvl="0" w:tplc="68AAD7E2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4C564368"/>
    <w:multiLevelType w:val="hybridMultilevel"/>
    <w:tmpl w:val="E6889B78"/>
    <w:lvl w:ilvl="0" w:tplc="546299D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D6112D"/>
    <w:multiLevelType w:val="hybridMultilevel"/>
    <w:tmpl w:val="6818D53C"/>
    <w:lvl w:ilvl="0" w:tplc="5FC68D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60389F"/>
    <w:multiLevelType w:val="hybridMultilevel"/>
    <w:tmpl w:val="333AA494"/>
    <w:lvl w:ilvl="0" w:tplc="B90A5C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CB16D8"/>
    <w:multiLevelType w:val="multilevel"/>
    <w:tmpl w:val="B218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 w15:restartNumberingAfterBreak="0">
    <w:nsid w:val="68AD07B2"/>
    <w:multiLevelType w:val="hybridMultilevel"/>
    <w:tmpl w:val="36D6316E"/>
    <w:lvl w:ilvl="0" w:tplc="385EEA26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5E5EC98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34FABFF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89ED3B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4B3CA74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9F82ED6A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C43250E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D370E856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E1227B7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4" w15:restartNumberingAfterBreak="0">
    <w:nsid w:val="6D6A3B31"/>
    <w:multiLevelType w:val="hybridMultilevel"/>
    <w:tmpl w:val="70609E30"/>
    <w:lvl w:ilvl="0" w:tplc="0FB6FE0C">
      <w:start w:val="1"/>
      <w:numFmt w:val="decimal"/>
      <w:lvlText w:val="%1."/>
      <w:lvlJc w:val="left"/>
      <w:pPr>
        <w:ind w:left="1854" w:hanging="360"/>
      </w:pPr>
      <w:rPr>
        <w:rFonts w:ascii="Times New Roman" w:eastAsiaTheme="minorHAnsi" w:hAnsi="Times New Roman" w:cs="Times New Roman" w:hint="default"/>
        <w:b w:val="0"/>
        <w:i w:val="0"/>
        <w:iCs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6EAF7D98"/>
    <w:multiLevelType w:val="hybridMultilevel"/>
    <w:tmpl w:val="EDF694C4"/>
    <w:lvl w:ilvl="0" w:tplc="89422FA2">
      <w:start w:val="1"/>
      <w:numFmt w:val="lowerRoman"/>
      <w:lvlText w:val="(%1)"/>
      <w:lvlJc w:val="right"/>
      <w:pPr>
        <w:ind w:left="40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766" w:hanging="360"/>
      </w:pPr>
    </w:lvl>
    <w:lvl w:ilvl="2" w:tplc="0809001B" w:tentative="1">
      <w:start w:val="1"/>
      <w:numFmt w:val="lowerRoman"/>
      <w:lvlText w:val="%3."/>
      <w:lvlJc w:val="right"/>
      <w:pPr>
        <w:ind w:left="5486" w:hanging="180"/>
      </w:pPr>
    </w:lvl>
    <w:lvl w:ilvl="3" w:tplc="0809000F" w:tentative="1">
      <w:start w:val="1"/>
      <w:numFmt w:val="decimal"/>
      <w:lvlText w:val="%4."/>
      <w:lvlJc w:val="left"/>
      <w:pPr>
        <w:ind w:left="6206" w:hanging="360"/>
      </w:pPr>
    </w:lvl>
    <w:lvl w:ilvl="4" w:tplc="08090019" w:tentative="1">
      <w:start w:val="1"/>
      <w:numFmt w:val="lowerLetter"/>
      <w:lvlText w:val="%5."/>
      <w:lvlJc w:val="left"/>
      <w:pPr>
        <w:ind w:left="6926" w:hanging="360"/>
      </w:pPr>
    </w:lvl>
    <w:lvl w:ilvl="5" w:tplc="0809001B" w:tentative="1">
      <w:start w:val="1"/>
      <w:numFmt w:val="lowerRoman"/>
      <w:lvlText w:val="%6."/>
      <w:lvlJc w:val="right"/>
      <w:pPr>
        <w:ind w:left="7646" w:hanging="180"/>
      </w:pPr>
    </w:lvl>
    <w:lvl w:ilvl="6" w:tplc="0809000F" w:tentative="1">
      <w:start w:val="1"/>
      <w:numFmt w:val="decimal"/>
      <w:lvlText w:val="%7."/>
      <w:lvlJc w:val="left"/>
      <w:pPr>
        <w:ind w:left="8366" w:hanging="360"/>
      </w:pPr>
    </w:lvl>
    <w:lvl w:ilvl="7" w:tplc="08090019" w:tentative="1">
      <w:start w:val="1"/>
      <w:numFmt w:val="lowerLetter"/>
      <w:lvlText w:val="%8."/>
      <w:lvlJc w:val="left"/>
      <w:pPr>
        <w:ind w:left="9086" w:hanging="360"/>
      </w:pPr>
    </w:lvl>
    <w:lvl w:ilvl="8" w:tplc="080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C2F64D1"/>
    <w:multiLevelType w:val="hybridMultilevel"/>
    <w:tmpl w:val="5FEA30D6"/>
    <w:lvl w:ilvl="0" w:tplc="0BCAC9EE">
      <w:start w:val="1"/>
      <w:numFmt w:val="lowerRoman"/>
      <w:lvlText w:val="(%1)"/>
      <w:lvlJc w:val="left"/>
      <w:pPr>
        <w:ind w:left="1080" w:hanging="72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11"/>
  </w:num>
  <w:num w:numId="4">
    <w:abstractNumId w:val="31"/>
  </w:num>
  <w:num w:numId="5">
    <w:abstractNumId w:val="32"/>
  </w:num>
  <w:num w:numId="6">
    <w:abstractNumId w:val="36"/>
  </w:num>
  <w:num w:numId="7">
    <w:abstractNumId w:val="17"/>
  </w:num>
  <w:num w:numId="8">
    <w:abstractNumId w:val="33"/>
  </w:num>
  <w:num w:numId="9">
    <w:abstractNumId w:val="23"/>
  </w:num>
  <w:num w:numId="10">
    <w:abstractNumId w:val="1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6"/>
  </w:num>
  <w:num w:numId="22">
    <w:abstractNumId w:val="15"/>
  </w:num>
  <w:num w:numId="23">
    <w:abstractNumId w:val="27"/>
  </w:num>
  <w:num w:numId="24">
    <w:abstractNumId w:val="30"/>
  </w:num>
  <w:num w:numId="25">
    <w:abstractNumId w:val="28"/>
  </w:num>
  <w:num w:numId="26">
    <w:abstractNumId w:val="25"/>
  </w:num>
  <w:num w:numId="27">
    <w:abstractNumId w:val="29"/>
  </w:num>
  <w:num w:numId="28">
    <w:abstractNumId w:val="12"/>
  </w:num>
  <w:num w:numId="29">
    <w:abstractNumId w:val="20"/>
  </w:num>
  <w:num w:numId="30">
    <w:abstractNumId w:val="24"/>
  </w:num>
  <w:num w:numId="31">
    <w:abstractNumId w:val="10"/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26"/>
  </w:num>
  <w:num w:numId="35">
    <w:abstractNumId w:val="34"/>
  </w:num>
  <w:num w:numId="36">
    <w:abstractNumId w:val="21"/>
  </w:num>
  <w:num w:numId="37">
    <w:abstractNumId w:val="13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fr-CH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F34"/>
    <w:rsid w:val="00017257"/>
    <w:rsid w:val="00021C97"/>
    <w:rsid w:val="00044D76"/>
    <w:rsid w:val="00046E92"/>
    <w:rsid w:val="0007140E"/>
    <w:rsid w:val="00074403"/>
    <w:rsid w:val="000B3252"/>
    <w:rsid w:val="00117DEB"/>
    <w:rsid w:val="00167765"/>
    <w:rsid w:val="00167F72"/>
    <w:rsid w:val="00193629"/>
    <w:rsid w:val="001B25E2"/>
    <w:rsid w:val="001C3218"/>
    <w:rsid w:val="001C5508"/>
    <w:rsid w:val="001E1725"/>
    <w:rsid w:val="002076D0"/>
    <w:rsid w:val="002119F2"/>
    <w:rsid w:val="00244AB2"/>
    <w:rsid w:val="0024500C"/>
    <w:rsid w:val="00247E2C"/>
    <w:rsid w:val="00247F26"/>
    <w:rsid w:val="00282EAB"/>
    <w:rsid w:val="002A633A"/>
    <w:rsid w:val="002D321B"/>
    <w:rsid w:val="002D6C53"/>
    <w:rsid w:val="002E6E10"/>
    <w:rsid w:val="002F5595"/>
    <w:rsid w:val="00307688"/>
    <w:rsid w:val="00324C39"/>
    <w:rsid w:val="003272AB"/>
    <w:rsid w:val="00334F6A"/>
    <w:rsid w:val="00342AC8"/>
    <w:rsid w:val="00352824"/>
    <w:rsid w:val="00363598"/>
    <w:rsid w:val="0038247A"/>
    <w:rsid w:val="0038388D"/>
    <w:rsid w:val="00391171"/>
    <w:rsid w:val="003B4550"/>
    <w:rsid w:val="003C0103"/>
    <w:rsid w:val="00430B12"/>
    <w:rsid w:val="00451FF4"/>
    <w:rsid w:val="00461253"/>
    <w:rsid w:val="00490544"/>
    <w:rsid w:val="004D415D"/>
    <w:rsid w:val="004E708D"/>
    <w:rsid w:val="004F1003"/>
    <w:rsid w:val="0050408D"/>
    <w:rsid w:val="005042C2"/>
    <w:rsid w:val="005122E6"/>
    <w:rsid w:val="005212EE"/>
    <w:rsid w:val="005357AF"/>
    <w:rsid w:val="00555F0A"/>
    <w:rsid w:val="00557F19"/>
    <w:rsid w:val="005844D2"/>
    <w:rsid w:val="0059139C"/>
    <w:rsid w:val="005A365A"/>
    <w:rsid w:val="005C5B54"/>
    <w:rsid w:val="00624E1E"/>
    <w:rsid w:val="00671529"/>
    <w:rsid w:val="00685AAD"/>
    <w:rsid w:val="006B0C51"/>
    <w:rsid w:val="006D7C35"/>
    <w:rsid w:val="006E5953"/>
    <w:rsid w:val="007233F9"/>
    <w:rsid w:val="007268F9"/>
    <w:rsid w:val="007275B6"/>
    <w:rsid w:val="00735147"/>
    <w:rsid w:val="00735275"/>
    <w:rsid w:val="00746712"/>
    <w:rsid w:val="007671F3"/>
    <w:rsid w:val="007B0F2F"/>
    <w:rsid w:val="007C4085"/>
    <w:rsid w:val="007C52B0"/>
    <w:rsid w:val="00863071"/>
    <w:rsid w:val="00883988"/>
    <w:rsid w:val="00896023"/>
    <w:rsid w:val="008D7BD3"/>
    <w:rsid w:val="008E0F96"/>
    <w:rsid w:val="008E2020"/>
    <w:rsid w:val="008E2AD7"/>
    <w:rsid w:val="00904BDB"/>
    <w:rsid w:val="009143DC"/>
    <w:rsid w:val="00924641"/>
    <w:rsid w:val="0093038C"/>
    <w:rsid w:val="009411B4"/>
    <w:rsid w:val="00941957"/>
    <w:rsid w:val="009555B2"/>
    <w:rsid w:val="00983A9C"/>
    <w:rsid w:val="009B18D9"/>
    <w:rsid w:val="009C165D"/>
    <w:rsid w:val="009C6A1E"/>
    <w:rsid w:val="009D0139"/>
    <w:rsid w:val="009E771C"/>
    <w:rsid w:val="009F5CDC"/>
    <w:rsid w:val="009F626B"/>
    <w:rsid w:val="00A0297D"/>
    <w:rsid w:val="00A10439"/>
    <w:rsid w:val="00A11F85"/>
    <w:rsid w:val="00A37E0F"/>
    <w:rsid w:val="00A55F24"/>
    <w:rsid w:val="00A775CF"/>
    <w:rsid w:val="00A8196B"/>
    <w:rsid w:val="00A90B80"/>
    <w:rsid w:val="00B06045"/>
    <w:rsid w:val="00B2221B"/>
    <w:rsid w:val="00B4463B"/>
    <w:rsid w:val="00B451CB"/>
    <w:rsid w:val="00B547D8"/>
    <w:rsid w:val="00B65189"/>
    <w:rsid w:val="00B67984"/>
    <w:rsid w:val="00B7655C"/>
    <w:rsid w:val="00B80C92"/>
    <w:rsid w:val="00B92F0C"/>
    <w:rsid w:val="00BA3DC6"/>
    <w:rsid w:val="00BC7C57"/>
    <w:rsid w:val="00BE6B47"/>
    <w:rsid w:val="00BE745F"/>
    <w:rsid w:val="00BF7934"/>
    <w:rsid w:val="00C00C1A"/>
    <w:rsid w:val="00C01462"/>
    <w:rsid w:val="00C021B5"/>
    <w:rsid w:val="00C0252A"/>
    <w:rsid w:val="00C042DB"/>
    <w:rsid w:val="00C14D9F"/>
    <w:rsid w:val="00C202BE"/>
    <w:rsid w:val="00C35A27"/>
    <w:rsid w:val="00C4441E"/>
    <w:rsid w:val="00C445AD"/>
    <w:rsid w:val="00C706B8"/>
    <w:rsid w:val="00C95B7A"/>
    <w:rsid w:val="00CB1FB9"/>
    <w:rsid w:val="00CD1EBE"/>
    <w:rsid w:val="00CF5AEE"/>
    <w:rsid w:val="00D06412"/>
    <w:rsid w:val="00D54B41"/>
    <w:rsid w:val="00D61CDD"/>
    <w:rsid w:val="00D70FE1"/>
    <w:rsid w:val="00D9520B"/>
    <w:rsid w:val="00DA55D7"/>
    <w:rsid w:val="00DA7116"/>
    <w:rsid w:val="00DE02BB"/>
    <w:rsid w:val="00DE532E"/>
    <w:rsid w:val="00DE6F32"/>
    <w:rsid w:val="00E018AF"/>
    <w:rsid w:val="00E02C2B"/>
    <w:rsid w:val="00E23383"/>
    <w:rsid w:val="00E5467D"/>
    <w:rsid w:val="00E80172"/>
    <w:rsid w:val="00E84D9E"/>
    <w:rsid w:val="00E87CCB"/>
    <w:rsid w:val="00E932E5"/>
    <w:rsid w:val="00ED6C48"/>
    <w:rsid w:val="00EE2696"/>
    <w:rsid w:val="00F2009D"/>
    <w:rsid w:val="00F40032"/>
    <w:rsid w:val="00F42226"/>
    <w:rsid w:val="00F65F5D"/>
    <w:rsid w:val="00F866E0"/>
    <w:rsid w:val="00F86A3A"/>
    <w:rsid w:val="00FA5A71"/>
    <w:rsid w:val="00FA5F34"/>
    <w:rsid w:val="00FD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49F6FB0"/>
  <w15:docId w15:val="{D8C17B60-D809-4752-8564-5C3C8F747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117DEB"/>
    <w:pPr>
      <w:spacing w:before="240"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117DEB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E84D9E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A63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633A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2A633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51F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1FF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1FF4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1F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1FF4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DE6F3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26" Type="http://schemas.openxmlformats.org/officeDocument/2006/relationships/footer" Target="footer7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34" Type="http://schemas.openxmlformats.org/officeDocument/2006/relationships/footer" Target="footer1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5" Type="http://schemas.openxmlformats.org/officeDocument/2006/relationships/footer" Target="footer6.xml"/><Relationship Id="rId33" Type="http://schemas.openxmlformats.org/officeDocument/2006/relationships/footer" Target="footer10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header" Target="header7.xml"/><Relationship Id="rId32" Type="http://schemas.openxmlformats.org/officeDocument/2006/relationships/header" Target="header1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header" Target="header6.xml"/><Relationship Id="rId28" Type="http://schemas.openxmlformats.org/officeDocument/2006/relationships/header" Target="header9.xm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31" Type="http://schemas.openxmlformats.org/officeDocument/2006/relationships/header" Target="header10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header" Target="header5.xml"/><Relationship Id="rId27" Type="http://schemas.openxmlformats.org/officeDocument/2006/relationships/header" Target="header8.xml"/><Relationship Id="rId30" Type="http://schemas.openxmlformats.org/officeDocument/2006/relationships/footer" Target="footer9.xml"/><Relationship Id="rId35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42F048F6452148A50C1FA94B1DDBE8" ma:contentTypeVersion="6" ma:contentTypeDescription="Create a new document." ma:contentTypeScope="" ma:versionID="104c6caeb5d143ca121a6f8f8e6a74af">
  <xsd:schema xmlns:xsd="http://www.w3.org/2001/XMLSchema" xmlns:xs="http://www.w3.org/2001/XMLSchema" xmlns:p="http://schemas.microsoft.com/office/2006/metadata/properties" xmlns:ns2="6c33773d-66ed-4bf1-ab60-0ae20b1c302d" xmlns:ns3="0f481a96-d34c-41f2-87ba-59c4928b42a0" targetNamespace="http://schemas.microsoft.com/office/2006/metadata/properties" ma:root="true" ma:fieldsID="6c18b7c893856269650fd6849de26c90" ns2:_="" ns3:_="">
    <xsd:import namespace="6c33773d-66ed-4bf1-ab60-0ae20b1c302d"/>
    <xsd:import namespace="0f481a96-d34c-41f2-87ba-59c4928b42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33773d-66ed-4bf1-ab60-0ae20b1c3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81a96-d34c-41f2-87ba-59c4928b42a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35BC01-7F6F-44B8-B2A5-D7FF8DF25785}">
  <ds:schemaRefs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0f481a96-d34c-41f2-87ba-59c4928b42a0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6c33773d-66ed-4bf1-ab60-0ae20b1c302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9A70E29-A737-49F0-BA7C-B1BC57AF0A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1E72C3-2C82-46AA-9AF1-C3A4152426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D4BBE5-F794-45B1-B6F2-3C663298A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33773d-66ed-4bf1-ab60-0ae20b1c302d"/>
    <ds:schemaRef ds:uri="0f481a96-d34c-41f2-87ba-59c4928b42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40</Pages>
  <Words>16601</Words>
  <Characters>84339</Characters>
  <Application>Microsoft Office Word</Application>
  <DocSecurity>0</DocSecurity>
  <Lines>3514</Lines>
  <Paragraphs>3154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CERD/C/BEN/1-9</vt:lpstr>
    </vt:vector>
  </TitlesOfParts>
  <Company>DCM</Company>
  <LinksUpToDate>false</LinksUpToDate>
  <CharactersWithSpaces>97786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CERD/C/BEN/1-9</dc:title>
  <dc:subject>2118959</dc:subject>
  <dc:creator>Brigoli</dc:creator>
  <cp:keywords/>
  <dc:description/>
  <cp:lastModifiedBy>Ma. Cristina Brigoli</cp:lastModifiedBy>
  <cp:revision>3</cp:revision>
  <cp:lastPrinted>2022-02-15T11:27:00Z</cp:lastPrinted>
  <dcterms:created xsi:type="dcterms:W3CDTF">2022-02-15T11:26:00Z</dcterms:created>
  <dcterms:modified xsi:type="dcterms:W3CDTF">2022-02-15T11:28:00Z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0x0101009742F048F6452148A50C1FA94B1DDBE8</vt:lpwstr>
  </property>
</Properties>
</file>