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BA7362" w:rsidP="00BA7362">
            <w:pPr>
              <w:jc w:val="right"/>
            </w:pPr>
            <w:r w:rsidRPr="00BA7362">
              <w:rPr>
                <w:sz w:val="40"/>
              </w:rPr>
              <w:t>CAT</w:t>
            </w:r>
            <w:r>
              <w:t>/C/45/1</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BA7362" w:rsidRDefault="00BA7362" w:rsidP="00A56EA8">
            <w:pPr>
              <w:spacing w:before="240"/>
            </w:pPr>
            <w:r>
              <w:t>Distr. générale</w:t>
            </w:r>
          </w:p>
          <w:p w:rsidR="00BA7362" w:rsidRDefault="00BA7362" w:rsidP="00BA7362">
            <w:pPr>
              <w:spacing w:line="240" w:lineRule="exact"/>
            </w:pPr>
            <w:r>
              <w:t>20 septembre 2010</w:t>
            </w:r>
          </w:p>
          <w:p w:rsidR="00BA7362" w:rsidRDefault="00BA7362" w:rsidP="00BA7362">
            <w:pPr>
              <w:spacing w:line="240" w:lineRule="exact"/>
            </w:pPr>
            <w:r>
              <w:t>Français</w:t>
            </w:r>
          </w:p>
          <w:p w:rsidR="00297B00" w:rsidRPr="00DB58B5" w:rsidRDefault="00BA7362" w:rsidP="00BA7362">
            <w:pPr>
              <w:spacing w:line="240" w:lineRule="exact"/>
            </w:pPr>
            <w:r>
              <w:t>Original: anglais</w:t>
            </w:r>
          </w:p>
        </w:tc>
      </w:tr>
    </w:tbl>
    <w:p w:rsidR="00FF1DBD" w:rsidRDefault="00BA7362" w:rsidP="00BF6533">
      <w:pPr>
        <w:spacing w:before="120"/>
      </w:pPr>
      <w:r w:rsidRPr="00BF6533">
        <w:rPr>
          <w:b/>
          <w:sz w:val="24"/>
          <w:szCs w:val="24"/>
        </w:rPr>
        <w:t>Comité contre la torture</w:t>
      </w:r>
      <w:r w:rsidRPr="00BF6533">
        <w:rPr>
          <w:b/>
          <w:sz w:val="24"/>
          <w:szCs w:val="24"/>
        </w:rPr>
        <w:br/>
      </w:r>
      <w:r w:rsidRPr="00BA7362">
        <w:rPr>
          <w:b/>
        </w:rPr>
        <w:t>Quarante-cinquième session</w:t>
      </w:r>
      <w:r>
        <w:rPr>
          <w:b/>
        </w:rPr>
        <w:br/>
      </w:r>
      <w:r>
        <w:t>Genève, 1</w:t>
      </w:r>
      <w:r w:rsidRPr="00BA7362">
        <w:rPr>
          <w:vertAlign w:val="superscript"/>
        </w:rPr>
        <w:t>er</w:t>
      </w:r>
      <w:r>
        <w:t>-19 novembre 2010</w:t>
      </w:r>
    </w:p>
    <w:p w:rsidR="00BA7362" w:rsidRDefault="00BA7362" w:rsidP="00BA7362">
      <w:pPr>
        <w:pStyle w:val="HChG"/>
      </w:pPr>
      <w:r>
        <w:tab/>
      </w:r>
      <w:r>
        <w:tab/>
        <w:t>Ordre du jour provisoire et annotations</w:t>
      </w:r>
    </w:p>
    <w:p w:rsidR="00BA7362" w:rsidRDefault="00BA7362" w:rsidP="00BA7362">
      <w:pPr>
        <w:pStyle w:val="H1G"/>
      </w:pPr>
      <w:r>
        <w:tab/>
      </w:r>
      <w:r>
        <w:tab/>
        <w:t>Note du Secrétaire général</w:t>
      </w:r>
    </w:p>
    <w:p w:rsidR="00E653BD" w:rsidRPr="00467D98" w:rsidRDefault="00E653BD" w:rsidP="00E653BD">
      <w:pPr>
        <w:pStyle w:val="SingleTxtG"/>
      </w:pPr>
      <w:r w:rsidRPr="00467D98">
        <w:t>1.</w:t>
      </w:r>
      <w:r w:rsidRPr="00467D98">
        <w:tab/>
        <w:t>La quarante-</w:t>
      </w:r>
      <w:r>
        <w:t>cinquième</w:t>
      </w:r>
      <w:r w:rsidRPr="00467D98">
        <w:t xml:space="preserve"> session du Comité contre la torture se tiendra à l</w:t>
      </w:r>
      <w:r>
        <w:t>’</w:t>
      </w:r>
      <w:r w:rsidRPr="00467D98">
        <w:t xml:space="preserve">Office des Nations Unies à Genève (Palais Wilson) du </w:t>
      </w:r>
      <w:r>
        <w:t>1</w:t>
      </w:r>
      <w:r w:rsidRPr="00E653BD">
        <w:rPr>
          <w:vertAlign w:val="superscript"/>
        </w:rPr>
        <w:t>er</w:t>
      </w:r>
      <w:r>
        <w:t xml:space="preserve"> au 19 novembre </w:t>
      </w:r>
      <w:r w:rsidRPr="00467D98">
        <w:t>2010. Elle s</w:t>
      </w:r>
      <w:r>
        <w:t>’</w:t>
      </w:r>
      <w:r w:rsidRPr="00467D98">
        <w:t xml:space="preserve">ouvrira le lundi </w:t>
      </w:r>
      <w:r>
        <w:t>1</w:t>
      </w:r>
      <w:r w:rsidRPr="00E653BD">
        <w:rPr>
          <w:vertAlign w:val="superscript"/>
        </w:rPr>
        <w:t>er</w:t>
      </w:r>
      <w:r>
        <w:t xml:space="preserve"> novembre </w:t>
      </w:r>
      <w:r w:rsidRPr="00467D98">
        <w:t>à 10 h</w:t>
      </w:r>
      <w:r w:rsidR="00102777">
        <w:t xml:space="preserve"> 30</w:t>
      </w:r>
      <w:r w:rsidRPr="00467D98">
        <w:t>.</w:t>
      </w:r>
    </w:p>
    <w:p w:rsidR="00E653BD" w:rsidRPr="00467D98" w:rsidRDefault="00E653BD" w:rsidP="00E653BD">
      <w:pPr>
        <w:pStyle w:val="SingleTxtG"/>
      </w:pPr>
      <w:r w:rsidRPr="00467D98">
        <w:t>2.</w:t>
      </w:r>
      <w:r w:rsidRPr="00467D98">
        <w:tab/>
        <w:t>On trouvera ci-après l</w:t>
      </w:r>
      <w:r>
        <w:t>’</w:t>
      </w:r>
      <w:r w:rsidRPr="00467D98">
        <w:t>ordre du jour provisoire de cette session, établi par le Secrétaire général en consultation avec le Président du Comité conformément à l</w:t>
      </w:r>
      <w:r>
        <w:t>’</w:t>
      </w:r>
      <w:r w:rsidRPr="00467D98">
        <w:t>article 6 du Règlement intérieur, ainsi que les annotations s</w:t>
      </w:r>
      <w:r>
        <w:t>’</w:t>
      </w:r>
      <w:r w:rsidRPr="00467D98">
        <w:t>y rapportant.</w:t>
      </w:r>
    </w:p>
    <w:p w:rsidR="00E653BD" w:rsidRPr="00467D98" w:rsidRDefault="00E653BD" w:rsidP="00E653BD">
      <w:pPr>
        <w:pStyle w:val="SingleTxtG"/>
      </w:pPr>
      <w:r w:rsidRPr="00467D98">
        <w:t>3.</w:t>
      </w:r>
      <w:r w:rsidRPr="00467D98">
        <w:tab/>
        <w:t>Conformément à l</w:t>
      </w:r>
      <w:r>
        <w:t>’</w:t>
      </w:r>
      <w:r w:rsidRPr="00467D98">
        <w:t>article 31 du Règlement intérieur, les séances du Comité sont publiques, à moins que celui-ci n</w:t>
      </w:r>
      <w:r>
        <w:t>’</w:t>
      </w:r>
      <w:r w:rsidRPr="00467D98">
        <w:t>en décide autrement ou qu</w:t>
      </w:r>
      <w:r>
        <w:t>’</w:t>
      </w:r>
      <w:r w:rsidRPr="00467D98">
        <w:t>il ne ressorte des dispositions applicables de la Convention que la séance doit être privée.</w:t>
      </w:r>
    </w:p>
    <w:p w:rsidR="00E653BD" w:rsidRDefault="00E653BD" w:rsidP="00E653BD">
      <w:pPr>
        <w:pStyle w:val="SingleTxtG"/>
      </w:pPr>
      <w:r w:rsidRPr="00467D98">
        <w:t>4.</w:t>
      </w:r>
      <w:r w:rsidRPr="00467D98">
        <w:tab/>
        <w:t>L</w:t>
      </w:r>
      <w:r>
        <w:t>’</w:t>
      </w:r>
      <w:r w:rsidRPr="00467D98">
        <w:t xml:space="preserve">attention des États parties est appelée notamment sur les annotations relatives au point </w:t>
      </w:r>
      <w:r>
        <w:t>5</w:t>
      </w:r>
      <w:r w:rsidRPr="00467D98">
        <w:t>, où figure le calendrier provisoire pour l</w:t>
      </w:r>
      <w:r>
        <w:t>’</w:t>
      </w:r>
      <w:r w:rsidRPr="00467D98">
        <w:t>examen des rapports pendant la session. Conformément à l</w:t>
      </w:r>
      <w:r>
        <w:t>’</w:t>
      </w:r>
      <w:r w:rsidRPr="00467D98">
        <w:t>article 66 du Règlement intérieur, les représentants des États parties sont invités à assister aux séances du Comité consacrées à l</w:t>
      </w:r>
      <w:r>
        <w:t>’</w:t>
      </w:r>
      <w:r w:rsidRPr="00467D98">
        <w:t>examen de leurs rapports.</w:t>
      </w:r>
    </w:p>
    <w:p w:rsidR="00E653BD" w:rsidRPr="00467D98" w:rsidRDefault="00E653BD" w:rsidP="00E653BD">
      <w:pPr>
        <w:pStyle w:val="HChG"/>
      </w:pPr>
      <w:r>
        <w:br w:type="page"/>
      </w:r>
      <w:r>
        <w:tab/>
      </w:r>
      <w:r>
        <w:tab/>
      </w:r>
      <w:r w:rsidRPr="00467D98">
        <w:t>Ordre du jour provisoire</w:t>
      </w:r>
    </w:p>
    <w:p w:rsidR="00E653BD" w:rsidRPr="00467D98" w:rsidRDefault="00E653BD" w:rsidP="00E653BD">
      <w:pPr>
        <w:pStyle w:val="SingleTxtG"/>
      </w:pPr>
      <w:r w:rsidRPr="00467D98">
        <w:t>1.</w:t>
      </w:r>
      <w:r w:rsidRPr="00467D98">
        <w:tab/>
        <w:t>Ouverture de la session par le Représentant du Secrétaire général.</w:t>
      </w:r>
    </w:p>
    <w:p w:rsidR="00E653BD" w:rsidRPr="00467D98" w:rsidRDefault="00E653BD" w:rsidP="00E653BD">
      <w:pPr>
        <w:pStyle w:val="SingleTxtG"/>
      </w:pPr>
      <w:r>
        <w:t>2</w:t>
      </w:r>
      <w:r w:rsidRPr="00467D98">
        <w:t>.</w:t>
      </w:r>
      <w:r w:rsidRPr="00467D98">
        <w:tab/>
        <w:t>Adoption de l</w:t>
      </w:r>
      <w:r>
        <w:t>’</w:t>
      </w:r>
      <w:r w:rsidRPr="00467D98">
        <w:t>ordre du jour.</w:t>
      </w:r>
    </w:p>
    <w:p w:rsidR="00E653BD" w:rsidRPr="00467D98" w:rsidRDefault="00E653BD" w:rsidP="00E653BD">
      <w:pPr>
        <w:pStyle w:val="SingleTxtG"/>
      </w:pPr>
      <w:r>
        <w:t>3</w:t>
      </w:r>
      <w:r w:rsidRPr="00467D98">
        <w:t>.</w:t>
      </w:r>
      <w:r w:rsidRPr="00467D98">
        <w:tab/>
        <w:t>Questions d</w:t>
      </w:r>
      <w:r>
        <w:t>’</w:t>
      </w:r>
      <w:r w:rsidRPr="00467D98">
        <w:t>organisation et questions diverses.</w:t>
      </w:r>
    </w:p>
    <w:p w:rsidR="00E653BD" w:rsidRPr="00467D98" w:rsidRDefault="00E653BD" w:rsidP="00E653BD">
      <w:pPr>
        <w:pStyle w:val="SingleTxtG"/>
        <w:ind w:left="1701" w:hanging="567"/>
      </w:pPr>
      <w:r>
        <w:t>4</w:t>
      </w:r>
      <w:r w:rsidRPr="00467D98">
        <w:t>.</w:t>
      </w:r>
      <w:r w:rsidRPr="00467D98">
        <w:tab/>
        <w:t>Présentation des rapports des États parties en application de l</w:t>
      </w:r>
      <w:r>
        <w:t>’</w:t>
      </w:r>
      <w:r w:rsidRPr="00467D98">
        <w:t>article 19 de la Convention.</w:t>
      </w:r>
    </w:p>
    <w:p w:rsidR="00E653BD" w:rsidRPr="00467D98" w:rsidRDefault="00E653BD" w:rsidP="00E653BD">
      <w:pPr>
        <w:pStyle w:val="SingleTxtG"/>
        <w:ind w:left="1701" w:hanging="567"/>
      </w:pPr>
      <w:r>
        <w:t>5</w:t>
      </w:r>
      <w:r w:rsidRPr="00467D98">
        <w:t>.</w:t>
      </w:r>
      <w:r w:rsidRPr="00467D98">
        <w:tab/>
        <w:t>Examen des rapports soumis par les États parties en application de l</w:t>
      </w:r>
      <w:r>
        <w:t>’</w:t>
      </w:r>
      <w:r w:rsidRPr="00467D98">
        <w:t>article 19 de la Convention.</w:t>
      </w:r>
    </w:p>
    <w:p w:rsidR="00E653BD" w:rsidRPr="00467D98" w:rsidRDefault="00E653BD" w:rsidP="00E653BD">
      <w:pPr>
        <w:pStyle w:val="SingleTxtG"/>
      </w:pPr>
      <w:r>
        <w:t>6</w:t>
      </w:r>
      <w:r w:rsidRPr="00467D98">
        <w:t>.</w:t>
      </w:r>
      <w:r w:rsidRPr="00467D98">
        <w:tab/>
        <w:t>Examen de renseignements reçus en application de l</w:t>
      </w:r>
      <w:r>
        <w:t>’</w:t>
      </w:r>
      <w:r w:rsidRPr="00467D98">
        <w:t>article 20 de la Convention.</w:t>
      </w:r>
    </w:p>
    <w:p w:rsidR="00E653BD" w:rsidRDefault="00E653BD" w:rsidP="00E653BD">
      <w:pPr>
        <w:pStyle w:val="SingleTxtG"/>
      </w:pPr>
      <w:r>
        <w:t>7</w:t>
      </w:r>
      <w:r w:rsidRPr="00467D98">
        <w:t>.</w:t>
      </w:r>
      <w:r w:rsidRPr="00467D98">
        <w:tab/>
        <w:t>Examen de communications reçues en application de l</w:t>
      </w:r>
      <w:r>
        <w:t>’</w:t>
      </w:r>
      <w:r w:rsidRPr="00467D98">
        <w:t>article 22 de la Convention.</w:t>
      </w:r>
    </w:p>
    <w:p w:rsidR="00E653BD" w:rsidRPr="00467D98" w:rsidRDefault="00E653BD" w:rsidP="00E653BD">
      <w:pPr>
        <w:pStyle w:val="HChG"/>
      </w:pPr>
      <w:r>
        <w:br w:type="page"/>
      </w:r>
      <w:r>
        <w:tab/>
      </w:r>
      <w:r>
        <w:tab/>
      </w:r>
      <w:r w:rsidRPr="00467D98">
        <w:t>Annotations</w:t>
      </w:r>
    </w:p>
    <w:p w:rsidR="00E653BD" w:rsidRPr="00467D98" w:rsidRDefault="00E653BD" w:rsidP="00E653BD">
      <w:pPr>
        <w:pStyle w:val="H1G"/>
      </w:pPr>
      <w:r>
        <w:tab/>
      </w:r>
      <w:r w:rsidRPr="00467D98">
        <w:t>1.</w:t>
      </w:r>
      <w:r w:rsidRPr="00467D98">
        <w:tab/>
        <w:t>Ouverture de la session par le Représentant du Secrétaire général</w:t>
      </w:r>
    </w:p>
    <w:p w:rsidR="00E653BD" w:rsidRPr="00467D98" w:rsidRDefault="00E653BD" w:rsidP="00E653BD">
      <w:pPr>
        <w:pStyle w:val="SingleTxtG"/>
        <w:ind w:firstLine="567"/>
      </w:pPr>
      <w:r w:rsidRPr="00467D98">
        <w:t>La quarante-</w:t>
      </w:r>
      <w:r w:rsidR="00E17FF5">
        <w:t>cinquième</w:t>
      </w:r>
      <w:r w:rsidRPr="00467D98">
        <w:t xml:space="preserve"> session du Comité sera ouverte par le Représentant du Secrétaire général.</w:t>
      </w:r>
    </w:p>
    <w:p w:rsidR="00E653BD" w:rsidRPr="00467D98" w:rsidRDefault="00E17FF5" w:rsidP="00E17FF5">
      <w:pPr>
        <w:pStyle w:val="H1G"/>
      </w:pPr>
      <w:r>
        <w:tab/>
        <w:t>2</w:t>
      </w:r>
      <w:r w:rsidR="00E653BD" w:rsidRPr="00467D98">
        <w:t>.</w:t>
      </w:r>
      <w:r w:rsidR="00E653BD" w:rsidRPr="00467D98">
        <w:tab/>
        <w:t>Adoption de l</w:t>
      </w:r>
      <w:r w:rsidR="00E653BD">
        <w:t>’</w:t>
      </w:r>
      <w:r w:rsidR="00E653BD" w:rsidRPr="00467D98">
        <w:t>ordre du jour</w:t>
      </w:r>
    </w:p>
    <w:p w:rsidR="00E653BD" w:rsidRPr="00467D98" w:rsidRDefault="00E653BD" w:rsidP="00E653BD">
      <w:pPr>
        <w:pStyle w:val="SingleTxtG"/>
        <w:ind w:firstLine="567"/>
      </w:pPr>
      <w:r w:rsidRPr="00467D98">
        <w:t>Conformément à l</w:t>
      </w:r>
      <w:r>
        <w:t>’</w:t>
      </w:r>
      <w:r w:rsidRPr="00467D98">
        <w:t>article 8 du Règlement intérieur, l</w:t>
      </w:r>
      <w:r>
        <w:t>’</w:t>
      </w:r>
      <w:r w:rsidRPr="00467D98">
        <w:t>adoption de l</w:t>
      </w:r>
      <w:r>
        <w:t>’</w:t>
      </w:r>
      <w:r w:rsidRPr="00467D98">
        <w:t>ordre du jour constitue le premier point de l</w:t>
      </w:r>
      <w:r>
        <w:t>’</w:t>
      </w:r>
      <w:r w:rsidRPr="00467D98">
        <w:t xml:space="preserve">ordre du jour. </w:t>
      </w:r>
      <w:r>
        <w:t xml:space="preserve">Conformément à </w:t>
      </w:r>
      <w:r w:rsidRPr="00467D98">
        <w:t>l</w:t>
      </w:r>
      <w:r>
        <w:t>’</w:t>
      </w:r>
      <w:r w:rsidRPr="00467D98">
        <w:t>article 9, le Comité peut modifier son ordre du jour en cours de session et, s</w:t>
      </w:r>
      <w:r>
        <w:t>’</w:t>
      </w:r>
      <w:r w:rsidRPr="00467D98">
        <w:t>il y a lieu, ajourner l</w:t>
      </w:r>
      <w:r>
        <w:t>’</w:t>
      </w:r>
      <w:r w:rsidRPr="00467D98">
        <w:t>examen de questions ou supprimer des questions; il ne peut être ajouté à l</w:t>
      </w:r>
      <w:r>
        <w:t>’</w:t>
      </w:r>
      <w:r w:rsidRPr="00467D98">
        <w:t>ordre du jour que des questions urgentes et importantes.</w:t>
      </w:r>
    </w:p>
    <w:p w:rsidR="00E653BD" w:rsidRPr="00467D98" w:rsidRDefault="00E653BD" w:rsidP="00E653BD">
      <w:pPr>
        <w:pStyle w:val="H1G"/>
      </w:pPr>
      <w:r>
        <w:tab/>
      </w:r>
      <w:r w:rsidR="00E17FF5">
        <w:t>3</w:t>
      </w:r>
      <w:r w:rsidRPr="00467D98">
        <w:t>.</w:t>
      </w:r>
      <w:r w:rsidRPr="00467D98">
        <w:tab/>
        <w:t>Questions d</w:t>
      </w:r>
      <w:r>
        <w:t>’</w:t>
      </w:r>
      <w:r w:rsidRPr="00467D98">
        <w:t>organisation et questions diverses</w:t>
      </w:r>
    </w:p>
    <w:p w:rsidR="00E653BD" w:rsidRPr="00467D98" w:rsidRDefault="00E653BD" w:rsidP="00E653BD">
      <w:pPr>
        <w:pStyle w:val="SingleTxtG"/>
        <w:ind w:firstLine="567"/>
      </w:pPr>
      <w:r w:rsidRPr="00467D98">
        <w:t>Au titre de ce point, le Comité souhaitera peut-être examiner son programme de travail pour la session, ses méthodes de travail</w:t>
      </w:r>
      <w:r w:rsidR="007315D9">
        <w:t>,</w:t>
      </w:r>
      <w:r w:rsidRPr="00467D98">
        <w:t xml:space="preserve"> ainsi que toute autre question relative à la procédure qu</w:t>
      </w:r>
      <w:r>
        <w:t>’</w:t>
      </w:r>
      <w:r w:rsidRPr="00467D98">
        <w:t>il doit suivre pour s</w:t>
      </w:r>
      <w:r>
        <w:t>’</w:t>
      </w:r>
      <w:r w:rsidRPr="00467D98">
        <w:t>acquitter de ses fonctions en vertu de la Convention.</w:t>
      </w:r>
    </w:p>
    <w:p w:rsidR="00E653BD" w:rsidRPr="00467D98" w:rsidRDefault="00E653BD" w:rsidP="00E653BD">
      <w:pPr>
        <w:pStyle w:val="H1G"/>
      </w:pPr>
      <w:r>
        <w:tab/>
      </w:r>
      <w:r w:rsidR="00E17FF5">
        <w:t>4</w:t>
      </w:r>
      <w:r w:rsidRPr="00467D98">
        <w:t>.</w:t>
      </w:r>
      <w:r w:rsidRPr="00467D98">
        <w:tab/>
        <w:t>Présentation des rapports des États parties en application de l</w:t>
      </w:r>
      <w:r>
        <w:t>’</w:t>
      </w:r>
      <w:r w:rsidRPr="00467D98">
        <w:t>article 19 de la Convention</w:t>
      </w:r>
    </w:p>
    <w:p w:rsidR="00E653BD" w:rsidRPr="00467D98" w:rsidRDefault="00E653BD" w:rsidP="00E653BD">
      <w:pPr>
        <w:pStyle w:val="H1G"/>
      </w:pPr>
      <w:r>
        <w:tab/>
      </w:r>
      <w:r w:rsidRPr="00467D98">
        <w:t>A.</w:t>
      </w:r>
      <w:r w:rsidRPr="00467D98">
        <w:tab/>
        <w:t>Rapports reçus</w:t>
      </w:r>
    </w:p>
    <w:p w:rsidR="00E653BD" w:rsidRPr="00467D98" w:rsidRDefault="00E653BD" w:rsidP="00E653BD">
      <w:pPr>
        <w:pStyle w:val="SingleTxtG"/>
        <w:ind w:firstLine="567"/>
      </w:pPr>
      <w:r w:rsidRPr="00467D98">
        <w:t>Outre les rapports que le Comité doit examiner à sa quarante-</w:t>
      </w:r>
      <w:r w:rsidR="00E17FF5">
        <w:t>cinquième</w:t>
      </w:r>
      <w:r w:rsidRPr="00467D98">
        <w:t xml:space="preserve"> session, le Secrétaire général avait reçu, au </w:t>
      </w:r>
      <w:r w:rsidR="00E17FF5">
        <w:t xml:space="preserve">14 septembre </w:t>
      </w:r>
      <w:r w:rsidRPr="00467D98">
        <w:t>2010, les rapports des États parties suivants:</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374"/>
        <w:gridCol w:w="2997"/>
      </w:tblGrid>
      <w:tr w:rsidR="00E653BD" w:rsidTr="003F5249">
        <w:tc>
          <w:tcPr>
            <w:tcW w:w="4374" w:type="dxa"/>
          </w:tcPr>
          <w:p w:rsidR="00E653BD" w:rsidRPr="003E684E" w:rsidRDefault="00E653BD" w:rsidP="00410744">
            <w:pPr>
              <w:pStyle w:val="H1G"/>
              <w:keepLines w:val="0"/>
              <w:spacing w:before="0" w:after="0"/>
              <w:ind w:left="0" w:firstLine="0"/>
              <w:rPr>
                <w:sz w:val="20"/>
              </w:rPr>
            </w:pPr>
            <w:r w:rsidRPr="003E684E">
              <w:rPr>
                <w:sz w:val="20"/>
              </w:rPr>
              <w:t>Rapp</w:t>
            </w:r>
            <w:r>
              <w:rPr>
                <w:sz w:val="20"/>
              </w:rPr>
              <w:t>orts initiaux</w:t>
            </w:r>
          </w:p>
        </w:tc>
        <w:tc>
          <w:tcPr>
            <w:tcW w:w="2997" w:type="dxa"/>
          </w:tcPr>
          <w:p w:rsidR="00E653BD" w:rsidRPr="003E684E" w:rsidRDefault="00E653BD" w:rsidP="00410744">
            <w:pPr>
              <w:pStyle w:val="H1G"/>
              <w:keepLines w:val="0"/>
              <w:spacing w:before="0" w:after="0"/>
              <w:ind w:left="0" w:firstLine="0"/>
              <w:rPr>
                <w:sz w:val="20"/>
              </w:rPr>
            </w:pPr>
          </w:p>
        </w:tc>
      </w:tr>
      <w:tr w:rsidR="00E653BD" w:rsidTr="003F5249">
        <w:tc>
          <w:tcPr>
            <w:tcW w:w="4374" w:type="dxa"/>
          </w:tcPr>
          <w:p w:rsidR="00E653BD" w:rsidRDefault="00E653BD" w:rsidP="00410744">
            <w:pPr>
              <w:pStyle w:val="H1G"/>
              <w:keepLines w:val="0"/>
              <w:spacing w:before="0" w:after="0"/>
              <w:ind w:left="0" w:firstLine="0"/>
              <w:rPr>
                <w:b w:val="0"/>
                <w:sz w:val="20"/>
              </w:rPr>
            </w:pPr>
          </w:p>
        </w:tc>
        <w:tc>
          <w:tcPr>
            <w:tcW w:w="2997" w:type="dxa"/>
          </w:tcPr>
          <w:p w:rsidR="00E653BD" w:rsidRDefault="00E653BD" w:rsidP="00410744">
            <w:pPr>
              <w:pStyle w:val="H1G"/>
              <w:keepLines w:val="0"/>
              <w:spacing w:before="0" w:after="0"/>
              <w:ind w:left="0" w:firstLine="0"/>
              <w:rPr>
                <w:b w:val="0"/>
                <w:sz w:val="20"/>
              </w:rPr>
            </w:pPr>
          </w:p>
        </w:tc>
      </w:tr>
      <w:tr w:rsidR="00E653BD" w:rsidTr="003F5249">
        <w:tc>
          <w:tcPr>
            <w:tcW w:w="4374" w:type="dxa"/>
          </w:tcPr>
          <w:p w:rsidR="00E653BD" w:rsidRPr="003E684E" w:rsidRDefault="00105583" w:rsidP="00410744">
            <w:pPr>
              <w:pStyle w:val="H1G"/>
              <w:keepLines w:val="0"/>
              <w:spacing w:before="0" w:after="0"/>
              <w:ind w:left="0" w:firstLine="0"/>
              <w:rPr>
                <w:b w:val="0"/>
                <w:sz w:val="20"/>
              </w:rPr>
            </w:pPr>
            <w:r>
              <w:rPr>
                <w:b w:val="0"/>
                <w:sz w:val="20"/>
              </w:rPr>
              <w:t>Djibouti</w:t>
            </w:r>
          </w:p>
        </w:tc>
        <w:tc>
          <w:tcPr>
            <w:tcW w:w="2997" w:type="dxa"/>
          </w:tcPr>
          <w:p w:rsidR="00E653BD" w:rsidRPr="003E684E" w:rsidRDefault="00E653BD" w:rsidP="00410744">
            <w:pPr>
              <w:pStyle w:val="H1G"/>
              <w:keepLines w:val="0"/>
              <w:spacing w:before="0" w:after="0"/>
              <w:ind w:left="0" w:firstLine="0"/>
              <w:rPr>
                <w:b w:val="0"/>
                <w:sz w:val="20"/>
              </w:rPr>
            </w:pPr>
            <w:r>
              <w:rPr>
                <w:b w:val="0"/>
                <w:sz w:val="20"/>
              </w:rPr>
              <w:t>CAT/C/</w:t>
            </w:r>
            <w:r w:rsidR="00105583">
              <w:rPr>
                <w:b w:val="0"/>
                <w:sz w:val="20"/>
              </w:rPr>
              <w:t>DJI</w:t>
            </w:r>
            <w:r>
              <w:rPr>
                <w:b w:val="0"/>
                <w:sz w:val="20"/>
              </w:rPr>
              <w:t>/1</w:t>
            </w:r>
          </w:p>
        </w:tc>
      </w:tr>
      <w:tr w:rsidR="00E653BD" w:rsidTr="003F5249">
        <w:tc>
          <w:tcPr>
            <w:tcW w:w="4374" w:type="dxa"/>
          </w:tcPr>
          <w:p w:rsidR="00E653BD" w:rsidRPr="003E684E" w:rsidRDefault="00E653BD" w:rsidP="00410744">
            <w:pPr>
              <w:pStyle w:val="H1G"/>
              <w:keepLines w:val="0"/>
              <w:spacing w:before="0" w:after="0"/>
              <w:ind w:left="0" w:firstLine="0"/>
              <w:rPr>
                <w:b w:val="0"/>
                <w:sz w:val="20"/>
              </w:rPr>
            </w:pPr>
            <w:r>
              <w:rPr>
                <w:b w:val="0"/>
                <w:sz w:val="20"/>
              </w:rPr>
              <w:t>Ghana</w:t>
            </w:r>
          </w:p>
        </w:tc>
        <w:tc>
          <w:tcPr>
            <w:tcW w:w="2997" w:type="dxa"/>
          </w:tcPr>
          <w:p w:rsidR="00E653BD" w:rsidRPr="003E684E" w:rsidRDefault="00E653BD" w:rsidP="00410744">
            <w:pPr>
              <w:pStyle w:val="H1G"/>
              <w:keepLines w:val="0"/>
              <w:spacing w:before="0" w:after="0"/>
              <w:ind w:left="0" w:firstLine="0"/>
              <w:rPr>
                <w:b w:val="0"/>
                <w:sz w:val="20"/>
              </w:rPr>
            </w:pPr>
            <w:r>
              <w:rPr>
                <w:b w:val="0"/>
                <w:sz w:val="20"/>
              </w:rPr>
              <w:t>CAT/C/GHA/1</w:t>
            </w:r>
          </w:p>
        </w:tc>
      </w:tr>
      <w:tr w:rsidR="00E653BD" w:rsidTr="003F5249">
        <w:tc>
          <w:tcPr>
            <w:tcW w:w="4374" w:type="dxa"/>
          </w:tcPr>
          <w:p w:rsidR="00E653BD" w:rsidRPr="003E684E" w:rsidRDefault="00E653BD" w:rsidP="00410744">
            <w:pPr>
              <w:pStyle w:val="H1G"/>
              <w:keepNext w:val="0"/>
              <w:keepLines w:val="0"/>
              <w:spacing w:before="0" w:after="0"/>
              <w:ind w:left="0" w:firstLine="0"/>
              <w:rPr>
                <w:b w:val="0"/>
                <w:sz w:val="20"/>
              </w:rPr>
            </w:pPr>
            <w:r>
              <w:rPr>
                <w:b w:val="0"/>
                <w:sz w:val="20"/>
              </w:rPr>
              <w:t>Irlande</w:t>
            </w:r>
          </w:p>
        </w:tc>
        <w:tc>
          <w:tcPr>
            <w:tcW w:w="2997" w:type="dxa"/>
          </w:tcPr>
          <w:p w:rsidR="00E653BD" w:rsidRPr="003E684E" w:rsidRDefault="00E653BD" w:rsidP="00410744">
            <w:pPr>
              <w:pStyle w:val="H1G"/>
              <w:keepNext w:val="0"/>
              <w:keepLines w:val="0"/>
              <w:spacing w:before="0" w:after="0"/>
              <w:ind w:left="0" w:firstLine="0"/>
              <w:rPr>
                <w:b w:val="0"/>
                <w:sz w:val="20"/>
              </w:rPr>
            </w:pPr>
            <w:r>
              <w:rPr>
                <w:b w:val="0"/>
                <w:sz w:val="20"/>
              </w:rPr>
              <w:t>CAT/C/IRL/1</w:t>
            </w:r>
          </w:p>
        </w:tc>
      </w:tr>
      <w:tr w:rsidR="00E653BD" w:rsidTr="003F5249">
        <w:tc>
          <w:tcPr>
            <w:tcW w:w="4374" w:type="dxa"/>
          </w:tcPr>
          <w:p w:rsidR="00E653BD" w:rsidRPr="003E684E" w:rsidRDefault="00E653BD" w:rsidP="00410744">
            <w:pPr>
              <w:pStyle w:val="H1G"/>
              <w:keepNext w:val="0"/>
              <w:keepLines w:val="0"/>
              <w:spacing w:before="0" w:after="0"/>
              <w:ind w:left="0" w:firstLine="0"/>
              <w:rPr>
                <w:b w:val="0"/>
                <w:sz w:val="20"/>
              </w:rPr>
            </w:pPr>
            <w:r>
              <w:rPr>
                <w:b w:val="0"/>
                <w:sz w:val="20"/>
              </w:rPr>
              <w:t>Turkménistan</w:t>
            </w:r>
          </w:p>
        </w:tc>
        <w:tc>
          <w:tcPr>
            <w:tcW w:w="2997" w:type="dxa"/>
          </w:tcPr>
          <w:p w:rsidR="00E653BD" w:rsidRPr="003E684E" w:rsidRDefault="00E653BD" w:rsidP="00410744">
            <w:pPr>
              <w:pStyle w:val="H1G"/>
              <w:keepNext w:val="0"/>
              <w:keepLines w:val="0"/>
              <w:spacing w:before="0" w:after="0"/>
              <w:ind w:left="0" w:firstLine="0"/>
              <w:rPr>
                <w:b w:val="0"/>
                <w:sz w:val="20"/>
              </w:rPr>
            </w:pPr>
            <w:r>
              <w:rPr>
                <w:b w:val="0"/>
                <w:sz w:val="20"/>
              </w:rPr>
              <w:t>CAT/C/TKM/1</w:t>
            </w:r>
          </w:p>
        </w:tc>
      </w:tr>
      <w:tr w:rsidR="00E653BD" w:rsidTr="003F5249">
        <w:tc>
          <w:tcPr>
            <w:tcW w:w="4374" w:type="dxa"/>
          </w:tcPr>
          <w:p w:rsidR="00E653BD" w:rsidRPr="003E684E" w:rsidRDefault="00E653BD" w:rsidP="00410744">
            <w:pPr>
              <w:pStyle w:val="H1G"/>
              <w:keepNext w:val="0"/>
              <w:keepLines w:val="0"/>
              <w:spacing w:before="0" w:after="0"/>
              <w:ind w:left="0" w:firstLine="0"/>
              <w:rPr>
                <w:sz w:val="20"/>
              </w:rPr>
            </w:pPr>
          </w:p>
        </w:tc>
        <w:tc>
          <w:tcPr>
            <w:tcW w:w="2997" w:type="dxa"/>
          </w:tcPr>
          <w:p w:rsidR="00E653BD" w:rsidRPr="003E684E" w:rsidRDefault="00E653BD" w:rsidP="00410744">
            <w:pPr>
              <w:pStyle w:val="H1G"/>
              <w:keepNext w:val="0"/>
              <w:keepLines w:val="0"/>
              <w:spacing w:before="0" w:after="0"/>
              <w:ind w:left="0" w:firstLine="0"/>
              <w:rPr>
                <w:sz w:val="20"/>
              </w:rPr>
            </w:pPr>
          </w:p>
        </w:tc>
      </w:tr>
      <w:tr w:rsidR="00E653BD" w:rsidTr="003F5249">
        <w:tc>
          <w:tcPr>
            <w:tcW w:w="4374" w:type="dxa"/>
          </w:tcPr>
          <w:p w:rsidR="00E653BD" w:rsidRPr="003E684E" w:rsidRDefault="00E653BD" w:rsidP="00410744">
            <w:pPr>
              <w:pStyle w:val="H1G"/>
              <w:keepNext w:val="0"/>
              <w:keepLines w:val="0"/>
              <w:spacing w:before="0" w:after="0"/>
              <w:ind w:left="0" w:firstLine="0"/>
              <w:rPr>
                <w:sz w:val="20"/>
              </w:rPr>
            </w:pPr>
            <w:r>
              <w:rPr>
                <w:sz w:val="20"/>
              </w:rPr>
              <w:t>Deuxièmes rapports périodiques</w:t>
            </w:r>
          </w:p>
        </w:tc>
        <w:tc>
          <w:tcPr>
            <w:tcW w:w="2997" w:type="dxa"/>
          </w:tcPr>
          <w:p w:rsidR="00E653BD" w:rsidRPr="003E684E" w:rsidRDefault="00E653BD" w:rsidP="00410744">
            <w:pPr>
              <w:pStyle w:val="H1G"/>
              <w:keepNext w:val="0"/>
              <w:keepLines w:val="0"/>
              <w:spacing w:before="0" w:after="0"/>
              <w:ind w:left="0" w:firstLine="0"/>
              <w:rPr>
                <w:sz w:val="20"/>
              </w:rPr>
            </w:pPr>
          </w:p>
        </w:tc>
      </w:tr>
      <w:tr w:rsidR="00E653BD" w:rsidTr="003F5249">
        <w:tc>
          <w:tcPr>
            <w:tcW w:w="4374" w:type="dxa"/>
          </w:tcPr>
          <w:p w:rsidR="00E653BD" w:rsidRPr="003E684E" w:rsidRDefault="00E653BD" w:rsidP="00410744">
            <w:pPr>
              <w:pStyle w:val="H1G"/>
              <w:keepNext w:val="0"/>
              <w:keepLines w:val="0"/>
              <w:spacing w:before="0" w:after="0"/>
              <w:ind w:left="0" w:firstLine="0"/>
              <w:rPr>
                <w:sz w:val="20"/>
              </w:rPr>
            </w:pPr>
          </w:p>
        </w:tc>
        <w:tc>
          <w:tcPr>
            <w:tcW w:w="2997" w:type="dxa"/>
          </w:tcPr>
          <w:p w:rsidR="00E653BD" w:rsidRPr="003E684E" w:rsidRDefault="00E653BD" w:rsidP="00410744">
            <w:pPr>
              <w:pStyle w:val="H1G"/>
              <w:keepNext w:val="0"/>
              <w:keepLines w:val="0"/>
              <w:spacing w:before="0" w:after="0"/>
              <w:ind w:left="0" w:firstLine="0"/>
              <w:rPr>
                <w:sz w:val="20"/>
              </w:rPr>
            </w:pPr>
          </w:p>
        </w:tc>
      </w:tr>
      <w:tr w:rsidR="00E653BD" w:rsidTr="003F5249">
        <w:tc>
          <w:tcPr>
            <w:tcW w:w="4374" w:type="dxa"/>
          </w:tcPr>
          <w:p w:rsidR="00E653BD" w:rsidRPr="003E684E" w:rsidRDefault="00E653BD" w:rsidP="00410744">
            <w:pPr>
              <w:pStyle w:val="H1G"/>
              <w:keepNext w:val="0"/>
              <w:keepLines w:val="0"/>
              <w:spacing w:before="0" w:after="0"/>
              <w:ind w:left="0" w:firstLine="0"/>
              <w:rPr>
                <w:b w:val="0"/>
                <w:sz w:val="20"/>
              </w:rPr>
            </w:pPr>
            <w:r>
              <w:rPr>
                <w:b w:val="0"/>
                <w:sz w:val="20"/>
              </w:rPr>
              <w:t>Albanie</w:t>
            </w:r>
          </w:p>
        </w:tc>
        <w:tc>
          <w:tcPr>
            <w:tcW w:w="2997" w:type="dxa"/>
          </w:tcPr>
          <w:p w:rsidR="00E653BD" w:rsidRPr="003E684E" w:rsidRDefault="00E653BD" w:rsidP="00410744">
            <w:pPr>
              <w:pStyle w:val="H1G"/>
              <w:keepNext w:val="0"/>
              <w:keepLines w:val="0"/>
              <w:spacing w:before="0" w:after="0"/>
              <w:ind w:left="0" w:firstLine="0"/>
              <w:rPr>
                <w:b w:val="0"/>
                <w:sz w:val="20"/>
              </w:rPr>
            </w:pPr>
            <w:r>
              <w:rPr>
                <w:b w:val="0"/>
                <w:sz w:val="20"/>
              </w:rPr>
              <w:t>CAT/C/ALB/2</w:t>
            </w:r>
          </w:p>
        </w:tc>
      </w:tr>
      <w:tr w:rsidR="00E653BD" w:rsidTr="003F5249">
        <w:tc>
          <w:tcPr>
            <w:tcW w:w="4374" w:type="dxa"/>
          </w:tcPr>
          <w:p w:rsidR="00E653BD" w:rsidRPr="003E684E" w:rsidRDefault="00E653BD" w:rsidP="00410744">
            <w:pPr>
              <w:pStyle w:val="H1G"/>
              <w:keepNext w:val="0"/>
              <w:keepLines w:val="0"/>
              <w:spacing w:before="0" w:after="0"/>
              <w:ind w:left="0" w:firstLine="0"/>
              <w:rPr>
                <w:b w:val="0"/>
                <w:sz w:val="20"/>
              </w:rPr>
            </w:pPr>
            <w:r>
              <w:rPr>
                <w:b w:val="0"/>
                <w:sz w:val="20"/>
              </w:rPr>
              <w:t>Cuba</w:t>
            </w:r>
          </w:p>
        </w:tc>
        <w:tc>
          <w:tcPr>
            <w:tcW w:w="2997" w:type="dxa"/>
          </w:tcPr>
          <w:p w:rsidR="00E653BD" w:rsidRPr="003E684E" w:rsidRDefault="00E653BD" w:rsidP="00410744">
            <w:pPr>
              <w:pStyle w:val="H1G"/>
              <w:keepNext w:val="0"/>
              <w:keepLines w:val="0"/>
              <w:spacing w:before="0" w:after="0"/>
              <w:ind w:left="0" w:firstLine="0"/>
              <w:rPr>
                <w:b w:val="0"/>
                <w:sz w:val="20"/>
              </w:rPr>
            </w:pPr>
            <w:r>
              <w:rPr>
                <w:b w:val="0"/>
                <w:sz w:val="20"/>
              </w:rPr>
              <w:t>CAT/C/CUB/2</w:t>
            </w:r>
          </w:p>
        </w:tc>
      </w:tr>
      <w:tr w:rsidR="00E653BD" w:rsidTr="003F5249">
        <w:tc>
          <w:tcPr>
            <w:tcW w:w="4374" w:type="dxa"/>
          </w:tcPr>
          <w:p w:rsidR="00E653BD" w:rsidRPr="003E684E" w:rsidRDefault="00105583" w:rsidP="00410744">
            <w:pPr>
              <w:pStyle w:val="H1G"/>
              <w:keepNext w:val="0"/>
              <w:keepLines w:val="0"/>
              <w:spacing w:before="0" w:after="0"/>
              <w:ind w:left="0" w:firstLine="0"/>
              <w:rPr>
                <w:b w:val="0"/>
                <w:sz w:val="20"/>
              </w:rPr>
            </w:pPr>
            <w:r>
              <w:rPr>
                <w:b w:val="0"/>
                <w:sz w:val="20"/>
              </w:rPr>
              <w:t>Koweït</w:t>
            </w:r>
          </w:p>
        </w:tc>
        <w:tc>
          <w:tcPr>
            <w:tcW w:w="2997" w:type="dxa"/>
          </w:tcPr>
          <w:p w:rsidR="00E653BD" w:rsidRPr="003E684E" w:rsidRDefault="00105583" w:rsidP="00410744">
            <w:pPr>
              <w:pStyle w:val="H1G"/>
              <w:keepNext w:val="0"/>
              <w:keepLines w:val="0"/>
              <w:spacing w:before="0" w:after="0"/>
              <w:ind w:left="0" w:firstLine="0"/>
              <w:rPr>
                <w:b w:val="0"/>
                <w:sz w:val="20"/>
              </w:rPr>
            </w:pPr>
            <w:r>
              <w:rPr>
                <w:b w:val="0"/>
                <w:sz w:val="20"/>
              </w:rPr>
              <w:t>CAT/C/KWT/2</w:t>
            </w:r>
          </w:p>
        </w:tc>
      </w:tr>
      <w:tr w:rsidR="00105583" w:rsidTr="003F5249">
        <w:tc>
          <w:tcPr>
            <w:tcW w:w="4374" w:type="dxa"/>
          </w:tcPr>
          <w:p w:rsidR="00105583" w:rsidRDefault="00105583" w:rsidP="00410744">
            <w:pPr>
              <w:pStyle w:val="H1G"/>
              <w:keepNext w:val="0"/>
              <w:keepLines w:val="0"/>
              <w:spacing w:before="0" w:after="0"/>
              <w:ind w:left="0" w:firstLine="0"/>
              <w:rPr>
                <w:b w:val="0"/>
                <w:sz w:val="20"/>
              </w:rPr>
            </w:pPr>
          </w:p>
        </w:tc>
        <w:tc>
          <w:tcPr>
            <w:tcW w:w="2997" w:type="dxa"/>
          </w:tcPr>
          <w:p w:rsidR="00105583" w:rsidRDefault="00105583" w:rsidP="00410744">
            <w:pPr>
              <w:pStyle w:val="H1G"/>
              <w:keepNext w:val="0"/>
              <w:keepLines w:val="0"/>
              <w:spacing w:before="0" w:after="0"/>
              <w:ind w:left="0" w:firstLine="0"/>
              <w:rPr>
                <w:b w:val="0"/>
                <w:sz w:val="20"/>
              </w:rPr>
            </w:pPr>
          </w:p>
        </w:tc>
      </w:tr>
      <w:tr w:rsidR="00E653BD" w:rsidTr="003F5249">
        <w:tc>
          <w:tcPr>
            <w:tcW w:w="4374" w:type="dxa"/>
          </w:tcPr>
          <w:p w:rsidR="00E653BD" w:rsidRPr="003F3CEA" w:rsidRDefault="00E653BD" w:rsidP="00410744">
            <w:pPr>
              <w:pStyle w:val="H1G"/>
              <w:keepNext w:val="0"/>
              <w:keepLines w:val="0"/>
              <w:spacing w:before="0" w:after="0"/>
              <w:ind w:left="0" w:firstLine="0"/>
              <w:rPr>
                <w:sz w:val="20"/>
              </w:rPr>
            </w:pPr>
            <w:r>
              <w:rPr>
                <w:sz w:val="20"/>
              </w:rPr>
              <w:t>Troisièmes rapports périodiques</w:t>
            </w:r>
          </w:p>
        </w:tc>
        <w:tc>
          <w:tcPr>
            <w:tcW w:w="2997" w:type="dxa"/>
          </w:tcPr>
          <w:p w:rsidR="00E653BD" w:rsidRPr="003E684E" w:rsidRDefault="00E653BD" w:rsidP="00410744">
            <w:pPr>
              <w:pStyle w:val="H1G"/>
              <w:keepNext w:val="0"/>
              <w:keepLines w:val="0"/>
              <w:spacing w:before="0" w:after="0"/>
              <w:ind w:left="0" w:firstLine="0"/>
              <w:rPr>
                <w:b w:val="0"/>
                <w:sz w:val="20"/>
              </w:rPr>
            </w:pPr>
          </w:p>
        </w:tc>
      </w:tr>
      <w:tr w:rsidR="00E653BD" w:rsidTr="003F5249">
        <w:tc>
          <w:tcPr>
            <w:tcW w:w="4374" w:type="dxa"/>
          </w:tcPr>
          <w:p w:rsidR="00E653BD" w:rsidRPr="003E684E" w:rsidRDefault="00E653BD" w:rsidP="00410744">
            <w:pPr>
              <w:pStyle w:val="H1G"/>
              <w:keepNext w:val="0"/>
              <w:keepLines w:val="0"/>
              <w:spacing w:before="0" w:after="0"/>
              <w:ind w:left="0" w:firstLine="0"/>
              <w:rPr>
                <w:b w:val="0"/>
                <w:sz w:val="20"/>
              </w:rPr>
            </w:pPr>
          </w:p>
        </w:tc>
        <w:tc>
          <w:tcPr>
            <w:tcW w:w="2997" w:type="dxa"/>
          </w:tcPr>
          <w:p w:rsidR="00E653BD" w:rsidRPr="003E684E" w:rsidRDefault="00E653BD" w:rsidP="00410744">
            <w:pPr>
              <w:pStyle w:val="H1G"/>
              <w:keepNext w:val="0"/>
              <w:keepLines w:val="0"/>
              <w:spacing w:before="0" w:after="0"/>
              <w:ind w:left="0" w:firstLine="0"/>
              <w:rPr>
                <w:b w:val="0"/>
                <w:sz w:val="20"/>
              </w:rPr>
            </w:pPr>
          </w:p>
        </w:tc>
      </w:tr>
      <w:tr w:rsidR="00E653BD" w:rsidTr="003F5249">
        <w:tc>
          <w:tcPr>
            <w:tcW w:w="4374" w:type="dxa"/>
          </w:tcPr>
          <w:p w:rsidR="00E653BD" w:rsidRPr="003E684E" w:rsidRDefault="00E653BD" w:rsidP="00410744">
            <w:pPr>
              <w:pStyle w:val="H1G"/>
              <w:keepNext w:val="0"/>
              <w:keepLines w:val="0"/>
              <w:spacing w:before="0" w:after="0"/>
              <w:ind w:left="0" w:firstLine="0"/>
              <w:rPr>
                <w:b w:val="0"/>
                <w:sz w:val="20"/>
              </w:rPr>
            </w:pPr>
            <w:r>
              <w:rPr>
                <w:b w:val="0"/>
                <w:sz w:val="20"/>
              </w:rPr>
              <w:t>Slovénie</w:t>
            </w:r>
          </w:p>
        </w:tc>
        <w:tc>
          <w:tcPr>
            <w:tcW w:w="2997" w:type="dxa"/>
          </w:tcPr>
          <w:p w:rsidR="00E653BD" w:rsidRPr="003E684E" w:rsidRDefault="00E653BD" w:rsidP="00410744">
            <w:pPr>
              <w:pStyle w:val="H1G"/>
              <w:keepNext w:val="0"/>
              <w:keepLines w:val="0"/>
              <w:spacing w:before="0" w:after="0"/>
              <w:ind w:left="0" w:firstLine="0"/>
              <w:rPr>
                <w:b w:val="0"/>
                <w:sz w:val="20"/>
              </w:rPr>
            </w:pPr>
            <w:r>
              <w:rPr>
                <w:b w:val="0"/>
                <w:sz w:val="20"/>
              </w:rPr>
              <w:t>CAT/C/SVN/3</w:t>
            </w:r>
          </w:p>
        </w:tc>
      </w:tr>
      <w:tr w:rsidR="00E653BD" w:rsidTr="003F5249">
        <w:tc>
          <w:tcPr>
            <w:tcW w:w="4374" w:type="dxa"/>
          </w:tcPr>
          <w:p w:rsidR="00E653BD" w:rsidRPr="003E684E" w:rsidRDefault="00E653BD" w:rsidP="00410744">
            <w:pPr>
              <w:pStyle w:val="H1G"/>
              <w:keepNext w:val="0"/>
              <w:keepLines w:val="0"/>
              <w:spacing w:before="0" w:after="0"/>
              <w:ind w:left="0" w:firstLine="0"/>
              <w:rPr>
                <w:b w:val="0"/>
                <w:sz w:val="20"/>
              </w:rPr>
            </w:pPr>
            <w:r>
              <w:rPr>
                <w:b w:val="0"/>
                <w:sz w:val="20"/>
              </w:rPr>
              <w:t>Tunisie</w:t>
            </w:r>
          </w:p>
        </w:tc>
        <w:tc>
          <w:tcPr>
            <w:tcW w:w="2997" w:type="dxa"/>
          </w:tcPr>
          <w:p w:rsidR="00E653BD" w:rsidRPr="003E684E" w:rsidRDefault="00E653BD" w:rsidP="00410744">
            <w:pPr>
              <w:pStyle w:val="H1G"/>
              <w:keepNext w:val="0"/>
              <w:keepLines w:val="0"/>
              <w:spacing w:before="0" w:after="0"/>
              <w:ind w:left="0" w:firstLine="0"/>
              <w:rPr>
                <w:b w:val="0"/>
                <w:sz w:val="20"/>
              </w:rPr>
            </w:pPr>
            <w:r>
              <w:rPr>
                <w:b w:val="0"/>
                <w:sz w:val="20"/>
              </w:rPr>
              <w:t>CAT/C/TUN/3</w:t>
            </w:r>
          </w:p>
        </w:tc>
      </w:tr>
      <w:tr w:rsidR="00E653BD" w:rsidTr="003F5249">
        <w:tc>
          <w:tcPr>
            <w:tcW w:w="4374" w:type="dxa"/>
          </w:tcPr>
          <w:p w:rsidR="00E653BD" w:rsidRPr="003E684E" w:rsidRDefault="00E653BD" w:rsidP="00410744">
            <w:pPr>
              <w:pStyle w:val="H1G"/>
              <w:keepNext w:val="0"/>
              <w:keepLines w:val="0"/>
              <w:spacing w:before="0" w:after="0"/>
              <w:ind w:left="0" w:firstLine="0"/>
              <w:rPr>
                <w:b w:val="0"/>
                <w:sz w:val="20"/>
              </w:rPr>
            </w:pPr>
          </w:p>
        </w:tc>
        <w:tc>
          <w:tcPr>
            <w:tcW w:w="2997" w:type="dxa"/>
          </w:tcPr>
          <w:p w:rsidR="00E653BD" w:rsidRPr="003E684E" w:rsidRDefault="00E653BD" w:rsidP="00410744">
            <w:pPr>
              <w:pStyle w:val="H1G"/>
              <w:keepNext w:val="0"/>
              <w:keepLines w:val="0"/>
              <w:spacing w:before="0" w:after="0"/>
              <w:ind w:left="0" w:firstLine="0"/>
              <w:rPr>
                <w:b w:val="0"/>
                <w:sz w:val="20"/>
              </w:rPr>
            </w:pPr>
          </w:p>
        </w:tc>
      </w:tr>
      <w:tr w:rsidR="00E653BD" w:rsidTr="003F5249">
        <w:tc>
          <w:tcPr>
            <w:tcW w:w="4374" w:type="dxa"/>
          </w:tcPr>
          <w:p w:rsidR="00E653BD" w:rsidRPr="003F3CEA" w:rsidRDefault="00E653BD" w:rsidP="00410744">
            <w:pPr>
              <w:pStyle w:val="H1G"/>
              <w:keepNext w:val="0"/>
              <w:keepLines w:val="0"/>
              <w:spacing w:before="0" w:after="0"/>
              <w:ind w:left="0" w:firstLine="0"/>
              <w:rPr>
                <w:sz w:val="20"/>
              </w:rPr>
            </w:pPr>
            <w:r>
              <w:rPr>
                <w:sz w:val="20"/>
              </w:rPr>
              <w:t>Quatrièmes rapports périodiques</w:t>
            </w:r>
          </w:p>
        </w:tc>
        <w:tc>
          <w:tcPr>
            <w:tcW w:w="2997" w:type="dxa"/>
          </w:tcPr>
          <w:p w:rsidR="00E653BD" w:rsidRPr="003E684E" w:rsidRDefault="00E653BD" w:rsidP="00410744">
            <w:pPr>
              <w:pStyle w:val="H1G"/>
              <w:keepNext w:val="0"/>
              <w:keepLines w:val="0"/>
              <w:spacing w:before="0" w:after="0"/>
              <w:ind w:left="0" w:firstLine="0"/>
              <w:rPr>
                <w:b w:val="0"/>
                <w:sz w:val="20"/>
              </w:rPr>
            </w:pPr>
          </w:p>
        </w:tc>
      </w:tr>
      <w:tr w:rsidR="00E653BD" w:rsidTr="003F5249">
        <w:tc>
          <w:tcPr>
            <w:tcW w:w="4374" w:type="dxa"/>
          </w:tcPr>
          <w:p w:rsidR="00E653BD" w:rsidRPr="003E684E" w:rsidRDefault="00E653BD" w:rsidP="00410744">
            <w:pPr>
              <w:pStyle w:val="H1G"/>
              <w:keepNext w:val="0"/>
              <w:keepLines w:val="0"/>
              <w:spacing w:before="0" w:after="0"/>
              <w:ind w:left="0" w:firstLine="0"/>
              <w:rPr>
                <w:b w:val="0"/>
                <w:sz w:val="20"/>
              </w:rPr>
            </w:pPr>
          </w:p>
        </w:tc>
        <w:tc>
          <w:tcPr>
            <w:tcW w:w="2997" w:type="dxa"/>
          </w:tcPr>
          <w:p w:rsidR="00E653BD" w:rsidRPr="003E684E" w:rsidRDefault="00E653BD" w:rsidP="00410744">
            <w:pPr>
              <w:pStyle w:val="H1G"/>
              <w:keepNext w:val="0"/>
              <w:keepLines w:val="0"/>
              <w:spacing w:before="0" w:after="0"/>
              <w:ind w:left="0" w:firstLine="0"/>
              <w:rPr>
                <w:b w:val="0"/>
                <w:sz w:val="20"/>
              </w:rPr>
            </w:pPr>
          </w:p>
        </w:tc>
      </w:tr>
      <w:tr w:rsidR="00E653BD" w:rsidTr="003F5249">
        <w:tc>
          <w:tcPr>
            <w:tcW w:w="4374" w:type="dxa"/>
          </w:tcPr>
          <w:p w:rsidR="00E653BD" w:rsidRPr="003E684E" w:rsidRDefault="00E653BD" w:rsidP="00410744">
            <w:pPr>
              <w:pStyle w:val="H1G"/>
              <w:keepNext w:val="0"/>
              <w:keepLines w:val="0"/>
              <w:spacing w:before="0" w:after="0"/>
              <w:ind w:left="0" w:firstLine="0"/>
              <w:rPr>
                <w:b w:val="0"/>
                <w:sz w:val="20"/>
              </w:rPr>
            </w:pPr>
            <w:r>
              <w:rPr>
                <w:b w:val="0"/>
                <w:sz w:val="20"/>
              </w:rPr>
              <w:t>Arménie</w:t>
            </w:r>
          </w:p>
        </w:tc>
        <w:tc>
          <w:tcPr>
            <w:tcW w:w="2997" w:type="dxa"/>
          </w:tcPr>
          <w:p w:rsidR="00E653BD" w:rsidRPr="003E684E" w:rsidRDefault="00E653BD" w:rsidP="00410744">
            <w:pPr>
              <w:pStyle w:val="H1G"/>
              <w:keepNext w:val="0"/>
              <w:keepLines w:val="0"/>
              <w:spacing w:before="0" w:after="0"/>
              <w:ind w:left="0" w:firstLine="0"/>
              <w:rPr>
                <w:b w:val="0"/>
                <w:sz w:val="20"/>
              </w:rPr>
            </w:pPr>
            <w:r>
              <w:rPr>
                <w:b w:val="0"/>
                <w:sz w:val="20"/>
              </w:rPr>
              <w:t>CAT/C/ARM/3-4</w:t>
            </w:r>
          </w:p>
        </w:tc>
      </w:tr>
      <w:tr w:rsidR="00E653BD" w:rsidTr="003F5249">
        <w:tc>
          <w:tcPr>
            <w:tcW w:w="4374" w:type="dxa"/>
          </w:tcPr>
          <w:p w:rsidR="00E653BD" w:rsidRPr="003E684E" w:rsidRDefault="00E653BD" w:rsidP="00410744">
            <w:pPr>
              <w:pStyle w:val="H1G"/>
              <w:keepNext w:val="0"/>
              <w:keepLines w:val="0"/>
              <w:spacing w:before="0" w:after="0"/>
              <w:ind w:left="0" w:firstLine="0"/>
              <w:rPr>
                <w:b w:val="0"/>
                <w:sz w:val="20"/>
              </w:rPr>
            </w:pPr>
            <w:r>
              <w:rPr>
                <w:b w:val="0"/>
                <w:sz w:val="20"/>
              </w:rPr>
              <w:t>Bélarus</w:t>
            </w:r>
          </w:p>
        </w:tc>
        <w:tc>
          <w:tcPr>
            <w:tcW w:w="2997" w:type="dxa"/>
          </w:tcPr>
          <w:p w:rsidR="00E653BD" w:rsidRPr="003E684E" w:rsidRDefault="00E653BD" w:rsidP="00410744">
            <w:pPr>
              <w:pStyle w:val="H1G"/>
              <w:keepNext w:val="0"/>
              <w:keepLines w:val="0"/>
              <w:spacing w:before="0" w:after="0"/>
              <w:ind w:left="0" w:firstLine="0"/>
              <w:rPr>
                <w:b w:val="0"/>
                <w:sz w:val="20"/>
              </w:rPr>
            </w:pPr>
            <w:r>
              <w:rPr>
                <w:b w:val="0"/>
                <w:sz w:val="20"/>
              </w:rPr>
              <w:t>CAT/C/BLR/4</w:t>
            </w:r>
          </w:p>
        </w:tc>
      </w:tr>
      <w:tr w:rsidR="00E653BD" w:rsidTr="003F5249">
        <w:tc>
          <w:tcPr>
            <w:tcW w:w="4374" w:type="dxa"/>
          </w:tcPr>
          <w:p w:rsidR="00E653BD" w:rsidRPr="003E684E" w:rsidRDefault="00E653BD" w:rsidP="00410744">
            <w:pPr>
              <w:pStyle w:val="H1G"/>
              <w:keepNext w:val="0"/>
              <w:keepLines w:val="0"/>
              <w:spacing w:before="0" w:after="0"/>
              <w:ind w:left="0" w:firstLine="0"/>
              <w:rPr>
                <w:b w:val="0"/>
                <w:sz w:val="20"/>
              </w:rPr>
            </w:pPr>
            <w:r>
              <w:rPr>
                <w:b w:val="0"/>
                <w:sz w:val="20"/>
              </w:rPr>
              <w:t>Maroc</w:t>
            </w:r>
          </w:p>
        </w:tc>
        <w:tc>
          <w:tcPr>
            <w:tcW w:w="2997" w:type="dxa"/>
          </w:tcPr>
          <w:p w:rsidR="00E653BD" w:rsidRPr="003E684E" w:rsidRDefault="00E653BD" w:rsidP="00410744">
            <w:pPr>
              <w:pStyle w:val="H1G"/>
              <w:keepNext w:val="0"/>
              <w:keepLines w:val="0"/>
              <w:spacing w:before="0" w:after="0"/>
              <w:ind w:left="0" w:firstLine="0"/>
              <w:rPr>
                <w:b w:val="0"/>
                <w:sz w:val="20"/>
              </w:rPr>
            </w:pPr>
            <w:r>
              <w:rPr>
                <w:b w:val="0"/>
                <w:sz w:val="20"/>
              </w:rPr>
              <w:t>CAT/C/MAR/4</w:t>
            </w:r>
          </w:p>
        </w:tc>
      </w:tr>
      <w:tr w:rsidR="00E653BD" w:rsidTr="003F5249">
        <w:tc>
          <w:tcPr>
            <w:tcW w:w="4374" w:type="dxa"/>
          </w:tcPr>
          <w:p w:rsidR="00E653BD" w:rsidRPr="003E684E" w:rsidRDefault="00E653BD" w:rsidP="00410744">
            <w:pPr>
              <w:pStyle w:val="H1G"/>
              <w:keepNext w:val="0"/>
              <w:keepLines w:val="0"/>
              <w:spacing w:before="0" w:after="0"/>
              <w:ind w:left="0" w:firstLine="0"/>
              <w:rPr>
                <w:b w:val="0"/>
                <w:sz w:val="20"/>
              </w:rPr>
            </w:pPr>
            <w:r>
              <w:rPr>
                <w:b w:val="0"/>
                <w:sz w:val="20"/>
              </w:rPr>
              <w:t>Sri Lanka</w:t>
            </w:r>
          </w:p>
        </w:tc>
        <w:tc>
          <w:tcPr>
            <w:tcW w:w="2997" w:type="dxa"/>
          </w:tcPr>
          <w:p w:rsidR="00E653BD" w:rsidRPr="003E684E" w:rsidRDefault="00E653BD" w:rsidP="00410744">
            <w:pPr>
              <w:pStyle w:val="H1G"/>
              <w:keepNext w:val="0"/>
              <w:keepLines w:val="0"/>
              <w:spacing w:before="0" w:after="0"/>
              <w:ind w:left="0" w:firstLine="0"/>
              <w:rPr>
                <w:b w:val="0"/>
                <w:sz w:val="20"/>
              </w:rPr>
            </w:pPr>
            <w:r>
              <w:rPr>
                <w:b w:val="0"/>
                <w:sz w:val="20"/>
              </w:rPr>
              <w:t>CAT/C/LKA/3-4</w:t>
            </w:r>
          </w:p>
        </w:tc>
      </w:tr>
      <w:tr w:rsidR="00E653BD" w:rsidTr="003F5249">
        <w:tc>
          <w:tcPr>
            <w:tcW w:w="4374" w:type="dxa"/>
          </w:tcPr>
          <w:p w:rsidR="00E653BD" w:rsidRPr="003E684E" w:rsidRDefault="00E653BD" w:rsidP="00410744">
            <w:pPr>
              <w:pStyle w:val="H1G"/>
              <w:keepNext w:val="0"/>
              <w:keepLines w:val="0"/>
              <w:spacing w:before="0" w:after="0"/>
              <w:ind w:left="0" w:firstLine="0"/>
              <w:rPr>
                <w:b w:val="0"/>
                <w:sz w:val="20"/>
              </w:rPr>
            </w:pPr>
          </w:p>
        </w:tc>
        <w:tc>
          <w:tcPr>
            <w:tcW w:w="2997" w:type="dxa"/>
          </w:tcPr>
          <w:p w:rsidR="00E653BD" w:rsidRPr="003E684E" w:rsidRDefault="00E653BD" w:rsidP="00410744">
            <w:pPr>
              <w:pStyle w:val="H1G"/>
              <w:keepNext w:val="0"/>
              <w:keepLines w:val="0"/>
              <w:spacing w:before="0" w:after="0"/>
              <w:ind w:left="0" w:firstLine="0"/>
              <w:rPr>
                <w:b w:val="0"/>
                <w:sz w:val="20"/>
              </w:rPr>
            </w:pPr>
          </w:p>
        </w:tc>
      </w:tr>
      <w:tr w:rsidR="00E653BD" w:rsidTr="003F5249">
        <w:tc>
          <w:tcPr>
            <w:tcW w:w="4374" w:type="dxa"/>
          </w:tcPr>
          <w:p w:rsidR="00E653BD" w:rsidRPr="003F3CEA" w:rsidRDefault="00E653BD" w:rsidP="00410744">
            <w:pPr>
              <w:pStyle w:val="H1G"/>
              <w:keepNext w:val="0"/>
              <w:keepLines w:val="0"/>
              <w:spacing w:before="0" w:after="0"/>
              <w:ind w:left="0" w:firstLine="0"/>
              <w:rPr>
                <w:sz w:val="20"/>
              </w:rPr>
            </w:pPr>
            <w:r>
              <w:rPr>
                <w:sz w:val="20"/>
              </w:rPr>
              <w:t>Cinquièmes rapports périodiques</w:t>
            </w:r>
          </w:p>
        </w:tc>
        <w:tc>
          <w:tcPr>
            <w:tcW w:w="2997" w:type="dxa"/>
          </w:tcPr>
          <w:p w:rsidR="00E653BD" w:rsidRPr="003E684E" w:rsidRDefault="00E653BD" w:rsidP="00410744">
            <w:pPr>
              <w:pStyle w:val="H1G"/>
              <w:keepNext w:val="0"/>
              <w:keepLines w:val="0"/>
              <w:spacing w:before="0" w:after="0"/>
              <w:ind w:left="0" w:firstLine="0"/>
              <w:rPr>
                <w:b w:val="0"/>
                <w:sz w:val="20"/>
              </w:rPr>
            </w:pPr>
          </w:p>
        </w:tc>
      </w:tr>
      <w:tr w:rsidR="00E653BD" w:rsidTr="003F5249">
        <w:tc>
          <w:tcPr>
            <w:tcW w:w="4374" w:type="dxa"/>
          </w:tcPr>
          <w:p w:rsidR="00E653BD" w:rsidRPr="003E684E" w:rsidRDefault="00E653BD" w:rsidP="00410744">
            <w:pPr>
              <w:pStyle w:val="H1G"/>
              <w:keepNext w:val="0"/>
              <w:keepLines w:val="0"/>
              <w:spacing w:before="0" w:after="0"/>
              <w:ind w:left="0" w:firstLine="0"/>
              <w:rPr>
                <w:b w:val="0"/>
                <w:sz w:val="20"/>
              </w:rPr>
            </w:pPr>
          </w:p>
        </w:tc>
        <w:tc>
          <w:tcPr>
            <w:tcW w:w="2997" w:type="dxa"/>
          </w:tcPr>
          <w:p w:rsidR="00E653BD" w:rsidRPr="003E684E" w:rsidRDefault="00E653BD" w:rsidP="00410744">
            <w:pPr>
              <w:pStyle w:val="H1G"/>
              <w:keepNext w:val="0"/>
              <w:keepLines w:val="0"/>
              <w:spacing w:before="0" w:after="0"/>
              <w:ind w:left="0" w:firstLine="0"/>
              <w:rPr>
                <w:b w:val="0"/>
                <w:sz w:val="20"/>
              </w:rPr>
            </w:pPr>
          </w:p>
        </w:tc>
      </w:tr>
      <w:tr w:rsidR="00E653BD" w:rsidTr="003F5249">
        <w:tc>
          <w:tcPr>
            <w:tcW w:w="4374" w:type="dxa"/>
          </w:tcPr>
          <w:p w:rsidR="00E653BD" w:rsidRPr="003E684E" w:rsidRDefault="00E653BD" w:rsidP="00410744">
            <w:pPr>
              <w:pStyle w:val="H1G"/>
              <w:keepNext w:val="0"/>
              <w:keepLines w:val="0"/>
              <w:spacing w:before="0" w:after="0"/>
              <w:ind w:left="0" w:firstLine="0"/>
              <w:rPr>
                <w:b w:val="0"/>
                <w:sz w:val="20"/>
              </w:rPr>
            </w:pPr>
            <w:r>
              <w:rPr>
                <w:b w:val="0"/>
                <w:sz w:val="20"/>
              </w:rPr>
              <w:t>Allemagne</w:t>
            </w:r>
          </w:p>
        </w:tc>
        <w:tc>
          <w:tcPr>
            <w:tcW w:w="2997" w:type="dxa"/>
          </w:tcPr>
          <w:p w:rsidR="00E653BD" w:rsidRPr="003E684E" w:rsidRDefault="00E653BD" w:rsidP="00410744">
            <w:pPr>
              <w:pStyle w:val="H1G"/>
              <w:keepNext w:val="0"/>
              <w:keepLines w:val="0"/>
              <w:spacing w:before="0" w:after="0"/>
              <w:ind w:left="0" w:firstLine="0"/>
              <w:rPr>
                <w:b w:val="0"/>
                <w:sz w:val="20"/>
              </w:rPr>
            </w:pPr>
            <w:r>
              <w:rPr>
                <w:b w:val="0"/>
                <w:sz w:val="20"/>
              </w:rPr>
              <w:t>CAT/C/DEU/5</w:t>
            </w:r>
          </w:p>
        </w:tc>
      </w:tr>
      <w:tr w:rsidR="00E653BD" w:rsidTr="003F5249">
        <w:tc>
          <w:tcPr>
            <w:tcW w:w="4374" w:type="dxa"/>
          </w:tcPr>
          <w:p w:rsidR="00E653BD" w:rsidRDefault="00E432A9" w:rsidP="00410744">
            <w:pPr>
              <w:pStyle w:val="H1G"/>
              <w:keepNext w:val="0"/>
              <w:keepLines w:val="0"/>
              <w:spacing w:before="0" w:after="0"/>
              <w:ind w:left="0" w:firstLine="0"/>
              <w:rPr>
                <w:b w:val="0"/>
                <w:sz w:val="20"/>
              </w:rPr>
            </w:pPr>
            <w:r>
              <w:rPr>
                <w:b w:val="0"/>
                <w:sz w:val="20"/>
              </w:rPr>
              <w:t>Bulgarie</w:t>
            </w:r>
          </w:p>
        </w:tc>
        <w:tc>
          <w:tcPr>
            <w:tcW w:w="2997" w:type="dxa"/>
          </w:tcPr>
          <w:p w:rsidR="00E653BD" w:rsidRDefault="00E653BD" w:rsidP="00410744">
            <w:pPr>
              <w:pStyle w:val="H1G"/>
              <w:keepNext w:val="0"/>
              <w:keepLines w:val="0"/>
              <w:spacing w:before="0" w:after="0"/>
              <w:ind w:left="0" w:firstLine="0"/>
              <w:rPr>
                <w:b w:val="0"/>
                <w:sz w:val="20"/>
              </w:rPr>
            </w:pPr>
            <w:r>
              <w:rPr>
                <w:b w:val="0"/>
                <w:sz w:val="20"/>
              </w:rPr>
              <w:t>CAT/C/B</w:t>
            </w:r>
            <w:r w:rsidR="00E432A9">
              <w:rPr>
                <w:b w:val="0"/>
                <w:sz w:val="20"/>
              </w:rPr>
              <w:t>GR</w:t>
            </w:r>
            <w:r>
              <w:rPr>
                <w:b w:val="0"/>
                <w:sz w:val="20"/>
              </w:rPr>
              <w:t>/</w:t>
            </w:r>
            <w:r w:rsidR="00E432A9">
              <w:rPr>
                <w:b w:val="0"/>
                <w:sz w:val="20"/>
              </w:rPr>
              <w:t>4</w:t>
            </w:r>
            <w:r>
              <w:rPr>
                <w:b w:val="0"/>
                <w:sz w:val="20"/>
              </w:rPr>
              <w:t>-5</w:t>
            </w:r>
          </w:p>
        </w:tc>
      </w:tr>
      <w:tr w:rsidR="00E653BD" w:rsidTr="003F5249">
        <w:tc>
          <w:tcPr>
            <w:tcW w:w="4374" w:type="dxa"/>
          </w:tcPr>
          <w:p w:rsidR="00E653BD" w:rsidRDefault="00E432A9" w:rsidP="00410744">
            <w:pPr>
              <w:pStyle w:val="H1G"/>
              <w:keepNext w:val="0"/>
              <w:keepLines w:val="0"/>
              <w:spacing w:before="0" w:after="0"/>
              <w:ind w:left="0" w:firstLine="0"/>
              <w:rPr>
                <w:b w:val="0"/>
                <w:sz w:val="20"/>
              </w:rPr>
            </w:pPr>
            <w:r>
              <w:rPr>
                <w:b w:val="0"/>
                <w:sz w:val="20"/>
              </w:rPr>
              <w:t>Monaco</w:t>
            </w:r>
          </w:p>
        </w:tc>
        <w:tc>
          <w:tcPr>
            <w:tcW w:w="2997" w:type="dxa"/>
          </w:tcPr>
          <w:p w:rsidR="00E653BD" w:rsidRDefault="00E653BD" w:rsidP="00410744">
            <w:pPr>
              <w:pStyle w:val="H1G"/>
              <w:keepNext w:val="0"/>
              <w:keepLines w:val="0"/>
              <w:spacing w:before="0" w:after="0"/>
              <w:ind w:left="0" w:firstLine="0"/>
              <w:rPr>
                <w:b w:val="0"/>
                <w:sz w:val="20"/>
              </w:rPr>
            </w:pPr>
            <w:r>
              <w:rPr>
                <w:b w:val="0"/>
                <w:sz w:val="20"/>
              </w:rPr>
              <w:t>CAT/C/</w:t>
            </w:r>
            <w:r w:rsidR="00E432A9">
              <w:rPr>
                <w:b w:val="0"/>
                <w:sz w:val="20"/>
              </w:rPr>
              <w:t>MCO</w:t>
            </w:r>
            <w:r>
              <w:rPr>
                <w:b w:val="0"/>
                <w:sz w:val="20"/>
              </w:rPr>
              <w:t>/4-5</w:t>
            </w:r>
          </w:p>
        </w:tc>
      </w:tr>
      <w:tr w:rsidR="00E432A9" w:rsidTr="003F5249">
        <w:tc>
          <w:tcPr>
            <w:tcW w:w="4374" w:type="dxa"/>
          </w:tcPr>
          <w:p w:rsidR="00E432A9" w:rsidRDefault="00E432A9" w:rsidP="00410744">
            <w:pPr>
              <w:pStyle w:val="H1G"/>
              <w:keepNext w:val="0"/>
              <w:keepLines w:val="0"/>
              <w:spacing w:before="0" w:after="0"/>
              <w:ind w:left="0" w:firstLine="0"/>
              <w:rPr>
                <w:b w:val="0"/>
                <w:sz w:val="20"/>
              </w:rPr>
            </w:pPr>
            <w:r>
              <w:rPr>
                <w:b w:val="0"/>
                <w:sz w:val="20"/>
              </w:rPr>
              <w:t>République tchèque</w:t>
            </w:r>
          </w:p>
        </w:tc>
        <w:tc>
          <w:tcPr>
            <w:tcW w:w="2997" w:type="dxa"/>
          </w:tcPr>
          <w:p w:rsidR="00E432A9" w:rsidRDefault="00E432A9" w:rsidP="00410744">
            <w:pPr>
              <w:pStyle w:val="H1G"/>
              <w:keepNext w:val="0"/>
              <w:keepLines w:val="0"/>
              <w:spacing w:before="0" w:after="0"/>
              <w:ind w:left="0" w:firstLine="0"/>
              <w:rPr>
                <w:b w:val="0"/>
                <w:sz w:val="20"/>
              </w:rPr>
            </w:pPr>
            <w:r>
              <w:rPr>
                <w:b w:val="0"/>
                <w:sz w:val="20"/>
              </w:rPr>
              <w:t>CAT/C/CZE/4-5</w:t>
            </w:r>
          </w:p>
        </w:tc>
      </w:tr>
      <w:tr w:rsidR="00E653BD" w:rsidTr="003F5249">
        <w:tc>
          <w:tcPr>
            <w:tcW w:w="4374" w:type="dxa"/>
          </w:tcPr>
          <w:p w:rsidR="00E653BD" w:rsidRDefault="00E653BD" w:rsidP="00410744">
            <w:pPr>
              <w:pStyle w:val="H1G"/>
              <w:keepNext w:val="0"/>
              <w:keepLines w:val="0"/>
              <w:spacing w:before="0" w:after="0"/>
              <w:ind w:left="0" w:firstLine="0"/>
              <w:rPr>
                <w:b w:val="0"/>
                <w:sz w:val="20"/>
              </w:rPr>
            </w:pPr>
          </w:p>
        </w:tc>
        <w:tc>
          <w:tcPr>
            <w:tcW w:w="2997" w:type="dxa"/>
          </w:tcPr>
          <w:p w:rsidR="00E653BD" w:rsidRDefault="00E653BD" w:rsidP="00410744">
            <w:pPr>
              <w:pStyle w:val="H1G"/>
              <w:keepNext w:val="0"/>
              <w:keepLines w:val="0"/>
              <w:spacing w:before="0" w:after="0"/>
              <w:ind w:left="0" w:firstLine="0"/>
              <w:rPr>
                <w:b w:val="0"/>
                <w:sz w:val="20"/>
              </w:rPr>
            </w:pPr>
          </w:p>
        </w:tc>
      </w:tr>
    </w:tbl>
    <w:p w:rsidR="00E653BD" w:rsidRPr="00467D98" w:rsidRDefault="00E653BD" w:rsidP="00E653BD">
      <w:pPr>
        <w:pStyle w:val="H1G"/>
      </w:pPr>
      <w:r>
        <w:tab/>
      </w:r>
      <w:r w:rsidRPr="00467D98">
        <w:t>B.</w:t>
      </w:r>
      <w:r w:rsidRPr="00467D98">
        <w:tab/>
        <w:t>Rapports attendus</w:t>
      </w:r>
    </w:p>
    <w:p w:rsidR="00E653BD" w:rsidRDefault="00E653BD" w:rsidP="00E653BD">
      <w:pPr>
        <w:pStyle w:val="SingleTxtG"/>
        <w:ind w:firstLine="567"/>
      </w:pPr>
      <w:r w:rsidRPr="00467D98">
        <w:t xml:space="preserve">Au </w:t>
      </w:r>
      <w:r w:rsidR="00E432A9">
        <w:t xml:space="preserve">14 septembre </w:t>
      </w:r>
      <w:r w:rsidRPr="00467D98">
        <w:t>2010, la situation en ce qui concerne les rapports en retard était la suivante:</w:t>
      </w:r>
    </w:p>
    <w:tbl>
      <w:tblPr>
        <w:tblW w:w="8505" w:type="dxa"/>
        <w:tblInd w:w="1134" w:type="dxa"/>
        <w:tblLayout w:type="fixed"/>
        <w:tblCellMar>
          <w:left w:w="0" w:type="dxa"/>
          <w:right w:w="142" w:type="dxa"/>
        </w:tblCellMar>
        <w:tblLook w:val="0000" w:firstRow="0" w:lastRow="0" w:firstColumn="0" w:lastColumn="0" w:noHBand="0" w:noVBand="0"/>
      </w:tblPr>
      <w:tblGrid>
        <w:gridCol w:w="2963"/>
        <w:gridCol w:w="3309"/>
        <w:gridCol w:w="2233"/>
      </w:tblGrid>
      <w:tr w:rsidR="00E653BD" w:rsidRPr="003F3CEA" w:rsidTr="003F5249">
        <w:tblPrEx>
          <w:tblCellMar>
            <w:top w:w="0" w:type="dxa"/>
            <w:bottom w:w="0" w:type="dxa"/>
          </w:tblCellMar>
        </w:tblPrEx>
        <w:trPr>
          <w:tblHeader/>
        </w:trPr>
        <w:tc>
          <w:tcPr>
            <w:tcW w:w="2963" w:type="dxa"/>
            <w:tcBorders>
              <w:top w:val="single" w:sz="4" w:space="0" w:color="auto"/>
              <w:bottom w:val="single" w:sz="12" w:space="0" w:color="auto"/>
            </w:tcBorders>
            <w:vAlign w:val="bottom"/>
          </w:tcPr>
          <w:p w:rsidR="00E653BD" w:rsidRPr="003F3CEA" w:rsidRDefault="00E653BD" w:rsidP="00C86CB0">
            <w:pPr>
              <w:spacing w:before="80" w:after="80" w:line="200" w:lineRule="exact"/>
              <w:rPr>
                <w:i/>
                <w:sz w:val="16"/>
                <w:szCs w:val="16"/>
              </w:rPr>
            </w:pPr>
            <w:r w:rsidRPr="003F3CEA">
              <w:rPr>
                <w:i/>
                <w:sz w:val="16"/>
                <w:szCs w:val="16"/>
              </w:rPr>
              <w:t>État partie</w:t>
            </w:r>
          </w:p>
        </w:tc>
        <w:tc>
          <w:tcPr>
            <w:tcW w:w="3309" w:type="dxa"/>
            <w:tcBorders>
              <w:top w:val="single" w:sz="4" w:space="0" w:color="auto"/>
              <w:bottom w:val="single" w:sz="12" w:space="0" w:color="auto"/>
            </w:tcBorders>
            <w:vAlign w:val="bottom"/>
          </w:tcPr>
          <w:p w:rsidR="00E653BD" w:rsidRPr="003F3CEA" w:rsidRDefault="00E653BD" w:rsidP="00C86CB0">
            <w:pPr>
              <w:spacing w:before="80" w:after="80" w:line="200" w:lineRule="exact"/>
              <w:rPr>
                <w:i/>
                <w:sz w:val="16"/>
                <w:szCs w:val="16"/>
              </w:rPr>
            </w:pPr>
            <w:r w:rsidRPr="003F3CEA">
              <w:rPr>
                <w:i/>
                <w:sz w:val="16"/>
                <w:szCs w:val="16"/>
              </w:rPr>
              <w:t>Date à laquelle le rapport devait être présenté</w:t>
            </w:r>
          </w:p>
        </w:tc>
        <w:tc>
          <w:tcPr>
            <w:tcW w:w="2233" w:type="dxa"/>
            <w:tcBorders>
              <w:top w:val="single" w:sz="4" w:space="0" w:color="auto"/>
              <w:bottom w:val="single" w:sz="12" w:space="0" w:color="auto"/>
            </w:tcBorders>
            <w:vAlign w:val="bottom"/>
          </w:tcPr>
          <w:p w:rsidR="00E653BD" w:rsidRPr="003F3CEA" w:rsidRDefault="00E653BD" w:rsidP="00C86CB0">
            <w:pPr>
              <w:spacing w:before="80" w:after="80" w:line="200" w:lineRule="exact"/>
              <w:rPr>
                <w:i/>
                <w:sz w:val="16"/>
                <w:szCs w:val="16"/>
              </w:rPr>
            </w:pPr>
            <w:r w:rsidRPr="003F3CEA">
              <w:rPr>
                <w:i/>
                <w:sz w:val="16"/>
                <w:szCs w:val="16"/>
              </w:rPr>
              <w:t>Date révisée</w:t>
            </w:r>
            <w:r w:rsidRPr="00586C49">
              <w:rPr>
                <w:rStyle w:val="FootnoteReference"/>
                <w:i/>
                <w:sz w:val="20"/>
                <w:szCs w:val="16"/>
                <w:vertAlign w:val="baseline"/>
              </w:rPr>
              <w:footnoteReference w:customMarkFollows="1" w:id="2"/>
              <w:t>*</w:t>
            </w:r>
          </w:p>
        </w:tc>
      </w:tr>
      <w:tr w:rsidR="00E653BD" w:rsidRPr="00467D98" w:rsidTr="003F5249">
        <w:tblPrEx>
          <w:tblCellMar>
            <w:top w:w="0" w:type="dxa"/>
            <w:bottom w:w="0" w:type="dxa"/>
          </w:tblCellMar>
        </w:tblPrEx>
        <w:trPr>
          <w:trHeight w:hRule="exact" w:val="40"/>
          <w:tblHeader/>
        </w:trPr>
        <w:tc>
          <w:tcPr>
            <w:tcW w:w="2963" w:type="dxa"/>
            <w:tcBorders>
              <w:top w:val="single" w:sz="12" w:space="0" w:color="auto"/>
            </w:tcBorders>
          </w:tcPr>
          <w:p w:rsidR="00E653BD" w:rsidRPr="00467D98" w:rsidRDefault="00E653BD" w:rsidP="00C86CB0">
            <w:pPr>
              <w:rPr>
                <w:b/>
              </w:rPr>
            </w:pPr>
          </w:p>
        </w:tc>
        <w:tc>
          <w:tcPr>
            <w:tcW w:w="3309" w:type="dxa"/>
            <w:tcBorders>
              <w:top w:val="single" w:sz="12" w:space="0" w:color="auto"/>
            </w:tcBorders>
          </w:tcPr>
          <w:p w:rsidR="00E653BD" w:rsidRPr="00467D98" w:rsidRDefault="00E653BD" w:rsidP="00C86CB0"/>
        </w:tc>
        <w:tc>
          <w:tcPr>
            <w:tcW w:w="2233" w:type="dxa"/>
            <w:tcBorders>
              <w:top w:val="single" w:sz="12" w:space="0" w:color="auto"/>
            </w:tcBorders>
          </w:tcPr>
          <w:p w:rsidR="00E653BD" w:rsidRPr="00467D98" w:rsidRDefault="00E653BD" w:rsidP="00C86CB0"/>
        </w:tc>
      </w:tr>
      <w:tr w:rsidR="00E653BD" w:rsidRPr="00467D98" w:rsidTr="003F5249">
        <w:tblPrEx>
          <w:tblCellMar>
            <w:top w:w="0" w:type="dxa"/>
            <w:bottom w:w="0" w:type="dxa"/>
          </w:tblCellMar>
        </w:tblPrEx>
        <w:tc>
          <w:tcPr>
            <w:tcW w:w="2963" w:type="dxa"/>
          </w:tcPr>
          <w:p w:rsidR="00E653BD" w:rsidRPr="00467D98" w:rsidRDefault="00E653BD" w:rsidP="00C86CB0">
            <w:r w:rsidRPr="00467D98">
              <w:rPr>
                <w:b/>
              </w:rPr>
              <w:t>Rapports initiaux</w:t>
            </w:r>
          </w:p>
        </w:tc>
        <w:tc>
          <w:tcPr>
            <w:tcW w:w="3309" w:type="dxa"/>
          </w:tcPr>
          <w:p w:rsidR="00E653BD" w:rsidRPr="00467D98" w:rsidRDefault="00E653BD" w:rsidP="00C86CB0"/>
        </w:tc>
        <w:tc>
          <w:tcPr>
            <w:tcW w:w="2233" w:type="dxa"/>
          </w:tcPr>
          <w:p w:rsidR="00E653BD" w:rsidRPr="00467D98" w:rsidRDefault="00E653BD" w:rsidP="00C86CB0"/>
        </w:tc>
      </w:tr>
      <w:tr w:rsidR="00E653BD" w:rsidRPr="00467D98" w:rsidTr="003F5249">
        <w:tblPrEx>
          <w:tblCellMar>
            <w:top w:w="0" w:type="dxa"/>
            <w:bottom w:w="0" w:type="dxa"/>
          </w:tblCellMar>
        </w:tblPrEx>
        <w:tc>
          <w:tcPr>
            <w:tcW w:w="2963" w:type="dxa"/>
          </w:tcPr>
          <w:p w:rsidR="00E653BD" w:rsidRPr="00467D98" w:rsidRDefault="00E653BD" w:rsidP="00C86CB0">
            <w:pPr>
              <w:rPr>
                <w:b/>
              </w:rPr>
            </w:pPr>
          </w:p>
        </w:tc>
        <w:tc>
          <w:tcPr>
            <w:tcW w:w="3309" w:type="dxa"/>
          </w:tcPr>
          <w:p w:rsidR="00E653BD" w:rsidRPr="00467D98" w:rsidRDefault="00E653BD" w:rsidP="00C86CB0"/>
        </w:tc>
        <w:tc>
          <w:tcPr>
            <w:tcW w:w="2233" w:type="dxa"/>
          </w:tcPr>
          <w:p w:rsidR="00E653BD" w:rsidRPr="00467D98" w:rsidRDefault="00E653BD" w:rsidP="00C86CB0"/>
        </w:tc>
      </w:tr>
      <w:tr w:rsidR="00E653BD" w:rsidRPr="00467D98" w:rsidTr="003F5249">
        <w:tblPrEx>
          <w:tblCellMar>
            <w:top w:w="0" w:type="dxa"/>
            <w:bottom w:w="0" w:type="dxa"/>
          </w:tblCellMar>
        </w:tblPrEx>
        <w:tc>
          <w:tcPr>
            <w:tcW w:w="2963" w:type="dxa"/>
          </w:tcPr>
          <w:p w:rsidR="00E653BD" w:rsidRPr="00467D98" w:rsidRDefault="00E653BD" w:rsidP="00C86CB0">
            <w:r w:rsidRPr="00467D98">
              <w:t>Guinée</w:t>
            </w:r>
          </w:p>
        </w:tc>
        <w:tc>
          <w:tcPr>
            <w:tcW w:w="3309" w:type="dxa"/>
          </w:tcPr>
          <w:p w:rsidR="00E653BD" w:rsidRPr="00467D98" w:rsidRDefault="00E653BD" w:rsidP="00C86CB0">
            <w:r w:rsidRPr="00467D98">
              <w:t>8 novembre 1990</w:t>
            </w:r>
          </w:p>
        </w:tc>
        <w:tc>
          <w:tcPr>
            <w:tcW w:w="2233" w:type="dxa"/>
          </w:tcPr>
          <w:p w:rsidR="00E653BD" w:rsidRPr="00467D98" w:rsidRDefault="00E653BD" w:rsidP="00C86CB0"/>
        </w:tc>
      </w:tr>
      <w:tr w:rsidR="00E653BD" w:rsidRPr="00467D98" w:rsidTr="003F5249">
        <w:tblPrEx>
          <w:tblCellMar>
            <w:top w:w="0" w:type="dxa"/>
            <w:bottom w:w="0" w:type="dxa"/>
          </w:tblCellMar>
        </w:tblPrEx>
        <w:tc>
          <w:tcPr>
            <w:tcW w:w="2963" w:type="dxa"/>
          </w:tcPr>
          <w:p w:rsidR="00E653BD" w:rsidRPr="00467D98" w:rsidRDefault="00E653BD" w:rsidP="00C86CB0">
            <w:r w:rsidRPr="00467D98">
              <w:t>Somalie</w:t>
            </w:r>
          </w:p>
        </w:tc>
        <w:tc>
          <w:tcPr>
            <w:tcW w:w="3309" w:type="dxa"/>
          </w:tcPr>
          <w:p w:rsidR="00E653BD" w:rsidRPr="00467D98" w:rsidRDefault="00E653BD" w:rsidP="00C86CB0">
            <w:r w:rsidRPr="00467D98">
              <w:t>22 février 1991</w:t>
            </w:r>
          </w:p>
        </w:tc>
        <w:tc>
          <w:tcPr>
            <w:tcW w:w="2233" w:type="dxa"/>
          </w:tcPr>
          <w:p w:rsidR="00E653BD" w:rsidRPr="00467D98" w:rsidRDefault="00E653BD" w:rsidP="00C86CB0"/>
        </w:tc>
      </w:tr>
      <w:tr w:rsidR="00E653BD" w:rsidRPr="00467D98" w:rsidTr="003F5249">
        <w:tblPrEx>
          <w:tblCellMar>
            <w:top w:w="0" w:type="dxa"/>
            <w:bottom w:w="0" w:type="dxa"/>
          </w:tblCellMar>
        </w:tblPrEx>
        <w:tc>
          <w:tcPr>
            <w:tcW w:w="2963" w:type="dxa"/>
          </w:tcPr>
          <w:p w:rsidR="00E653BD" w:rsidRPr="00467D98" w:rsidRDefault="00E653BD" w:rsidP="00C86CB0">
            <w:r w:rsidRPr="00467D98">
              <w:t>Seychelles</w:t>
            </w:r>
          </w:p>
        </w:tc>
        <w:tc>
          <w:tcPr>
            <w:tcW w:w="3309" w:type="dxa"/>
          </w:tcPr>
          <w:p w:rsidR="00E653BD" w:rsidRPr="00467D98" w:rsidRDefault="00E653BD" w:rsidP="00C86CB0">
            <w:r w:rsidRPr="00467D98">
              <w:t>3 juin 1993</w:t>
            </w:r>
          </w:p>
        </w:tc>
        <w:tc>
          <w:tcPr>
            <w:tcW w:w="2233" w:type="dxa"/>
          </w:tcPr>
          <w:p w:rsidR="00E653BD" w:rsidRPr="00467D98" w:rsidRDefault="00E653BD" w:rsidP="00C86CB0"/>
        </w:tc>
      </w:tr>
      <w:tr w:rsidR="00E653BD" w:rsidRPr="00467D98" w:rsidTr="003F5249">
        <w:tblPrEx>
          <w:tblCellMar>
            <w:top w:w="0" w:type="dxa"/>
            <w:bottom w:w="0" w:type="dxa"/>
          </w:tblCellMar>
        </w:tblPrEx>
        <w:tc>
          <w:tcPr>
            <w:tcW w:w="2963" w:type="dxa"/>
          </w:tcPr>
          <w:p w:rsidR="00E653BD" w:rsidRPr="00467D98" w:rsidRDefault="00E653BD" w:rsidP="00C86CB0">
            <w:r w:rsidRPr="00467D98">
              <w:t>Cap</w:t>
            </w:r>
            <w:r w:rsidRPr="00467D98">
              <w:noBreakHyphen/>
              <w:t>Vert</w:t>
            </w:r>
          </w:p>
        </w:tc>
        <w:tc>
          <w:tcPr>
            <w:tcW w:w="3309" w:type="dxa"/>
          </w:tcPr>
          <w:p w:rsidR="00E653BD" w:rsidRPr="00467D98" w:rsidRDefault="00E653BD" w:rsidP="00C86CB0">
            <w:r w:rsidRPr="00467D98">
              <w:t>3 juillet 1993</w:t>
            </w:r>
          </w:p>
        </w:tc>
        <w:tc>
          <w:tcPr>
            <w:tcW w:w="2233" w:type="dxa"/>
          </w:tcPr>
          <w:p w:rsidR="00E653BD" w:rsidRPr="00467D98" w:rsidRDefault="00E653BD" w:rsidP="00C86CB0"/>
        </w:tc>
      </w:tr>
      <w:tr w:rsidR="00E653BD" w:rsidRPr="00467D98" w:rsidTr="003F5249">
        <w:tblPrEx>
          <w:tblCellMar>
            <w:top w:w="0" w:type="dxa"/>
            <w:bottom w:w="0" w:type="dxa"/>
          </w:tblCellMar>
        </w:tblPrEx>
        <w:tc>
          <w:tcPr>
            <w:tcW w:w="2963" w:type="dxa"/>
          </w:tcPr>
          <w:p w:rsidR="00E653BD" w:rsidRPr="00467D98" w:rsidRDefault="00E653BD" w:rsidP="00C86CB0">
            <w:r w:rsidRPr="00467D98">
              <w:t>Antigua</w:t>
            </w:r>
            <w:r w:rsidRPr="00467D98">
              <w:noBreakHyphen/>
              <w:t>et</w:t>
            </w:r>
            <w:r w:rsidRPr="00467D98">
              <w:noBreakHyphen/>
              <w:t>Barbuda</w:t>
            </w:r>
          </w:p>
        </w:tc>
        <w:tc>
          <w:tcPr>
            <w:tcW w:w="3309" w:type="dxa"/>
          </w:tcPr>
          <w:p w:rsidR="00E653BD" w:rsidRPr="00467D98" w:rsidRDefault="00E653BD" w:rsidP="00C86CB0">
            <w:r w:rsidRPr="00467D98">
              <w:t>17 août 1994</w:t>
            </w:r>
          </w:p>
        </w:tc>
        <w:tc>
          <w:tcPr>
            <w:tcW w:w="2233" w:type="dxa"/>
          </w:tcPr>
          <w:p w:rsidR="00E653BD" w:rsidRPr="00467D98" w:rsidRDefault="00E653BD" w:rsidP="00C86CB0"/>
        </w:tc>
      </w:tr>
      <w:tr w:rsidR="00E653BD" w:rsidRPr="00467D98" w:rsidTr="003F5249">
        <w:tblPrEx>
          <w:tblCellMar>
            <w:top w:w="0" w:type="dxa"/>
            <w:bottom w:w="0" w:type="dxa"/>
          </w:tblCellMar>
        </w:tblPrEx>
        <w:tc>
          <w:tcPr>
            <w:tcW w:w="2963" w:type="dxa"/>
          </w:tcPr>
          <w:p w:rsidR="00E653BD" w:rsidRPr="00467D98" w:rsidRDefault="00E653BD" w:rsidP="00C86CB0"/>
        </w:tc>
        <w:tc>
          <w:tcPr>
            <w:tcW w:w="3309" w:type="dxa"/>
          </w:tcPr>
          <w:p w:rsidR="00E653BD" w:rsidRPr="00467D98" w:rsidRDefault="00E653BD" w:rsidP="00C86CB0"/>
        </w:tc>
        <w:tc>
          <w:tcPr>
            <w:tcW w:w="2233" w:type="dxa"/>
          </w:tcPr>
          <w:p w:rsidR="00E653BD" w:rsidRPr="00467D98" w:rsidRDefault="00E653BD" w:rsidP="00C86CB0"/>
        </w:tc>
      </w:tr>
      <w:tr w:rsidR="00E653BD" w:rsidRPr="00467D98" w:rsidTr="003F5249">
        <w:tblPrEx>
          <w:tblCellMar>
            <w:top w:w="0" w:type="dxa"/>
            <w:bottom w:w="0" w:type="dxa"/>
          </w:tblCellMar>
        </w:tblPrEx>
        <w:tc>
          <w:tcPr>
            <w:tcW w:w="2963" w:type="dxa"/>
          </w:tcPr>
          <w:p w:rsidR="00E653BD" w:rsidRPr="00467D98" w:rsidRDefault="00E653BD" w:rsidP="00C86CB0">
            <w:r w:rsidRPr="00467D98">
              <w:t>Côte d</w:t>
            </w:r>
            <w:r>
              <w:t>’</w:t>
            </w:r>
            <w:r w:rsidRPr="00467D98">
              <w:t>Ivoire</w:t>
            </w:r>
          </w:p>
        </w:tc>
        <w:tc>
          <w:tcPr>
            <w:tcW w:w="3309" w:type="dxa"/>
          </w:tcPr>
          <w:p w:rsidR="00E653BD" w:rsidRPr="00467D98" w:rsidRDefault="00E653BD" w:rsidP="00C86CB0">
            <w:r w:rsidRPr="00467D98">
              <w:t>16 janvier 1997</w:t>
            </w:r>
          </w:p>
        </w:tc>
        <w:tc>
          <w:tcPr>
            <w:tcW w:w="2233" w:type="dxa"/>
          </w:tcPr>
          <w:p w:rsidR="00E653BD" w:rsidRPr="00467D98" w:rsidRDefault="00E653BD" w:rsidP="00C86CB0"/>
        </w:tc>
      </w:tr>
      <w:tr w:rsidR="00E653BD" w:rsidRPr="00467D98" w:rsidTr="003F5249">
        <w:tblPrEx>
          <w:tblCellMar>
            <w:top w:w="0" w:type="dxa"/>
            <w:bottom w:w="0" w:type="dxa"/>
          </w:tblCellMar>
        </w:tblPrEx>
        <w:tc>
          <w:tcPr>
            <w:tcW w:w="2963" w:type="dxa"/>
          </w:tcPr>
          <w:p w:rsidR="00E653BD" w:rsidRPr="00467D98" w:rsidRDefault="00E653BD" w:rsidP="00C86CB0">
            <w:r w:rsidRPr="00467D98">
              <w:t>Malawi</w:t>
            </w:r>
          </w:p>
        </w:tc>
        <w:tc>
          <w:tcPr>
            <w:tcW w:w="3309" w:type="dxa"/>
          </w:tcPr>
          <w:p w:rsidR="00E653BD" w:rsidRPr="00467D98" w:rsidRDefault="00E653BD" w:rsidP="00C86CB0">
            <w:r w:rsidRPr="00467D98">
              <w:t>10 juillet 1997</w:t>
            </w:r>
          </w:p>
        </w:tc>
        <w:tc>
          <w:tcPr>
            <w:tcW w:w="2233" w:type="dxa"/>
          </w:tcPr>
          <w:p w:rsidR="00E653BD" w:rsidRPr="00467D98" w:rsidRDefault="00E653BD" w:rsidP="00C86CB0"/>
        </w:tc>
      </w:tr>
      <w:tr w:rsidR="00E653BD" w:rsidRPr="00467D98" w:rsidTr="003F5249">
        <w:tblPrEx>
          <w:tblCellMar>
            <w:top w:w="0" w:type="dxa"/>
            <w:bottom w:w="0" w:type="dxa"/>
          </w:tblCellMar>
        </w:tblPrEx>
        <w:tc>
          <w:tcPr>
            <w:tcW w:w="2963" w:type="dxa"/>
          </w:tcPr>
          <w:p w:rsidR="00E653BD" w:rsidRPr="00467D98" w:rsidRDefault="00E653BD" w:rsidP="00C86CB0">
            <w:r w:rsidRPr="00467D98">
              <w:t xml:space="preserve">Bangladesh </w:t>
            </w:r>
          </w:p>
        </w:tc>
        <w:tc>
          <w:tcPr>
            <w:tcW w:w="3309" w:type="dxa"/>
          </w:tcPr>
          <w:p w:rsidR="00E653BD" w:rsidRPr="00467D98" w:rsidRDefault="00E653BD" w:rsidP="00C86CB0">
            <w:r w:rsidRPr="00467D98">
              <w:t>4 novembre 1999</w:t>
            </w:r>
          </w:p>
        </w:tc>
        <w:tc>
          <w:tcPr>
            <w:tcW w:w="2233" w:type="dxa"/>
          </w:tcPr>
          <w:p w:rsidR="00E653BD" w:rsidRPr="00467D98" w:rsidRDefault="00E653BD" w:rsidP="00C86CB0"/>
        </w:tc>
      </w:tr>
      <w:tr w:rsidR="00E653BD" w:rsidRPr="00467D98" w:rsidTr="003F5249">
        <w:tblPrEx>
          <w:tblCellMar>
            <w:top w:w="0" w:type="dxa"/>
            <w:bottom w:w="0" w:type="dxa"/>
          </w:tblCellMar>
        </w:tblPrEx>
        <w:tc>
          <w:tcPr>
            <w:tcW w:w="2963" w:type="dxa"/>
          </w:tcPr>
          <w:p w:rsidR="00E653BD" w:rsidRPr="00467D98" w:rsidRDefault="00E653BD" w:rsidP="00C86CB0">
            <w:r w:rsidRPr="00467D98">
              <w:t>Niger</w:t>
            </w:r>
          </w:p>
        </w:tc>
        <w:tc>
          <w:tcPr>
            <w:tcW w:w="3309" w:type="dxa"/>
          </w:tcPr>
          <w:p w:rsidR="00E653BD" w:rsidRPr="00467D98" w:rsidRDefault="00E653BD" w:rsidP="00C86CB0">
            <w:r w:rsidRPr="00467D98">
              <w:t>3 novembre 1999</w:t>
            </w:r>
          </w:p>
        </w:tc>
        <w:tc>
          <w:tcPr>
            <w:tcW w:w="2233" w:type="dxa"/>
          </w:tcPr>
          <w:p w:rsidR="00E653BD" w:rsidRPr="00467D98" w:rsidRDefault="00E653BD" w:rsidP="00C86CB0"/>
        </w:tc>
      </w:tr>
      <w:tr w:rsidR="00E653BD" w:rsidRPr="00467D98" w:rsidTr="003F5249">
        <w:tblPrEx>
          <w:tblCellMar>
            <w:top w:w="0" w:type="dxa"/>
            <w:bottom w:w="0" w:type="dxa"/>
          </w:tblCellMar>
        </w:tblPrEx>
        <w:tc>
          <w:tcPr>
            <w:tcW w:w="2963" w:type="dxa"/>
          </w:tcPr>
          <w:p w:rsidR="00E653BD" w:rsidRPr="00467D98" w:rsidRDefault="00E653BD" w:rsidP="00C86CB0">
            <w:r w:rsidRPr="00467D98">
              <w:t>Burkina Faso</w:t>
            </w:r>
          </w:p>
        </w:tc>
        <w:tc>
          <w:tcPr>
            <w:tcW w:w="3309" w:type="dxa"/>
          </w:tcPr>
          <w:p w:rsidR="00E653BD" w:rsidRPr="00467D98" w:rsidRDefault="00E653BD" w:rsidP="00C86CB0">
            <w:r w:rsidRPr="00467D98">
              <w:t>2 février 2000</w:t>
            </w:r>
          </w:p>
        </w:tc>
        <w:tc>
          <w:tcPr>
            <w:tcW w:w="2233" w:type="dxa"/>
          </w:tcPr>
          <w:p w:rsidR="00E653BD" w:rsidRPr="00467D98" w:rsidRDefault="00E653BD" w:rsidP="00C86CB0"/>
        </w:tc>
      </w:tr>
      <w:tr w:rsidR="00E653BD" w:rsidRPr="00467D98" w:rsidTr="003F5249">
        <w:tblPrEx>
          <w:tblCellMar>
            <w:top w:w="0" w:type="dxa"/>
            <w:bottom w:w="0" w:type="dxa"/>
          </w:tblCellMar>
        </w:tblPrEx>
        <w:tc>
          <w:tcPr>
            <w:tcW w:w="2963" w:type="dxa"/>
          </w:tcPr>
          <w:p w:rsidR="00E653BD" w:rsidRPr="00467D98" w:rsidRDefault="00E653BD" w:rsidP="00C86CB0"/>
        </w:tc>
        <w:tc>
          <w:tcPr>
            <w:tcW w:w="3309" w:type="dxa"/>
          </w:tcPr>
          <w:p w:rsidR="00E653BD" w:rsidRPr="00467D98" w:rsidRDefault="00E653BD" w:rsidP="00C86CB0"/>
        </w:tc>
        <w:tc>
          <w:tcPr>
            <w:tcW w:w="2233" w:type="dxa"/>
          </w:tcPr>
          <w:p w:rsidR="00E653BD" w:rsidRPr="00467D98" w:rsidRDefault="00E653BD" w:rsidP="00C86CB0"/>
        </w:tc>
      </w:tr>
      <w:tr w:rsidR="00E653BD" w:rsidRPr="00467D98" w:rsidTr="003F5249">
        <w:tblPrEx>
          <w:tblCellMar>
            <w:top w:w="0" w:type="dxa"/>
            <w:bottom w:w="0" w:type="dxa"/>
          </w:tblCellMar>
        </w:tblPrEx>
        <w:tc>
          <w:tcPr>
            <w:tcW w:w="2963" w:type="dxa"/>
          </w:tcPr>
          <w:p w:rsidR="00E653BD" w:rsidRPr="00467D98" w:rsidRDefault="00E653BD" w:rsidP="00C86CB0">
            <w:r w:rsidRPr="00467D98">
              <w:t>Mali</w:t>
            </w:r>
          </w:p>
        </w:tc>
        <w:tc>
          <w:tcPr>
            <w:tcW w:w="3309" w:type="dxa"/>
          </w:tcPr>
          <w:p w:rsidR="00E653BD" w:rsidRPr="00467D98" w:rsidRDefault="00E653BD" w:rsidP="00C86CB0">
            <w:r w:rsidRPr="00467D98">
              <w:t>27 mars 2000</w:t>
            </w:r>
          </w:p>
        </w:tc>
        <w:tc>
          <w:tcPr>
            <w:tcW w:w="2233" w:type="dxa"/>
          </w:tcPr>
          <w:p w:rsidR="00E653BD" w:rsidRPr="00467D98" w:rsidRDefault="00E653BD" w:rsidP="00C86CB0"/>
        </w:tc>
      </w:tr>
      <w:tr w:rsidR="00E653BD" w:rsidRPr="00467D98" w:rsidTr="003F5249">
        <w:tblPrEx>
          <w:tblCellMar>
            <w:top w:w="0" w:type="dxa"/>
            <w:bottom w:w="0" w:type="dxa"/>
          </w:tblCellMar>
        </w:tblPrEx>
        <w:tc>
          <w:tcPr>
            <w:tcW w:w="2963" w:type="dxa"/>
          </w:tcPr>
          <w:p w:rsidR="00E653BD" w:rsidRPr="00467D98" w:rsidRDefault="00E653BD" w:rsidP="00C86CB0">
            <w:r w:rsidRPr="00467D98">
              <w:t>Mozambique</w:t>
            </w:r>
          </w:p>
        </w:tc>
        <w:tc>
          <w:tcPr>
            <w:tcW w:w="3309" w:type="dxa"/>
          </w:tcPr>
          <w:p w:rsidR="00E653BD" w:rsidRPr="00467D98" w:rsidRDefault="00E653BD" w:rsidP="00C86CB0">
            <w:r w:rsidRPr="00467D98">
              <w:t>14 octobre 2000</w:t>
            </w:r>
          </w:p>
        </w:tc>
        <w:tc>
          <w:tcPr>
            <w:tcW w:w="2233" w:type="dxa"/>
          </w:tcPr>
          <w:p w:rsidR="00E653BD" w:rsidRPr="00467D98" w:rsidRDefault="00E653BD" w:rsidP="00C86CB0"/>
        </w:tc>
      </w:tr>
      <w:tr w:rsidR="00E653BD" w:rsidRPr="00467D98" w:rsidTr="003F5249">
        <w:tblPrEx>
          <w:tblCellMar>
            <w:top w:w="0" w:type="dxa"/>
            <w:bottom w:w="0" w:type="dxa"/>
          </w:tblCellMar>
        </w:tblPrEx>
        <w:tc>
          <w:tcPr>
            <w:tcW w:w="2963" w:type="dxa"/>
          </w:tcPr>
          <w:p w:rsidR="00E653BD" w:rsidRPr="00467D98" w:rsidRDefault="00E653BD" w:rsidP="00C86CB0">
            <w:r w:rsidRPr="00467D98">
              <w:t>Botswana</w:t>
            </w:r>
          </w:p>
        </w:tc>
        <w:tc>
          <w:tcPr>
            <w:tcW w:w="3309" w:type="dxa"/>
          </w:tcPr>
          <w:p w:rsidR="00E653BD" w:rsidRPr="00467D98" w:rsidRDefault="00E653BD" w:rsidP="00C86CB0">
            <w:r w:rsidRPr="00467D98">
              <w:t>7 octobre 2001</w:t>
            </w:r>
          </w:p>
        </w:tc>
        <w:tc>
          <w:tcPr>
            <w:tcW w:w="2233" w:type="dxa"/>
          </w:tcPr>
          <w:p w:rsidR="00E653BD" w:rsidRPr="00467D98" w:rsidRDefault="00E653BD" w:rsidP="00C86CB0"/>
        </w:tc>
      </w:tr>
      <w:tr w:rsidR="00E653BD" w:rsidRPr="00467D98" w:rsidTr="003F5249">
        <w:tblPrEx>
          <w:tblCellMar>
            <w:top w:w="0" w:type="dxa"/>
            <w:bottom w:w="0" w:type="dxa"/>
          </w:tblCellMar>
        </w:tblPrEx>
        <w:tc>
          <w:tcPr>
            <w:tcW w:w="2963" w:type="dxa"/>
          </w:tcPr>
          <w:p w:rsidR="00E653BD" w:rsidRPr="00467D98" w:rsidRDefault="00E653BD" w:rsidP="00C86CB0">
            <w:r w:rsidRPr="00467D98">
              <w:t>Gabon</w:t>
            </w:r>
          </w:p>
        </w:tc>
        <w:tc>
          <w:tcPr>
            <w:tcW w:w="3309" w:type="dxa"/>
          </w:tcPr>
          <w:p w:rsidR="00E653BD" w:rsidRPr="00467D98" w:rsidRDefault="00E653BD" w:rsidP="00C86CB0">
            <w:r w:rsidRPr="00467D98">
              <w:t>7 octobre 2001</w:t>
            </w:r>
          </w:p>
        </w:tc>
        <w:tc>
          <w:tcPr>
            <w:tcW w:w="2233" w:type="dxa"/>
          </w:tcPr>
          <w:p w:rsidR="00E653BD" w:rsidRPr="00467D98" w:rsidRDefault="00E653BD" w:rsidP="00C86CB0"/>
        </w:tc>
      </w:tr>
      <w:tr w:rsidR="00E653BD" w:rsidRPr="00467D98" w:rsidTr="003F5249">
        <w:tblPrEx>
          <w:tblCellMar>
            <w:top w:w="0" w:type="dxa"/>
            <w:bottom w:w="0" w:type="dxa"/>
          </w:tblCellMar>
        </w:tblPrEx>
        <w:tc>
          <w:tcPr>
            <w:tcW w:w="2963" w:type="dxa"/>
          </w:tcPr>
          <w:p w:rsidR="00E653BD" w:rsidRPr="00467D98" w:rsidRDefault="00E653BD" w:rsidP="00C86CB0">
            <w:r w:rsidRPr="00467D98">
              <w:t>Liban</w:t>
            </w:r>
          </w:p>
        </w:tc>
        <w:tc>
          <w:tcPr>
            <w:tcW w:w="3309" w:type="dxa"/>
          </w:tcPr>
          <w:p w:rsidR="00E653BD" w:rsidRPr="00467D98" w:rsidRDefault="00E653BD" w:rsidP="00C86CB0">
            <w:r w:rsidRPr="00467D98">
              <w:t>3 novembre 2001</w:t>
            </w:r>
          </w:p>
        </w:tc>
        <w:tc>
          <w:tcPr>
            <w:tcW w:w="2233" w:type="dxa"/>
          </w:tcPr>
          <w:p w:rsidR="00E653BD" w:rsidRPr="00467D98" w:rsidRDefault="00E653BD" w:rsidP="00C86CB0"/>
        </w:tc>
      </w:tr>
      <w:tr w:rsidR="00E653BD" w:rsidRPr="00467D98" w:rsidTr="003F5249">
        <w:tblPrEx>
          <w:tblCellMar>
            <w:top w:w="0" w:type="dxa"/>
            <w:bottom w:w="0" w:type="dxa"/>
          </w:tblCellMar>
        </w:tblPrEx>
        <w:tc>
          <w:tcPr>
            <w:tcW w:w="2963" w:type="dxa"/>
          </w:tcPr>
          <w:p w:rsidR="00E653BD" w:rsidRPr="00467D98" w:rsidRDefault="00E653BD" w:rsidP="00C86CB0"/>
        </w:tc>
        <w:tc>
          <w:tcPr>
            <w:tcW w:w="3309" w:type="dxa"/>
          </w:tcPr>
          <w:p w:rsidR="00E653BD" w:rsidRPr="00467D98" w:rsidRDefault="00E653BD" w:rsidP="00C86CB0"/>
        </w:tc>
        <w:tc>
          <w:tcPr>
            <w:tcW w:w="2233" w:type="dxa"/>
          </w:tcPr>
          <w:p w:rsidR="00E653BD" w:rsidRPr="00467D98" w:rsidRDefault="00E653BD" w:rsidP="00C86CB0"/>
        </w:tc>
      </w:tr>
      <w:tr w:rsidR="00E653BD" w:rsidRPr="00467D98" w:rsidTr="003F5249">
        <w:tblPrEx>
          <w:tblCellMar>
            <w:top w:w="0" w:type="dxa"/>
            <w:bottom w:w="0" w:type="dxa"/>
          </w:tblCellMar>
        </w:tblPrEx>
        <w:tc>
          <w:tcPr>
            <w:tcW w:w="2963" w:type="dxa"/>
          </w:tcPr>
          <w:p w:rsidR="00E653BD" w:rsidRPr="00467D98" w:rsidRDefault="00E653BD" w:rsidP="00C86CB0">
            <w:pPr>
              <w:keepNext/>
            </w:pPr>
            <w:r w:rsidRPr="00467D98">
              <w:t xml:space="preserve">Sierra Leone </w:t>
            </w:r>
          </w:p>
        </w:tc>
        <w:tc>
          <w:tcPr>
            <w:tcW w:w="3309" w:type="dxa"/>
          </w:tcPr>
          <w:p w:rsidR="00E653BD" w:rsidRPr="00467D98" w:rsidRDefault="00E653BD" w:rsidP="00C86CB0">
            <w:pPr>
              <w:keepNext/>
            </w:pPr>
            <w:r w:rsidRPr="00467D98">
              <w:t>25 mai 2002</w:t>
            </w:r>
          </w:p>
        </w:tc>
        <w:tc>
          <w:tcPr>
            <w:tcW w:w="2233" w:type="dxa"/>
          </w:tcPr>
          <w:p w:rsidR="00E653BD" w:rsidRPr="00467D98" w:rsidRDefault="00E653BD" w:rsidP="00C86CB0">
            <w:pPr>
              <w:keepNext/>
            </w:pPr>
          </w:p>
        </w:tc>
      </w:tr>
      <w:tr w:rsidR="00E653BD" w:rsidRPr="00467D98" w:rsidTr="003F5249">
        <w:tblPrEx>
          <w:tblCellMar>
            <w:top w:w="0" w:type="dxa"/>
            <w:bottom w:w="0" w:type="dxa"/>
          </w:tblCellMar>
        </w:tblPrEx>
        <w:tc>
          <w:tcPr>
            <w:tcW w:w="2963" w:type="dxa"/>
          </w:tcPr>
          <w:p w:rsidR="00E653BD" w:rsidRPr="00467D98" w:rsidRDefault="00E653BD" w:rsidP="00C86CB0">
            <w:pPr>
              <w:keepNext/>
            </w:pPr>
            <w:r w:rsidRPr="00467D98">
              <w:t>Nigéria</w:t>
            </w:r>
          </w:p>
        </w:tc>
        <w:tc>
          <w:tcPr>
            <w:tcW w:w="3309" w:type="dxa"/>
          </w:tcPr>
          <w:p w:rsidR="00E653BD" w:rsidRPr="00467D98" w:rsidRDefault="00E653BD" w:rsidP="00C86CB0">
            <w:pPr>
              <w:keepNext/>
            </w:pPr>
            <w:r w:rsidRPr="00467D98">
              <w:t>28 juin 2002</w:t>
            </w:r>
          </w:p>
        </w:tc>
        <w:tc>
          <w:tcPr>
            <w:tcW w:w="2233" w:type="dxa"/>
          </w:tcPr>
          <w:p w:rsidR="00E653BD" w:rsidRPr="00467D98" w:rsidRDefault="00E653BD" w:rsidP="00C86CB0">
            <w:pPr>
              <w:keepNext/>
            </w:pPr>
          </w:p>
        </w:tc>
      </w:tr>
      <w:tr w:rsidR="00E653BD" w:rsidRPr="00467D98" w:rsidTr="003F5249">
        <w:tblPrEx>
          <w:tblCellMar>
            <w:top w:w="0" w:type="dxa"/>
            <w:bottom w:w="0" w:type="dxa"/>
          </w:tblCellMar>
        </w:tblPrEx>
        <w:tc>
          <w:tcPr>
            <w:tcW w:w="2963" w:type="dxa"/>
          </w:tcPr>
          <w:p w:rsidR="00E653BD" w:rsidRPr="00467D98" w:rsidRDefault="00E653BD" w:rsidP="00C86CB0">
            <w:r w:rsidRPr="00467D98">
              <w:t>Saint-Vincent-et-les Grenadines</w:t>
            </w:r>
          </w:p>
        </w:tc>
        <w:tc>
          <w:tcPr>
            <w:tcW w:w="3309" w:type="dxa"/>
          </w:tcPr>
          <w:p w:rsidR="00E653BD" w:rsidRPr="00467D98" w:rsidRDefault="00E653BD" w:rsidP="00C86CB0">
            <w:r w:rsidRPr="00467D98">
              <w:t>30 août 2002</w:t>
            </w:r>
          </w:p>
        </w:tc>
        <w:tc>
          <w:tcPr>
            <w:tcW w:w="2233" w:type="dxa"/>
          </w:tcPr>
          <w:p w:rsidR="00E653BD" w:rsidRPr="00467D98" w:rsidRDefault="00E653BD" w:rsidP="00C86CB0"/>
        </w:tc>
      </w:tr>
      <w:tr w:rsidR="00E653BD" w:rsidRPr="00467D98" w:rsidTr="003F5249">
        <w:tblPrEx>
          <w:tblCellMar>
            <w:top w:w="0" w:type="dxa"/>
            <w:bottom w:w="0" w:type="dxa"/>
          </w:tblCellMar>
        </w:tblPrEx>
        <w:tc>
          <w:tcPr>
            <w:tcW w:w="2963" w:type="dxa"/>
          </w:tcPr>
          <w:p w:rsidR="00E653BD" w:rsidRPr="00467D98" w:rsidRDefault="00E653BD" w:rsidP="00C86CB0">
            <w:r w:rsidRPr="00467D98">
              <w:t>Lesotho</w:t>
            </w:r>
          </w:p>
        </w:tc>
        <w:tc>
          <w:tcPr>
            <w:tcW w:w="3309" w:type="dxa"/>
          </w:tcPr>
          <w:p w:rsidR="00E653BD" w:rsidRPr="00467D98" w:rsidRDefault="00E653BD" w:rsidP="00C86CB0">
            <w:r w:rsidRPr="00467D98">
              <w:t>11 décembre 2002</w:t>
            </w:r>
          </w:p>
        </w:tc>
        <w:tc>
          <w:tcPr>
            <w:tcW w:w="2233" w:type="dxa"/>
          </w:tcPr>
          <w:p w:rsidR="00E653BD" w:rsidRPr="00467D98" w:rsidRDefault="00E653BD" w:rsidP="00C86CB0"/>
        </w:tc>
      </w:tr>
      <w:tr w:rsidR="00E653BD" w:rsidRPr="00467D98" w:rsidTr="003F5249">
        <w:tblPrEx>
          <w:tblCellMar>
            <w:top w:w="0" w:type="dxa"/>
            <w:bottom w:w="0" w:type="dxa"/>
          </w:tblCellMar>
        </w:tblPrEx>
        <w:tc>
          <w:tcPr>
            <w:tcW w:w="2963" w:type="dxa"/>
          </w:tcPr>
          <w:p w:rsidR="00E653BD" w:rsidRPr="00467D98" w:rsidRDefault="00E653BD" w:rsidP="00C86CB0">
            <w:r w:rsidRPr="00467D98">
              <w:t>Saint</w:t>
            </w:r>
            <w:r w:rsidRPr="00467D98">
              <w:noBreakHyphen/>
              <w:t>Siège</w:t>
            </w:r>
          </w:p>
        </w:tc>
        <w:tc>
          <w:tcPr>
            <w:tcW w:w="3309" w:type="dxa"/>
          </w:tcPr>
          <w:p w:rsidR="00E653BD" w:rsidRPr="00467D98" w:rsidRDefault="00E653BD" w:rsidP="00C86CB0">
            <w:r w:rsidRPr="00467D98">
              <w:t>25 juillet 2003</w:t>
            </w:r>
          </w:p>
        </w:tc>
        <w:tc>
          <w:tcPr>
            <w:tcW w:w="2233" w:type="dxa"/>
          </w:tcPr>
          <w:p w:rsidR="00E653BD" w:rsidRPr="00467D98" w:rsidRDefault="00E653BD" w:rsidP="00C86CB0"/>
        </w:tc>
      </w:tr>
      <w:tr w:rsidR="00E653BD" w:rsidRPr="00467D98" w:rsidTr="003F5249">
        <w:tblPrEx>
          <w:tblCellMar>
            <w:top w:w="0" w:type="dxa"/>
            <w:bottom w:w="0" w:type="dxa"/>
          </w:tblCellMar>
        </w:tblPrEx>
        <w:tc>
          <w:tcPr>
            <w:tcW w:w="2963" w:type="dxa"/>
          </w:tcPr>
          <w:p w:rsidR="00E653BD" w:rsidRPr="00467D98" w:rsidRDefault="00E653BD" w:rsidP="00C86CB0">
            <w:r w:rsidRPr="00467D98">
              <w:t>Guinée équatoriale</w:t>
            </w:r>
          </w:p>
        </w:tc>
        <w:tc>
          <w:tcPr>
            <w:tcW w:w="3309" w:type="dxa"/>
          </w:tcPr>
          <w:p w:rsidR="00E653BD" w:rsidRPr="00467D98" w:rsidRDefault="00E653BD" w:rsidP="00C86CB0">
            <w:r w:rsidRPr="00467D98">
              <w:t>6 novembre 2003</w:t>
            </w:r>
          </w:p>
        </w:tc>
        <w:tc>
          <w:tcPr>
            <w:tcW w:w="2233" w:type="dxa"/>
          </w:tcPr>
          <w:p w:rsidR="00E653BD" w:rsidRPr="00467D98" w:rsidRDefault="00E653BD" w:rsidP="00C86CB0"/>
        </w:tc>
      </w:tr>
      <w:tr w:rsidR="00E653BD" w:rsidRPr="00467D98" w:rsidTr="003F5249">
        <w:tblPrEx>
          <w:tblCellMar>
            <w:top w:w="0" w:type="dxa"/>
            <w:bottom w:w="0" w:type="dxa"/>
          </w:tblCellMar>
        </w:tblPrEx>
        <w:tc>
          <w:tcPr>
            <w:tcW w:w="2963" w:type="dxa"/>
          </w:tcPr>
          <w:p w:rsidR="00E653BD" w:rsidRPr="00467D98" w:rsidRDefault="00E653BD" w:rsidP="00C86CB0">
            <w:r w:rsidRPr="00467D98">
              <w:t>Timor</w:t>
            </w:r>
            <w:r w:rsidRPr="00467D98">
              <w:noBreakHyphen/>
              <w:t>Leste</w:t>
            </w:r>
          </w:p>
        </w:tc>
        <w:tc>
          <w:tcPr>
            <w:tcW w:w="3309" w:type="dxa"/>
          </w:tcPr>
          <w:p w:rsidR="00E653BD" w:rsidRPr="00467D98" w:rsidRDefault="00E653BD" w:rsidP="00C86CB0">
            <w:r w:rsidRPr="00467D98">
              <w:t>16 mai 2004</w:t>
            </w:r>
          </w:p>
        </w:tc>
        <w:tc>
          <w:tcPr>
            <w:tcW w:w="2233" w:type="dxa"/>
          </w:tcPr>
          <w:p w:rsidR="00E653BD" w:rsidRPr="00467D98" w:rsidRDefault="00E653BD" w:rsidP="00C86CB0"/>
        </w:tc>
      </w:tr>
      <w:tr w:rsidR="00E653BD" w:rsidRPr="00467D98" w:rsidTr="003F5249">
        <w:tblPrEx>
          <w:tblCellMar>
            <w:top w:w="0" w:type="dxa"/>
            <w:bottom w:w="0" w:type="dxa"/>
          </w:tblCellMar>
        </w:tblPrEx>
        <w:tc>
          <w:tcPr>
            <w:tcW w:w="2963" w:type="dxa"/>
          </w:tcPr>
          <w:p w:rsidR="00E653BD" w:rsidRPr="00467D98" w:rsidRDefault="00E653BD" w:rsidP="00C86CB0">
            <w:pPr>
              <w:rPr>
                <w:lang w:val="en-GB"/>
              </w:rPr>
            </w:pPr>
            <w:r w:rsidRPr="00467D98">
              <w:rPr>
                <w:lang w:val="en-GB"/>
              </w:rPr>
              <w:t>Congo</w:t>
            </w:r>
          </w:p>
        </w:tc>
        <w:tc>
          <w:tcPr>
            <w:tcW w:w="3309" w:type="dxa"/>
          </w:tcPr>
          <w:p w:rsidR="00E653BD" w:rsidRPr="00467D98" w:rsidRDefault="00E653BD" w:rsidP="00C86CB0">
            <w:pPr>
              <w:rPr>
                <w:lang w:val="en-GB"/>
              </w:rPr>
            </w:pPr>
            <w:r w:rsidRPr="00467D98">
              <w:rPr>
                <w:lang w:val="en-GB"/>
              </w:rPr>
              <w:t>30 août 2004</w:t>
            </w:r>
          </w:p>
        </w:tc>
        <w:tc>
          <w:tcPr>
            <w:tcW w:w="2233" w:type="dxa"/>
          </w:tcPr>
          <w:p w:rsidR="00E653BD" w:rsidRPr="00467D98" w:rsidRDefault="00E653BD" w:rsidP="00C86CB0"/>
        </w:tc>
      </w:tr>
      <w:tr w:rsidR="00E653BD" w:rsidRPr="00467D98" w:rsidTr="003F5249">
        <w:tblPrEx>
          <w:tblCellMar>
            <w:top w:w="0" w:type="dxa"/>
            <w:bottom w:w="0" w:type="dxa"/>
          </w:tblCellMar>
        </w:tblPrEx>
        <w:tc>
          <w:tcPr>
            <w:tcW w:w="2963" w:type="dxa"/>
          </w:tcPr>
          <w:p w:rsidR="00E653BD" w:rsidRPr="00467D98" w:rsidRDefault="00E653BD" w:rsidP="00C86CB0">
            <w:pPr>
              <w:rPr>
                <w:lang w:val="en-GB"/>
              </w:rPr>
            </w:pPr>
            <w:r w:rsidRPr="00467D98">
              <w:rPr>
                <w:lang w:val="en-GB"/>
              </w:rPr>
              <w:t>Swaziland</w:t>
            </w:r>
          </w:p>
        </w:tc>
        <w:tc>
          <w:tcPr>
            <w:tcW w:w="3309" w:type="dxa"/>
          </w:tcPr>
          <w:p w:rsidR="00E653BD" w:rsidRPr="00467D98" w:rsidRDefault="00E653BD" w:rsidP="00C86CB0">
            <w:r w:rsidRPr="00467D98">
              <w:t>25 avril 2005</w:t>
            </w:r>
          </w:p>
        </w:tc>
        <w:tc>
          <w:tcPr>
            <w:tcW w:w="2233" w:type="dxa"/>
          </w:tcPr>
          <w:p w:rsidR="00E653BD" w:rsidRPr="00467D98" w:rsidRDefault="00E653BD" w:rsidP="00C86CB0"/>
        </w:tc>
      </w:tr>
      <w:tr w:rsidR="00410744" w:rsidRPr="00467D98" w:rsidTr="003F5249">
        <w:tblPrEx>
          <w:tblCellMar>
            <w:top w:w="0" w:type="dxa"/>
            <w:bottom w:w="0" w:type="dxa"/>
          </w:tblCellMar>
        </w:tblPrEx>
        <w:tc>
          <w:tcPr>
            <w:tcW w:w="2963" w:type="dxa"/>
          </w:tcPr>
          <w:p w:rsidR="00410744" w:rsidRPr="00467D98" w:rsidRDefault="00410744" w:rsidP="00C86CB0">
            <w:pPr>
              <w:rPr>
                <w:lang w:val="en-GB"/>
              </w:rPr>
            </w:pPr>
          </w:p>
        </w:tc>
        <w:tc>
          <w:tcPr>
            <w:tcW w:w="3309" w:type="dxa"/>
          </w:tcPr>
          <w:p w:rsidR="00410744" w:rsidRPr="00467D98" w:rsidRDefault="00410744" w:rsidP="00C86CB0"/>
        </w:tc>
        <w:tc>
          <w:tcPr>
            <w:tcW w:w="2233" w:type="dxa"/>
          </w:tcPr>
          <w:p w:rsidR="00410744" w:rsidRPr="00467D98" w:rsidRDefault="00410744" w:rsidP="00C86CB0"/>
        </w:tc>
      </w:tr>
      <w:tr w:rsidR="00410744" w:rsidRPr="00467D98" w:rsidTr="003F5249">
        <w:tblPrEx>
          <w:tblCellMar>
            <w:top w:w="0" w:type="dxa"/>
            <w:bottom w:w="0" w:type="dxa"/>
          </w:tblCellMar>
        </w:tblPrEx>
        <w:tc>
          <w:tcPr>
            <w:tcW w:w="2963" w:type="dxa"/>
          </w:tcPr>
          <w:p w:rsidR="00410744" w:rsidRPr="00467D98" w:rsidRDefault="00410744" w:rsidP="003F5249">
            <w:r w:rsidRPr="00467D98">
              <w:t>Maldives</w:t>
            </w:r>
          </w:p>
        </w:tc>
        <w:tc>
          <w:tcPr>
            <w:tcW w:w="3309" w:type="dxa"/>
          </w:tcPr>
          <w:p w:rsidR="00410744" w:rsidRPr="00467D98" w:rsidRDefault="00410744" w:rsidP="003F5249">
            <w:r w:rsidRPr="00467D98">
              <w:t>20 mai 2005</w:t>
            </w:r>
          </w:p>
        </w:tc>
        <w:tc>
          <w:tcPr>
            <w:tcW w:w="2233" w:type="dxa"/>
          </w:tcPr>
          <w:p w:rsidR="00410744" w:rsidRPr="00467D98" w:rsidRDefault="00410744" w:rsidP="003F5249">
            <w:pPr>
              <w:rPr>
                <w:lang w:val="en-GB"/>
              </w:rPr>
            </w:pPr>
          </w:p>
        </w:tc>
      </w:tr>
      <w:tr w:rsidR="00E653BD" w:rsidRPr="00467D98" w:rsidTr="003F5249">
        <w:tblPrEx>
          <w:tblCellMar>
            <w:top w:w="0" w:type="dxa"/>
            <w:bottom w:w="0" w:type="dxa"/>
          </w:tblCellMar>
        </w:tblPrEx>
        <w:tc>
          <w:tcPr>
            <w:tcW w:w="2963" w:type="dxa"/>
          </w:tcPr>
          <w:p w:rsidR="00E653BD" w:rsidRPr="00467D98" w:rsidRDefault="00E653BD" w:rsidP="00C86CB0">
            <w:r w:rsidRPr="00467D98">
              <w:t>Libéria</w:t>
            </w:r>
          </w:p>
        </w:tc>
        <w:tc>
          <w:tcPr>
            <w:tcW w:w="3309" w:type="dxa"/>
          </w:tcPr>
          <w:p w:rsidR="00E653BD" w:rsidRPr="00467D98" w:rsidRDefault="00E653BD" w:rsidP="00C86CB0">
            <w:r w:rsidRPr="00467D98">
              <w:t>22 octobre 2005</w:t>
            </w:r>
          </w:p>
        </w:tc>
        <w:tc>
          <w:tcPr>
            <w:tcW w:w="2233" w:type="dxa"/>
          </w:tcPr>
          <w:p w:rsidR="00E653BD" w:rsidRPr="00467D98" w:rsidRDefault="00E653BD" w:rsidP="00C86CB0"/>
        </w:tc>
      </w:tr>
      <w:tr w:rsidR="00E653BD" w:rsidRPr="00467D98" w:rsidTr="003F5249">
        <w:tblPrEx>
          <w:tblCellMar>
            <w:top w:w="0" w:type="dxa"/>
            <w:bottom w:w="0" w:type="dxa"/>
          </w:tblCellMar>
        </w:tblPrEx>
        <w:tc>
          <w:tcPr>
            <w:tcW w:w="2963" w:type="dxa"/>
          </w:tcPr>
          <w:p w:rsidR="00E653BD" w:rsidRPr="00467D98" w:rsidRDefault="00E653BD" w:rsidP="00C86CB0">
            <w:r w:rsidRPr="00467D98">
              <w:t>Mauritanie</w:t>
            </w:r>
          </w:p>
        </w:tc>
        <w:tc>
          <w:tcPr>
            <w:tcW w:w="3309" w:type="dxa"/>
          </w:tcPr>
          <w:p w:rsidR="00E653BD" w:rsidRPr="00467D98" w:rsidRDefault="00E653BD" w:rsidP="00C86CB0">
            <w:r w:rsidRPr="00467D98">
              <w:t>17 décembre 2005</w:t>
            </w:r>
          </w:p>
        </w:tc>
        <w:tc>
          <w:tcPr>
            <w:tcW w:w="2233" w:type="dxa"/>
          </w:tcPr>
          <w:p w:rsidR="00E653BD" w:rsidRPr="00467D98" w:rsidRDefault="00E653BD" w:rsidP="00C86CB0"/>
        </w:tc>
      </w:tr>
      <w:tr w:rsidR="00E653BD" w:rsidRPr="00467D98" w:rsidTr="003F5249">
        <w:tblPrEx>
          <w:tblCellMar>
            <w:top w:w="0" w:type="dxa"/>
            <w:bottom w:w="0" w:type="dxa"/>
          </w:tblCellMar>
        </w:tblPrEx>
        <w:tc>
          <w:tcPr>
            <w:tcW w:w="2963" w:type="dxa"/>
          </w:tcPr>
          <w:p w:rsidR="00E653BD" w:rsidRPr="00467D98" w:rsidRDefault="00E653BD" w:rsidP="00C86CB0">
            <w:r w:rsidRPr="00467D98">
              <w:t>Madagascar</w:t>
            </w:r>
          </w:p>
        </w:tc>
        <w:tc>
          <w:tcPr>
            <w:tcW w:w="3309" w:type="dxa"/>
          </w:tcPr>
          <w:p w:rsidR="00E653BD" w:rsidRPr="00467D98" w:rsidRDefault="00E653BD" w:rsidP="00C86CB0">
            <w:r w:rsidRPr="00467D98">
              <w:t>13 janvier 2007</w:t>
            </w:r>
          </w:p>
        </w:tc>
        <w:tc>
          <w:tcPr>
            <w:tcW w:w="2233" w:type="dxa"/>
          </w:tcPr>
          <w:p w:rsidR="00E653BD" w:rsidRPr="00467D98" w:rsidRDefault="00E653BD" w:rsidP="00C86CB0"/>
        </w:tc>
      </w:tr>
      <w:tr w:rsidR="00E653BD" w:rsidRPr="00467D98" w:rsidTr="003F5249">
        <w:tblPrEx>
          <w:tblCellMar>
            <w:top w:w="0" w:type="dxa"/>
            <w:bottom w:w="0" w:type="dxa"/>
          </w:tblCellMar>
        </w:tblPrEx>
        <w:tc>
          <w:tcPr>
            <w:tcW w:w="2963" w:type="dxa"/>
          </w:tcPr>
          <w:p w:rsidR="00E653BD" w:rsidRPr="00467D98" w:rsidRDefault="00E653BD" w:rsidP="00C86CB0">
            <w:r w:rsidRPr="00467D98">
              <w:t>Andorre</w:t>
            </w:r>
          </w:p>
        </w:tc>
        <w:tc>
          <w:tcPr>
            <w:tcW w:w="3309" w:type="dxa"/>
          </w:tcPr>
          <w:p w:rsidR="00E653BD" w:rsidRPr="00467D98" w:rsidRDefault="00E653BD" w:rsidP="00C86CB0">
            <w:r w:rsidRPr="00467D98">
              <w:t>22 octobre 2007</w:t>
            </w:r>
          </w:p>
        </w:tc>
        <w:tc>
          <w:tcPr>
            <w:tcW w:w="2233" w:type="dxa"/>
          </w:tcPr>
          <w:p w:rsidR="00E653BD" w:rsidRPr="00467D98" w:rsidRDefault="00E653BD" w:rsidP="00C86CB0"/>
        </w:tc>
      </w:tr>
      <w:tr w:rsidR="00410744" w:rsidRPr="00467D98" w:rsidTr="003F5249">
        <w:tblPrEx>
          <w:tblCellMar>
            <w:top w:w="0" w:type="dxa"/>
            <w:bottom w:w="0" w:type="dxa"/>
          </w:tblCellMar>
        </w:tblPrEx>
        <w:tc>
          <w:tcPr>
            <w:tcW w:w="2963" w:type="dxa"/>
          </w:tcPr>
          <w:p w:rsidR="00410744" w:rsidRPr="00467D98" w:rsidRDefault="00410744" w:rsidP="00C86CB0"/>
        </w:tc>
        <w:tc>
          <w:tcPr>
            <w:tcW w:w="3309" w:type="dxa"/>
          </w:tcPr>
          <w:p w:rsidR="00410744" w:rsidRPr="00467D98" w:rsidRDefault="00410744" w:rsidP="00C86CB0"/>
        </w:tc>
        <w:tc>
          <w:tcPr>
            <w:tcW w:w="2233" w:type="dxa"/>
          </w:tcPr>
          <w:p w:rsidR="00410744" w:rsidRPr="00467D98" w:rsidRDefault="00410744" w:rsidP="00C86CB0"/>
        </w:tc>
      </w:tr>
      <w:tr w:rsidR="00410744" w:rsidRPr="00467D98" w:rsidTr="003F5249">
        <w:tblPrEx>
          <w:tblCellMar>
            <w:top w:w="0" w:type="dxa"/>
            <w:bottom w:w="0" w:type="dxa"/>
          </w:tblCellMar>
        </w:tblPrEx>
        <w:tc>
          <w:tcPr>
            <w:tcW w:w="2963" w:type="dxa"/>
          </w:tcPr>
          <w:p w:rsidR="00410744" w:rsidRPr="00467D98" w:rsidRDefault="00410744" w:rsidP="003F5249">
            <w:pPr>
              <w:keepNext/>
            </w:pPr>
            <w:r w:rsidRPr="00467D98">
              <w:t>Saint-Marin</w:t>
            </w:r>
          </w:p>
        </w:tc>
        <w:tc>
          <w:tcPr>
            <w:tcW w:w="3309" w:type="dxa"/>
          </w:tcPr>
          <w:p w:rsidR="00410744" w:rsidRPr="00467D98" w:rsidRDefault="00410744" w:rsidP="003F5249">
            <w:pPr>
              <w:keepNext/>
            </w:pPr>
            <w:r w:rsidRPr="00467D98">
              <w:t>27 décembre 2007</w:t>
            </w:r>
          </w:p>
        </w:tc>
        <w:tc>
          <w:tcPr>
            <w:tcW w:w="2233" w:type="dxa"/>
          </w:tcPr>
          <w:p w:rsidR="00410744" w:rsidRPr="00467D98" w:rsidRDefault="00410744" w:rsidP="003F5249">
            <w:pPr>
              <w:keepNext/>
            </w:pPr>
          </w:p>
        </w:tc>
      </w:tr>
      <w:tr w:rsidR="00E653BD" w:rsidRPr="00467D98" w:rsidTr="003F5249">
        <w:tblPrEx>
          <w:tblCellMar>
            <w:top w:w="0" w:type="dxa"/>
            <w:bottom w:w="0" w:type="dxa"/>
          </w:tblCellMar>
        </w:tblPrEx>
        <w:tc>
          <w:tcPr>
            <w:tcW w:w="2963" w:type="dxa"/>
          </w:tcPr>
          <w:p w:rsidR="00E653BD" w:rsidRPr="00467D98" w:rsidRDefault="00E653BD" w:rsidP="00C86CB0">
            <w:pPr>
              <w:keepNext/>
            </w:pPr>
            <w:r w:rsidRPr="00467D98">
              <w:t>Thaïlande</w:t>
            </w:r>
          </w:p>
        </w:tc>
        <w:tc>
          <w:tcPr>
            <w:tcW w:w="3309" w:type="dxa"/>
          </w:tcPr>
          <w:p w:rsidR="00E653BD" w:rsidRPr="00467D98" w:rsidRDefault="00E653BD" w:rsidP="00C86CB0">
            <w:pPr>
              <w:keepNext/>
            </w:pPr>
            <w:r w:rsidRPr="00467D98">
              <w:t>1</w:t>
            </w:r>
            <w:r w:rsidRPr="00467D98">
              <w:rPr>
                <w:vertAlign w:val="superscript"/>
              </w:rPr>
              <w:t>er</w:t>
            </w:r>
            <w:r w:rsidRPr="00467D98">
              <w:t xml:space="preserve"> novembre 2008</w:t>
            </w:r>
          </w:p>
        </w:tc>
        <w:tc>
          <w:tcPr>
            <w:tcW w:w="2233" w:type="dxa"/>
          </w:tcPr>
          <w:p w:rsidR="00E653BD" w:rsidRPr="00467D98" w:rsidRDefault="00E653BD" w:rsidP="00C86CB0">
            <w:pPr>
              <w:keepNext/>
            </w:pPr>
          </w:p>
        </w:tc>
      </w:tr>
      <w:tr w:rsidR="00E653BD" w:rsidRPr="00467D98" w:rsidTr="003F5249">
        <w:tblPrEx>
          <w:tblCellMar>
            <w:top w:w="0" w:type="dxa"/>
            <w:bottom w:w="0" w:type="dxa"/>
          </w:tblCellMar>
        </w:tblPrEx>
        <w:tc>
          <w:tcPr>
            <w:tcW w:w="2963" w:type="dxa"/>
          </w:tcPr>
          <w:p w:rsidR="00E653BD" w:rsidRPr="00467D98" w:rsidRDefault="00E653BD" w:rsidP="00C86CB0">
            <w:pPr>
              <w:keepNext/>
            </w:pPr>
            <w:r w:rsidRPr="00467D98">
              <w:t>Rwanda</w:t>
            </w:r>
          </w:p>
        </w:tc>
        <w:tc>
          <w:tcPr>
            <w:tcW w:w="3309" w:type="dxa"/>
          </w:tcPr>
          <w:p w:rsidR="00E653BD" w:rsidRPr="00467D98" w:rsidRDefault="00E653BD" w:rsidP="00C86CB0">
            <w:pPr>
              <w:keepNext/>
            </w:pPr>
            <w:r w:rsidRPr="00467D98">
              <w:t>14 janvier 2010</w:t>
            </w:r>
          </w:p>
        </w:tc>
        <w:tc>
          <w:tcPr>
            <w:tcW w:w="2233" w:type="dxa"/>
          </w:tcPr>
          <w:p w:rsidR="00E653BD" w:rsidRPr="00467D98" w:rsidRDefault="00E653BD" w:rsidP="00C86CB0">
            <w:pPr>
              <w:keepNext/>
            </w:pPr>
          </w:p>
        </w:tc>
      </w:tr>
      <w:tr w:rsidR="00E653BD" w:rsidRPr="00467D98" w:rsidTr="003F5249">
        <w:tblPrEx>
          <w:tblCellMar>
            <w:top w:w="0" w:type="dxa"/>
            <w:bottom w:w="0" w:type="dxa"/>
          </w:tblCellMar>
        </w:tblPrEx>
        <w:tc>
          <w:tcPr>
            <w:tcW w:w="2963" w:type="dxa"/>
          </w:tcPr>
          <w:p w:rsidR="00E653BD" w:rsidRPr="00467D98" w:rsidRDefault="00E653BD" w:rsidP="00C86CB0">
            <w:pPr>
              <w:spacing w:line="200" w:lineRule="exact"/>
            </w:pPr>
          </w:p>
        </w:tc>
        <w:tc>
          <w:tcPr>
            <w:tcW w:w="3309" w:type="dxa"/>
          </w:tcPr>
          <w:p w:rsidR="00E653BD" w:rsidRPr="00467D98" w:rsidRDefault="00E653BD" w:rsidP="00C86CB0">
            <w:pPr>
              <w:spacing w:line="200" w:lineRule="exact"/>
            </w:pPr>
          </w:p>
        </w:tc>
        <w:tc>
          <w:tcPr>
            <w:tcW w:w="2233" w:type="dxa"/>
          </w:tcPr>
          <w:p w:rsidR="00E653BD" w:rsidRPr="00467D98" w:rsidRDefault="00E653BD" w:rsidP="00C86CB0">
            <w:pPr>
              <w:spacing w:line="200" w:lineRule="exact"/>
            </w:pPr>
          </w:p>
        </w:tc>
      </w:tr>
      <w:tr w:rsidR="00E653BD" w:rsidRPr="00467D98" w:rsidTr="003F5249">
        <w:tblPrEx>
          <w:tblCellMar>
            <w:top w:w="0" w:type="dxa"/>
            <w:bottom w:w="0" w:type="dxa"/>
          </w:tblCellMar>
        </w:tblPrEx>
        <w:tc>
          <w:tcPr>
            <w:tcW w:w="8505" w:type="dxa"/>
            <w:gridSpan w:val="3"/>
          </w:tcPr>
          <w:p w:rsidR="00E653BD" w:rsidRPr="00467D98" w:rsidRDefault="00E653BD" w:rsidP="00C86CB0">
            <w:pPr>
              <w:rPr>
                <w:b/>
              </w:rPr>
            </w:pPr>
            <w:r w:rsidRPr="00467D98">
              <w:rPr>
                <w:b/>
              </w:rPr>
              <w:br w:type="page"/>
              <w:t>Deuxièmes rapports périodiques</w:t>
            </w:r>
          </w:p>
        </w:tc>
      </w:tr>
      <w:tr w:rsidR="00E653BD" w:rsidRPr="00467D98" w:rsidTr="003F5249">
        <w:tblPrEx>
          <w:tblCellMar>
            <w:top w:w="0" w:type="dxa"/>
            <w:bottom w:w="0" w:type="dxa"/>
          </w:tblCellMar>
        </w:tblPrEx>
        <w:tc>
          <w:tcPr>
            <w:tcW w:w="8505" w:type="dxa"/>
            <w:gridSpan w:val="3"/>
          </w:tcPr>
          <w:p w:rsidR="00E653BD" w:rsidRPr="00467D98" w:rsidRDefault="00E653BD" w:rsidP="00C86CB0">
            <w:pPr>
              <w:spacing w:line="200" w:lineRule="exact"/>
              <w:rPr>
                <w:b/>
              </w:rPr>
            </w:pPr>
          </w:p>
        </w:tc>
      </w:tr>
      <w:tr w:rsidR="00E653BD" w:rsidRPr="00467D98" w:rsidTr="003F5249">
        <w:tblPrEx>
          <w:tblCellMar>
            <w:top w:w="0" w:type="dxa"/>
            <w:bottom w:w="0" w:type="dxa"/>
          </w:tblCellMar>
        </w:tblPrEx>
        <w:tc>
          <w:tcPr>
            <w:tcW w:w="2963" w:type="dxa"/>
          </w:tcPr>
          <w:p w:rsidR="00E653BD" w:rsidRPr="00467D98" w:rsidRDefault="00E653BD" w:rsidP="00C86CB0">
            <w:r w:rsidRPr="00467D98">
              <w:t>Afghanistan</w:t>
            </w:r>
          </w:p>
        </w:tc>
        <w:tc>
          <w:tcPr>
            <w:tcW w:w="3309" w:type="dxa"/>
          </w:tcPr>
          <w:p w:rsidR="00E653BD" w:rsidRPr="00467D98" w:rsidRDefault="00E653BD" w:rsidP="00C86CB0">
            <w:r w:rsidRPr="00467D98">
              <w:t>25 juin 1992</w:t>
            </w:r>
          </w:p>
        </w:tc>
        <w:tc>
          <w:tcPr>
            <w:tcW w:w="2233" w:type="dxa"/>
          </w:tcPr>
          <w:p w:rsidR="00E653BD" w:rsidRPr="00467D98" w:rsidRDefault="00E653BD" w:rsidP="00C86CB0"/>
        </w:tc>
      </w:tr>
      <w:tr w:rsidR="00E653BD" w:rsidRPr="00467D98" w:rsidTr="003F5249">
        <w:tblPrEx>
          <w:tblCellMar>
            <w:top w:w="0" w:type="dxa"/>
            <w:bottom w:w="0" w:type="dxa"/>
          </w:tblCellMar>
        </w:tblPrEx>
        <w:tc>
          <w:tcPr>
            <w:tcW w:w="2963" w:type="dxa"/>
          </w:tcPr>
          <w:p w:rsidR="00E653BD" w:rsidRPr="00467D98" w:rsidRDefault="00E653BD" w:rsidP="00C86CB0">
            <w:r w:rsidRPr="00467D98">
              <w:t>Belize</w:t>
            </w:r>
          </w:p>
        </w:tc>
        <w:tc>
          <w:tcPr>
            <w:tcW w:w="3309" w:type="dxa"/>
          </w:tcPr>
          <w:p w:rsidR="00E653BD" w:rsidRPr="00467D98" w:rsidRDefault="00E653BD" w:rsidP="00C86CB0">
            <w:r w:rsidRPr="00467D98">
              <w:t>25 juin 1992</w:t>
            </w:r>
          </w:p>
        </w:tc>
        <w:tc>
          <w:tcPr>
            <w:tcW w:w="2233" w:type="dxa"/>
          </w:tcPr>
          <w:p w:rsidR="00E653BD" w:rsidRPr="00467D98" w:rsidRDefault="00E653BD" w:rsidP="00C86CB0"/>
        </w:tc>
      </w:tr>
      <w:tr w:rsidR="00E653BD" w:rsidRPr="00467D98" w:rsidTr="003F5249">
        <w:tblPrEx>
          <w:tblCellMar>
            <w:top w:w="0" w:type="dxa"/>
            <w:bottom w:w="0" w:type="dxa"/>
          </w:tblCellMar>
        </w:tblPrEx>
        <w:tc>
          <w:tcPr>
            <w:tcW w:w="2963" w:type="dxa"/>
          </w:tcPr>
          <w:p w:rsidR="00E653BD" w:rsidRPr="00467D98" w:rsidRDefault="00E653BD" w:rsidP="00C86CB0">
            <w:r w:rsidRPr="00467D98">
              <w:t>Ouganda</w:t>
            </w:r>
          </w:p>
        </w:tc>
        <w:tc>
          <w:tcPr>
            <w:tcW w:w="3309" w:type="dxa"/>
          </w:tcPr>
          <w:p w:rsidR="00E653BD" w:rsidRPr="00467D98" w:rsidRDefault="00E653BD" w:rsidP="00C86CB0">
            <w:r w:rsidRPr="00467D98">
              <w:t>25 juin 1992</w:t>
            </w:r>
          </w:p>
        </w:tc>
        <w:tc>
          <w:tcPr>
            <w:tcW w:w="2233" w:type="dxa"/>
          </w:tcPr>
          <w:p w:rsidR="00E653BD" w:rsidRPr="00467D98" w:rsidRDefault="00E653BD" w:rsidP="00C86CB0">
            <w:r w:rsidRPr="00467D98">
              <w:t>[25 juin 2008]</w:t>
            </w:r>
          </w:p>
        </w:tc>
      </w:tr>
      <w:tr w:rsidR="00E653BD" w:rsidRPr="00467D98" w:rsidTr="003F5249">
        <w:tblPrEx>
          <w:tblCellMar>
            <w:top w:w="0" w:type="dxa"/>
            <w:bottom w:w="0" w:type="dxa"/>
          </w:tblCellMar>
        </w:tblPrEx>
        <w:tc>
          <w:tcPr>
            <w:tcW w:w="2963" w:type="dxa"/>
          </w:tcPr>
          <w:p w:rsidR="00E653BD" w:rsidRPr="00467D98" w:rsidRDefault="00E653BD" w:rsidP="00C86CB0">
            <w:r w:rsidRPr="00467D98">
              <w:t>Togo</w:t>
            </w:r>
          </w:p>
        </w:tc>
        <w:tc>
          <w:tcPr>
            <w:tcW w:w="3309" w:type="dxa"/>
          </w:tcPr>
          <w:p w:rsidR="00E653BD" w:rsidRPr="00467D98" w:rsidRDefault="00E653BD" w:rsidP="00C86CB0">
            <w:pPr>
              <w:rPr>
                <w:vertAlign w:val="superscript"/>
              </w:rPr>
            </w:pPr>
            <w:r w:rsidRPr="00467D98">
              <w:t>17 décembre 1992</w:t>
            </w:r>
          </w:p>
        </w:tc>
        <w:tc>
          <w:tcPr>
            <w:tcW w:w="2233" w:type="dxa"/>
          </w:tcPr>
          <w:p w:rsidR="00E653BD" w:rsidRPr="00467D98" w:rsidRDefault="00E653BD" w:rsidP="00C86CB0">
            <w:pPr>
              <w:rPr>
                <w:vertAlign w:val="superscript"/>
              </w:rPr>
            </w:pPr>
            <w:r w:rsidRPr="00467D98">
              <w:t>[17 décembre 2008]</w:t>
            </w:r>
          </w:p>
        </w:tc>
      </w:tr>
      <w:tr w:rsidR="00E653BD" w:rsidRPr="00467D98" w:rsidTr="003F5249">
        <w:tblPrEx>
          <w:tblCellMar>
            <w:top w:w="0" w:type="dxa"/>
            <w:bottom w:w="0" w:type="dxa"/>
          </w:tblCellMar>
        </w:tblPrEx>
        <w:tc>
          <w:tcPr>
            <w:tcW w:w="2963" w:type="dxa"/>
          </w:tcPr>
          <w:p w:rsidR="00E653BD" w:rsidRPr="00467D98" w:rsidRDefault="00E653BD" w:rsidP="00C86CB0">
            <w:r w:rsidRPr="00467D98">
              <w:t>Guyana</w:t>
            </w:r>
          </w:p>
        </w:tc>
        <w:tc>
          <w:tcPr>
            <w:tcW w:w="3309" w:type="dxa"/>
          </w:tcPr>
          <w:p w:rsidR="00E653BD" w:rsidRPr="00467D98" w:rsidRDefault="00E653BD" w:rsidP="00C86CB0">
            <w:pPr>
              <w:rPr>
                <w:vertAlign w:val="superscript"/>
              </w:rPr>
            </w:pPr>
            <w:r w:rsidRPr="00467D98">
              <w:t>17 juin 1993</w:t>
            </w:r>
          </w:p>
        </w:tc>
        <w:tc>
          <w:tcPr>
            <w:tcW w:w="2233" w:type="dxa"/>
          </w:tcPr>
          <w:p w:rsidR="00E653BD" w:rsidRPr="00467D98" w:rsidRDefault="00E653BD" w:rsidP="00C86CB0">
            <w:pPr>
              <w:rPr>
                <w:vertAlign w:val="superscript"/>
              </w:rPr>
            </w:pPr>
            <w:r w:rsidRPr="00467D98">
              <w:t>[31 décembre 2008]</w:t>
            </w:r>
          </w:p>
        </w:tc>
      </w:tr>
      <w:tr w:rsidR="00E653BD" w:rsidRPr="00E3268A" w:rsidTr="003F5249">
        <w:tblPrEx>
          <w:tblCellMar>
            <w:top w:w="0" w:type="dxa"/>
            <w:bottom w:w="0" w:type="dxa"/>
          </w:tblCellMar>
        </w:tblPrEx>
        <w:tc>
          <w:tcPr>
            <w:tcW w:w="2963" w:type="dxa"/>
          </w:tcPr>
          <w:p w:rsidR="00E653BD" w:rsidRPr="00E3268A" w:rsidRDefault="00E653BD" w:rsidP="00C86CB0">
            <w:pPr>
              <w:spacing w:line="200" w:lineRule="exact"/>
              <w:rPr>
                <w:b/>
              </w:rPr>
            </w:pPr>
          </w:p>
        </w:tc>
        <w:tc>
          <w:tcPr>
            <w:tcW w:w="3309" w:type="dxa"/>
          </w:tcPr>
          <w:p w:rsidR="00E653BD" w:rsidRPr="00E3268A" w:rsidRDefault="00E653BD" w:rsidP="00C86CB0">
            <w:pPr>
              <w:spacing w:line="200" w:lineRule="exact"/>
              <w:rPr>
                <w:b/>
              </w:rPr>
            </w:pPr>
          </w:p>
        </w:tc>
        <w:tc>
          <w:tcPr>
            <w:tcW w:w="2233" w:type="dxa"/>
          </w:tcPr>
          <w:p w:rsidR="00E653BD" w:rsidRPr="00E3268A" w:rsidRDefault="00E653BD" w:rsidP="00C86CB0">
            <w:pPr>
              <w:spacing w:line="200" w:lineRule="exact"/>
              <w:rPr>
                <w:b/>
              </w:rPr>
            </w:pPr>
          </w:p>
        </w:tc>
      </w:tr>
      <w:tr w:rsidR="00E653BD" w:rsidRPr="00467D98" w:rsidTr="003F5249">
        <w:tblPrEx>
          <w:tblCellMar>
            <w:top w:w="0" w:type="dxa"/>
            <w:bottom w:w="0" w:type="dxa"/>
          </w:tblCellMar>
        </w:tblPrEx>
        <w:tc>
          <w:tcPr>
            <w:tcW w:w="2963" w:type="dxa"/>
          </w:tcPr>
          <w:p w:rsidR="00E653BD" w:rsidRPr="00467D98" w:rsidRDefault="00E653BD" w:rsidP="00C86CB0">
            <w:r w:rsidRPr="00467D98">
              <w:t>Brésil</w:t>
            </w:r>
          </w:p>
        </w:tc>
        <w:tc>
          <w:tcPr>
            <w:tcW w:w="3309" w:type="dxa"/>
          </w:tcPr>
          <w:p w:rsidR="00E653BD" w:rsidRPr="00467D98" w:rsidRDefault="00E653BD" w:rsidP="00C86CB0">
            <w:r w:rsidRPr="00467D98">
              <w:t>27 octobre 1994</w:t>
            </w:r>
          </w:p>
        </w:tc>
        <w:tc>
          <w:tcPr>
            <w:tcW w:w="2233" w:type="dxa"/>
          </w:tcPr>
          <w:p w:rsidR="00E653BD" w:rsidRPr="00467D98" w:rsidRDefault="00E653BD" w:rsidP="00C86CB0"/>
        </w:tc>
      </w:tr>
      <w:tr w:rsidR="00E653BD" w:rsidRPr="00467D98" w:rsidTr="003F5249">
        <w:tblPrEx>
          <w:tblCellMar>
            <w:top w:w="0" w:type="dxa"/>
            <w:bottom w:w="0" w:type="dxa"/>
          </w:tblCellMar>
        </w:tblPrEx>
        <w:tc>
          <w:tcPr>
            <w:tcW w:w="2963" w:type="dxa"/>
          </w:tcPr>
          <w:p w:rsidR="00E653BD" w:rsidRPr="00467D98" w:rsidRDefault="00E653BD" w:rsidP="00C86CB0">
            <w:r w:rsidRPr="00467D98">
              <w:t>Guinée</w:t>
            </w:r>
          </w:p>
        </w:tc>
        <w:tc>
          <w:tcPr>
            <w:tcW w:w="3309" w:type="dxa"/>
          </w:tcPr>
          <w:p w:rsidR="00E653BD" w:rsidRPr="00467D98" w:rsidRDefault="00E653BD" w:rsidP="00C86CB0">
            <w:r w:rsidRPr="00467D98">
              <w:t>8 novembre 1994</w:t>
            </w:r>
          </w:p>
        </w:tc>
        <w:tc>
          <w:tcPr>
            <w:tcW w:w="2233" w:type="dxa"/>
          </w:tcPr>
          <w:p w:rsidR="00E653BD" w:rsidRPr="00467D98" w:rsidRDefault="00E653BD" w:rsidP="00C86CB0"/>
        </w:tc>
      </w:tr>
      <w:tr w:rsidR="00E653BD" w:rsidRPr="00467D98" w:rsidTr="003F5249">
        <w:tblPrEx>
          <w:tblCellMar>
            <w:top w:w="0" w:type="dxa"/>
            <w:bottom w:w="0" w:type="dxa"/>
          </w:tblCellMar>
        </w:tblPrEx>
        <w:tc>
          <w:tcPr>
            <w:tcW w:w="2963" w:type="dxa"/>
          </w:tcPr>
          <w:p w:rsidR="00E653BD" w:rsidRPr="00467D98" w:rsidRDefault="00E653BD" w:rsidP="00C86CB0">
            <w:r w:rsidRPr="00467D98">
              <w:t>Somalie</w:t>
            </w:r>
          </w:p>
        </w:tc>
        <w:tc>
          <w:tcPr>
            <w:tcW w:w="3309" w:type="dxa"/>
          </w:tcPr>
          <w:p w:rsidR="00E653BD" w:rsidRPr="00467D98" w:rsidRDefault="00E653BD" w:rsidP="00C86CB0">
            <w:r w:rsidRPr="00467D98">
              <w:t>22 février 1995</w:t>
            </w:r>
          </w:p>
        </w:tc>
        <w:tc>
          <w:tcPr>
            <w:tcW w:w="2233" w:type="dxa"/>
          </w:tcPr>
          <w:p w:rsidR="00E653BD" w:rsidRPr="00467D98" w:rsidRDefault="00E653BD" w:rsidP="00C86CB0"/>
        </w:tc>
      </w:tr>
      <w:tr w:rsidR="00E653BD" w:rsidRPr="00467D98" w:rsidTr="003F5249">
        <w:tblPrEx>
          <w:tblCellMar>
            <w:top w:w="0" w:type="dxa"/>
            <w:bottom w:w="0" w:type="dxa"/>
          </w:tblCellMar>
        </w:tblPrEx>
        <w:tc>
          <w:tcPr>
            <w:tcW w:w="2963" w:type="dxa"/>
          </w:tcPr>
          <w:p w:rsidR="00E653BD" w:rsidRPr="00467D98" w:rsidRDefault="00E653BD" w:rsidP="00C86CB0">
            <w:r w:rsidRPr="00467D98">
              <w:t>Roumanie</w:t>
            </w:r>
          </w:p>
        </w:tc>
        <w:tc>
          <w:tcPr>
            <w:tcW w:w="3309" w:type="dxa"/>
          </w:tcPr>
          <w:p w:rsidR="00E653BD" w:rsidRPr="00467D98" w:rsidRDefault="00E653BD" w:rsidP="00C86CB0">
            <w:r w:rsidRPr="00467D98">
              <w:t>16 janvier 1996</w:t>
            </w:r>
          </w:p>
        </w:tc>
        <w:tc>
          <w:tcPr>
            <w:tcW w:w="2233" w:type="dxa"/>
          </w:tcPr>
          <w:p w:rsidR="00E653BD" w:rsidRPr="00467D98" w:rsidRDefault="00E653BD" w:rsidP="00C86CB0"/>
        </w:tc>
      </w:tr>
      <w:tr w:rsidR="00E653BD" w:rsidRPr="00467D98" w:rsidTr="003F5249">
        <w:tblPrEx>
          <w:tblCellMar>
            <w:top w:w="0" w:type="dxa"/>
            <w:bottom w:w="0" w:type="dxa"/>
          </w:tblCellMar>
        </w:tblPrEx>
        <w:tc>
          <w:tcPr>
            <w:tcW w:w="2963" w:type="dxa"/>
          </w:tcPr>
          <w:p w:rsidR="00E653BD" w:rsidRPr="00467D98" w:rsidRDefault="00E653BD" w:rsidP="00C86CB0">
            <w:r w:rsidRPr="00467D98">
              <w:t>Seychelles</w:t>
            </w:r>
          </w:p>
        </w:tc>
        <w:tc>
          <w:tcPr>
            <w:tcW w:w="3309" w:type="dxa"/>
          </w:tcPr>
          <w:p w:rsidR="00E653BD" w:rsidRPr="00467D98" w:rsidRDefault="00E653BD" w:rsidP="00C86CB0">
            <w:r w:rsidRPr="00467D98">
              <w:t>3 juin 1997</w:t>
            </w:r>
          </w:p>
        </w:tc>
        <w:tc>
          <w:tcPr>
            <w:tcW w:w="2233" w:type="dxa"/>
          </w:tcPr>
          <w:p w:rsidR="00E653BD" w:rsidRPr="00467D98" w:rsidRDefault="00E653BD" w:rsidP="00C86CB0"/>
        </w:tc>
      </w:tr>
      <w:tr w:rsidR="00E653BD" w:rsidRPr="00467D98" w:rsidTr="003F5249">
        <w:tblPrEx>
          <w:tblCellMar>
            <w:top w:w="0" w:type="dxa"/>
            <w:bottom w:w="0" w:type="dxa"/>
          </w:tblCellMar>
        </w:tblPrEx>
        <w:tc>
          <w:tcPr>
            <w:tcW w:w="2963" w:type="dxa"/>
          </w:tcPr>
          <w:p w:rsidR="00E653BD" w:rsidRPr="00467D98" w:rsidRDefault="00E653BD" w:rsidP="00C86CB0">
            <w:pPr>
              <w:spacing w:line="200" w:lineRule="exact"/>
            </w:pPr>
          </w:p>
        </w:tc>
        <w:tc>
          <w:tcPr>
            <w:tcW w:w="3309" w:type="dxa"/>
          </w:tcPr>
          <w:p w:rsidR="00E653BD" w:rsidRPr="00467D98" w:rsidRDefault="00E653BD" w:rsidP="00C86CB0">
            <w:pPr>
              <w:spacing w:line="200" w:lineRule="exact"/>
            </w:pPr>
          </w:p>
        </w:tc>
        <w:tc>
          <w:tcPr>
            <w:tcW w:w="2233" w:type="dxa"/>
          </w:tcPr>
          <w:p w:rsidR="00E653BD" w:rsidRPr="00467D98" w:rsidRDefault="00E653BD" w:rsidP="00C86CB0">
            <w:pPr>
              <w:spacing w:line="200" w:lineRule="exact"/>
            </w:pPr>
          </w:p>
        </w:tc>
      </w:tr>
      <w:tr w:rsidR="00E653BD" w:rsidRPr="00467D98" w:rsidTr="003F5249">
        <w:tblPrEx>
          <w:tblCellMar>
            <w:top w:w="0" w:type="dxa"/>
            <w:bottom w:w="0" w:type="dxa"/>
          </w:tblCellMar>
        </w:tblPrEx>
        <w:tc>
          <w:tcPr>
            <w:tcW w:w="2963" w:type="dxa"/>
          </w:tcPr>
          <w:p w:rsidR="00E653BD" w:rsidRPr="00467D98" w:rsidRDefault="00E653BD" w:rsidP="00C86CB0">
            <w:r w:rsidRPr="00467D98">
              <w:t xml:space="preserve">Cap-Vert </w:t>
            </w:r>
          </w:p>
        </w:tc>
        <w:tc>
          <w:tcPr>
            <w:tcW w:w="3309" w:type="dxa"/>
          </w:tcPr>
          <w:p w:rsidR="00E653BD" w:rsidRPr="00467D98" w:rsidRDefault="00E653BD" w:rsidP="00C86CB0">
            <w:r w:rsidRPr="00467D98">
              <w:t>3 juillet 1997</w:t>
            </w:r>
          </w:p>
        </w:tc>
        <w:tc>
          <w:tcPr>
            <w:tcW w:w="2233" w:type="dxa"/>
          </w:tcPr>
          <w:p w:rsidR="00E653BD" w:rsidRPr="00467D98" w:rsidRDefault="00E653BD" w:rsidP="00C86CB0"/>
        </w:tc>
      </w:tr>
      <w:tr w:rsidR="00D6797B" w:rsidRPr="00467D98" w:rsidTr="003F5249">
        <w:tblPrEx>
          <w:tblCellMar>
            <w:top w:w="0" w:type="dxa"/>
            <w:bottom w:w="0" w:type="dxa"/>
          </w:tblCellMar>
        </w:tblPrEx>
        <w:tc>
          <w:tcPr>
            <w:tcW w:w="2963" w:type="dxa"/>
          </w:tcPr>
          <w:p w:rsidR="00D6797B" w:rsidRPr="00467D98" w:rsidRDefault="00D6797B" w:rsidP="00C86CB0">
            <w:r>
              <w:t>Cambodge</w:t>
            </w:r>
          </w:p>
        </w:tc>
        <w:tc>
          <w:tcPr>
            <w:tcW w:w="3309" w:type="dxa"/>
          </w:tcPr>
          <w:p w:rsidR="00D6797B" w:rsidRPr="00467D98" w:rsidRDefault="00D6797B" w:rsidP="00C86CB0">
            <w:r>
              <w:t>13 novembre 1997</w:t>
            </w:r>
          </w:p>
        </w:tc>
        <w:tc>
          <w:tcPr>
            <w:tcW w:w="2233" w:type="dxa"/>
          </w:tcPr>
          <w:p w:rsidR="00D6797B" w:rsidRPr="00467D98" w:rsidRDefault="00D6797B" w:rsidP="00C86CB0"/>
        </w:tc>
      </w:tr>
      <w:tr w:rsidR="00E653BD" w:rsidRPr="00467D98" w:rsidTr="003F5249">
        <w:tblPrEx>
          <w:tblCellMar>
            <w:top w:w="0" w:type="dxa"/>
            <w:bottom w:w="0" w:type="dxa"/>
          </w:tblCellMar>
        </w:tblPrEx>
        <w:tc>
          <w:tcPr>
            <w:tcW w:w="2963" w:type="dxa"/>
          </w:tcPr>
          <w:p w:rsidR="00E653BD" w:rsidRPr="00467D98" w:rsidRDefault="00E653BD" w:rsidP="00C86CB0">
            <w:r w:rsidRPr="00467D98">
              <w:t>Burundi</w:t>
            </w:r>
          </w:p>
        </w:tc>
        <w:tc>
          <w:tcPr>
            <w:tcW w:w="3309" w:type="dxa"/>
          </w:tcPr>
          <w:p w:rsidR="00E653BD" w:rsidRPr="00467D98" w:rsidRDefault="00E653BD" w:rsidP="00C86CB0">
            <w:pPr>
              <w:rPr>
                <w:vertAlign w:val="superscript"/>
              </w:rPr>
            </w:pPr>
            <w:r w:rsidRPr="00467D98">
              <w:t>19 mars 1998</w:t>
            </w:r>
          </w:p>
        </w:tc>
        <w:tc>
          <w:tcPr>
            <w:tcW w:w="2233" w:type="dxa"/>
          </w:tcPr>
          <w:p w:rsidR="00E653BD" w:rsidRPr="00467D98" w:rsidRDefault="00E653BD" w:rsidP="00C86CB0">
            <w:pPr>
              <w:rPr>
                <w:vertAlign w:val="superscript"/>
              </w:rPr>
            </w:pPr>
            <w:r w:rsidRPr="00467D98">
              <w:t>[31 décembre 2008]</w:t>
            </w:r>
          </w:p>
        </w:tc>
      </w:tr>
      <w:tr w:rsidR="00E653BD" w:rsidRPr="00467D98" w:rsidTr="003F5249">
        <w:tblPrEx>
          <w:tblCellMar>
            <w:top w:w="0" w:type="dxa"/>
            <w:bottom w:w="0" w:type="dxa"/>
          </w:tblCellMar>
        </w:tblPrEx>
        <w:tc>
          <w:tcPr>
            <w:tcW w:w="2963" w:type="dxa"/>
          </w:tcPr>
          <w:p w:rsidR="00E653BD" w:rsidRPr="00467D98" w:rsidRDefault="00E653BD" w:rsidP="00C86CB0">
            <w:r w:rsidRPr="00467D98">
              <w:t>Antigua-et-Barbuda</w:t>
            </w:r>
          </w:p>
        </w:tc>
        <w:tc>
          <w:tcPr>
            <w:tcW w:w="3309" w:type="dxa"/>
          </w:tcPr>
          <w:p w:rsidR="00E653BD" w:rsidRPr="00467D98" w:rsidRDefault="00E653BD" w:rsidP="00C86CB0">
            <w:r w:rsidRPr="00467D98">
              <w:t>17 août 1998</w:t>
            </w:r>
          </w:p>
        </w:tc>
        <w:tc>
          <w:tcPr>
            <w:tcW w:w="2233" w:type="dxa"/>
          </w:tcPr>
          <w:p w:rsidR="00E653BD" w:rsidRPr="00467D98" w:rsidRDefault="00E653BD" w:rsidP="00C86CB0"/>
        </w:tc>
      </w:tr>
      <w:tr w:rsidR="00D6797B" w:rsidRPr="00467D98" w:rsidTr="003F5249">
        <w:tblPrEx>
          <w:tblCellMar>
            <w:top w:w="0" w:type="dxa"/>
            <w:bottom w:w="0" w:type="dxa"/>
          </w:tblCellMar>
        </w:tblPrEx>
        <w:tc>
          <w:tcPr>
            <w:tcW w:w="2963" w:type="dxa"/>
          </w:tcPr>
          <w:p w:rsidR="00D6797B" w:rsidRPr="00467D98" w:rsidRDefault="00D6797B" w:rsidP="00C86CB0">
            <w:r>
              <w:t>Éthiopie</w:t>
            </w:r>
          </w:p>
        </w:tc>
        <w:tc>
          <w:tcPr>
            <w:tcW w:w="3309" w:type="dxa"/>
          </w:tcPr>
          <w:p w:rsidR="00D6797B" w:rsidRPr="00467D98" w:rsidRDefault="00D6797B" w:rsidP="00C86CB0">
            <w:r>
              <w:t>12 avril 1999</w:t>
            </w:r>
          </w:p>
        </w:tc>
        <w:tc>
          <w:tcPr>
            <w:tcW w:w="2233" w:type="dxa"/>
          </w:tcPr>
          <w:p w:rsidR="00B71C4F" w:rsidRPr="00467D98" w:rsidRDefault="00B71C4F" w:rsidP="00C86CB0"/>
        </w:tc>
      </w:tr>
      <w:tr w:rsidR="0016511F" w:rsidRPr="00467D98" w:rsidTr="003F5249">
        <w:tblPrEx>
          <w:tblCellMar>
            <w:top w:w="0" w:type="dxa"/>
            <w:bottom w:w="0" w:type="dxa"/>
          </w:tblCellMar>
        </w:tblPrEx>
        <w:tc>
          <w:tcPr>
            <w:tcW w:w="2963" w:type="dxa"/>
          </w:tcPr>
          <w:p w:rsidR="0016511F" w:rsidRDefault="0016511F" w:rsidP="00C86CB0"/>
        </w:tc>
        <w:tc>
          <w:tcPr>
            <w:tcW w:w="3309" w:type="dxa"/>
          </w:tcPr>
          <w:p w:rsidR="0016511F" w:rsidRDefault="0016511F" w:rsidP="00C86CB0"/>
        </w:tc>
        <w:tc>
          <w:tcPr>
            <w:tcW w:w="2233" w:type="dxa"/>
          </w:tcPr>
          <w:p w:rsidR="0016511F" w:rsidRPr="00467D98" w:rsidRDefault="0016511F" w:rsidP="00C86CB0"/>
        </w:tc>
      </w:tr>
      <w:tr w:rsidR="0016511F" w:rsidRPr="00467D98" w:rsidTr="003F5249">
        <w:tblPrEx>
          <w:tblCellMar>
            <w:top w:w="0" w:type="dxa"/>
            <w:bottom w:w="0" w:type="dxa"/>
          </w:tblCellMar>
        </w:tblPrEx>
        <w:tc>
          <w:tcPr>
            <w:tcW w:w="2963" w:type="dxa"/>
          </w:tcPr>
          <w:p w:rsidR="0016511F" w:rsidRPr="00467D98" w:rsidRDefault="0016511F" w:rsidP="00C86CB0">
            <w:r w:rsidRPr="00467D98">
              <w:t>Namibie</w:t>
            </w:r>
          </w:p>
        </w:tc>
        <w:tc>
          <w:tcPr>
            <w:tcW w:w="3309" w:type="dxa"/>
          </w:tcPr>
          <w:p w:rsidR="0016511F" w:rsidRPr="00467D98" w:rsidRDefault="0016511F" w:rsidP="00C86CB0">
            <w:r w:rsidRPr="00467D98">
              <w:t>27 décembre 1999</w:t>
            </w:r>
          </w:p>
        </w:tc>
        <w:tc>
          <w:tcPr>
            <w:tcW w:w="2233" w:type="dxa"/>
          </w:tcPr>
          <w:p w:rsidR="0016511F" w:rsidRPr="00467D98" w:rsidRDefault="0016511F" w:rsidP="00C86CB0"/>
        </w:tc>
      </w:tr>
      <w:tr w:rsidR="00E653BD" w:rsidRPr="00467D98" w:rsidTr="003F5249">
        <w:tblPrEx>
          <w:tblCellMar>
            <w:top w:w="0" w:type="dxa"/>
            <w:bottom w:w="0" w:type="dxa"/>
          </w:tblCellMar>
        </w:tblPrEx>
        <w:tc>
          <w:tcPr>
            <w:tcW w:w="2963" w:type="dxa"/>
          </w:tcPr>
          <w:p w:rsidR="00E653BD" w:rsidRPr="00467D98" w:rsidRDefault="00E653BD" w:rsidP="00C86CB0">
            <w:r w:rsidRPr="00467D98">
              <w:t>Tadjikistan</w:t>
            </w:r>
          </w:p>
        </w:tc>
        <w:tc>
          <w:tcPr>
            <w:tcW w:w="3309" w:type="dxa"/>
          </w:tcPr>
          <w:p w:rsidR="00E653BD" w:rsidRPr="00467D98" w:rsidRDefault="00E653BD" w:rsidP="00C86CB0">
            <w:r w:rsidRPr="00467D98">
              <w:t>9 février 2000</w:t>
            </w:r>
          </w:p>
        </w:tc>
        <w:tc>
          <w:tcPr>
            <w:tcW w:w="2233" w:type="dxa"/>
          </w:tcPr>
          <w:p w:rsidR="00E653BD" w:rsidRPr="00467D98" w:rsidRDefault="00E653BD" w:rsidP="00C86CB0">
            <w:r w:rsidRPr="00467D98">
              <w:t>[31 décembre 2008]</w:t>
            </w:r>
          </w:p>
        </w:tc>
      </w:tr>
      <w:tr w:rsidR="00E653BD" w:rsidRPr="00467D98" w:rsidTr="003F5249">
        <w:tblPrEx>
          <w:tblCellMar>
            <w:top w:w="0" w:type="dxa"/>
            <w:bottom w:w="0" w:type="dxa"/>
          </w:tblCellMar>
        </w:tblPrEx>
        <w:tc>
          <w:tcPr>
            <w:tcW w:w="2963" w:type="dxa"/>
          </w:tcPr>
          <w:p w:rsidR="00E653BD" w:rsidRPr="00467D98" w:rsidRDefault="00D6797B" w:rsidP="00C86CB0">
            <w:pPr>
              <w:spacing w:line="200" w:lineRule="exact"/>
            </w:pPr>
            <w:r>
              <w:t>Tchad</w:t>
            </w:r>
          </w:p>
        </w:tc>
        <w:tc>
          <w:tcPr>
            <w:tcW w:w="3309" w:type="dxa"/>
          </w:tcPr>
          <w:p w:rsidR="00E653BD" w:rsidRPr="00D6797B" w:rsidRDefault="00D6797B" w:rsidP="00C86CB0">
            <w:pPr>
              <w:spacing w:line="200" w:lineRule="exact"/>
            </w:pPr>
            <w:r>
              <w:t>9 juillet 2000</w:t>
            </w:r>
          </w:p>
        </w:tc>
        <w:tc>
          <w:tcPr>
            <w:tcW w:w="2233" w:type="dxa"/>
          </w:tcPr>
          <w:p w:rsidR="00E653BD" w:rsidRPr="00D6797B" w:rsidRDefault="00D6797B" w:rsidP="00C86CB0">
            <w:pPr>
              <w:spacing w:line="200" w:lineRule="exact"/>
            </w:pPr>
            <w:r>
              <w:t>[15 mai 2013]</w:t>
            </w:r>
          </w:p>
        </w:tc>
      </w:tr>
      <w:tr w:rsidR="00E653BD" w:rsidRPr="00467D98" w:rsidTr="003F5249">
        <w:tblPrEx>
          <w:tblCellMar>
            <w:top w:w="0" w:type="dxa"/>
            <w:bottom w:w="0" w:type="dxa"/>
          </w:tblCellMar>
        </w:tblPrEx>
        <w:tc>
          <w:tcPr>
            <w:tcW w:w="2963" w:type="dxa"/>
          </w:tcPr>
          <w:p w:rsidR="00E653BD" w:rsidRPr="00467D98" w:rsidRDefault="00E653BD" w:rsidP="00C86CB0">
            <w:r w:rsidRPr="00467D98">
              <w:t>Côte d</w:t>
            </w:r>
            <w:r>
              <w:t>’</w:t>
            </w:r>
            <w:r w:rsidRPr="00467D98">
              <w:t>Ivoire</w:t>
            </w:r>
          </w:p>
        </w:tc>
        <w:tc>
          <w:tcPr>
            <w:tcW w:w="3309" w:type="dxa"/>
          </w:tcPr>
          <w:p w:rsidR="00E653BD" w:rsidRPr="00467D98" w:rsidRDefault="00E653BD" w:rsidP="00C86CB0">
            <w:r w:rsidRPr="00467D98">
              <w:t>16 janvier 2001</w:t>
            </w:r>
          </w:p>
        </w:tc>
        <w:tc>
          <w:tcPr>
            <w:tcW w:w="2233" w:type="dxa"/>
          </w:tcPr>
          <w:p w:rsidR="00E653BD" w:rsidRPr="00467D98" w:rsidRDefault="00E653BD" w:rsidP="00C86CB0"/>
        </w:tc>
      </w:tr>
      <w:tr w:rsidR="00E653BD" w:rsidRPr="00467D98" w:rsidTr="003F5249">
        <w:tblPrEx>
          <w:tblCellMar>
            <w:top w:w="0" w:type="dxa"/>
            <w:bottom w:w="0" w:type="dxa"/>
          </w:tblCellMar>
        </w:tblPrEx>
        <w:tc>
          <w:tcPr>
            <w:tcW w:w="2963" w:type="dxa"/>
          </w:tcPr>
          <w:p w:rsidR="00E653BD" w:rsidRPr="00467D98" w:rsidRDefault="00E653BD" w:rsidP="00C86CB0">
            <w:r w:rsidRPr="00467D98">
              <w:t>Koweït</w:t>
            </w:r>
          </w:p>
        </w:tc>
        <w:tc>
          <w:tcPr>
            <w:tcW w:w="3309" w:type="dxa"/>
          </w:tcPr>
          <w:p w:rsidR="00E653BD" w:rsidRPr="00467D98" w:rsidRDefault="00E653BD" w:rsidP="00C86CB0">
            <w:r w:rsidRPr="00467D98">
              <w:t>6 avril 2001</w:t>
            </w:r>
          </w:p>
        </w:tc>
        <w:tc>
          <w:tcPr>
            <w:tcW w:w="2233" w:type="dxa"/>
          </w:tcPr>
          <w:p w:rsidR="00E653BD" w:rsidRPr="00467D98" w:rsidRDefault="00E653BD" w:rsidP="00C86CB0"/>
        </w:tc>
      </w:tr>
      <w:tr w:rsidR="0016511F" w:rsidRPr="00467D98" w:rsidTr="003F5249">
        <w:tblPrEx>
          <w:tblCellMar>
            <w:top w:w="0" w:type="dxa"/>
            <w:bottom w:w="0" w:type="dxa"/>
          </w:tblCellMar>
        </w:tblPrEx>
        <w:tc>
          <w:tcPr>
            <w:tcW w:w="2963" w:type="dxa"/>
          </w:tcPr>
          <w:p w:rsidR="0016511F" w:rsidRPr="00467D98" w:rsidRDefault="0016511F" w:rsidP="00C86CB0"/>
        </w:tc>
        <w:tc>
          <w:tcPr>
            <w:tcW w:w="3309" w:type="dxa"/>
          </w:tcPr>
          <w:p w:rsidR="0016511F" w:rsidRPr="00467D98" w:rsidRDefault="0016511F" w:rsidP="00C86CB0"/>
        </w:tc>
        <w:tc>
          <w:tcPr>
            <w:tcW w:w="2233" w:type="dxa"/>
          </w:tcPr>
          <w:p w:rsidR="0016511F" w:rsidRPr="00467D98" w:rsidRDefault="0016511F" w:rsidP="00C86CB0"/>
        </w:tc>
      </w:tr>
      <w:tr w:rsidR="00B71C4F" w:rsidRPr="00467D98" w:rsidTr="003F5249">
        <w:tblPrEx>
          <w:tblCellMar>
            <w:top w:w="0" w:type="dxa"/>
            <w:bottom w:w="0" w:type="dxa"/>
          </w:tblCellMar>
        </w:tblPrEx>
        <w:tc>
          <w:tcPr>
            <w:tcW w:w="2963" w:type="dxa"/>
          </w:tcPr>
          <w:p w:rsidR="00B71C4F" w:rsidRPr="00467D98" w:rsidRDefault="00B71C4F" w:rsidP="00C86CB0">
            <w:r w:rsidRPr="00467D98">
              <w:t>Malawi</w:t>
            </w:r>
          </w:p>
        </w:tc>
        <w:tc>
          <w:tcPr>
            <w:tcW w:w="3309" w:type="dxa"/>
          </w:tcPr>
          <w:p w:rsidR="00B71C4F" w:rsidRPr="00467D98" w:rsidRDefault="00B71C4F" w:rsidP="00C86CB0">
            <w:r w:rsidRPr="00467D98">
              <w:t>10 juillet 2002</w:t>
            </w:r>
          </w:p>
        </w:tc>
        <w:tc>
          <w:tcPr>
            <w:tcW w:w="2233" w:type="dxa"/>
          </w:tcPr>
          <w:p w:rsidR="00B71C4F" w:rsidRPr="00467D98" w:rsidRDefault="00B71C4F" w:rsidP="00C86CB0"/>
        </w:tc>
      </w:tr>
      <w:tr w:rsidR="00B71C4F" w:rsidRPr="00467D98" w:rsidTr="003F5249">
        <w:tblPrEx>
          <w:tblCellMar>
            <w:top w:w="0" w:type="dxa"/>
            <w:bottom w:w="0" w:type="dxa"/>
          </w:tblCellMar>
        </w:tblPrEx>
        <w:tc>
          <w:tcPr>
            <w:tcW w:w="2963" w:type="dxa"/>
          </w:tcPr>
          <w:p w:rsidR="00B71C4F" w:rsidRPr="00467D98" w:rsidRDefault="00B71C4F" w:rsidP="00C86CB0">
            <w:r>
              <w:t xml:space="preserve">Honduras </w:t>
            </w:r>
          </w:p>
        </w:tc>
        <w:tc>
          <w:tcPr>
            <w:tcW w:w="3309" w:type="dxa"/>
          </w:tcPr>
          <w:p w:rsidR="00B71C4F" w:rsidRPr="00467D98" w:rsidRDefault="00EC225A" w:rsidP="00C86CB0">
            <w:r>
              <w:t>3 janvier 2002</w:t>
            </w:r>
          </w:p>
        </w:tc>
        <w:tc>
          <w:tcPr>
            <w:tcW w:w="2233" w:type="dxa"/>
          </w:tcPr>
          <w:p w:rsidR="00B71C4F" w:rsidRPr="00467D98" w:rsidRDefault="00EC225A" w:rsidP="00C86CB0">
            <w:r>
              <w:t>[15 mai 2013]</w:t>
            </w:r>
          </w:p>
        </w:tc>
      </w:tr>
      <w:tr w:rsidR="00EC225A" w:rsidRPr="00467D98" w:rsidTr="003F5249">
        <w:tblPrEx>
          <w:tblCellMar>
            <w:top w:w="0" w:type="dxa"/>
            <w:bottom w:w="0" w:type="dxa"/>
          </w:tblCellMar>
        </w:tblPrEx>
        <w:tc>
          <w:tcPr>
            <w:tcW w:w="2963" w:type="dxa"/>
          </w:tcPr>
          <w:p w:rsidR="00EC225A" w:rsidRDefault="00EC225A" w:rsidP="00C86CB0">
            <w:r>
              <w:t>Kenya</w:t>
            </w:r>
          </w:p>
        </w:tc>
        <w:tc>
          <w:tcPr>
            <w:tcW w:w="3309" w:type="dxa"/>
          </w:tcPr>
          <w:p w:rsidR="00EC225A" w:rsidRDefault="00EC225A" w:rsidP="00C86CB0">
            <w:r>
              <w:t>22 mars 2002</w:t>
            </w:r>
          </w:p>
        </w:tc>
        <w:tc>
          <w:tcPr>
            <w:tcW w:w="2233" w:type="dxa"/>
          </w:tcPr>
          <w:p w:rsidR="00EC225A" w:rsidRDefault="00EC225A" w:rsidP="00C86CB0">
            <w:r>
              <w:t>[21 novembre 2012]</w:t>
            </w:r>
          </w:p>
        </w:tc>
      </w:tr>
      <w:tr w:rsidR="00E653BD" w:rsidRPr="00467D98" w:rsidTr="003F5249">
        <w:tblPrEx>
          <w:tblCellMar>
            <w:top w:w="0" w:type="dxa"/>
            <w:bottom w:w="0" w:type="dxa"/>
          </w:tblCellMar>
        </w:tblPrEx>
        <w:tc>
          <w:tcPr>
            <w:tcW w:w="2963" w:type="dxa"/>
          </w:tcPr>
          <w:p w:rsidR="00E653BD" w:rsidRPr="00467D98" w:rsidRDefault="00E653BD" w:rsidP="00C86CB0">
            <w:r w:rsidRPr="00467D98">
              <w:t>Kirghizistan</w:t>
            </w:r>
          </w:p>
        </w:tc>
        <w:tc>
          <w:tcPr>
            <w:tcW w:w="3309" w:type="dxa"/>
          </w:tcPr>
          <w:p w:rsidR="00E653BD" w:rsidRPr="00467D98" w:rsidRDefault="00E653BD" w:rsidP="00C86CB0">
            <w:r w:rsidRPr="00467D98">
              <w:t>4 octobre 2002</w:t>
            </w:r>
          </w:p>
        </w:tc>
        <w:tc>
          <w:tcPr>
            <w:tcW w:w="2233" w:type="dxa"/>
          </w:tcPr>
          <w:p w:rsidR="00E653BD" w:rsidRPr="00467D98" w:rsidRDefault="00E653BD" w:rsidP="00C86CB0"/>
        </w:tc>
      </w:tr>
      <w:tr w:rsidR="00E653BD" w:rsidRPr="00467D98" w:rsidTr="003F5249">
        <w:tblPrEx>
          <w:tblCellMar>
            <w:top w:w="0" w:type="dxa"/>
            <w:bottom w:w="0" w:type="dxa"/>
          </w:tblCellMar>
        </w:tblPrEx>
        <w:tc>
          <w:tcPr>
            <w:tcW w:w="2963" w:type="dxa"/>
          </w:tcPr>
          <w:p w:rsidR="00E653BD" w:rsidRPr="00467D98" w:rsidRDefault="00E653BD" w:rsidP="00C86CB0">
            <w:r w:rsidRPr="00467D98">
              <w:t>Arabie saoudite</w:t>
            </w:r>
          </w:p>
        </w:tc>
        <w:tc>
          <w:tcPr>
            <w:tcW w:w="3309" w:type="dxa"/>
          </w:tcPr>
          <w:p w:rsidR="00E653BD" w:rsidRPr="00467D98" w:rsidRDefault="00E653BD" w:rsidP="00C86CB0">
            <w:r w:rsidRPr="00467D98">
              <w:t>21 octobre 2002</w:t>
            </w:r>
          </w:p>
        </w:tc>
        <w:tc>
          <w:tcPr>
            <w:tcW w:w="2233" w:type="dxa"/>
          </w:tcPr>
          <w:p w:rsidR="00E653BD" w:rsidRPr="00467D98" w:rsidRDefault="00E653BD" w:rsidP="00C86CB0"/>
        </w:tc>
      </w:tr>
      <w:tr w:rsidR="00E653BD" w:rsidRPr="00467D98" w:rsidTr="003F5249">
        <w:tblPrEx>
          <w:tblCellMar>
            <w:top w:w="0" w:type="dxa"/>
            <w:bottom w:w="0" w:type="dxa"/>
          </w:tblCellMar>
        </w:tblPrEx>
        <w:tc>
          <w:tcPr>
            <w:tcW w:w="2963" w:type="dxa"/>
          </w:tcPr>
          <w:p w:rsidR="00E653BD" w:rsidRPr="00467D98" w:rsidRDefault="00E653BD" w:rsidP="00C86CB0">
            <w:pPr>
              <w:spacing w:line="200" w:lineRule="exact"/>
            </w:pPr>
          </w:p>
        </w:tc>
        <w:tc>
          <w:tcPr>
            <w:tcW w:w="3309" w:type="dxa"/>
          </w:tcPr>
          <w:p w:rsidR="00E653BD" w:rsidRPr="00467D98" w:rsidRDefault="00E653BD" w:rsidP="00C86CB0">
            <w:pPr>
              <w:spacing w:line="200" w:lineRule="exact"/>
            </w:pPr>
          </w:p>
        </w:tc>
        <w:tc>
          <w:tcPr>
            <w:tcW w:w="2233" w:type="dxa"/>
          </w:tcPr>
          <w:p w:rsidR="00E653BD" w:rsidRPr="00467D98" w:rsidRDefault="00E653BD" w:rsidP="00C86CB0">
            <w:pPr>
              <w:spacing w:line="200" w:lineRule="exact"/>
            </w:pPr>
          </w:p>
        </w:tc>
      </w:tr>
      <w:tr w:rsidR="00E653BD" w:rsidRPr="00467D98" w:rsidTr="003F5249">
        <w:tblPrEx>
          <w:tblCellMar>
            <w:top w:w="0" w:type="dxa"/>
            <w:bottom w:w="0" w:type="dxa"/>
          </w:tblCellMar>
        </w:tblPrEx>
        <w:tc>
          <w:tcPr>
            <w:tcW w:w="2963" w:type="dxa"/>
          </w:tcPr>
          <w:p w:rsidR="00E653BD" w:rsidRPr="00467D98" w:rsidRDefault="00E653BD" w:rsidP="00C86CB0">
            <w:r w:rsidRPr="00467D98">
              <w:t>Bahreïn</w:t>
            </w:r>
          </w:p>
        </w:tc>
        <w:tc>
          <w:tcPr>
            <w:tcW w:w="3309" w:type="dxa"/>
          </w:tcPr>
          <w:p w:rsidR="00E653BD" w:rsidRPr="00467D98" w:rsidRDefault="00E653BD" w:rsidP="00C86CB0">
            <w:r w:rsidRPr="00467D98">
              <w:t>4 avril 2003</w:t>
            </w:r>
          </w:p>
        </w:tc>
        <w:tc>
          <w:tcPr>
            <w:tcW w:w="2233" w:type="dxa"/>
          </w:tcPr>
          <w:p w:rsidR="00E653BD" w:rsidRPr="00467D98" w:rsidRDefault="00E653BD" w:rsidP="00C86CB0">
            <w:r w:rsidRPr="00467D98">
              <w:t>[4 avril 2007]</w:t>
            </w:r>
          </w:p>
        </w:tc>
      </w:tr>
      <w:tr w:rsidR="00E653BD" w:rsidRPr="00467D98" w:rsidTr="003F5249">
        <w:tblPrEx>
          <w:tblCellMar>
            <w:top w:w="0" w:type="dxa"/>
            <w:bottom w:w="0" w:type="dxa"/>
          </w:tblCellMar>
        </w:tblPrEx>
        <w:tc>
          <w:tcPr>
            <w:tcW w:w="2963" w:type="dxa"/>
          </w:tcPr>
          <w:p w:rsidR="00E653BD" w:rsidRPr="00467D98" w:rsidRDefault="00E653BD" w:rsidP="00C86CB0">
            <w:r w:rsidRPr="00467D98">
              <w:t>Bangladesh</w:t>
            </w:r>
          </w:p>
        </w:tc>
        <w:tc>
          <w:tcPr>
            <w:tcW w:w="3309" w:type="dxa"/>
          </w:tcPr>
          <w:p w:rsidR="00E653BD" w:rsidRPr="00467D98" w:rsidRDefault="00E653BD" w:rsidP="00C86CB0">
            <w:r w:rsidRPr="00467D98">
              <w:t>3 novembre 2003</w:t>
            </w:r>
          </w:p>
        </w:tc>
        <w:tc>
          <w:tcPr>
            <w:tcW w:w="2233" w:type="dxa"/>
          </w:tcPr>
          <w:p w:rsidR="00E653BD" w:rsidRPr="00467D98" w:rsidRDefault="00E653BD" w:rsidP="00C86CB0"/>
        </w:tc>
      </w:tr>
      <w:tr w:rsidR="00E653BD" w:rsidRPr="00467D98" w:rsidTr="003F5249">
        <w:tblPrEx>
          <w:tblCellMar>
            <w:top w:w="0" w:type="dxa"/>
            <w:bottom w:w="0" w:type="dxa"/>
          </w:tblCellMar>
        </w:tblPrEx>
        <w:tc>
          <w:tcPr>
            <w:tcW w:w="2963" w:type="dxa"/>
          </w:tcPr>
          <w:p w:rsidR="00E653BD" w:rsidRPr="00467D98" w:rsidRDefault="00E653BD" w:rsidP="00C86CB0">
            <w:r w:rsidRPr="00467D98">
              <w:t>Niger</w:t>
            </w:r>
          </w:p>
        </w:tc>
        <w:tc>
          <w:tcPr>
            <w:tcW w:w="3309" w:type="dxa"/>
          </w:tcPr>
          <w:p w:rsidR="00E653BD" w:rsidRPr="00467D98" w:rsidRDefault="00E653BD" w:rsidP="00C86CB0">
            <w:r w:rsidRPr="00467D98">
              <w:t>3 novembre 2003</w:t>
            </w:r>
          </w:p>
        </w:tc>
        <w:tc>
          <w:tcPr>
            <w:tcW w:w="2233" w:type="dxa"/>
          </w:tcPr>
          <w:p w:rsidR="00E653BD" w:rsidRPr="00467D98" w:rsidRDefault="00E653BD" w:rsidP="00C86CB0"/>
        </w:tc>
      </w:tr>
      <w:tr w:rsidR="00EC225A" w:rsidRPr="00467D98" w:rsidTr="003F5249">
        <w:tblPrEx>
          <w:tblCellMar>
            <w:top w:w="0" w:type="dxa"/>
            <w:bottom w:w="0" w:type="dxa"/>
          </w:tblCellMar>
        </w:tblPrEx>
        <w:tc>
          <w:tcPr>
            <w:tcW w:w="2963" w:type="dxa"/>
          </w:tcPr>
          <w:p w:rsidR="00EC225A" w:rsidRPr="00467D98" w:rsidRDefault="00EC225A" w:rsidP="00C86CB0">
            <w:r>
              <w:t>Afrique du Sud</w:t>
            </w:r>
          </w:p>
        </w:tc>
        <w:tc>
          <w:tcPr>
            <w:tcW w:w="3309" w:type="dxa"/>
          </w:tcPr>
          <w:p w:rsidR="00EC225A" w:rsidRPr="00467D98" w:rsidRDefault="00EC225A" w:rsidP="00C86CB0">
            <w:r>
              <w:t>9 janvier 2004</w:t>
            </w:r>
          </w:p>
        </w:tc>
        <w:tc>
          <w:tcPr>
            <w:tcW w:w="2233" w:type="dxa"/>
          </w:tcPr>
          <w:p w:rsidR="00EC225A" w:rsidRPr="00467D98" w:rsidRDefault="00EC225A" w:rsidP="00C86CB0">
            <w:r>
              <w:t>[31 décembre 2009]</w:t>
            </w:r>
          </w:p>
        </w:tc>
      </w:tr>
      <w:tr w:rsidR="00E653BD" w:rsidRPr="00467D98" w:rsidTr="003F5249">
        <w:tblPrEx>
          <w:tblCellMar>
            <w:top w:w="0" w:type="dxa"/>
            <w:bottom w:w="0" w:type="dxa"/>
          </w:tblCellMar>
        </w:tblPrEx>
        <w:tc>
          <w:tcPr>
            <w:tcW w:w="2963" w:type="dxa"/>
          </w:tcPr>
          <w:p w:rsidR="00E653BD" w:rsidRPr="00467D98" w:rsidRDefault="00E653BD" w:rsidP="00C86CB0">
            <w:r w:rsidRPr="00467D98">
              <w:t>Burkina Faso</w:t>
            </w:r>
          </w:p>
        </w:tc>
        <w:tc>
          <w:tcPr>
            <w:tcW w:w="3309" w:type="dxa"/>
          </w:tcPr>
          <w:p w:rsidR="00E653BD" w:rsidRPr="00467D98" w:rsidRDefault="00E653BD" w:rsidP="00C86CB0">
            <w:r w:rsidRPr="00467D98">
              <w:t>2 février 2004</w:t>
            </w:r>
          </w:p>
        </w:tc>
        <w:tc>
          <w:tcPr>
            <w:tcW w:w="2233" w:type="dxa"/>
          </w:tcPr>
          <w:p w:rsidR="00E653BD" w:rsidRPr="00467D98" w:rsidRDefault="00E653BD" w:rsidP="00C86CB0"/>
        </w:tc>
      </w:tr>
      <w:tr w:rsidR="00E653BD" w:rsidRPr="00467D98" w:rsidTr="003F5249">
        <w:tblPrEx>
          <w:tblCellMar>
            <w:top w:w="0" w:type="dxa"/>
            <w:bottom w:w="0" w:type="dxa"/>
          </w:tblCellMar>
        </w:tblPrEx>
        <w:tc>
          <w:tcPr>
            <w:tcW w:w="2963" w:type="dxa"/>
          </w:tcPr>
          <w:p w:rsidR="00E653BD" w:rsidRPr="00467D98" w:rsidRDefault="00E653BD" w:rsidP="00C86CB0">
            <w:r w:rsidRPr="00467D98">
              <w:t>Qatar</w:t>
            </w:r>
          </w:p>
        </w:tc>
        <w:tc>
          <w:tcPr>
            <w:tcW w:w="3309" w:type="dxa"/>
          </w:tcPr>
          <w:p w:rsidR="00E653BD" w:rsidRPr="00467D98" w:rsidRDefault="00E653BD" w:rsidP="00C86CB0">
            <w:r w:rsidRPr="00467D98">
              <w:t>10 février 2004</w:t>
            </w:r>
          </w:p>
        </w:tc>
        <w:tc>
          <w:tcPr>
            <w:tcW w:w="2233" w:type="dxa"/>
          </w:tcPr>
          <w:p w:rsidR="00E653BD" w:rsidRPr="00467D98" w:rsidRDefault="00E653BD" w:rsidP="00C86CB0">
            <w:r w:rsidRPr="00467D98">
              <w:t>[10 février 2008]</w:t>
            </w:r>
          </w:p>
        </w:tc>
      </w:tr>
      <w:tr w:rsidR="00E653BD" w:rsidRPr="00467D98" w:rsidTr="003F5249">
        <w:tblPrEx>
          <w:tblCellMar>
            <w:top w:w="0" w:type="dxa"/>
            <w:bottom w:w="0" w:type="dxa"/>
          </w:tblCellMar>
        </w:tblPrEx>
        <w:tc>
          <w:tcPr>
            <w:tcW w:w="2963" w:type="dxa"/>
          </w:tcPr>
          <w:p w:rsidR="00E653BD" w:rsidRPr="00467D98" w:rsidRDefault="00E653BD" w:rsidP="00C86CB0">
            <w:r w:rsidRPr="00467D98">
              <w:t>Mali</w:t>
            </w:r>
          </w:p>
        </w:tc>
        <w:tc>
          <w:tcPr>
            <w:tcW w:w="3309" w:type="dxa"/>
          </w:tcPr>
          <w:p w:rsidR="00E653BD" w:rsidRPr="00467D98" w:rsidRDefault="00E653BD" w:rsidP="00C86CB0">
            <w:r w:rsidRPr="00467D98">
              <w:t>27 mars 2004</w:t>
            </w:r>
          </w:p>
        </w:tc>
        <w:tc>
          <w:tcPr>
            <w:tcW w:w="2233" w:type="dxa"/>
          </w:tcPr>
          <w:p w:rsidR="00E653BD" w:rsidRPr="00467D98" w:rsidRDefault="00E653BD" w:rsidP="00C86CB0"/>
        </w:tc>
      </w:tr>
      <w:tr w:rsidR="00E653BD" w:rsidRPr="00467D98" w:rsidTr="003F5249">
        <w:tblPrEx>
          <w:tblCellMar>
            <w:top w:w="0" w:type="dxa"/>
            <w:bottom w:w="0" w:type="dxa"/>
          </w:tblCellMar>
        </w:tblPrEx>
        <w:tc>
          <w:tcPr>
            <w:tcW w:w="2963" w:type="dxa"/>
          </w:tcPr>
          <w:p w:rsidR="00E653BD" w:rsidRPr="00467D98" w:rsidRDefault="00E653BD" w:rsidP="00C86CB0">
            <w:r w:rsidRPr="00467D98">
              <w:t>Bolivie (État plurinational de)</w:t>
            </w:r>
          </w:p>
        </w:tc>
        <w:tc>
          <w:tcPr>
            <w:tcW w:w="3309" w:type="dxa"/>
          </w:tcPr>
          <w:p w:rsidR="00E653BD" w:rsidRPr="00467D98" w:rsidRDefault="00E653BD" w:rsidP="00C86CB0">
            <w:r w:rsidRPr="00467D98">
              <w:t>11 mai 2004</w:t>
            </w:r>
          </w:p>
        </w:tc>
        <w:tc>
          <w:tcPr>
            <w:tcW w:w="2233" w:type="dxa"/>
          </w:tcPr>
          <w:p w:rsidR="00E653BD" w:rsidRPr="00467D98" w:rsidRDefault="00E653BD" w:rsidP="00C86CB0"/>
        </w:tc>
      </w:tr>
      <w:tr w:rsidR="00E653BD" w:rsidRPr="00467D98" w:rsidTr="003F5249">
        <w:tblPrEx>
          <w:tblCellMar>
            <w:top w:w="0" w:type="dxa"/>
            <w:bottom w:w="0" w:type="dxa"/>
          </w:tblCellMar>
        </w:tblPrEx>
        <w:tc>
          <w:tcPr>
            <w:tcW w:w="2963" w:type="dxa"/>
          </w:tcPr>
          <w:p w:rsidR="00E653BD" w:rsidRPr="00467D98" w:rsidRDefault="00E653BD" w:rsidP="00C86CB0">
            <w:r w:rsidRPr="00467D98">
              <w:t>Turkménistan</w:t>
            </w:r>
          </w:p>
        </w:tc>
        <w:tc>
          <w:tcPr>
            <w:tcW w:w="3309" w:type="dxa"/>
          </w:tcPr>
          <w:p w:rsidR="00E653BD" w:rsidRPr="00467D98" w:rsidRDefault="00E653BD" w:rsidP="00C86CB0">
            <w:r w:rsidRPr="00467D98">
              <w:t>24 juillet 2004</w:t>
            </w:r>
          </w:p>
        </w:tc>
        <w:tc>
          <w:tcPr>
            <w:tcW w:w="2233" w:type="dxa"/>
          </w:tcPr>
          <w:p w:rsidR="00E653BD" w:rsidRPr="00467D98" w:rsidRDefault="00E653BD" w:rsidP="00C86CB0"/>
        </w:tc>
      </w:tr>
      <w:tr w:rsidR="00410744" w:rsidRPr="00467D98" w:rsidTr="003F5249">
        <w:tblPrEx>
          <w:tblCellMar>
            <w:top w:w="0" w:type="dxa"/>
            <w:bottom w:w="0" w:type="dxa"/>
          </w:tblCellMar>
        </w:tblPrEx>
        <w:tc>
          <w:tcPr>
            <w:tcW w:w="2963" w:type="dxa"/>
          </w:tcPr>
          <w:p w:rsidR="00410744" w:rsidRPr="00467D98" w:rsidRDefault="00410744" w:rsidP="00C86CB0"/>
        </w:tc>
        <w:tc>
          <w:tcPr>
            <w:tcW w:w="3309" w:type="dxa"/>
          </w:tcPr>
          <w:p w:rsidR="00410744" w:rsidRPr="00467D98" w:rsidRDefault="00410744" w:rsidP="00C86CB0"/>
        </w:tc>
        <w:tc>
          <w:tcPr>
            <w:tcW w:w="2233" w:type="dxa"/>
          </w:tcPr>
          <w:p w:rsidR="00410744" w:rsidRPr="00467D98" w:rsidRDefault="00410744" w:rsidP="00C86CB0"/>
        </w:tc>
      </w:tr>
      <w:tr w:rsidR="00410744" w:rsidRPr="00467D98" w:rsidTr="003F5249">
        <w:tblPrEx>
          <w:tblCellMar>
            <w:top w:w="0" w:type="dxa"/>
            <w:bottom w:w="0" w:type="dxa"/>
          </w:tblCellMar>
        </w:tblPrEx>
        <w:tc>
          <w:tcPr>
            <w:tcW w:w="2963" w:type="dxa"/>
          </w:tcPr>
          <w:p w:rsidR="00410744" w:rsidRPr="00467D98" w:rsidRDefault="00410744" w:rsidP="003F5249">
            <w:r>
              <w:t>Japon</w:t>
            </w:r>
          </w:p>
        </w:tc>
        <w:tc>
          <w:tcPr>
            <w:tcW w:w="3309" w:type="dxa"/>
          </w:tcPr>
          <w:p w:rsidR="00410744" w:rsidRPr="00467D98" w:rsidRDefault="00410744" w:rsidP="003F5249">
            <w:r>
              <w:t>29 juillet 2004</w:t>
            </w:r>
          </w:p>
        </w:tc>
        <w:tc>
          <w:tcPr>
            <w:tcW w:w="2233" w:type="dxa"/>
          </w:tcPr>
          <w:p w:rsidR="00410744" w:rsidRPr="00467D98" w:rsidRDefault="00410744" w:rsidP="003F5249">
            <w:r>
              <w:t>[30 juin 2011]</w:t>
            </w:r>
          </w:p>
        </w:tc>
      </w:tr>
      <w:tr w:rsidR="00E653BD" w:rsidRPr="00467D98" w:rsidTr="003F5249">
        <w:tblPrEx>
          <w:tblCellMar>
            <w:top w:w="0" w:type="dxa"/>
            <w:bottom w:w="0" w:type="dxa"/>
          </w:tblCellMar>
        </w:tblPrEx>
        <w:tc>
          <w:tcPr>
            <w:tcW w:w="2963" w:type="dxa"/>
          </w:tcPr>
          <w:p w:rsidR="00E653BD" w:rsidRPr="00467D98" w:rsidRDefault="00E653BD" w:rsidP="00C86CB0">
            <w:r w:rsidRPr="00467D98">
              <w:t>Mozambique</w:t>
            </w:r>
          </w:p>
        </w:tc>
        <w:tc>
          <w:tcPr>
            <w:tcW w:w="3309" w:type="dxa"/>
          </w:tcPr>
          <w:p w:rsidR="00E653BD" w:rsidRPr="00467D98" w:rsidRDefault="00E653BD" w:rsidP="00C86CB0">
            <w:r w:rsidRPr="00467D98">
              <w:t>13 octobre 2004</w:t>
            </w:r>
          </w:p>
        </w:tc>
        <w:tc>
          <w:tcPr>
            <w:tcW w:w="2233" w:type="dxa"/>
          </w:tcPr>
          <w:p w:rsidR="00E653BD" w:rsidRPr="00467D98" w:rsidRDefault="00E653BD" w:rsidP="00C86CB0"/>
        </w:tc>
      </w:tr>
      <w:tr w:rsidR="00EC225A" w:rsidRPr="00467D98" w:rsidTr="003F5249">
        <w:tblPrEx>
          <w:tblCellMar>
            <w:top w:w="0" w:type="dxa"/>
            <w:bottom w:w="0" w:type="dxa"/>
          </w:tblCellMar>
        </w:tblPrEx>
        <w:tc>
          <w:tcPr>
            <w:tcW w:w="2963" w:type="dxa"/>
          </w:tcPr>
          <w:p w:rsidR="00EC225A" w:rsidRPr="00467D98" w:rsidRDefault="00EC225A" w:rsidP="00C86CB0">
            <w:r>
              <w:t>République arabe syrienne</w:t>
            </w:r>
          </w:p>
        </w:tc>
        <w:tc>
          <w:tcPr>
            <w:tcW w:w="3309" w:type="dxa"/>
          </w:tcPr>
          <w:p w:rsidR="00EC225A" w:rsidRPr="00467D98" w:rsidRDefault="00EC225A" w:rsidP="00C86CB0">
            <w:r>
              <w:t>18 septembre 2005</w:t>
            </w:r>
          </w:p>
        </w:tc>
        <w:tc>
          <w:tcPr>
            <w:tcW w:w="2233" w:type="dxa"/>
          </w:tcPr>
          <w:p w:rsidR="00EC225A" w:rsidRPr="00467D98" w:rsidRDefault="00EC225A" w:rsidP="00C86CB0">
            <w:r>
              <w:t>[14 mai 2014]</w:t>
            </w:r>
          </w:p>
        </w:tc>
      </w:tr>
      <w:tr w:rsidR="00837DD7" w:rsidRPr="00467D98" w:rsidTr="003F5249">
        <w:tblPrEx>
          <w:tblCellMar>
            <w:top w:w="0" w:type="dxa"/>
            <w:bottom w:w="0" w:type="dxa"/>
          </w:tblCellMar>
        </w:tblPrEx>
        <w:tc>
          <w:tcPr>
            <w:tcW w:w="2963" w:type="dxa"/>
          </w:tcPr>
          <w:p w:rsidR="00837DD7" w:rsidRPr="00467D98" w:rsidRDefault="00837DD7" w:rsidP="00C86CB0">
            <w:r w:rsidRPr="00467D98">
              <w:t>Ghana</w:t>
            </w:r>
          </w:p>
        </w:tc>
        <w:tc>
          <w:tcPr>
            <w:tcW w:w="3309" w:type="dxa"/>
          </w:tcPr>
          <w:p w:rsidR="00837DD7" w:rsidRPr="00467D98" w:rsidRDefault="00837DD7" w:rsidP="00C86CB0">
            <w:r>
              <w:t>6 octobre 2005</w:t>
            </w:r>
          </w:p>
        </w:tc>
        <w:tc>
          <w:tcPr>
            <w:tcW w:w="2233" w:type="dxa"/>
          </w:tcPr>
          <w:p w:rsidR="00837DD7" w:rsidRPr="00467D98" w:rsidRDefault="00837DD7" w:rsidP="00C86CB0"/>
        </w:tc>
      </w:tr>
      <w:tr w:rsidR="00837DD7" w:rsidRPr="00467D98" w:rsidTr="003F5249">
        <w:tblPrEx>
          <w:tblCellMar>
            <w:top w:w="0" w:type="dxa"/>
            <w:bottom w:w="0" w:type="dxa"/>
          </w:tblCellMar>
        </w:tblPrEx>
        <w:tc>
          <w:tcPr>
            <w:tcW w:w="2963" w:type="dxa"/>
          </w:tcPr>
          <w:p w:rsidR="00837DD7" w:rsidRPr="00467D98" w:rsidRDefault="00837DD7" w:rsidP="00C86CB0">
            <w:r w:rsidRPr="00467D98">
              <w:t>Botswana</w:t>
            </w:r>
          </w:p>
        </w:tc>
        <w:tc>
          <w:tcPr>
            <w:tcW w:w="3309" w:type="dxa"/>
          </w:tcPr>
          <w:p w:rsidR="00837DD7" w:rsidRPr="00467D98" w:rsidRDefault="00837DD7" w:rsidP="00C86CB0">
            <w:r w:rsidRPr="00467D98">
              <w:t>7 octobre 2005</w:t>
            </w:r>
          </w:p>
        </w:tc>
        <w:tc>
          <w:tcPr>
            <w:tcW w:w="2233" w:type="dxa"/>
          </w:tcPr>
          <w:p w:rsidR="00837DD7" w:rsidRPr="00467D98" w:rsidRDefault="00837DD7" w:rsidP="00C86CB0"/>
        </w:tc>
      </w:tr>
      <w:tr w:rsidR="00410744" w:rsidRPr="00467D98" w:rsidTr="003F5249">
        <w:tblPrEx>
          <w:tblCellMar>
            <w:top w:w="0" w:type="dxa"/>
            <w:bottom w:w="0" w:type="dxa"/>
          </w:tblCellMar>
        </w:tblPrEx>
        <w:tc>
          <w:tcPr>
            <w:tcW w:w="2963" w:type="dxa"/>
          </w:tcPr>
          <w:p w:rsidR="00410744" w:rsidRPr="00467D98" w:rsidRDefault="00410744" w:rsidP="00C86CB0"/>
        </w:tc>
        <w:tc>
          <w:tcPr>
            <w:tcW w:w="3309" w:type="dxa"/>
          </w:tcPr>
          <w:p w:rsidR="00410744" w:rsidRPr="00467D98" w:rsidRDefault="00410744" w:rsidP="00C86CB0"/>
        </w:tc>
        <w:tc>
          <w:tcPr>
            <w:tcW w:w="2233" w:type="dxa"/>
          </w:tcPr>
          <w:p w:rsidR="00410744" w:rsidRPr="00467D98" w:rsidRDefault="00410744" w:rsidP="00C86CB0"/>
        </w:tc>
      </w:tr>
      <w:tr w:rsidR="00837DD7" w:rsidRPr="00467D98" w:rsidTr="003F5249">
        <w:tblPrEx>
          <w:tblCellMar>
            <w:top w:w="0" w:type="dxa"/>
            <w:bottom w:w="0" w:type="dxa"/>
          </w:tblCellMar>
        </w:tblPrEx>
        <w:tc>
          <w:tcPr>
            <w:tcW w:w="2963" w:type="dxa"/>
          </w:tcPr>
          <w:p w:rsidR="00837DD7" w:rsidRPr="00467D98" w:rsidRDefault="00837DD7" w:rsidP="00C86CB0">
            <w:r w:rsidRPr="00467D98">
              <w:t>Gabon</w:t>
            </w:r>
          </w:p>
        </w:tc>
        <w:tc>
          <w:tcPr>
            <w:tcW w:w="3309" w:type="dxa"/>
          </w:tcPr>
          <w:p w:rsidR="00837DD7" w:rsidRPr="00467D98" w:rsidRDefault="00837DD7" w:rsidP="00C86CB0">
            <w:r w:rsidRPr="00467D98">
              <w:t>8 octobre 2005</w:t>
            </w:r>
          </w:p>
        </w:tc>
        <w:tc>
          <w:tcPr>
            <w:tcW w:w="2233" w:type="dxa"/>
          </w:tcPr>
          <w:p w:rsidR="00837DD7" w:rsidRPr="00467D98" w:rsidRDefault="00837DD7" w:rsidP="00C86CB0"/>
        </w:tc>
      </w:tr>
      <w:tr w:rsidR="00837DD7" w:rsidRPr="00467D98" w:rsidTr="003F5249">
        <w:tblPrEx>
          <w:tblCellMar>
            <w:top w:w="0" w:type="dxa"/>
            <w:bottom w:w="0" w:type="dxa"/>
          </w:tblCellMar>
        </w:tblPrEx>
        <w:tc>
          <w:tcPr>
            <w:tcW w:w="2963" w:type="dxa"/>
          </w:tcPr>
          <w:p w:rsidR="00837DD7" w:rsidRPr="00467D98" w:rsidRDefault="00837DD7" w:rsidP="00C86CB0">
            <w:r w:rsidRPr="00467D98">
              <w:t>Liban</w:t>
            </w:r>
          </w:p>
        </w:tc>
        <w:tc>
          <w:tcPr>
            <w:tcW w:w="3309" w:type="dxa"/>
          </w:tcPr>
          <w:p w:rsidR="00837DD7" w:rsidRPr="00467D98" w:rsidRDefault="00837DD7" w:rsidP="00C86CB0">
            <w:pPr>
              <w:rPr>
                <w:vertAlign w:val="superscript"/>
              </w:rPr>
            </w:pPr>
            <w:r>
              <w:t>3 novembre</w:t>
            </w:r>
            <w:r w:rsidRPr="00467D98">
              <w:t xml:space="preserve"> 2005</w:t>
            </w:r>
          </w:p>
        </w:tc>
        <w:tc>
          <w:tcPr>
            <w:tcW w:w="2233" w:type="dxa"/>
          </w:tcPr>
          <w:p w:rsidR="00837DD7" w:rsidRPr="00467D98" w:rsidRDefault="00837DD7" w:rsidP="00C86CB0">
            <w:pPr>
              <w:rPr>
                <w:vertAlign w:val="superscript"/>
              </w:rPr>
            </w:pPr>
          </w:p>
        </w:tc>
      </w:tr>
      <w:tr w:rsidR="00837DD7" w:rsidRPr="00467D98" w:rsidTr="003F5249">
        <w:tblPrEx>
          <w:tblCellMar>
            <w:top w:w="0" w:type="dxa"/>
            <w:bottom w:w="0" w:type="dxa"/>
          </w:tblCellMar>
        </w:tblPrEx>
        <w:tc>
          <w:tcPr>
            <w:tcW w:w="2963" w:type="dxa"/>
          </w:tcPr>
          <w:p w:rsidR="00837DD7" w:rsidRPr="00467D98" w:rsidRDefault="00837DD7" w:rsidP="00C86CB0">
            <w:r w:rsidRPr="00467D98">
              <w:t>Sierra Leone</w:t>
            </w:r>
          </w:p>
        </w:tc>
        <w:tc>
          <w:tcPr>
            <w:tcW w:w="3309" w:type="dxa"/>
          </w:tcPr>
          <w:p w:rsidR="00837DD7" w:rsidRPr="00467D98" w:rsidRDefault="00837DD7" w:rsidP="00C86CB0">
            <w:r w:rsidRPr="00467D98">
              <w:t>25 mai 2006</w:t>
            </w:r>
          </w:p>
        </w:tc>
        <w:tc>
          <w:tcPr>
            <w:tcW w:w="2233" w:type="dxa"/>
          </w:tcPr>
          <w:p w:rsidR="00837DD7" w:rsidRPr="00467D98" w:rsidRDefault="00837DD7" w:rsidP="00C86CB0"/>
        </w:tc>
      </w:tr>
      <w:tr w:rsidR="00837DD7" w:rsidRPr="00467D98" w:rsidTr="003F5249">
        <w:tblPrEx>
          <w:tblCellMar>
            <w:top w:w="0" w:type="dxa"/>
            <w:bottom w:w="0" w:type="dxa"/>
          </w:tblCellMar>
        </w:tblPrEx>
        <w:tc>
          <w:tcPr>
            <w:tcW w:w="2963" w:type="dxa"/>
          </w:tcPr>
          <w:p w:rsidR="00837DD7" w:rsidRPr="00467D98" w:rsidRDefault="00837DD7" w:rsidP="00C86CB0">
            <w:r w:rsidRPr="00467D98">
              <w:t>Nigéria</w:t>
            </w:r>
          </w:p>
        </w:tc>
        <w:tc>
          <w:tcPr>
            <w:tcW w:w="3309" w:type="dxa"/>
          </w:tcPr>
          <w:p w:rsidR="00837DD7" w:rsidRPr="00467D98" w:rsidRDefault="00837DD7" w:rsidP="00C86CB0">
            <w:r w:rsidRPr="00467D98">
              <w:t>28 juillet 2006</w:t>
            </w:r>
          </w:p>
        </w:tc>
        <w:tc>
          <w:tcPr>
            <w:tcW w:w="2233" w:type="dxa"/>
          </w:tcPr>
          <w:p w:rsidR="00837DD7" w:rsidRPr="00467D98" w:rsidRDefault="00837DD7" w:rsidP="00C86CB0"/>
        </w:tc>
      </w:tr>
      <w:tr w:rsidR="00837DD7" w:rsidRPr="00467D98" w:rsidTr="003F5249">
        <w:tblPrEx>
          <w:tblCellMar>
            <w:top w:w="0" w:type="dxa"/>
            <w:bottom w:w="0" w:type="dxa"/>
          </w:tblCellMar>
        </w:tblPrEx>
        <w:tc>
          <w:tcPr>
            <w:tcW w:w="2963" w:type="dxa"/>
          </w:tcPr>
          <w:p w:rsidR="00837DD7" w:rsidRPr="00467D98" w:rsidRDefault="00837DD7" w:rsidP="00C86CB0">
            <w:r w:rsidRPr="00467D98">
              <w:t>Saint-Vincent-et-les Grenadines</w:t>
            </w:r>
          </w:p>
        </w:tc>
        <w:tc>
          <w:tcPr>
            <w:tcW w:w="3309" w:type="dxa"/>
          </w:tcPr>
          <w:p w:rsidR="00837DD7" w:rsidRPr="00467D98" w:rsidRDefault="00837DD7" w:rsidP="00C86CB0">
            <w:r w:rsidRPr="00467D98">
              <w:t>31 août 2006</w:t>
            </w:r>
          </w:p>
        </w:tc>
        <w:tc>
          <w:tcPr>
            <w:tcW w:w="2233" w:type="dxa"/>
          </w:tcPr>
          <w:p w:rsidR="00837DD7" w:rsidRPr="00467D98" w:rsidRDefault="00837DD7" w:rsidP="00C86CB0"/>
        </w:tc>
      </w:tr>
      <w:tr w:rsidR="00410744" w:rsidRPr="00467D98" w:rsidTr="003F5249">
        <w:tblPrEx>
          <w:tblCellMar>
            <w:top w:w="0" w:type="dxa"/>
            <w:bottom w:w="0" w:type="dxa"/>
          </w:tblCellMar>
        </w:tblPrEx>
        <w:tc>
          <w:tcPr>
            <w:tcW w:w="2963" w:type="dxa"/>
          </w:tcPr>
          <w:p w:rsidR="00410744" w:rsidRPr="00467D98" w:rsidRDefault="00410744" w:rsidP="00C86CB0"/>
        </w:tc>
        <w:tc>
          <w:tcPr>
            <w:tcW w:w="3309" w:type="dxa"/>
          </w:tcPr>
          <w:p w:rsidR="00410744" w:rsidRPr="00467D98" w:rsidRDefault="00410744" w:rsidP="00C86CB0"/>
        </w:tc>
        <w:tc>
          <w:tcPr>
            <w:tcW w:w="2233" w:type="dxa"/>
          </w:tcPr>
          <w:p w:rsidR="00410744" w:rsidRPr="00467D98" w:rsidRDefault="00410744" w:rsidP="00C86CB0"/>
        </w:tc>
      </w:tr>
      <w:tr w:rsidR="00E653BD" w:rsidRPr="00467D98" w:rsidTr="003F5249">
        <w:tblPrEx>
          <w:tblCellMar>
            <w:top w:w="0" w:type="dxa"/>
            <w:bottom w:w="0" w:type="dxa"/>
          </w:tblCellMar>
        </w:tblPrEx>
        <w:tc>
          <w:tcPr>
            <w:tcW w:w="2963" w:type="dxa"/>
          </w:tcPr>
          <w:p w:rsidR="00E653BD" w:rsidRPr="00467D98" w:rsidRDefault="00E653BD" w:rsidP="00C86CB0">
            <w:r w:rsidRPr="00467D98">
              <w:t>Lesotho</w:t>
            </w:r>
          </w:p>
        </w:tc>
        <w:tc>
          <w:tcPr>
            <w:tcW w:w="3309" w:type="dxa"/>
          </w:tcPr>
          <w:p w:rsidR="00E653BD" w:rsidRPr="00467D98" w:rsidRDefault="00E653BD" w:rsidP="00C86CB0">
            <w:r w:rsidRPr="00467D98">
              <w:t>12 décembre 2006</w:t>
            </w:r>
          </w:p>
        </w:tc>
        <w:tc>
          <w:tcPr>
            <w:tcW w:w="2233" w:type="dxa"/>
          </w:tcPr>
          <w:p w:rsidR="00E653BD" w:rsidRPr="00467D98" w:rsidRDefault="00E653BD" w:rsidP="00C86CB0"/>
        </w:tc>
      </w:tr>
      <w:tr w:rsidR="00E653BD" w:rsidRPr="00467D98" w:rsidTr="003F5249">
        <w:tblPrEx>
          <w:tblCellMar>
            <w:top w:w="0" w:type="dxa"/>
            <w:bottom w:w="0" w:type="dxa"/>
          </w:tblCellMar>
        </w:tblPrEx>
        <w:tc>
          <w:tcPr>
            <w:tcW w:w="2963" w:type="dxa"/>
          </w:tcPr>
          <w:p w:rsidR="00E653BD" w:rsidRPr="00467D98" w:rsidRDefault="00E653BD" w:rsidP="00C86CB0">
            <w:r w:rsidRPr="00467D98">
              <w:t>Mongolie</w:t>
            </w:r>
          </w:p>
        </w:tc>
        <w:tc>
          <w:tcPr>
            <w:tcW w:w="3309" w:type="dxa"/>
          </w:tcPr>
          <w:p w:rsidR="00E653BD" w:rsidRPr="00467D98" w:rsidRDefault="00E653BD" w:rsidP="00C86CB0">
            <w:r w:rsidRPr="00467D98">
              <w:t>23 février 2007</w:t>
            </w:r>
          </w:p>
        </w:tc>
        <w:tc>
          <w:tcPr>
            <w:tcW w:w="2233" w:type="dxa"/>
          </w:tcPr>
          <w:p w:rsidR="00E653BD" w:rsidRPr="00467D98" w:rsidRDefault="00E653BD" w:rsidP="00C86CB0"/>
        </w:tc>
      </w:tr>
      <w:tr w:rsidR="00837DD7" w:rsidRPr="00467D98" w:rsidTr="003F5249">
        <w:tblPrEx>
          <w:tblCellMar>
            <w:top w:w="0" w:type="dxa"/>
            <w:bottom w:w="0" w:type="dxa"/>
          </w:tblCellMar>
        </w:tblPrEx>
        <w:tc>
          <w:tcPr>
            <w:tcW w:w="2963" w:type="dxa"/>
          </w:tcPr>
          <w:p w:rsidR="00837DD7" w:rsidRPr="00467D98" w:rsidRDefault="00837DD7" w:rsidP="00C86CB0">
            <w:r>
              <w:t>Bahreïn</w:t>
            </w:r>
          </w:p>
        </w:tc>
        <w:tc>
          <w:tcPr>
            <w:tcW w:w="3309" w:type="dxa"/>
          </w:tcPr>
          <w:p w:rsidR="00837DD7" w:rsidRPr="00467D98" w:rsidRDefault="00837DD7" w:rsidP="00C86CB0">
            <w:r>
              <w:t>4 avril 2007</w:t>
            </w:r>
          </w:p>
        </w:tc>
        <w:tc>
          <w:tcPr>
            <w:tcW w:w="2233" w:type="dxa"/>
          </w:tcPr>
          <w:p w:rsidR="00837DD7" w:rsidRPr="00467D98" w:rsidRDefault="00837DD7" w:rsidP="00C86CB0">
            <w:r>
              <w:t>[4 avril 2007]</w:t>
            </w:r>
          </w:p>
        </w:tc>
      </w:tr>
      <w:tr w:rsidR="00837DD7" w:rsidRPr="00467D98" w:rsidTr="003F5249">
        <w:tblPrEx>
          <w:tblCellMar>
            <w:top w:w="0" w:type="dxa"/>
            <w:bottom w:w="0" w:type="dxa"/>
          </w:tblCellMar>
        </w:tblPrEx>
        <w:tc>
          <w:tcPr>
            <w:tcW w:w="2963" w:type="dxa"/>
          </w:tcPr>
          <w:p w:rsidR="00837DD7" w:rsidRDefault="0016511F" w:rsidP="00C86CB0">
            <w:r>
              <w:t>Irlande</w:t>
            </w:r>
          </w:p>
        </w:tc>
        <w:tc>
          <w:tcPr>
            <w:tcW w:w="3309" w:type="dxa"/>
          </w:tcPr>
          <w:p w:rsidR="00837DD7" w:rsidRDefault="00837DD7" w:rsidP="00C86CB0">
            <w:r>
              <w:t>11 mai 2007</w:t>
            </w:r>
          </w:p>
        </w:tc>
        <w:tc>
          <w:tcPr>
            <w:tcW w:w="2233" w:type="dxa"/>
          </w:tcPr>
          <w:p w:rsidR="00837DD7" w:rsidRDefault="00837DD7" w:rsidP="00C86CB0"/>
        </w:tc>
      </w:tr>
      <w:tr w:rsidR="00837DD7" w:rsidRPr="00467D98" w:rsidTr="003F5249">
        <w:tblPrEx>
          <w:tblCellMar>
            <w:top w:w="0" w:type="dxa"/>
            <w:bottom w:w="0" w:type="dxa"/>
          </w:tblCellMar>
        </w:tblPrEx>
        <w:tc>
          <w:tcPr>
            <w:tcW w:w="2963" w:type="dxa"/>
          </w:tcPr>
          <w:p w:rsidR="00837DD7" w:rsidRPr="00467D98" w:rsidRDefault="00837DD7" w:rsidP="00C86CB0">
            <w:r w:rsidRPr="00467D98">
              <w:t>Saint-Siège</w:t>
            </w:r>
          </w:p>
        </w:tc>
        <w:tc>
          <w:tcPr>
            <w:tcW w:w="3309" w:type="dxa"/>
          </w:tcPr>
          <w:p w:rsidR="00837DD7" w:rsidRPr="00467D98" w:rsidRDefault="00837DD7" w:rsidP="00C86CB0">
            <w:r w:rsidRPr="00467D98">
              <w:t>25 juillet 2007</w:t>
            </w:r>
          </w:p>
        </w:tc>
        <w:tc>
          <w:tcPr>
            <w:tcW w:w="2233" w:type="dxa"/>
          </w:tcPr>
          <w:p w:rsidR="00837DD7" w:rsidRPr="00467D98" w:rsidRDefault="00837DD7" w:rsidP="00C86CB0"/>
        </w:tc>
      </w:tr>
      <w:tr w:rsidR="00410744" w:rsidRPr="00467D98" w:rsidTr="003F5249">
        <w:tblPrEx>
          <w:tblCellMar>
            <w:top w:w="0" w:type="dxa"/>
            <w:bottom w:w="0" w:type="dxa"/>
          </w:tblCellMar>
        </w:tblPrEx>
        <w:tc>
          <w:tcPr>
            <w:tcW w:w="2963" w:type="dxa"/>
          </w:tcPr>
          <w:p w:rsidR="00410744" w:rsidRPr="00467D98" w:rsidRDefault="00410744" w:rsidP="00C86CB0"/>
        </w:tc>
        <w:tc>
          <w:tcPr>
            <w:tcW w:w="3309" w:type="dxa"/>
          </w:tcPr>
          <w:p w:rsidR="00410744" w:rsidRPr="00467D98" w:rsidRDefault="00410744" w:rsidP="00C86CB0"/>
        </w:tc>
        <w:tc>
          <w:tcPr>
            <w:tcW w:w="2233" w:type="dxa"/>
          </w:tcPr>
          <w:p w:rsidR="00410744" w:rsidRPr="00467D98" w:rsidRDefault="00410744" w:rsidP="00C86CB0"/>
        </w:tc>
      </w:tr>
      <w:tr w:rsidR="00E653BD" w:rsidRPr="00467D98" w:rsidTr="003F5249">
        <w:tblPrEx>
          <w:tblCellMar>
            <w:top w:w="0" w:type="dxa"/>
            <w:bottom w:w="0" w:type="dxa"/>
          </w:tblCellMar>
        </w:tblPrEx>
        <w:tc>
          <w:tcPr>
            <w:tcW w:w="2963" w:type="dxa"/>
          </w:tcPr>
          <w:p w:rsidR="00E653BD" w:rsidRPr="00467D98" w:rsidRDefault="00E653BD" w:rsidP="00C86CB0">
            <w:r w:rsidRPr="00467D98">
              <w:t>Guinée équatoriale</w:t>
            </w:r>
          </w:p>
        </w:tc>
        <w:tc>
          <w:tcPr>
            <w:tcW w:w="3309" w:type="dxa"/>
          </w:tcPr>
          <w:p w:rsidR="00E653BD" w:rsidRPr="00467D98" w:rsidRDefault="00E653BD" w:rsidP="00C86CB0">
            <w:r w:rsidRPr="00467D98">
              <w:t>6 novembre 2007</w:t>
            </w:r>
          </w:p>
        </w:tc>
        <w:tc>
          <w:tcPr>
            <w:tcW w:w="2233" w:type="dxa"/>
          </w:tcPr>
          <w:p w:rsidR="00E653BD" w:rsidRPr="00467D98" w:rsidRDefault="00E653BD" w:rsidP="00C86CB0"/>
        </w:tc>
      </w:tr>
      <w:tr w:rsidR="00E653BD" w:rsidRPr="00467D98" w:rsidTr="003F5249">
        <w:tblPrEx>
          <w:tblCellMar>
            <w:top w:w="0" w:type="dxa"/>
            <w:bottom w:w="0" w:type="dxa"/>
          </w:tblCellMar>
        </w:tblPrEx>
        <w:tc>
          <w:tcPr>
            <w:tcW w:w="2963" w:type="dxa"/>
          </w:tcPr>
          <w:p w:rsidR="00E653BD" w:rsidRPr="00467D98" w:rsidRDefault="00E653BD" w:rsidP="00C86CB0">
            <w:r w:rsidRPr="00467D98">
              <w:t xml:space="preserve">Djibouti </w:t>
            </w:r>
          </w:p>
        </w:tc>
        <w:tc>
          <w:tcPr>
            <w:tcW w:w="3309" w:type="dxa"/>
          </w:tcPr>
          <w:p w:rsidR="00E653BD" w:rsidRPr="00467D98" w:rsidRDefault="00E653BD" w:rsidP="00C86CB0">
            <w:r w:rsidRPr="00467D98">
              <w:t>5 décembre 2007</w:t>
            </w:r>
          </w:p>
        </w:tc>
        <w:tc>
          <w:tcPr>
            <w:tcW w:w="2233" w:type="dxa"/>
          </w:tcPr>
          <w:p w:rsidR="00E653BD" w:rsidRPr="00467D98" w:rsidRDefault="00E653BD" w:rsidP="00C86CB0"/>
        </w:tc>
      </w:tr>
      <w:tr w:rsidR="00E653BD" w:rsidRPr="00467D98" w:rsidTr="003F5249">
        <w:tblPrEx>
          <w:tblCellMar>
            <w:top w:w="0" w:type="dxa"/>
            <w:bottom w:w="0" w:type="dxa"/>
          </w:tblCellMar>
        </w:tblPrEx>
        <w:tc>
          <w:tcPr>
            <w:tcW w:w="2963" w:type="dxa"/>
          </w:tcPr>
          <w:p w:rsidR="00E653BD" w:rsidRPr="00467D98" w:rsidRDefault="00E653BD" w:rsidP="00C86CB0">
            <w:r w:rsidRPr="00467D98">
              <w:t>Timor-Leste</w:t>
            </w:r>
          </w:p>
        </w:tc>
        <w:tc>
          <w:tcPr>
            <w:tcW w:w="3309" w:type="dxa"/>
          </w:tcPr>
          <w:p w:rsidR="00E653BD" w:rsidRPr="00467D98" w:rsidRDefault="00E653BD" w:rsidP="00C86CB0">
            <w:r w:rsidRPr="00467D98">
              <w:t>16 mai 2008</w:t>
            </w:r>
          </w:p>
        </w:tc>
        <w:tc>
          <w:tcPr>
            <w:tcW w:w="2233" w:type="dxa"/>
          </w:tcPr>
          <w:p w:rsidR="00E653BD" w:rsidRPr="00467D98" w:rsidRDefault="00E653BD" w:rsidP="00C86CB0"/>
        </w:tc>
      </w:tr>
      <w:tr w:rsidR="00E653BD" w:rsidRPr="00467D98" w:rsidTr="003F5249">
        <w:tblPrEx>
          <w:tblCellMar>
            <w:top w:w="0" w:type="dxa"/>
            <w:bottom w:w="0" w:type="dxa"/>
          </w:tblCellMar>
        </w:tblPrEx>
        <w:tc>
          <w:tcPr>
            <w:tcW w:w="2963" w:type="dxa"/>
          </w:tcPr>
          <w:p w:rsidR="00E653BD" w:rsidRPr="00467D98" w:rsidRDefault="00E653BD" w:rsidP="00C86CB0">
            <w:r w:rsidRPr="00467D98">
              <w:t>Congo</w:t>
            </w:r>
          </w:p>
        </w:tc>
        <w:tc>
          <w:tcPr>
            <w:tcW w:w="3309" w:type="dxa"/>
          </w:tcPr>
          <w:p w:rsidR="00E653BD" w:rsidRPr="00467D98" w:rsidRDefault="00E653BD" w:rsidP="00C86CB0">
            <w:r w:rsidRPr="00467D98">
              <w:t>30 août 2008</w:t>
            </w:r>
          </w:p>
        </w:tc>
        <w:tc>
          <w:tcPr>
            <w:tcW w:w="2233" w:type="dxa"/>
          </w:tcPr>
          <w:p w:rsidR="00E653BD" w:rsidRPr="00467D98" w:rsidRDefault="00E653BD" w:rsidP="00C86CB0"/>
        </w:tc>
      </w:tr>
      <w:tr w:rsidR="00E653BD" w:rsidRPr="00467D98" w:rsidTr="003F5249">
        <w:tblPrEx>
          <w:tblCellMar>
            <w:top w:w="0" w:type="dxa"/>
            <w:bottom w:w="0" w:type="dxa"/>
          </w:tblCellMar>
        </w:tblPrEx>
        <w:tc>
          <w:tcPr>
            <w:tcW w:w="2963" w:type="dxa"/>
          </w:tcPr>
          <w:p w:rsidR="00E653BD" w:rsidRPr="00467D98" w:rsidRDefault="00E653BD" w:rsidP="00C86CB0">
            <w:r w:rsidRPr="00467D98">
              <w:t>Swaziland</w:t>
            </w:r>
          </w:p>
        </w:tc>
        <w:tc>
          <w:tcPr>
            <w:tcW w:w="3309" w:type="dxa"/>
          </w:tcPr>
          <w:p w:rsidR="00E653BD" w:rsidRPr="00467D98" w:rsidRDefault="00E653BD" w:rsidP="00C86CB0">
            <w:r w:rsidRPr="00467D98">
              <w:t>25 avril 2009</w:t>
            </w:r>
          </w:p>
        </w:tc>
        <w:tc>
          <w:tcPr>
            <w:tcW w:w="2233" w:type="dxa"/>
          </w:tcPr>
          <w:p w:rsidR="00E653BD" w:rsidRPr="00467D98" w:rsidRDefault="00E653BD" w:rsidP="00C86CB0"/>
        </w:tc>
      </w:tr>
      <w:tr w:rsidR="00410744" w:rsidRPr="00467D98" w:rsidTr="003F5249">
        <w:tblPrEx>
          <w:tblCellMar>
            <w:top w:w="0" w:type="dxa"/>
            <w:bottom w:w="0" w:type="dxa"/>
          </w:tblCellMar>
        </w:tblPrEx>
        <w:tc>
          <w:tcPr>
            <w:tcW w:w="2963" w:type="dxa"/>
          </w:tcPr>
          <w:p w:rsidR="00410744" w:rsidRPr="00467D98" w:rsidRDefault="00410744" w:rsidP="00C86CB0"/>
        </w:tc>
        <w:tc>
          <w:tcPr>
            <w:tcW w:w="3309" w:type="dxa"/>
          </w:tcPr>
          <w:p w:rsidR="00410744" w:rsidRPr="00467D98" w:rsidRDefault="00410744" w:rsidP="00C86CB0"/>
        </w:tc>
        <w:tc>
          <w:tcPr>
            <w:tcW w:w="2233" w:type="dxa"/>
          </w:tcPr>
          <w:p w:rsidR="00410744" w:rsidRPr="00467D98" w:rsidRDefault="00410744" w:rsidP="00C86CB0"/>
        </w:tc>
      </w:tr>
      <w:tr w:rsidR="00E653BD" w:rsidRPr="00467D98" w:rsidTr="003F5249">
        <w:tblPrEx>
          <w:tblCellMar>
            <w:top w:w="0" w:type="dxa"/>
            <w:bottom w:w="0" w:type="dxa"/>
          </w:tblCellMar>
        </w:tblPrEx>
        <w:tc>
          <w:tcPr>
            <w:tcW w:w="2963" w:type="dxa"/>
          </w:tcPr>
          <w:p w:rsidR="00E653BD" w:rsidRPr="00467D98" w:rsidRDefault="00E653BD" w:rsidP="00C86CB0">
            <w:r w:rsidRPr="00467D98">
              <w:t>Maldives</w:t>
            </w:r>
          </w:p>
        </w:tc>
        <w:tc>
          <w:tcPr>
            <w:tcW w:w="3309" w:type="dxa"/>
          </w:tcPr>
          <w:p w:rsidR="00E653BD" w:rsidRPr="00467D98" w:rsidRDefault="00E653BD" w:rsidP="00C86CB0">
            <w:r w:rsidRPr="00467D98">
              <w:t>20 mai 2009</w:t>
            </w:r>
          </w:p>
        </w:tc>
        <w:tc>
          <w:tcPr>
            <w:tcW w:w="2233" w:type="dxa"/>
          </w:tcPr>
          <w:p w:rsidR="00E653BD" w:rsidRPr="00467D98" w:rsidRDefault="00E653BD" w:rsidP="00C86CB0"/>
        </w:tc>
      </w:tr>
      <w:tr w:rsidR="00E653BD" w:rsidRPr="00467D98" w:rsidTr="003F5249">
        <w:tblPrEx>
          <w:tblCellMar>
            <w:top w:w="0" w:type="dxa"/>
            <w:bottom w:w="0" w:type="dxa"/>
          </w:tblCellMar>
        </w:tblPrEx>
        <w:tc>
          <w:tcPr>
            <w:tcW w:w="2963" w:type="dxa"/>
          </w:tcPr>
          <w:p w:rsidR="00E653BD" w:rsidRPr="00467D98" w:rsidRDefault="00E653BD" w:rsidP="00C86CB0">
            <w:r w:rsidRPr="00467D98">
              <w:t>Mauritanie</w:t>
            </w:r>
          </w:p>
        </w:tc>
        <w:tc>
          <w:tcPr>
            <w:tcW w:w="3309" w:type="dxa"/>
          </w:tcPr>
          <w:p w:rsidR="00E653BD" w:rsidRPr="00467D98" w:rsidRDefault="00E653BD" w:rsidP="00C86CB0">
            <w:r w:rsidRPr="00467D98">
              <w:t>17 décembre</w:t>
            </w:r>
            <w:r>
              <w:t xml:space="preserve"> </w:t>
            </w:r>
            <w:r w:rsidRPr="00467D98">
              <w:t>2009</w:t>
            </w:r>
          </w:p>
        </w:tc>
        <w:tc>
          <w:tcPr>
            <w:tcW w:w="2233" w:type="dxa"/>
          </w:tcPr>
          <w:p w:rsidR="00E653BD" w:rsidRPr="00467D98" w:rsidRDefault="00E653BD" w:rsidP="00C86CB0"/>
        </w:tc>
      </w:tr>
      <w:tr w:rsidR="00410744" w:rsidRPr="00467D98" w:rsidTr="003F5249">
        <w:tblPrEx>
          <w:tblCellMar>
            <w:top w:w="0" w:type="dxa"/>
            <w:bottom w:w="0" w:type="dxa"/>
          </w:tblCellMar>
        </w:tblPrEx>
        <w:tc>
          <w:tcPr>
            <w:tcW w:w="2963" w:type="dxa"/>
          </w:tcPr>
          <w:p w:rsidR="00410744" w:rsidRPr="00467D98" w:rsidRDefault="00410744" w:rsidP="00C86CB0"/>
        </w:tc>
        <w:tc>
          <w:tcPr>
            <w:tcW w:w="3309" w:type="dxa"/>
          </w:tcPr>
          <w:p w:rsidR="00410744" w:rsidRPr="00467D98" w:rsidRDefault="00410744" w:rsidP="00C86CB0"/>
        </w:tc>
        <w:tc>
          <w:tcPr>
            <w:tcW w:w="2233" w:type="dxa"/>
          </w:tcPr>
          <w:p w:rsidR="00410744" w:rsidRPr="00467D98" w:rsidRDefault="00410744" w:rsidP="00C86CB0"/>
        </w:tc>
      </w:tr>
      <w:tr w:rsidR="00E653BD" w:rsidRPr="00467D98" w:rsidTr="003F5249">
        <w:tblPrEx>
          <w:tblCellMar>
            <w:top w:w="0" w:type="dxa"/>
            <w:bottom w:w="0" w:type="dxa"/>
          </w:tblCellMar>
        </w:tblPrEx>
        <w:tc>
          <w:tcPr>
            <w:tcW w:w="8505" w:type="dxa"/>
            <w:gridSpan w:val="3"/>
          </w:tcPr>
          <w:p w:rsidR="00E653BD" w:rsidRPr="00467D98" w:rsidRDefault="00E653BD" w:rsidP="00C86CB0">
            <w:pPr>
              <w:rPr>
                <w:b/>
              </w:rPr>
            </w:pPr>
            <w:r w:rsidRPr="00467D98">
              <w:rPr>
                <w:b/>
              </w:rPr>
              <w:t>Troisièmes rapports périodiques</w:t>
            </w:r>
          </w:p>
        </w:tc>
      </w:tr>
      <w:tr w:rsidR="00E653BD" w:rsidRPr="00467D98" w:rsidTr="003F5249">
        <w:tblPrEx>
          <w:tblCellMar>
            <w:top w:w="0" w:type="dxa"/>
            <w:bottom w:w="0" w:type="dxa"/>
          </w:tblCellMar>
        </w:tblPrEx>
        <w:tc>
          <w:tcPr>
            <w:tcW w:w="8505" w:type="dxa"/>
            <w:gridSpan w:val="3"/>
          </w:tcPr>
          <w:p w:rsidR="00E653BD" w:rsidRPr="00467D98" w:rsidRDefault="00E653BD" w:rsidP="00C86CB0">
            <w:pPr>
              <w:spacing w:line="200" w:lineRule="exact"/>
            </w:pPr>
          </w:p>
        </w:tc>
      </w:tr>
      <w:tr w:rsidR="00E653BD" w:rsidRPr="00467D98" w:rsidTr="003F5249">
        <w:tblPrEx>
          <w:tblCellMar>
            <w:top w:w="0" w:type="dxa"/>
            <w:bottom w:w="0" w:type="dxa"/>
          </w:tblCellMar>
        </w:tblPrEx>
        <w:tc>
          <w:tcPr>
            <w:tcW w:w="2963" w:type="dxa"/>
          </w:tcPr>
          <w:p w:rsidR="00E653BD" w:rsidRPr="00467D98" w:rsidRDefault="00E653BD" w:rsidP="00C86CB0">
            <w:r w:rsidRPr="00467D98">
              <w:t>Afghanistan</w:t>
            </w:r>
          </w:p>
        </w:tc>
        <w:tc>
          <w:tcPr>
            <w:tcW w:w="3309" w:type="dxa"/>
          </w:tcPr>
          <w:p w:rsidR="00E653BD" w:rsidRPr="00467D98" w:rsidRDefault="00E653BD" w:rsidP="00C86CB0">
            <w:r w:rsidRPr="00467D98">
              <w:t>25 juin 1996</w:t>
            </w:r>
          </w:p>
        </w:tc>
        <w:tc>
          <w:tcPr>
            <w:tcW w:w="2233" w:type="dxa"/>
          </w:tcPr>
          <w:p w:rsidR="00E653BD" w:rsidRPr="00467D98" w:rsidRDefault="00E653BD" w:rsidP="00C86CB0"/>
        </w:tc>
      </w:tr>
      <w:tr w:rsidR="00E653BD" w:rsidRPr="00467D98" w:rsidTr="003F5249">
        <w:tblPrEx>
          <w:tblCellMar>
            <w:top w:w="0" w:type="dxa"/>
            <w:bottom w:w="0" w:type="dxa"/>
          </w:tblCellMar>
        </w:tblPrEx>
        <w:tc>
          <w:tcPr>
            <w:tcW w:w="2963" w:type="dxa"/>
          </w:tcPr>
          <w:p w:rsidR="00E653BD" w:rsidRPr="00467D98" w:rsidRDefault="00E653BD" w:rsidP="00C86CB0">
            <w:r w:rsidRPr="00467D98">
              <w:t>Belize</w:t>
            </w:r>
          </w:p>
        </w:tc>
        <w:tc>
          <w:tcPr>
            <w:tcW w:w="3309" w:type="dxa"/>
          </w:tcPr>
          <w:p w:rsidR="00E653BD" w:rsidRPr="00467D98" w:rsidRDefault="00E653BD" w:rsidP="00C86CB0">
            <w:r w:rsidRPr="00467D98">
              <w:t>25 juin 1996</w:t>
            </w:r>
          </w:p>
        </w:tc>
        <w:tc>
          <w:tcPr>
            <w:tcW w:w="2233" w:type="dxa"/>
          </w:tcPr>
          <w:p w:rsidR="00E653BD" w:rsidRPr="00467D98" w:rsidRDefault="00E653BD" w:rsidP="00C86CB0"/>
        </w:tc>
      </w:tr>
      <w:tr w:rsidR="0016511F" w:rsidRPr="00467D98" w:rsidTr="003F5249">
        <w:tblPrEx>
          <w:tblCellMar>
            <w:top w:w="0" w:type="dxa"/>
            <w:bottom w:w="0" w:type="dxa"/>
          </w:tblCellMar>
        </w:tblPrEx>
        <w:tc>
          <w:tcPr>
            <w:tcW w:w="2963" w:type="dxa"/>
          </w:tcPr>
          <w:p w:rsidR="0016511F" w:rsidRPr="00467D98" w:rsidRDefault="0016511F" w:rsidP="00C86CB0">
            <w:r>
              <w:t>Philippines</w:t>
            </w:r>
          </w:p>
        </w:tc>
        <w:tc>
          <w:tcPr>
            <w:tcW w:w="3309" w:type="dxa"/>
          </w:tcPr>
          <w:p w:rsidR="0016511F" w:rsidRPr="00467D98" w:rsidRDefault="0016511F" w:rsidP="00C86CB0">
            <w:r>
              <w:t>25 juin 1996</w:t>
            </w:r>
          </w:p>
        </w:tc>
        <w:tc>
          <w:tcPr>
            <w:tcW w:w="2233" w:type="dxa"/>
          </w:tcPr>
          <w:p w:rsidR="0016511F" w:rsidRPr="00467D98" w:rsidRDefault="0016511F" w:rsidP="00C86CB0">
            <w:r>
              <w:t>[15 mai 2013]</w:t>
            </w:r>
          </w:p>
        </w:tc>
      </w:tr>
      <w:tr w:rsidR="00E653BD" w:rsidRPr="00467D98" w:rsidTr="003F5249">
        <w:tblPrEx>
          <w:tblCellMar>
            <w:top w:w="0" w:type="dxa"/>
            <w:bottom w:w="0" w:type="dxa"/>
          </w:tblCellMar>
        </w:tblPrEx>
        <w:tc>
          <w:tcPr>
            <w:tcW w:w="2963" w:type="dxa"/>
          </w:tcPr>
          <w:p w:rsidR="00E653BD" w:rsidRPr="00467D98" w:rsidRDefault="00E653BD" w:rsidP="00C86CB0">
            <w:r w:rsidRPr="00467D98">
              <w:t>Sénégal</w:t>
            </w:r>
          </w:p>
        </w:tc>
        <w:tc>
          <w:tcPr>
            <w:tcW w:w="3309" w:type="dxa"/>
          </w:tcPr>
          <w:p w:rsidR="00E653BD" w:rsidRPr="00467D98" w:rsidRDefault="00E653BD" w:rsidP="00C86CB0">
            <w:r w:rsidRPr="00467D98">
              <w:t>25 juin 1996</w:t>
            </w:r>
          </w:p>
        </w:tc>
        <w:tc>
          <w:tcPr>
            <w:tcW w:w="2233" w:type="dxa"/>
          </w:tcPr>
          <w:p w:rsidR="00E653BD" w:rsidRPr="00467D98" w:rsidRDefault="00E653BD" w:rsidP="00C86CB0"/>
        </w:tc>
      </w:tr>
      <w:tr w:rsidR="00E653BD" w:rsidRPr="00467D98" w:rsidTr="003F5249">
        <w:tblPrEx>
          <w:tblCellMar>
            <w:top w:w="0" w:type="dxa"/>
            <w:bottom w:w="0" w:type="dxa"/>
          </w:tblCellMar>
        </w:tblPrEx>
        <w:tc>
          <w:tcPr>
            <w:tcW w:w="2963" w:type="dxa"/>
          </w:tcPr>
          <w:p w:rsidR="00E653BD" w:rsidRPr="00467D98" w:rsidRDefault="00E653BD" w:rsidP="00C86CB0">
            <w:r w:rsidRPr="00467D98">
              <w:t>Uruguay</w:t>
            </w:r>
          </w:p>
        </w:tc>
        <w:tc>
          <w:tcPr>
            <w:tcW w:w="3309" w:type="dxa"/>
          </w:tcPr>
          <w:p w:rsidR="00E653BD" w:rsidRPr="00467D98" w:rsidRDefault="00E653BD" w:rsidP="00C86CB0">
            <w:r w:rsidRPr="00467D98">
              <w:t>25 juin 1996</w:t>
            </w:r>
          </w:p>
        </w:tc>
        <w:tc>
          <w:tcPr>
            <w:tcW w:w="2233" w:type="dxa"/>
          </w:tcPr>
          <w:p w:rsidR="00E653BD" w:rsidRPr="00467D98" w:rsidRDefault="00E653BD" w:rsidP="00C86CB0"/>
        </w:tc>
      </w:tr>
      <w:tr w:rsidR="0016511F" w:rsidRPr="00467D98" w:rsidTr="003F5249">
        <w:tblPrEx>
          <w:tblCellMar>
            <w:top w:w="0" w:type="dxa"/>
            <w:bottom w:w="0" w:type="dxa"/>
          </w:tblCellMar>
        </w:tblPrEx>
        <w:tc>
          <w:tcPr>
            <w:tcW w:w="2963" w:type="dxa"/>
          </w:tcPr>
          <w:p w:rsidR="0016511F" w:rsidRPr="00467D98" w:rsidRDefault="0016511F" w:rsidP="00C86CB0"/>
        </w:tc>
        <w:tc>
          <w:tcPr>
            <w:tcW w:w="3309" w:type="dxa"/>
          </w:tcPr>
          <w:p w:rsidR="0016511F" w:rsidRPr="00467D98" w:rsidRDefault="0016511F" w:rsidP="00C86CB0"/>
        </w:tc>
        <w:tc>
          <w:tcPr>
            <w:tcW w:w="2233" w:type="dxa"/>
          </w:tcPr>
          <w:p w:rsidR="0016511F" w:rsidRPr="00467D98" w:rsidRDefault="0016511F" w:rsidP="00C86CB0"/>
        </w:tc>
      </w:tr>
      <w:tr w:rsidR="00E653BD" w:rsidRPr="00467D98" w:rsidTr="003F5249">
        <w:tblPrEx>
          <w:tblCellMar>
            <w:top w:w="0" w:type="dxa"/>
            <w:bottom w:w="0" w:type="dxa"/>
          </w:tblCellMar>
        </w:tblPrEx>
        <w:tc>
          <w:tcPr>
            <w:tcW w:w="2963" w:type="dxa"/>
          </w:tcPr>
          <w:p w:rsidR="00E653BD" w:rsidRPr="00467D98" w:rsidRDefault="00E653BD" w:rsidP="00C86CB0">
            <w:r w:rsidRPr="00467D98">
              <w:t>Guyana</w:t>
            </w:r>
          </w:p>
        </w:tc>
        <w:tc>
          <w:tcPr>
            <w:tcW w:w="3309" w:type="dxa"/>
          </w:tcPr>
          <w:p w:rsidR="00E653BD" w:rsidRPr="00467D98" w:rsidRDefault="00E653BD" w:rsidP="00C86CB0">
            <w:r w:rsidRPr="00467D98">
              <w:t>17 juin 1997</w:t>
            </w:r>
          </w:p>
        </w:tc>
        <w:tc>
          <w:tcPr>
            <w:tcW w:w="2233" w:type="dxa"/>
          </w:tcPr>
          <w:p w:rsidR="00E653BD" w:rsidRPr="00467D98" w:rsidRDefault="00E653BD" w:rsidP="00C86CB0">
            <w:r w:rsidRPr="00467D98">
              <w:t>[31 décembre 2008]</w:t>
            </w:r>
          </w:p>
        </w:tc>
      </w:tr>
      <w:tr w:rsidR="00E653BD" w:rsidRPr="00467D98" w:rsidTr="003F5249">
        <w:tblPrEx>
          <w:tblCellMar>
            <w:top w:w="0" w:type="dxa"/>
            <w:bottom w:w="0" w:type="dxa"/>
          </w:tblCellMar>
        </w:tblPrEx>
        <w:tc>
          <w:tcPr>
            <w:tcW w:w="2963" w:type="dxa"/>
          </w:tcPr>
          <w:p w:rsidR="00E653BD" w:rsidRPr="00467D98" w:rsidRDefault="00E653BD" w:rsidP="00C86CB0">
            <w:r w:rsidRPr="00467D98">
              <w:t>Brésil</w:t>
            </w:r>
          </w:p>
        </w:tc>
        <w:tc>
          <w:tcPr>
            <w:tcW w:w="3309" w:type="dxa"/>
          </w:tcPr>
          <w:p w:rsidR="00E653BD" w:rsidRPr="00467D98" w:rsidRDefault="00E653BD" w:rsidP="00C86CB0">
            <w:r w:rsidRPr="00467D98">
              <w:t>27 octobre 1998</w:t>
            </w:r>
          </w:p>
        </w:tc>
        <w:tc>
          <w:tcPr>
            <w:tcW w:w="2233" w:type="dxa"/>
          </w:tcPr>
          <w:p w:rsidR="00E653BD" w:rsidRPr="00467D98" w:rsidRDefault="00E653BD" w:rsidP="00C86CB0"/>
        </w:tc>
      </w:tr>
      <w:tr w:rsidR="00E653BD" w:rsidRPr="00467D98" w:rsidTr="003F5249">
        <w:tblPrEx>
          <w:tblCellMar>
            <w:top w:w="0" w:type="dxa"/>
            <w:bottom w:w="0" w:type="dxa"/>
          </w:tblCellMar>
        </w:tblPrEx>
        <w:tc>
          <w:tcPr>
            <w:tcW w:w="2963" w:type="dxa"/>
          </w:tcPr>
          <w:p w:rsidR="00E653BD" w:rsidRPr="00467D98" w:rsidRDefault="00E653BD" w:rsidP="00C86CB0">
            <w:r w:rsidRPr="00467D98">
              <w:t>Guinée</w:t>
            </w:r>
          </w:p>
        </w:tc>
        <w:tc>
          <w:tcPr>
            <w:tcW w:w="3309" w:type="dxa"/>
          </w:tcPr>
          <w:p w:rsidR="00E653BD" w:rsidRPr="00467D98" w:rsidRDefault="00E653BD" w:rsidP="00C86CB0">
            <w:r w:rsidRPr="00467D98">
              <w:t>8 novembre 1998</w:t>
            </w:r>
          </w:p>
        </w:tc>
        <w:tc>
          <w:tcPr>
            <w:tcW w:w="2233" w:type="dxa"/>
          </w:tcPr>
          <w:p w:rsidR="00E653BD" w:rsidRPr="00467D98" w:rsidRDefault="00E653BD" w:rsidP="00C86CB0"/>
        </w:tc>
      </w:tr>
      <w:tr w:rsidR="00E653BD" w:rsidRPr="00467D98" w:rsidTr="003F5249">
        <w:tblPrEx>
          <w:tblCellMar>
            <w:top w:w="0" w:type="dxa"/>
            <w:bottom w:w="0" w:type="dxa"/>
          </w:tblCellMar>
        </w:tblPrEx>
        <w:tc>
          <w:tcPr>
            <w:tcW w:w="2963" w:type="dxa"/>
          </w:tcPr>
          <w:p w:rsidR="00E653BD" w:rsidRPr="00467D98" w:rsidRDefault="00E653BD" w:rsidP="00C86CB0">
            <w:r w:rsidRPr="00467D98">
              <w:t>Somalie</w:t>
            </w:r>
          </w:p>
        </w:tc>
        <w:tc>
          <w:tcPr>
            <w:tcW w:w="3309" w:type="dxa"/>
          </w:tcPr>
          <w:p w:rsidR="00E653BD" w:rsidRPr="00467D98" w:rsidRDefault="00E653BD" w:rsidP="00C86CB0">
            <w:r w:rsidRPr="00467D98">
              <w:t>22 février 1999</w:t>
            </w:r>
          </w:p>
        </w:tc>
        <w:tc>
          <w:tcPr>
            <w:tcW w:w="2233" w:type="dxa"/>
          </w:tcPr>
          <w:p w:rsidR="00E653BD" w:rsidRPr="00467D98" w:rsidRDefault="00E653BD" w:rsidP="00C86CB0"/>
        </w:tc>
      </w:tr>
      <w:tr w:rsidR="0016511F" w:rsidRPr="00467D98" w:rsidTr="003F5249">
        <w:tblPrEx>
          <w:tblCellMar>
            <w:top w:w="0" w:type="dxa"/>
            <w:bottom w:w="0" w:type="dxa"/>
          </w:tblCellMar>
        </w:tblPrEx>
        <w:tc>
          <w:tcPr>
            <w:tcW w:w="2963" w:type="dxa"/>
          </w:tcPr>
          <w:p w:rsidR="0016511F" w:rsidRPr="00467D98" w:rsidRDefault="0016511F" w:rsidP="00C86CB0">
            <w:r>
              <w:t>Malte</w:t>
            </w:r>
          </w:p>
        </w:tc>
        <w:tc>
          <w:tcPr>
            <w:tcW w:w="3309" w:type="dxa"/>
          </w:tcPr>
          <w:p w:rsidR="0016511F" w:rsidRPr="00467D98" w:rsidRDefault="0016511F" w:rsidP="00C86CB0">
            <w:r>
              <w:t>12 octobre 1999</w:t>
            </w:r>
          </w:p>
        </w:tc>
        <w:tc>
          <w:tcPr>
            <w:tcW w:w="2233" w:type="dxa"/>
          </w:tcPr>
          <w:p w:rsidR="0016511F" w:rsidRPr="00467D98" w:rsidRDefault="0016511F" w:rsidP="00C86CB0">
            <w:r>
              <w:t>[1</w:t>
            </w:r>
            <w:r w:rsidRPr="0016511F">
              <w:rPr>
                <w:vertAlign w:val="superscript"/>
              </w:rPr>
              <w:t>er</w:t>
            </w:r>
            <w:r>
              <w:t xml:space="preserve"> décembre 2008]</w:t>
            </w:r>
          </w:p>
        </w:tc>
      </w:tr>
      <w:tr w:rsidR="0016511F" w:rsidRPr="00467D98" w:rsidTr="003F5249">
        <w:tblPrEx>
          <w:tblCellMar>
            <w:top w:w="0" w:type="dxa"/>
            <w:bottom w:w="0" w:type="dxa"/>
          </w:tblCellMar>
        </w:tblPrEx>
        <w:tc>
          <w:tcPr>
            <w:tcW w:w="2963" w:type="dxa"/>
          </w:tcPr>
          <w:p w:rsidR="0016511F" w:rsidRDefault="0016511F" w:rsidP="00C86CB0"/>
        </w:tc>
        <w:tc>
          <w:tcPr>
            <w:tcW w:w="3309" w:type="dxa"/>
          </w:tcPr>
          <w:p w:rsidR="0016511F" w:rsidRDefault="0016511F" w:rsidP="00C86CB0"/>
        </w:tc>
        <w:tc>
          <w:tcPr>
            <w:tcW w:w="2233" w:type="dxa"/>
          </w:tcPr>
          <w:p w:rsidR="0016511F" w:rsidRDefault="0016511F" w:rsidP="00C86CB0"/>
        </w:tc>
      </w:tr>
      <w:tr w:rsidR="00E653BD" w:rsidRPr="00467D98" w:rsidTr="003F5249">
        <w:tblPrEx>
          <w:tblCellMar>
            <w:top w:w="0" w:type="dxa"/>
            <w:bottom w:w="0" w:type="dxa"/>
          </w:tblCellMar>
        </w:tblPrEx>
        <w:tc>
          <w:tcPr>
            <w:tcW w:w="2963" w:type="dxa"/>
          </w:tcPr>
          <w:p w:rsidR="00E653BD" w:rsidRPr="00467D98" w:rsidRDefault="00E653BD" w:rsidP="00C86CB0">
            <w:r w:rsidRPr="00467D98">
              <w:t>Roumanie</w:t>
            </w:r>
          </w:p>
        </w:tc>
        <w:tc>
          <w:tcPr>
            <w:tcW w:w="3309" w:type="dxa"/>
          </w:tcPr>
          <w:p w:rsidR="00E653BD" w:rsidRPr="00467D98" w:rsidRDefault="00E653BD" w:rsidP="00C86CB0">
            <w:r w:rsidRPr="00467D98">
              <w:t>16 janvier 2000</w:t>
            </w:r>
          </w:p>
        </w:tc>
        <w:tc>
          <w:tcPr>
            <w:tcW w:w="2233" w:type="dxa"/>
          </w:tcPr>
          <w:p w:rsidR="00E653BD" w:rsidRPr="00467D98" w:rsidRDefault="00E653BD" w:rsidP="00C86CB0"/>
        </w:tc>
      </w:tr>
      <w:tr w:rsidR="00E653BD" w:rsidRPr="00467D98" w:rsidTr="003F5249">
        <w:tblPrEx>
          <w:tblCellMar>
            <w:top w:w="0" w:type="dxa"/>
            <w:bottom w:w="0" w:type="dxa"/>
          </w:tblCellMar>
        </w:tblPrEx>
        <w:tc>
          <w:tcPr>
            <w:tcW w:w="2963" w:type="dxa"/>
          </w:tcPr>
          <w:p w:rsidR="00E653BD" w:rsidRPr="00467D98" w:rsidRDefault="00E653BD" w:rsidP="00C86CB0">
            <w:r w:rsidRPr="00467D98">
              <w:t>Népal</w:t>
            </w:r>
          </w:p>
        </w:tc>
        <w:tc>
          <w:tcPr>
            <w:tcW w:w="3309" w:type="dxa"/>
          </w:tcPr>
          <w:p w:rsidR="00E653BD" w:rsidRPr="00467D98" w:rsidRDefault="00E653BD" w:rsidP="00C86CB0">
            <w:r w:rsidRPr="00467D98">
              <w:t>12 juin 2000</w:t>
            </w:r>
          </w:p>
        </w:tc>
        <w:tc>
          <w:tcPr>
            <w:tcW w:w="2233" w:type="dxa"/>
          </w:tcPr>
          <w:p w:rsidR="00E653BD" w:rsidRPr="00467D98" w:rsidRDefault="00E653BD" w:rsidP="00C86CB0">
            <w:r w:rsidRPr="00467D98">
              <w:t>[12 juin 2008]</w:t>
            </w:r>
          </w:p>
        </w:tc>
      </w:tr>
      <w:tr w:rsidR="00E653BD" w:rsidRPr="00467D98" w:rsidTr="003F5249">
        <w:tblPrEx>
          <w:tblCellMar>
            <w:top w:w="0" w:type="dxa"/>
            <w:bottom w:w="0" w:type="dxa"/>
          </w:tblCellMar>
        </w:tblPrEx>
        <w:tc>
          <w:tcPr>
            <w:tcW w:w="2963" w:type="dxa"/>
          </w:tcPr>
          <w:p w:rsidR="00E653BD" w:rsidRPr="00467D98" w:rsidRDefault="0016511F" w:rsidP="00C86CB0">
            <w:pPr>
              <w:spacing w:line="200" w:lineRule="exact"/>
            </w:pPr>
            <w:r>
              <w:t>Yémen</w:t>
            </w:r>
          </w:p>
        </w:tc>
        <w:tc>
          <w:tcPr>
            <w:tcW w:w="3309" w:type="dxa"/>
          </w:tcPr>
          <w:p w:rsidR="00E653BD" w:rsidRPr="00467D98" w:rsidRDefault="0016511F" w:rsidP="00C86CB0">
            <w:pPr>
              <w:spacing w:line="200" w:lineRule="exact"/>
            </w:pPr>
            <w:r>
              <w:t>4 décembre 2000</w:t>
            </w:r>
          </w:p>
        </w:tc>
        <w:tc>
          <w:tcPr>
            <w:tcW w:w="2233" w:type="dxa"/>
          </w:tcPr>
          <w:p w:rsidR="00E653BD" w:rsidRPr="00467D98" w:rsidRDefault="0016511F" w:rsidP="00C86CB0">
            <w:pPr>
              <w:spacing w:line="200" w:lineRule="exact"/>
            </w:pPr>
            <w:r>
              <w:t>[14 mai 2014]</w:t>
            </w:r>
          </w:p>
        </w:tc>
      </w:tr>
      <w:tr w:rsidR="0016511F" w:rsidRPr="00467D98" w:rsidTr="003F5249">
        <w:tblPrEx>
          <w:tblCellMar>
            <w:top w:w="0" w:type="dxa"/>
            <w:bottom w:w="0" w:type="dxa"/>
          </w:tblCellMar>
        </w:tblPrEx>
        <w:tc>
          <w:tcPr>
            <w:tcW w:w="2963" w:type="dxa"/>
          </w:tcPr>
          <w:p w:rsidR="0016511F" w:rsidRDefault="0016511F" w:rsidP="00C86CB0">
            <w:pPr>
              <w:spacing w:line="200" w:lineRule="exact"/>
            </w:pPr>
            <w:r>
              <w:t>Jordanie</w:t>
            </w:r>
          </w:p>
        </w:tc>
        <w:tc>
          <w:tcPr>
            <w:tcW w:w="3309" w:type="dxa"/>
          </w:tcPr>
          <w:p w:rsidR="0016511F" w:rsidRDefault="0016511F" w:rsidP="00C86CB0">
            <w:pPr>
              <w:spacing w:line="200" w:lineRule="exact"/>
            </w:pPr>
            <w:r>
              <w:t>12 décembre 2000</w:t>
            </w:r>
          </w:p>
        </w:tc>
        <w:tc>
          <w:tcPr>
            <w:tcW w:w="2233" w:type="dxa"/>
          </w:tcPr>
          <w:p w:rsidR="0016511F" w:rsidRDefault="0016511F" w:rsidP="00C86CB0">
            <w:pPr>
              <w:spacing w:line="200" w:lineRule="exact"/>
            </w:pPr>
            <w:r>
              <w:t>[14 mai 2014]</w:t>
            </w:r>
          </w:p>
        </w:tc>
      </w:tr>
      <w:tr w:rsidR="00E653BD" w:rsidRPr="00467D98" w:rsidTr="003F5249">
        <w:tblPrEx>
          <w:tblCellMar>
            <w:top w:w="0" w:type="dxa"/>
            <w:bottom w:w="0" w:type="dxa"/>
          </w:tblCellMar>
        </w:tblPrEx>
        <w:tc>
          <w:tcPr>
            <w:tcW w:w="2963" w:type="dxa"/>
          </w:tcPr>
          <w:p w:rsidR="00E653BD" w:rsidRPr="00467D98" w:rsidRDefault="00E653BD" w:rsidP="00C86CB0">
            <w:r w:rsidRPr="00467D98">
              <w:t>Seychelles</w:t>
            </w:r>
          </w:p>
        </w:tc>
        <w:tc>
          <w:tcPr>
            <w:tcW w:w="3309" w:type="dxa"/>
          </w:tcPr>
          <w:p w:rsidR="00E653BD" w:rsidRPr="00467D98" w:rsidRDefault="00E653BD" w:rsidP="00C86CB0">
            <w:r w:rsidRPr="00467D98">
              <w:t>3 juin 2001</w:t>
            </w:r>
          </w:p>
        </w:tc>
        <w:tc>
          <w:tcPr>
            <w:tcW w:w="2233" w:type="dxa"/>
          </w:tcPr>
          <w:p w:rsidR="00E653BD" w:rsidRPr="00467D98" w:rsidRDefault="00E653BD" w:rsidP="00C86CB0"/>
        </w:tc>
      </w:tr>
      <w:tr w:rsidR="00E653BD" w:rsidRPr="00467D98" w:rsidTr="003F5249">
        <w:tblPrEx>
          <w:tblCellMar>
            <w:top w:w="0" w:type="dxa"/>
            <w:bottom w:w="0" w:type="dxa"/>
          </w:tblCellMar>
        </w:tblPrEx>
        <w:tc>
          <w:tcPr>
            <w:tcW w:w="2963" w:type="dxa"/>
          </w:tcPr>
          <w:p w:rsidR="00E653BD" w:rsidRPr="00467D98" w:rsidRDefault="00E653BD" w:rsidP="00C86CB0">
            <w:r w:rsidRPr="00467D98">
              <w:t>Cap-Vert</w:t>
            </w:r>
          </w:p>
        </w:tc>
        <w:tc>
          <w:tcPr>
            <w:tcW w:w="3309" w:type="dxa"/>
          </w:tcPr>
          <w:p w:rsidR="00E653BD" w:rsidRPr="00467D98" w:rsidRDefault="00E653BD" w:rsidP="00C86CB0">
            <w:r w:rsidRPr="00467D98">
              <w:t>3 juillet 2001</w:t>
            </w:r>
          </w:p>
        </w:tc>
        <w:tc>
          <w:tcPr>
            <w:tcW w:w="2233" w:type="dxa"/>
          </w:tcPr>
          <w:p w:rsidR="00E653BD" w:rsidRPr="00467D98" w:rsidRDefault="00E653BD" w:rsidP="00C86CB0"/>
        </w:tc>
      </w:tr>
      <w:tr w:rsidR="00E653BD" w:rsidRPr="00467D98" w:rsidTr="003F5249">
        <w:tblPrEx>
          <w:tblCellMar>
            <w:top w:w="0" w:type="dxa"/>
            <w:bottom w:w="0" w:type="dxa"/>
          </w:tblCellMar>
        </w:tblPrEx>
        <w:tc>
          <w:tcPr>
            <w:tcW w:w="2963" w:type="dxa"/>
          </w:tcPr>
          <w:p w:rsidR="00E653BD" w:rsidRPr="00467D98" w:rsidRDefault="00E653BD" w:rsidP="00C86CB0">
            <w:r w:rsidRPr="00467D98">
              <w:t>Cambodge</w:t>
            </w:r>
          </w:p>
        </w:tc>
        <w:tc>
          <w:tcPr>
            <w:tcW w:w="3309" w:type="dxa"/>
          </w:tcPr>
          <w:p w:rsidR="00E653BD" w:rsidRPr="00467D98" w:rsidRDefault="00E653BD" w:rsidP="00C86CB0">
            <w:r w:rsidRPr="00467D98">
              <w:t>13 novembre 2001</w:t>
            </w:r>
          </w:p>
        </w:tc>
        <w:tc>
          <w:tcPr>
            <w:tcW w:w="2233" w:type="dxa"/>
          </w:tcPr>
          <w:p w:rsidR="00E653BD" w:rsidRPr="00467D98" w:rsidRDefault="00E653BD" w:rsidP="00C86CB0"/>
        </w:tc>
      </w:tr>
      <w:tr w:rsidR="00E653BD" w:rsidRPr="00467D98" w:rsidTr="003F5249">
        <w:tblPrEx>
          <w:tblCellMar>
            <w:top w:w="0" w:type="dxa"/>
            <w:bottom w:w="0" w:type="dxa"/>
          </w:tblCellMar>
        </w:tblPrEx>
        <w:tc>
          <w:tcPr>
            <w:tcW w:w="2963" w:type="dxa"/>
          </w:tcPr>
          <w:p w:rsidR="00E653BD" w:rsidRPr="00467D98" w:rsidRDefault="00E653BD" w:rsidP="00C86CB0">
            <w:r w:rsidRPr="00467D98">
              <w:t>Maurice</w:t>
            </w:r>
          </w:p>
        </w:tc>
        <w:tc>
          <w:tcPr>
            <w:tcW w:w="3309" w:type="dxa"/>
          </w:tcPr>
          <w:p w:rsidR="00E653BD" w:rsidRPr="00467D98" w:rsidRDefault="00E653BD" w:rsidP="00C86CB0">
            <w:r w:rsidRPr="00467D98">
              <w:t>7 janvier 2002</w:t>
            </w:r>
          </w:p>
        </w:tc>
        <w:tc>
          <w:tcPr>
            <w:tcW w:w="2233" w:type="dxa"/>
          </w:tcPr>
          <w:p w:rsidR="00E653BD" w:rsidRPr="00467D98" w:rsidRDefault="00E653BD" w:rsidP="00C86CB0"/>
        </w:tc>
      </w:tr>
      <w:tr w:rsidR="0016511F" w:rsidRPr="00467D98" w:rsidTr="003F5249">
        <w:tblPrEx>
          <w:tblCellMar>
            <w:top w:w="0" w:type="dxa"/>
            <w:bottom w:w="0" w:type="dxa"/>
          </w:tblCellMar>
        </w:tblPrEx>
        <w:tc>
          <w:tcPr>
            <w:tcW w:w="2963" w:type="dxa"/>
          </w:tcPr>
          <w:p w:rsidR="0016511F" w:rsidRPr="00467D98" w:rsidRDefault="0016511F" w:rsidP="00C86CB0">
            <w:r>
              <w:t>Slovaquie</w:t>
            </w:r>
          </w:p>
        </w:tc>
        <w:tc>
          <w:tcPr>
            <w:tcW w:w="3309" w:type="dxa"/>
          </w:tcPr>
          <w:p w:rsidR="0016511F" w:rsidRPr="00467D98" w:rsidRDefault="0016511F" w:rsidP="00C86CB0">
            <w:r>
              <w:t>27 mai 2002</w:t>
            </w:r>
          </w:p>
        </w:tc>
        <w:tc>
          <w:tcPr>
            <w:tcW w:w="2233" w:type="dxa"/>
          </w:tcPr>
          <w:p w:rsidR="0016511F" w:rsidRPr="00467D98" w:rsidRDefault="0016511F" w:rsidP="00C86CB0">
            <w:r>
              <w:t>[20 novembre 2013]</w:t>
            </w:r>
          </w:p>
        </w:tc>
      </w:tr>
      <w:tr w:rsidR="00E653BD" w:rsidRPr="00467D98" w:rsidTr="003F5249">
        <w:tblPrEx>
          <w:tblCellMar>
            <w:top w:w="0" w:type="dxa"/>
            <w:bottom w:w="0" w:type="dxa"/>
          </w:tblCellMar>
        </w:tblPrEx>
        <w:tc>
          <w:tcPr>
            <w:tcW w:w="2963" w:type="dxa"/>
          </w:tcPr>
          <w:p w:rsidR="00E653BD" w:rsidRPr="00467D98" w:rsidRDefault="00E653BD" w:rsidP="00C86CB0">
            <w:r w:rsidRPr="00467D98">
              <w:t>Burundi</w:t>
            </w:r>
          </w:p>
        </w:tc>
        <w:tc>
          <w:tcPr>
            <w:tcW w:w="3309" w:type="dxa"/>
          </w:tcPr>
          <w:p w:rsidR="00E653BD" w:rsidRPr="00467D98" w:rsidRDefault="00E653BD" w:rsidP="00C86CB0">
            <w:r w:rsidRPr="00467D98">
              <w:t>19 mars 2009</w:t>
            </w:r>
          </w:p>
        </w:tc>
        <w:tc>
          <w:tcPr>
            <w:tcW w:w="2233" w:type="dxa"/>
          </w:tcPr>
          <w:p w:rsidR="00E653BD" w:rsidRPr="00467D98" w:rsidRDefault="00E653BD" w:rsidP="00C86CB0">
            <w:r w:rsidRPr="00467D98">
              <w:t>[31 décembre 2008]</w:t>
            </w:r>
          </w:p>
        </w:tc>
      </w:tr>
      <w:tr w:rsidR="00107982" w:rsidRPr="00467D98" w:rsidTr="003F5249">
        <w:tblPrEx>
          <w:tblCellMar>
            <w:top w:w="0" w:type="dxa"/>
            <w:bottom w:w="0" w:type="dxa"/>
          </w:tblCellMar>
        </w:tblPrEx>
        <w:tc>
          <w:tcPr>
            <w:tcW w:w="2963" w:type="dxa"/>
          </w:tcPr>
          <w:p w:rsidR="00107982" w:rsidRPr="00467D98" w:rsidRDefault="00107982" w:rsidP="00C86CB0">
            <w:pPr>
              <w:spacing w:line="200" w:lineRule="exact"/>
            </w:pPr>
          </w:p>
        </w:tc>
        <w:tc>
          <w:tcPr>
            <w:tcW w:w="3309" w:type="dxa"/>
          </w:tcPr>
          <w:p w:rsidR="00107982" w:rsidRPr="00467D98" w:rsidRDefault="00107982" w:rsidP="00C86CB0">
            <w:pPr>
              <w:spacing w:line="200" w:lineRule="exact"/>
            </w:pPr>
          </w:p>
        </w:tc>
        <w:tc>
          <w:tcPr>
            <w:tcW w:w="2233" w:type="dxa"/>
          </w:tcPr>
          <w:p w:rsidR="00107982" w:rsidRPr="00467D98" w:rsidRDefault="00107982" w:rsidP="00C86CB0">
            <w:pPr>
              <w:spacing w:line="200" w:lineRule="exact"/>
            </w:pPr>
          </w:p>
        </w:tc>
      </w:tr>
      <w:tr w:rsidR="00E653BD" w:rsidRPr="00467D98" w:rsidTr="003F5249">
        <w:tblPrEx>
          <w:tblCellMar>
            <w:top w:w="0" w:type="dxa"/>
            <w:bottom w:w="0" w:type="dxa"/>
          </w:tblCellMar>
        </w:tblPrEx>
        <w:tc>
          <w:tcPr>
            <w:tcW w:w="2963" w:type="dxa"/>
          </w:tcPr>
          <w:p w:rsidR="00E653BD" w:rsidRPr="00467D98" w:rsidRDefault="00E653BD" w:rsidP="00C86CB0">
            <w:r w:rsidRPr="00467D98">
              <w:t>Antigua-et-Barbuda</w:t>
            </w:r>
          </w:p>
        </w:tc>
        <w:tc>
          <w:tcPr>
            <w:tcW w:w="3309" w:type="dxa"/>
          </w:tcPr>
          <w:p w:rsidR="00E653BD" w:rsidRPr="00467D98" w:rsidRDefault="00E653BD" w:rsidP="00C86CB0">
            <w:r w:rsidRPr="00467D98">
              <w:t>17 août 2002</w:t>
            </w:r>
          </w:p>
        </w:tc>
        <w:tc>
          <w:tcPr>
            <w:tcW w:w="2233" w:type="dxa"/>
          </w:tcPr>
          <w:p w:rsidR="00E653BD" w:rsidRPr="00467D98" w:rsidRDefault="00E653BD" w:rsidP="00C86CB0"/>
        </w:tc>
      </w:tr>
      <w:tr w:rsidR="0016511F" w:rsidRPr="00467D98" w:rsidTr="003F5249">
        <w:tblPrEx>
          <w:tblCellMar>
            <w:top w:w="0" w:type="dxa"/>
            <w:bottom w:w="0" w:type="dxa"/>
          </w:tblCellMar>
        </w:tblPrEx>
        <w:tc>
          <w:tcPr>
            <w:tcW w:w="2963" w:type="dxa"/>
          </w:tcPr>
          <w:p w:rsidR="0016511F" w:rsidRPr="00467D98" w:rsidRDefault="0016511F" w:rsidP="00C86CB0">
            <w:r>
              <w:t>Costa Rica</w:t>
            </w:r>
          </w:p>
        </w:tc>
        <w:tc>
          <w:tcPr>
            <w:tcW w:w="3309" w:type="dxa"/>
          </w:tcPr>
          <w:p w:rsidR="0016511F" w:rsidRPr="00467D98" w:rsidRDefault="0016511F" w:rsidP="00C86CB0">
            <w:r>
              <w:t>10 décembre 2002</w:t>
            </w:r>
          </w:p>
        </w:tc>
        <w:tc>
          <w:tcPr>
            <w:tcW w:w="2233" w:type="dxa"/>
          </w:tcPr>
          <w:p w:rsidR="0016511F" w:rsidRPr="00467D98" w:rsidRDefault="0016511F" w:rsidP="00C86CB0">
            <w:r>
              <w:t>[30 juin 2012]</w:t>
            </w:r>
          </w:p>
        </w:tc>
      </w:tr>
      <w:tr w:rsidR="00E653BD" w:rsidRPr="00467D98" w:rsidTr="003F5249">
        <w:tblPrEx>
          <w:tblCellMar>
            <w:top w:w="0" w:type="dxa"/>
            <w:bottom w:w="0" w:type="dxa"/>
          </w:tblCellMar>
        </w:tblPrEx>
        <w:tc>
          <w:tcPr>
            <w:tcW w:w="2963" w:type="dxa"/>
          </w:tcPr>
          <w:p w:rsidR="00E653BD" w:rsidRPr="00467D98" w:rsidRDefault="00E653BD" w:rsidP="00C86CB0">
            <w:r w:rsidRPr="00467D98">
              <w:t>Namibie</w:t>
            </w:r>
          </w:p>
        </w:tc>
        <w:tc>
          <w:tcPr>
            <w:tcW w:w="3309" w:type="dxa"/>
          </w:tcPr>
          <w:p w:rsidR="00E653BD" w:rsidRPr="00467D98" w:rsidRDefault="00E653BD" w:rsidP="00C86CB0">
            <w:r w:rsidRPr="00467D98">
              <w:t>27 décembre 2003</w:t>
            </w:r>
          </w:p>
        </w:tc>
        <w:tc>
          <w:tcPr>
            <w:tcW w:w="2233" w:type="dxa"/>
          </w:tcPr>
          <w:p w:rsidR="00E653BD" w:rsidRPr="00467D98" w:rsidRDefault="00E653BD" w:rsidP="00C86CB0"/>
        </w:tc>
      </w:tr>
      <w:tr w:rsidR="00107982" w:rsidRPr="00467D98" w:rsidTr="003F5249">
        <w:tblPrEx>
          <w:tblCellMar>
            <w:top w:w="0" w:type="dxa"/>
            <w:bottom w:w="0" w:type="dxa"/>
          </w:tblCellMar>
        </w:tblPrEx>
        <w:tc>
          <w:tcPr>
            <w:tcW w:w="2963" w:type="dxa"/>
          </w:tcPr>
          <w:p w:rsidR="00107982" w:rsidRPr="00467D98" w:rsidRDefault="00107982" w:rsidP="00C86CB0">
            <w:r>
              <w:t>Éthiopie</w:t>
            </w:r>
          </w:p>
        </w:tc>
        <w:tc>
          <w:tcPr>
            <w:tcW w:w="3309" w:type="dxa"/>
          </w:tcPr>
          <w:p w:rsidR="00107982" w:rsidRPr="00467D98" w:rsidRDefault="00107982" w:rsidP="00C86CB0">
            <w:r>
              <w:t>12 avril 2003</w:t>
            </w:r>
          </w:p>
        </w:tc>
        <w:tc>
          <w:tcPr>
            <w:tcW w:w="2233" w:type="dxa"/>
          </w:tcPr>
          <w:p w:rsidR="00107982" w:rsidRPr="00467D98" w:rsidRDefault="00107982" w:rsidP="00C86CB0"/>
        </w:tc>
      </w:tr>
      <w:tr w:rsidR="00107982" w:rsidRPr="00467D98" w:rsidTr="00107982">
        <w:tblPrEx>
          <w:tblCellMar>
            <w:top w:w="0" w:type="dxa"/>
            <w:bottom w:w="0" w:type="dxa"/>
          </w:tblCellMar>
        </w:tblPrEx>
        <w:tc>
          <w:tcPr>
            <w:tcW w:w="2963" w:type="dxa"/>
          </w:tcPr>
          <w:p w:rsidR="00107982" w:rsidRDefault="00107982" w:rsidP="00C86CB0">
            <w:r>
              <w:t>Ex-République yougoslave de Macédoine</w:t>
            </w:r>
          </w:p>
        </w:tc>
        <w:tc>
          <w:tcPr>
            <w:tcW w:w="3309" w:type="dxa"/>
            <w:vAlign w:val="bottom"/>
          </w:tcPr>
          <w:p w:rsidR="00107982" w:rsidRDefault="00107982" w:rsidP="00C86CB0">
            <w:r>
              <w:t>11 décembre 2003</w:t>
            </w:r>
          </w:p>
        </w:tc>
        <w:tc>
          <w:tcPr>
            <w:tcW w:w="2233" w:type="dxa"/>
            <w:vAlign w:val="bottom"/>
          </w:tcPr>
          <w:p w:rsidR="00107982" w:rsidRPr="00467D98" w:rsidRDefault="00107982" w:rsidP="00C86CB0">
            <w:r>
              <w:t>[30 juin 2012]</w:t>
            </w:r>
          </w:p>
        </w:tc>
      </w:tr>
      <w:tr w:rsidR="008B78AB" w:rsidRPr="00467D98" w:rsidTr="00107982">
        <w:tblPrEx>
          <w:tblCellMar>
            <w:top w:w="0" w:type="dxa"/>
            <w:bottom w:w="0" w:type="dxa"/>
          </w:tblCellMar>
        </w:tblPrEx>
        <w:tc>
          <w:tcPr>
            <w:tcW w:w="2963" w:type="dxa"/>
          </w:tcPr>
          <w:p w:rsidR="008B78AB" w:rsidRDefault="008B78AB" w:rsidP="00C86CB0"/>
        </w:tc>
        <w:tc>
          <w:tcPr>
            <w:tcW w:w="3309" w:type="dxa"/>
            <w:vAlign w:val="bottom"/>
          </w:tcPr>
          <w:p w:rsidR="008B78AB" w:rsidRDefault="008B78AB" w:rsidP="00C86CB0"/>
        </w:tc>
        <w:tc>
          <w:tcPr>
            <w:tcW w:w="2233" w:type="dxa"/>
            <w:vAlign w:val="bottom"/>
          </w:tcPr>
          <w:p w:rsidR="008B78AB" w:rsidRDefault="008B78AB" w:rsidP="00C86CB0"/>
        </w:tc>
      </w:tr>
      <w:tr w:rsidR="00107982" w:rsidRPr="00467D98" w:rsidTr="003F5249">
        <w:tblPrEx>
          <w:tblCellMar>
            <w:top w:w="0" w:type="dxa"/>
            <w:bottom w:w="0" w:type="dxa"/>
          </w:tblCellMar>
        </w:tblPrEx>
        <w:tc>
          <w:tcPr>
            <w:tcW w:w="2963" w:type="dxa"/>
          </w:tcPr>
          <w:p w:rsidR="00107982" w:rsidRPr="00467D98" w:rsidRDefault="00107982" w:rsidP="00C86CB0">
            <w:r>
              <w:t>République de Corée</w:t>
            </w:r>
          </w:p>
        </w:tc>
        <w:tc>
          <w:tcPr>
            <w:tcW w:w="3309" w:type="dxa"/>
          </w:tcPr>
          <w:p w:rsidR="00107982" w:rsidRPr="00467D98" w:rsidRDefault="00107982" w:rsidP="00C86CB0">
            <w:r>
              <w:t xml:space="preserve">7 </w:t>
            </w:r>
            <w:r w:rsidR="00B040AB">
              <w:t>février 2004</w:t>
            </w:r>
          </w:p>
        </w:tc>
        <w:tc>
          <w:tcPr>
            <w:tcW w:w="2233" w:type="dxa"/>
          </w:tcPr>
          <w:p w:rsidR="00107982" w:rsidRPr="00467D98" w:rsidRDefault="00B040AB" w:rsidP="00C86CB0">
            <w:r>
              <w:t>[7 février 2012]</w:t>
            </w:r>
          </w:p>
        </w:tc>
      </w:tr>
      <w:tr w:rsidR="00B040AB" w:rsidRPr="00467D98" w:rsidTr="003F5249">
        <w:tblPrEx>
          <w:tblCellMar>
            <w:top w:w="0" w:type="dxa"/>
            <w:bottom w:w="0" w:type="dxa"/>
          </w:tblCellMar>
        </w:tblPrEx>
        <w:tc>
          <w:tcPr>
            <w:tcW w:w="2963" w:type="dxa"/>
          </w:tcPr>
          <w:p w:rsidR="00B040AB" w:rsidRDefault="00B040AB" w:rsidP="00C86CB0">
            <w:r>
              <w:t>Tadjikistan</w:t>
            </w:r>
          </w:p>
        </w:tc>
        <w:tc>
          <w:tcPr>
            <w:tcW w:w="3309" w:type="dxa"/>
          </w:tcPr>
          <w:p w:rsidR="00B040AB" w:rsidRDefault="00B040AB" w:rsidP="00C86CB0">
            <w:r>
              <w:t>9 février 2004</w:t>
            </w:r>
          </w:p>
        </w:tc>
        <w:tc>
          <w:tcPr>
            <w:tcW w:w="2233" w:type="dxa"/>
          </w:tcPr>
          <w:p w:rsidR="00B040AB" w:rsidRDefault="00B040AB" w:rsidP="00C86CB0"/>
        </w:tc>
      </w:tr>
      <w:tr w:rsidR="00107982" w:rsidRPr="00467D98" w:rsidTr="003F5249">
        <w:tblPrEx>
          <w:tblCellMar>
            <w:top w:w="0" w:type="dxa"/>
            <w:bottom w:w="0" w:type="dxa"/>
          </w:tblCellMar>
        </w:tblPrEx>
        <w:tc>
          <w:tcPr>
            <w:tcW w:w="2963" w:type="dxa"/>
          </w:tcPr>
          <w:p w:rsidR="00107982" w:rsidRPr="00467D98" w:rsidRDefault="00107982" w:rsidP="00C86CB0">
            <w:r w:rsidRPr="00467D98">
              <w:t>Cuba</w:t>
            </w:r>
          </w:p>
        </w:tc>
        <w:tc>
          <w:tcPr>
            <w:tcW w:w="3309" w:type="dxa"/>
          </w:tcPr>
          <w:p w:rsidR="00107982" w:rsidRPr="00467D98" w:rsidRDefault="00107982" w:rsidP="00C86CB0">
            <w:r w:rsidRPr="00467D98">
              <w:t>15 juin 2004</w:t>
            </w:r>
          </w:p>
        </w:tc>
        <w:tc>
          <w:tcPr>
            <w:tcW w:w="2233" w:type="dxa"/>
          </w:tcPr>
          <w:p w:rsidR="00107982" w:rsidRPr="00467D98" w:rsidRDefault="00107982" w:rsidP="00C86CB0"/>
        </w:tc>
      </w:tr>
      <w:tr w:rsidR="00E653BD" w:rsidRPr="00467D98" w:rsidTr="003F5249">
        <w:tblPrEx>
          <w:tblCellMar>
            <w:top w:w="0" w:type="dxa"/>
            <w:bottom w:w="0" w:type="dxa"/>
          </w:tblCellMar>
        </w:tblPrEx>
        <w:tc>
          <w:tcPr>
            <w:tcW w:w="2963" w:type="dxa"/>
          </w:tcPr>
          <w:p w:rsidR="00E653BD" w:rsidRPr="00467D98" w:rsidRDefault="00E653BD" w:rsidP="00C86CB0">
            <w:r w:rsidRPr="00467D98">
              <w:t>Côte d</w:t>
            </w:r>
            <w:r>
              <w:t>’</w:t>
            </w:r>
            <w:r w:rsidRPr="00467D98">
              <w:t>Ivoire</w:t>
            </w:r>
          </w:p>
        </w:tc>
        <w:tc>
          <w:tcPr>
            <w:tcW w:w="3309" w:type="dxa"/>
          </w:tcPr>
          <w:p w:rsidR="00E653BD" w:rsidRPr="00467D98" w:rsidRDefault="00E653BD" w:rsidP="00C86CB0">
            <w:r w:rsidRPr="00467D98">
              <w:t>16 janvier 2005</w:t>
            </w:r>
          </w:p>
        </w:tc>
        <w:tc>
          <w:tcPr>
            <w:tcW w:w="2233" w:type="dxa"/>
          </w:tcPr>
          <w:p w:rsidR="00E653BD" w:rsidRPr="00467D98" w:rsidRDefault="00E653BD" w:rsidP="00C86CB0"/>
        </w:tc>
      </w:tr>
      <w:tr w:rsidR="00E653BD" w:rsidRPr="00467D98" w:rsidTr="003F5249">
        <w:tblPrEx>
          <w:tblCellMar>
            <w:top w:w="0" w:type="dxa"/>
            <w:bottom w:w="0" w:type="dxa"/>
          </w:tblCellMar>
        </w:tblPrEx>
        <w:tc>
          <w:tcPr>
            <w:tcW w:w="2963" w:type="dxa"/>
          </w:tcPr>
          <w:p w:rsidR="00E653BD" w:rsidRPr="00467D98" w:rsidRDefault="00E80064" w:rsidP="00C86CB0">
            <w:pPr>
              <w:spacing w:line="200" w:lineRule="exact"/>
            </w:pPr>
            <w:r>
              <w:t>Lituanie</w:t>
            </w:r>
          </w:p>
        </w:tc>
        <w:tc>
          <w:tcPr>
            <w:tcW w:w="3309" w:type="dxa"/>
          </w:tcPr>
          <w:p w:rsidR="00E653BD" w:rsidRPr="00467D98" w:rsidRDefault="008B3E4E" w:rsidP="00C86CB0">
            <w:pPr>
              <w:spacing w:line="200" w:lineRule="exact"/>
            </w:pPr>
            <w:r>
              <w:t>2 mars 2005</w:t>
            </w:r>
          </w:p>
        </w:tc>
        <w:tc>
          <w:tcPr>
            <w:tcW w:w="2233" w:type="dxa"/>
          </w:tcPr>
          <w:p w:rsidR="00E653BD" w:rsidRPr="00467D98" w:rsidRDefault="008B3E4E" w:rsidP="00C86CB0">
            <w:pPr>
              <w:spacing w:line="200" w:lineRule="exact"/>
            </w:pPr>
            <w:r>
              <w:t>[21 novembre 2012]</w:t>
            </w:r>
          </w:p>
        </w:tc>
      </w:tr>
      <w:tr w:rsidR="008B78AB" w:rsidRPr="00467D98" w:rsidTr="003F5249">
        <w:tblPrEx>
          <w:tblCellMar>
            <w:top w:w="0" w:type="dxa"/>
            <w:bottom w:w="0" w:type="dxa"/>
          </w:tblCellMar>
        </w:tblPrEx>
        <w:tc>
          <w:tcPr>
            <w:tcW w:w="2963" w:type="dxa"/>
          </w:tcPr>
          <w:p w:rsidR="008B78AB" w:rsidRDefault="008B78AB" w:rsidP="00C86CB0">
            <w:pPr>
              <w:spacing w:line="200" w:lineRule="exact"/>
            </w:pPr>
          </w:p>
        </w:tc>
        <w:tc>
          <w:tcPr>
            <w:tcW w:w="3309" w:type="dxa"/>
          </w:tcPr>
          <w:p w:rsidR="008B78AB" w:rsidRDefault="008B78AB" w:rsidP="00C86CB0">
            <w:pPr>
              <w:spacing w:line="200" w:lineRule="exact"/>
            </w:pPr>
          </w:p>
        </w:tc>
        <w:tc>
          <w:tcPr>
            <w:tcW w:w="2233" w:type="dxa"/>
          </w:tcPr>
          <w:p w:rsidR="008B78AB" w:rsidRDefault="008B78AB" w:rsidP="00C86CB0">
            <w:pPr>
              <w:spacing w:line="200" w:lineRule="exact"/>
            </w:pPr>
          </w:p>
        </w:tc>
      </w:tr>
      <w:tr w:rsidR="00E653BD" w:rsidRPr="00467D98" w:rsidTr="003F5249">
        <w:tblPrEx>
          <w:tblCellMar>
            <w:top w:w="0" w:type="dxa"/>
            <w:bottom w:w="0" w:type="dxa"/>
          </w:tblCellMar>
        </w:tblPrEx>
        <w:tc>
          <w:tcPr>
            <w:tcW w:w="2963" w:type="dxa"/>
          </w:tcPr>
          <w:p w:rsidR="00E653BD" w:rsidRPr="00467D98" w:rsidRDefault="00E653BD" w:rsidP="00C86CB0">
            <w:r w:rsidRPr="00467D98">
              <w:t>Koweït</w:t>
            </w:r>
          </w:p>
        </w:tc>
        <w:tc>
          <w:tcPr>
            <w:tcW w:w="3309" w:type="dxa"/>
          </w:tcPr>
          <w:p w:rsidR="00E653BD" w:rsidRPr="00467D98" w:rsidRDefault="00E653BD" w:rsidP="00C86CB0">
            <w:r w:rsidRPr="00467D98">
              <w:t>5 avril 2005</w:t>
            </w:r>
          </w:p>
        </w:tc>
        <w:tc>
          <w:tcPr>
            <w:tcW w:w="2233" w:type="dxa"/>
          </w:tcPr>
          <w:p w:rsidR="00E653BD" w:rsidRPr="00467D98" w:rsidRDefault="00E653BD" w:rsidP="00C86CB0"/>
        </w:tc>
      </w:tr>
      <w:tr w:rsidR="00E653BD" w:rsidRPr="00467D98" w:rsidTr="003F5249">
        <w:tblPrEx>
          <w:tblCellMar>
            <w:top w:w="0" w:type="dxa"/>
            <w:bottom w:w="0" w:type="dxa"/>
          </w:tblCellMar>
        </w:tblPrEx>
        <w:tc>
          <w:tcPr>
            <w:tcW w:w="2963" w:type="dxa"/>
          </w:tcPr>
          <w:p w:rsidR="00E653BD" w:rsidRPr="00467D98" w:rsidRDefault="00E653BD" w:rsidP="00C86CB0">
            <w:r w:rsidRPr="00467D98">
              <w:t>Malawi</w:t>
            </w:r>
          </w:p>
        </w:tc>
        <w:tc>
          <w:tcPr>
            <w:tcW w:w="3309" w:type="dxa"/>
          </w:tcPr>
          <w:p w:rsidR="00E653BD" w:rsidRPr="00467D98" w:rsidRDefault="00E653BD" w:rsidP="00C86CB0">
            <w:r w:rsidRPr="00467D98">
              <w:t>10 juillet 200</w:t>
            </w:r>
            <w:r w:rsidR="00F53B9A">
              <w:t>5</w:t>
            </w:r>
          </w:p>
        </w:tc>
        <w:tc>
          <w:tcPr>
            <w:tcW w:w="2233" w:type="dxa"/>
          </w:tcPr>
          <w:p w:rsidR="00E653BD" w:rsidRPr="00467D98" w:rsidRDefault="00E653BD" w:rsidP="00C86CB0"/>
        </w:tc>
      </w:tr>
      <w:tr w:rsidR="008B3E4E" w:rsidRPr="00467D98" w:rsidTr="003F5249">
        <w:tblPrEx>
          <w:tblCellMar>
            <w:top w:w="0" w:type="dxa"/>
            <w:bottom w:w="0" w:type="dxa"/>
          </w:tblCellMar>
        </w:tblPrEx>
        <w:tc>
          <w:tcPr>
            <w:tcW w:w="2963" w:type="dxa"/>
          </w:tcPr>
          <w:p w:rsidR="008B3E4E" w:rsidRPr="00467D98" w:rsidRDefault="008B3E4E" w:rsidP="00C86CB0">
            <w:r>
              <w:t>El Salvador</w:t>
            </w:r>
          </w:p>
        </w:tc>
        <w:tc>
          <w:tcPr>
            <w:tcW w:w="3309" w:type="dxa"/>
          </w:tcPr>
          <w:p w:rsidR="008B3E4E" w:rsidRPr="00467D98" w:rsidRDefault="008B3E4E" w:rsidP="00C86CB0">
            <w:r>
              <w:t>16 juillet 2005</w:t>
            </w:r>
          </w:p>
        </w:tc>
        <w:tc>
          <w:tcPr>
            <w:tcW w:w="2233" w:type="dxa"/>
          </w:tcPr>
          <w:p w:rsidR="008B3E4E" w:rsidRPr="00467D98" w:rsidRDefault="008B3E4E" w:rsidP="00C86CB0">
            <w:r>
              <w:t>[20 novembre 2013]</w:t>
            </w:r>
          </w:p>
        </w:tc>
      </w:tr>
      <w:tr w:rsidR="00E653BD" w:rsidRPr="00467D98" w:rsidTr="003F5249">
        <w:tblPrEx>
          <w:tblCellMar>
            <w:top w:w="0" w:type="dxa"/>
            <w:bottom w:w="0" w:type="dxa"/>
          </w:tblCellMar>
        </w:tblPrEx>
        <w:tc>
          <w:tcPr>
            <w:tcW w:w="2963" w:type="dxa"/>
          </w:tcPr>
          <w:p w:rsidR="00E653BD" w:rsidRPr="00467D98" w:rsidRDefault="00E653BD" w:rsidP="00C86CB0">
            <w:r w:rsidRPr="00467D98">
              <w:t xml:space="preserve">Kirghizistan </w:t>
            </w:r>
          </w:p>
        </w:tc>
        <w:tc>
          <w:tcPr>
            <w:tcW w:w="3309" w:type="dxa"/>
          </w:tcPr>
          <w:p w:rsidR="00E653BD" w:rsidRPr="00467D98" w:rsidRDefault="00E653BD" w:rsidP="00C86CB0">
            <w:r w:rsidRPr="00467D98">
              <w:t>4 octobre 2006</w:t>
            </w:r>
          </w:p>
        </w:tc>
        <w:tc>
          <w:tcPr>
            <w:tcW w:w="2233" w:type="dxa"/>
          </w:tcPr>
          <w:p w:rsidR="00E653BD" w:rsidRPr="00467D98" w:rsidRDefault="00E653BD" w:rsidP="00C86CB0"/>
        </w:tc>
      </w:tr>
      <w:tr w:rsidR="00E653BD" w:rsidRPr="00467D98" w:rsidTr="003F5249">
        <w:tblPrEx>
          <w:tblCellMar>
            <w:top w:w="0" w:type="dxa"/>
            <w:bottom w:w="0" w:type="dxa"/>
          </w:tblCellMar>
        </w:tblPrEx>
        <w:tc>
          <w:tcPr>
            <w:tcW w:w="2963" w:type="dxa"/>
          </w:tcPr>
          <w:p w:rsidR="00E653BD" w:rsidRPr="00467D98" w:rsidRDefault="00E653BD" w:rsidP="00C86CB0">
            <w:r w:rsidRPr="00467D98">
              <w:t>Arabie saoudite</w:t>
            </w:r>
          </w:p>
        </w:tc>
        <w:tc>
          <w:tcPr>
            <w:tcW w:w="3309" w:type="dxa"/>
          </w:tcPr>
          <w:p w:rsidR="00E653BD" w:rsidRPr="00467D98" w:rsidRDefault="00E653BD" w:rsidP="00C86CB0">
            <w:r w:rsidRPr="00467D98">
              <w:t>20 octobre 2006</w:t>
            </w:r>
          </w:p>
        </w:tc>
        <w:tc>
          <w:tcPr>
            <w:tcW w:w="2233" w:type="dxa"/>
          </w:tcPr>
          <w:p w:rsidR="00E653BD" w:rsidRPr="00467D98" w:rsidRDefault="00E653BD" w:rsidP="00C86CB0"/>
        </w:tc>
      </w:tr>
      <w:tr w:rsidR="008B78AB" w:rsidRPr="00467D98" w:rsidTr="003F5249">
        <w:tblPrEx>
          <w:tblCellMar>
            <w:top w:w="0" w:type="dxa"/>
            <w:bottom w:w="0" w:type="dxa"/>
          </w:tblCellMar>
        </w:tblPrEx>
        <w:tc>
          <w:tcPr>
            <w:tcW w:w="2963" w:type="dxa"/>
          </w:tcPr>
          <w:p w:rsidR="008B78AB" w:rsidRPr="00467D98" w:rsidRDefault="008B78AB" w:rsidP="00C86CB0"/>
        </w:tc>
        <w:tc>
          <w:tcPr>
            <w:tcW w:w="3309" w:type="dxa"/>
          </w:tcPr>
          <w:p w:rsidR="008B78AB" w:rsidRPr="00467D98" w:rsidRDefault="008B78AB" w:rsidP="00C86CB0"/>
        </w:tc>
        <w:tc>
          <w:tcPr>
            <w:tcW w:w="2233" w:type="dxa"/>
          </w:tcPr>
          <w:p w:rsidR="008B78AB" w:rsidRPr="00467D98" w:rsidRDefault="008B78AB" w:rsidP="00C86CB0"/>
        </w:tc>
      </w:tr>
      <w:tr w:rsidR="00E653BD" w:rsidRPr="00467D98" w:rsidTr="003F5249">
        <w:tblPrEx>
          <w:tblCellMar>
            <w:top w:w="0" w:type="dxa"/>
            <w:bottom w:w="0" w:type="dxa"/>
          </w:tblCellMar>
        </w:tblPrEx>
        <w:tc>
          <w:tcPr>
            <w:tcW w:w="2963" w:type="dxa"/>
          </w:tcPr>
          <w:p w:rsidR="00E653BD" w:rsidRPr="00467D98" w:rsidRDefault="00E653BD" w:rsidP="00C86CB0">
            <w:r w:rsidRPr="00467D98">
              <w:t>Bahreïn</w:t>
            </w:r>
          </w:p>
        </w:tc>
        <w:tc>
          <w:tcPr>
            <w:tcW w:w="3309" w:type="dxa"/>
          </w:tcPr>
          <w:p w:rsidR="00E653BD" w:rsidRPr="00467D98" w:rsidRDefault="00E653BD" w:rsidP="00C86CB0">
            <w:r w:rsidRPr="00467D98">
              <w:t>4 avril 2007</w:t>
            </w:r>
          </w:p>
        </w:tc>
        <w:tc>
          <w:tcPr>
            <w:tcW w:w="2233" w:type="dxa"/>
          </w:tcPr>
          <w:p w:rsidR="00E653BD" w:rsidRPr="00467D98" w:rsidRDefault="00E653BD" w:rsidP="00C86CB0">
            <w:r w:rsidRPr="00467D98">
              <w:t>[4 avril 2007]</w:t>
            </w:r>
          </w:p>
        </w:tc>
      </w:tr>
      <w:tr w:rsidR="008B3E4E" w:rsidRPr="00467D98" w:rsidTr="003F5249">
        <w:tblPrEx>
          <w:tblCellMar>
            <w:top w:w="0" w:type="dxa"/>
            <w:bottom w:w="0" w:type="dxa"/>
          </w:tblCellMar>
        </w:tblPrEx>
        <w:tc>
          <w:tcPr>
            <w:tcW w:w="2963" w:type="dxa"/>
          </w:tcPr>
          <w:p w:rsidR="008B3E4E" w:rsidRPr="00467D98" w:rsidRDefault="008B3E4E" w:rsidP="00C86CB0">
            <w:r>
              <w:t>Kazakhstan</w:t>
            </w:r>
          </w:p>
        </w:tc>
        <w:tc>
          <w:tcPr>
            <w:tcW w:w="3309" w:type="dxa"/>
          </w:tcPr>
          <w:p w:rsidR="008B3E4E" w:rsidRPr="00467D98" w:rsidRDefault="008B3E4E" w:rsidP="00C86CB0">
            <w:r>
              <w:t>24 septembre 2007</w:t>
            </w:r>
          </w:p>
        </w:tc>
        <w:tc>
          <w:tcPr>
            <w:tcW w:w="2233" w:type="dxa"/>
          </w:tcPr>
          <w:p w:rsidR="008B3E4E" w:rsidRPr="00467D98" w:rsidRDefault="008B3E4E" w:rsidP="00C86CB0">
            <w:r>
              <w:t>[21 novembre 2012]</w:t>
            </w:r>
          </w:p>
        </w:tc>
      </w:tr>
      <w:tr w:rsidR="00E653BD" w:rsidRPr="00467D98" w:rsidTr="003F5249">
        <w:tblPrEx>
          <w:tblCellMar>
            <w:top w:w="0" w:type="dxa"/>
            <w:bottom w:w="0" w:type="dxa"/>
          </w:tblCellMar>
        </w:tblPrEx>
        <w:tc>
          <w:tcPr>
            <w:tcW w:w="2963" w:type="dxa"/>
          </w:tcPr>
          <w:p w:rsidR="00E653BD" w:rsidRPr="00467D98" w:rsidRDefault="00E653BD" w:rsidP="00C86CB0">
            <w:r w:rsidRPr="00467D98">
              <w:t>Bangladesh</w:t>
            </w:r>
          </w:p>
        </w:tc>
        <w:tc>
          <w:tcPr>
            <w:tcW w:w="3309" w:type="dxa"/>
          </w:tcPr>
          <w:p w:rsidR="00E653BD" w:rsidRPr="00467D98" w:rsidRDefault="00E653BD" w:rsidP="00C86CB0">
            <w:r w:rsidRPr="00467D98">
              <w:t>3 novembre 2007</w:t>
            </w:r>
          </w:p>
        </w:tc>
        <w:tc>
          <w:tcPr>
            <w:tcW w:w="2233" w:type="dxa"/>
          </w:tcPr>
          <w:p w:rsidR="00E653BD" w:rsidRPr="00467D98" w:rsidRDefault="00E653BD" w:rsidP="00C86CB0"/>
        </w:tc>
      </w:tr>
      <w:tr w:rsidR="00E653BD" w:rsidRPr="00467D98" w:rsidTr="003F5249">
        <w:tblPrEx>
          <w:tblCellMar>
            <w:top w:w="0" w:type="dxa"/>
            <w:bottom w:w="0" w:type="dxa"/>
          </w:tblCellMar>
        </w:tblPrEx>
        <w:tc>
          <w:tcPr>
            <w:tcW w:w="2963" w:type="dxa"/>
          </w:tcPr>
          <w:p w:rsidR="00E653BD" w:rsidRPr="00467D98" w:rsidRDefault="00E653BD" w:rsidP="00C86CB0">
            <w:r w:rsidRPr="00467D98">
              <w:t>Niger</w:t>
            </w:r>
          </w:p>
        </w:tc>
        <w:tc>
          <w:tcPr>
            <w:tcW w:w="3309" w:type="dxa"/>
          </w:tcPr>
          <w:p w:rsidR="00E653BD" w:rsidRPr="00467D98" w:rsidRDefault="00E653BD" w:rsidP="00C86CB0">
            <w:r w:rsidRPr="00467D98">
              <w:t>3 novembre 2007</w:t>
            </w:r>
          </w:p>
        </w:tc>
        <w:tc>
          <w:tcPr>
            <w:tcW w:w="2233" w:type="dxa"/>
          </w:tcPr>
          <w:p w:rsidR="00E653BD" w:rsidRPr="00467D98" w:rsidRDefault="00E653BD" w:rsidP="00C86CB0"/>
        </w:tc>
      </w:tr>
      <w:tr w:rsidR="008B3E4E" w:rsidRPr="00467D98" w:rsidTr="003F5249">
        <w:tblPrEx>
          <w:tblCellMar>
            <w:top w:w="0" w:type="dxa"/>
            <w:bottom w:w="0" w:type="dxa"/>
          </w:tblCellMar>
        </w:tblPrEx>
        <w:tc>
          <w:tcPr>
            <w:tcW w:w="2963" w:type="dxa"/>
          </w:tcPr>
          <w:p w:rsidR="008B3E4E" w:rsidRPr="00467D98" w:rsidRDefault="008B3E4E" w:rsidP="00C86CB0">
            <w:r>
              <w:t>Zambie</w:t>
            </w:r>
          </w:p>
        </w:tc>
        <w:tc>
          <w:tcPr>
            <w:tcW w:w="3309" w:type="dxa"/>
          </w:tcPr>
          <w:p w:rsidR="008B3E4E" w:rsidRPr="00467D98" w:rsidRDefault="008B3E4E" w:rsidP="00C86CB0">
            <w:r>
              <w:t>6 novembre 2007</w:t>
            </w:r>
          </w:p>
        </w:tc>
        <w:tc>
          <w:tcPr>
            <w:tcW w:w="2233" w:type="dxa"/>
          </w:tcPr>
          <w:p w:rsidR="008B3E4E" w:rsidRPr="00467D98" w:rsidRDefault="008B3E4E" w:rsidP="00C86CB0">
            <w:r>
              <w:t>[30 juin 2012]</w:t>
            </w:r>
          </w:p>
        </w:tc>
      </w:tr>
      <w:tr w:rsidR="008B78AB" w:rsidRPr="00467D98" w:rsidTr="003F5249">
        <w:tblPrEx>
          <w:tblCellMar>
            <w:top w:w="0" w:type="dxa"/>
            <w:bottom w:w="0" w:type="dxa"/>
          </w:tblCellMar>
        </w:tblPrEx>
        <w:tc>
          <w:tcPr>
            <w:tcW w:w="2963" w:type="dxa"/>
          </w:tcPr>
          <w:p w:rsidR="008B78AB" w:rsidRDefault="008B78AB" w:rsidP="00C86CB0"/>
        </w:tc>
        <w:tc>
          <w:tcPr>
            <w:tcW w:w="3309" w:type="dxa"/>
          </w:tcPr>
          <w:p w:rsidR="008B78AB" w:rsidRDefault="008B78AB" w:rsidP="00C86CB0"/>
        </w:tc>
        <w:tc>
          <w:tcPr>
            <w:tcW w:w="2233" w:type="dxa"/>
          </w:tcPr>
          <w:p w:rsidR="008B78AB" w:rsidRDefault="008B78AB" w:rsidP="00C86CB0"/>
        </w:tc>
      </w:tr>
      <w:tr w:rsidR="008B3E4E" w:rsidRPr="00467D98" w:rsidTr="003F5249">
        <w:tblPrEx>
          <w:tblCellMar>
            <w:top w:w="0" w:type="dxa"/>
            <w:bottom w:w="0" w:type="dxa"/>
          </w:tblCellMar>
        </w:tblPrEx>
        <w:tc>
          <w:tcPr>
            <w:tcW w:w="2963" w:type="dxa"/>
          </w:tcPr>
          <w:p w:rsidR="008B3E4E" w:rsidRDefault="008B3E4E" w:rsidP="00C86CB0">
            <w:r>
              <w:t>Indonésie</w:t>
            </w:r>
          </w:p>
        </w:tc>
        <w:tc>
          <w:tcPr>
            <w:tcW w:w="3309" w:type="dxa"/>
          </w:tcPr>
          <w:p w:rsidR="008B3E4E" w:rsidRDefault="008B3E4E" w:rsidP="00C86CB0">
            <w:r>
              <w:t>27 novembre 2007</w:t>
            </w:r>
          </w:p>
        </w:tc>
        <w:tc>
          <w:tcPr>
            <w:tcW w:w="2233" w:type="dxa"/>
          </w:tcPr>
          <w:p w:rsidR="008B3E4E" w:rsidRDefault="008B3E4E" w:rsidP="00C86CB0">
            <w:r>
              <w:t>[30 juin 2012]</w:t>
            </w:r>
          </w:p>
        </w:tc>
      </w:tr>
      <w:tr w:rsidR="00E653BD" w:rsidRPr="00467D98" w:rsidTr="003F5249">
        <w:tblPrEx>
          <w:tblCellMar>
            <w:top w:w="0" w:type="dxa"/>
            <w:bottom w:w="0" w:type="dxa"/>
          </w:tblCellMar>
        </w:tblPrEx>
        <w:tc>
          <w:tcPr>
            <w:tcW w:w="2963" w:type="dxa"/>
          </w:tcPr>
          <w:p w:rsidR="00E653BD" w:rsidRPr="00467D98" w:rsidRDefault="00E653BD" w:rsidP="00C86CB0">
            <w:r w:rsidRPr="00467D98">
              <w:t>Burkina Faso</w:t>
            </w:r>
          </w:p>
        </w:tc>
        <w:tc>
          <w:tcPr>
            <w:tcW w:w="3309" w:type="dxa"/>
          </w:tcPr>
          <w:p w:rsidR="00E653BD" w:rsidRPr="00467D98" w:rsidRDefault="00E653BD" w:rsidP="00C86CB0">
            <w:r w:rsidRPr="00467D98">
              <w:t>2 février 2008</w:t>
            </w:r>
          </w:p>
        </w:tc>
        <w:tc>
          <w:tcPr>
            <w:tcW w:w="2233" w:type="dxa"/>
          </w:tcPr>
          <w:p w:rsidR="00E653BD" w:rsidRPr="00467D98" w:rsidRDefault="00E653BD" w:rsidP="00C86CB0"/>
        </w:tc>
      </w:tr>
      <w:tr w:rsidR="008B3E4E" w:rsidRPr="00467D98" w:rsidTr="003F5249">
        <w:tblPrEx>
          <w:tblCellMar>
            <w:top w:w="0" w:type="dxa"/>
            <w:bottom w:w="0" w:type="dxa"/>
          </w:tblCellMar>
        </w:tblPrEx>
        <w:tc>
          <w:tcPr>
            <w:tcW w:w="2963" w:type="dxa"/>
          </w:tcPr>
          <w:p w:rsidR="008B3E4E" w:rsidRPr="00467D98" w:rsidRDefault="008B3E4E" w:rsidP="00C86CB0">
            <w:r>
              <w:t>Afrique du Sud</w:t>
            </w:r>
          </w:p>
        </w:tc>
        <w:tc>
          <w:tcPr>
            <w:tcW w:w="3309" w:type="dxa"/>
          </w:tcPr>
          <w:p w:rsidR="008B3E4E" w:rsidRPr="00467D98" w:rsidRDefault="008B3E4E" w:rsidP="00C86CB0">
            <w:r>
              <w:t>9 janvier 2008</w:t>
            </w:r>
          </w:p>
        </w:tc>
        <w:tc>
          <w:tcPr>
            <w:tcW w:w="2233" w:type="dxa"/>
          </w:tcPr>
          <w:p w:rsidR="008B3E4E" w:rsidRPr="00467D98" w:rsidRDefault="008B3E4E" w:rsidP="00C86CB0">
            <w:r>
              <w:t>[31 décembre 2009]</w:t>
            </w:r>
          </w:p>
        </w:tc>
      </w:tr>
      <w:tr w:rsidR="00E653BD" w:rsidRPr="00467D98" w:rsidTr="003F5249">
        <w:tblPrEx>
          <w:tblCellMar>
            <w:top w:w="0" w:type="dxa"/>
            <w:bottom w:w="0" w:type="dxa"/>
          </w:tblCellMar>
        </w:tblPrEx>
        <w:tc>
          <w:tcPr>
            <w:tcW w:w="2963" w:type="dxa"/>
          </w:tcPr>
          <w:p w:rsidR="00E653BD" w:rsidRPr="00467D98" w:rsidRDefault="00E653BD" w:rsidP="00C86CB0">
            <w:r w:rsidRPr="00467D98">
              <w:t>Qatar</w:t>
            </w:r>
          </w:p>
        </w:tc>
        <w:tc>
          <w:tcPr>
            <w:tcW w:w="3309" w:type="dxa"/>
          </w:tcPr>
          <w:p w:rsidR="00E653BD" w:rsidRPr="00467D98" w:rsidRDefault="00E653BD" w:rsidP="00C86CB0">
            <w:r w:rsidRPr="00467D98">
              <w:t>10 février 2008</w:t>
            </w:r>
          </w:p>
        </w:tc>
        <w:tc>
          <w:tcPr>
            <w:tcW w:w="2233" w:type="dxa"/>
          </w:tcPr>
          <w:p w:rsidR="00E653BD" w:rsidRPr="00467D98" w:rsidRDefault="00E653BD" w:rsidP="00C86CB0">
            <w:r w:rsidRPr="00467D98">
              <w:t>[10 février 2008]</w:t>
            </w:r>
          </w:p>
        </w:tc>
      </w:tr>
      <w:tr w:rsidR="00E653BD" w:rsidRPr="00467D98" w:rsidTr="003F5249">
        <w:tblPrEx>
          <w:tblCellMar>
            <w:top w:w="0" w:type="dxa"/>
            <w:bottom w:w="0" w:type="dxa"/>
          </w:tblCellMar>
        </w:tblPrEx>
        <w:tc>
          <w:tcPr>
            <w:tcW w:w="2963" w:type="dxa"/>
          </w:tcPr>
          <w:p w:rsidR="00E653BD" w:rsidRPr="00467D98" w:rsidRDefault="00E653BD" w:rsidP="00C86CB0">
            <w:r w:rsidRPr="00467D98">
              <w:t>Mali</w:t>
            </w:r>
          </w:p>
        </w:tc>
        <w:tc>
          <w:tcPr>
            <w:tcW w:w="3309" w:type="dxa"/>
          </w:tcPr>
          <w:p w:rsidR="00E653BD" w:rsidRPr="00467D98" w:rsidRDefault="00E653BD" w:rsidP="00C86CB0">
            <w:r w:rsidRPr="00467D98">
              <w:t>27 mars 2008</w:t>
            </w:r>
          </w:p>
        </w:tc>
        <w:tc>
          <w:tcPr>
            <w:tcW w:w="2233" w:type="dxa"/>
          </w:tcPr>
          <w:p w:rsidR="00E653BD" w:rsidRPr="00467D98" w:rsidRDefault="00E653BD" w:rsidP="00C86CB0"/>
        </w:tc>
      </w:tr>
      <w:tr w:rsidR="008B78AB" w:rsidRPr="00467D98" w:rsidTr="003F5249">
        <w:tblPrEx>
          <w:tblCellMar>
            <w:top w:w="0" w:type="dxa"/>
            <w:bottom w:w="0" w:type="dxa"/>
          </w:tblCellMar>
        </w:tblPrEx>
        <w:tc>
          <w:tcPr>
            <w:tcW w:w="2963" w:type="dxa"/>
          </w:tcPr>
          <w:p w:rsidR="008B78AB" w:rsidRPr="00467D98" w:rsidRDefault="008B78AB" w:rsidP="00C86CB0"/>
        </w:tc>
        <w:tc>
          <w:tcPr>
            <w:tcW w:w="3309" w:type="dxa"/>
          </w:tcPr>
          <w:p w:rsidR="008B78AB" w:rsidRPr="00467D98" w:rsidRDefault="008B78AB" w:rsidP="00C86CB0"/>
        </w:tc>
        <w:tc>
          <w:tcPr>
            <w:tcW w:w="2233" w:type="dxa"/>
          </w:tcPr>
          <w:p w:rsidR="008B78AB" w:rsidRPr="00467D98" w:rsidRDefault="008B78AB" w:rsidP="00C86CB0"/>
        </w:tc>
      </w:tr>
      <w:tr w:rsidR="00E653BD" w:rsidRPr="00467D98" w:rsidTr="003F5249">
        <w:tblPrEx>
          <w:tblCellMar>
            <w:top w:w="0" w:type="dxa"/>
            <w:bottom w:w="0" w:type="dxa"/>
          </w:tblCellMar>
        </w:tblPrEx>
        <w:tc>
          <w:tcPr>
            <w:tcW w:w="2963" w:type="dxa"/>
          </w:tcPr>
          <w:p w:rsidR="00E653BD" w:rsidRPr="00467D98" w:rsidRDefault="008B3E4E" w:rsidP="00C86CB0">
            <w:pPr>
              <w:spacing w:line="200" w:lineRule="exact"/>
            </w:pPr>
            <w:r>
              <w:t>Bolivie</w:t>
            </w:r>
          </w:p>
        </w:tc>
        <w:tc>
          <w:tcPr>
            <w:tcW w:w="3309" w:type="dxa"/>
          </w:tcPr>
          <w:p w:rsidR="00E653BD" w:rsidRPr="00467D98" w:rsidRDefault="008B3E4E" w:rsidP="00C86CB0">
            <w:pPr>
              <w:spacing w:line="200" w:lineRule="exact"/>
            </w:pPr>
            <w:r>
              <w:t>11 mai 2008</w:t>
            </w:r>
          </w:p>
        </w:tc>
        <w:tc>
          <w:tcPr>
            <w:tcW w:w="2233" w:type="dxa"/>
          </w:tcPr>
          <w:p w:rsidR="00E653BD" w:rsidRPr="00467D98" w:rsidRDefault="00E653BD" w:rsidP="00C86CB0">
            <w:pPr>
              <w:spacing w:line="200" w:lineRule="exact"/>
            </w:pPr>
          </w:p>
        </w:tc>
      </w:tr>
      <w:tr w:rsidR="00E653BD" w:rsidRPr="00467D98" w:rsidTr="003F5249">
        <w:tblPrEx>
          <w:tblCellMar>
            <w:top w:w="0" w:type="dxa"/>
            <w:bottom w:w="0" w:type="dxa"/>
          </w:tblCellMar>
        </w:tblPrEx>
        <w:tc>
          <w:tcPr>
            <w:tcW w:w="2963" w:type="dxa"/>
          </w:tcPr>
          <w:p w:rsidR="00E653BD" w:rsidRPr="00467D98" w:rsidRDefault="00E653BD" w:rsidP="00C86CB0">
            <w:r w:rsidRPr="00467D98">
              <w:t>Turkménistan</w:t>
            </w:r>
          </w:p>
        </w:tc>
        <w:tc>
          <w:tcPr>
            <w:tcW w:w="3309" w:type="dxa"/>
          </w:tcPr>
          <w:p w:rsidR="00E653BD" w:rsidRPr="00467D98" w:rsidRDefault="00E653BD" w:rsidP="00C86CB0">
            <w:r w:rsidRPr="00467D98">
              <w:t>24 juillet 2008</w:t>
            </w:r>
          </w:p>
        </w:tc>
        <w:tc>
          <w:tcPr>
            <w:tcW w:w="2233" w:type="dxa"/>
          </w:tcPr>
          <w:p w:rsidR="00E653BD" w:rsidRPr="00467D98" w:rsidRDefault="00E653BD" w:rsidP="00C86CB0"/>
        </w:tc>
      </w:tr>
      <w:tr w:rsidR="008B3E4E" w:rsidRPr="00467D98" w:rsidTr="003F5249">
        <w:tblPrEx>
          <w:tblCellMar>
            <w:top w:w="0" w:type="dxa"/>
            <w:bottom w:w="0" w:type="dxa"/>
          </w:tblCellMar>
        </w:tblPrEx>
        <w:tc>
          <w:tcPr>
            <w:tcW w:w="2963" w:type="dxa"/>
          </w:tcPr>
          <w:p w:rsidR="008B3E4E" w:rsidRPr="00467D98" w:rsidRDefault="008B3E4E" w:rsidP="00C86CB0">
            <w:r>
              <w:t>Belgique</w:t>
            </w:r>
          </w:p>
        </w:tc>
        <w:tc>
          <w:tcPr>
            <w:tcW w:w="3309" w:type="dxa"/>
          </w:tcPr>
          <w:p w:rsidR="008B3E4E" w:rsidRPr="00467D98" w:rsidRDefault="008B3E4E" w:rsidP="00C86CB0">
            <w:r>
              <w:t>25 juillet 2008</w:t>
            </w:r>
          </w:p>
        </w:tc>
        <w:tc>
          <w:tcPr>
            <w:tcW w:w="2233" w:type="dxa"/>
          </w:tcPr>
          <w:p w:rsidR="008B3E4E" w:rsidRPr="00467D98" w:rsidRDefault="008B3E4E" w:rsidP="00C86CB0">
            <w:r>
              <w:t>[21 novembre 2012]</w:t>
            </w:r>
          </w:p>
        </w:tc>
      </w:tr>
      <w:tr w:rsidR="00E653BD" w:rsidRPr="00467D98" w:rsidTr="003F5249">
        <w:tblPrEx>
          <w:tblCellMar>
            <w:top w:w="0" w:type="dxa"/>
            <w:bottom w:w="0" w:type="dxa"/>
          </w:tblCellMar>
        </w:tblPrEx>
        <w:tc>
          <w:tcPr>
            <w:tcW w:w="2963" w:type="dxa"/>
          </w:tcPr>
          <w:p w:rsidR="00E653BD" w:rsidRPr="00467D98" w:rsidRDefault="00E653BD" w:rsidP="00C86CB0">
            <w:r w:rsidRPr="00467D98">
              <w:t>Mozambique</w:t>
            </w:r>
          </w:p>
        </w:tc>
        <w:tc>
          <w:tcPr>
            <w:tcW w:w="3309" w:type="dxa"/>
          </w:tcPr>
          <w:p w:rsidR="00E653BD" w:rsidRPr="00467D98" w:rsidRDefault="00E653BD" w:rsidP="00C86CB0">
            <w:r w:rsidRPr="00467D98">
              <w:t>13 octobre 2008</w:t>
            </w:r>
          </w:p>
        </w:tc>
        <w:tc>
          <w:tcPr>
            <w:tcW w:w="2233" w:type="dxa"/>
          </w:tcPr>
          <w:p w:rsidR="00E653BD" w:rsidRPr="00467D98" w:rsidRDefault="00E653BD" w:rsidP="00C86CB0"/>
        </w:tc>
      </w:tr>
      <w:tr w:rsidR="008B3E4E" w:rsidRPr="00467D98" w:rsidTr="003F5249">
        <w:tblPrEx>
          <w:tblCellMar>
            <w:top w:w="0" w:type="dxa"/>
            <w:bottom w:w="0" w:type="dxa"/>
          </w:tblCellMar>
        </w:tblPrEx>
        <w:tc>
          <w:tcPr>
            <w:tcW w:w="2963" w:type="dxa"/>
          </w:tcPr>
          <w:p w:rsidR="008B3E4E" w:rsidRPr="00467D98" w:rsidRDefault="008B3E4E" w:rsidP="00C86CB0">
            <w:r>
              <w:t>République de Moldova</w:t>
            </w:r>
          </w:p>
        </w:tc>
        <w:tc>
          <w:tcPr>
            <w:tcW w:w="3309" w:type="dxa"/>
          </w:tcPr>
          <w:p w:rsidR="008B3E4E" w:rsidRPr="00467D98" w:rsidRDefault="008B3E4E" w:rsidP="00C86CB0">
            <w:r>
              <w:t>27 décembre 2008</w:t>
            </w:r>
          </w:p>
        </w:tc>
        <w:tc>
          <w:tcPr>
            <w:tcW w:w="2233" w:type="dxa"/>
          </w:tcPr>
          <w:p w:rsidR="008B3E4E" w:rsidRPr="00467D98" w:rsidRDefault="008B3E4E" w:rsidP="00C86CB0">
            <w:r>
              <w:t>[20 novembre 2013]</w:t>
            </w:r>
          </w:p>
        </w:tc>
      </w:tr>
      <w:tr w:rsidR="008B78AB" w:rsidRPr="00467D98" w:rsidTr="003F5249">
        <w:tblPrEx>
          <w:tblCellMar>
            <w:top w:w="0" w:type="dxa"/>
            <w:bottom w:w="0" w:type="dxa"/>
          </w:tblCellMar>
        </w:tblPrEx>
        <w:tc>
          <w:tcPr>
            <w:tcW w:w="2963" w:type="dxa"/>
          </w:tcPr>
          <w:p w:rsidR="008B78AB" w:rsidRDefault="008B78AB" w:rsidP="00C86CB0"/>
        </w:tc>
        <w:tc>
          <w:tcPr>
            <w:tcW w:w="3309" w:type="dxa"/>
          </w:tcPr>
          <w:p w:rsidR="008B78AB" w:rsidRDefault="008B78AB" w:rsidP="00C86CB0"/>
        </w:tc>
        <w:tc>
          <w:tcPr>
            <w:tcW w:w="2233" w:type="dxa"/>
          </w:tcPr>
          <w:p w:rsidR="008B78AB" w:rsidRDefault="008B78AB" w:rsidP="00C86CB0"/>
        </w:tc>
      </w:tr>
      <w:tr w:rsidR="008B3E4E" w:rsidRPr="00467D98" w:rsidTr="003F5249">
        <w:tblPrEx>
          <w:tblCellMar>
            <w:top w:w="0" w:type="dxa"/>
            <w:bottom w:w="0" w:type="dxa"/>
          </w:tblCellMar>
        </w:tblPrEx>
        <w:tc>
          <w:tcPr>
            <w:tcW w:w="2963" w:type="dxa"/>
          </w:tcPr>
          <w:p w:rsidR="008B3E4E" w:rsidRDefault="008B3E4E" w:rsidP="00C86CB0">
            <w:r>
              <w:t>Ghana</w:t>
            </w:r>
          </w:p>
        </w:tc>
        <w:tc>
          <w:tcPr>
            <w:tcW w:w="3309" w:type="dxa"/>
          </w:tcPr>
          <w:p w:rsidR="008B3E4E" w:rsidRDefault="008B3E4E" w:rsidP="00C86CB0">
            <w:r>
              <w:t>6 octobre 2009</w:t>
            </w:r>
          </w:p>
        </w:tc>
        <w:tc>
          <w:tcPr>
            <w:tcW w:w="2233" w:type="dxa"/>
          </w:tcPr>
          <w:p w:rsidR="008B3E4E" w:rsidRDefault="008B3E4E" w:rsidP="00C86CB0"/>
        </w:tc>
      </w:tr>
      <w:tr w:rsidR="008B3E4E" w:rsidRPr="00467D98" w:rsidTr="003F5249">
        <w:tblPrEx>
          <w:tblCellMar>
            <w:top w:w="0" w:type="dxa"/>
            <w:bottom w:w="0" w:type="dxa"/>
          </w:tblCellMar>
        </w:tblPrEx>
        <w:tc>
          <w:tcPr>
            <w:tcW w:w="2963" w:type="dxa"/>
          </w:tcPr>
          <w:p w:rsidR="008B3E4E" w:rsidRDefault="008B3E4E" w:rsidP="00C86CB0">
            <w:r>
              <w:t>Botswana</w:t>
            </w:r>
          </w:p>
        </w:tc>
        <w:tc>
          <w:tcPr>
            <w:tcW w:w="3309" w:type="dxa"/>
          </w:tcPr>
          <w:p w:rsidR="008B3E4E" w:rsidRDefault="008B3E4E" w:rsidP="00C86CB0">
            <w:r>
              <w:t>7 octobre 2009</w:t>
            </w:r>
          </w:p>
        </w:tc>
        <w:tc>
          <w:tcPr>
            <w:tcW w:w="2233" w:type="dxa"/>
          </w:tcPr>
          <w:p w:rsidR="008B3E4E" w:rsidRDefault="008B3E4E" w:rsidP="00C86CB0"/>
        </w:tc>
      </w:tr>
      <w:tr w:rsidR="00E653BD" w:rsidRPr="00467D98" w:rsidTr="003F5249">
        <w:tblPrEx>
          <w:tblCellMar>
            <w:top w:w="0" w:type="dxa"/>
            <w:bottom w:w="0" w:type="dxa"/>
          </w:tblCellMar>
        </w:tblPrEx>
        <w:tc>
          <w:tcPr>
            <w:tcW w:w="2963" w:type="dxa"/>
          </w:tcPr>
          <w:p w:rsidR="00E653BD" w:rsidRPr="00467D98" w:rsidRDefault="00E653BD" w:rsidP="00C86CB0">
            <w:r w:rsidRPr="00467D98">
              <w:t>Liban</w:t>
            </w:r>
          </w:p>
        </w:tc>
        <w:tc>
          <w:tcPr>
            <w:tcW w:w="3309" w:type="dxa"/>
          </w:tcPr>
          <w:p w:rsidR="00E653BD" w:rsidRPr="00467D98" w:rsidRDefault="008B3E4E" w:rsidP="00C86CB0">
            <w:r>
              <w:t>3 novembre</w:t>
            </w:r>
            <w:r w:rsidR="00E653BD" w:rsidRPr="00467D98">
              <w:t xml:space="preserve"> 2009</w:t>
            </w:r>
          </w:p>
        </w:tc>
        <w:tc>
          <w:tcPr>
            <w:tcW w:w="2233" w:type="dxa"/>
          </w:tcPr>
          <w:p w:rsidR="00E653BD" w:rsidRPr="00467D98" w:rsidRDefault="00E653BD" w:rsidP="00C86CB0"/>
        </w:tc>
      </w:tr>
      <w:tr w:rsidR="00E653BD" w:rsidRPr="00467D98" w:rsidTr="003F5249">
        <w:tblPrEx>
          <w:tblCellMar>
            <w:top w:w="0" w:type="dxa"/>
            <w:bottom w:w="0" w:type="dxa"/>
          </w:tblCellMar>
        </w:tblPrEx>
        <w:tc>
          <w:tcPr>
            <w:tcW w:w="2963" w:type="dxa"/>
          </w:tcPr>
          <w:p w:rsidR="00E653BD" w:rsidRPr="00467D98" w:rsidRDefault="008B3E4E" w:rsidP="00C86CB0">
            <w:r>
              <w:t>Sierra Leone</w:t>
            </w:r>
          </w:p>
        </w:tc>
        <w:tc>
          <w:tcPr>
            <w:tcW w:w="3309" w:type="dxa"/>
          </w:tcPr>
          <w:p w:rsidR="00E653BD" w:rsidRPr="00467D98" w:rsidRDefault="008B3E4E" w:rsidP="00C86CB0">
            <w:r>
              <w:t>25 mai 2010</w:t>
            </w:r>
          </w:p>
        </w:tc>
        <w:tc>
          <w:tcPr>
            <w:tcW w:w="2233" w:type="dxa"/>
          </w:tcPr>
          <w:p w:rsidR="00E653BD" w:rsidRPr="00467D98" w:rsidRDefault="00E653BD" w:rsidP="00C86CB0"/>
        </w:tc>
      </w:tr>
      <w:tr w:rsidR="008B3E4E" w:rsidRPr="00467D98" w:rsidTr="003F5249">
        <w:tblPrEx>
          <w:tblCellMar>
            <w:top w:w="0" w:type="dxa"/>
            <w:bottom w:w="0" w:type="dxa"/>
          </w:tblCellMar>
        </w:tblPrEx>
        <w:tc>
          <w:tcPr>
            <w:tcW w:w="2963" w:type="dxa"/>
          </w:tcPr>
          <w:p w:rsidR="008B3E4E" w:rsidRDefault="008B3E4E" w:rsidP="00C86CB0">
            <w:r>
              <w:t>Nigéria</w:t>
            </w:r>
          </w:p>
        </w:tc>
        <w:tc>
          <w:tcPr>
            <w:tcW w:w="3309" w:type="dxa"/>
          </w:tcPr>
          <w:p w:rsidR="008B3E4E" w:rsidRDefault="008B3E4E" w:rsidP="00C86CB0">
            <w:r>
              <w:t>28 juillet 2010</w:t>
            </w:r>
          </w:p>
        </w:tc>
        <w:tc>
          <w:tcPr>
            <w:tcW w:w="2233" w:type="dxa"/>
          </w:tcPr>
          <w:p w:rsidR="008B3E4E" w:rsidRPr="00467D98" w:rsidRDefault="008B3E4E" w:rsidP="00C86CB0"/>
        </w:tc>
      </w:tr>
      <w:tr w:rsidR="008B3E4E" w:rsidRPr="00467D98" w:rsidTr="003F5249">
        <w:tblPrEx>
          <w:tblCellMar>
            <w:top w:w="0" w:type="dxa"/>
            <w:bottom w:w="0" w:type="dxa"/>
          </w:tblCellMar>
        </w:tblPrEx>
        <w:tc>
          <w:tcPr>
            <w:tcW w:w="2963" w:type="dxa"/>
          </w:tcPr>
          <w:p w:rsidR="008B3E4E" w:rsidRDefault="008B78AB" w:rsidP="00C86CB0">
            <w:r>
              <w:t>Saint-Vincent-et-Grenadines</w:t>
            </w:r>
          </w:p>
        </w:tc>
        <w:tc>
          <w:tcPr>
            <w:tcW w:w="3309" w:type="dxa"/>
          </w:tcPr>
          <w:p w:rsidR="008B3E4E" w:rsidRDefault="008B78AB" w:rsidP="00C86CB0">
            <w:r>
              <w:t>31 août 2010</w:t>
            </w:r>
          </w:p>
        </w:tc>
        <w:tc>
          <w:tcPr>
            <w:tcW w:w="2233" w:type="dxa"/>
          </w:tcPr>
          <w:p w:rsidR="008B3E4E" w:rsidRPr="00467D98" w:rsidRDefault="008B3E4E" w:rsidP="00C86CB0"/>
        </w:tc>
      </w:tr>
      <w:tr w:rsidR="00E653BD" w:rsidRPr="00467D98" w:rsidTr="003F5249">
        <w:tblPrEx>
          <w:tblCellMar>
            <w:top w:w="0" w:type="dxa"/>
            <w:bottom w:w="0" w:type="dxa"/>
          </w:tblCellMar>
        </w:tblPrEx>
        <w:tc>
          <w:tcPr>
            <w:tcW w:w="2963" w:type="dxa"/>
          </w:tcPr>
          <w:p w:rsidR="00E653BD" w:rsidRPr="00467D98" w:rsidRDefault="00E653BD" w:rsidP="00C86CB0"/>
        </w:tc>
        <w:tc>
          <w:tcPr>
            <w:tcW w:w="3309" w:type="dxa"/>
          </w:tcPr>
          <w:p w:rsidR="00E653BD" w:rsidRPr="00467D98" w:rsidRDefault="00E653BD" w:rsidP="00C86CB0"/>
        </w:tc>
        <w:tc>
          <w:tcPr>
            <w:tcW w:w="2233" w:type="dxa"/>
          </w:tcPr>
          <w:p w:rsidR="00E653BD" w:rsidRPr="00467D98" w:rsidRDefault="00E653BD" w:rsidP="00C86CB0"/>
        </w:tc>
      </w:tr>
      <w:tr w:rsidR="00E653BD" w:rsidRPr="00467D98" w:rsidTr="003F5249">
        <w:tblPrEx>
          <w:tblCellMar>
            <w:top w:w="0" w:type="dxa"/>
            <w:bottom w:w="0" w:type="dxa"/>
          </w:tblCellMar>
        </w:tblPrEx>
        <w:tc>
          <w:tcPr>
            <w:tcW w:w="8505" w:type="dxa"/>
            <w:gridSpan w:val="3"/>
          </w:tcPr>
          <w:p w:rsidR="00E653BD" w:rsidRPr="00467D98" w:rsidRDefault="00E653BD" w:rsidP="00410744">
            <w:pPr>
              <w:keepNext/>
              <w:rPr>
                <w:b/>
              </w:rPr>
            </w:pPr>
            <w:r w:rsidRPr="00467D98">
              <w:rPr>
                <w:b/>
              </w:rPr>
              <w:t>Quatrièmes rapports périodiques</w:t>
            </w:r>
          </w:p>
        </w:tc>
      </w:tr>
      <w:tr w:rsidR="00E653BD" w:rsidRPr="00467D98" w:rsidTr="003F5249">
        <w:tblPrEx>
          <w:tblCellMar>
            <w:top w:w="0" w:type="dxa"/>
            <w:bottom w:w="0" w:type="dxa"/>
          </w:tblCellMar>
        </w:tblPrEx>
        <w:tc>
          <w:tcPr>
            <w:tcW w:w="8505" w:type="dxa"/>
            <w:gridSpan w:val="3"/>
          </w:tcPr>
          <w:p w:rsidR="00E653BD" w:rsidRPr="00467D98" w:rsidRDefault="00E653BD" w:rsidP="00410744">
            <w:pPr>
              <w:keepNext/>
            </w:pPr>
          </w:p>
        </w:tc>
      </w:tr>
      <w:tr w:rsidR="00E653BD" w:rsidRPr="00467D98" w:rsidTr="003F5249">
        <w:tblPrEx>
          <w:tblCellMar>
            <w:top w:w="0" w:type="dxa"/>
            <w:bottom w:w="0" w:type="dxa"/>
          </w:tblCellMar>
        </w:tblPrEx>
        <w:tc>
          <w:tcPr>
            <w:tcW w:w="2963" w:type="dxa"/>
          </w:tcPr>
          <w:p w:rsidR="00E653BD" w:rsidRPr="00467D98" w:rsidRDefault="00E653BD" w:rsidP="00410744">
            <w:pPr>
              <w:keepNext/>
            </w:pPr>
            <w:r w:rsidRPr="00467D98">
              <w:t>Afghanistan</w:t>
            </w:r>
          </w:p>
        </w:tc>
        <w:tc>
          <w:tcPr>
            <w:tcW w:w="3309" w:type="dxa"/>
          </w:tcPr>
          <w:p w:rsidR="00E653BD" w:rsidRPr="00467D98" w:rsidRDefault="00E653BD" w:rsidP="00410744">
            <w:pPr>
              <w:keepNext/>
            </w:pPr>
            <w:r w:rsidRPr="00467D98">
              <w:t>25 juin 2000</w:t>
            </w:r>
          </w:p>
        </w:tc>
        <w:tc>
          <w:tcPr>
            <w:tcW w:w="2233" w:type="dxa"/>
          </w:tcPr>
          <w:p w:rsidR="00E653BD" w:rsidRPr="00467D98" w:rsidRDefault="00E653BD" w:rsidP="00410744">
            <w:pPr>
              <w:keepNext/>
            </w:pPr>
          </w:p>
        </w:tc>
      </w:tr>
      <w:tr w:rsidR="00E653BD" w:rsidRPr="00467D98" w:rsidTr="003F5249">
        <w:tblPrEx>
          <w:tblCellMar>
            <w:top w:w="0" w:type="dxa"/>
            <w:bottom w:w="0" w:type="dxa"/>
          </w:tblCellMar>
        </w:tblPrEx>
        <w:tc>
          <w:tcPr>
            <w:tcW w:w="2963" w:type="dxa"/>
          </w:tcPr>
          <w:p w:rsidR="00E653BD" w:rsidRPr="00467D98" w:rsidRDefault="00E653BD" w:rsidP="00C86CB0">
            <w:r w:rsidRPr="00467D98">
              <w:t>Belize</w:t>
            </w:r>
          </w:p>
        </w:tc>
        <w:tc>
          <w:tcPr>
            <w:tcW w:w="3309" w:type="dxa"/>
          </w:tcPr>
          <w:p w:rsidR="00E653BD" w:rsidRPr="00467D98" w:rsidRDefault="00E653BD" w:rsidP="00C86CB0">
            <w:r w:rsidRPr="00467D98">
              <w:t>25 juin 2000</w:t>
            </w:r>
          </w:p>
        </w:tc>
        <w:tc>
          <w:tcPr>
            <w:tcW w:w="2233" w:type="dxa"/>
          </w:tcPr>
          <w:p w:rsidR="00E653BD" w:rsidRPr="00467D98" w:rsidRDefault="00E653BD" w:rsidP="00C86CB0"/>
        </w:tc>
      </w:tr>
      <w:tr w:rsidR="00E653BD" w:rsidRPr="00467D98" w:rsidTr="003F5249">
        <w:tblPrEx>
          <w:tblCellMar>
            <w:top w:w="0" w:type="dxa"/>
            <w:bottom w:w="0" w:type="dxa"/>
          </w:tblCellMar>
        </w:tblPrEx>
        <w:tc>
          <w:tcPr>
            <w:tcW w:w="2963" w:type="dxa"/>
          </w:tcPr>
          <w:p w:rsidR="00E653BD" w:rsidRPr="00467D98" w:rsidRDefault="00E653BD" w:rsidP="00C86CB0">
            <w:r w:rsidRPr="00467D98">
              <w:t>Sénégal</w:t>
            </w:r>
          </w:p>
        </w:tc>
        <w:tc>
          <w:tcPr>
            <w:tcW w:w="3309" w:type="dxa"/>
          </w:tcPr>
          <w:p w:rsidR="00E653BD" w:rsidRPr="00467D98" w:rsidRDefault="00E653BD" w:rsidP="00C86CB0">
            <w:r w:rsidRPr="00467D98">
              <w:t>25 juin 2000</w:t>
            </w:r>
          </w:p>
        </w:tc>
        <w:tc>
          <w:tcPr>
            <w:tcW w:w="2233" w:type="dxa"/>
          </w:tcPr>
          <w:p w:rsidR="00E653BD" w:rsidRPr="00467D98" w:rsidRDefault="00E653BD" w:rsidP="00C86CB0"/>
        </w:tc>
      </w:tr>
      <w:tr w:rsidR="00E653BD" w:rsidRPr="00467D98" w:rsidTr="003F5249">
        <w:tblPrEx>
          <w:tblCellMar>
            <w:top w:w="0" w:type="dxa"/>
            <w:bottom w:w="0" w:type="dxa"/>
          </w:tblCellMar>
        </w:tblPrEx>
        <w:tc>
          <w:tcPr>
            <w:tcW w:w="2963" w:type="dxa"/>
          </w:tcPr>
          <w:p w:rsidR="00E653BD" w:rsidRPr="00467D98" w:rsidRDefault="00E653BD" w:rsidP="00C86CB0">
            <w:r w:rsidRPr="00467D98">
              <w:t>Uruguay</w:t>
            </w:r>
          </w:p>
        </w:tc>
        <w:tc>
          <w:tcPr>
            <w:tcW w:w="3309" w:type="dxa"/>
          </w:tcPr>
          <w:p w:rsidR="00E653BD" w:rsidRPr="00467D98" w:rsidRDefault="00E653BD" w:rsidP="00C86CB0">
            <w:r w:rsidRPr="00467D98">
              <w:t>25 juin 2000</w:t>
            </w:r>
          </w:p>
        </w:tc>
        <w:tc>
          <w:tcPr>
            <w:tcW w:w="2233" w:type="dxa"/>
          </w:tcPr>
          <w:p w:rsidR="00E653BD" w:rsidRPr="00467D98" w:rsidRDefault="00E653BD" w:rsidP="00C86CB0"/>
        </w:tc>
      </w:tr>
      <w:tr w:rsidR="00E653BD" w:rsidRPr="00467D98" w:rsidTr="003F5249">
        <w:tblPrEx>
          <w:tblCellMar>
            <w:top w:w="0" w:type="dxa"/>
            <w:bottom w:w="0" w:type="dxa"/>
          </w:tblCellMar>
        </w:tblPrEx>
        <w:tc>
          <w:tcPr>
            <w:tcW w:w="2963" w:type="dxa"/>
          </w:tcPr>
          <w:p w:rsidR="00E653BD" w:rsidRPr="00467D98" w:rsidRDefault="00E653BD" w:rsidP="00C86CB0">
            <w:r w:rsidRPr="00467D98">
              <w:t>Panama</w:t>
            </w:r>
          </w:p>
        </w:tc>
        <w:tc>
          <w:tcPr>
            <w:tcW w:w="3309" w:type="dxa"/>
          </w:tcPr>
          <w:p w:rsidR="00E653BD" w:rsidRPr="00467D98" w:rsidRDefault="00E653BD" w:rsidP="00C86CB0">
            <w:r w:rsidRPr="00467D98">
              <w:t>22 septembre 2000</w:t>
            </w:r>
          </w:p>
        </w:tc>
        <w:tc>
          <w:tcPr>
            <w:tcW w:w="2233" w:type="dxa"/>
          </w:tcPr>
          <w:p w:rsidR="00E653BD" w:rsidRPr="00467D98" w:rsidRDefault="00E653BD" w:rsidP="00C86CB0"/>
        </w:tc>
      </w:tr>
      <w:tr w:rsidR="00E653BD" w:rsidRPr="00467D98" w:rsidTr="003F5249">
        <w:tblPrEx>
          <w:tblCellMar>
            <w:top w:w="0" w:type="dxa"/>
            <w:bottom w:w="0" w:type="dxa"/>
          </w:tblCellMar>
        </w:tblPrEx>
        <w:tc>
          <w:tcPr>
            <w:tcW w:w="2963" w:type="dxa"/>
          </w:tcPr>
          <w:p w:rsidR="00E653BD" w:rsidRPr="00467D98" w:rsidRDefault="00E653BD" w:rsidP="00C86CB0"/>
        </w:tc>
        <w:tc>
          <w:tcPr>
            <w:tcW w:w="3309" w:type="dxa"/>
          </w:tcPr>
          <w:p w:rsidR="00E653BD" w:rsidRPr="00467D98" w:rsidRDefault="00E653BD" w:rsidP="00C86CB0"/>
        </w:tc>
        <w:tc>
          <w:tcPr>
            <w:tcW w:w="2233" w:type="dxa"/>
          </w:tcPr>
          <w:p w:rsidR="00E653BD" w:rsidRPr="00467D98" w:rsidRDefault="00E653BD" w:rsidP="00C86CB0"/>
        </w:tc>
      </w:tr>
      <w:tr w:rsidR="00E653BD" w:rsidRPr="00467D98" w:rsidTr="003F5249">
        <w:tblPrEx>
          <w:tblCellMar>
            <w:top w:w="0" w:type="dxa"/>
            <w:bottom w:w="0" w:type="dxa"/>
          </w:tblCellMar>
        </w:tblPrEx>
        <w:tc>
          <w:tcPr>
            <w:tcW w:w="2963" w:type="dxa"/>
          </w:tcPr>
          <w:p w:rsidR="00E653BD" w:rsidRPr="00467D98" w:rsidRDefault="00E653BD" w:rsidP="00C86CB0">
            <w:r w:rsidRPr="00467D98">
              <w:t>Guyana</w:t>
            </w:r>
          </w:p>
        </w:tc>
        <w:tc>
          <w:tcPr>
            <w:tcW w:w="3309" w:type="dxa"/>
          </w:tcPr>
          <w:p w:rsidR="00E653BD" w:rsidRPr="00467D98" w:rsidRDefault="00E653BD" w:rsidP="00C86CB0">
            <w:r w:rsidRPr="00467D98">
              <w:t>17 juin 2001</w:t>
            </w:r>
          </w:p>
        </w:tc>
        <w:tc>
          <w:tcPr>
            <w:tcW w:w="2233" w:type="dxa"/>
          </w:tcPr>
          <w:p w:rsidR="00E653BD" w:rsidRPr="00467D98" w:rsidRDefault="00E653BD" w:rsidP="00C86CB0">
            <w:r w:rsidRPr="00467D98">
              <w:t>[31 décembre 2008]</w:t>
            </w:r>
          </w:p>
        </w:tc>
      </w:tr>
      <w:tr w:rsidR="008B78AB" w:rsidRPr="00467D98" w:rsidTr="003F5249">
        <w:tblPrEx>
          <w:tblCellMar>
            <w:top w:w="0" w:type="dxa"/>
            <w:bottom w:w="0" w:type="dxa"/>
          </w:tblCellMar>
        </w:tblPrEx>
        <w:tc>
          <w:tcPr>
            <w:tcW w:w="2963" w:type="dxa"/>
          </w:tcPr>
          <w:p w:rsidR="008B78AB" w:rsidRPr="00467D98" w:rsidRDefault="008B78AB" w:rsidP="00C86CB0">
            <w:r>
              <w:t>Turquie</w:t>
            </w:r>
          </w:p>
        </w:tc>
        <w:tc>
          <w:tcPr>
            <w:tcW w:w="3309" w:type="dxa"/>
          </w:tcPr>
          <w:p w:rsidR="008B78AB" w:rsidRPr="00467D98" w:rsidRDefault="008B78AB" w:rsidP="00C86CB0">
            <w:r>
              <w:t>31 août 2001</w:t>
            </w:r>
          </w:p>
        </w:tc>
        <w:tc>
          <w:tcPr>
            <w:tcW w:w="2233" w:type="dxa"/>
          </w:tcPr>
          <w:p w:rsidR="008B78AB" w:rsidRPr="00467D98" w:rsidRDefault="008B78AB" w:rsidP="00C86CB0"/>
        </w:tc>
      </w:tr>
      <w:tr w:rsidR="00E653BD" w:rsidRPr="00467D98" w:rsidTr="003F5249">
        <w:tblPrEx>
          <w:tblCellMar>
            <w:top w:w="0" w:type="dxa"/>
            <w:bottom w:w="0" w:type="dxa"/>
          </w:tblCellMar>
        </w:tblPrEx>
        <w:tc>
          <w:tcPr>
            <w:tcW w:w="2963" w:type="dxa"/>
          </w:tcPr>
          <w:p w:rsidR="00E653BD" w:rsidRPr="00467D98" w:rsidRDefault="00E653BD" w:rsidP="00C86CB0">
            <w:r w:rsidRPr="00467D98">
              <w:t>Jamahiriya arabe libyenne</w:t>
            </w:r>
          </w:p>
        </w:tc>
        <w:tc>
          <w:tcPr>
            <w:tcW w:w="3309" w:type="dxa"/>
          </w:tcPr>
          <w:p w:rsidR="00E653BD" w:rsidRPr="00467D98" w:rsidRDefault="00E653BD" w:rsidP="00C86CB0">
            <w:r w:rsidRPr="00467D98">
              <w:t>14 juin 2002</w:t>
            </w:r>
          </w:p>
        </w:tc>
        <w:tc>
          <w:tcPr>
            <w:tcW w:w="2233" w:type="dxa"/>
          </w:tcPr>
          <w:p w:rsidR="00E653BD" w:rsidRPr="00467D98" w:rsidRDefault="00E653BD" w:rsidP="00C86CB0"/>
        </w:tc>
      </w:tr>
      <w:tr w:rsidR="008B78AB" w:rsidRPr="00467D98" w:rsidTr="003F5249">
        <w:tblPrEx>
          <w:tblCellMar>
            <w:top w:w="0" w:type="dxa"/>
            <w:bottom w:w="0" w:type="dxa"/>
          </w:tblCellMar>
        </w:tblPrEx>
        <w:tc>
          <w:tcPr>
            <w:tcW w:w="2963" w:type="dxa"/>
          </w:tcPr>
          <w:p w:rsidR="008B78AB" w:rsidRPr="00467D98" w:rsidRDefault="008B78AB" w:rsidP="00C86CB0">
            <w:r>
              <w:t>Algérie</w:t>
            </w:r>
          </w:p>
        </w:tc>
        <w:tc>
          <w:tcPr>
            <w:tcW w:w="3309" w:type="dxa"/>
          </w:tcPr>
          <w:p w:rsidR="008B78AB" w:rsidRPr="00467D98" w:rsidRDefault="008B78AB" w:rsidP="00C86CB0">
            <w:r>
              <w:t>11 octobre 2002</w:t>
            </w:r>
          </w:p>
        </w:tc>
        <w:tc>
          <w:tcPr>
            <w:tcW w:w="2233" w:type="dxa"/>
          </w:tcPr>
          <w:p w:rsidR="008B78AB" w:rsidRPr="00467D98" w:rsidRDefault="008B78AB" w:rsidP="00C86CB0">
            <w:r>
              <w:t>[20 juin 2012]</w:t>
            </w:r>
          </w:p>
        </w:tc>
      </w:tr>
      <w:tr w:rsidR="00E653BD" w:rsidRPr="00467D98" w:rsidTr="003F5249">
        <w:tblPrEx>
          <w:tblCellMar>
            <w:top w:w="0" w:type="dxa"/>
            <w:bottom w:w="0" w:type="dxa"/>
          </w:tblCellMar>
        </w:tblPrEx>
        <w:tc>
          <w:tcPr>
            <w:tcW w:w="2963" w:type="dxa"/>
          </w:tcPr>
          <w:p w:rsidR="00E653BD" w:rsidRPr="00467D98" w:rsidRDefault="00E653BD" w:rsidP="00C86CB0">
            <w:r w:rsidRPr="00467D98">
              <w:t>Brésil</w:t>
            </w:r>
          </w:p>
        </w:tc>
        <w:tc>
          <w:tcPr>
            <w:tcW w:w="3309" w:type="dxa"/>
            <w:vAlign w:val="bottom"/>
          </w:tcPr>
          <w:p w:rsidR="00E653BD" w:rsidRPr="00467D98" w:rsidRDefault="00E653BD" w:rsidP="00C86CB0">
            <w:r w:rsidRPr="00467D98">
              <w:t>27 octobre 2002</w:t>
            </w:r>
          </w:p>
        </w:tc>
        <w:tc>
          <w:tcPr>
            <w:tcW w:w="2233" w:type="dxa"/>
            <w:vAlign w:val="bottom"/>
          </w:tcPr>
          <w:p w:rsidR="00E653BD" w:rsidRPr="00467D98" w:rsidRDefault="00E653BD" w:rsidP="00C86CB0"/>
        </w:tc>
      </w:tr>
      <w:tr w:rsidR="008B78AB" w:rsidRPr="00467D98" w:rsidTr="003F5249">
        <w:tblPrEx>
          <w:tblCellMar>
            <w:top w:w="0" w:type="dxa"/>
            <w:bottom w:w="0" w:type="dxa"/>
          </w:tblCellMar>
        </w:tblPrEx>
        <w:tc>
          <w:tcPr>
            <w:tcW w:w="2963" w:type="dxa"/>
          </w:tcPr>
          <w:p w:rsidR="008B78AB" w:rsidRPr="00467D98" w:rsidRDefault="008B78AB" w:rsidP="00C86CB0"/>
        </w:tc>
        <w:tc>
          <w:tcPr>
            <w:tcW w:w="3309" w:type="dxa"/>
            <w:vAlign w:val="bottom"/>
          </w:tcPr>
          <w:p w:rsidR="008B78AB" w:rsidRPr="00467D98" w:rsidRDefault="008B78AB" w:rsidP="00C86CB0"/>
        </w:tc>
        <w:tc>
          <w:tcPr>
            <w:tcW w:w="2233" w:type="dxa"/>
            <w:vAlign w:val="bottom"/>
          </w:tcPr>
          <w:p w:rsidR="008B78AB" w:rsidRPr="00467D98" w:rsidRDefault="008B78AB" w:rsidP="00C86CB0"/>
        </w:tc>
      </w:tr>
      <w:tr w:rsidR="00E653BD" w:rsidRPr="00467D98" w:rsidTr="003F5249">
        <w:tblPrEx>
          <w:tblCellMar>
            <w:top w:w="0" w:type="dxa"/>
            <w:bottom w:w="0" w:type="dxa"/>
          </w:tblCellMar>
        </w:tblPrEx>
        <w:tc>
          <w:tcPr>
            <w:tcW w:w="2963" w:type="dxa"/>
          </w:tcPr>
          <w:p w:rsidR="00E653BD" w:rsidRPr="00467D98" w:rsidRDefault="00E653BD" w:rsidP="00C86CB0">
            <w:r w:rsidRPr="00467D98">
              <w:t>Guinée</w:t>
            </w:r>
          </w:p>
        </w:tc>
        <w:tc>
          <w:tcPr>
            <w:tcW w:w="3309" w:type="dxa"/>
            <w:vAlign w:val="bottom"/>
          </w:tcPr>
          <w:p w:rsidR="00E653BD" w:rsidRPr="00467D98" w:rsidRDefault="00E653BD" w:rsidP="00C86CB0">
            <w:r w:rsidRPr="00467D98">
              <w:t>8 novembre 2002</w:t>
            </w:r>
          </w:p>
        </w:tc>
        <w:tc>
          <w:tcPr>
            <w:tcW w:w="2233" w:type="dxa"/>
            <w:vAlign w:val="bottom"/>
          </w:tcPr>
          <w:p w:rsidR="00E653BD" w:rsidRPr="00467D98" w:rsidRDefault="00E653BD" w:rsidP="00C86CB0"/>
        </w:tc>
      </w:tr>
      <w:tr w:rsidR="00E653BD" w:rsidRPr="00467D98" w:rsidTr="003F5249">
        <w:tblPrEx>
          <w:tblCellMar>
            <w:top w:w="0" w:type="dxa"/>
            <w:bottom w:w="0" w:type="dxa"/>
          </w:tblCellMar>
        </w:tblPrEx>
        <w:tc>
          <w:tcPr>
            <w:tcW w:w="2963" w:type="dxa"/>
          </w:tcPr>
          <w:p w:rsidR="00E653BD" w:rsidRPr="00467D98" w:rsidRDefault="00E653BD" w:rsidP="00C86CB0">
            <w:r w:rsidRPr="00467D98">
              <w:t>Somalie</w:t>
            </w:r>
          </w:p>
        </w:tc>
        <w:tc>
          <w:tcPr>
            <w:tcW w:w="3309" w:type="dxa"/>
            <w:vAlign w:val="bottom"/>
          </w:tcPr>
          <w:p w:rsidR="00E653BD" w:rsidRPr="00467D98" w:rsidRDefault="00E653BD" w:rsidP="00C86CB0">
            <w:r w:rsidRPr="00467D98">
              <w:t>22 février 2003</w:t>
            </w:r>
          </w:p>
        </w:tc>
        <w:tc>
          <w:tcPr>
            <w:tcW w:w="2233" w:type="dxa"/>
            <w:vAlign w:val="bottom"/>
          </w:tcPr>
          <w:p w:rsidR="00E653BD" w:rsidRPr="00467D98" w:rsidRDefault="00E653BD" w:rsidP="00C86CB0"/>
        </w:tc>
      </w:tr>
      <w:tr w:rsidR="00E653BD" w:rsidRPr="00467D98" w:rsidTr="003F5249">
        <w:tblPrEx>
          <w:tblCellMar>
            <w:top w:w="0" w:type="dxa"/>
            <w:bottom w:w="0" w:type="dxa"/>
          </w:tblCellMar>
        </w:tblPrEx>
        <w:tc>
          <w:tcPr>
            <w:tcW w:w="2963" w:type="dxa"/>
          </w:tcPr>
          <w:p w:rsidR="00E653BD" w:rsidRPr="00467D98" w:rsidRDefault="00E653BD" w:rsidP="00C86CB0">
            <w:r w:rsidRPr="00467D98">
              <w:t>Paraguay</w:t>
            </w:r>
          </w:p>
        </w:tc>
        <w:tc>
          <w:tcPr>
            <w:tcW w:w="3309" w:type="dxa"/>
            <w:vAlign w:val="bottom"/>
          </w:tcPr>
          <w:p w:rsidR="00E653BD" w:rsidRPr="00467D98" w:rsidRDefault="00E653BD" w:rsidP="00C86CB0">
            <w:r w:rsidRPr="00467D98">
              <w:t>10 avril 2003</w:t>
            </w:r>
          </w:p>
        </w:tc>
        <w:tc>
          <w:tcPr>
            <w:tcW w:w="2233" w:type="dxa"/>
            <w:vAlign w:val="bottom"/>
          </w:tcPr>
          <w:p w:rsidR="00E653BD" w:rsidRPr="00467D98" w:rsidRDefault="00E653BD" w:rsidP="00C86CB0"/>
        </w:tc>
      </w:tr>
      <w:tr w:rsidR="00E653BD" w:rsidRPr="00467D98" w:rsidTr="003F5249">
        <w:tblPrEx>
          <w:tblCellMar>
            <w:top w:w="0" w:type="dxa"/>
            <w:bottom w:w="0" w:type="dxa"/>
          </w:tblCellMar>
        </w:tblPrEx>
        <w:tc>
          <w:tcPr>
            <w:tcW w:w="2963" w:type="dxa"/>
          </w:tcPr>
          <w:p w:rsidR="00E653BD" w:rsidRPr="00467D98" w:rsidRDefault="00E653BD" w:rsidP="00C86CB0">
            <w:r w:rsidRPr="00467D98">
              <w:t>Malte</w:t>
            </w:r>
          </w:p>
        </w:tc>
        <w:tc>
          <w:tcPr>
            <w:tcW w:w="3309" w:type="dxa"/>
            <w:vAlign w:val="bottom"/>
          </w:tcPr>
          <w:p w:rsidR="00E653BD" w:rsidRPr="00467D98" w:rsidRDefault="00E653BD" w:rsidP="00C86CB0">
            <w:r w:rsidRPr="00467D98">
              <w:t>12 octobre 2003</w:t>
            </w:r>
          </w:p>
        </w:tc>
        <w:tc>
          <w:tcPr>
            <w:tcW w:w="2233" w:type="dxa"/>
            <w:vAlign w:val="bottom"/>
          </w:tcPr>
          <w:p w:rsidR="00E653BD" w:rsidRPr="00467D98" w:rsidRDefault="00E653BD" w:rsidP="00C86CB0">
            <w:r w:rsidRPr="00467D98">
              <w:t>[1</w:t>
            </w:r>
            <w:r w:rsidRPr="00467D98">
              <w:rPr>
                <w:vertAlign w:val="superscript"/>
              </w:rPr>
              <w:t>er</w:t>
            </w:r>
            <w:r w:rsidRPr="00467D98">
              <w:t xml:space="preserve"> décembre 2000]</w:t>
            </w:r>
          </w:p>
        </w:tc>
      </w:tr>
      <w:tr w:rsidR="008B78AB" w:rsidRPr="00467D98" w:rsidTr="003F5249">
        <w:tblPrEx>
          <w:tblCellMar>
            <w:top w:w="0" w:type="dxa"/>
            <w:bottom w:w="0" w:type="dxa"/>
          </w:tblCellMar>
        </w:tblPrEx>
        <w:tc>
          <w:tcPr>
            <w:tcW w:w="2963" w:type="dxa"/>
          </w:tcPr>
          <w:p w:rsidR="008B78AB" w:rsidRPr="00467D98" w:rsidRDefault="003B0415" w:rsidP="00C86CB0">
            <w:r>
              <w:t>Tunisie</w:t>
            </w:r>
          </w:p>
        </w:tc>
        <w:tc>
          <w:tcPr>
            <w:tcW w:w="3309" w:type="dxa"/>
            <w:vAlign w:val="bottom"/>
          </w:tcPr>
          <w:p w:rsidR="008B78AB" w:rsidRPr="00467D98" w:rsidRDefault="003B0415" w:rsidP="00C86CB0">
            <w:r>
              <w:t>22 octobre 2003</w:t>
            </w:r>
          </w:p>
        </w:tc>
        <w:tc>
          <w:tcPr>
            <w:tcW w:w="2233" w:type="dxa"/>
            <w:vAlign w:val="bottom"/>
          </w:tcPr>
          <w:p w:rsidR="008B78AB" w:rsidRPr="00467D98" w:rsidRDefault="008B78AB" w:rsidP="00C86CB0"/>
        </w:tc>
      </w:tr>
      <w:tr w:rsidR="00F53B9A" w:rsidRPr="00467D98" w:rsidTr="003F5249">
        <w:tblPrEx>
          <w:tblCellMar>
            <w:top w:w="0" w:type="dxa"/>
            <w:bottom w:w="0" w:type="dxa"/>
          </w:tblCellMar>
        </w:tblPrEx>
        <w:tc>
          <w:tcPr>
            <w:tcW w:w="2963" w:type="dxa"/>
          </w:tcPr>
          <w:p w:rsidR="00F53B9A" w:rsidRDefault="00F53B9A" w:rsidP="00C86CB0"/>
        </w:tc>
        <w:tc>
          <w:tcPr>
            <w:tcW w:w="3309" w:type="dxa"/>
            <w:vAlign w:val="bottom"/>
          </w:tcPr>
          <w:p w:rsidR="00F53B9A" w:rsidRDefault="00F53B9A" w:rsidP="00C86CB0"/>
        </w:tc>
        <w:tc>
          <w:tcPr>
            <w:tcW w:w="2233" w:type="dxa"/>
            <w:vAlign w:val="bottom"/>
          </w:tcPr>
          <w:p w:rsidR="00F53B9A" w:rsidRPr="00467D98" w:rsidRDefault="00F53B9A" w:rsidP="00C86CB0"/>
        </w:tc>
      </w:tr>
      <w:tr w:rsidR="003B0415" w:rsidRPr="00467D98" w:rsidTr="003F5249">
        <w:tblPrEx>
          <w:tblCellMar>
            <w:top w:w="0" w:type="dxa"/>
            <w:bottom w:w="0" w:type="dxa"/>
          </w:tblCellMar>
        </w:tblPrEx>
        <w:tc>
          <w:tcPr>
            <w:tcW w:w="2963" w:type="dxa"/>
          </w:tcPr>
          <w:p w:rsidR="003B0415" w:rsidRDefault="003B0415" w:rsidP="00C86CB0">
            <w:r>
              <w:t>Liechtenstein</w:t>
            </w:r>
          </w:p>
        </w:tc>
        <w:tc>
          <w:tcPr>
            <w:tcW w:w="3309" w:type="dxa"/>
            <w:vAlign w:val="bottom"/>
          </w:tcPr>
          <w:p w:rsidR="003B0415" w:rsidRDefault="003B0415" w:rsidP="00C86CB0">
            <w:r>
              <w:t>1</w:t>
            </w:r>
            <w:r w:rsidRPr="003B0415">
              <w:rPr>
                <w:vertAlign w:val="superscript"/>
              </w:rPr>
              <w:t>er</w:t>
            </w:r>
            <w:r>
              <w:t xml:space="preserve"> décembre 2003</w:t>
            </w:r>
          </w:p>
        </w:tc>
        <w:tc>
          <w:tcPr>
            <w:tcW w:w="2233" w:type="dxa"/>
            <w:vAlign w:val="bottom"/>
          </w:tcPr>
          <w:p w:rsidR="003B0415" w:rsidRPr="00467D98" w:rsidRDefault="003B0415" w:rsidP="00C86CB0">
            <w:r>
              <w:t>[14 mai 2014]</w:t>
            </w:r>
          </w:p>
        </w:tc>
      </w:tr>
      <w:tr w:rsidR="00E653BD" w:rsidRPr="00467D98" w:rsidTr="003F5249">
        <w:tblPrEx>
          <w:tblCellMar>
            <w:top w:w="0" w:type="dxa"/>
            <w:bottom w:w="0" w:type="dxa"/>
          </w:tblCellMar>
        </w:tblPrEx>
        <w:tc>
          <w:tcPr>
            <w:tcW w:w="2963" w:type="dxa"/>
          </w:tcPr>
          <w:p w:rsidR="00E653BD" w:rsidRPr="00467D98" w:rsidRDefault="00E653BD" w:rsidP="00C86CB0">
            <w:r w:rsidRPr="00467D98">
              <w:t>Roumanie</w:t>
            </w:r>
          </w:p>
        </w:tc>
        <w:tc>
          <w:tcPr>
            <w:tcW w:w="3309" w:type="dxa"/>
            <w:vAlign w:val="bottom"/>
          </w:tcPr>
          <w:p w:rsidR="00E653BD" w:rsidRPr="00467D98" w:rsidRDefault="00E653BD" w:rsidP="00C86CB0">
            <w:r w:rsidRPr="00467D98">
              <w:t>16 janvier 2004</w:t>
            </w:r>
          </w:p>
        </w:tc>
        <w:tc>
          <w:tcPr>
            <w:tcW w:w="2233" w:type="dxa"/>
            <w:vAlign w:val="bottom"/>
          </w:tcPr>
          <w:p w:rsidR="00E653BD" w:rsidRPr="00467D98" w:rsidRDefault="00E653BD" w:rsidP="00C86CB0"/>
        </w:tc>
      </w:tr>
      <w:tr w:rsidR="00E653BD" w:rsidRPr="00467D98" w:rsidTr="003F5249">
        <w:tblPrEx>
          <w:tblCellMar>
            <w:top w:w="0" w:type="dxa"/>
            <w:bottom w:w="0" w:type="dxa"/>
          </w:tblCellMar>
        </w:tblPrEx>
        <w:tc>
          <w:tcPr>
            <w:tcW w:w="2963" w:type="dxa"/>
          </w:tcPr>
          <w:p w:rsidR="00E653BD" w:rsidRPr="00467D98" w:rsidRDefault="00E653BD" w:rsidP="00C86CB0">
            <w:r w:rsidRPr="00467D98">
              <w:t>Népal</w:t>
            </w:r>
          </w:p>
        </w:tc>
        <w:tc>
          <w:tcPr>
            <w:tcW w:w="3309" w:type="dxa"/>
            <w:vAlign w:val="bottom"/>
          </w:tcPr>
          <w:p w:rsidR="00E653BD" w:rsidRPr="00467D98" w:rsidRDefault="00E653BD" w:rsidP="00C86CB0">
            <w:r w:rsidRPr="00467D98">
              <w:t>12 juin 2004</w:t>
            </w:r>
          </w:p>
        </w:tc>
        <w:tc>
          <w:tcPr>
            <w:tcW w:w="2233" w:type="dxa"/>
            <w:vAlign w:val="bottom"/>
          </w:tcPr>
          <w:p w:rsidR="00E653BD" w:rsidRPr="00467D98" w:rsidRDefault="00E653BD" w:rsidP="00C86CB0">
            <w:r w:rsidRPr="00467D98">
              <w:t>[12 juin 2008]</w:t>
            </w:r>
          </w:p>
        </w:tc>
      </w:tr>
      <w:tr w:rsidR="00E653BD" w:rsidRPr="00467D98" w:rsidTr="003F5249">
        <w:tblPrEx>
          <w:tblCellMar>
            <w:top w:w="0" w:type="dxa"/>
            <w:bottom w:w="0" w:type="dxa"/>
          </w:tblCellMar>
        </w:tblPrEx>
        <w:tc>
          <w:tcPr>
            <w:tcW w:w="2963" w:type="dxa"/>
          </w:tcPr>
          <w:p w:rsidR="00E653BD" w:rsidRPr="00467D98" w:rsidRDefault="00E653BD" w:rsidP="00C86CB0">
            <w:r w:rsidRPr="00467D98">
              <w:t>Chypre</w:t>
            </w:r>
          </w:p>
        </w:tc>
        <w:tc>
          <w:tcPr>
            <w:tcW w:w="3309" w:type="dxa"/>
            <w:vAlign w:val="bottom"/>
          </w:tcPr>
          <w:p w:rsidR="00E653BD" w:rsidRPr="00467D98" w:rsidRDefault="00E653BD" w:rsidP="00C86CB0">
            <w:r w:rsidRPr="00467D98">
              <w:t>16 août 2004</w:t>
            </w:r>
          </w:p>
        </w:tc>
        <w:tc>
          <w:tcPr>
            <w:tcW w:w="2233" w:type="dxa"/>
            <w:vAlign w:val="bottom"/>
          </w:tcPr>
          <w:p w:rsidR="00E653BD" w:rsidRPr="00467D98" w:rsidRDefault="00E653BD" w:rsidP="00C86CB0"/>
        </w:tc>
      </w:tr>
      <w:tr w:rsidR="00E653BD" w:rsidRPr="00467D98" w:rsidTr="003F5249">
        <w:tblPrEx>
          <w:tblCellMar>
            <w:top w:w="0" w:type="dxa"/>
            <w:bottom w:w="0" w:type="dxa"/>
          </w:tblCellMar>
        </w:tblPrEx>
        <w:tc>
          <w:tcPr>
            <w:tcW w:w="2963" w:type="dxa"/>
          </w:tcPr>
          <w:p w:rsidR="00E653BD" w:rsidRPr="00467D98" w:rsidRDefault="00E653BD" w:rsidP="00C86CB0">
            <w:r w:rsidRPr="00467D98">
              <w:t xml:space="preserve">Venezuela (Rép. </w:t>
            </w:r>
            <w:r w:rsidR="003B0415" w:rsidRPr="00467D98">
              <w:t>B</w:t>
            </w:r>
            <w:r w:rsidRPr="00467D98">
              <w:t>olivarienne du)</w:t>
            </w:r>
          </w:p>
        </w:tc>
        <w:tc>
          <w:tcPr>
            <w:tcW w:w="3309" w:type="dxa"/>
            <w:vAlign w:val="bottom"/>
          </w:tcPr>
          <w:p w:rsidR="00E653BD" w:rsidRPr="00467D98" w:rsidRDefault="00E653BD" w:rsidP="00C86CB0">
            <w:r w:rsidRPr="00467D98">
              <w:t>20 août 2004</w:t>
            </w:r>
          </w:p>
        </w:tc>
        <w:tc>
          <w:tcPr>
            <w:tcW w:w="2233" w:type="dxa"/>
            <w:vAlign w:val="bottom"/>
          </w:tcPr>
          <w:p w:rsidR="00E653BD" w:rsidRPr="00467D98" w:rsidRDefault="00E653BD" w:rsidP="00C86CB0"/>
        </w:tc>
      </w:tr>
      <w:tr w:rsidR="00F53B9A" w:rsidRPr="00467D98" w:rsidTr="003F5249">
        <w:tblPrEx>
          <w:tblCellMar>
            <w:top w:w="0" w:type="dxa"/>
            <w:bottom w:w="0" w:type="dxa"/>
          </w:tblCellMar>
        </w:tblPrEx>
        <w:tc>
          <w:tcPr>
            <w:tcW w:w="2963" w:type="dxa"/>
          </w:tcPr>
          <w:p w:rsidR="00F53B9A" w:rsidRPr="00467D98" w:rsidRDefault="00F53B9A" w:rsidP="00C86CB0"/>
        </w:tc>
        <w:tc>
          <w:tcPr>
            <w:tcW w:w="3309" w:type="dxa"/>
            <w:vAlign w:val="bottom"/>
          </w:tcPr>
          <w:p w:rsidR="00F53B9A" w:rsidRPr="00467D98" w:rsidRDefault="00F53B9A" w:rsidP="00C86CB0"/>
        </w:tc>
        <w:tc>
          <w:tcPr>
            <w:tcW w:w="2233" w:type="dxa"/>
            <w:vAlign w:val="bottom"/>
          </w:tcPr>
          <w:p w:rsidR="00F53B9A" w:rsidRPr="00467D98" w:rsidRDefault="00F53B9A" w:rsidP="00C86CB0"/>
        </w:tc>
      </w:tr>
      <w:tr w:rsidR="00E653BD" w:rsidRPr="00467D98" w:rsidTr="003F5249">
        <w:tblPrEx>
          <w:tblCellMar>
            <w:top w:w="0" w:type="dxa"/>
            <w:bottom w:w="0" w:type="dxa"/>
          </w:tblCellMar>
        </w:tblPrEx>
        <w:tc>
          <w:tcPr>
            <w:tcW w:w="2963" w:type="dxa"/>
          </w:tcPr>
          <w:p w:rsidR="00E653BD" w:rsidRPr="00467D98" w:rsidRDefault="00E653BD" w:rsidP="00C86CB0">
            <w:r w:rsidRPr="00467D98">
              <w:t>Croatie</w:t>
            </w:r>
          </w:p>
        </w:tc>
        <w:tc>
          <w:tcPr>
            <w:tcW w:w="3309" w:type="dxa"/>
            <w:vAlign w:val="bottom"/>
          </w:tcPr>
          <w:p w:rsidR="00E653BD" w:rsidRPr="00467D98" w:rsidRDefault="00E653BD" w:rsidP="00C86CB0">
            <w:r w:rsidRPr="00467D98">
              <w:t>7 octobre 2004</w:t>
            </w:r>
          </w:p>
        </w:tc>
        <w:tc>
          <w:tcPr>
            <w:tcW w:w="2233" w:type="dxa"/>
            <w:vAlign w:val="bottom"/>
          </w:tcPr>
          <w:p w:rsidR="00E653BD" w:rsidRPr="00467D98" w:rsidRDefault="00E653BD" w:rsidP="00C86CB0">
            <w:r w:rsidRPr="00467D98">
              <w:t>[7 octobre 2008]</w:t>
            </w:r>
          </w:p>
        </w:tc>
      </w:tr>
      <w:tr w:rsidR="003B0415" w:rsidRPr="00467D98" w:rsidTr="003F5249">
        <w:tblPrEx>
          <w:tblCellMar>
            <w:top w:w="0" w:type="dxa"/>
            <w:bottom w:w="0" w:type="dxa"/>
          </w:tblCellMar>
        </w:tblPrEx>
        <w:tc>
          <w:tcPr>
            <w:tcW w:w="2963" w:type="dxa"/>
          </w:tcPr>
          <w:p w:rsidR="003B0415" w:rsidRPr="00467D98" w:rsidRDefault="003B0415" w:rsidP="00C86CB0">
            <w:r>
              <w:t>Estonie</w:t>
            </w:r>
          </w:p>
        </w:tc>
        <w:tc>
          <w:tcPr>
            <w:tcW w:w="3309" w:type="dxa"/>
            <w:vAlign w:val="bottom"/>
          </w:tcPr>
          <w:p w:rsidR="003B0415" w:rsidRPr="00467D98" w:rsidRDefault="003B0415" w:rsidP="00C86CB0">
            <w:r>
              <w:t>19 décembre 2004</w:t>
            </w:r>
          </w:p>
        </w:tc>
        <w:tc>
          <w:tcPr>
            <w:tcW w:w="2233" w:type="dxa"/>
            <w:vAlign w:val="bottom"/>
          </w:tcPr>
          <w:p w:rsidR="003B0415" w:rsidRPr="00467D98" w:rsidRDefault="003B0415" w:rsidP="00C86CB0">
            <w:r>
              <w:t>[31 décembre 2011]</w:t>
            </w:r>
          </w:p>
        </w:tc>
      </w:tr>
      <w:tr w:rsidR="00E653BD" w:rsidRPr="00467D98" w:rsidTr="003F5249">
        <w:tblPrEx>
          <w:tblCellMar>
            <w:top w:w="0" w:type="dxa"/>
            <w:bottom w:w="0" w:type="dxa"/>
          </w:tblCellMar>
        </w:tblPrEx>
        <w:tc>
          <w:tcPr>
            <w:tcW w:w="2963" w:type="dxa"/>
          </w:tcPr>
          <w:p w:rsidR="00E653BD" w:rsidRPr="00467D98" w:rsidRDefault="00E653BD" w:rsidP="00C86CB0">
            <w:r w:rsidRPr="00467D98">
              <w:t>Seychelles</w:t>
            </w:r>
          </w:p>
        </w:tc>
        <w:tc>
          <w:tcPr>
            <w:tcW w:w="3309" w:type="dxa"/>
          </w:tcPr>
          <w:p w:rsidR="00E653BD" w:rsidRPr="00467D98" w:rsidRDefault="00E653BD" w:rsidP="00C86CB0">
            <w:r w:rsidRPr="00467D98">
              <w:t>3 juin 2005</w:t>
            </w:r>
          </w:p>
        </w:tc>
        <w:tc>
          <w:tcPr>
            <w:tcW w:w="2233" w:type="dxa"/>
          </w:tcPr>
          <w:p w:rsidR="00E653BD" w:rsidRPr="00467D98" w:rsidRDefault="00E653BD" w:rsidP="00C86CB0"/>
        </w:tc>
      </w:tr>
      <w:tr w:rsidR="003B0415" w:rsidRPr="00467D98" w:rsidTr="003F5249">
        <w:tblPrEx>
          <w:tblCellMar>
            <w:top w:w="0" w:type="dxa"/>
            <w:bottom w:w="0" w:type="dxa"/>
          </w:tblCellMar>
        </w:tblPrEx>
        <w:tc>
          <w:tcPr>
            <w:tcW w:w="2963" w:type="dxa"/>
          </w:tcPr>
          <w:p w:rsidR="003B0415" w:rsidRPr="00467D98" w:rsidRDefault="003B0415" w:rsidP="00C86CB0">
            <w:r w:rsidRPr="00467D98">
              <w:t>Cap-Vert</w:t>
            </w:r>
          </w:p>
        </w:tc>
        <w:tc>
          <w:tcPr>
            <w:tcW w:w="3309" w:type="dxa"/>
          </w:tcPr>
          <w:p w:rsidR="003B0415" w:rsidRPr="00467D98" w:rsidRDefault="003B0415" w:rsidP="00C86CB0">
            <w:r w:rsidRPr="00467D98">
              <w:t>3 juillet 2005</w:t>
            </w:r>
          </w:p>
        </w:tc>
        <w:tc>
          <w:tcPr>
            <w:tcW w:w="2233" w:type="dxa"/>
          </w:tcPr>
          <w:p w:rsidR="003B0415" w:rsidRPr="00467D98" w:rsidRDefault="003B0415" w:rsidP="00C86CB0"/>
        </w:tc>
      </w:tr>
      <w:tr w:rsidR="00E653BD" w:rsidRPr="00467D98" w:rsidTr="003F5249">
        <w:tblPrEx>
          <w:tblCellMar>
            <w:top w:w="0" w:type="dxa"/>
            <w:bottom w:w="0" w:type="dxa"/>
          </w:tblCellMar>
        </w:tblPrEx>
        <w:tc>
          <w:tcPr>
            <w:tcW w:w="2963" w:type="dxa"/>
          </w:tcPr>
          <w:p w:rsidR="00E653BD" w:rsidRPr="00467D98" w:rsidRDefault="00E653BD" w:rsidP="00C86CB0">
            <w:r w:rsidRPr="00467D98">
              <w:t>Cambodge</w:t>
            </w:r>
          </w:p>
        </w:tc>
        <w:tc>
          <w:tcPr>
            <w:tcW w:w="3309" w:type="dxa"/>
          </w:tcPr>
          <w:p w:rsidR="00E653BD" w:rsidRPr="00467D98" w:rsidRDefault="00E653BD" w:rsidP="00C86CB0">
            <w:r w:rsidRPr="00467D98">
              <w:t>13 novembre 2005</w:t>
            </w:r>
          </w:p>
        </w:tc>
        <w:tc>
          <w:tcPr>
            <w:tcW w:w="2233" w:type="dxa"/>
          </w:tcPr>
          <w:p w:rsidR="00E653BD" w:rsidRPr="00467D98" w:rsidRDefault="00E653BD" w:rsidP="00C86CB0"/>
        </w:tc>
      </w:tr>
      <w:tr w:rsidR="00F53B9A" w:rsidRPr="00467D98" w:rsidTr="003F5249">
        <w:tblPrEx>
          <w:tblCellMar>
            <w:top w:w="0" w:type="dxa"/>
            <w:bottom w:w="0" w:type="dxa"/>
          </w:tblCellMar>
        </w:tblPrEx>
        <w:tc>
          <w:tcPr>
            <w:tcW w:w="2963" w:type="dxa"/>
          </w:tcPr>
          <w:p w:rsidR="00F53B9A" w:rsidRPr="00467D98" w:rsidRDefault="00F53B9A" w:rsidP="00C86CB0"/>
        </w:tc>
        <w:tc>
          <w:tcPr>
            <w:tcW w:w="3309" w:type="dxa"/>
          </w:tcPr>
          <w:p w:rsidR="00F53B9A" w:rsidRPr="00467D98" w:rsidRDefault="00F53B9A" w:rsidP="00C86CB0"/>
        </w:tc>
        <w:tc>
          <w:tcPr>
            <w:tcW w:w="2233" w:type="dxa"/>
          </w:tcPr>
          <w:p w:rsidR="00F53B9A" w:rsidRPr="00467D98" w:rsidRDefault="00F53B9A" w:rsidP="00C86CB0"/>
        </w:tc>
      </w:tr>
      <w:tr w:rsidR="00E653BD" w:rsidRPr="00467D98" w:rsidTr="003F5249">
        <w:tblPrEx>
          <w:tblCellMar>
            <w:top w:w="0" w:type="dxa"/>
            <w:bottom w:w="0" w:type="dxa"/>
          </w:tblCellMar>
        </w:tblPrEx>
        <w:tc>
          <w:tcPr>
            <w:tcW w:w="2963" w:type="dxa"/>
          </w:tcPr>
          <w:p w:rsidR="00E653BD" w:rsidRPr="00467D98" w:rsidRDefault="00E653BD" w:rsidP="00C86CB0">
            <w:r w:rsidRPr="00467D98">
              <w:t>Maurice</w:t>
            </w:r>
          </w:p>
        </w:tc>
        <w:tc>
          <w:tcPr>
            <w:tcW w:w="3309" w:type="dxa"/>
          </w:tcPr>
          <w:p w:rsidR="00E653BD" w:rsidRPr="00467D98" w:rsidRDefault="00E653BD" w:rsidP="00C86CB0">
            <w:r w:rsidRPr="00467D98">
              <w:t>7 janvier 2006</w:t>
            </w:r>
          </w:p>
        </w:tc>
        <w:tc>
          <w:tcPr>
            <w:tcW w:w="2233" w:type="dxa"/>
          </w:tcPr>
          <w:p w:rsidR="00E653BD" w:rsidRPr="00467D98" w:rsidRDefault="00E653BD" w:rsidP="00C86CB0"/>
        </w:tc>
      </w:tr>
      <w:tr w:rsidR="00E653BD" w:rsidRPr="00467D98" w:rsidTr="003F5249">
        <w:tblPrEx>
          <w:tblCellMar>
            <w:top w:w="0" w:type="dxa"/>
            <w:bottom w:w="0" w:type="dxa"/>
          </w:tblCellMar>
        </w:tblPrEx>
        <w:tc>
          <w:tcPr>
            <w:tcW w:w="2963" w:type="dxa"/>
          </w:tcPr>
          <w:p w:rsidR="00E653BD" w:rsidRPr="00467D98" w:rsidRDefault="00E653BD" w:rsidP="00C86CB0">
            <w:r w:rsidRPr="00467D98">
              <w:t>Burundi</w:t>
            </w:r>
          </w:p>
        </w:tc>
        <w:tc>
          <w:tcPr>
            <w:tcW w:w="3309" w:type="dxa"/>
          </w:tcPr>
          <w:p w:rsidR="00E653BD" w:rsidRPr="00467D98" w:rsidRDefault="00E653BD" w:rsidP="00C86CB0">
            <w:r w:rsidRPr="00467D98">
              <w:t>19 mars 2006</w:t>
            </w:r>
          </w:p>
        </w:tc>
        <w:tc>
          <w:tcPr>
            <w:tcW w:w="2233" w:type="dxa"/>
          </w:tcPr>
          <w:p w:rsidR="00E653BD" w:rsidRPr="00467D98" w:rsidRDefault="00E653BD" w:rsidP="00C86CB0">
            <w:r w:rsidRPr="00467D98">
              <w:t>[31 décembre 2008]</w:t>
            </w:r>
          </w:p>
        </w:tc>
      </w:tr>
      <w:tr w:rsidR="003B0415" w:rsidRPr="00467D98" w:rsidTr="003F5249">
        <w:tblPrEx>
          <w:tblCellMar>
            <w:top w:w="0" w:type="dxa"/>
            <w:bottom w:w="0" w:type="dxa"/>
          </w:tblCellMar>
        </w:tblPrEx>
        <w:tc>
          <w:tcPr>
            <w:tcW w:w="2963" w:type="dxa"/>
          </w:tcPr>
          <w:p w:rsidR="003B0415" w:rsidRPr="00467D98" w:rsidRDefault="003B0415" w:rsidP="00C86CB0">
            <w:r w:rsidRPr="00467D98">
              <w:t>Antigua-et-Barbuda</w:t>
            </w:r>
          </w:p>
        </w:tc>
        <w:tc>
          <w:tcPr>
            <w:tcW w:w="3309" w:type="dxa"/>
          </w:tcPr>
          <w:p w:rsidR="003B0415" w:rsidRPr="00467D98" w:rsidRDefault="003B0415" w:rsidP="00C86CB0">
            <w:pPr>
              <w:rPr>
                <w:lang w:val="fr-FR"/>
              </w:rPr>
            </w:pPr>
            <w:r w:rsidRPr="00467D98">
              <w:rPr>
                <w:lang w:val="fr-FR"/>
              </w:rPr>
              <w:t>17 août 2006</w:t>
            </w:r>
          </w:p>
        </w:tc>
        <w:tc>
          <w:tcPr>
            <w:tcW w:w="2233" w:type="dxa"/>
          </w:tcPr>
          <w:p w:rsidR="003B0415" w:rsidRPr="00467D98" w:rsidRDefault="003B0415" w:rsidP="00C86CB0">
            <w:pPr>
              <w:rPr>
                <w:lang w:val="en-GB"/>
              </w:rPr>
            </w:pPr>
          </w:p>
        </w:tc>
      </w:tr>
      <w:tr w:rsidR="00E653BD" w:rsidRPr="00467D98" w:rsidTr="003F5249">
        <w:tblPrEx>
          <w:tblCellMar>
            <w:top w:w="0" w:type="dxa"/>
            <w:bottom w:w="0" w:type="dxa"/>
          </w:tblCellMar>
        </w:tblPrEx>
        <w:tc>
          <w:tcPr>
            <w:tcW w:w="2963" w:type="dxa"/>
          </w:tcPr>
          <w:p w:rsidR="00E653BD" w:rsidRPr="00467D98" w:rsidRDefault="003B0415" w:rsidP="00C86CB0">
            <w:r>
              <w:t>Arménie</w:t>
            </w:r>
          </w:p>
        </w:tc>
        <w:tc>
          <w:tcPr>
            <w:tcW w:w="3309" w:type="dxa"/>
          </w:tcPr>
          <w:p w:rsidR="00E653BD" w:rsidRPr="00467D98" w:rsidRDefault="003B0415" w:rsidP="00C86CB0">
            <w:r>
              <w:t>12 octobre 2006</w:t>
            </w:r>
          </w:p>
        </w:tc>
        <w:tc>
          <w:tcPr>
            <w:tcW w:w="2233" w:type="dxa"/>
          </w:tcPr>
          <w:p w:rsidR="00E653BD" w:rsidRPr="00467D98" w:rsidRDefault="00E653BD" w:rsidP="00C86CB0"/>
        </w:tc>
      </w:tr>
      <w:tr w:rsidR="003B0415" w:rsidRPr="00467D98" w:rsidTr="003F5249">
        <w:tblPrEx>
          <w:tblCellMar>
            <w:top w:w="0" w:type="dxa"/>
            <w:bottom w:w="0" w:type="dxa"/>
          </w:tblCellMar>
        </w:tblPrEx>
        <w:tc>
          <w:tcPr>
            <w:tcW w:w="2963" w:type="dxa"/>
          </w:tcPr>
          <w:p w:rsidR="003B0415" w:rsidRDefault="003B0415" w:rsidP="00C86CB0">
            <w:r>
              <w:t>Costa Rica</w:t>
            </w:r>
          </w:p>
        </w:tc>
        <w:tc>
          <w:tcPr>
            <w:tcW w:w="3309" w:type="dxa"/>
          </w:tcPr>
          <w:p w:rsidR="003B0415" w:rsidRDefault="003B0415" w:rsidP="00C86CB0">
            <w:r>
              <w:t>10 décembre 2006</w:t>
            </w:r>
          </w:p>
        </w:tc>
        <w:tc>
          <w:tcPr>
            <w:tcW w:w="2233" w:type="dxa"/>
          </w:tcPr>
          <w:p w:rsidR="003B0415" w:rsidRPr="00467D98" w:rsidRDefault="003B0415" w:rsidP="00C86CB0"/>
        </w:tc>
      </w:tr>
      <w:tr w:rsidR="00F53B9A" w:rsidRPr="00467D98" w:rsidTr="003F5249">
        <w:tblPrEx>
          <w:tblCellMar>
            <w:top w:w="0" w:type="dxa"/>
            <w:bottom w:w="0" w:type="dxa"/>
          </w:tblCellMar>
        </w:tblPrEx>
        <w:tc>
          <w:tcPr>
            <w:tcW w:w="2963" w:type="dxa"/>
          </w:tcPr>
          <w:p w:rsidR="00F53B9A" w:rsidRDefault="00F53B9A" w:rsidP="00C86CB0"/>
        </w:tc>
        <w:tc>
          <w:tcPr>
            <w:tcW w:w="3309" w:type="dxa"/>
          </w:tcPr>
          <w:p w:rsidR="00F53B9A" w:rsidRDefault="00F53B9A" w:rsidP="00C86CB0"/>
        </w:tc>
        <w:tc>
          <w:tcPr>
            <w:tcW w:w="2233" w:type="dxa"/>
          </w:tcPr>
          <w:p w:rsidR="00F53B9A" w:rsidRPr="00467D98" w:rsidRDefault="00F53B9A" w:rsidP="00C86CB0"/>
        </w:tc>
      </w:tr>
      <w:tr w:rsidR="003B0415" w:rsidRPr="00467D98" w:rsidTr="003F5249">
        <w:tblPrEx>
          <w:tblCellMar>
            <w:top w:w="0" w:type="dxa"/>
            <w:bottom w:w="0" w:type="dxa"/>
          </w:tblCellMar>
        </w:tblPrEx>
        <w:tc>
          <w:tcPr>
            <w:tcW w:w="2963" w:type="dxa"/>
          </w:tcPr>
          <w:p w:rsidR="003B0415" w:rsidRDefault="003B0415" w:rsidP="00C86CB0">
            <w:r>
              <w:t>Éthiopie</w:t>
            </w:r>
          </w:p>
        </w:tc>
        <w:tc>
          <w:tcPr>
            <w:tcW w:w="3309" w:type="dxa"/>
          </w:tcPr>
          <w:p w:rsidR="003B0415" w:rsidRDefault="003B0415" w:rsidP="00C86CB0">
            <w:r>
              <w:t>12 avril 2007</w:t>
            </w:r>
          </w:p>
        </w:tc>
        <w:tc>
          <w:tcPr>
            <w:tcW w:w="2233" w:type="dxa"/>
          </w:tcPr>
          <w:p w:rsidR="003B0415" w:rsidRPr="00467D98" w:rsidRDefault="003B0415" w:rsidP="00C86CB0"/>
        </w:tc>
      </w:tr>
      <w:tr w:rsidR="003B0415" w:rsidRPr="00467D98" w:rsidTr="003F5249">
        <w:tblPrEx>
          <w:tblCellMar>
            <w:top w:w="0" w:type="dxa"/>
            <w:bottom w:w="0" w:type="dxa"/>
          </w:tblCellMar>
        </w:tblPrEx>
        <w:tc>
          <w:tcPr>
            <w:tcW w:w="2963" w:type="dxa"/>
          </w:tcPr>
          <w:p w:rsidR="003B0415" w:rsidRDefault="003B0415" w:rsidP="00C86CB0">
            <w:r>
              <w:t>Géorgie</w:t>
            </w:r>
          </w:p>
        </w:tc>
        <w:tc>
          <w:tcPr>
            <w:tcW w:w="3309" w:type="dxa"/>
          </w:tcPr>
          <w:p w:rsidR="003B0415" w:rsidRDefault="003B0415" w:rsidP="00C86CB0">
            <w:r>
              <w:t>27 novembre 2007</w:t>
            </w:r>
          </w:p>
        </w:tc>
        <w:tc>
          <w:tcPr>
            <w:tcW w:w="2233" w:type="dxa"/>
          </w:tcPr>
          <w:p w:rsidR="003B0415" w:rsidRPr="00467D98" w:rsidRDefault="003B0415" w:rsidP="00C86CB0">
            <w:r>
              <w:t>[24 novembre 2011]</w:t>
            </w:r>
          </w:p>
        </w:tc>
      </w:tr>
      <w:tr w:rsidR="00E653BD" w:rsidRPr="00467D98" w:rsidTr="003F5249">
        <w:tblPrEx>
          <w:tblCellMar>
            <w:top w:w="0" w:type="dxa"/>
            <w:bottom w:w="0" w:type="dxa"/>
          </w:tblCellMar>
        </w:tblPrEx>
        <w:tc>
          <w:tcPr>
            <w:tcW w:w="2963" w:type="dxa"/>
          </w:tcPr>
          <w:p w:rsidR="00E653BD" w:rsidRPr="00467D98" w:rsidRDefault="00E653BD" w:rsidP="00C86CB0">
            <w:r w:rsidRPr="00467D98">
              <w:t>Namibie</w:t>
            </w:r>
          </w:p>
        </w:tc>
        <w:tc>
          <w:tcPr>
            <w:tcW w:w="3309" w:type="dxa"/>
          </w:tcPr>
          <w:p w:rsidR="00E653BD" w:rsidRPr="00467D98" w:rsidRDefault="00E653BD" w:rsidP="00C86CB0">
            <w:r w:rsidRPr="00467D98">
              <w:t>27 décembre 2007</w:t>
            </w:r>
          </w:p>
        </w:tc>
        <w:tc>
          <w:tcPr>
            <w:tcW w:w="2233" w:type="dxa"/>
          </w:tcPr>
          <w:p w:rsidR="00E653BD" w:rsidRPr="00467D98" w:rsidRDefault="00E653BD" w:rsidP="00C86CB0"/>
        </w:tc>
      </w:tr>
      <w:tr w:rsidR="00E653BD" w:rsidRPr="00467D98" w:rsidTr="003F5249">
        <w:tblPrEx>
          <w:tblCellMar>
            <w:top w:w="0" w:type="dxa"/>
            <w:bottom w:w="0" w:type="dxa"/>
          </w:tblCellMar>
        </w:tblPrEx>
        <w:tc>
          <w:tcPr>
            <w:tcW w:w="2963" w:type="dxa"/>
          </w:tcPr>
          <w:p w:rsidR="00E653BD" w:rsidRPr="00467D98" w:rsidRDefault="00E653BD" w:rsidP="00C86CB0">
            <w:r w:rsidRPr="00467D98">
              <w:t>Cuba</w:t>
            </w:r>
          </w:p>
        </w:tc>
        <w:tc>
          <w:tcPr>
            <w:tcW w:w="3309" w:type="dxa"/>
          </w:tcPr>
          <w:p w:rsidR="00E653BD" w:rsidRPr="00467D98" w:rsidRDefault="00E653BD" w:rsidP="00C86CB0">
            <w:r w:rsidRPr="00467D98">
              <w:t>15 juin 2008</w:t>
            </w:r>
          </w:p>
        </w:tc>
        <w:tc>
          <w:tcPr>
            <w:tcW w:w="2233" w:type="dxa"/>
          </w:tcPr>
          <w:p w:rsidR="00E653BD" w:rsidRPr="00467D98" w:rsidRDefault="00E653BD" w:rsidP="00C86CB0"/>
        </w:tc>
      </w:tr>
      <w:tr w:rsidR="00E653BD" w:rsidRPr="00467D98" w:rsidTr="003F5249">
        <w:tblPrEx>
          <w:tblCellMar>
            <w:top w:w="0" w:type="dxa"/>
            <w:bottom w:w="0" w:type="dxa"/>
          </w:tblCellMar>
        </w:tblPrEx>
        <w:tc>
          <w:tcPr>
            <w:tcW w:w="2963" w:type="dxa"/>
          </w:tcPr>
          <w:p w:rsidR="00E653BD" w:rsidRPr="00467D98" w:rsidRDefault="00E653BD" w:rsidP="00C86CB0">
            <w:r w:rsidRPr="00467D98">
              <w:t>Côte d</w:t>
            </w:r>
            <w:r>
              <w:t>’</w:t>
            </w:r>
            <w:r w:rsidRPr="00467D98">
              <w:t>Ivoire</w:t>
            </w:r>
          </w:p>
        </w:tc>
        <w:tc>
          <w:tcPr>
            <w:tcW w:w="3309" w:type="dxa"/>
          </w:tcPr>
          <w:p w:rsidR="00E653BD" w:rsidRPr="00467D98" w:rsidRDefault="00E653BD" w:rsidP="00C86CB0">
            <w:pPr>
              <w:rPr>
                <w:lang w:val="fr-FR"/>
              </w:rPr>
            </w:pPr>
            <w:r w:rsidRPr="00467D98">
              <w:rPr>
                <w:lang w:val="fr-FR"/>
              </w:rPr>
              <w:t>16 janvier 2009</w:t>
            </w:r>
          </w:p>
        </w:tc>
        <w:tc>
          <w:tcPr>
            <w:tcW w:w="2233" w:type="dxa"/>
          </w:tcPr>
          <w:p w:rsidR="00E653BD" w:rsidRPr="00467D98" w:rsidRDefault="00E653BD" w:rsidP="00C86CB0">
            <w:pPr>
              <w:rPr>
                <w:lang w:val="en-GB"/>
              </w:rPr>
            </w:pPr>
          </w:p>
        </w:tc>
      </w:tr>
      <w:tr w:rsidR="00F53B9A" w:rsidRPr="00467D98" w:rsidTr="003F5249">
        <w:tblPrEx>
          <w:tblCellMar>
            <w:top w:w="0" w:type="dxa"/>
            <w:bottom w:w="0" w:type="dxa"/>
          </w:tblCellMar>
        </w:tblPrEx>
        <w:tc>
          <w:tcPr>
            <w:tcW w:w="2963" w:type="dxa"/>
          </w:tcPr>
          <w:p w:rsidR="00F53B9A" w:rsidRPr="00467D98" w:rsidRDefault="00F53B9A" w:rsidP="00C86CB0"/>
        </w:tc>
        <w:tc>
          <w:tcPr>
            <w:tcW w:w="3309" w:type="dxa"/>
          </w:tcPr>
          <w:p w:rsidR="00F53B9A" w:rsidRPr="00467D98" w:rsidRDefault="00F53B9A" w:rsidP="00C86CB0">
            <w:pPr>
              <w:rPr>
                <w:lang w:val="fr-FR"/>
              </w:rPr>
            </w:pPr>
          </w:p>
        </w:tc>
        <w:tc>
          <w:tcPr>
            <w:tcW w:w="2233" w:type="dxa"/>
          </w:tcPr>
          <w:p w:rsidR="00F53B9A" w:rsidRPr="00467D98" w:rsidRDefault="00F53B9A" w:rsidP="00C86CB0">
            <w:pPr>
              <w:rPr>
                <w:lang w:val="en-GB"/>
              </w:rPr>
            </w:pPr>
          </w:p>
        </w:tc>
      </w:tr>
      <w:tr w:rsidR="00E653BD" w:rsidRPr="00467D98" w:rsidTr="003F5249">
        <w:tblPrEx>
          <w:tblCellMar>
            <w:top w:w="0" w:type="dxa"/>
            <w:bottom w:w="0" w:type="dxa"/>
          </w:tblCellMar>
        </w:tblPrEx>
        <w:tc>
          <w:tcPr>
            <w:tcW w:w="2963" w:type="dxa"/>
          </w:tcPr>
          <w:p w:rsidR="00E653BD" w:rsidRPr="00467D98" w:rsidRDefault="00E653BD" w:rsidP="00C86CB0">
            <w:pPr>
              <w:rPr>
                <w:lang w:val="en-GB"/>
              </w:rPr>
            </w:pPr>
            <w:r w:rsidRPr="00467D98">
              <w:rPr>
                <w:lang w:val="en-GB"/>
              </w:rPr>
              <w:t>Koweït</w:t>
            </w:r>
          </w:p>
        </w:tc>
        <w:tc>
          <w:tcPr>
            <w:tcW w:w="3309" w:type="dxa"/>
          </w:tcPr>
          <w:p w:rsidR="00E653BD" w:rsidRPr="00467D98" w:rsidRDefault="00E653BD" w:rsidP="00C86CB0">
            <w:r w:rsidRPr="00467D98">
              <w:t>5 avril 2009</w:t>
            </w:r>
          </w:p>
        </w:tc>
        <w:tc>
          <w:tcPr>
            <w:tcW w:w="2233" w:type="dxa"/>
          </w:tcPr>
          <w:p w:rsidR="00E653BD" w:rsidRPr="00467D98" w:rsidRDefault="00E653BD" w:rsidP="00C86CB0"/>
        </w:tc>
      </w:tr>
      <w:tr w:rsidR="00E653BD" w:rsidRPr="00467D98" w:rsidTr="003B0415">
        <w:tblPrEx>
          <w:tblCellMar>
            <w:top w:w="0" w:type="dxa"/>
            <w:bottom w:w="0" w:type="dxa"/>
          </w:tblCellMar>
        </w:tblPrEx>
        <w:tc>
          <w:tcPr>
            <w:tcW w:w="2963" w:type="dxa"/>
          </w:tcPr>
          <w:p w:rsidR="00E653BD" w:rsidRPr="00467D98" w:rsidRDefault="00E653BD" w:rsidP="00F53B9A">
            <w:pPr>
              <w:spacing w:line="220" w:lineRule="exact"/>
            </w:pPr>
            <w:r w:rsidRPr="00467D98">
              <w:t>République démocratique du Congo</w:t>
            </w:r>
          </w:p>
        </w:tc>
        <w:tc>
          <w:tcPr>
            <w:tcW w:w="3309" w:type="dxa"/>
            <w:vAlign w:val="bottom"/>
          </w:tcPr>
          <w:p w:rsidR="00E653BD" w:rsidRPr="00467D98" w:rsidRDefault="00E653BD" w:rsidP="00C86CB0">
            <w:r w:rsidRPr="00467D98">
              <w:t>16 avril 2009</w:t>
            </w:r>
          </w:p>
        </w:tc>
        <w:tc>
          <w:tcPr>
            <w:tcW w:w="2233" w:type="dxa"/>
            <w:vAlign w:val="bottom"/>
          </w:tcPr>
          <w:p w:rsidR="00E653BD" w:rsidRPr="00467D98" w:rsidRDefault="00E653BD" w:rsidP="00C86CB0">
            <w:r w:rsidRPr="00467D98">
              <w:t>[16 avril 2009]</w:t>
            </w:r>
          </w:p>
        </w:tc>
      </w:tr>
      <w:tr w:rsidR="00E653BD" w:rsidRPr="00467D98" w:rsidTr="003F5249">
        <w:tblPrEx>
          <w:tblCellMar>
            <w:top w:w="0" w:type="dxa"/>
            <w:bottom w:w="0" w:type="dxa"/>
          </w:tblCellMar>
        </w:tblPrEx>
        <w:tc>
          <w:tcPr>
            <w:tcW w:w="2963" w:type="dxa"/>
          </w:tcPr>
          <w:p w:rsidR="00E653BD" w:rsidRPr="00467D98" w:rsidRDefault="00D5517D" w:rsidP="00C86CB0">
            <w:r>
              <w:t>Malawi</w:t>
            </w:r>
          </w:p>
        </w:tc>
        <w:tc>
          <w:tcPr>
            <w:tcW w:w="3309" w:type="dxa"/>
          </w:tcPr>
          <w:p w:rsidR="00E653BD" w:rsidRPr="00467D98" w:rsidRDefault="00D5517D" w:rsidP="00C86CB0">
            <w:r>
              <w:t>10 juillet 2009</w:t>
            </w:r>
          </w:p>
        </w:tc>
        <w:tc>
          <w:tcPr>
            <w:tcW w:w="2233" w:type="dxa"/>
          </w:tcPr>
          <w:p w:rsidR="00E653BD" w:rsidRPr="00467D98" w:rsidRDefault="00E653BD" w:rsidP="00C86CB0"/>
        </w:tc>
      </w:tr>
      <w:tr w:rsidR="00D5517D" w:rsidRPr="00467D98" w:rsidTr="003F5249">
        <w:tblPrEx>
          <w:tblCellMar>
            <w:top w:w="0" w:type="dxa"/>
            <w:bottom w:w="0" w:type="dxa"/>
          </w:tblCellMar>
        </w:tblPrEx>
        <w:tc>
          <w:tcPr>
            <w:tcW w:w="2963" w:type="dxa"/>
          </w:tcPr>
          <w:p w:rsidR="00D5517D" w:rsidRDefault="00D5517D" w:rsidP="00C86CB0">
            <w:r>
              <w:t>Azerbaïdjan</w:t>
            </w:r>
          </w:p>
        </w:tc>
        <w:tc>
          <w:tcPr>
            <w:tcW w:w="3309" w:type="dxa"/>
          </w:tcPr>
          <w:p w:rsidR="00D5517D" w:rsidRDefault="00D5517D" w:rsidP="00C86CB0">
            <w:r>
              <w:t>14 septembre 2009</w:t>
            </w:r>
          </w:p>
        </w:tc>
        <w:tc>
          <w:tcPr>
            <w:tcW w:w="2233" w:type="dxa"/>
          </w:tcPr>
          <w:p w:rsidR="00D5517D" w:rsidRPr="00467D98" w:rsidRDefault="00D5517D" w:rsidP="00C86CB0">
            <w:r>
              <w:t>[20 novembre 2013]</w:t>
            </w:r>
          </w:p>
        </w:tc>
      </w:tr>
      <w:tr w:rsidR="00D5517D" w:rsidRPr="00467D98" w:rsidTr="003F5249">
        <w:tblPrEx>
          <w:tblCellMar>
            <w:top w:w="0" w:type="dxa"/>
            <w:bottom w:w="0" w:type="dxa"/>
          </w:tblCellMar>
        </w:tblPrEx>
        <w:tc>
          <w:tcPr>
            <w:tcW w:w="2963" w:type="dxa"/>
          </w:tcPr>
          <w:p w:rsidR="00D5517D" w:rsidRDefault="00D5517D" w:rsidP="00C86CB0"/>
        </w:tc>
        <w:tc>
          <w:tcPr>
            <w:tcW w:w="3309" w:type="dxa"/>
          </w:tcPr>
          <w:p w:rsidR="00D5517D" w:rsidRDefault="00D5517D" w:rsidP="00C86CB0"/>
        </w:tc>
        <w:tc>
          <w:tcPr>
            <w:tcW w:w="2233" w:type="dxa"/>
          </w:tcPr>
          <w:p w:rsidR="00D5517D" w:rsidRDefault="00D5517D" w:rsidP="00C86CB0"/>
        </w:tc>
      </w:tr>
      <w:tr w:rsidR="00E653BD" w:rsidRPr="00467D98" w:rsidTr="003F5249">
        <w:tblPrEx>
          <w:tblCellMar>
            <w:top w:w="0" w:type="dxa"/>
            <w:bottom w:w="0" w:type="dxa"/>
          </w:tblCellMar>
        </w:tblPrEx>
        <w:tc>
          <w:tcPr>
            <w:tcW w:w="8505" w:type="dxa"/>
            <w:gridSpan w:val="3"/>
          </w:tcPr>
          <w:p w:rsidR="00E653BD" w:rsidRPr="00467D98" w:rsidRDefault="00E653BD" w:rsidP="00F53B9A">
            <w:pPr>
              <w:keepNext/>
              <w:rPr>
                <w:b/>
              </w:rPr>
            </w:pPr>
            <w:r w:rsidRPr="00467D98">
              <w:rPr>
                <w:b/>
              </w:rPr>
              <w:t>Cinquièmes rapports périodiques</w:t>
            </w:r>
          </w:p>
        </w:tc>
      </w:tr>
      <w:tr w:rsidR="00E653BD" w:rsidRPr="00467D98" w:rsidTr="003F5249">
        <w:tblPrEx>
          <w:tblCellMar>
            <w:top w:w="0" w:type="dxa"/>
            <w:bottom w:w="0" w:type="dxa"/>
          </w:tblCellMar>
        </w:tblPrEx>
        <w:tc>
          <w:tcPr>
            <w:tcW w:w="8505" w:type="dxa"/>
            <w:gridSpan w:val="3"/>
          </w:tcPr>
          <w:p w:rsidR="00E653BD" w:rsidRPr="00467D98" w:rsidRDefault="00E653BD" w:rsidP="00F53B9A">
            <w:pPr>
              <w:keepNext/>
              <w:rPr>
                <w:b/>
              </w:rPr>
            </w:pPr>
          </w:p>
        </w:tc>
      </w:tr>
      <w:tr w:rsidR="00E653BD" w:rsidRPr="00467D98" w:rsidTr="003F5249">
        <w:tblPrEx>
          <w:tblCellMar>
            <w:top w:w="0" w:type="dxa"/>
            <w:bottom w:w="0" w:type="dxa"/>
          </w:tblCellMar>
        </w:tblPrEx>
        <w:tc>
          <w:tcPr>
            <w:tcW w:w="2963" w:type="dxa"/>
          </w:tcPr>
          <w:p w:rsidR="00E653BD" w:rsidRPr="00467D98" w:rsidRDefault="00E653BD" w:rsidP="00F53B9A">
            <w:pPr>
              <w:keepNext/>
            </w:pPr>
            <w:r w:rsidRPr="00467D98">
              <w:t>Afghanistan</w:t>
            </w:r>
          </w:p>
        </w:tc>
        <w:tc>
          <w:tcPr>
            <w:tcW w:w="3309" w:type="dxa"/>
            <w:vAlign w:val="bottom"/>
          </w:tcPr>
          <w:p w:rsidR="00E653BD" w:rsidRPr="00467D98" w:rsidRDefault="00E653BD" w:rsidP="00C86CB0">
            <w:r w:rsidRPr="00467D98">
              <w:t>25 juin 2004</w:t>
            </w:r>
          </w:p>
        </w:tc>
        <w:tc>
          <w:tcPr>
            <w:tcW w:w="2233" w:type="dxa"/>
            <w:vAlign w:val="bottom"/>
          </w:tcPr>
          <w:p w:rsidR="00E653BD" w:rsidRPr="00467D98" w:rsidRDefault="00E653BD" w:rsidP="00C86CB0"/>
        </w:tc>
      </w:tr>
      <w:tr w:rsidR="00E653BD" w:rsidRPr="00467D98" w:rsidTr="003F5249">
        <w:tblPrEx>
          <w:tblCellMar>
            <w:top w:w="0" w:type="dxa"/>
            <w:bottom w:w="0" w:type="dxa"/>
          </w:tblCellMar>
        </w:tblPrEx>
        <w:tc>
          <w:tcPr>
            <w:tcW w:w="2963" w:type="dxa"/>
          </w:tcPr>
          <w:p w:rsidR="00E653BD" w:rsidRPr="00467D98" w:rsidRDefault="00E653BD" w:rsidP="00C86CB0">
            <w:r w:rsidRPr="00467D98">
              <w:t>Argentine</w:t>
            </w:r>
          </w:p>
        </w:tc>
        <w:tc>
          <w:tcPr>
            <w:tcW w:w="3309" w:type="dxa"/>
            <w:vAlign w:val="bottom"/>
          </w:tcPr>
          <w:p w:rsidR="00E653BD" w:rsidRPr="00467D98" w:rsidRDefault="00E653BD" w:rsidP="00C86CB0">
            <w:r w:rsidRPr="00467D98">
              <w:t>25 juin 2004</w:t>
            </w:r>
          </w:p>
        </w:tc>
        <w:tc>
          <w:tcPr>
            <w:tcW w:w="2233" w:type="dxa"/>
            <w:vAlign w:val="bottom"/>
          </w:tcPr>
          <w:p w:rsidR="00E653BD" w:rsidRPr="00467D98" w:rsidRDefault="00E653BD" w:rsidP="00C86CB0">
            <w:r w:rsidRPr="00467D98">
              <w:t>[25 juin 2008]</w:t>
            </w:r>
          </w:p>
        </w:tc>
      </w:tr>
      <w:tr w:rsidR="00E653BD" w:rsidRPr="00467D98" w:rsidTr="003F5249">
        <w:tblPrEx>
          <w:tblCellMar>
            <w:top w:w="0" w:type="dxa"/>
            <w:bottom w:w="0" w:type="dxa"/>
          </w:tblCellMar>
        </w:tblPrEx>
        <w:tc>
          <w:tcPr>
            <w:tcW w:w="2963" w:type="dxa"/>
          </w:tcPr>
          <w:p w:rsidR="00E653BD" w:rsidRPr="00467D98" w:rsidRDefault="00E653BD" w:rsidP="00C86CB0">
            <w:r w:rsidRPr="00467D98">
              <w:t>Bélarus</w:t>
            </w:r>
          </w:p>
        </w:tc>
        <w:tc>
          <w:tcPr>
            <w:tcW w:w="3309" w:type="dxa"/>
            <w:vAlign w:val="bottom"/>
          </w:tcPr>
          <w:p w:rsidR="00E653BD" w:rsidRPr="00467D98" w:rsidRDefault="00E653BD" w:rsidP="00C86CB0">
            <w:r w:rsidRPr="00467D98">
              <w:t>25 juin 2004</w:t>
            </w:r>
          </w:p>
        </w:tc>
        <w:tc>
          <w:tcPr>
            <w:tcW w:w="2233" w:type="dxa"/>
            <w:vAlign w:val="bottom"/>
          </w:tcPr>
          <w:p w:rsidR="00E653BD" w:rsidRPr="00467D98" w:rsidRDefault="00E653BD" w:rsidP="00C86CB0"/>
        </w:tc>
      </w:tr>
      <w:tr w:rsidR="00E653BD" w:rsidRPr="00467D98" w:rsidTr="003F5249">
        <w:tblPrEx>
          <w:tblCellMar>
            <w:top w:w="0" w:type="dxa"/>
            <w:bottom w:w="0" w:type="dxa"/>
          </w:tblCellMar>
        </w:tblPrEx>
        <w:tc>
          <w:tcPr>
            <w:tcW w:w="2963" w:type="dxa"/>
          </w:tcPr>
          <w:p w:rsidR="00E653BD" w:rsidRPr="00467D98" w:rsidRDefault="00E653BD" w:rsidP="00C86CB0">
            <w:r w:rsidRPr="00467D98">
              <w:t>Belize</w:t>
            </w:r>
          </w:p>
        </w:tc>
        <w:tc>
          <w:tcPr>
            <w:tcW w:w="3309" w:type="dxa"/>
            <w:vAlign w:val="bottom"/>
          </w:tcPr>
          <w:p w:rsidR="00E653BD" w:rsidRPr="00467D98" w:rsidRDefault="00E653BD" w:rsidP="00C86CB0">
            <w:r w:rsidRPr="00467D98">
              <w:t>25 juin 2004</w:t>
            </w:r>
          </w:p>
        </w:tc>
        <w:tc>
          <w:tcPr>
            <w:tcW w:w="2233" w:type="dxa"/>
            <w:vAlign w:val="bottom"/>
          </w:tcPr>
          <w:p w:rsidR="00E653BD" w:rsidRPr="00467D98" w:rsidRDefault="00E653BD" w:rsidP="00C86CB0"/>
        </w:tc>
      </w:tr>
      <w:tr w:rsidR="00E653BD" w:rsidRPr="00467D98" w:rsidTr="003F5249">
        <w:tblPrEx>
          <w:tblCellMar>
            <w:top w:w="0" w:type="dxa"/>
            <w:bottom w:w="0" w:type="dxa"/>
          </w:tblCellMar>
        </w:tblPrEx>
        <w:tc>
          <w:tcPr>
            <w:tcW w:w="2963" w:type="dxa"/>
          </w:tcPr>
          <w:p w:rsidR="00E653BD" w:rsidRPr="00467D98" w:rsidRDefault="00E653BD" w:rsidP="00C86CB0">
            <w:r w:rsidRPr="00467D98">
              <w:t>Égypte</w:t>
            </w:r>
          </w:p>
        </w:tc>
        <w:tc>
          <w:tcPr>
            <w:tcW w:w="3309" w:type="dxa"/>
            <w:vAlign w:val="bottom"/>
          </w:tcPr>
          <w:p w:rsidR="00E653BD" w:rsidRPr="00467D98" w:rsidRDefault="00E653BD" w:rsidP="00C86CB0">
            <w:r w:rsidRPr="00467D98">
              <w:t>25 juin 2004</w:t>
            </w:r>
          </w:p>
        </w:tc>
        <w:tc>
          <w:tcPr>
            <w:tcW w:w="2233" w:type="dxa"/>
            <w:vAlign w:val="bottom"/>
          </w:tcPr>
          <w:p w:rsidR="00E653BD" w:rsidRPr="00467D98" w:rsidRDefault="00E653BD" w:rsidP="00C86CB0"/>
        </w:tc>
      </w:tr>
      <w:tr w:rsidR="00D5517D" w:rsidRPr="00467D98" w:rsidTr="003F5249">
        <w:tblPrEx>
          <w:tblCellMar>
            <w:top w:w="0" w:type="dxa"/>
            <w:bottom w:w="0" w:type="dxa"/>
          </w:tblCellMar>
        </w:tblPrEx>
        <w:tc>
          <w:tcPr>
            <w:tcW w:w="2963" w:type="dxa"/>
          </w:tcPr>
          <w:p w:rsidR="00D5517D" w:rsidRPr="00467D98" w:rsidRDefault="00D5517D" w:rsidP="00C86CB0"/>
        </w:tc>
        <w:tc>
          <w:tcPr>
            <w:tcW w:w="3309" w:type="dxa"/>
            <w:vAlign w:val="bottom"/>
          </w:tcPr>
          <w:p w:rsidR="00D5517D" w:rsidRPr="00467D98" w:rsidRDefault="00D5517D" w:rsidP="00C86CB0"/>
        </w:tc>
        <w:tc>
          <w:tcPr>
            <w:tcW w:w="2233" w:type="dxa"/>
            <w:vAlign w:val="bottom"/>
          </w:tcPr>
          <w:p w:rsidR="00D5517D" w:rsidRPr="00467D98" w:rsidRDefault="00D5517D" w:rsidP="00C86CB0"/>
        </w:tc>
      </w:tr>
      <w:tr w:rsidR="00D5517D" w:rsidRPr="00467D98" w:rsidTr="003F5249">
        <w:tblPrEx>
          <w:tblCellMar>
            <w:top w:w="0" w:type="dxa"/>
            <w:bottom w:w="0" w:type="dxa"/>
          </w:tblCellMar>
        </w:tblPrEx>
        <w:tc>
          <w:tcPr>
            <w:tcW w:w="2963" w:type="dxa"/>
          </w:tcPr>
          <w:p w:rsidR="00D5517D" w:rsidRPr="00467D98" w:rsidRDefault="00251D23" w:rsidP="00C86CB0">
            <w:r>
              <w:t>Hongrie</w:t>
            </w:r>
          </w:p>
        </w:tc>
        <w:tc>
          <w:tcPr>
            <w:tcW w:w="3309" w:type="dxa"/>
            <w:vAlign w:val="bottom"/>
          </w:tcPr>
          <w:p w:rsidR="00D5517D" w:rsidRPr="00467D98" w:rsidRDefault="00251D23" w:rsidP="00C86CB0">
            <w:r>
              <w:t>25 juin 2004</w:t>
            </w:r>
          </w:p>
        </w:tc>
        <w:tc>
          <w:tcPr>
            <w:tcW w:w="2233" w:type="dxa"/>
            <w:vAlign w:val="bottom"/>
          </w:tcPr>
          <w:p w:rsidR="00D5517D" w:rsidRPr="00467D98" w:rsidRDefault="00251D23" w:rsidP="00C86CB0">
            <w:r>
              <w:t>[31 décembre 2010]</w:t>
            </w:r>
          </w:p>
        </w:tc>
      </w:tr>
      <w:tr w:rsidR="00251D23" w:rsidRPr="00467D98" w:rsidTr="003F5249">
        <w:tblPrEx>
          <w:tblCellMar>
            <w:top w:w="0" w:type="dxa"/>
            <w:bottom w:w="0" w:type="dxa"/>
          </w:tblCellMar>
        </w:tblPrEx>
        <w:tc>
          <w:tcPr>
            <w:tcW w:w="2963" w:type="dxa"/>
          </w:tcPr>
          <w:p w:rsidR="00251D23" w:rsidRDefault="00251D23" w:rsidP="00C86CB0">
            <w:r>
              <w:t>Mexique</w:t>
            </w:r>
          </w:p>
        </w:tc>
        <w:tc>
          <w:tcPr>
            <w:tcW w:w="3309" w:type="dxa"/>
            <w:vAlign w:val="bottom"/>
          </w:tcPr>
          <w:p w:rsidR="00251D23" w:rsidRDefault="00251D23" w:rsidP="00C86CB0">
            <w:r>
              <w:t>25 juin 2004</w:t>
            </w:r>
          </w:p>
        </w:tc>
        <w:tc>
          <w:tcPr>
            <w:tcW w:w="2233" w:type="dxa"/>
            <w:vAlign w:val="bottom"/>
          </w:tcPr>
          <w:p w:rsidR="00251D23" w:rsidRDefault="00251D23" w:rsidP="00C86CB0">
            <w:r>
              <w:t>[31 décembre 2010]</w:t>
            </w:r>
          </w:p>
        </w:tc>
      </w:tr>
      <w:tr w:rsidR="00251D23" w:rsidRPr="00467D98" w:rsidTr="003F5249">
        <w:tblPrEx>
          <w:tblCellMar>
            <w:top w:w="0" w:type="dxa"/>
            <w:bottom w:w="0" w:type="dxa"/>
          </w:tblCellMar>
        </w:tblPrEx>
        <w:tc>
          <w:tcPr>
            <w:tcW w:w="2963" w:type="dxa"/>
          </w:tcPr>
          <w:p w:rsidR="00251D23" w:rsidRDefault="00251D23" w:rsidP="00C86CB0">
            <w:r>
              <w:t>Fédération de Russie</w:t>
            </w:r>
          </w:p>
        </w:tc>
        <w:tc>
          <w:tcPr>
            <w:tcW w:w="3309" w:type="dxa"/>
            <w:vAlign w:val="bottom"/>
          </w:tcPr>
          <w:p w:rsidR="00251D23" w:rsidRDefault="00251D23" w:rsidP="00C86CB0">
            <w:r>
              <w:t>25 juin 2004</w:t>
            </w:r>
          </w:p>
        </w:tc>
        <w:tc>
          <w:tcPr>
            <w:tcW w:w="2233" w:type="dxa"/>
            <w:vAlign w:val="bottom"/>
          </w:tcPr>
          <w:p w:rsidR="00251D23" w:rsidRDefault="00251D23" w:rsidP="00C86CB0">
            <w:r>
              <w:t>[31 décembre 2010]</w:t>
            </w:r>
          </w:p>
        </w:tc>
      </w:tr>
      <w:tr w:rsidR="00E653BD" w:rsidRPr="00467D98" w:rsidTr="003F5249">
        <w:tblPrEx>
          <w:tblCellMar>
            <w:top w:w="0" w:type="dxa"/>
            <w:bottom w:w="0" w:type="dxa"/>
          </w:tblCellMar>
        </w:tblPrEx>
        <w:tc>
          <w:tcPr>
            <w:tcW w:w="2963" w:type="dxa"/>
          </w:tcPr>
          <w:p w:rsidR="00E653BD" w:rsidRPr="00467D98" w:rsidRDefault="00E653BD" w:rsidP="00C86CB0">
            <w:r w:rsidRPr="00467D98">
              <w:t>Sénégal</w:t>
            </w:r>
          </w:p>
        </w:tc>
        <w:tc>
          <w:tcPr>
            <w:tcW w:w="3309" w:type="dxa"/>
            <w:vAlign w:val="bottom"/>
          </w:tcPr>
          <w:p w:rsidR="00E653BD" w:rsidRPr="00467D98" w:rsidRDefault="00E653BD" w:rsidP="00C86CB0">
            <w:r w:rsidRPr="00467D98">
              <w:t>25 juin 2004</w:t>
            </w:r>
          </w:p>
        </w:tc>
        <w:tc>
          <w:tcPr>
            <w:tcW w:w="2233" w:type="dxa"/>
            <w:vAlign w:val="bottom"/>
          </w:tcPr>
          <w:p w:rsidR="00E653BD" w:rsidRPr="00467D98" w:rsidRDefault="00E653BD" w:rsidP="00C86CB0"/>
        </w:tc>
      </w:tr>
      <w:tr w:rsidR="00E653BD" w:rsidRPr="00467D98" w:rsidTr="003F5249">
        <w:tblPrEx>
          <w:tblCellMar>
            <w:top w:w="0" w:type="dxa"/>
            <w:bottom w:w="0" w:type="dxa"/>
          </w:tblCellMar>
        </w:tblPrEx>
        <w:tc>
          <w:tcPr>
            <w:tcW w:w="2963" w:type="dxa"/>
          </w:tcPr>
          <w:p w:rsidR="00E653BD" w:rsidRPr="00467D98" w:rsidRDefault="00E653BD" w:rsidP="00C86CB0">
            <w:r w:rsidRPr="00467D98">
              <w:t>Uruguay</w:t>
            </w:r>
          </w:p>
        </w:tc>
        <w:tc>
          <w:tcPr>
            <w:tcW w:w="3309" w:type="dxa"/>
            <w:vAlign w:val="bottom"/>
          </w:tcPr>
          <w:p w:rsidR="00E653BD" w:rsidRPr="00467D98" w:rsidRDefault="00E653BD" w:rsidP="00C86CB0">
            <w:r w:rsidRPr="00467D98">
              <w:t>25 juin 2004</w:t>
            </w:r>
          </w:p>
        </w:tc>
        <w:tc>
          <w:tcPr>
            <w:tcW w:w="2233" w:type="dxa"/>
            <w:vAlign w:val="bottom"/>
          </w:tcPr>
          <w:p w:rsidR="00E653BD" w:rsidRPr="00467D98" w:rsidRDefault="00E653BD" w:rsidP="00C86CB0"/>
        </w:tc>
      </w:tr>
      <w:tr w:rsidR="00251D23" w:rsidRPr="00467D98" w:rsidTr="003F5249">
        <w:tblPrEx>
          <w:tblCellMar>
            <w:top w:w="0" w:type="dxa"/>
            <w:bottom w:w="0" w:type="dxa"/>
          </w:tblCellMar>
        </w:tblPrEx>
        <w:tc>
          <w:tcPr>
            <w:tcW w:w="2963" w:type="dxa"/>
          </w:tcPr>
          <w:p w:rsidR="00251D23" w:rsidRPr="00467D98" w:rsidRDefault="00251D23" w:rsidP="00C86CB0"/>
        </w:tc>
        <w:tc>
          <w:tcPr>
            <w:tcW w:w="3309" w:type="dxa"/>
            <w:vAlign w:val="bottom"/>
          </w:tcPr>
          <w:p w:rsidR="00251D23" w:rsidRPr="00467D98" w:rsidRDefault="00251D23" w:rsidP="00C86CB0"/>
        </w:tc>
        <w:tc>
          <w:tcPr>
            <w:tcW w:w="2233" w:type="dxa"/>
            <w:vAlign w:val="bottom"/>
          </w:tcPr>
          <w:p w:rsidR="00251D23" w:rsidRPr="00467D98" w:rsidRDefault="00251D23" w:rsidP="00C86CB0"/>
        </w:tc>
      </w:tr>
      <w:tr w:rsidR="00E653BD" w:rsidRPr="00467D98" w:rsidTr="003F5249">
        <w:tblPrEx>
          <w:tblCellMar>
            <w:top w:w="0" w:type="dxa"/>
            <w:bottom w:w="0" w:type="dxa"/>
          </w:tblCellMar>
        </w:tblPrEx>
        <w:tc>
          <w:tcPr>
            <w:tcW w:w="2963" w:type="dxa"/>
          </w:tcPr>
          <w:p w:rsidR="00E653BD" w:rsidRPr="00467D98" w:rsidRDefault="00E653BD" w:rsidP="00C86CB0">
            <w:r w:rsidRPr="00467D98">
              <w:t>Panama</w:t>
            </w:r>
          </w:p>
        </w:tc>
        <w:tc>
          <w:tcPr>
            <w:tcW w:w="3309" w:type="dxa"/>
            <w:vAlign w:val="bottom"/>
          </w:tcPr>
          <w:p w:rsidR="00E653BD" w:rsidRPr="00467D98" w:rsidRDefault="00E653BD" w:rsidP="00C86CB0">
            <w:r w:rsidRPr="00467D98">
              <w:t>27 septembre 2004</w:t>
            </w:r>
          </w:p>
        </w:tc>
        <w:tc>
          <w:tcPr>
            <w:tcW w:w="2233" w:type="dxa"/>
            <w:vAlign w:val="bottom"/>
          </w:tcPr>
          <w:p w:rsidR="00E653BD" w:rsidRPr="00467D98" w:rsidRDefault="00E653BD" w:rsidP="00C86CB0"/>
        </w:tc>
      </w:tr>
      <w:tr w:rsidR="00251D23" w:rsidRPr="00467D98" w:rsidTr="003F5249">
        <w:tblPrEx>
          <w:tblCellMar>
            <w:top w:w="0" w:type="dxa"/>
            <w:bottom w:w="0" w:type="dxa"/>
          </w:tblCellMar>
        </w:tblPrEx>
        <w:tc>
          <w:tcPr>
            <w:tcW w:w="2963" w:type="dxa"/>
          </w:tcPr>
          <w:p w:rsidR="00251D23" w:rsidRPr="00467D98" w:rsidRDefault="00251D23" w:rsidP="00C86CB0">
            <w:r>
              <w:t>Colombie</w:t>
            </w:r>
          </w:p>
        </w:tc>
        <w:tc>
          <w:tcPr>
            <w:tcW w:w="3309" w:type="dxa"/>
            <w:vAlign w:val="bottom"/>
          </w:tcPr>
          <w:p w:rsidR="00251D23" w:rsidRPr="00467D98" w:rsidRDefault="00251D23" w:rsidP="00C86CB0">
            <w:r>
              <w:t>6 janvier 2005</w:t>
            </w:r>
          </w:p>
        </w:tc>
        <w:tc>
          <w:tcPr>
            <w:tcW w:w="2233" w:type="dxa"/>
            <w:vAlign w:val="bottom"/>
          </w:tcPr>
          <w:p w:rsidR="00251D23" w:rsidRPr="00467D98" w:rsidRDefault="00251D23" w:rsidP="00C86CB0">
            <w:r>
              <w:t>[20 novembre 2013]</w:t>
            </w:r>
          </w:p>
        </w:tc>
      </w:tr>
      <w:tr w:rsidR="00E653BD" w:rsidRPr="00467D98" w:rsidTr="003F5249">
        <w:tblPrEx>
          <w:tblCellMar>
            <w:top w:w="0" w:type="dxa"/>
            <w:bottom w:w="0" w:type="dxa"/>
          </w:tblCellMar>
        </w:tblPrEx>
        <w:tc>
          <w:tcPr>
            <w:tcW w:w="2963" w:type="dxa"/>
          </w:tcPr>
          <w:p w:rsidR="00E653BD" w:rsidRPr="00467D98" w:rsidRDefault="00E653BD" w:rsidP="00C86CB0">
            <w:r w:rsidRPr="00467D98">
              <w:t>Guyana</w:t>
            </w:r>
          </w:p>
        </w:tc>
        <w:tc>
          <w:tcPr>
            <w:tcW w:w="3309" w:type="dxa"/>
            <w:vAlign w:val="bottom"/>
          </w:tcPr>
          <w:p w:rsidR="00E653BD" w:rsidRPr="00467D98" w:rsidRDefault="00E653BD" w:rsidP="00C86CB0">
            <w:r w:rsidRPr="00467D98">
              <w:t>17 juin 2005</w:t>
            </w:r>
          </w:p>
        </w:tc>
        <w:tc>
          <w:tcPr>
            <w:tcW w:w="2233" w:type="dxa"/>
            <w:vAlign w:val="bottom"/>
          </w:tcPr>
          <w:p w:rsidR="00E653BD" w:rsidRPr="00467D98" w:rsidRDefault="00E653BD" w:rsidP="00C86CB0">
            <w:r w:rsidRPr="00467D98">
              <w:t>[31 décembre 2008]</w:t>
            </w:r>
          </w:p>
        </w:tc>
      </w:tr>
      <w:tr w:rsidR="00251D23" w:rsidRPr="00467D98" w:rsidTr="003F5249">
        <w:tblPrEx>
          <w:tblCellMar>
            <w:top w:w="0" w:type="dxa"/>
            <w:bottom w:w="0" w:type="dxa"/>
          </w:tblCellMar>
        </w:tblPrEx>
        <w:tc>
          <w:tcPr>
            <w:tcW w:w="2963" w:type="dxa"/>
          </w:tcPr>
          <w:p w:rsidR="00251D23" w:rsidRPr="00467D98" w:rsidRDefault="00251D23" w:rsidP="00C86CB0">
            <w:r>
              <w:t>Turquie</w:t>
            </w:r>
          </w:p>
        </w:tc>
        <w:tc>
          <w:tcPr>
            <w:tcW w:w="3309" w:type="dxa"/>
            <w:vAlign w:val="bottom"/>
          </w:tcPr>
          <w:p w:rsidR="00251D23" w:rsidRPr="00467D98" w:rsidRDefault="00251D23" w:rsidP="00C86CB0">
            <w:r>
              <w:t>31 août 2005</w:t>
            </w:r>
          </w:p>
        </w:tc>
        <w:tc>
          <w:tcPr>
            <w:tcW w:w="2233" w:type="dxa"/>
            <w:vAlign w:val="bottom"/>
          </w:tcPr>
          <w:p w:rsidR="00251D23" w:rsidRPr="00467D98" w:rsidRDefault="00251D23" w:rsidP="00C86CB0"/>
        </w:tc>
      </w:tr>
      <w:tr w:rsidR="00251D23" w:rsidRPr="00467D98" w:rsidTr="003F5249">
        <w:tblPrEx>
          <w:tblCellMar>
            <w:top w:w="0" w:type="dxa"/>
            <w:bottom w:w="0" w:type="dxa"/>
          </w:tblCellMar>
        </w:tblPrEx>
        <w:tc>
          <w:tcPr>
            <w:tcW w:w="2963" w:type="dxa"/>
          </w:tcPr>
          <w:p w:rsidR="00251D23" w:rsidRDefault="00574728" w:rsidP="00C86CB0">
            <w:r>
              <w:t>Chine, y compris RAS de Hong Kong et de Macao</w:t>
            </w:r>
          </w:p>
        </w:tc>
        <w:tc>
          <w:tcPr>
            <w:tcW w:w="3309" w:type="dxa"/>
            <w:vAlign w:val="bottom"/>
          </w:tcPr>
          <w:p w:rsidR="00251D23" w:rsidRDefault="00574728" w:rsidP="00C86CB0">
            <w:r>
              <w:t>2 novembre 2005</w:t>
            </w:r>
          </w:p>
        </w:tc>
        <w:tc>
          <w:tcPr>
            <w:tcW w:w="2233" w:type="dxa"/>
            <w:vAlign w:val="bottom"/>
          </w:tcPr>
          <w:p w:rsidR="00251D23" w:rsidRPr="00467D98" w:rsidRDefault="00574728" w:rsidP="00C86CB0">
            <w:r>
              <w:t>[21 novembre 2012]</w:t>
            </w:r>
          </w:p>
        </w:tc>
      </w:tr>
      <w:tr w:rsidR="00574728" w:rsidRPr="00467D98" w:rsidTr="003F5249">
        <w:tblPrEx>
          <w:tblCellMar>
            <w:top w:w="0" w:type="dxa"/>
            <w:bottom w:w="0" w:type="dxa"/>
          </w:tblCellMar>
        </w:tblPrEx>
        <w:tc>
          <w:tcPr>
            <w:tcW w:w="2963" w:type="dxa"/>
          </w:tcPr>
          <w:p w:rsidR="00574728" w:rsidRDefault="00574728" w:rsidP="00C86CB0"/>
        </w:tc>
        <w:tc>
          <w:tcPr>
            <w:tcW w:w="3309" w:type="dxa"/>
            <w:vAlign w:val="bottom"/>
          </w:tcPr>
          <w:p w:rsidR="00574728" w:rsidRDefault="00574728" w:rsidP="00C86CB0"/>
        </w:tc>
        <w:tc>
          <w:tcPr>
            <w:tcW w:w="2233" w:type="dxa"/>
            <w:vAlign w:val="bottom"/>
          </w:tcPr>
          <w:p w:rsidR="00574728" w:rsidRDefault="00574728" w:rsidP="00C86CB0"/>
        </w:tc>
      </w:tr>
      <w:tr w:rsidR="008216F6" w:rsidRPr="00467D98" w:rsidTr="003F5249">
        <w:tblPrEx>
          <w:tblCellMar>
            <w:top w:w="0" w:type="dxa"/>
            <w:bottom w:w="0" w:type="dxa"/>
          </w:tblCellMar>
        </w:tblPrEx>
        <w:tc>
          <w:tcPr>
            <w:tcW w:w="2963" w:type="dxa"/>
          </w:tcPr>
          <w:p w:rsidR="008216F6" w:rsidRDefault="008216F6" w:rsidP="00C86CB0">
            <w:r>
              <w:t>Grèce</w:t>
            </w:r>
          </w:p>
        </w:tc>
        <w:tc>
          <w:tcPr>
            <w:tcW w:w="3309" w:type="dxa"/>
            <w:vAlign w:val="bottom"/>
          </w:tcPr>
          <w:p w:rsidR="008216F6" w:rsidRDefault="008216F6" w:rsidP="00C86CB0">
            <w:r>
              <w:t>4 novembre 2005</w:t>
            </w:r>
          </w:p>
        </w:tc>
        <w:tc>
          <w:tcPr>
            <w:tcW w:w="2233" w:type="dxa"/>
            <w:vAlign w:val="bottom"/>
          </w:tcPr>
          <w:p w:rsidR="008216F6" w:rsidRDefault="008216F6" w:rsidP="00C86CB0">
            <w:r>
              <w:t>[4 novembre 2005]</w:t>
            </w:r>
          </w:p>
        </w:tc>
      </w:tr>
      <w:tr w:rsidR="00E653BD" w:rsidRPr="00467D98" w:rsidTr="003F5249">
        <w:tblPrEx>
          <w:tblCellMar>
            <w:top w:w="0" w:type="dxa"/>
            <w:bottom w:w="0" w:type="dxa"/>
          </w:tblCellMar>
        </w:tblPrEx>
        <w:tc>
          <w:tcPr>
            <w:tcW w:w="2963" w:type="dxa"/>
          </w:tcPr>
          <w:p w:rsidR="00E653BD" w:rsidRPr="00467D98" w:rsidRDefault="00E653BD" w:rsidP="00C86CB0">
            <w:r w:rsidRPr="00467D98">
              <w:t>Pérou</w:t>
            </w:r>
          </w:p>
        </w:tc>
        <w:tc>
          <w:tcPr>
            <w:tcW w:w="3309" w:type="dxa"/>
          </w:tcPr>
          <w:p w:rsidR="00E653BD" w:rsidRPr="00467D98" w:rsidRDefault="00E653BD" w:rsidP="00C86CB0">
            <w:r w:rsidRPr="00467D98">
              <w:t>5 août 2005</w:t>
            </w:r>
          </w:p>
        </w:tc>
        <w:tc>
          <w:tcPr>
            <w:tcW w:w="2233" w:type="dxa"/>
          </w:tcPr>
          <w:p w:rsidR="00E653BD" w:rsidRPr="00467D98" w:rsidRDefault="00E653BD" w:rsidP="00C86CB0">
            <w:r w:rsidRPr="00467D98">
              <w:t>[5 août 2009]</w:t>
            </w:r>
          </w:p>
        </w:tc>
      </w:tr>
      <w:tr w:rsidR="00E653BD" w:rsidRPr="00467D98" w:rsidTr="008216F6">
        <w:tblPrEx>
          <w:tblCellMar>
            <w:top w:w="0" w:type="dxa"/>
            <w:bottom w:w="0" w:type="dxa"/>
          </w:tblCellMar>
        </w:tblPrEx>
        <w:tc>
          <w:tcPr>
            <w:tcW w:w="2963" w:type="dxa"/>
          </w:tcPr>
          <w:p w:rsidR="00E653BD" w:rsidRPr="00467D98" w:rsidRDefault="00E653BD" w:rsidP="00C86CB0">
            <w:r w:rsidRPr="00467D98">
              <w:t>Royaume-Uni de Grande-Bretagne</w:t>
            </w:r>
            <w:r w:rsidR="008216F6">
              <w:t xml:space="preserve"> </w:t>
            </w:r>
            <w:r w:rsidRPr="00467D98">
              <w:t>et d</w:t>
            </w:r>
            <w:r>
              <w:t>’</w:t>
            </w:r>
            <w:r w:rsidRPr="00467D98">
              <w:t>Irlande du Nord</w:t>
            </w:r>
          </w:p>
        </w:tc>
        <w:tc>
          <w:tcPr>
            <w:tcW w:w="3309" w:type="dxa"/>
            <w:vAlign w:val="bottom"/>
          </w:tcPr>
          <w:p w:rsidR="00E653BD" w:rsidRPr="00467D98" w:rsidRDefault="00E653BD" w:rsidP="00C86CB0">
            <w:pPr>
              <w:rPr>
                <w:vertAlign w:val="superscript"/>
              </w:rPr>
            </w:pPr>
            <w:r w:rsidRPr="00467D98">
              <w:t>6 janvier 2006</w:t>
            </w:r>
          </w:p>
        </w:tc>
        <w:tc>
          <w:tcPr>
            <w:tcW w:w="2233" w:type="dxa"/>
            <w:vAlign w:val="bottom"/>
          </w:tcPr>
          <w:p w:rsidR="00E653BD" w:rsidRPr="00467D98" w:rsidRDefault="00E653BD" w:rsidP="00C86CB0">
            <w:pPr>
              <w:rPr>
                <w:vertAlign w:val="superscript"/>
              </w:rPr>
            </w:pPr>
            <w:r w:rsidRPr="00467D98">
              <w:t>[31 décembre 2008]</w:t>
            </w:r>
          </w:p>
        </w:tc>
      </w:tr>
      <w:tr w:rsidR="008216F6" w:rsidRPr="00467D98" w:rsidTr="003F5249">
        <w:tblPrEx>
          <w:tblCellMar>
            <w:top w:w="0" w:type="dxa"/>
            <w:bottom w:w="0" w:type="dxa"/>
          </w:tblCellMar>
        </w:tblPrEx>
        <w:tc>
          <w:tcPr>
            <w:tcW w:w="2963" w:type="dxa"/>
          </w:tcPr>
          <w:p w:rsidR="008216F6" w:rsidRPr="00467D98" w:rsidRDefault="008216F6" w:rsidP="00C86CB0">
            <w:r w:rsidRPr="00467D98">
              <w:t>Jamahiriya arabe libyenne</w:t>
            </w:r>
          </w:p>
        </w:tc>
        <w:tc>
          <w:tcPr>
            <w:tcW w:w="3309" w:type="dxa"/>
          </w:tcPr>
          <w:p w:rsidR="008216F6" w:rsidRPr="00467D98" w:rsidRDefault="008216F6" w:rsidP="00C86CB0">
            <w:r w:rsidRPr="00467D98">
              <w:t>14 juin 2006</w:t>
            </w:r>
          </w:p>
        </w:tc>
        <w:tc>
          <w:tcPr>
            <w:tcW w:w="2233" w:type="dxa"/>
          </w:tcPr>
          <w:p w:rsidR="008216F6" w:rsidRPr="00467D98" w:rsidRDefault="008216F6" w:rsidP="00C86CB0"/>
        </w:tc>
      </w:tr>
      <w:tr w:rsidR="00F53B9A" w:rsidRPr="00467D98" w:rsidTr="003F5249">
        <w:tblPrEx>
          <w:tblCellMar>
            <w:top w:w="0" w:type="dxa"/>
            <w:bottom w:w="0" w:type="dxa"/>
          </w:tblCellMar>
        </w:tblPrEx>
        <w:tc>
          <w:tcPr>
            <w:tcW w:w="2963" w:type="dxa"/>
          </w:tcPr>
          <w:p w:rsidR="00F53B9A" w:rsidRPr="00467D98" w:rsidRDefault="00F53B9A" w:rsidP="00C86CB0">
            <w:r>
              <w:t>Slovénie</w:t>
            </w:r>
          </w:p>
        </w:tc>
        <w:tc>
          <w:tcPr>
            <w:tcW w:w="3309" w:type="dxa"/>
            <w:vAlign w:val="bottom"/>
          </w:tcPr>
          <w:p w:rsidR="00F53B9A" w:rsidRPr="00467D98" w:rsidRDefault="00F53B9A" w:rsidP="00C86CB0">
            <w:r>
              <w:t>14 août 2006</w:t>
            </w:r>
          </w:p>
        </w:tc>
        <w:tc>
          <w:tcPr>
            <w:tcW w:w="2233" w:type="dxa"/>
            <w:vAlign w:val="bottom"/>
          </w:tcPr>
          <w:p w:rsidR="00F53B9A" w:rsidRPr="00467D98" w:rsidRDefault="00F53B9A" w:rsidP="00C86CB0"/>
        </w:tc>
      </w:tr>
      <w:tr w:rsidR="00F53B9A" w:rsidRPr="00467D98" w:rsidTr="003F5249">
        <w:tblPrEx>
          <w:tblCellMar>
            <w:top w:w="0" w:type="dxa"/>
            <w:bottom w:w="0" w:type="dxa"/>
          </w:tblCellMar>
        </w:tblPrEx>
        <w:tc>
          <w:tcPr>
            <w:tcW w:w="2963" w:type="dxa"/>
          </w:tcPr>
          <w:p w:rsidR="00F53B9A" w:rsidRDefault="00F53B9A" w:rsidP="00C86CB0"/>
        </w:tc>
        <w:tc>
          <w:tcPr>
            <w:tcW w:w="3309" w:type="dxa"/>
            <w:vAlign w:val="bottom"/>
          </w:tcPr>
          <w:p w:rsidR="00F53B9A" w:rsidRDefault="00F53B9A" w:rsidP="00C86CB0"/>
        </w:tc>
        <w:tc>
          <w:tcPr>
            <w:tcW w:w="2233" w:type="dxa"/>
            <w:vAlign w:val="bottom"/>
          </w:tcPr>
          <w:p w:rsidR="00F53B9A" w:rsidRPr="00467D98" w:rsidRDefault="00F53B9A" w:rsidP="00C86CB0"/>
        </w:tc>
      </w:tr>
      <w:tr w:rsidR="00E653BD" w:rsidRPr="00467D98" w:rsidTr="003F5249">
        <w:tblPrEx>
          <w:tblCellMar>
            <w:top w:w="0" w:type="dxa"/>
            <w:bottom w:w="0" w:type="dxa"/>
          </w:tblCellMar>
        </w:tblPrEx>
        <w:tc>
          <w:tcPr>
            <w:tcW w:w="2963" w:type="dxa"/>
          </w:tcPr>
          <w:p w:rsidR="00E653BD" w:rsidRPr="00467D98" w:rsidRDefault="00E653BD" w:rsidP="00C86CB0">
            <w:r w:rsidRPr="00467D98">
              <w:t>Brésil</w:t>
            </w:r>
          </w:p>
        </w:tc>
        <w:tc>
          <w:tcPr>
            <w:tcW w:w="3309" w:type="dxa"/>
            <w:vAlign w:val="bottom"/>
          </w:tcPr>
          <w:p w:rsidR="00E653BD" w:rsidRPr="00467D98" w:rsidRDefault="00E653BD" w:rsidP="00C86CB0">
            <w:r w:rsidRPr="00467D98">
              <w:t>27 octobre 2006</w:t>
            </w:r>
          </w:p>
        </w:tc>
        <w:tc>
          <w:tcPr>
            <w:tcW w:w="2233" w:type="dxa"/>
            <w:vAlign w:val="bottom"/>
          </w:tcPr>
          <w:p w:rsidR="00E653BD" w:rsidRPr="00467D98" w:rsidRDefault="00E653BD" w:rsidP="00C86CB0"/>
        </w:tc>
      </w:tr>
      <w:tr w:rsidR="00E653BD" w:rsidRPr="00467D98" w:rsidTr="003F5249">
        <w:tblPrEx>
          <w:tblCellMar>
            <w:top w:w="0" w:type="dxa"/>
            <w:bottom w:w="0" w:type="dxa"/>
          </w:tblCellMar>
        </w:tblPrEx>
        <w:tc>
          <w:tcPr>
            <w:tcW w:w="2963" w:type="dxa"/>
          </w:tcPr>
          <w:p w:rsidR="00E653BD" w:rsidRPr="00467D98" w:rsidRDefault="00E653BD" w:rsidP="00C86CB0">
            <w:r w:rsidRPr="00467D98">
              <w:t>Guinée</w:t>
            </w:r>
          </w:p>
        </w:tc>
        <w:tc>
          <w:tcPr>
            <w:tcW w:w="3309" w:type="dxa"/>
            <w:vAlign w:val="bottom"/>
          </w:tcPr>
          <w:p w:rsidR="00E653BD" w:rsidRPr="00467D98" w:rsidRDefault="00E653BD" w:rsidP="00C86CB0">
            <w:r w:rsidRPr="00467D98">
              <w:t>8 novembre 2006</w:t>
            </w:r>
          </w:p>
        </w:tc>
        <w:tc>
          <w:tcPr>
            <w:tcW w:w="2233" w:type="dxa"/>
            <w:vAlign w:val="bottom"/>
          </w:tcPr>
          <w:p w:rsidR="00E653BD" w:rsidRPr="00467D98" w:rsidRDefault="00E653BD" w:rsidP="00C86CB0"/>
        </w:tc>
      </w:tr>
      <w:tr w:rsidR="00E653BD" w:rsidRPr="00467D98" w:rsidTr="003F5249">
        <w:tblPrEx>
          <w:tblCellMar>
            <w:top w:w="0" w:type="dxa"/>
            <w:bottom w:w="0" w:type="dxa"/>
          </w:tblCellMar>
        </w:tblPrEx>
        <w:tc>
          <w:tcPr>
            <w:tcW w:w="2963" w:type="dxa"/>
          </w:tcPr>
          <w:p w:rsidR="00E653BD" w:rsidRPr="00467D98" w:rsidRDefault="00E653BD" w:rsidP="00C86CB0">
            <w:r w:rsidRPr="00467D98">
              <w:t>Somalie</w:t>
            </w:r>
          </w:p>
        </w:tc>
        <w:tc>
          <w:tcPr>
            <w:tcW w:w="3309" w:type="dxa"/>
            <w:vAlign w:val="bottom"/>
          </w:tcPr>
          <w:p w:rsidR="00E653BD" w:rsidRPr="00467D98" w:rsidRDefault="00E653BD" w:rsidP="00C86CB0">
            <w:r w:rsidRPr="00467D98">
              <w:t>22 février 2007</w:t>
            </w:r>
          </w:p>
        </w:tc>
        <w:tc>
          <w:tcPr>
            <w:tcW w:w="2233" w:type="dxa"/>
            <w:vAlign w:val="bottom"/>
          </w:tcPr>
          <w:p w:rsidR="00E653BD" w:rsidRPr="00467D98" w:rsidRDefault="00E653BD" w:rsidP="00C86CB0"/>
        </w:tc>
      </w:tr>
      <w:tr w:rsidR="00E653BD" w:rsidRPr="00467D98" w:rsidTr="003F5249">
        <w:tblPrEx>
          <w:tblCellMar>
            <w:top w:w="0" w:type="dxa"/>
            <w:bottom w:w="0" w:type="dxa"/>
          </w:tblCellMar>
        </w:tblPrEx>
        <w:tc>
          <w:tcPr>
            <w:tcW w:w="2963" w:type="dxa"/>
          </w:tcPr>
          <w:p w:rsidR="00E653BD" w:rsidRPr="00467D98" w:rsidRDefault="00E653BD" w:rsidP="00C86CB0">
            <w:r w:rsidRPr="00467D98">
              <w:t>Paraguay</w:t>
            </w:r>
          </w:p>
        </w:tc>
        <w:tc>
          <w:tcPr>
            <w:tcW w:w="3309" w:type="dxa"/>
            <w:vAlign w:val="bottom"/>
          </w:tcPr>
          <w:p w:rsidR="00E653BD" w:rsidRPr="00467D98" w:rsidRDefault="00E653BD" w:rsidP="00C86CB0">
            <w:pPr>
              <w:rPr>
                <w:vertAlign w:val="superscript"/>
              </w:rPr>
            </w:pPr>
            <w:r w:rsidRPr="00467D98">
              <w:t>10 avril 2007</w:t>
            </w:r>
          </w:p>
        </w:tc>
        <w:tc>
          <w:tcPr>
            <w:tcW w:w="2233" w:type="dxa"/>
            <w:vAlign w:val="bottom"/>
          </w:tcPr>
          <w:p w:rsidR="00E653BD" w:rsidRPr="00467D98" w:rsidRDefault="00E653BD" w:rsidP="00C86CB0">
            <w:pPr>
              <w:rPr>
                <w:vertAlign w:val="superscript"/>
              </w:rPr>
            </w:pPr>
          </w:p>
        </w:tc>
      </w:tr>
      <w:tr w:rsidR="008216F6" w:rsidRPr="00467D98" w:rsidTr="003F5249">
        <w:tblPrEx>
          <w:tblCellMar>
            <w:top w:w="0" w:type="dxa"/>
            <w:bottom w:w="0" w:type="dxa"/>
          </w:tblCellMar>
        </w:tblPrEx>
        <w:tc>
          <w:tcPr>
            <w:tcW w:w="2963" w:type="dxa"/>
          </w:tcPr>
          <w:p w:rsidR="008216F6" w:rsidRPr="00467D98" w:rsidRDefault="008216F6" w:rsidP="00C86CB0">
            <w:r>
              <w:t>Malte</w:t>
            </w:r>
          </w:p>
        </w:tc>
        <w:tc>
          <w:tcPr>
            <w:tcW w:w="3309" w:type="dxa"/>
            <w:vAlign w:val="bottom"/>
          </w:tcPr>
          <w:p w:rsidR="008216F6" w:rsidRPr="00467D98" w:rsidRDefault="008216F6" w:rsidP="00C86CB0">
            <w:r>
              <w:t>12 octobre 2007</w:t>
            </w:r>
          </w:p>
        </w:tc>
        <w:tc>
          <w:tcPr>
            <w:tcW w:w="2233" w:type="dxa"/>
            <w:vAlign w:val="bottom"/>
          </w:tcPr>
          <w:p w:rsidR="008216F6" w:rsidRPr="008216F6" w:rsidRDefault="008216F6" w:rsidP="00C86CB0">
            <w:r w:rsidRPr="008216F6">
              <w:t>[1</w:t>
            </w:r>
            <w:r w:rsidRPr="008216F6">
              <w:rPr>
                <w:vertAlign w:val="superscript"/>
              </w:rPr>
              <w:t>er</w:t>
            </w:r>
            <w:r>
              <w:t xml:space="preserve"> </w:t>
            </w:r>
            <w:r w:rsidRPr="008216F6">
              <w:t>décembre 2000]</w:t>
            </w:r>
          </w:p>
        </w:tc>
      </w:tr>
      <w:tr w:rsidR="00F53B9A" w:rsidRPr="00467D98" w:rsidTr="003F5249">
        <w:tblPrEx>
          <w:tblCellMar>
            <w:top w:w="0" w:type="dxa"/>
            <w:bottom w:w="0" w:type="dxa"/>
          </w:tblCellMar>
        </w:tblPrEx>
        <w:tc>
          <w:tcPr>
            <w:tcW w:w="2963" w:type="dxa"/>
          </w:tcPr>
          <w:p w:rsidR="00F53B9A" w:rsidRDefault="00F53B9A" w:rsidP="00C86CB0"/>
        </w:tc>
        <w:tc>
          <w:tcPr>
            <w:tcW w:w="3309" w:type="dxa"/>
            <w:vAlign w:val="bottom"/>
          </w:tcPr>
          <w:p w:rsidR="00F53B9A" w:rsidRDefault="00F53B9A" w:rsidP="00C86CB0"/>
        </w:tc>
        <w:tc>
          <w:tcPr>
            <w:tcW w:w="2233" w:type="dxa"/>
            <w:vAlign w:val="bottom"/>
          </w:tcPr>
          <w:p w:rsidR="00F53B9A" w:rsidRPr="008216F6" w:rsidRDefault="00F53B9A" w:rsidP="00C86CB0"/>
        </w:tc>
      </w:tr>
      <w:tr w:rsidR="00E653BD" w:rsidRPr="00467D98" w:rsidTr="003F5249">
        <w:tblPrEx>
          <w:tblCellMar>
            <w:top w:w="0" w:type="dxa"/>
            <w:bottom w:w="0" w:type="dxa"/>
          </w:tblCellMar>
        </w:tblPrEx>
        <w:tc>
          <w:tcPr>
            <w:tcW w:w="2963" w:type="dxa"/>
          </w:tcPr>
          <w:p w:rsidR="00E653BD" w:rsidRPr="00467D98" w:rsidRDefault="00E653BD" w:rsidP="00C86CB0">
            <w:r w:rsidRPr="00467D98">
              <w:t>Tunisie</w:t>
            </w:r>
          </w:p>
        </w:tc>
        <w:tc>
          <w:tcPr>
            <w:tcW w:w="3309" w:type="dxa"/>
            <w:vAlign w:val="bottom"/>
          </w:tcPr>
          <w:p w:rsidR="00E653BD" w:rsidRPr="00467D98" w:rsidRDefault="00E653BD" w:rsidP="00C86CB0">
            <w:r w:rsidRPr="00467D98">
              <w:t>22 octobre 2007</w:t>
            </w:r>
          </w:p>
        </w:tc>
        <w:tc>
          <w:tcPr>
            <w:tcW w:w="2233" w:type="dxa"/>
            <w:vAlign w:val="bottom"/>
          </w:tcPr>
          <w:p w:rsidR="00E653BD" w:rsidRPr="00467D98" w:rsidRDefault="00E653BD" w:rsidP="00C86CB0"/>
        </w:tc>
      </w:tr>
      <w:tr w:rsidR="00E653BD" w:rsidRPr="00467D98" w:rsidTr="003F5249">
        <w:tblPrEx>
          <w:tblCellMar>
            <w:top w:w="0" w:type="dxa"/>
            <w:bottom w:w="0" w:type="dxa"/>
          </w:tblCellMar>
        </w:tblPrEx>
        <w:trPr>
          <w:trHeight w:val="268"/>
        </w:trPr>
        <w:tc>
          <w:tcPr>
            <w:tcW w:w="2963" w:type="dxa"/>
          </w:tcPr>
          <w:p w:rsidR="00E653BD" w:rsidRPr="00467D98" w:rsidRDefault="00E653BD" w:rsidP="00C86CB0">
            <w:r w:rsidRPr="00467D98">
              <w:t>Roumanie</w:t>
            </w:r>
          </w:p>
        </w:tc>
        <w:tc>
          <w:tcPr>
            <w:tcW w:w="3309" w:type="dxa"/>
            <w:vAlign w:val="bottom"/>
          </w:tcPr>
          <w:p w:rsidR="00E653BD" w:rsidRPr="00467D98" w:rsidRDefault="00E653BD" w:rsidP="00C86CB0">
            <w:r w:rsidRPr="00467D98">
              <w:t>16 janvier 2008</w:t>
            </w:r>
          </w:p>
        </w:tc>
        <w:tc>
          <w:tcPr>
            <w:tcW w:w="2233" w:type="dxa"/>
            <w:vAlign w:val="bottom"/>
          </w:tcPr>
          <w:p w:rsidR="00E653BD" w:rsidRPr="00467D98" w:rsidRDefault="00E653BD" w:rsidP="00C86CB0"/>
        </w:tc>
      </w:tr>
      <w:tr w:rsidR="00E653BD" w:rsidRPr="00467D98" w:rsidTr="003F5249">
        <w:tblPrEx>
          <w:tblCellMar>
            <w:top w:w="0" w:type="dxa"/>
            <w:bottom w:w="0" w:type="dxa"/>
          </w:tblCellMar>
        </w:tblPrEx>
        <w:trPr>
          <w:trHeight w:val="268"/>
        </w:trPr>
        <w:tc>
          <w:tcPr>
            <w:tcW w:w="2963" w:type="dxa"/>
          </w:tcPr>
          <w:p w:rsidR="00E653BD" w:rsidRPr="00467D98" w:rsidRDefault="00E653BD" w:rsidP="00C86CB0">
            <w:r w:rsidRPr="00467D98">
              <w:t>Népal</w:t>
            </w:r>
          </w:p>
        </w:tc>
        <w:tc>
          <w:tcPr>
            <w:tcW w:w="3309" w:type="dxa"/>
            <w:vAlign w:val="bottom"/>
          </w:tcPr>
          <w:p w:rsidR="00E653BD" w:rsidRPr="00467D98" w:rsidRDefault="00E653BD" w:rsidP="00C86CB0">
            <w:r w:rsidRPr="00467D98">
              <w:t>12 juin 2008</w:t>
            </w:r>
          </w:p>
        </w:tc>
        <w:tc>
          <w:tcPr>
            <w:tcW w:w="2233" w:type="dxa"/>
            <w:vAlign w:val="bottom"/>
          </w:tcPr>
          <w:p w:rsidR="00E653BD" w:rsidRPr="00467D98" w:rsidRDefault="00E653BD" w:rsidP="00C86CB0">
            <w:r w:rsidRPr="00467D98">
              <w:t>[12 juin 2008]</w:t>
            </w:r>
          </w:p>
        </w:tc>
      </w:tr>
      <w:tr w:rsidR="00E653BD" w:rsidRPr="00467D98" w:rsidTr="003F5249">
        <w:tblPrEx>
          <w:tblCellMar>
            <w:top w:w="0" w:type="dxa"/>
            <w:bottom w:w="0" w:type="dxa"/>
          </w:tblCellMar>
        </w:tblPrEx>
        <w:trPr>
          <w:trHeight w:val="268"/>
        </w:trPr>
        <w:tc>
          <w:tcPr>
            <w:tcW w:w="2963" w:type="dxa"/>
          </w:tcPr>
          <w:p w:rsidR="00E653BD" w:rsidRPr="00467D98" w:rsidRDefault="008216F6" w:rsidP="00C86CB0">
            <w:r>
              <w:t>Cameroun</w:t>
            </w:r>
          </w:p>
        </w:tc>
        <w:tc>
          <w:tcPr>
            <w:tcW w:w="3309" w:type="dxa"/>
            <w:vAlign w:val="bottom"/>
          </w:tcPr>
          <w:p w:rsidR="00E653BD" w:rsidRPr="00467D98" w:rsidRDefault="008216F6" w:rsidP="00C86CB0">
            <w:r>
              <w:t>25 juin 2008</w:t>
            </w:r>
          </w:p>
        </w:tc>
        <w:tc>
          <w:tcPr>
            <w:tcW w:w="2233" w:type="dxa"/>
            <w:vAlign w:val="bottom"/>
          </w:tcPr>
          <w:p w:rsidR="00E653BD" w:rsidRPr="00467D98" w:rsidRDefault="008216F6" w:rsidP="00C86CB0">
            <w:r>
              <w:t>[14 mai 2014]</w:t>
            </w:r>
          </w:p>
        </w:tc>
      </w:tr>
      <w:tr w:rsidR="00E653BD" w:rsidRPr="00467D98" w:rsidTr="003F5249">
        <w:tblPrEx>
          <w:tblCellMar>
            <w:top w:w="0" w:type="dxa"/>
            <w:bottom w:w="0" w:type="dxa"/>
          </w:tblCellMar>
        </w:tblPrEx>
        <w:trPr>
          <w:trHeight w:val="268"/>
        </w:trPr>
        <w:tc>
          <w:tcPr>
            <w:tcW w:w="2963" w:type="dxa"/>
          </w:tcPr>
          <w:p w:rsidR="00E653BD" w:rsidRPr="00467D98" w:rsidRDefault="00E653BD" w:rsidP="00C86CB0">
            <w:r w:rsidRPr="00467D98">
              <w:t>Chypre</w:t>
            </w:r>
          </w:p>
        </w:tc>
        <w:tc>
          <w:tcPr>
            <w:tcW w:w="3309" w:type="dxa"/>
            <w:vAlign w:val="bottom"/>
          </w:tcPr>
          <w:p w:rsidR="00E653BD" w:rsidRPr="00467D98" w:rsidRDefault="00E653BD" w:rsidP="00C86CB0">
            <w:r w:rsidRPr="00467D98">
              <w:t>16 août 2008</w:t>
            </w:r>
          </w:p>
        </w:tc>
        <w:tc>
          <w:tcPr>
            <w:tcW w:w="2233" w:type="dxa"/>
            <w:vAlign w:val="bottom"/>
          </w:tcPr>
          <w:p w:rsidR="00E653BD" w:rsidRPr="00467D98" w:rsidRDefault="00E653BD" w:rsidP="00C86CB0"/>
        </w:tc>
      </w:tr>
      <w:tr w:rsidR="00F53B9A" w:rsidRPr="00467D98" w:rsidTr="003F5249">
        <w:tblPrEx>
          <w:tblCellMar>
            <w:top w:w="0" w:type="dxa"/>
            <w:bottom w:w="0" w:type="dxa"/>
          </w:tblCellMar>
        </w:tblPrEx>
        <w:trPr>
          <w:trHeight w:val="268"/>
        </w:trPr>
        <w:tc>
          <w:tcPr>
            <w:tcW w:w="2963" w:type="dxa"/>
          </w:tcPr>
          <w:p w:rsidR="00F53B9A" w:rsidRPr="00467D98" w:rsidRDefault="00F53B9A" w:rsidP="00C86CB0"/>
        </w:tc>
        <w:tc>
          <w:tcPr>
            <w:tcW w:w="3309" w:type="dxa"/>
            <w:vAlign w:val="bottom"/>
          </w:tcPr>
          <w:p w:rsidR="00F53B9A" w:rsidRPr="00467D98" w:rsidRDefault="00F53B9A" w:rsidP="00C86CB0"/>
        </w:tc>
        <w:tc>
          <w:tcPr>
            <w:tcW w:w="2233" w:type="dxa"/>
            <w:vAlign w:val="bottom"/>
          </w:tcPr>
          <w:p w:rsidR="00F53B9A" w:rsidRPr="00467D98" w:rsidRDefault="00F53B9A" w:rsidP="00C86CB0"/>
        </w:tc>
      </w:tr>
      <w:tr w:rsidR="00E653BD" w:rsidRPr="00467D98" w:rsidTr="003F5249">
        <w:tblPrEx>
          <w:tblCellMar>
            <w:top w:w="0" w:type="dxa"/>
            <w:bottom w:w="0" w:type="dxa"/>
          </w:tblCellMar>
        </w:tblPrEx>
        <w:trPr>
          <w:trHeight w:val="268"/>
        </w:trPr>
        <w:tc>
          <w:tcPr>
            <w:tcW w:w="2963" w:type="dxa"/>
          </w:tcPr>
          <w:p w:rsidR="00E653BD" w:rsidRPr="00467D98" w:rsidRDefault="00E653BD" w:rsidP="00C86CB0">
            <w:r w:rsidRPr="00467D98">
              <w:t xml:space="preserve">Venezuela (Rép. </w:t>
            </w:r>
            <w:r w:rsidR="001A03F0" w:rsidRPr="00467D98">
              <w:t>B</w:t>
            </w:r>
            <w:r w:rsidRPr="00467D98">
              <w:t>olivarienne du)</w:t>
            </w:r>
          </w:p>
        </w:tc>
        <w:tc>
          <w:tcPr>
            <w:tcW w:w="3309" w:type="dxa"/>
            <w:vAlign w:val="bottom"/>
          </w:tcPr>
          <w:p w:rsidR="00E653BD" w:rsidRPr="00467D98" w:rsidRDefault="00E653BD" w:rsidP="00C86CB0">
            <w:r w:rsidRPr="00467D98">
              <w:t>20 août 2008</w:t>
            </w:r>
          </w:p>
        </w:tc>
        <w:tc>
          <w:tcPr>
            <w:tcW w:w="2233" w:type="dxa"/>
            <w:vAlign w:val="bottom"/>
          </w:tcPr>
          <w:p w:rsidR="00E653BD" w:rsidRPr="00467D98" w:rsidRDefault="00E653BD" w:rsidP="00C86CB0"/>
        </w:tc>
      </w:tr>
      <w:tr w:rsidR="00E653BD" w:rsidRPr="00467D98" w:rsidTr="003F5249">
        <w:tblPrEx>
          <w:tblCellMar>
            <w:top w:w="0" w:type="dxa"/>
            <w:bottom w:w="0" w:type="dxa"/>
          </w:tblCellMar>
        </w:tblPrEx>
        <w:trPr>
          <w:trHeight w:val="268"/>
        </w:trPr>
        <w:tc>
          <w:tcPr>
            <w:tcW w:w="2963" w:type="dxa"/>
          </w:tcPr>
          <w:p w:rsidR="00E653BD" w:rsidRPr="00467D98" w:rsidRDefault="00E653BD" w:rsidP="00C86CB0">
            <w:r w:rsidRPr="00467D98">
              <w:t>Croatie</w:t>
            </w:r>
          </w:p>
        </w:tc>
        <w:tc>
          <w:tcPr>
            <w:tcW w:w="3309" w:type="dxa"/>
            <w:vAlign w:val="bottom"/>
          </w:tcPr>
          <w:p w:rsidR="00E653BD" w:rsidRPr="00467D98" w:rsidRDefault="00E653BD" w:rsidP="00C86CB0">
            <w:r w:rsidRPr="00467D98">
              <w:t>7 octobre 2008</w:t>
            </w:r>
          </w:p>
        </w:tc>
        <w:tc>
          <w:tcPr>
            <w:tcW w:w="2233" w:type="dxa"/>
            <w:vAlign w:val="bottom"/>
          </w:tcPr>
          <w:p w:rsidR="00E653BD" w:rsidRPr="00467D98" w:rsidRDefault="00E653BD" w:rsidP="00C86CB0">
            <w:r w:rsidRPr="00467D98">
              <w:t>[7 octobre 2008]</w:t>
            </w:r>
          </w:p>
        </w:tc>
      </w:tr>
      <w:tr w:rsidR="001A03F0" w:rsidRPr="00467D98" w:rsidTr="003F5249">
        <w:tblPrEx>
          <w:tblCellMar>
            <w:top w:w="0" w:type="dxa"/>
            <w:bottom w:w="0" w:type="dxa"/>
          </w:tblCellMar>
        </w:tblPrEx>
        <w:trPr>
          <w:trHeight w:val="268"/>
        </w:trPr>
        <w:tc>
          <w:tcPr>
            <w:tcW w:w="2963" w:type="dxa"/>
          </w:tcPr>
          <w:p w:rsidR="001A03F0" w:rsidRPr="00467D98" w:rsidRDefault="001A03F0" w:rsidP="00C86CB0">
            <w:r>
              <w:t>Israël</w:t>
            </w:r>
          </w:p>
        </w:tc>
        <w:tc>
          <w:tcPr>
            <w:tcW w:w="3309" w:type="dxa"/>
            <w:vAlign w:val="bottom"/>
          </w:tcPr>
          <w:p w:rsidR="001A03F0" w:rsidRPr="00467D98" w:rsidRDefault="001A03F0" w:rsidP="00C86CB0">
            <w:r>
              <w:t>1</w:t>
            </w:r>
            <w:r w:rsidRPr="001A03F0">
              <w:rPr>
                <w:vertAlign w:val="superscript"/>
              </w:rPr>
              <w:t>er</w:t>
            </w:r>
            <w:r>
              <w:t xml:space="preserve"> novembre 2008</w:t>
            </w:r>
          </w:p>
        </w:tc>
        <w:tc>
          <w:tcPr>
            <w:tcW w:w="2233" w:type="dxa"/>
            <w:vAlign w:val="bottom"/>
          </w:tcPr>
          <w:p w:rsidR="001A03F0" w:rsidRPr="00467D98" w:rsidRDefault="001A03F0" w:rsidP="00C86CB0">
            <w:r>
              <w:t>[15 mai 2013]</w:t>
            </w:r>
          </w:p>
        </w:tc>
      </w:tr>
      <w:tr w:rsidR="00E653BD" w:rsidRPr="00467D98" w:rsidTr="003F5249">
        <w:tblPrEx>
          <w:tblCellMar>
            <w:top w:w="0" w:type="dxa"/>
            <w:bottom w:w="0" w:type="dxa"/>
          </w:tblCellMar>
        </w:tblPrEx>
        <w:trPr>
          <w:trHeight w:val="268"/>
        </w:trPr>
        <w:tc>
          <w:tcPr>
            <w:tcW w:w="2963" w:type="dxa"/>
          </w:tcPr>
          <w:p w:rsidR="00E653BD" w:rsidRPr="00467D98" w:rsidRDefault="00E653BD" w:rsidP="00C86CB0">
            <w:r w:rsidRPr="00467D98">
              <w:t>Seychelles</w:t>
            </w:r>
          </w:p>
        </w:tc>
        <w:tc>
          <w:tcPr>
            <w:tcW w:w="3309" w:type="dxa"/>
            <w:vAlign w:val="bottom"/>
          </w:tcPr>
          <w:p w:rsidR="00E653BD" w:rsidRPr="00467D98" w:rsidRDefault="00E653BD" w:rsidP="00C86CB0">
            <w:r w:rsidRPr="00467D98">
              <w:t>3 juin 2009</w:t>
            </w:r>
          </w:p>
        </w:tc>
        <w:tc>
          <w:tcPr>
            <w:tcW w:w="2233" w:type="dxa"/>
            <w:vAlign w:val="bottom"/>
          </w:tcPr>
          <w:p w:rsidR="00E653BD" w:rsidRPr="00467D98" w:rsidRDefault="00E653BD" w:rsidP="00C86CB0"/>
        </w:tc>
      </w:tr>
      <w:tr w:rsidR="00E653BD" w:rsidRPr="00467D98" w:rsidTr="003F5249">
        <w:tblPrEx>
          <w:tblCellMar>
            <w:top w:w="0" w:type="dxa"/>
            <w:bottom w:w="0" w:type="dxa"/>
          </w:tblCellMar>
        </w:tblPrEx>
        <w:trPr>
          <w:trHeight w:val="268"/>
        </w:trPr>
        <w:tc>
          <w:tcPr>
            <w:tcW w:w="2963" w:type="dxa"/>
          </w:tcPr>
          <w:p w:rsidR="00E653BD" w:rsidRPr="00467D98" w:rsidRDefault="00E653BD" w:rsidP="00C86CB0">
            <w:r w:rsidRPr="00467D98">
              <w:t>Cap-Vert</w:t>
            </w:r>
          </w:p>
        </w:tc>
        <w:tc>
          <w:tcPr>
            <w:tcW w:w="3309" w:type="dxa"/>
            <w:vAlign w:val="bottom"/>
          </w:tcPr>
          <w:p w:rsidR="00E653BD" w:rsidRPr="00467D98" w:rsidRDefault="00E653BD" w:rsidP="00C86CB0">
            <w:r w:rsidRPr="00467D98">
              <w:t>3 juillet 2009</w:t>
            </w:r>
          </w:p>
        </w:tc>
        <w:tc>
          <w:tcPr>
            <w:tcW w:w="2233" w:type="dxa"/>
            <w:vAlign w:val="bottom"/>
          </w:tcPr>
          <w:p w:rsidR="00E653BD" w:rsidRPr="00467D98" w:rsidRDefault="00E653BD" w:rsidP="00C86CB0"/>
        </w:tc>
      </w:tr>
      <w:tr w:rsidR="00F53B9A" w:rsidRPr="00467D98" w:rsidTr="003F5249">
        <w:tblPrEx>
          <w:tblCellMar>
            <w:top w:w="0" w:type="dxa"/>
            <w:bottom w:w="0" w:type="dxa"/>
          </w:tblCellMar>
        </w:tblPrEx>
        <w:trPr>
          <w:trHeight w:val="268"/>
        </w:trPr>
        <w:tc>
          <w:tcPr>
            <w:tcW w:w="2963" w:type="dxa"/>
          </w:tcPr>
          <w:p w:rsidR="00F53B9A" w:rsidRPr="00467D98" w:rsidRDefault="00F53B9A" w:rsidP="00C86CB0"/>
        </w:tc>
        <w:tc>
          <w:tcPr>
            <w:tcW w:w="3309" w:type="dxa"/>
            <w:vAlign w:val="bottom"/>
          </w:tcPr>
          <w:p w:rsidR="00F53B9A" w:rsidRPr="00467D98" w:rsidRDefault="00F53B9A" w:rsidP="00C86CB0"/>
        </w:tc>
        <w:tc>
          <w:tcPr>
            <w:tcW w:w="2233" w:type="dxa"/>
            <w:vAlign w:val="bottom"/>
          </w:tcPr>
          <w:p w:rsidR="00F53B9A" w:rsidRPr="00467D98" w:rsidRDefault="00F53B9A" w:rsidP="00C86CB0"/>
        </w:tc>
      </w:tr>
      <w:tr w:rsidR="00E653BD" w:rsidRPr="00467D98" w:rsidTr="003F5249">
        <w:tblPrEx>
          <w:tblCellMar>
            <w:top w:w="0" w:type="dxa"/>
            <w:bottom w:w="0" w:type="dxa"/>
          </w:tblCellMar>
        </w:tblPrEx>
        <w:trPr>
          <w:trHeight w:val="268"/>
        </w:trPr>
        <w:tc>
          <w:tcPr>
            <w:tcW w:w="2963" w:type="dxa"/>
          </w:tcPr>
          <w:p w:rsidR="00E653BD" w:rsidRPr="00467D98" w:rsidRDefault="00E653BD" w:rsidP="00C86CB0">
            <w:r w:rsidRPr="00467D98">
              <w:t>Cambodge</w:t>
            </w:r>
          </w:p>
        </w:tc>
        <w:tc>
          <w:tcPr>
            <w:tcW w:w="3309" w:type="dxa"/>
            <w:vAlign w:val="bottom"/>
          </w:tcPr>
          <w:p w:rsidR="00E653BD" w:rsidRPr="00467D98" w:rsidRDefault="00E653BD" w:rsidP="00C86CB0">
            <w:r w:rsidRPr="00467D98">
              <w:t>13 novembre 2009</w:t>
            </w:r>
          </w:p>
        </w:tc>
        <w:tc>
          <w:tcPr>
            <w:tcW w:w="2233" w:type="dxa"/>
            <w:vAlign w:val="bottom"/>
          </w:tcPr>
          <w:p w:rsidR="00E653BD" w:rsidRPr="00467D98" w:rsidRDefault="00E653BD" w:rsidP="00C86CB0"/>
        </w:tc>
      </w:tr>
      <w:tr w:rsidR="00E653BD" w:rsidRPr="00467D98" w:rsidTr="003F5249">
        <w:tblPrEx>
          <w:tblCellMar>
            <w:top w:w="0" w:type="dxa"/>
            <w:bottom w:w="0" w:type="dxa"/>
          </w:tblCellMar>
        </w:tblPrEx>
        <w:trPr>
          <w:trHeight w:val="268"/>
        </w:trPr>
        <w:tc>
          <w:tcPr>
            <w:tcW w:w="2963" w:type="dxa"/>
          </w:tcPr>
          <w:p w:rsidR="00E653BD" w:rsidRPr="00467D98" w:rsidRDefault="00E653BD" w:rsidP="00C86CB0">
            <w:r w:rsidRPr="00467D98">
              <w:t>Maurice</w:t>
            </w:r>
          </w:p>
        </w:tc>
        <w:tc>
          <w:tcPr>
            <w:tcW w:w="3309" w:type="dxa"/>
            <w:vAlign w:val="bottom"/>
          </w:tcPr>
          <w:p w:rsidR="00E653BD" w:rsidRPr="00467D98" w:rsidRDefault="00E653BD" w:rsidP="00C86CB0">
            <w:r w:rsidRPr="00467D98">
              <w:t>7 janvier 2010</w:t>
            </w:r>
          </w:p>
        </w:tc>
        <w:tc>
          <w:tcPr>
            <w:tcW w:w="2233" w:type="dxa"/>
            <w:vAlign w:val="bottom"/>
          </w:tcPr>
          <w:p w:rsidR="00E653BD" w:rsidRPr="00467D98" w:rsidRDefault="00E653BD" w:rsidP="00C86CB0"/>
        </w:tc>
      </w:tr>
      <w:tr w:rsidR="00E653BD" w:rsidRPr="00467D98" w:rsidTr="003F5249">
        <w:tblPrEx>
          <w:tblCellMar>
            <w:top w:w="0" w:type="dxa"/>
            <w:bottom w:w="0" w:type="dxa"/>
          </w:tblCellMar>
        </w:tblPrEx>
        <w:trPr>
          <w:trHeight w:val="268"/>
        </w:trPr>
        <w:tc>
          <w:tcPr>
            <w:tcW w:w="2963" w:type="dxa"/>
          </w:tcPr>
          <w:p w:rsidR="00E653BD" w:rsidRPr="00467D98" w:rsidRDefault="001A03F0" w:rsidP="00C86CB0">
            <w:r>
              <w:t>Jamahiriya arabe libyenne</w:t>
            </w:r>
          </w:p>
        </w:tc>
        <w:tc>
          <w:tcPr>
            <w:tcW w:w="3309" w:type="dxa"/>
            <w:vAlign w:val="bottom"/>
          </w:tcPr>
          <w:p w:rsidR="00E653BD" w:rsidRPr="00467D98" w:rsidRDefault="001A03F0" w:rsidP="00C86CB0">
            <w:r>
              <w:t>14 juin 2010</w:t>
            </w:r>
          </w:p>
        </w:tc>
        <w:tc>
          <w:tcPr>
            <w:tcW w:w="2233" w:type="dxa"/>
            <w:vAlign w:val="bottom"/>
          </w:tcPr>
          <w:p w:rsidR="00E653BD" w:rsidRPr="00467D98" w:rsidRDefault="00E653BD" w:rsidP="00C86CB0"/>
        </w:tc>
      </w:tr>
      <w:tr w:rsidR="001A03F0" w:rsidRPr="00467D98" w:rsidTr="003F5249">
        <w:tblPrEx>
          <w:tblCellMar>
            <w:top w:w="0" w:type="dxa"/>
            <w:bottom w:w="0" w:type="dxa"/>
          </w:tblCellMar>
        </w:tblPrEx>
        <w:trPr>
          <w:trHeight w:val="268"/>
        </w:trPr>
        <w:tc>
          <w:tcPr>
            <w:tcW w:w="2963" w:type="dxa"/>
          </w:tcPr>
          <w:p w:rsidR="001A03F0" w:rsidRDefault="001A03F0" w:rsidP="00C86CB0">
            <w:r>
              <w:t>Slovénie</w:t>
            </w:r>
          </w:p>
        </w:tc>
        <w:tc>
          <w:tcPr>
            <w:tcW w:w="3309" w:type="dxa"/>
            <w:vAlign w:val="bottom"/>
          </w:tcPr>
          <w:p w:rsidR="001A03F0" w:rsidRDefault="001A03F0" w:rsidP="00C86CB0">
            <w:r>
              <w:t>14 août 2010</w:t>
            </w:r>
          </w:p>
        </w:tc>
        <w:tc>
          <w:tcPr>
            <w:tcW w:w="2233" w:type="dxa"/>
            <w:vAlign w:val="bottom"/>
          </w:tcPr>
          <w:p w:rsidR="001A03F0" w:rsidRPr="00467D98" w:rsidRDefault="001A03F0" w:rsidP="00C86CB0"/>
        </w:tc>
      </w:tr>
      <w:tr w:rsidR="001A03F0" w:rsidRPr="00467D98" w:rsidTr="003F5249">
        <w:tblPrEx>
          <w:tblCellMar>
            <w:top w:w="0" w:type="dxa"/>
            <w:bottom w:w="0" w:type="dxa"/>
          </w:tblCellMar>
        </w:tblPrEx>
        <w:trPr>
          <w:trHeight w:val="268"/>
        </w:trPr>
        <w:tc>
          <w:tcPr>
            <w:tcW w:w="2963" w:type="dxa"/>
          </w:tcPr>
          <w:p w:rsidR="001A03F0" w:rsidRDefault="001A03F0" w:rsidP="00C86CB0">
            <w:r>
              <w:rPr>
                <w:rFonts w:eastAsia="MS Mincho"/>
              </w:rPr>
              <w:t>Antigua-et-Barbuda</w:t>
            </w:r>
          </w:p>
        </w:tc>
        <w:tc>
          <w:tcPr>
            <w:tcW w:w="3309" w:type="dxa"/>
            <w:vAlign w:val="bottom"/>
          </w:tcPr>
          <w:p w:rsidR="001A03F0" w:rsidRDefault="001A03F0" w:rsidP="00C86CB0">
            <w:r>
              <w:t>17 août 2010</w:t>
            </w:r>
          </w:p>
        </w:tc>
        <w:tc>
          <w:tcPr>
            <w:tcW w:w="2233" w:type="dxa"/>
            <w:vAlign w:val="bottom"/>
          </w:tcPr>
          <w:p w:rsidR="001A03F0" w:rsidRPr="00467D98" w:rsidRDefault="001A03F0" w:rsidP="00C86CB0"/>
        </w:tc>
      </w:tr>
      <w:tr w:rsidR="00E653BD" w:rsidRPr="00467D98" w:rsidTr="003F5249">
        <w:tblPrEx>
          <w:tblCellMar>
            <w:top w:w="0" w:type="dxa"/>
            <w:bottom w:w="0" w:type="dxa"/>
          </w:tblCellMar>
        </w:tblPrEx>
        <w:trPr>
          <w:trHeight w:val="268"/>
        </w:trPr>
        <w:tc>
          <w:tcPr>
            <w:tcW w:w="8505" w:type="dxa"/>
            <w:gridSpan w:val="3"/>
          </w:tcPr>
          <w:p w:rsidR="00E653BD" w:rsidRPr="00467D98" w:rsidRDefault="00E653BD" w:rsidP="00C86CB0">
            <w:r w:rsidRPr="00467D98">
              <w:rPr>
                <w:b/>
              </w:rPr>
              <w:t>Sixièmes rapports périodiques</w:t>
            </w:r>
          </w:p>
        </w:tc>
      </w:tr>
      <w:tr w:rsidR="00E653BD" w:rsidRPr="00467D98" w:rsidTr="003F5249">
        <w:tblPrEx>
          <w:tblCellMar>
            <w:top w:w="0" w:type="dxa"/>
            <w:bottom w:w="0" w:type="dxa"/>
          </w:tblCellMar>
        </w:tblPrEx>
        <w:trPr>
          <w:trHeight w:val="268"/>
        </w:trPr>
        <w:tc>
          <w:tcPr>
            <w:tcW w:w="8505" w:type="dxa"/>
            <w:gridSpan w:val="3"/>
          </w:tcPr>
          <w:p w:rsidR="00E653BD" w:rsidRPr="00467D98" w:rsidRDefault="00E653BD" w:rsidP="00C86CB0">
            <w:pPr>
              <w:rPr>
                <w:b/>
              </w:rPr>
            </w:pPr>
          </w:p>
        </w:tc>
      </w:tr>
      <w:tr w:rsidR="00E653BD" w:rsidRPr="00467D98" w:rsidTr="003F5249">
        <w:tblPrEx>
          <w:tblCellMar>
            <w:top w:w="0" w:type="dxa"/>
            <w:bottom w:w="0" w:type="dxa"/>
          </w:tblCellMar>
        </w:tblPrEx>
        <w:trPr>
          <w:trHeight w:val="268"/>
        </w:trPr>
        <w:tc>
          <w:tcPr>
            <w:tcW w:w="2963" w:type="dxa"/>
          </w:tcPr>
          <w:p w:rsidR="00E653BD" w:rsidRPr="00467D98" w:rsidRDefault="00E653BD" w:rsidP="00C86CB0">
            <w:r w:rsidRPr="00467D98">
              <w:t>Afghanistan</w:t>
            </w:r>
          </w:p>
        </w:tc>
        <w:tc>
          <w:tcPr>
            <w:tcW w:w="3309" w:type="dxa"/>
            <w:vAlign w:val="bottom"/>
          </w:tcPr>
          <w:p w:rsidR="00E653BD" w:rsidRPr="00467D98" w:rsidRDefault="00E653BD" w:rsidP="00C86CB0">
            <w:r w:rsidRPr="00467D98">
              <w:t>25 juin 2008</w:t>
            </w:r>
          </w:p>
        </w:tc>
        <w:tc>
          <w:tcPr>
            <w:tcW w:w="2233" w:type="dxa"/>
            <w:vAlign w:val="bottom"/>
          </w:tcPr>
          <w:p w:rsidR="00E653BD" w:rsidRPr="00467D98" w:rsidRDefault="00E653BD" w:rsidP="00C86CB0"/>
        </w:tc>
      </w:tr>
      <w:tr w:rsidR="00E653BD" w:rsidRPr="00467D98" w:rsidTr="003F5249">
        <w:tblPrEx>
          <w:tblCellMar>
            <w:top w:w="0" w:type="dxa"/>
            <w:bottom w:w="0" w:type="dxa"/>
          </w:tblCellMar>
        </w:tblPrEx>
        <w:trPr>
          <w:trHeight w:val="268"/>
        </w:trPr>
        <w:tc>
          <w:tcPr>
            <w:tcW w:w="2963" w:type="dxa"/>
          </w:tcPr>
          <w:p w:rsidR="00E653BD" w:rsidRPr="00467D98" w:rsidRDefault="00E653BD" w:rsidP="00C86CB0">
            <w:r w:rsidRPr="00467D98">
              <w:t>Argentine</w:t>
            </w:r>
          </w:p>
        </w:tc>
        <w:tc>
          <w:tcPr>
            <w:tcW w:w="3309" w:type="dxa"/>
            <w:vAlign w:val="bottom"/>
          </w:tcPr>
          <w:p w:rsidR="00E653BD" w:rsidRPr="00467D98" w:rsidRDefault="00E653BD" w:rsidP="00C86CB0">
            <w:r w:rsidRPr="00467D98">
              <w:t>25 juin 2008</w:t>
            </w:r>
          </w:p>
        </w:tc>
        <w:tc>
          <w:tcPr>
            <w:tcW w:w="2233" w:type="dxa"/>
            <w:vAlign w:val="bottom"/>
          </w:tcPr>
          <w:p w:rsidR="00E653BD" w:rsidRPr="00467D98" w:rsidRDefault="00E653BD" w:rsidP="00C86CB0">
            <w:r w:rsidRPr="00467D98">
              <w:t>[25 juin 2008]</w:t>
            </w:r>
          </w:p>
        </w:tc>
      </w:tr>
      <w:tr w:rsidR="00E653BD" w:rsidRPr="00467D98" w:rsidTr="003F5249">
        <w:tblPrEx>
          <w:tblCellMar>
            <w:top w:w="0" w:type="dxa"/>
            <w:bottom w:w="0" w:type="dxa"/>
          </w:tblCellMar>
        </w:tblPrEx>
        <w:trPr>
          <w:trHeight w:val="268"/>
        </w:trPr>
        <w:tc>
          <w:tcPr>
            <w:tcW w:w="2963" w:type="dxa"/>
          </w:tcPr>
          <w:p w:rsidR="00E653BD" w:rsidRPr="00467D98" w:rsidRDefault="00E653BD" w:rsidP="00C86CB0">
            <w:r w:rsidRPr="00467D98">
              <w:t>Bélarus</w:t>
            </w:r>
          </w:p>
        </w:tc>
        <w:tc>
          <w:tcPr>
            <w:tcW w:w="3309" w:type="dxa"/>
            <w:vAlign w:val="bottom"/>
          </w:tcPr>
          <w:p w:rsidR="00E653BD" w:rsidRPr="00467D98" w:rsidRDefault="00E653BD" w:rsidP="00C86CB0">
            <w:r w:rsidRPr="00467D98">
              <w:t>25 juin 2008</w:t>
            </w:r>
          </w:p>
        </w:tc>
        <w:tc>
          <w:tcPr>
            <w:tcW w:w="2233" w:type="dxa"/>
            <w:vAlign w:val="bottom"/>
          </w:tcPr>
          <w:p w:rsidR="00E653BD" w:rsidRPr="00467D98" w:rsidRDefault="00E653BD" w:rsidP="00C86CB0"/>
        </w:tc>
      </w:tr>
      <w:tr w:rsidR="00E653BD" w:rsidRPr="00467D98" w:rsidTr="003F5249">
        <w:tblPrEx>
          <w:tblCellMar>
            <w:top w:w="0" w:type="dxa"/>
            <w:bottom w:w="0" w:type="dxa"/>
          </w:tblCellMar>
        </w:tblPrEx>
        <w:trPr>
          <w:trHeight w:val="268"/>
        </w:trPr>
        <w:tc>
          <w:tcPr>
            <w:tcW w:w="2963" w:type="dxa"/>
          </w:tcPr>
          <w:p w:rsidR="00E653BD" w:rsidRPr="00467D98" w:rsidRDefault="00E653BD" w:rsidP="00C86CB0">
            <w:r w:rsidRPr="00467D98">
              <w:t>Belize</w:t>
            </w:r>
          </w:p>
        </w:tc>
        <w:tc>
          <w:tcPr>
            <w:tcW w:w="3309" w:type="dxa"/>
            <w:vAlign w:val="bottom"/>
          </w:tcPr>
          <w:p w:rsidR="00E653BD" w:rsidRPr="00467D98" w:rsidRDefault="00E653BD" w:rsidP="00C86CB0">
            <w:r w:rsidRPr="00467D98">
              <w:t>25 juin 2008</w:t>
            </w:r>
          </w:p>
        </w:tc>
        <w:tc>
          <w:tcPr>
            <w:tcW w:w="2233" w:type="dxa"/>
            <w:vAlign w:val="bottom"/>
          </w:tcPr>
          <w:p w:rsidR="00E653BD" w:rsidRPr="00467D98" w:rsidRDefault="00E653BD" w:rsidP="00C86CB0"/>
        </w:tc>
      </w:tr>
      <w:tr w:rsidR="00E653BD" w:rsidRPr="00467D98" w:rsidTr="003F5249">
        <w:tblPrEx>
          <w:tblCellMar>
            <w:top w:w="0" w:type="dxa"/>
            <w:bottom w:w="0" w:type="dxa"/>
          </w:tblCellMar>
        </w:tblPrEx>
        <w:trPr>
          <w:trHeight w:val="268"/>
        </w:trPr>
        <w:tc>
          <w:tcPr>
            <w:tcW w:w="2963" w:type="dxa"/>
          </w:tcPr>
          <w:p w:rsidR="00E653BD" w:rsidRPr="00467D98" w:rsidRDefault="00E653BD" w:rsidP="00C86CB0">
            <w:r w:rsidRPr="00467D98">
              <w:t>Égypte</w:t>
            </w:r>
          </w:p>
        </w:tc>
        <w:tc>
          <w:tcPr>
            <w:tcW w:w="3309" w:type="dxa"/>
            <w:vAlign w:val="bottom"/>
          </w:tcPr>
          <w:p w:rsidR="00E653BD" w:rsidRPr="00467D98" w:rsidRDefault="00E653BD" w:rsidP="00C86CB0">
            <w:r w:rsidRPr="00467D98">
              <w:t>25 juin 2008</w:t>
            </w:r>
          </w:p>
        </w:tc>
        <w:tc>
          <w:tcPr>
            <w:tcW w:w="2233" w:type="dxa"/>
            <w:vAlign w:val="bottom"/>
          </w:tcPr>
          <w:p w:rsidR="00E653BD" w:rsidRPr="00467D98" w:rsidRDefault="00E653BD" w:rsidP="00C86CB0"/>
        </w:tc>
      </w:tr>
      <w:tr w:rsidR="00E653BD" w:rsidRPr="00467D98" w:rsidTr="003F5249">
        <w:tblPrEx>
          <w:tblCellMar>
            <w:top w:w="0" w:type="dxa"/>
            <w:bottom w:w="0" w:type="dxa"/>
          </w:tblCellMar>
        </w:tblPrEx>
        <w:trPr>
          <w:trHeight w:val="268"/>
        </w:trPr>
        <w:tc>
          <w:tcPr>
            <w:tcW w:w="2963" w:type="dxa"/>
          </w:tcPr>
          <w:p w:rsidR="00E653BD" w:rsidRPr="00467D98" w:rsidRDefault="00E653BD" w:rsidP="00C86CB0"/>
        </w:tc>
        <w:tc>
          <w:tcPr>
            <w:tcW w:w="3309" w:type="dxa"/>
            <w:vAlign w:val="bottom"/>
          </w:tcPr>
          <w:p w:rsidR="00E653BD" w:rsidRPr="00467D98" w:rsidRDefault="00E653BD" w:rsidP="00C86CB0"/>
        </w:tc>
        <w:tc>
          <w:tcPr>
            <w:tcW w:w="2233" w:type="dxa"/>
            <w:vAlign w:val="bottom"/>
          </w:tcPr>
          <w:p w:rsidR="00E653BD" w:rsidRPr="00467D98" w:rsidRDefault="00E653BD" w:rsidP="00C86CB0"/>
        </w:tc>
      </w:tr>
      <w:tr w:rsidR="001A03F0" w:rsidRPr="00467D98" w:rsidTr="003F5249">
        <w:tblPrEx>
          <w:tblCellMar>
            <w:top w:w="0" w:type="dxa"/>
            <w:bottom w:w="0" w:type="dxa"/>
          </w:tblCellMar>
        </w:tblPrEx>
        <w:trPr>
          <w:trHeight w:val="268"/>
        </w:trPr>
        <w:tc>
          <w:tcPr>
            <w:tcW w:w="2963" w:type="dxa"/>
          </w:tcPr>
          <w:p w:rsidR="001A03F0" w:rsidRPr="00467D98" w:rsidRDefault="001A03F0" w:rsidP="00C86CB0">
            <w:r>
              <w:t>Mexique</w:t>
            </w:r>
          </w:p>
        </w:tc>
        <w:tc>
          <w:tcPr>
            <w:tcW w:w="3309" w:type="dxa"/>
            <w:vAlign w:val="bottom"/>
          </w:tcPr>
          <w:p w:rsidR="001A03F0" w:rsidRPr="00467D98" w:rsidRDefault="001A03F0" w:rsidP="00C86CB0">
            <w:r>
              <w:t>25 juin 2008</w:t>
            </w:r>
          </w:p>
        </w:tc>
        <w:tc>
          <w:tcPr>
            <w:tcW w:w="2233" w:type="dxa"/>
            <w:vAlign w:val="bottom"/>
          </w:tcPr>
          <w:p w:rsidR="001A03F0" w:rsidRPr="00467D98" w:rsidRDefault="001A03F0" w:rsidP="00C86CB0">
            <w:r>
              <w:t>[31 décembre 2010]</w:t>
            </w:r>
          </w:p>
        </w:tc>
      </w:tr>
      <w:tr w:rsidR="00E653BD" w:rsidRPr="00467D98" w:rsidTr="003F5249">
        <w:tblPrEx>
          <w:tblCellMar>
            <w:top w:w="0" w:type="dxa"/>
            <w:bottom w:w="0" w:type="dxa"/>
          </w:tblCellMar>
        </w:tblPrEx>
        <w:trPr>
          <w:trHeight w:val="268"/>
        </w:trPr>
        <w:tc>
          <w:tcPr>
            <w:tcW w:w="2963" w:type="dxa"/>
          </w:tcPr>
          <w:p w:rsidR="00E653BD" w:rsidRPr="00467D98" w:rsidRDefault="00E653BD" w:rsidP="00C86CB0">
            <w:r w:rsidRPr="00467D98">
              <w:t>Sénégal</w:t>
            </w:r>
          </w:p>
        </w:tc>
        <w:tc>
          <w:tcPr>
            <w:tcW w:w="3309" w:type="dxa"/>
            <w:vAlign w:val="bottom"/>
          </w:tcPr>
          <w:p w:rsidR="00E653BD" w:rsidRPr="00467D98" w:rsidRDefault="00E653BD" w:rsidP="00C86CB0">
            <w:pPr>
              <w:rPr>
                <w:b/>
              </w:rPr>
            </w:pPr>
            <w:r w:rsidRPr="00467D98">
              <w:t>25 juin 2008</w:t>
            </w:r>
          </w:p>
        </w:tc>
        <w:tc>
          <w:tcPr>
            <w:tcW w:w="2233" w:type="dxa"/>
            <w:vAlign w:val="bottom"/>
          </w:tcPr>
          <w:p w:rsidR="00E653BD" w:rsidRPr="00467D98" w:rsidRDefault="00E653BD" w:rsidP="00C86CB0"/>
        </w:tc>
      </w:tr>
      <w:tr w:rsidR="00E653BD" w:rsidRPr="00467D98" w:rsidTr="003F5249">
        <w:tblPrEx>
          <w:tblCellMar>
            <w:top w:w="0" w:type="dxa"/>
            <w:bottom w:w="0" w:type="dxa"/>
          </w:tblCellMar>
        </w:tblPrEx>
        <w:trPr>
          <w:trHeight w:val="268"/>
        </w:trPr>
        <w:tc>
          <w:tcPr>
            <w:tcW w:w="2963" w:type="dxa"/>
          </w:tcPr>
          <w:p w:rsidR="00E653BD" w:rsidRPr="00467D98" w:rsidRDefault="00E653BD" w:rsidP="00C86CB0">
            <w:r w:rsidRPr="00467D98">
              <w:t>Uruguay</w:t>
            </w:r>
          </w:p>
        </w:tc>
        <w:tc>
          <w:tcPr>
            <w:tcW w:w="3309" w:type="dxa"/>
            <w:vAlign w:val="bottom"/>
          </w:tcPr>
          <w:p w:rsidR="00E653BD" w:rsidRPr="00467D98" w:rsidRDefault="00E653BD" w:rsidP="00C86CB0">
            <w:r w:rsidRPr="00467D98">
              <w:t>25 juin 2008</w:t>
            </w:r>
          </w:p>
        </w:tc>
        <w:tc>
          <w:tcPr>
            <w:tcW w:w="2233" w:type="dxa"/>
            <w:vAlign w:val="bottom"/>
          </w:tcPr>
          <w:p w:rsidR="00E653BD" w:rsidRPr="00467D98" w:rsidRDefault="00E653BD" w:rsidP="00C86CB0"/>
        </w:tc>
      </w:tr>
      <w:tr w:rsidR="00E653BD" w:rsidRPr="00467D98" w:rsidTr="003F5249">
        <w:tblPrEx>
          <w:tblCellMar>
            <w:top w:w="0" w:type="dxa"/>
            <w:bottom w:w="0" w:type="dxa"/>
          </w:tblCellMar>
        </w:tblPrEx>
        <w:trPr>
          <w:trHeight w:val="268"/>
        </w:trPr>
        <w:tc>
          <w:tcPr>
            <w:tcW w:w="2963" w:type="dxa"/>
          </w:tcPr>
          <w:p w:rsidR="00E653BD" w:rsidRPr="00467D98" w:rsidRDefault="00E653BD" w:rsidP="00C86CB0">
            <w:r w:rsidRPr="00467D98">
              <w:t>Canada</w:t>
            </w:r>
          </w:p>
        </w:tc>
        <w:tc>
          <w:tcPr>
            <w:tcW w:w="3309" w:type="dxa"/>
            <w:vAlign w:val="bottom"/>
          </w:tcPr>
          <w:p w:rsidR="00E653BD" w:rsidRPr="00467D98" w:rsidRDefault="00E653BD" w:rsidP="00C86CB0">
            <w:r w:rsidRPr="00467D98">
              <w:t>23 juillet 2008</w:t>
            </w:r>
          </w:p>
        </w:tc>
        <w:tc>
          <w:tcPr>
            <w:tcW w:w="2233" w:type="dxa"/>
            <w:vAlign w:val="bottom"/>
          </w:tcPr>
          <w:p w:rsidR="00E653BD" w:rsidRPr="00467D98" w:rsidRDefault="00E653BD" w:rsidP="00C86CB0">
            <w:r w:rsidRPr="00467D98">
              <w:t>[23 juillet 2008]</w:t>
            </w:r>
          </w:p>
        </w:tc>
      </w:tr>
      <w:tr w:rsidR="001A03F0" w:rsidRPr="00467D98" w:rsidTr="003F5249">
        <w:tblPrEx>
          <w:tblCellMar>
            <w:top w:w="0" w:type="dxa"/>
            <w:bottom w:w="0" w:type="dxa"/>
          </w:tblCellMar>
        </w:tblPrEx>
        <w:trPr>
          <w:trHeight w:val="268"/>
        </w:trPr>
        <w:tc>
          <w:tcPr>
            <w:tcW w:w="2963" w:type="dxa"/>
          </w:tcPr>
          <w:p w:rsidR="001A03F0" w:rsidRPr="00467D98" w:rsidRDefault="001A03F0" w:rsidP="00C86CB0">
            <w:r>
              <w:t>Autriche</w:t>
            </w:r>
          </w:p>
        </w:tc>
        <w:tc>
          <w:tcPr>
            <w:tcW w:w="3309" w:type="dxa"/>
            <w:vAlign w:val="bottom"/>
          </w:tcPr>
          <w:p w:rsidR="001A03F0" w:rsidRPr="00467D98" w:rsidRDefault="001A03F0" w:rsidP="00C86CB0">
            <w:r>
              <w:t>27 août 2008</w:t>
            </w:r>
          </w:p>
        </w:tc>
        <w:tc>
          <w:tcPr>
            <w:tcW w:w="2233" w:type="dxa"/>
            <w:vAlign w:val="bottom"/>
          </w:tcPr>
          <w:p w:rsidR="001A03F0" w:rsidRPr="00467D98" w:rsidRDefault="001A03F0" w:rsidP="00C86CB0">
            <w:r>
              <w:t>[</w:t>
            </w:r>
            <w:r w:rsidR="00F53B9A">
              <w:t>14 mai</w:t>
            </w:r>
            <w:r>
              <w:t xml:space="preserve"> 20</w:t>
            </w:r>
            <w:r w:rsidR="00F53B9A">
              <w:t>14</w:t>
            </w:r>
            <w:r>
              <w:t>]</w:t>
            </w:r>
          </w:p>
        </w:tc>
      </w:tr>
      <w:tr w:rsidR="001A03F0" w:rsidRPr="00467D98" w:rsidTr="003F5249">
        <w:tblPrEx>
          <w:tblCellMar>
            <w:top w:w="0" w:type="dxa"/>
            <w:bottom w:w="0" w:type="dxa"/>
          </w:tblCellMar>
        </w:tblPrEx>
        <w:trPr>
          <w:trHeight w:val="268"/>
        </w:trPr>
        <w:tc>
          <w:tcPr>
            <w:tcW w:w="2963" w:type="dxa"/>
          </w:tcPr>
          <w:p w:rsidR="001A03F0" w:rsidRDefault="001A03F0" w:rsidP="00C86CB0"/>
        </w:tc>
        <w:tc>
          <w:tcPr>
            <w:tcW w:w="3309" w:type="dxa"/>
            <w:vAlign w:val="bottom"/>
          </w:tcPr>
          <w:p w:rsidR="001A03F0" w:rsidRDefault="001A03F0" w:rsidP="00C86CB0"/>
        </w:tc>
        <w:tc>
          <w:tcPr>
            <w:tcW w:w="2233" w:type="dxa"/>
            <w:vAlign w:val="bottom"/>
          </w:tcPr>
          <w:p w:rsidR="001A03F0" w:rsidRDefault="001A03F0" w:rsidP="00C86CB0"/>
        </w:tc>
      </w:tr>
      <w:tr w:rsidR="00E653BD" w:rsidRPr="00467D98" w:rsidTr="003F5249">
        <w:tblPrEx>
          <w:tblCellMar>
            <w:top w:w="0" w:type="dxa"/>
            <w:bottom w:w="0" w:type="dxa"/>
          </w:tblCellMar>
        </w:tblPrEx>
        <w:trPr>
          <w:trHeight w:val="268"/>
        </w:trPr>
        <w:tc>
          <w:tcPr>
            <w:tcW w:w="2963" w:type="dxa"/>
          </w:tcPr>
          <w:p w:rsidR="00E653BD" w:rsidRPr="00467D98" w:rsidRDefault="00E653BD" w:rsidP="00C86CB0">
            <w:r w:rsidRPr="00467D98">
              <w:t>Panama</w:t>
            </w:r>
          </w:p>
        </w:tc>
        <w:tc>
          <w:tcPr>
            <w:tcW w:w="3309" w:type="dxa"/>
            <w:vAlign w:val="bottom"/>
          </w:tcPr>
          <w:p w:rsidR="00E653BD" w:rsidRPr="00467D98" w:rsidRDefault="00E653BD" w:rsidP="00C86CB0">
            <w:r w:rsidRPr="00467D98">
              <w:t>27 septembre 2008</w:t>
            </w:r>
          </w:p>
        </w:tc>
        <w:tc>
          <w:tcPr>
            <w:tcW w:w="2233" w:type="dxa"/>
            <w:vAlign w:val="bottom"/>
          </w:tcPr>
          <w:p w:rsidR="00E653BD" w:rsidRPr="00467D98" w:rsidRDefault="00E653BD" w:rsidP="00C86CB0"/>
        </w:tc>
      </w:tr>
      <w:tr w:rsidR="003368AC" w:rsidRPr="00467D98" w:rsidTr="003F5249">
        <w:tblPrEx>
          <w:tblCellMar>
            <w:top w:w="0" w:type="dxa"/>
            <w:bottom w:w="0" w:type="dxa"/>
          </w:tblCellMar>
        </w:tblPrEx>
        <w:trPr>
          <w:trHeight w:val="268"/>
        </w:trPr>
        <w:tc>
          <w:tcPr>
            <w:tcW w:w="2963" w:type="dxa"/>
          </w:tcPr>
          <w:p w:rsidR="003368AC" w:rsidRPr="00467D98" w:rsidRDefault="003368AC" w:rsidP="00C86CB0">
            <w:r>
              <w:t>Espagne</w:t>
            </w:r>
          </w:p>
        </w:tc>
        <w:tc>
          <w:tcPr>
            <w:tcW w:w="3309" w:type="dxa"/>
            <w:vAlign w:val="bottom"/>
          </w:tcPr>
          <w:p w:rsidR="003368AC" w:rsidRPr="00467D98" w:rsidRDefault="003368AC" w:rsidP="00C86CB0">
            <w:r>
              <w:t>19 novembre 2008</w:t>
            </w:r>
          </w:p>
        </w:tc>
        <w:tc>
          <w:tcPr>
            <w:tcW w:w="2233" w:type="dxa"/>
            <w:vAlign w:val="bottom"/>
          </w:tcPr>
          <w:p w:rsidR="003368AC" w:rsidRPr="00467D98" w:rsidRDefault="003368AC" w:rsidP="00C86CB0">
            <w:r>
              <w:t>[23 novembre 2013]</w:t>
            </w:r>
          </w:p>
        </w:tc>
      </w:tr>
      <w:tr w:rsidR="00E653BD" w:rsidRPr="00467D98" w:rsidTr="003F5249">
        <w:tblPrEx>
          <w:tblCellMar>
            <w:top w:w="0" w:type="dxa"/>
            <w:bottom w:w="0" w:type="dxa"/>
          </w:tblCellMar>
        </w:tblPrEx>
        <w:trPr>
          <w:trHeight w:val="268"/>
        </w:trPr>
        <w:tc>
          <w:tcPr>
            <w:tcW w:w="2963" w:type="dxa"/>
          </w:tcPr>
          <w:p w:rsidR="00E653BD" w:rsidRPr="00467D98" w:rsidRDefault="00E653BD" w:rsidP="00C86CB0">
            <w:r w:rsidRPr="00467D98">
              <w:t>Guyana</w:t>
            </w:r>
          </w:p>
        </w:tc>
        <w:tc>
          <w:tcPr>
            <w:tcW w:w="3309" w:type="dxa"/>
            <w:vAlign w:val="bottom"/>
          </w:tcPr>
          <w:p w:rsidR="00E653BD" w:rsidRPr="00467D98" w:rsidRDefault="00E653BD" w:rsidP="00C86CB0">
            <w:r w:rsidRPr="00467D98">
              <w:t>17 juin 2009</w:t>
            </w:r>
          </w:p>
        </w:tc>
        <w:tc>
          <w:tcPr>
            <w:tcW w:w="2233" w:type="dxa"/>
            <w:vAlign w:val="bottom"/>
          </w:tcPr>
          <w:p w:rsidR="00E653BD" w:rsidRPr="00467D98" w:rsidRDefault="00E653BD" w:rsidP="00C86CB0">
            <w:r w:rsidRPr="00467D98">
              <w:t>[31 décembre 2008]</w:t>
            </w:r>
          </w:p>
        </w:tc>
      </w:tr>
      <w:tr w:rsidR="00E653BD" w:rsidRPr="00467D98" w:rsidTr="003F5249">
        <w:tblPrEx>
          <w:tblCellMar>
            <w:top w:w="0" w:type="dxa"/>
            <w:bottom w:w="0" w:type="dxa"/>
          </w:tblCellMar>
        </w:tblPrEx>
        <w:trPr>
          <w:trHeight w:val="268"/>
        </w:trPr>
        <w:tc>
          <w:tcPr>
            <w:tcW w:w="2963" w:type="dxa"/>
          </w:tcPr>
          <w:p w:rsidR="00E653BD" w:rsidRPr="00467D98" w:rsidRDefault="00E653BD" w:rsidP="00C86CB0">
            <w:pPr>
              <w:keepNext/>
            </w:pPr>
            <w:r w:rsidRPr="00467D98">
              <w:t>Pérou</w:t>
            </w:r>
          </w:p>
        </w:tc>
        <w:tc>
          <w:tcPr>
            <w:tcW w:w="3309" w:type="dxa"/>
            <w:vAlign w:val="bottom"/>
          </w:tcPr>
          <w:p w:rsidR="00E653BD" w:rsidRPr="00467D98" w:rsidRDefault="00E653BD" w:rsidP="00C86CB0">
            <w:pPr>
              <w:keepNext/>
            </w:pPr>
            <w:r w:rsidRPr="00467D98">
              <w:t>5 août 2009</w:t>
            </w:r>
          </w:p>
        </w:tc>
        <w:tc>
          <w:tcPr>
            <w:tcW w:w="2233" w:type="dxa"/>
            <w:vAlign w:val="bottom"/>
          </w:tcPr>
          <w:p w:rsidR="00E653BD" w:rsidRPr="00467D98" w:rsidRDefault="00E653BD" w:rsidP="00C86CB0">
            <w:pPr>
              <w:keepNext/>
            </w:pPr>
            <w:r w:rsidRPr="00467D98">
              <w:t>[5 août 2009]</w:t>
            </w:r>
          </w:p>
        </w:tc>
      </w:tr>
      <w:tr w:rsidR="003368AC" w:rsidRPr="00467D98" w:rsidTr="003F5249">
        <w:tblPrEx>
          <w:tblCellMar>
            <w:top w:w="0" w:type="dxa"/>
            <w:bottom w:w="0" w:type="dxa"/>
          </w:tblCellMar>
        </w:tblPrEx>
        <w:trPr>
          <w:trHeight w:val="268"/>
        </w:trPr>
        <w:tc>
          <w:tcPr>
            <w:tcW w:w="2963" w:type="dxa"/>
          </w:tcPr>
          <w:p w:rsidR="003368AC" w:rsidRPr="00467D98" w:rsidRDefault="003368AC" w:rsidP="00C86CB0">
            <w:pPr>
              <w:keepNext/>
            </w:pPr>
            <w:r>
              <w:t>Turquie</w:t>
            </w:r>
          </w:p>
        </w:tc>
        <w:tc>
          <w:tcPr>
            <w:tcW w:w="3309" w:type="dxa"/>
            <w:vAlign w:val="bottom"/>
          </w:tcPr>
          <w:p w:rsidR="003368AC" w:rsidRPr="00467D98" w:rsidRDefault="003368AC" w:rsidP="00C86CB0">
            <w:pPr>
              <w:keepNext/>
            </w:pPr>
            <w:r>
              <w:t>31 août 2010</w:t>
            </w:r>
          </w:p>
        </w:tc>
        <w:tc>
          <w:tcPr>
            <w:tcW w:w="2233" w:type="dxa"/>
            <w:vAlign w:val="bottom"/>
          </w:tcPr>
          <w:p w:rsidR="003368AC" w:rsidRPr="00467D98" w:rsidRDefault="003368AC" w:rsidP="00C86CB0">
            <w:pPr>
              <w:keepNext/>
            </w:pPr>
          </w:p>
        </w:tc>
      </w:tr>
      <w:tr w:rsidR="003368AC" w:rsidRPr="00467D98" w:rsidTr="003F5249">
        <w:tblPrEx>
          <w:tblCellMar>
            <w:top w:w="0" w:type="dxa"/>
            <w:bottom w:w="0" w:type="dxa"/>
          </w:tblCellMar>
        </w:tblPrEx>
        <w:trPr>
          <w:trHeight w:val="268"/>
        </w:trPr>
        <w:tc>
          <w:tcPr>
            <w:tcW w:w="2963" w:type="dxa"/>
          </w:tcPr>
          <w:p w:rsidR="003368AC" w:rsidRPr="00467D98" w:rsidRDefault="003368AC" w:rsidP="00C86CB0">
            <w:pPr>
              <w:keepNext/>
            </w:pPr>
          </w:p>
        </w:tc>
        <w:tc>
          <w:tcPr>
            <w:tcW w:w="3309" w:type="dxa"/>
            <w:vAlign w:val="bottom"/>
          </w:tcPr>
          <w:p w:rsidR="003368AC" w:rsidRPr="00467D98" w:rsidRDefault="003368AC" w:rsidP="00C86CB0">
            <w:pPr>
              <w:keepNext/>
            </w:pPr>
          </w:p>
        </w:tc>
        <w:tc>
          <w:tcPr>
            <w:tcW w:w="2233" w:type="dxa"/>
            <w:vAlign w:val="bottom"/>
          </w:tcPr>
          <w:p w:rsidR="003368AC" w:rsidRPr="00467D98" w:rsidRDefault="003368AC" w:rsidP="00C86CB0">
            <w:pPr>
              <w:keepNext/>
            </w:pPr>
          </w:p>
        </w:tc>
      </w:tr>
      <w:tr w:rsidR="00E653BD" w:rsidRPr="00467D98" w:rsidTr="003368AC">
        <w:tblPrEx>
          <w:tblCellMar>
            <w:top w:w="0" w:type="dxa"/>
            <w:bottom w:w="0" w:type="dxa"/>
          </w:tblCellMar>
        </w:tblPrEx>
        <w:trPr>
          <w:trHeight w:val="268"/>
        </w:trPr>
        <w:tc>
          <w:tcPr>
            <w:tcW w:w="2963" w:type="dxa"/>
          </w:tcPr>
          <w:p w:rsidR="00E653BD" w:rsidRPr="00467D98" w:rsidRDefault="00E653BD" w:rsidP="00C86CB0">
            <w:r w:rsidRPr="00467D98">
              <w:t>Royaume-Uni de Grande-Bretagne</w:t>
            </w:r>
            <w:r w:rsidRPr="00467D98">
              <w:br/>
              <w:t>et d</w:t>
            </w:r>
            <w:r>
              <w:t>’</w:t>
            </w:r>
            <w:r w:rsidRPr="00467D98">
              <w:t>Irlande du Nord</w:t>
            </w:r>
          </w:p>
        </w:tc>
        <w:tc>
          <w:tcPr>
            <w:tcW w:w="3309" w:type="dxa"/>
            <w:vAlign w:val="bottom"/>
          </w:tcPr>
          <w:p w:rsidR="00E653BD" w:rsidRPr="00467D98" w:rsidRDefault="00E653BD" w:rsidP="00C86CB0">
            <w:r w:rsidRPr="00467D98">
              <w:t>6 janvier 2010</w:t>
            </w:r>
          </w:p>
        </w:tc>
        <w:tc>
          <w:tcPr>
            <w:tcW w:w="2233" w:type="dxa"/>
            <w:vAlign w:val="bottom"/>
          </w:tcPr>
          <w:p w:rsidR="00E653BD" w:rsidRPr="00467D98" w:rsidRDefault="00E653BD" w:rsidP="00C86CB0">
            <w:r w:rsidRPr="00467D98">
              <w:t>[31 décembre 2008]</w:t>
            </w:r>
          </w:p>
        </w:tc>
      </w:tr>
      <w:tr w:rsidR="003368AC" w:rsidRPr="00467D98" w:rsidTr="003F5249">
        <w:tblPrEx>
          <w:tblCellMar>
            <w:top w:w="0" w:type="dxa"/>
            <w:bottom w:w="0" w:type="dxa"/>
          </w:tblCellMar>
        </w:tblPrEx>
        <w:trPr>
          <w:trHeight w:val="268"/>
        </w:trPr>
        <w:tc>
          <w:tcPr>
            <w:tcW w:w="2963" w:type="dxa"/>
            <w:tcBorders>
              <w:bottom w:val="single" w:sz="12" w:space="0" w:color="auto"/>
            </w:tcBorders>
          </w:tcPr>
          <w:p w:rsidR="003368AC" w:rsidRPr="00467D98" w:rsidRDefault="003368AC" w:rsidP="00C86CB0">
            <w:r>
              <w:t>Portugal</w:t>
            </w:r>
          </w:p>
        </w:tc>
        <w:tc>
          <w:tcPr>
            <w:tcW w:w="3309" w:type="dxa"/>
            <w:tcBorders>
              <w:bottom w:val="single" w:sz="12" w:space="0" w:color="auto"/>
            </w:tcBorders>
            <w:vAlign w:val="bottom"/>
          </w:tcPr>
          <w:p w:rsidR="003368AC" w:rsidRPr="00467D98" w:rsidRDefault="003368AC" w:rsidP="00C86CB0">
            <w:r>
              <w:t>10 mars 2010</w:t>
            </w:r>
          </w:p>
        </w:tc>
        <w:tc>
          <w:tcPr>
            <w:tcW w:w="2233" w:type="dxa"/>
            <w:tcBorders>
              <w:bottom w:val="single" w:sz="12" w:space="0" w:color="auto"/>
            </w:tcBorders>
            <w:vAlign w:val="bottom"/>
          </w:tcPr>
          <w:p w:rsidR="003368AC" w:rsidRPr="00467D98" w:rsidRDefault="003368AC" w:rsidP="00C86CB0">
            <w:r>
              <w:t>[30 décembre 2011]</w:t>
            </w:r>
          </w:p>
        </w:tc>
      </w:tr>
    </w:tbl>
    <w:p w:rsidR="00E653BD" w:rsidRPr="00467D98" w:rsidRDefault="00E653BD" w:rsidP="00E653BD">
      <w:pPr>
        <w:pStyle w:val="H1G"/>
      </w:pPr>
      <w:r>
        <w:tab/>
      </w:r>
      <w:r w:rsidR="003368AC">
        <w:t>5</w:t>
      </w:r>
      <w:r w:rsidRPr="00467D98">
        <w:t>.</w:t>
      </w:r>
      <w:r w:rsidRPr="00467D98">
        <w:tab/>
        <w:t>Examen des rapports soumis par les États parties en application</w:t>
      </w:r>
      <w:r>
        <w:t xml:space="preserve"> </w:t>
      </w:r>
      <w:r w:rsidRPr="00467D98">
        <w:t>de l</w:t>
      </w:r>
      <w:r>
        <w:t>’</w:t>
      </w:r>
      <w:r w:rsidRPr="00467D98">
        <w:t>article 19 de la Convention</w:t>
      </w:r>
    </w:p>
    <w:p w:rsidR="00E653BD" w:rsidRPr="00467D98" w:rsidRDefault="00E653BD" w:rsidP="00E653BD">
      <w:pPr>
        <w:pStyle w:val="SingleTxtG"/>
        <w:ind w:firstLine="567"/>
      </w:pPr>
      <w:r w:rsidRPr="00467D98">
        <w:t>On trouvera ci-après un calendrier provisoire pour l</w:t>
      </w:r>
      <w:r>
        <w:t>’</w:t>
      </w:r>
      <w:r w:rsidRPr="00467D98">
        <w:t>examen des rapports à la quarante-</w:t>
      </w:r>
      <w:r w:rsidR="00F53B9A">
        <w:t>cinquième</w:t>
      </w:r>
      <w:r>
        <w:t xml:space="preserve"> session:</w:t>
      </w:r>
      <w:r w:rsidRPr="00467D98">
        <w:t xml:space="preserve"> </w:t>
      </w:r>
    </w:p>
    <w:tbl>
      <w:tblPr>
        <w:tblW w:w="0" w:type="auto"/>
        <w:tblInd w:w="1134" w:type="dxa"/>
        <w:tblLayout w:type="fixed"/>
        <w:tblCellMar>
          <w:left w:w="70" w:type="dxa"/>
          <w:right w:w="70" w:type="dxa"/>
        </w:tblCellMar>
        <w:tblLook w:val="0000" w:firstRow="0" w:lastRow="0" w:firstColumn="0" w:lastColumn="0" w:noHBand="0" w:noVBand="0"/>
      </w:tblPr>
      <w:tblGrid>
        <w:gridCol w:w="2136"/>
        <w:gridCol w:w="3600"/>
        <w:gridCol w:w="1960"/>
      </w:tblGrid>
      <w:tr w:rsidR="00E653BD" w:rsidRPr="00467D98" w:rsidTr="003F5249">
        <w:tblPrEx>
          <w:tblCellMar>
            <w:top w:w="0" w:type="dxa"/>
            <w:bottom w:w="0" w:type="dxa"/>
          </w:tblCellMar>
        </w:tblPrEx>
        <w:tc>
          <w:tcPr>
            <w:tcW w:w="2136" w:type="dxa"/>
          </w:tcPr>
          <w:p w:rsidR="00E653BD" w:rsidRPr="00467D98" w:rsidRDefault="00E653BD" w:rsidP="003F5249">
            <w:pPr>
              <w:rPr>
                <w:b/>
              </w:rPr>
            </w:pPr>
            <w:r w:rsidRPr="00467D98">
              <w:rPr>
                <w:b/>
              </w:rPr>
              <w:t xml:space="preserve">Mardi </w:t>
            </w:r>
            <w:r w:rsidR="003368AC">
              <w:rPr>
                <w:b/>
              </w:rPr>
              <w:t>2 novembre</w:t>
            </w:r>
          </w:p>
        </w:tc>
        <w:tc>
          <w:tcPr>
            <w:tcW w:w="3600" w:type="dxa"/>
            <w:tcBorders>
              <w:left w:val="nil"/>
            </w:tcBorders>
          </w:tcPr>
          <w:p w:rsidR="00E653BD" w:rsidRPr="00467D98" w:rsidRDefault="00E653BD" w:rsidP="003F5249">
            <w:pPr>
              <w:rPr>
                <w:b/>
              </w:rPr>
            </w:pPr>
          </w:p>
        </w:tc>
        <w:tc>
          <w:tcPr>
            <w:tcW w:w="1960" w:type="dxa"/>
          </w:tcPr>
          <w:p w:rsidR="00E653BD" w:rsidRPr="00467D98" w:rsidRDefault="00E653BD" w:rsidP="003F5249">
            <w:pPr>
              <w:rPr>
                <w:b/>
              </w:rPr>
            </w:pPr>
          </w:p>
        </w:tc>
      </w:tr>
      <w:tr w:rsidR="00E653BD" w:rsidRPr="00467D98" w:rsidTr="003F5249">
        <w:tblPrEx>
          <w:tblCellMar>
            <w:top w:w="0" w:type="dxa"/>
            <w:bottom w:w="0" w:type="dxa"/>
          </w:tblCellMar>
        </w:tblPrEx>
        <w:tc>
          <w:tcPr>
            <w:tcW w:w="2136" w:type="dxa"/>
          </w:tcPr>
          <w:p w:rsidR="00E653BD" w:rsidRPr="00467D98" w:rsidRDefault="003368AC" w:rsidP="003F5249">
            <w:r>
              <w:t>15</w:t>
            </w:r>
            <w:r w:rsidR="00E653BD" w:rsidRPr="00467D98">
              <w:t xml:space="preserve"> heures</w:t>
            </w:r>
          </w:p>
        </w:tc>
        <w:tc>
          <w:tcPr>
            <w:tcW w:w="3600" w:type="dxa"/>
            <w:tcBorders>
              <w:left w:val="nil"/>
            </w:tcBorders>
          </w:tcPr>
          <w:p w:rsidR="00E653BD" w:rsidRPr="00467D98" w:rsidRDefault="003368AC" w:rsidP="003F5249">
            <w:r>
              <w:t>Éthiopie</w:t>
            </w:r>
            <w:r w:rsidR="00E653BD" w:rsidRPr="00467D98">
              <w:t xml:space="preserve">: rapport </w:t>
            </w:r>
            <w:r>
              <w:t>initial</w:t>
            </w:r>
          </w:p>
        </w:tc>
        <w:tc>
          <w:tcPr>
            <w:tcW w:w="1960" w:type="dxa"/>
          </w:tcPr>
          <w:p w:rsidR="00E653BD" w:rsidRPr="00467D98" w:rsidRDefault="00E653BD" w:rsidP="003F5249">
            <w:pPr>
              <w:rPr>
                <w:lang w:val="en-GB"/>
              </w:rPr>
            </w:pPr>
            <w:r w:rsidRPr="00467D98">
              <w:rPr>
                <w:lang w:val="en-GB"/>
              </w:rPr>
              <w:t>CAT/C/</w:t>
            </w:r>
            <w:r w:rsidR="003368AC">
              <w:rPr>
                <w:lang w:val="en-GB"/>
              </w:rPr>
              <w:t>ETH</w:t>
            </w:r>
            <w:r w:rsidRPr="00467D98">
              <w:rPr>
                <w:lang w:val="en-GB"/>
              </w:rPr>
              <w:t>/</w:t>
            </w:r>
            <w:r w:rsidR="003368AC">
              <w:rPr>
                <w:lang w:val="en-GB"/>
              </w:rPr>
              <w:t>1</w:t>
            </w:r>
          </w:p>
        </w:tc>
      </w:tr>
      <w:tr w:rsidR="00E653BD" w:rsidRPr="00467D98" w:rsidTr="003F5249">
        <w:tblPrEx>
          <w:tblCellMar>
            <w:top w:w="0" w:type="dxa"/>
            <w:bottom w:w="0" w:type="dxa"/>
          </w:tblCellMar>
        </w:tblPrEx>
        <w:tc>
          <w:tcPr>
            <w:tcW w:w="2136" w:type="dxa"/>
          </w:tcPr>
          <w:p w:rsidR="00E653BD" w:rsidRPr="00467D98" w:rsidRDefault="00E653BD" w:rsidP="003F5249"/>
        </w:tc>
        <w:tc>
          <w:tcPr>
            <w:tcW w:w="3600" w:type="dxa"/>
            <w:tcBorders>
              <w:left w:val="nil"/>
            </w:tcBorders>
          </w:tcPr>
          <w:p w:rsidR="00E653BD" w:rsidRPr="00467D98" w:rsidRDefault="00E653BD" w:rsidP="003F5249"/>
        </w:tc>
        <w:tc>
          <w:tcPr>
            <w:tcW w:w="1960" w:type="dxa"/>
          </w:tcPr>
          <w:p w:rsidR="00E653BD" w:rsidRPr="00467D98" w:rsidRDefault="00E653BD" w:rsidP="003F5249">
            <w:pPr>
              <w:rPr>
                <w:lang w:val="en-GB"/>
              </w:rPr>
            </w:pPr>
          </w:p>
        </w:tc>
      </w:tr>
      <w:tr w:rsidR="00E653BD" w:rsidRPr="00467D98" w:rsidTr="003F5249">
        <w:tblPrEx>
          <w:tblCellMar>
            <w:top w:w="0" w:type="dxa"/>
            <w:bottom w:w="0" w:type="dxa"/>
          </w:tblCellMar>
        </w:tblPrEx>
        <w:tc>
          <w:tcPr>
            <w:tcW w:w="2136" w:type="dxa"/>
          </w:tcPr>
          <w:p w:rsidR="00E653BD" w:rsidRPr="00467D98" w:rsidRDefault="00680CBF" w:rsidP="003F5249">
            <w:pPr>
              <w:rPr>
                <w:b/>
              </w:rPr>
            </w:pPr>
            <w:r w:rsidRPr="00467D98">
              <w:rPr>
                <w:b/>
              </w:rPr>
              <w:t xml:space="preserve">Mercredi </w:t>
            </w:r>
            <w:r w:rsidR="00F621D2">
              <w:rPr>
                <w:b/>
              </w:rPr>
              <w:t>3 novembre</w:t>
            </w:r>
          </w:p>
        </w:tc>
        <w:tc>
          <w:tcPr>
            <w:tcW w:w="3600" w:type="dxa"/>
            <w:tcBorders>
              <w:left w:val="nil"/>
            </w:tcBorders>
          </w:tcPr>
          <w:p w:rsidR="00E653BD" w:rsidRPr="00467D98" w:rsidRDefault="00E653BD" w:rsidP="003F5249"/>
        </w:tc>
        <w:tc>
          <w:tcPr>
            <w:tcW w:w="1960" w:type="dxa"/>
          </w:tcPr>
          <w:p w:rsidR="00E653BD" w:rsidRPr="00467D98" w:rsidRDefault="00E653BD" w:rsidP="003F5249">
            <w:pPr>
              <w:rPr>
                <w:lang w:val="en-GB"/>
              </w:rPr>
            </w:pPr>
          </w:p>
        </w:tc>
      </w:tr>
      <w:tr w:rsidR="00E653BD" w:rsidRPr="00467D98" w:rsidTr="003F5249">
        <w:tblPrEx>
          <w:tblCellMar>
            <w:top w:w="0" w:type="dxa"/>
            <w:bottom w:w="0" w:type="dxa"/>
          </w:tblCellMar>
        </w:tblPrEx>
        <w:tc>
          <w:tcPr>
            <w:tcW w:w="2136" w:type="dxa"/>
          </w:tcPr>
          <w:p w:rsidR="00E653BD" w:rsidRPr="00467D98" w:rsidRDefault="00E653BD" w:rsidP="003F5249">
            <w:r w:rsidRPr="00467D98">
              <w:t>10 heures</w:t>
            </w:r>
          </w:p>
        </w:tc>
        <w:tc>
          <w:tcPr>
            <w:tcW w:w="3600" w:type="dxa"/>
            <w:tcBorders>
              <w:left w:val="nil"/>
            </w:tcBorders>
          </w:tcPr>
          <w:p w:rsidR="00E653BD" w:rsidRPr="00467D98" w:rsidRDefault="00F621D2" w:rsidP="003F5249">
            <w:r>
              <w:t>Éthiopie</w:t>
            </w:r>
            <w:r w:rsidRPr="00467D98">
              <w:t xml:space="preserve">: </w:t>
            </w:r>
            <w:r>
              <w:t>réponses</w:t>
            </w:r>
          </w:p>
        </w:tc>
        <w:tc>
          <w:tcPr>
            <w:tcW w:w="1960" w:type="dxa"/>
          </w:tcPr>
          <w:p w:rsidR="00E653BD" w:rsidRPr="00467D98" w:rsidRDefault="00E653BD" w:rsidP="003F5249"/>
        </w:tc>
      </w:tr>
      <w:tr w:rsidR="00E653BD" w:rsidRPr="00467D98" w:rsidTr="003F5249">
        <w:tblPrEx>
          <w:tblCellMar>
            <w:top w:w="0" w:type="dxa"/>
            <w:bottom w:w="0" w:type="dxa"/>
          </w:tblCellMar>
        </w:tblPrEx>
        <w:tc>
          <w:tcPr>
            <w:tcW w:w="2136" w:type="dxa"/>
          </w:tcPr>
          <w:p w:rsidR="00E653BD" w:rsidRPr="00467D98" w:rsidRDefault="00E653BD" w:rsidP="003F5249">
            <w:r w:rsidRPr="00467D98">
              <w:t>15 heures</w:t>
            </w:r>
          </w:p>
        </w:tc>
        <w:tc>
          <w:tcPr>
            <w:tcW w:w="3600" w:type="dxa"/>
            <w:tcBorders>
              <w:left w:val="nil"/>
            </w:tcBorders>
          </w:tcPr>
          <w:p w:rsidR="00E653BD" w:rsidRPr="00467D98" w:rsidRDefault="00F621D2" w:rsidP="003F5249">
            <w:r>
              <w:t>Turquie</w:t>
            </w:r>
            <w:r w:rsidRPr="00467D98">
              <w:t xml:space="preserve">: </w:t>
            </w:r>
            <w:r>
              <w:t>troisième rapport périodique</w:t>
            </w:r>
          </w:p>
        </w:tc>
        <w:tc>
          <w:tcPr>
            <w:tcW w:w="1960" w:type="dxa"/>
          </w:tcPr>
          <w:p w:rsidR="00E653BD" w:rsidRPr="00467D98" w:rsidRDefault="00561A68" w:rsidP="003F5249">
            <w:r w:rsidRPr="00467D98">
              <w:t>CAT/C/</w:t>
            </w:r>
            <w:r>
              <w:t>TUR</w:t>
            </w:r>
            <w:r w:rsidRPr="00467D98">
              <w:t>/</w:t>
            </w:r>
            <w:r>
              <w:t>3</w:t>
            </w:r>
          </w:p>
        </w:tc>
      </w:tr>
      <w:tr w:rsidR="00E653BD" w:rsidRPr="00467D98" w:rsidTr="003F5249">
        <w:tblPrEx>
          <w:tblCellMar>
            <w:top w:w="0" w:type="dxa"/>
            <w:bottom w:w="0" w:type="dxa"/>
          </w:tblCellMar>
        </w:tblPrEx>
        <w:tc>
          <w:tcPr>
            <w:tcW w:w="2136" w:type="dxa"/>
          </w:tcPr>
          <w:p w:rsidR="00E653BD" w:rsidRPr="00467D98" w:rsidRDefault="00E653BD" w:rsidP="003F5249"/>
        </w:tc>
        <w:tc>
          <w:tcPr>
            <w:tcW w:w="3600" w:type="dxa"/>
            <w:tcBorders>
              <w:left w:val="nil"/>
            </w:tcBorders>
          </w:tcPr>
          <w:p w:rsidR="00E653BD" w:rsidRPr="00467D98" w:rsidRDefault="00E653BD" w:rsidP="003F5249"/>
        </w:tc>
        <w:tc>
          <w:tcPr>
            <w:tcW w:w="1960" w:type="dxa"/>
          </w:tcPr>
          <w:p w:rsidR="00E653BD" w:rsidRPr="00467D98" w:rsidRDefault="00E653BD" w:rsidP="003F5249"/>
        </w:tc>
      </w:tr>
      <w:tr w:rsidR="00E653BD" w:rsidRPr="00467D98" w:rsidTr="003F5249">
        <w:tblPrEx>
          <w:tblCellMar>
            <w:top w:w="0" w:type="dxa"/>
            <w:bottom w:w="0" w:type="dxa"/>
          </w:tblCellMar>
        </w:tblPrEx>
        <w:tc>
          <w:tcPr>
            <w:tcW w:w="2136" w:type="dxa"/>
          </w:tcPr>
          <w:p w:rsidR="00E653BD" w:rsidRPr="00467D98" w:rsidRDefault="00E653BD" w:rsidP="003F5249">
            <w:pPr>
              <w:rPr>
                <w:b/>
              </w:rPr>
            </w:pPr>
            <w:r w:rsidRPr="00467D98">
              <w:rPr>
                <w:b/>
              </w:rPr>
              <w:t xml:space="preserve">Jeudi </w:t>
            </w:r>
            <w:r w:rsidR="00F621D2">
              <w:rPr>
                <w:b/>
              </w:rPr>
              <w:t>4 novembre</w:t>
            </w:r>
          </w:p>
        </w:tc>
        <w:tc>
          <w:tcPr>
            <w:tcW w:w="3600" w:type="dxa"/>
            <w:tcBorders>
              <w:left w:val="nil"/>
            </w:tcBorders>
            <w:vAlign w:val="center"/>
          </w:tcPr>
          <w:p w:rsidR="00E653BD" w:rsidRPr="00467D98" w:rsidRDefault="00E653BD" w:rsidP="003F5249">
            <w:pPr>
              <w:rPr>
                <w:b/>
              </w:rPr>
            </w:pPr>
          </w:p>
        </w:tc>
        <w:tc>
          <w:tcPr>
            <w:tcW w:w="1960" w:type="dxa"/>
            <w:vAlign w:val="center"/>
          </w:tcPr>
          <w:p w:rsidR="00E653BD" w:rsidRPr="00467D98" w:rsidRDefault="00E653BD" w:rsidP="003F5249"/>
        </w:tc>
      </w:tr>
      <w:tr w:rsidR="00E653BD" w:rsidRPr="00467D98" w:rsidTr="003F5249">
        <w:tblPrEx>
          <w:tblCellMar>
            <w:top w:w="0" w:type="dxa"/>
            <w:bottom w:w="0" w:type="dxa"/>
          </w:tblCellMar>
        </w:tblPrEx>
        <w:tc>
          <w:tcPr>
            <w:tcW w:w="2136" w:type="dxa"/>
          </w:tcPr>
          <w:p w:rsidR="00E653BD" w:rsidRPr="00467D98" w:rsidRDefault="00E653BD" w:rsidP="003F5249">
            <w:r w:rsidRPr="00467D98">
              <w:t>10 heures</w:t>
            </w:r>
          </w:p>
        </w:tc>
        <w:tc>
          <w:tcPr>
            <w:tcW w:w="3600" w:type="dxa"/>
            <w:tcBorders>
              <w:left w:val="nil"/>
            </w:tcBorders>
          </w:tcPr>
          <w:p w:rsidR="00E653BD" w:rsidRPr="00467D98" w:rsidRDefault="00F621D2" w:rsidP="003F5249">
            <w:r>
              <w:t>Turquie</w:t>
            </w:r>
            <w:r w:rsidR="00E653BD" w:rsidRPr="00467D98">
              <w:t xml:space="preserve">: </w:t>
            </w:r>
            <w:r w:rsidR="00680CBF" w:rsidRPr="00467D98">
              <w:t>réponses</w:t>
            </w:r>
          </w:p>
        </w:tc>
        <w:tc>
          <w:tcPr>
            <w:tcW w:w="1960" w:type="dxa"/>
          </w:tcPr>
          <w:p w:rsidR="00E653BD" w:rsidRPr="00467D98" w:rsidRDefault="00E653BD" w:rsidP="003F5249">
            <w:pPr>
              <w:rPr>
                <w:lang w:val="en-GB"/>
              </w:rPr>
            </w:pPr>
          </w:p>
        </w:tc>
      </w:tr>
      <w:tr w:rsidR="00E653BD" w:rsidRPr="00467D98" w:rsidTr="00680CBF">
        <w:tblPrEx>
          <w:tblCellMar>
            <w:top w:w="0" w:type="dxa"/>
            <w:bottom w:w="0" w:type="dxa"/>
          </w:tblCellMar>
        </w:tblPrEx>
        <w:tc>
          <w:tcPr>
            <w:tcW w:w="2136" w:type="dxa"/>
          </w:tcPr>
          <w:p w:rsidR="00E653BD" w:rsidRPr="00467D98" w:rsidRDefault="00E653BD" w:rsidP="003F5249">
            <w:r w:rsidRPr="00467D98">
              <w:t>15 heures</w:t>
            </w:r>
          </w:p>
        </w:tc>
        <w:tc>
          <w:tcPr>
            <w:tcW w:w="3600" w:type="dxa"/>
            <w:tcBorders>
              <w:left w:val="nil"/>
            </w:tcBorders>
          </w:tcPr>
          <w:p w:rsidR="00E653BD" w:rsidRPr="00467D98" w:rsidRDefault="00561A68" w:rsidP="003F5249">
            <w:r>
              <w:t>Bosnie-Herzégovine</w:t>
            </w:r>
            <w:r w:rsidR="00680CBF">
              <w:t>: deuxième à cinquième rapports périodiques</w:t>
            </w:r>
          </w:p>
        </w:tc>
        <w:tc>
          <w:tcPr>
            <w:tcW w:w="1960" w:type="dxa"/>
            <w:vAlign w:val="bottom"/>
          </w:tcPr>
          <w:p w:rsidR="00E653BD" w:rsidRPr="00467D98" w:rsidRDefault="00680CBF" w:rsidP="00680CBF">
            <w:pPr>
              <w:rPr>
                <w:lang w:val="en-GB"/>
              </w:rPr>
            </w:pPr>
            <w:r>
              <w:t>CAT</w:t>
            </w:r>
            <w:r w:rsidRPr="00467D98">
              <w:t>/C/</w:t>
            </w:r>
            <w:r>
              <w:t>BIH/</w:t>
            </w:r>
            <w:r w:rsidRPr="00467D98">
              <w:t>2</w:t>
            </w:r>
            <w:r>
              <w:t>-5</w:t>
            </w:r>
          </w:p>
        </w:tc>
      </w:tr>
      <w:tr w:rsidR="00E653BD" w:rsidRPr="00467D98" w:rsidTr="003F5249">
        <w:tblPrEx>
          <w:tblCellMar>
            <w:top w:w="0" w:type="dxa"/>
            <w:bottom w:w="0" w:type="dxa"/>
          </w:tblCellMar>
        </w:tblPrEx>
        <w:tc>
          <w:tcPr>
            <w:tcW w:w="2136" w:type="dxa"/>
          </w:tcPr>
          <w:p w:rsidR="00E653BD" w:rsidRPr="00467D98" w:rsidRDefault="00E653BD" w:rsidP="003F5249"/>
        </w:tc>
        <w:tc>
          <w:tcPr>
            <w:tcW w:w="3600" w:type="dxa"/>
            <w:tcBorders>
              <w:left w:val="nil"/>
            </w:tcBorders>
          </w:tcPr>
          <w:p w:rsidR="00E653BD" w:rsidRPr="00467D98" w:rsidRDefault="00E653BD" w:rsidP="003F5249"/>
        </w:tc>
        <w:tc>
          <w:tcPr>
            <w:tcW w:w="1960" w:type="dxa"/>
          </w:tcPr>
          <w:p w:rsidR="00E653BD" w:rsidRPr="00467D98" w:rsidRDefault="00E653BD" w:rsidP="003F5249"/>
        </w:tc>
      </w:tr>
      <w:tr w:rsidR="00E653BD" w:rsidRPr="00467D98" w:rsidTr="003F5249">
        <w:tblPrEx>
          <w:tblCellMar>
            <w:top w:w="0" w:type="dxa"/>
            <w:bottom w:w="0" w:type="dxa"/>
          </w:tblCellMar>
        </w:tblPrEx>
        <w:tc>
          <w:tcPr>
            <w:tcW w:w="2136" w:type="dxa"/>
          </w:tcPr>
          <w:p w:rsidR="00E653BD" w:rsidRPr="00467D98" w:rsidRDefault="00680CBF" w:rsidP="003F5249">
            <w:pPr>
              <w:rPr>
                <w:b/>
              </w:rPr>
            </w:pPr>
            <w:r w:rsidRPr="00467D98">
              <w:rPr>
                <w:b/>
              </w:rPr>
              <w:t xml:space="preserve">Vendredi </w:t>
            </w:r>
            <w:r>
              <w:rPr>
                <w:b/>
              </w:rPr>
              <w:t>5 novembre</w:t>
            </w:r>
          </w:p>
        </w:tc>
        <w:tc>
          <w:tcPr>
            <w:tcW w:w="3600" w:type="dxa"/>
            <w:tcBorders>
              <w:left w:val="nil"/>
            </w:tcBorders>
            <w:vAlign w:val="center"/>
          </w:tcPr>
          <w:p w:rsidR="00E653BD" w:rsidRPr="00467D98" w:rsidRDefault="00E653BD" w:rsidP="003F5249"/>
        </w:tc>
        <w:tc>
          <w:tcPr>
            <w:tcW w:w="1960" w:type="dxa"/>
            <w:vAlign w:val="center"/>
          </w:tcPr>
          <w:p w:rsidR="00E653BD" w:rsidRPr="00467D98" w:rsidRDefault="00E653BD" w:rsidP="003F5249">
            <w:pPr>
              <w:rPr>
                <w:lang w:val="en-GB"/>
              </w:rPr>
            </w:pPr>
          </w:p>
        </w:tc>
      </w:tr>
      <w:tr w:rsidR="00E653BD" w:rsidRPr="00467D98" w:rsidTr="003F5249">
        <w:tblPrEx>
          <w:tblCellMar>
            <w:top w:w="0" w:type="dxa"/>
            <w:bottom w:w="0" w:type="dxa"/>
          </w:tblCellMar>
        </w:tblPrEx>
        <w:tc>
          <w:tcPr>
            <w:tcW w:w="2136" w:type="dxa"/>
          </w:tcPr>
          <w:p w:rsidR="00E653BD" w:rsidRPr="00467D98" w:rsidRDefault="00E653BD" w:rsidP="003F5249">
            <w:r w:rsidRPr="00467D98">
              <w:t>10 heures</w:t>
            </w:r>
          </w:p>
        </w:tc>
        <w:tc>
          <w:tcPr>
            <w:tcW w:w="3600" w:type="dxa"/>
            <w:tcBorders>
              <w:left w:val="nil"/>
            </w:tcBorders>
          </w:tcPr>
          <w:p w:rsidR="00E653BD" w:rsidRPr="00467D98" w:rsidRDefault="00680CBF" w:rsidP="003F5249">
            <w:r>
              <w:t>Bosnie-Herzégovine</w:t>
            </w:r>
            <w:r w:rsidR="00E653BD" w:rsidRPr="00467D98">
              <w:t>: réponses</w:t>
            </w:r>
          </w:p>
        </w:tc>
        <w:tc>
          <w:tcPr>
            <w:tcW w:w="1960" w:type="dxa"/>
          </w:tcPr>
          <w:p w:rsidR="00E653BD" w:rsidRPr="00467D98" w:rsidRDefault="00E653BD" w:rsidP="003F5249">
            <w:pPr>
              <w:rPr>
                <w:lang w:val="en-GB"/>
              </w:rPr>
            </w:pPr>
          </w:p>
        </w:tc>
      </w:tr>
      <w:tr w:rsidR="00E653BD" w:rsidRPr="00467D98" w:rsidTr="003F5249">
        <w:tblPrEx>
          <w:tblCellMar>
            <w:top w:w="0" w:type="dxa"/>
            <w:bottom w:w="0" w:type="dxa"/>
          </w:tblCellMar>
        </w:tblPrEx>
        <w:tc>
          <w:tcPr>
            <w:tcW w:w="2136" w:type="dxa"/>
          </w:tcPr>
          <w:p w:rsidR="00E653BD" w:rsidRPr="00467D98" w:rsidRDefault="00E653BD" w:rsidP="003F5249">
            <w:r w:rsidRPr="00467D98">
              <w:t>15 heures</w:t>
            </w:r>
          </w:p>
        </w:tc>
        <w:tc>
          <w:tcPr>
            <w:tcW w:w="3600" w:type="dxa"/>
            <w:tcBorders>
              <w:left w:val="nil"/>
            </w:tcBorders>
          </w:tcPr>
          <w:p w:rsidR="00E653BD" w:rsidRPr="00467D98" w:rsidRDefault="00680CBF" w:rsidP="003F5249">
            <w:r>
              <w:t>Mongolie: rapport initial</w:t>
            </w:r>
          </w:p>
        </w:tc>
        <w:tc>
          <w:tcPr>
            <w:tcW w:w="1960" w:type="dxa"/>
          </w:tcPr>
          <w:p w:rsidR="00E653BD" w:rsidRPr="00467D98" w:rsidRDefault="00E653BD" w:rsidP="003F5249">
            <w:pPr>
              <w:rPr>
                <w:lang w:val="fr-FR"/>
              </w:rPr>
            </w:pPr>
            <w:r w:rsidRPr="00467D98">
              <w:rPr>
                <w:lang w:val="fr-FR"/>
              </w:rPr>
              <w:t>CAT/C/</w:t>
            </w:r>
            <w:r w:rsidR="00680CBF">
              <w:rPr>
                <w:lang w:val="fr-FR"/>
              </w:rPr>
              <w:t>MNG</w:t>
            </w:r>
            <w:r w:rsidRPr="00467D98">
              <w:rPr>
                <w:lang w:val="fr-FR"/>
              </w:rPr>
              <w:t>/</w:t>
            </w:r>
            <w:r w:rsidR="00680CBF">
              <w:rPr>
                <w:lang w:val="fr-FR"/>
              </w:rPr>
              <w:t>1</w:t>
            </w:r>
          </w:p>
        </w:tc>
      </w:tr>
      <w:tr w:rsidR="00E653BD" w:rsidRPr="00467D98" w:rsidTr="003F5249">
        <w:tblPrEx>
          <w:tblCellMar>
            <w:top w:w="0" w:type="dxa"/>
            <w:bottom w:w="0" w:type="dxa"/>
          </w:tblCellMar>
        </w:tblPrEx>
        <w:tc>
          <w:tcPr>
            <w:tcW w:w="2136" w:type="dxa"/>
          </w:tcPr>
          <w:p w:rsidR="00E653BD" w:rsidRPr="00467D98" w:rsidRDefault="00E653BD" w:rsidP="003F5249"/>
        </w:tc>
        <w:tc>
          <w:tcPr>
            <w:tcW w:w="3600" w:type="dxa"/>
            <w:tcBorders>
              <w:left w:val="nil"/>
            </w:tcBorders>
          </w:tcPr>
          <w:p w:rsidR="00E653BD" w:rsidRPr="00467D98" w:rsidRDefault="00E653BD" w:rsidP="003F5249"/>
        </w:tc>
        <w:tc>
          <w:tcPr>
            <w:tcW w:w="1960" w:type="dxa"/>
          </w:tcPr>
          <w:p w:rsidR="00E653BD" w:rsidRPr="00467D98" w:rsidRDefault="00E653BD" w:rsidP="003F5249">
            <w:pPr>
              <w:rPr>
                <w:lang w:val="fr-FR"/>
              </w:rPr>
            </w:pPr>
          </w:p>
        </w:tc>
      </w:tr>
      <w:tr w:rsidR="00E653BD" w:rsidRPr="00467D98" w:rsidTr="003F5249">
        <w:tblPrEx>
          <w:tblCellMar>
            <w:top w:w="0" w:type="dxa"/>
            <w:bottom w:w="0" w:type="dxa"/>
          </w:tblCellMar>
        </w:tblPrEx>
        <w:tc>
          <w:tcPr>
            <w:tcW w:w="2136" w:type="dxa"/>
          </w:tcPr>
          <w:p w:rsidR="00E653BD" w:rsidRPr="00467D98" w:rsidRDefault="00E653BD" w:rsidP="00680CBF">
            <w:pPr>
              <w:keepNext/>
              <w:rPr>
                <w:b/>
              </w:rPr>
            </w:pPr>
            <w:r w:rsidRPr="00467D98">
              <w:rPr>
                <w:b/>
              </w:rPr>
              <w:t xml:space="preserve">Lundi </w:t>
            </w:r>
            <w:r w:rsidR="00680CBF">
              <w:rPr>
                <w:b/>
              </w:rPr>
              <w:t>8 novembre</w:t>
            </w:r>
          </w:p>
        </w:tc>
        <w:tc>
          <w:tcPr>
            <w:tcW w:w="3600" w:type="dxa"/>
            <w:tcBorders>
              <w:left w:val="nil"/>
            </w:tcBorders>
            <w:vAlign w:val="center"/>
          </w:tcPr>
          <w:p w:rsidR="00E653BD" w:rsidRPr="00467D98" w:rsidRDefault="00E653BD" w:rsidP="00680CBF">
            <w:pPr>
              <w:keepNext/>
              <w:rPr>
                <w:b/>
              </w:rPr>
            </w:pPr>
          </w:p>
        </w:tc>
        <w:tc>
          <w:tcPr>
            <w:tcW w:w="1960" w:type="dxa"/>
            <w:vAlign w:val="center"/>
          </w:tcPr>
          <w:p w:rsidR="00E653BD" w:rsidRPr="00467D98" w:rsidRDefault="00E653BD" w:rsidP="00680CBF">
            <w:pPr>
              <w:keepNext/>
            </w:pPr>
          </w:p>
        </w:tc>
      </w:tr>
      <w:tr w:rsidR="00E653BD" w:rsidRPr="00467D98" w:rsidTr="003F5249">
        <w:tblPrEx>
          <w:tblCellMar>
            <w:top w:w="0" w:type="dxa"/>
            <w:bottom w:w="0" w:type="dxa"/>
          </w:tblCellMar>
        </w:tblPrEx>
        <w:tc>
          <w:tcPr>
            <w:tcW w:w="2136" w:type="dxa"/>
          </w:tcPr>
          <w:p w:rsidR="00E653BD" w:rsidRPr="00467D98" w:rsidRDefault="00E653BD" w:rsidP="00680CBF">
            <w:pPr>
              <w:keepNext/>
            </w:pPr>
            <w:r w:rsidRPr="00467D98">
              <w:t>10 heures</w:t>
            </w:r>
          </w:p>
        </w:tc>
        <w:tc>
          <w:tcPr>
            <w:tcW w:w="3600" w:type="dxa"/>
            <w:tcBorders>
              <w:left w:val="nil"/>
            </w:tcBorders>
            <w:vAlign w:val="center"/>
          </w:tcPr>
          <w:p w:rsidR="00E653BD" w:rsidRPr="00467D98" w:rsidRDefault="00680CBF" w:rsidP="00680CBF">
            <w:pPr>
              <w:keepNext/>
            </w:pPr>
            <w:r>
              <w:t>Mongolie</w:t>
            </w:r>
            <w:r w:rsidR="00E653BD" w:rsidRPr="00467D98">
              <w:t>: réponses</w:t>
            </w:r>
          </w:p>
        </w:tc>
        <w:tc>
          <w:tcPr>
            <w:tcW w:w="1960" w:type="dxa"/>
            <w:vAlign w:val="center"/>
          </w:tcPr>
          <w:p w:rsidR="00E653BD" w:rsidRPr="00467D98" w:rsidRDefault="00E653BD" w:rsidP="00680CBF">
            <w:pPr>
              <w:keepNext/>
            </w:pPr>
          </w:p>
        </w:tc>
      </w:tr>
      <w:tr w:rsidR="00561A68" w:rsidRPr="00467D98" w:rsidTr="00561A68">
        <w:tblPrEx>
          <w:tblCellMar>
            <w:top w:w="0" w:type="dxa"/>
            <w:bottom w:w="0" w:type="dxa"/>
          </w:tblCellMar>
        </w:tblPrEx>
        <w:tc>
          <w:tcPr>
            <w:tcW w:w="2136" w:type="dxa"/>
          </w:tcPr>
          <w:p w:rsidR="00561A68" w:rsidRPr="00467D98" w:rsidRDefault="00561A68" w:rsidP="00680CBF">
            <w:pPr>
              <w:keepNext/>
            </w:pPr>
            <w:r w:rsidRPr="00467D98">
              <w:t>15 heures</w:t>
            </w:r>
          </w:p>
        </w:tc>
        <w:tc>
          <w:tcPr>
            <w:tcW w:w="3600" w:type="dxa"/>
            <w:tcBorders>
              <w:left w:val="nil"/>
            </w:tcBorders>
          </w:tcPr>
          <w:p w:rsidR="00561A68" w:rsidRPr="00467D98" w:rsidRDefault="00561A68" w:rsidP="00680CBF">
            <w:pPr>
              <w:keepNext/>
            </w:pPr>
            <w:r>
              <w:t>Équateur</w:t>
            </w:r>
            <w:r w:rsidRPr="00467D98">
              <w:t xml:space="preserve">: </w:t>
            </w:r>
            <w:r>
              <w:t>quatrième à sixième rapports périodiques</w:t>
            </w:r>
          </w:p>
        </w:tc>
        <w:tc>
          <w:tcPr>
            <w:tcW w:w="1960" w:type="dxa"/>
            <w:vAlign w:val="bottom"/>
          </w:tcPr>
          <w:p w:rsidR="00561A68" w:rsidRPr="00467D98" w:rsidRDefault="00561A68" w:rsidP="00561A68">
            <w:r w:rsidRPr="00467D98">
              <w:t>CAT/C/</w:t>
            </w:r>
            <w:r>
              <w:t>ECU</w:t>
            </w:r>
            <w:r w:rsidRPr="00467D98">
              <w:t>/</w:t>
            </w:r>
            <w:r>
              <w:t>4-6</w:t>
            </w:r>
          </w:p>
        </w:tc>
      </w:tr>
      <w:tr w:rsidR="00561A68" w:rsidRPr="00467D98" w:rsidTr="003F5249">
        <w:tblPrEx>
          <w:tblCellMar>
            <w:top w:w="0" w:type="dxa"/>
            <w:bottom w:w="0" w:type="dxa"/>
          </w:tblCellMar>
        </w:tblPrEx>
        <w:tc>
          <w:tcPr>
            <w:tcW w:w="2136" w:type="dxa"/>
          </w:tcPr>
          <w:p w:rsidR="00561A68" w:rsidRPr="00467D98" w:rsidRDefault="00561A68" w:rsidP="003F5249"/>
        </w:tc>
        <w:tc>
          <w:tcPr>
            <w:tcW w:w="3600" w:type="dxa"/>
            <w:tcBorders>
              <w:left w:val="nil"/>
            </w:tcBorders>
          </w:tcPr>
          <w:p w:rsidR="00561A68" w:rsidRPr="00467D98" w:rsidRDefault="00561A68" w:rsidP="003F5249"/>
        </w:tc>
        <w:tc>
          <w:tcPr>
            <w:tcW w:w="1960" w:type="dxa"/>
          </w:tcPr>
          <w:p w:rsidR="00561A68" w:rsidRPr="00467D98" w:rsidRDefault="00561A68" w:rsidP="003F5249"/>
        </w:tc>
      </w:tr>
      <w:tr w:rsidR="00561A68" w:rsidRPr="00467D98" w:rsidTr="003F5249">
        <w:tblPrEx>
          <w:tblCellMar>
            <w:top w:w="0" w:type="dxa"/>
            <w:bottom w:w="0" w:type="dxa"/>
          </w:tblCellMar>
        </w:tblPrEx>
        <w:tc>
          <w:tcPr>
            <w:tcW w:w="2136" w:type="dxa"/>
          </w:tcPr>
          <w:p w:rsidR="00561A68" w:rsidRPr="00467D98" w:rsidRDefault="00561A68" w:rsidP="003F5249">
            <w:pPr>
              <w:rPr>
                <w:b/>
              </w:rPr>
            </w:pPr>
            <w:r w:rsidRPr="00467D98">
              <w:rPr>
                <w:b/>
              </w:rPr>
              <w:t xml:space="preserve">Mardi </w:t>
            </w:r>
            <w:r>
              <w:rPr>
                <w:b/>
              </w:rPr>
              <w:t>9 novembre</w:t>
            </w:r>
          </w:p>
        </w:tc>
        <w:tc>
          <w:tcPr>
            <w:tcW w:w="3600" w:type="dxa"/>
            <w:tcBorders>
              <w:left w:val="nil"/>
            </w:tcBorders>
            <w:vAlign w:val="center"/>
          </w:tcPr>
          <w:p w:rsidR="00561A68" w:rsidRPr="00467D98" w:rsidRDefault="00561A68" w:rsidP="003F5249"/>
        </w:tc>
        <w:tc>
          <w:tcPr>
            <w:tcW w:w="1960" w:type="dxa"/>
            <w:vAlign w:val="center"/>
          </w:tcPr>
          <w:p w:rsidR="00561A68" w:rsidRPr="00467D98" w:rsidRDefault="00561A68" w:rsidP="003F5249"/>
        </w:tc>
      </w:tr>
      <w:tr w:rsidR="00561A68" w:rsidRPr="00467D98" w:rsidTr="003F5249">
        <w:tblPrEx>
          <w:tblCellMar>
            <w:top w:w="0" w:type="dxa"/>
            <w:bottom w:w="0" w:type="dxa"/>
          </w:tblCellMar>
        </w:tblPrEx>
        <w:tc>
          <w:tcPr>
            <w:tcW w:w="2136" w:type="dxa"/>
          </w:tcPr>
          <w:p w:rsidR="00561A68" w:rsidRPr="00467D98" w:rsidRDefault="00561A68" w:rsidP="003F5249">
            <w:r w:rsidRPr="00467D98">
              <w:t>10 heures</w:t>
            </w:r>
          </w:p>
        </w:tc>
        <w:tc>
          <w:tcPr>
            <w:tcW w:w="3600" w:type="dxa"/>
            <w:tcBorders>
              <w:left w:val="nil"/>
            </w:tcBorders>
          </w:tcPr>
          <w:p w:rsidR="00561A68" w:rsidRPr="00467D98" w:rsidRDefault="00561A68" w:rsidP="003F5249">
            <w:r>
              <w:t>Équateur: réponses</w:t>
            </w:r>
          </w:p>
        </w:tc>
        <w:tc>
          <w:tcPr>
            <w:tcW w:w="1960" w:type="dxa"/>
          </w:tcPr>
          <w:p w:rsidR="00561A68" w:rsidRPr="00467D98" w:rsidRDefault="00561A68" w:rsidP="003F5249">
            <w:pPr>
              <w:rPr>
                <w:lang w:val="nl-NL"/>
              </w:rPr>
            </w:pPr>
          </w:p>
        </w:tc>
      </w:tr>
      <w:tr w:rsidR="00561A68" w:rsidRPr="00467D98" w:rsidTr="003F5249">
        <w:tblPrEx>
          <w:tblCellMar>
            <w:top w:w="0" w:type="dxa"/>
            <w:bottom w:w="0" w:type="dxa"/>
          </w:tblCellMar>
        </w:tblPrEx>
        <w:tc>
          <w:tcPr>
            <w:tcW w:w="2136" w:type="dxa"/>
          </w:tcPr>
          <w:p w:rsidR="00561A68" w:rsidRPr="00467D98" w:rsidRDefault="00561A68" w:rsidP="003F5249">
            <w:r w:rsidRPr="00467D98">
              <w:t>15 heures</w:t>
            </w:r>
          </w:p>
        </w:tc>
        <w:tc>
          <w:tcPr>
            <w:tcW w:w="3600" w:type="dxa"/>
            <w:tcBorders>
              <w:left w:val="nil"/>
            </w:tcBorders>
          </w:tcPr>
          <w:p w:rsidR="00561A68" w:rsidRPr="00467D98" w:rsidRDefault="00561A68" w:rsidP="003F5249">
            <w:r>
              <w:t>Cambodge</w:t>
            </w:r>
            <w:r w:rsidRPr="00467D98">
              <w:t xml:space="preserve">: </w:t>
            </w:r>
            <w:r>
              <w:t>deuxième rapport périodique</w:t>
            </w:r>
          </w:p>
        </w:tc>
        <w:tc>
          <w:tcPr>
            <w:tcW w:w="1960" w:type="dxa"/>
          </w:tcPr>
          <w:p w:rsidR="00561A68" w:rsidRPr="00467D98" w:rsidRDefault="00561A68" w:rsidP="003F5249">
            <w:pPr>
              <w:rPr>
                <w:lang w:val="fr-FR"/>
              </w:rPr>
            </w:pPr>
            <w:r w:rsidRPr="00467D98">
              <w:t>CAT/C/</w:t>
            </w:r>
            <w:r>
              <w:t>KHM</w:t>
            </w:r>
            <w:r w:rsidRPr="00467D98">
              <w:t>/</w:t>
            </w:r>
            <w:r>
              <w:t>2</w:t>
            </w:r>
          </w:p>
        </w:tc>
      </w:tr>
      <w:tr w:rsidR="00561A68" w:rsidRPr="00467D98" w:rsidTr="003F5249">
        <w:tblPrEx>
          <w:tblCellMar>
            <w:top w:w="0" w:type="dxa"/>
            <w:bottom w:w="0" w:type="dxa"/>
          </w:tblCellMar>
        </w:tblPrEx>
        <w:tc>
          <w:tcPr>
            <w:tcW w:w="2136" w:type="dxa"/>
          </w:tcPr>
          <w:p w:rsidR="00561A68" w:rsidRPr="00467D98" w:rsidRDefault="00561A68" w:rsidP="003F5249"/>
        </w:tc>
        <w:tc>
          <w:tcPr>
            <w:tcW w:w="3600" w:type="dxa"/>
            <w:tcBorders>
              <w:left w:val="nil"/>
            </w:tcBorders>
          </w:tcPr>
          <w:p w:rsidR="00561A68" w:rsidRPr="00467D98" w:rsidRDefault="00561A68" w:rsidP="003F5249"/>
        </w:tc>
        <w:tc>
          <w:tcPr>
            <w:tcW w:w="1960" w:type="dxa"/>
          </w:tcPr>
          <w:p w:rsidR="00561A68" w:rsidRPr="00467D98" w:rsidRDefault="00561A68" w:rsidP="003F5249">
            <w:pPr>
              <w:rPr>
                <w:lang w:val="fr-FR"/>
              </w:rPr>
            </w:pPr>
          </w:p>
        </w:tc>
      </w:tr>
      <w:tr w:rsidR="00561A68" w:rsidRPr="00467D98" w:rsidTr="003F5249">
        <w:tblPrEx>
          <w:tblCellMar>
            <w:top w:w="0" w:type="dxa"/>
            <w:bottom w:w="0" w:type="dxa"/>
          </w:tblCellMar>
        </w:tblPrEx>
        <w:tc>
          <w:tcPr>
            <w:tcW w:w="2136" w:type="dxa"/>
          </w:tcPr>
          <w:p w:rsidR="00561A68" w:rsidRPr="00467D98" w:rsidRDefault="00561A68" w:rsidP="003F5249">
            <w:pPr>
              <w:rPr>
                <w:b/>
              </w:rPr>
            </w:pPr>
            <w:r w:rsidRPr="00467D98">
              <w:rPr>
                <w:b/>
              </w:rPr>
              <w:t xml:space="preserve">Mercredi </w:t>
            </w:r>
            <w:r w:rsidR="00ED2A7E">
              <w:rPr>
                <w:b/>
              </w:rPr>
              <w:t>10</w:t>
            </w:r>
            <w:r>
              <w:rPr>
                <w:b/>
              </w:rPr>
              <w:t xml:space="preserve"> novembre</w:t>
            </w:r>
          </w:p>
        </w:tc>
        <w:tc>
          <w:tcPr>
            <w:tcW w:w="3600" w:type="dxa"/>
            <w:tcBorders>
              <w:left w:val="nil"/>
            </w:tcBorders>
            <w:vAlign w:val="center"/>
          </w:tcPr>
          <w:p w:rsidR="00561A68" w:rsidRPr="00467D98" w:rsidRDefault="00561A68" w:rsidP="003F5249"/>
        </w:tc>
        <w:tc>
          <w:tcPr>
            <w:tcW w:w="1960" w:type="dxa"/>
            <w:vAlign w:val="center"/>
          </w:tcPr>
          <w:p w:rsidR="00561A68" w:rsidRPr="00467D98" w:rsidRDefault="00561A68" w:rsidP="003F5249"/>
        </w:tc>
      </w:tr>
      <w:tr w:rsidR="00561A68" w:rsidRPr="00467D98" w:rsidTr="003F5249">
        <w:tblPrEx>
          <w:tblCellMar>
            <w:top w:w="0" w:type="dxa"/>
            <w:bottom w:w="0" w:type="dxa"/>
          </w:tblCellMar>
        </w:tblPrEx>
        <w:tc>
          <w:tcPr>
            <w:tcW w:w="2136" w:type="dxa"/>
          </w:tcPr>
          <w:p w:rsidR="00561A68" w:rsidRPr="00467D98" w:rsidRDefault="00561A68" w:rsidP="003F5249">
            <w:r w:rsidRPr="00467D98">
              <w:t>10 heures</w:t>
            </w:r>
          </w:p>
        </w:tc>
        <w:tc>
          <w:tcPr>
            <w:tcW w:w="3600" w:type="dxa"/>
            <w:tcBorders>
              <w:left w:val="nil"/>
            </w:tcBorders>
          </w:tcPr>
          <w:p w:rsidR="00561A68" w:rsidRPr="00467D98" w:rsidRDefault="00561A68" w:rsidP="003F5249">
            <w:r>
              <w:t>Cambodge: réponses</w:t>
            </w:r>
          </w:p>
        </w:tc>
        <w:tc>
          <w:tcPr>
            <w:tcW w:w="1960" w:type="dxa"/>
          </w:tcPr>
          <w:p w:rsidR="00561A68" w:rsidRPr="00467D98" w:rsidRDefault="00561A68" w:rsidP="003F5249"/>
        </w:tc>
      </w:tr>
      <w:tr w:rsidR="00561A68" w:rsidRPr="00467D98" w:rsidTr="003F5249">
        <w:tblPrEx>
          <w:tblCellMar>
            <w:top w:w="0" w:type="dxa"/>
            <w:bottom w:w="0" w:type="dxa"/>
          </w:tblCellMar>
        </w:tblPrEx>
        <w:tc>
          <w:tcPr>
            <w:tcW w:w="2136" w:type="dxa"/>
          </w:tcPr>
          <w:p w:rsidR="00561A68" w:rsidRPr="00467D98" w:rsidRDefault="00561A68" w:rsidP="003F5249">
            <w:r w:rsidRPr="00467D98">
              <w:t>15 heures</w:t>
            </w:r>
          </w:p>
        </w:tc>
        <w:tc>
          <w:tcPr>
            <w:tcW w:w="3600" w:type="dxa"/>
            <w:tcBorders>
              <w:left w:val="nil"/>
            </w:tcBorders>
          </w:tcPr>
          <w:p w:rsidR="00561A68" w:rsidRPr="00467D98" w:rsidRDefault="00561A68" w:rsidP="003F5249"/>
        </w:tc>
        <w:tc>
          <w:tcPr>
            <w:tcW w:w="1960" w:type="dxa"/>
          </w:tcPr>
          <w:p w:rsidR="00561A68" w:rsidRPr="00467D98" w:rsidRDefault="00561A68" w:rsidP="003F5249"/>
        </w:tc>
      </w:tr>
      <w:tr w:rsidR="00561A68" w:rsidRPr="00467D98" w:rsidTr="003F5249">
        <w:tblPrEx>
          <w:tblCellMar>
            <w:top w:w="0" w:type="dxa"/>
            <w:bottom w:w="0" w:type="dxa"/>
          </w:tblCellMar>
        </w:tblPrEx>
        <w:tc>
          <w:tcPr>
            <w:tcW w:w="2136" w:type="dxa"/>
          </w:tcPr>
          <w:p w:rsidR="00561A68" w:rsidRPr="00467D98" w:rsidRDefault="00561A68" w:rsidP="003F5249">
            <w:pPr>
              <w:rPr>
                <w:b/>
              </w:rPr>
            </w:pPr>
          </w:p>
        </w:tc>
        <w:tc>
          <w:tcPr>
            <w:tcW w:w="3600" w:type="dxa"/>
            <w:tcBorders>
              <w:left w:val="nil"/>
            </w:tcBorders>
            <w:vAlign w:val="center"/>
          </w:tcPr>
          <w:p w:rsidR="00561A68" w:rsidRPr="00467D98" w:rsidRDefault="00561A68" w:rsidP="003F5249"/>
        </w:tc>
        <w:tc>
          <w:tcPr>
            <w:tcW w:w="1960" w:type="dxa"/>
            <w:vAlign w:val="center"/>
          </w:tcPr>
          <w:p w:rsidR="00561A68" w:rsidRPr="00467D98" w:rsidRDefault="00561A68" w:rsidP="003F5249"/>
        </w:tc>
      </w:tr>
    </w:tbl>
    <w:p w:rsidR="00E653BD" w:rsidRPr="00467D98" w:rsidRDefault="00E653BD" w:rsidP="00E653BD">
      <w:pPr>
        <w:pStyle w:val="H1G"/>
      </w:pPr>
      <w:r>
        <w:tab/>
      </w:r>
      <w:r w:rsidR="00561A68">
        <w:t>6</w:t>
      </w:r>
      <w:r w:rsidRPr="00467D98">
        <w:t>.</w:t>
      </w:r>
      <w:r w:rsidRPr="00467D98">
        <w:tab/>
        <w:t>Examen de renseignements reçus en application de l</w:t>
      </w:r>
      <w:r>
        <w:t>’</w:t>
      </w:r>
      <w:r w:rsidRPr="00467D98">
        <w:t>article 20</w:t>
      </w:r>
      <w:r>
        <w:t xml:space="preserve"> </w:t>
      </w:r>
      <w:r w:rsidRPr="00467D98">
        <w:t>de la Convention</w:t>
      </w:r>
    </w:p>
    <w:p w:rsidR="00E653BD" w:rsidRPr="00467D98" w:rsidRDefault="00E653BD" w:rsidP="00E653BD">
      <w:pPr>
        <w:pStyle w:val="SingleTxtG"/>
        <w:ind w:firstLine="567"/>
      </w:pPr>
      <w:r w:rsidRPr="00467D98">
        <w:t>Conformément aux dispositions du chapitre XVII de son règlement intérieur, le Comité examinera les renseignements qui sont ou semblent être présentés pour examen en vertu de l</w:t>
      </w:r>
      <w:r>
        <w:t>’</w:t>
      </w:r>
      <w:r w:rsidRPr="00467D98">
        <w:t>article 20 de la Convention.</w:t>
      </w:r>
    </w:p>
    <w:p w:rsidR="00E653BD" w:rsidRPr="00467D98" w:rsidRDefault="00E653BD" w:rsidP="00E653BD">
      <w:pPr>
        <w:pStyle w:val="SingleTxtG"/>
        <w:keepNext/>
        <w:keepLines/>
        <w:ind w:firstLine="567"/>
      </w:pPr>
      <w:r w:rsidRPr="00467D98">
        <w:t>Conformément au paragraphe 5 de l</w:t>
      </w:r>
      <w:r>
        <w:t>’</w:t>
      </w:r>
      <w:r w:rsidRPr="00467D98">
        <w:t>article 20 de la Convention et aux articles 72 et 73 du Règlement intérieur, tous les documents et tous les travaux du Comité afférents aux fonctions qui lui sont confiées en vertu de l</w:t>
      </w:r>
      <w:r>
        <w:t>’</w:t>
      </w:r>
      <w:r w:rsidRPr="00467D98">
        <w:t>article 20 de la Convention sont confidentiels et toutes les séances concernant les travaux au titre de cet article sont privées.</w:t>
      </w:r>
    </w:p>
    <w:p w:rsidR="00E653BD" w:rsidRPr="00467D98" w:rsidRDefault="00E653BD" w:rsidP="00E653BD">
      <w:pPr>
        <w:pStyle w:val="H1G"/>
      </w:pPr>
      <w:r>
        <w:tab/>
      </w:r>
      <w:r w:rsidR="00561A68">
        <w:t>7</w:t>
      </w:r>
      <w:r w:rsidRPr="00467D98">
        <w:t>.</w:t>
      </w:r>
      <w:r w:rsidRPr="00467D98">
        <w:tab/>
        <w:t>Examen de communications reçues en application de l</w:t>
      </w:r>
      <w:r>
        <w:t>’</w:t>
      </w:r>
      <w:r w:rsidRPr="00467D98">
        <w:t>article 22</w:t>
      </w:r>
      <w:r>
        <w:t xml:space="preserve"> </w:t>
      </w:r>
      <w:r w:rsidRPr="00467D98">
        <w:t>de la Convention</w:t>
      </w:r>
    </w:p>
    <w:p w:rsidR="00E653BD" w:rsidRPr="00467D98" w:rsidRDefault="00E653BD" w:rsidP="00E653BD">
      <w:pPr>
        <w:pStyle w:val="SingleTxtG"/>
        <w:ind w:firstLine="567"/>
      </w:pPr>
      <w:r w:rsidRPr="00467D98">
        <w:t>Conformément aux dispositions du chapitre XIX de son règlement intérieur, le Comité examinera les communications qui lui sont ou semblent lui être soumises en application de l</w:t>
      </w:r>
      <w:r>
        <w:t>’</w:t>
      </w:r>
      <w:r w:rsidRPr="00467D98">
        <w:t>article 22 de la Convention.</w:t>
      </w:r>
    </w:p>
    <w:p w:rsidR="00E653BD" w:rsidRDefault="00E653BD" w:rsidP="00ED2A7E">
      <w:pPr>
        <w:pStyle w:val="SingleTxtG"/>
        <w:ind w:firstLine="567"/>
      </w:pPr>
      <w:r w:rsidRPr="00467D98">
        <w:t>Conformément au paragraphe 6 de l</w:t>
      </w:r>
      <w:r>
        <w:t>’</w:t>
      </w:r>
      <w:r w:rsidRPr="00467D98">
        <w:t>article 22 de la Convention et au paragraphe 1 de l</w:t>
      </w:r>
      <w:r>
        <w:t>’</w:t>
      </w:r>
      <w:r w:rsidRPr="00467D98">
        <w:t>article 101 du Règlement intérieur, les séances du Comité ou de ses organes subsidiaires au cours desquelles sont examinées les communications reçues en application de l</w:t>
      </w:r>
      <w:r>
        <w:t>’</w:t>
      </w:r>
      <w:r w:rsidRPr="00467D98">
        <w:t>article 22 de la Convention sont privées.</w:t>
      </w:r>
    </w:p>
    <w:p w:rsidR="00561A68" w:rsidRPr="00561A68" w:rsidRDefault="00561A68" w:rsidP="00561A68">
      <w:pPr>
        <w:pStyle w:val="SingleTxtG"/>
        <w:spacing w:before="240" w:after="0"/>
        <w:jc w:val="center"/>
        <w:rPr>
          <w:u w:val="single"/>
        </w:rPr>
      </w:pPr>
      <w:r>
        <w:rPr>
          <w:u w:val="single"/>
        </w:rPr>
        <w:tab/>
      </w:r>
      <w:r>
        <w:rPr>
          <w:u w:val="single"/>
        </w:rPr>
        <w:tab/>
      </w:r>
      <w:r>
        <w:rPr>
          <w:u w:val="single"/>
        </w:rPr>
        <w:tab/>
      </w:r>
    </w:p>
    <w:sectPr w:rsidR="00561A68" w:rsidRPr="00561A68" w:rsidSect="00BA7362">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53EB" w:rsidRDefault="007553EB"/>
  </w:endnote>
  <w:endnote w:type="continuationSeparator" w:id="0">
    <w:p w:rsidR="007553EB" w:rsidRDefault="007553EB"/>
  </w:endnote>
  <w:endnote w:type="continuationNotice" w:id="1">
    <w:p w:rsidR="007553EB" w:rsidRDefault="007553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53EB" w:rsidRPr="00BA7362" w:rsidRDefault="007553EB" w:rsidP="00BA7362">
    <w:pPr>
      <w:pStyle w:val="Footer"/>
      <w:tabs>
        <w:tab w:val="right" w:pos="9638"/>
      </w:tabs>
    </w:pPr>
    <w:r w:rsidRPr="00BA7362">
      <w:rPr>
        <w:b/>
        <w:sz w:val="18"/>
      </w:rPr>
      <w:fldChar w:fldCharType="begin"/>
    </w:r>
    <w:r w:rsidRPr="00BA7362">
      <w:rPr>
        <w:b/>
        <w:sz w:val="18"/>
      </w:rPr>
      <w:instrText xml:space="preserve"> PAGE  \* MERGEFORMAT </w:instrText>
    </w:r>
    <w:r w:rsidRPr="00BA7362">
      <w:rPr>
        <w:b/>
        <w:sz w:val="18"/>
      </w:rPr>
      <w:fldChar w:fldCharType="separate"/>
    </w:r>
    <w:r>
      <w:rPr>
        <w:b/>
        <w:noProof/>
        <w:sz w:val="18"/>
      </w:rPr>
      <w:t>8</w:t>
    </w:r>
    <w:r w:rsidRPr="00BA7362">
      <w:rPr>
        <w:b/>
        <w:sz w:val="18"/>
      </w:rPr>
      <w:fldChar w:fldCharType="end"/>
    </w:r>
    <w:r>
      <w:rPr>
        <w:b/>
        <w:sz w:val="18"/>
      </w:rPr>
      <w:tab/>
    </w:r>
    <w:r>
      <w:t>GE.10-45189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53EB" w:rsidRPr="00BA7362" w:rsidRDefault="007553EB" w:rsidP="00BA7362">
    <w:pPr>
      <w:pStyle w:val="Footer"/>
      <w:tabs>
        <w:tab w:val="right" w:pos="9638"/>
      </w:tabs>
      <w:rPr>
        <w:b/>
        <w:sz w:val="18"/>
      </w:rPr>
    </w:pPr>
    <w:r>
      <w:t>GE.10-45189</w:t>
    </w:r>
    <w:r>
      <w:tab/>
    </w:r>
    <w:r w:rsidRPr="00BA7362">
      <w:rPr>
        <w:b/>
        <w:sz w:val="18"/>
      </w:rPr>
      <w:fldChar w:fldCharType="begin"/>
    </w:r>
    <w:r w:rsidRPr="00BA7362">
      <w:rPr>
        <w:b/>
        <w:sz w:val="18"/>
      </w:rPr>
      <w:instrText xml:space="preserve"> PAGE  \* MERGEFORMAT </w:instrText>
    </w:r>
    <w:r w:rsidRPr="00BA7362">
      <w:rPr>
        <w:b/>
        <w:sz w:val="18"/>
      </w:rPr>
      <w:fldChar w:fldCharType="separate"/>
    </w:r>
    <w:r w:rsidR="00A75305">
      <w:rPr>
        <w:b/>
        <w:noProof/>
        <w:sz w:val="18"/>
      </w:rPr>
      <w:t>11</w:t>
    </w:r>
    <w:r w:rsidRPr="00BA736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53EB" w:rsidRPr="00BA7362" w:rsidRDefault="007553EB">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10-45189  (F)    270910    280910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53EB" w:rsidRPr="00D27D5E" w:rsidRDefault="007553EB" w:rsidP="00D27D5E">
      <w:pPr>
        <w:tabs>
          <w:tab w:val="right" w:pos="2155"/>
        </w:tabs>
        <w:spacing w:after="80"/>
        <w:ind w:left="680"/>
        <w:rPr>
          <w:u w:val="single"/>
        </w:rPr>
      </w:pPr>
      <w:r>
        <w:rPr>
          <w:u w:val="single"/>
        </w:rPr>
        <w:tab/>
      </w:r>
    </w:p>
  </w:footnote>
  <w:footnote w:type="continuationSeparator" w:id="0">
    <w:p w:rsidR="007553EB" w:rsidRPr="00A103C4" w:rsidRDefault="007553EB" w:rsidP="00A103C4">
      <w:pPr>
        <w:tabs>
          <w:tab w:val="right" w:pos="2155"/>
        </w:tabs>
        <w:spacing w:after="80"/>
        <w:ind w:left="680"/>
        <w:rPr>
          <w:u w:val="single"/>
        </w:rPr>
      </w:pPr>
      <w:r w:rsidRPr="00A103C4">
        <w:rPr>
          <w:u w:val="single"/>
        </w:rPr>
        <w:tab/>
      </w:r>
    </w:p>
  </w:footnote>
  <w:footnote w:type="continuationNotice" w:id="1">
    <w:p w:rsidR="007553EB" w:rsidRDefault="007553EB"/>
  </w:footnote>
  <w:footnote w:id="2">
    <w:p w:rsidR="007553EB" w:rsidRPr="00586C49" w:rsidRDefault="007553EB" w:rsidP="00E653BD">
      <w:pPr>
        <w:pStyle w:val="FootnoteText"/>
      </w:pPr>
      <w:r>
        <w:tab/>
      </w:r>
      <w:r w:rsidRPr="00586C49">
        <w:rPr>
          <w:rStyle w:val="FootnoteReference"/>
          <w:sz w:val="20"/>
          <w:vertAlign w:val="baseline"/>
        </w:rPr>
        <w:t>*</w:t>
      </w:r>
      <w:r>
        <w:rPr>
          <w:sz w:val="20"/>
        </w:rPr>
        <w:tab/>
      </w:r>
      <w:r>
        <w:t>La date indiquée entre crochets est la date révisée fixée pour la présentation du rapport de l’État partie, conformément à la décision prise par le Comité lors de l’adoption de ses recommandations concernant le dernier rapport de l’État partie.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53EB" w:rsidRPr="00BA7362" w:rsidRDefault="007553EB">
    <w:pPr>
      <w:pStyle w:val="Header"/>
    </w:pPr>
    <w:r>
      <w:t>CAT/C/45/1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53EB" w:rsidRPr="00BA7362" w:rsidRDefault="007553EB" w:rsidP="00BA7362">
    <w:pPr>
      <w:pStyle w:val="Header"/>
      <w:jc w:val="right"/>
    </w:pPr>
    <w:r>
      <w:t>CAT/C/45/1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C049B"/>
    <w:rsid w:val="00016AC5"/>
    <w:rsid w:val="000F41F2"/>
    <w:rsid w:val="00102777"/>
    <w:rsid w:val="00105583"/>
    <w:rsid w:val="00107982"/>
    <w:rsid w:val="00160540"/>
    <w:rsid w:val="0016511F"/>
    <w:rsid w:val="00192EEB"/>
    <w:rsid w:val="001A03F0"/>
    <w:rsid w:val="001A20FB"/>
    <w:rsid w:val="001D7F8A"/>
    <w:rsid w:val="001E3FEB"/>
    <w:rsid w:val="001E4A02"/>
    <w:rsid w:val="00225A8C"/>
    <w:rsid w:val="00251D23"/>
    <w:rsid w:val="002659F1"/>
    <w:rsid w:val="00287E79"/>
    <w:rsid w:val="002928F9"/>
    <w:rsid w:val="00297B00"/>
    <w:rsid w:val="002A5D07"/>
    <w:rsid w:val="002E0C1D"/>
    <w:rsid w:val="003016B7"/>
    <w:rsid w:val="00311ADA"/>
    <w:rsid w:val="003368AC"/>
    <w:rsid w:val="003515AA"/>
    <w:rsid w:val="003536BF"/>
    <w:rsid w:val="00374106"/>
    <w:rsid w:val="003976D5"/>
    <w:rsid w:val="003B0415"/>
    <w:rsid w:val="003D4E3D"/>
    <w:rsid w:val="003D6C68"/>
    <w:rsid w:val="003F5249"/>
    <w:rsid w:val="00410744"/>
    <w:rsid w:val="004159D0"/>
    <w:rsid w:val="00424275"/>
    <w:rsid w:val="00455D94"/>
    <w:rsid w:val="004F4B54"/>
    <w:rsid w:val="00525DBB"/>
    <w:rsid w:val="00543D5E"/>
    <w:rsid w:val="005610B3"/>
    <w:rsid w:val="00561A68"/>
    <w:rsid w:val="00571F41"/>
    <w:rsid w:val="00574728"/>
    <w:rsid w:val="005D0661"/>
    <w:rsid w:val="005E0932"/>
    <w:rsid w:val="005E5D1F"/>
    <w:rsid w:val="00611D43"/>
    <w:rsid w:val="00612D48"/>
    <w:rsid w:val="00616B45"/>
    <w:rsid w:val="00630D9B"/>
    <w:rsid w:val="00631953"/>
    <w:rsid w:val="006439EC"/>
    <w:rsid w:val="006647E0"/>
    <w:rsid w:val="00680CBF"/>
    <w:rsid w:val="006B132B"/>
    <w:rsid w:val="006B4590"/>
    <w:rsid w:val="006C340C"/>
    <w:rsid w:val="0070347C"/>
    <w:rsid w:val="0071324D"/>
    <w:rsid w:val="007176C1"/>
    <w:rsid w:val="007315D9"/>
    <w:rsid w:val="007553EB"/>
    <w:rsid w:val="007B0499"/>
    <w:rsid w:val="007F3FA0"/>
    <w:rsid w:val="007F55CB"/>
    <w:rsid w:val="008216F6"/>
    <w:rsid w:val="00837DD7"/>
    <w:rsid w:val="00844750"/>
    <w:rsid w:val="008464C8"/>
    <w:rsid w:val="008B3E4E"/>
    <w:rsid w:val="008B44C4"/>
    <w:rsid w:val="008B78AB"/>
    <w:rsid w:val="008C0AF2"/>
    <w:rsid w:val="008E675E"/>
    <w:rsid w:val="008E7FAE"/>
    <w:rsid w:val="00911BF7"/>
    <w:rsid w:val="00950A8B"/>
    <w:rsid w:val="00977EC8"/>
    <w:rsid w:val="009D3A8C"/>
    <w:rsid w:val="009E7956"/>
    <w:rsid w:val="00A103C4"/>
    <w:rsid w:val="00A2492E"/>
    <w:rsid w:val="00A50390"/>
    <w:rsid w:val="00A56EA8"/>
    <w:rsid w:val="00A75305"/>
    <w:rsid w:val="00AC67A1"/>
    <w:rsid w:val="00AC7977"/>
    <w:rsid w:val="00AE352C"/>
    <w:rsid w:val="00B040AB"/>
    <w:rsid w:val="00B32E2D"/>
    <w:rsid w:val="00B35430"/>
    <w:rsid w:val="00B61990"/>
    <w:rsid w:val="00B63A55"/>
    <w:rsid w:val="00B71C4F"/>
    <w:rsid w:val="00B77C99"/>
    <w:rsid w:val="00BA31B5"/>
    <w:rsid w:val="00BA7362"/>
    <w:rsid w:val="00BC554A"/>
    <w:rsid w:val="00BF0556"/>
    <w:rsid w:val="00BF6533"/>
    <w:rsid w:val="00C005F9"/>
    <w:rsid w:val="00C1562D"/>
    <w:rsid w:val="00C261F8"/>
    <w:rsid w:val="00C33100"/>
    <w:rsid w:val="00C36DC9"/>
    <w:rsid w:val="00C42566"/>
    <w:rsid w:val="00C86CB0"/>
    <w:rsid w:val="00CA7CAA"/>
    <w:rsid w:val="00CD1A71"/>
    <w:rsid w:val="00CD1FBB"/>
    <w:rsid w:val="00D016B5"/>
    <w:rsid w:val="00D034F1"/>
    <w:rsid w:val="00D27D5E"/>
    <w:rsid w:val="00D5517D"/>
    <w:rsid w:val="00D6797B"/>
    <w:rsid w:val="00DB4FBC"/>
    <w:rsid w:val="00DC049B"/>
    <w:rsid w:val="00DE6D90"/>
    <w:rsid w:val="00DF002F"/>
    <w:rsid w:val="00E01507"/>
    <w:rsid w:val="00E0244D"/>
    <w:rsid w:val="00E17FF5"/>
    <w:rsid w:val="00E432A9"/>
    <w:rsid w:val="00E653BD"/>
    <w:rsid w:val="00E80064"/>
    <w:rsid w:val="00E81E94"/>
    <w:rsid w:val="00E82607"/>
    <w:rsid w:val="00EC225A"/>
    <w:rsid w:val="00ED2A7E"/>
    <w:rsid w:val="00EE1A0D"/>
    <w:rsid w:val="00F53B9A"/>
    <w:rsid w:val="00F621D2"/>
    <w:rsid w:val="00F95A12"/>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 w:type="table" w:styleId="TableGrid">
    <w:name w:val="Table Grid"/>
    <w:basedOn w:val="TableNormal"/>
    <w:rsid w:val="00E653B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11</Pages>
  <Words>2182</Words>
  <Characters>12002</Characters>
  <Application>Microsoft Office Word</Application>
  <DocSecurity>4</DocSecurity>
  <Lines>100</Lines>
  <Paragraphs>28</Paragraphs>
  <ScaleCrop>false</ScaleCrop>
  <HeadingPairs>
    <vt:vector size="2" baseType="variant">
      <vt:variant>
        <vt:lpstr>Titre</vt:lpstr>
      </vt:variant>
      <vt:variant>
        <vt:i4>1</vt:i4>
      </vt:variant>
    </vt:vector>
  </HeadingPairs>
  <TitlesOfParts>
    <vt:vector size="1" baseType="lpstr">
      <vt:lpstr>CAT/C/45/1</vt:lpstr>
    </vt:vector>
  </TitlesOfParts>
  <Company>CSD</Company>
  <LinksUpToDate>false</LinksUpToDate>
  <CharactersWithSpaces>14156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CAT/C/45/1</dc:title>
  <dc:subject/>
  <dc:creator>esaoli</dc:creator>
  <cp:keywords/>
  <dc:description/>
  <cp:lastModifiedBy>Burdin</cp:lastModifiedBy>
  <cp:revision>2</cp:revision>
  <cp:lastPrinted>2010-09-28T07:57:00Z</cp:lastPrinted>
  <dcterms:created xsi:type="dcterms:W3CDTF">2010-09-28T08:00:00Z</dcterms:created>
  <dcterms:modified xsi:type="dcterms:W3CDTF">2010-09-28T08:00:00Z</dcterms:modified>
</cp:coreProperties>
</file>