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8022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8022CA" w:rsidRDefault="008022CA" w:rsidP="008022CA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8022CA" w:rsidRDefault="008022CA" w:rsidP="008022C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8022CA" w:rsidRDefault="008022CA" w:rsidP="008022CA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8022CA" w:rsidRDefault="008022CA" w:rsidP="008022CA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558"/>
        <w:gridCol w:w="2551"/>
      </w:tblGrid>
      <w:tr w:rsidR="008022CA" w:rsidRPr="0051393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8022CA" w:rsidRDefault="008022CA" w:rsidP="008022CA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6748" r:id="rId8"/>
              </w:object>
            </w:r>
          </w:p>
          <w:p w:rsidR="008022CA" w:rsidRDefault="008022CA" w:rsidP="008022CA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6E1BB4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8022CA" w:rsidRDefault="008022CA" w:rsidP="008022CA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558" w:type="dxa"/>
            <w:tcBorders>
              <w:bottom w:val="single" w:sz="36" w:space="0" w:color="auto"/>
            </w:tcBorders>
          </w:tcPr>
          <w:p w:rsidR="008022CA" w:rsidRDefault="008022CA" w:rsidP="008022CA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8022CA" w:rsidRDefault="008022CA" w:rsidP="008022CA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8022CA" w:rsidRDefault="008022CA" w:rsidP="008022CA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551" w:type="dxa"/>
            <w:tcBorders>
              <w:bottom w:val="single" w:sz="36" w:space="0" w:color="auto"/>
            </w:tcBorders>
          </w:tcPr>
          <w:p w:rsidR="008022CA" w:rsidRDefault="008022CA" w:rsidP="008022CA"/>
          <w:p w:rsidR="008022CA" w:rsidRDefault="008022CA" w:rsidP="008022CA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8022CA" w:rsidRDefault="008022CA" w:rsidP="008022CA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8022CA" w:rsidRDefault="008022CA" w:rsidP="008022CA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8022CA" w:rsidRDefault="008022CA" w:rsidP="008022CA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CERD/C/SR.1</w:t>
            </w:r>
            <w:r>
              <w:rPr>
                <w:sz w:val="22"/>
                <w:lang w:val="en-US"/>
              </w:rPr>
              <w:fldChar w:fldCharType="end"/>
            </w:r>
            <w:r>
              <w:rPr>
                <w:sz w:val="22"/>
                <w:lang w:val="en-US"/>
              </w:rPr>
              <w:t>942</w:t>
            </w:r>
          </w:p>
          <w:p w:rsidR="008022CA" w:rsidRDefault="001865F7" w:rsidP="008022CA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8</w:t>
            </w:r>
            <w:r w:rsidR="008022CA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>December</w:t>
            </w:r>
            <w:r w:rsidR="008022CA">
              <w:rPr>
                <w:sz w:val="22"/>
                <w:lang w:val="en-US"/>
              </w:rPr>
              <w:fldChar w:fldCharType="begin"/>
            </w:r>
            <w:r w:rsidR="008022CA">
              <w:rPr>
                <w:sz w:val="22"/>
                <w:lang w:val="en-US"/>
              </w:rPr>
              <w:instrText xml:space="preserve"> FILLIN  "</w:instrText>
            </w:r>
            <w:r w:rsidR="008022CA">
              <w:rPr>
                <w:sz w:val="22"/>
              </w:rPr>
              <w:instrText>Введите</w:instrText>
            </w:r>
            <w:r w:rsidR="008022CA">
              <w:rPr>
                <w:sz w:val="22"/>
                <w:lang w:val="en-US"/>
              </w:rPr>
              <w:instrText xml:space="preserve"> </w:instrText>
            </w:r>
            <w:r w:rsidR="008022CA">
              <w:rPr>
                <w:sz w:val="22"/>
              </w:rPr>
              <w:instrText>дату</w:instrText>
            </w:r>
            <w:r w:rsidR="008022CA">
              <w:rPr>
                <w:sz w:val="22"/>
                <w:lang w:val="en-US"/>
              </w:rPr>
              <w:instrText xml:space="preserve"> </w:instrText>
            </w:r>
            <w:r w:rsidR="008022CA">
              <w:rPr>
                <w:sz w:val="22"/>
              </w:rPr>
              <w:instrText>документа</w:instrText>
            </w:r>
            <w:r w:rsidR="008022CA">
              <w:rPr>
                <w:sz w:val="22"/>
                <w:lang w:val="en-US"/>
              </w:rPr>
              <w:instrText xml:space="preserve">" \* MERGEFORMAT </w:instrText>
            </w:r>
            <w:r w:rsidR="008022CA">
              <w:rPr>
                <w:sz w:val="22"/>
                <w:lang w:val="en-US"/>
              </w:rPr>
              <w:fldChar w:fldCharType="separate"/>
            </w:r>
            <w:r w:rsidR="008022CA">
              <w:rPr>
                <w:sz w:val="22"/>
                <w:lang w:val="en-US"/>
              </w:rPr>
              <w:t xml:space="preserve"> 200</w:t>
            </w:r>
            <w:r w:rsidR="008022CA">
              <w:rPr>
                <w:sz w:val="22"/>
                <w:lang w:val="en-US"/>
              </w:rPr>
              <w:fldChar w:fldCharType="end"/>
            </w:r>
            <w:r w:rsidR="008022CA">
              <w:rPr>
                <w:sz w:val="22"/>
                <w:lang w:val="en-US"/>
              </w:rPr>
              <w:t>9</w:t>
            </w:r>
          </w:p>
          <w:p w:rsidR="008022CA" w:rsidRDefault="008022CA" w:rsidP="008022CA">
            <w:pPr>
              <w:spacing w:line="216" w:lineRule="auto"/>
              <w:rPr>
                <w:sz w:val="22"/>
                <w:lang w:val="en-US"/>
              </w:rPr>
            </w:pPr>
          </w:p>
          <w:p w:rsidR="008022CA" w:rsidRPr="00513930" w:rsidRDefault="008022CA" w:rsidP="008022CA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8022CA" w:rsidRPr="00513930" w:rsidRDefault="008022CA" w:rsidP="008022CA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</w:t>
            </w:r>
            <w:r w:rsidRPr="00513930">
              <w:rPr>
                <w:sz w:val="22"/>
                <w:lang w:val="en-US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513930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 w:rsidRPr="00513930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8022CA" w:rsidRPr="00513930" w:rsidRDefault="008022CA" w:rsidP="008022C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8022CA" w:rsidRDefault="008022CA" w:rsidP="008022CA">
      <w:pPr>
        <w:spacing w:line="240" w:lineRule="auto"/>
        <w:jc w:val="center"/>
        <w:rPr>
          <w:lang w:val="en-US"/>
        </w:rPr>
      </w:pPr>
    </w:p>
    <w:p w:rsidR="008022CA" w:rsidRDefault="008022CA" w:rsidP="008022CA">
      <w:pPr>
        <w:spacing w:line="240" w:lineRule="auto"/>
        <w:jc w:val="center"/>
      </w:pPr>
      <w:r>
        <w:t>КОМИТЕТ ПО ЛИКВИДАЦИИ РАСОВОЙ ДИСКРИМИНАЦИИ</w:t>
      </w:r>
    </w:p>
    <w:p w:rsidR="008022CA" w:rsidRDefault="008022CA" w:rsidP="008022CA">
      <w:pPr>
        <w:spacing w:line="240" w:lineRule="auto"/>
        <w:jc w:val="center"/>
      </w:pPr>
    </w:p>
    <w:p w:rsidR="008022CA" w:rsidRDefault="008022CA" w:rsidP="008022CA">
      <w:pPr>
        <w:spacing w:line="240" w:lineRule="auto"/>
        <w:jc w:val="center"/>
      </w:pPr>
      <w:r>
        <w:t>Семьдесят пятая сессия</w:t>
      </w:r>
    </w:p>
    <w:p w:rsidR="008022CA" w:rsidRDefault="008022CA" w:rsidP="008022CA">
      <w:pPr>
        <w:spacing w:line="240" w:lineRule="auto"/>
        <w:jc w:val="center"/>
      </w:pPr>
    </w:p>
    <w:p w:rsidR="008022CA" w:rsidRDefault="008022CA" w:rsidP="008022CA">
      <w:pPr>
        <w:spacing w:line="240" w:lineRule="auto"/>
        <w:jc w:val="center"/>
      </w:pPr>
      <w:r>
        <w:t>КРАТКИЙ ОТЧЕТ О 19</w:t>
      </w:r>
      <w:r w:rsidRPr="00513930">
        <w:t>42</w:t>
      </w:r>
      <w:r>
        <w:t>-м ЗАСЕДАНИИ ,</w:t>
      </w:r>
    </w:p>
    <w:p w:rsidR="008022CA" w:rsidRDefault="008022CA" w:rsidP="008022CA">
      <w:pPr>
        <w:spacing w:line="240" w:lineRule="auto"/>
        <w:jc w:val="center"/>
      </w:pPr>
    </w:p>
    <w:p w:rsidR="008022CA" w:rsidRDefault="008022CA" w:rsidP="008022CA">
      <w:pPr>
        <w:jc w:val="center"/>
      </w:pPr>
      <w:r>
        <w:t>состоявшемся во Дворце Вильсона в Женеве в пятницу,</w:t>
      </w:r>
    </w:p>
    <w:p w:rsidR="008022CA" w:rsidRDefault="00DD53E1" w:rsidP="008022CA">
      <w:pPr>
        <w:jc w:val="center"/>
      </w:pPr>
      <w:r w:rsidRPr="00DD53E1">
        <w:t>7</w:t>
      </w:r>
      <w:r w:rsidR="008022CA">
        <w:t xml:space="preserve"> августа 2009 года, в 15 час. 00 мин.</w:t>
      </w:r>
    </w:p>
    <w:p w:rsidR="008022CA" w:rsidRDefault="008022CA" w:rsidP="008022CA">
      <w:pPr>
        <w:spacing w:line="240" w:lineRule="auto"/>
        <w:jc w:val="center"/>
      </w:pPr>
    </w:p>
    <w:p w:rsidR="008022CA" w:rsidRDefault="008022CA" w:rsidP="008022CA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г-жа ДАХ</w:t>
      </w:r>
    </w:p>
    <w:p w:rsidR="008022CA" w:rsidRDefault="008022CA" w:rsidP="008022CA">
      <w:pPr>
        <w:spacing w:line="240" w:lineRule="auto"/>
        <w:jc w:val="center"/>
      </w:pPr>
    </w:p>
    <w:p w:rsidR="008022CA" w:rsidRDefault="008022CA" w:rsidP="008022CA">
      <w:pPr>
        <w:spacing w:line="240" w:lineRule="auto"/>
        <w:jc w:val="center"/>
      </w:pPr>
      <w:r>
        <w:t>СОДЕРЖАНИЕ</w:t>
      </w:r>
    </w:p>
    <w:p w:rsidR="008022CA" w:rsidRDefault="008022CA" w:rsidP="008022CA">
      <w:pPr>
        <w:spacing w:line="240" w:lineRule="auto"/>
        <w:jc w:val="center"/>
      </w:pPr>
    </w:p>
    <w:p w:rsidR="008022CA" w:rsidRDefault="008022CA" w:rsidP="008022CA">
      <w:r>
        <w:t>РАССМОТРЕНИЕ ДОКЛАДОВ, ЗАМЕЧАНИЙ И ИНФОРМАЦИИ, ПРЕДСТАВЛЯЕМЫХ ГОСУДАРСТВАМИ-УЧАСТНИКАМИ В СООТВЕТСТВИИ СО СТАТЬЕЙ 9 КОНВЕНЦИИ (</w:t>
      </w:r>
      <w:r w:rsidRPr="001E668F">
        <w:rPr>
          <w:i/>
          <w:iCs/>
          <w:u w:val="single"/>
        </w:rPr>
        <w:t>продолжение</w:t>
      </w:r>
      <w:r>
        <w:t>)</w:t>
      </w:r>
    </w:p>
    <w:p w:rsidR="008022CA" w:rsidRDefault="008022CA" w:rsidP="008022CA"/>
    <w:p w:rsidR="008022CA" w:rsidRDefault="008022CA" w:rsidP="008022CA">
      <w:pPr>
        <w:ind w:left="567"/>
      </w:pPr>
      <w:r>
        <w:rPr>
          <w:u w:val="single"/>
        </w:rPr>
        <w:t>Десятый-тринадцатый периодические доклады Китая</w:t>
      </w:r>
    </w:p>
    <w:p w:rsidR="008022CA" w:rsidRDefault="008022CA" w:rsidP="008022CA"/>
    <w:p w:rsidR="003679C1" w:rsidRDefault="003679C1" w:rsidP="008022CA"/>
    <w:p w:rsidR="008022CA" w:rsidRPr="00FA74A3" w:rsidRDefault="00FA74A3" w:rsidP="00FA74A3">
      <w:pPr>
        <w:spacing w:line="240" w:lineRule="auto"/>
      </w:pPr>
      <w:r>
        <w:t>_____________________________________________________________________________</w:t>
      </w:r>
    </w:p>
    <w:p w:rsidR="00537974" w:rsidRDefault="00537974" w:rsidP="002F4578">
      <w:pPr>
        <w:spacing w:line="240" w:lineRule="auto"/>
        <w:ind w:left="567"/>
      </w:pPr>
      <w:r>
        <w:t>В настоящий отчет могут вноситься поправки.</w:t>
      </w:r>
    </w:p>
    <w:p w:rsidR="00537974" w:rsidRDefault="00537974" w:rsidP="00537974">
      <w:pPr>
        <w:spacing w:line="240" w:lineRule="auto"/>
      </w:pPr>
    </w:p>
    <w:p w:rsidR="00537974" w:rsidRDefault="00537974" w:rsidP="00537974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537974" w:rsidRDefault="00537974" w:rsidP="00537974">
      <w:pPr>
        <w:spacing w:line="240" w:lineRule="auto"/>
      </w:pPr>
    </w:p>
    <w:p w:rsidR="00537974" w:rsidRDefault="00537974" w:rsidP="00537974">
      <w:pPr>
        <w:spacing w:line="240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857A55" w:rsidRDefault="00857A55" w:rsidP="00537974">
      <w:pPr>
        <w:spacing w:line="240" w:lineRule="auto"/>
      </w:pPr>
    </w:p>
    <w:p w:rsidR="00857A55" w:rsidRDefault="00857A55" w:rsidP="00537974">
      <w:pPr>
        <w:spacing w:line="240" w:lineRule="auto"/>
        <w:rPr>
          <w:lang w:val="en-US"/>
        </w:rPr>
      </w:pPr>
    </w:p>
    <w:p w:rsidR="005F3876" w:rsidRPr="00857A55" w:rsidRDefault="005F3876" w:rsidP="00537974">
      <w:pPr>
        <w:spacing w:line="240" w:lineRule="auto"/>
      </w:pPr>
      <w:r>
        <w:rPr>
          <w:lang w:val="en-US"/>
        </w:rPr>
        <w:t xml:space="preserve">GE.09-44134  </w:t>
      </w:r>
      <w:r w:rsidR="00857A55">
        <w:t xml:space="preserve"> </w:t>
      </w:r>
      <w:r>
        <w:rPr>
          <w:lang w:val="en-US"/>
        </w:rPr>
        <w:t>(R)</w:t>
      </w:r>
      <w:r w:rsidR="00857A55">
        <w:t xml:space="preserve">    071209    081209</w:t>
      </w:r>
    </w:p>
    <w:p w:rsidR="008022CA" w:rsidRPr="00F90793" w:rsidRDefault="008022CA" w:rsidP="008022CA">
      <w:pPr>
        <w:jc w:val="center"/>
        <w:rPr>
          <w:i/>
          <w:iCs/>
          <w:u w:val="single"/>
        </w:rPr>
      </w:pPr>
      <w:r w:rsidRPr="00F90793">
        <w:rPr>
          <w:i/>
          <w:iCs/>
          <w:u w:val="single"/>
        </w:rPr>
        <w:t>Заседание открывается в 1</w:t>
      </w:r>
      <w:r>
        <w:rPr>
          <w:i/>
          <w:iCs/>
          <w:u w:val="single"/>
        </w:rPr>
        <w:t>5</w:t>
      </w:r>
      <w:r w:rsidRPr="00F90793">
        <w:rPr>
          <w:i/>
          <w:iCs/>
          <w:u w:val="single"/>
        </w:rPr>
        <w:t xml:space="preserve"> час. </w:t>
      </w:r>
      <w:r>
        <w:rPr>
          <w:i/>
          <w:iCs/>
          <w:u w:val="single"/>
        </w:rPr>
        <w:t>10</w:t>
      </w:r>
      <w:r w:rsidRPr="00F90793">
        <w:rPr>
          <w:i/>
          <w:iCs/>
          <w:u w:val="single"/>
        </w:rPr>
        <w:t xml:space="preserve"> мин</w:t>
      </w:r>
      <w:r w:rsidRPr="00857A55">
        <w:rPr>
          <w:i/>
          <w:iCs/>
        </w:rPr>
        <w:t>.</w:t>
      </w:r>
    </w:p>
    <w:p w:rsidR="008022CA" w:rsidRDefault="008022CA" w:rsidP="00857A55">
      <w:pPr>
        <w:rPr>
          <w:u w:val="single"/>
        </w:rPr>
      </w:pPr>
    </w:p>
    <w:p w:rsidR="008022CA" w:rsidRDefault="008022CA" w:rsidP="008022CA">
      <w:r>
        <w:t>РАССМОТРЕНИЕ ДОКЛАДОВ, ЗАМЕЧАНИЙ И ИНФОРМАЦИИ, ПРЕДСТАВЛЯЕМЫХ ГОСУДАРСТВАМИ-УЧАСТНИКАМИ В СООТВЕТСТВИИ СО СТАТЬЕЙ 9 КОНВЕНЦИИ (</w:t>
      </w:r>
      <w:r w:rsidRPr="001E668F">
        <w:rPr>
          <w:i/>
          <w:iCs/>
          <w:u w:val="single"/>
        </w:rPr>
        <w:t>продолжение</w:t>
      </w:r>
      <w:r>
        <w:t>)</w:t>
      </w:r>
    </w:p>
    <w:p w:rsidR="008022CA" w:rsidRDefault="008022CA" w:rsidP="008022CA">
      <w:pPr>
        <w:rPr>
          <w:u w:val="single"/>
        </w:rPr>
      </w:pPr>
    </w:p>
    <w:p w:rsidR="008022CA" w:rsidRDefault="00B013FF" w:rsidP="005F3876">
      <w:pPr>
        <w:ind w:left="567"/>
        <w:rPr>
          <w:lang w:val="en-US"/>
        </w:rPr>
      </w:pPr>
      <w:r>
        <w:rPr>
          <w:u w:val="single"/>
        </w:rPr>
        <w:t>Десятый</w:t>
      </w:r>
      <w:r w:rsidR="008022CA">
        <w:rPr>
          <w:u w:val="single"/>
        </w:rPr>
        <w:t>-</w:t>
      </w:r>
      <w:r>
        <w:rPr>
          <w:u w:val="single"/>
        </w:rPr>
        <w:t>тринадцатый периодические доклады Китая</w:t>
      </w:r>
      <w:r w:rsidRPr="00B013FF">
        <w:t xml:space="preserve"> (</w:t>
      </w:r>
      <w:r w:rsidRPr="00B013FF">
        <w:rPr>
          <w:lang w:val="en-US"/>
        </w:rPr>
        <w:t>CERD</w:t>
      </w:r>
      <w:r w:rsidRPr="00B013FF">
        <w:t>/</w:t>
      </w:r>
      <w:r w:rsidRPr="00B013FF">
        <w:rPr>
          <w:lang w:val="en-US"/>
        </w:rPr>
        <w:t>C</w:t>
      </w:r>
      <w:r w:rsidRPr="00B013FF">
        <w:t>/</w:t>
      </w:r>
      <w:r w:rsidRPr="00B013FF">
        <w:rPr>
          <w:lang w:val="en-US"/>
        </w:rPr>
        <w:t>CHN</w:t>
      </w:r>
      <w:r w:rsidRPr="00B013FF">
        <w:t xml:space="preserve">/10-13;  </w:t>
      </w:r>
      <w:r w:rsidRPr="00B013FF">
        <w:rPr>
          <w:lang w:val="en-US"/>
        </w:rPr>
        <w:t>CERD</w:t>
      </w:r>
      <w:r w:rsidRPr="00B013FF">
        <w:t>/</w:t>
      </w:r>
      <w:r w:rsidRPr="00B013FF">
        <w:rPr>
          <w:lang w:val="en-US"/>
        </w:rPr>
        <w:t>C</w:t>
      </w:r>
      <w:r w:rsidRPr="00B013FF">
        <w:t>/</w:t>
      </w:r>
      <w:r w:rsidRPr="00B013FF">
        <w:rPr>
          <w:lang w:val="en-US"/>
        </w:rPr>
        <w:t>HKG</w:t>
      </w:r>
      <w:r w:rsidRPr="00B013FF">
        <w:t xml:space="preserve">/13;  </w:t>
      </w:r>
      <w:r w:rsidRPr="00B013FF">
        <w:rPr>
          <w:lang w:val="en-US"/>
        </w:rPr>
        <w:t>CERD</w:t>
      </w:r>
      <w:r w:rsidRPr="00B013FF">
        <w:t>/</w:t>
      </w:r>
      <w:r w:rsidRPr="00B013FF">
        <w:rPr>
          <w:lang w:val="en-US"/>
        </w:rPr>
        <w:t>C</w:t>
      </w:r>
      <w:r w:rsidRPr="00B013FF">
        <w:t>/</w:t>
      </w:r>
      <w:r w:rsidRPr="00B013FF">
        <w:rPr>
          <w:lang w:val="en-US"/>
        </w:rPr>
        <w:t>MAC</w:t>
      </w:r>
      <w:r w:rsidRPr="00B013FF">
        <w:t xml:space="preserve">/13;  </w:t>
      </w:r>
      <w:r w:rsidRPr="00B013FF">
        <w:rPr>
          <w:lang w:val="en-US"/>
        </w:rPr>
        <w:t>CERD</w:t>
      </w:r>
      <w:r w:rsidRPr="00B013FF">
        <w:t>/</w:t>
      </w:r>
      <w:r w:rsidRPr="00B013FF">
        <w:rPr>
          <w:lang w:val="en-US"/>
        </w:rPr>
        <w:t>C</w:t>
      </w:r>
      <w:r w:rsidRPr="00B013FF">
        <w:t>/</w:t>
      </w:r>
      <w:r w:rsidRPr="00B013FF">
        <w:rPr>
          <w:lang w:val="en-US"/>
        </w:rPr>
        <w:t>CHN</w:t>
      </w:r>
      <w:r w:rsidRPr="00B013FF">
        <w:t>/</w:t>
      </w:r>
      <w:r w:rsidRPr="00B013FF">
        <w:rPr>
          <w:lang w:val="en-US"/>
        </w:rPr>
        <w:t>Q</w:t>
      </w:r>
      <w:r w:rsidRPr="00B013FF">
        <w:t xml:space="preserve">/13;  </w:t>
      </w:r>
      <w:r w:rsidRPr="00B013FF">
        <w:rPr>
          <w:lang w:val="en-US"/>
        </w:rPr>
        <w:t>HRI</w:t>
      </w:r>
      <w:r w:rsidRPr="00B013FF">
        <w:t>/</w:t>
      </w:r>
      <w:r w:rsidRPr="00B013FF">
        <w:rPr>
          <w:lang w:val="en-US"/>
        </w:rPr>
        <w:t>CORE</w:t>
      </w:r>
      <w:r w:rsidRPr="00B013FF">
        <w:t>/1/</w:t>
      </w:r>
      <w:r w:rsidRPr="00B013FF">
        <w:rPr>
          <w:lang w:val="en-US"/>
        </w:rPr>
        <w:t>Add</w:t>
      </w:r>
      <w:r w:rsidRPr="00B013FF">
        <w:t>.21/</w:t>
      </w:r>
      <w:r w:rsidRPr="00B013FF">
        <w:rPr>
          <w:lang w:val="en-US"/>
        </w:rPr>
        <w:t>Rev</w:t>
      </w:r>
      <w:r w:rsidRPr="00B013FF">
        <w:t>.2)</w:t>
      </w:r>
    </w:p>
    <w:p w:rsidR="00B013FF" w:rsidRDefault="00B013FF" w:rsidP="008022CA">
      <w:pPr>
        <w:ind w:left="567"/>
        <w:rPr>
          <w:lang w:val="en-US"/>
        </w:rPr>
      </w:pPr>
    </w:p>
    <w:p w:rsidR="00B013FF" w:rsidRDefault="00A74DC3" w:rsidP="00CE69B8">
      <w:pPr>
        <w:tabs>
          <w:tab w:val="clear" w:pos="567"/>
          <w:tab w:val="left" w:pos="540"/>
        </w:tabs>
      </w:pPr>
      <w:r w:rsidRPr="00A74DC3">
        <w:t>1.</w:t>
      </w:r>
      <w:r w:rsidR="00CE69B8" w:rsidRPr="00CE69B8">
        <w:tab/>
      </w:r>
      <w:r w:rsidR="00B013FF" w:rsidRPr="003D3D01">
        <w:rPr>
          <w:u w:val="single"/>
        </w:rPr>
        <w:t>По приглашению Председателя член</w:t>
      </w:r>
      <w:r w:rsidR="00B013FF">
        <w:rPr>
          <w:u w:val="single"/>
        </w:rPr>
        <w:t>ы</w:t>
      </w:r>
      <w:r w:rsidR="00B013FF" w:rsidRPr="003D3D01">
        <w:rPr>
          <w:u w:val="single"/>
        </w:rPr>
        <w:t xml:space="preserve"> делегации </w:t>
      </w:r>
      <w:r w:rsidR="00B013FF">
        <w:rPr>
          <w:u w:val="single"/>
        </w:rPr>
        <w:t>Китая</w:t>
      </w:r>
      <w:r w:rsidR="00B013FF" w:rsidRPr="003D3D01">
        <w:rPr>
          <w:u w:val="single"/>
        </w:rPr>
        <w:t xml:space="preserve"> занимают места за столом Комитета</w:t>
      </w:r>
      <w:r w:rsidR="00B013FF">
        <w:t>.</w:t>
      </w:r>
    </w:p>
    <w:p w:rsidR="00537974" w:rsidRDefault="00537974" w:rsidP="00537974">
      <w:pPr>
        <w:tabs>
          <w:tab w:val="clear" w:pos="567"/>
        </w:tabs>
      </w:pPr>
    </w:p>
    <w:p w:rsidR="00537974" w:rsidRDefault="00A74DC3" w:rsidP="00CE69B8">
      <w:pPr>
        <w:tabs>
          <w:tab w:val="clear" w:pos="567"/>
          <w:tab w:val="left" w:pos="540"/>
        </w:tabs>
      </w:pPr>
      <w:r>
        <w:t>2.</w:t>
      </w:r>
      <w:r w:rsidR="00CE69B8" w:rsidRPr="00CE69B8">
        <w:tab/>
      </w:r>
      <w:r w:rsidR="00537974" w:rsidRPr="00A74DC3">
        <w:rPr>
          <w:u w:val="single"/>
        </w:rPr>
        <w:t>Г-н ДУАН</w:t>
      </w:r>
      <w:r w:rsidR="00DD5D11">
        <w:rPr>
          <w:u w:val="single"/>
        </w:rPr>
        <w:t>Ь</w:t>
      </w:r>
      <w:r w:rsidR="00537974" w:rsidRPr="00A74DC3">
        <w:rPr>
          <w:u w:val="single"/>
        </w:rPr>
        <w:t xml:space="preserve"> </w:t>
      </w:r>
      <w:r w:rsidR="009F4D2D" w:rsidRPr="00A74DC3">
        <w:rPr>
          <w:u w:val="single"/>
        </w:rPr>
        <w:t>Цзи</w:t>
      </w:r>
      <w:r w:rsidR="00537974" w:rsidRPr="00A74DC3">
        <w:rPr>
          <w:u w:val="single"/>
        </w:rPr>
        <w:t>елонг</w:t>
      </w:r>
      <w:r w:rsidR="00537974">
        <w:t xml:space="preserve"> (Китай) говорит, что </w:t>
      </w:r>
      <w:r w:rsidR="00BB4380">
        <w:t xml:space="preserve">в состав </w:t>
      </w:r>
      <w:r w:rsidR="00537974">
        <w:t>китайск</w:t>
      </w:r>
      <w:r w:rsidR="00BB4380">
        <w:t>ой</w:t>
      </w:r>
      <w:r w:rsidR="00537974">
        <w:t xml:space="preserve"> делегаци</w:t>
      </w:r>
      <w:r w:rsidR="00BB4380">
        <w:t>и входят</w:t>
      </w:r>
      <w:r w:rsidR="00537974">
        <w:t xml:space="preserve"> более 30 представителей соответствующих управлений центрального правительства, правительства </w:t>
      </w:r>
      <w:r w:rsidR="008C39E5">
        <w:t>Особого</w:t>
      </w:r>
      <w:r w:rsidR="00675A03">
        <w:t xml:space="preserve"> административного р</w:t>
      </w:r>
      <w:r w:rsidR="008C39E5">
        <w:t>айона</w:t>
      </w:r>
      <w:r w:rsidR="00675A03">
        <w:t xml:space="preserve"> Гонконг</w:t>
      </w:r>
      <w:r w:rsidR="00537974">
        <w:t xml:space="preserve"> и правительства </w:t>
      </w:r>
      <w:r w:rsidR="008C39E5">
        <w:t>Особого</w:t>
      </w:r>
      <w:r w:rsidR="00675A03">
        <w:t xml:space="preserve"> административного р</w:t>
      </w:r>
      <w:r w:rsidR="008C39E5">
        <w:t>айона</w:t>
      </w:r>
      <w:r w:rsidR="00675A03">
        <w:t xml:space="preserve"> Ма</w:t>
      </w:r>
      <w:r w:rsidR="00702808">
        <w:t>к</w:t>
      </w:r>
      <w:r w:rsidR="00675A03">
        <w:t>ао</w:t>
      </w:r>
      <w:r w:rsidR="00537974">
        <w:t>.</w:t>
      </w:r>
      <w:r w:rsidR="009573D8">
        <w:t xml:space="preserve"> </w:t>
      </w:r>
      <w:r w:rsidR="00537974">
        <w:t xml:space="preserve"> </w:t>
      </w:r>
      <w:r w:rsidR="00675A03">
        <w:t xml:space="preserve">Трое членов делегации </w:t>
      </w:r>
      <w:r w:rsidR="009573D8" w:rsidRPr="009573D8">
        <w:t>-</w:t>
      </w:r>
      <w:r w:rsidR="00675A03">
        <w:t xml:space="preserve"> должностны</w:t>
      </w:r>
      <w:r w:rsidR="009573D8">
        <w:t>е</w:t>
      </w:r>
      <w:r w:rsidR="00675A03">
        <w:t xml:space="preserve"> лица тибетского, уйгурского и байского происхождения, представяющи</w:t>
      </w:r>
      <w:r w:rsidR="009573D8">
        <w:t>е</w:t>
      </w:r>
      <w:r w:rsidR="00675A03">
        <w:t>, соответственно, Тибетский автономный район, Синьцзян-У</w:t>
      </w:r>
      <w:r w:rsidR="009F4D2D">
        <w:t>й</w:t>
      </w:r>
      <w:r w:rsidR="00675A03">
        <w:t>гурский</w:t>
      </w:r>
      <w:r w:rsidR="009F4D2D">
        <w:t xml:space="preserve"> автономный район и провинцию Юньнань.</w:t>
      </w:r>
    </w:p>
    <w:p w:rsidR="009F4D2D" w:rsidRDefault="009F4D2D" w:rsidP="009F4D2D">
      <w:pPr>
        <w:tabs>
          <w:tab w:val="clear" w:pos="567"/>
        </w:tabs>
      </w:pPr>
    </w:p>
    <w:p w:rsidR="008022CA" w:rsidRDefault="00A74DC3" w:rsidP="00CE69B8">
      <w:pPr>
        <w:tabs>
          <w:tab w:val="clear" w:pos="567"/>
          <w:tab w:val="left" w:pos="540"/>
        </w:tabs>
      </w:pPr>
      <w:r>
        <w:t>3.</w:t>
      </w:r>
      <w:r w:rsidR="00CE69B8" w:rsidRPr="00CE69B8">
        <w:tab/>
      </w:r>
      <w:r w:rsidR="009F4D2D">
        <w:t>В с</w:t>
      </w:r>
      <w:r w:rsidR="00DD5D11">
        <w:t>ведённых воедино</w:t>
      </w:r>
      <w:r w:rsidR="009F4D2D">
        <w:t xml:space="preserve"> десятом-тринадцатом периодических докладах </w:t>
      </w:r>
      <w:r w:rsidR="009F4D2D" w:rsidRPr="00B013FF">
        <w:t>(</w:t>
      </w:r>
      <w:r w:rsidR="009F4D2D" w:rsidRPr="00B013FF">
        <w:rPr>
          <w:lang w:val="en-US"/>
        </w:rPr>
        <w:t>CERD</w:t>
      </w:r>
      <w:r w:rsidR="009F4D2D" w:rsidRPr="00B013FF">
        <w:t>/</w:t>
      </w:r>
      <w:r w:rsidR="009F4D2D" w:rsidRPr="00B013FF">
        <w:rPr>
          <w:lang w:val="en-US"/>
        </w:rPr>
        <w:t>C</w:t>
      </w:r>
      <w:r w:rsidR="009F4D2D" w:rsidRPr="00B013FF">
        <w:t>/</w:t>
      </w:r>
      <w:r w:rsidR="009F4D2D" w:rsidRPr="00B013FF">
        <w:rPr>
          <w:lang w:val="en-US"/>
        </w:rPr>
        <w:t>CHN</w:t>
      </w:r>
      <w:r w:rsidR="009F4D2D" w:rsidRPr="00B013FF">
        <w:t>/10-13</w:t>
      </w:r>
      <w:r w:rsidR="009F4D2D">
        <w:t>) рассматрива</w:t>
      </w:r>
      <w:r w:rsidR="00DD5D11">
        <w:t>е</w:t>
      </w:r>
      <w:r w:rsidR="009F4D2D">
        <w:t>тся достигнуты</w:t>
      </w:r>
      <w:r w:rsidR="00DD5D11">
        <w:t>й с 2001 года прогресс</w:t>
      </w:r>
      <w:r w:rsidR="009F4D2D">
        <w:t xml:space="preserve"> </w:t>
      </w:r>
      <w:r w:rsidR="00DD5D11">
        <w:t>в деле</w:t>
      </w:r>
      <w:r w:rsidR="009F4D2D">
        <w:t xml:space="preserve"> осуществлени</w:t>
      </w:r>
      <w:r w:rsidR="00DD5D11">
        <w:t>я</w:t>
      </w:r>
      <w:r w:rsidR="009F4D2D">
        <w:t xml:space="preserve"> заключительных замечаний Комитета по предыдущему докладу Китая (</w:t>
      </w:r>
      <w:r w:rsidR="009F4D2D">
        <w:rPr>
          <w:lang w:val="en-US"/>
        </w:rPr>
        <w:t>A</w:t>
      </w:r>
      <w:r w:rsidR="009F4D2D" w:rsidRPr="009F4D2D">
        <w:t xml:space="preserve">/56/18, </w:t>
      </w:r>
      <w:r w:rsidR="009F4D2D">
        <w:t xml:space="preserve">пункты 231-255). </w:t>
      </w:r>
      <w:r w:rsidR="009573D8">
        <w:t xml:space="preserve"> </w:t>
      </w:r>
      <w:r w:rsidR="009F4D2D">
        <w:t xml:space="preserve">Они были составлены </w:t>
      </w:r>
      <w:r w:rsidR="009573D8">
        <w:t>в результате</w:t>
      </w:r>
      <w:r w:rsidR="009F4D2D">
        <w:t xml:space="preserve"> широкомасштабных консультаций с законодательными, административными и судебными органами, а также с соответствующими НПО и экспертами. </w:t>
      </w:r>
      <w:r w:rsidR="009573D8">
        <w:t xml:space="preserve"> </w:t>
      </w:r>
      <w:r w:rsidR="009F4D2D">
        <w:t>Правительство также представило Комитету  подробные ответы на перечень вопросов Комитета (</w:t>
      </w:r>
      <w:r w:rsidR="009F4D2D">
        <w:rPr>
          <w:lang w:val="en-US"/>
        </w:rPr>
        <w:t>CERD</w:t>
      </w:r>
      <w:r w:rsidR="009F4D2D" w:rsidRPr="009F4D2D">
        <w:t>/</w:t>
      </w:r>
      <w:r w:rsidR="009F4D2D">
        <w:rPr>
          <w:lang w:val="en-US"/>
        </w:rPr>
        <w:t>C</w:t>
      </w:r>
      <w:r w:rsidR="009F4D2D" w:rsidRPr="009F4D2D">
        <w:t>/</w:t>
      </w:r>
      <w:r w:rsidR="009F4D2D">
        <w:rPr>
          <w:lang w:val="en-US"/>
        </w:rPr>
        <w:t>CHN</w:t>
      </w:r>
      <w:r w:rsidR="009F4D2D" w:rsidRPr="009F4D2D">
        <w:t>/</w:t>
      </w:r>
      <w:r w:rsidR="009F4D2D">
        <w:rPr>
          <w:lang w:val="en-US"/>
        </w:rPr>
        <w:t>Q</w:t>
      </w:r>
      <w:r w:rsidR="009F4D2D" w:rsidRPr="009F4D2D">
        <w:t>/13)</w:t>
      </w:r>
      <w:r w:rsidR="00BA4835">
        <w:t xml:space="preserve">, </w:t>
      </w:r>
      <w:r w:rsidR="00DD5D11">
        <w:t xml:space="preserve">который был </w:t>
      </w:r>
      <w:r w:rsidR="00BA4835">
        <w:t>получен менее двух месяцев назад.</w:t>
      </w:r>
    </w:p>
    <w:p w:rsidR="00BA4835" w:rsidRDefault="00BA4835" w:rsidP="00BA4835">
      <w:pPr>
        <w:tabs>
          <w:tab w:val="clear" w:pos="567"/>
        </w:tabs>
      </w:pPr>
    </w:p>
    <w:p w:rsidR="00BA4835" w:rsidRDefault="00A74DC3" w:rsidP="00CE69B8">
      <w:pPr>
        <w:tabs>
          <w:tab w:val="clear" w:pos="567"/>
          <w:tab w:val="left" w:pos="540"/>
        </w:tabs>
      </w:pPr>
      <w:r>
        <w:t>4.</w:t>
      </w:r>
      <w:r w:rsidR="00CE69B8" w:rsidRPr="00CE69B8">
        <w:tab/>
      </w:r>
      <w:r w:rsidR="00BA4835">
        <w:t>В Кит</w:t>
      </w:r>
      <w:r w:rsidR="00DD5D11">
        <w:t>а</w:t>
      </w:r>
      <w:r w:rsidR="00BA4835">
        <w:t>е все этнические группы равны. Кроме преобладающей этнической группы хань, в Китае имеются 55 этнических меньшинств, к котор</w:t>
      </w:r>
      <w:r w:rsidR="008C39E5">
        <w:t>ы</w:t>
      </w:r>
      <w:r w:rsidR="00BA4835">
        <w:t>м в общей сложности принадлежат 100 миллионов человек, что составляет 8 процентов всего населения страны.</w:t>
      </w:r>
      <w:r w:rsidR="00195B3C">
        <w:t xml:space="preserve"> Правительство придает важное значение их политическому, экономическому и культурному развитию и полностью гарантирует им соблюдение их прав и интересов.</w:t>
      </w:r>
      <w:r w:rsidR="009573D8">
        <w:t xml:space="preserve"> </w:t>
      </w:r>
      <w:r w:rsidR="00195B3C">
        <w:t xml:space="preserve"> Оно совершенствовало соответствующие положения законодательства, сформулировало </w:t>
      </w:r>
      <w:r w:rsidR="00E508B1">
        <w:t>преференциальную</w:t>
      </w:r>
      <w:r w:rsidR="00195B3C">
        <w:t xml:space="preserve"> политику и пр</w:t>
      </w:r>
      <w:r w:rsidR="00812B65">
        <w:t>и</w:t>
      </w:r>
      <w:r w:rsidR="00195B3C">
        <w:t>няло меры</w:t>
      </w:r>
      <w:r w:rsidR="00812B65">
        <w:t xml:space="preserve"> поддержк</w:t>
      </w:r>
      <w:r w:rsidR="00195B3C">
        <w:t>и</w:t>
      </w:r>
      <w:r w:rsidR="00812B65">
        <w:t>, с тем чтобы обеспечить</w:t>
      </w:r>
      <w:r w:rsidR="00195B3C">
        <w:t xml:space="preserve"> этническим меньшинствам </w:t>
      </w:r>
      <w:r w:rsidR="00812B65">
        <w:t xml:space="preserve">возможность </w:t>
      </w:r>
      <w:r w:rsidR="00195B3C">
        <w:t xml:space="preserve">пользоваться преимуществами реформ и развития. </w:t>
      </w:r>
      <w:r w:rsidR="009573D8">
        <w:t xml:space="preserve"> </w:t>
      </w:r>
      <w:r w:rsidR="00812B65">
        <w:t>Вследствие этого</w:t>
      </w:r>
      <w:r w:rsidR="00195B3C">
        <w:t xml:space="preserve"> отношения между китайскими этническими группами </w:t>
      </w:r>
      <w:r w:rsidR="009573D8">
        <w:t>характеризуются</w:t>
      </w:r>
      <w:r w:rsidR="00195B3C">
        <w:t xml:space="preserve"> рав</w:t>
      </w:r>
      <w:r w:rsidR="002245DD">
        <w:t>ноправием</w:t>
      </w:r>
      <w:r w:rsidR="00195B3C">
        <w:t>, солидарностью и гармони</w:t>
      </w:r>
      <w:r w:rsidR="00812B65">
        <w:t>чностью</w:t>
      </w:r>
      <w:r w:rsidR="00195B3C">
        <w:t>.</w:t>
      </w:r>
    </w:p>
    <w:p w:rsidR="002245DD" w:rsidRDefault="002245DD" w:rsidP="002245DD">
      <w:pPr>
        <w:tabs>
          <w:tab w:val="clear" w:pos="567"/>
        </w:tabs>
      </w:pPr>
    </w:p>
    <w:p w:rsidR="002245DD" w:rsidRPr="002F53DC" w:rsidRDefault="00A74DC3" w:rsidP="00396908">
      <w:pPr>
        <w:tabs>
          <w:tab w:val="clear" w:pos="567"/>
          <w:tab w:val="left" w:pos="540"/>
        </w:tabs>
      </w:pPr>
      <w:r>
        <w:t>5.</w:t>
      </w:r>
      <w:r w:rsidR="00396908" w:rsidRPr="00396908">
        <w:tab/>
      </w:r>
      <w:r w:rsidR="002245DD">
        <w:t>Конституцией гарантируется равноправие всех этнических групп,</w:t>
      </w:r>
      <w:r w:rsidR="002245DD" w:rsidRPr="002245DD">
        <w:rPr>
          <w:szCs w:val="24"/>
        </w:rPr>
        <w:t xml:space="preserve"> </w:t>
      </w:r>
      <w:r w:rsidR="002245DD">
        <w:rPr>
          <w:szCs w:val="24"/>
        </w:rPr>
        <w:t xml:space="preserve">охраняются законные права и запрещается дискриминация </w:t>
      </w:r>
      <w:r w:rsidR="00E455DA">
        <w:rPr>
          <w:szCs w:val="24"/>
        </w:rPr>
        <w:t>по</w:t>
      </w:r>
      <w:r w:rsidR="002245DD">
        <w:rPr>
          <w:szCs w:val="24"/>
        </w:rPr>
        <w:t xml:space="preserve"> отношени</w:t>
      </w:r>
      <w:r w:rsidR="00E455DA">
        <w:rPr>
          <w:szCs w:val="24"/>
        </w:rPr>
        <w:t>ю к</w:t>
      </w:r>
      <w:r w:rsidR="002245DD">
        <w:rPr>
          <w:szCs w:val="24"/>
        </w:rPr>
        <w:t xml:space="preserve"> любой этническ</w:t>
      </w:r>
      <w:r w:rsidR="00E455DA">
        <w:rPr>
          <w:szCs w:val="24"/>
        </w:rPr>
        <w:t>ой</w:t>
      </w:r>
      <w:r w:rsidR="002245DD">
        <w:rPr>
          <w:szCs w:val="24"/>
        </w:rPr>
        <w:t xml:space="preserve"> групп</w:t>
      </w:r>
      <w:r w:rsidR="00E455DA">
        <w:rPr>
          <w:szCs w:val="24"/>
        </w:rPr>
        <w:t>е</w:t>
      </w:r>
      <w:r w:rsidR="002245DD">
        <w:rPr>
          <w:szCs w:val="24"/>
        </w:rPr>
        <w:t>, а также запрещаются действия, направленные на подрыв сплоченности между этническими группами и их раскол.</w:t>
      </w:r>
      <w:r w:rsidR="009573D8">
        <w:rPr>
          <w:szCs w:val="24"/>
        </w:rPr>
        <w:t xml:space="preserve">  </w:t>
      </w:r>
      <w:r w:rsidR="002245DD">
        <w:rPr>
          <w:szCs w:val="24"/>
        </w:rPr>
        <w:t>Эти же принципы закреплены в Законе о региональной этнической автономии и в других соответствующих нормативно-пр</w:t>
      </w:r>
      <w:r w:rsidR="002F53DC">
        <w:rPr>
          <w:szCs w:val="24"/>
        </w:rPr>
        <w:t>а</w:t>
      </w:r>
      <w:r w:rsidR="002245DD">
        <w:rPr>
          <w:szCs w:val="24"/>
        </w:rPr>
        <w:t>вовых актах.</w:t>
      </w:r>
      <w:r w:rsidR="009573D8">
        <w:rPr>
          <w:szCs w:val="24"/>
        </w:rPr>
        <w:t xml:space="preserve"> </w:t>
      </w:r>
      <w:r w:rsidR="002F53DC">
        <w:rPr>
          <w:szCs w:val="24"/>
        </w:rPr>
        <w:t xml:space="preserve"> Все группы этнических меньшинст</w:t>
      </w:r>
      <w:r w:rsidR="009573D8">
        <w:rPr>
          <w:szCs w:val="24"/>
        </w:rPr>
        <w:t>в</w:t>
      </w:r>
      <w:r w:rsidR="002F53DC">
        <w:rPr>
          <w:szCs w:val="24"/>
        </w:rPr>
        <w:t xml:space="preserve"> име</w:t>
      </w:r>
      <w:r w:rsidR="009573D8">
        <w:rPr>
          <w:szCs w:val="24"/>
        </w:rPr>
        <w:t>ю</w:t>
      </w:r>
      <w:r w:rsidR="002F53DC">
        <w:rPr>
          <w:szCs w:val="24"/>
        </w:rPr>
        <w:t xml:space="preserve">т право в равной степени участвовать в государственном и местном управлении, </w:t>
      </w:r>
      <w:r w:rsidR="000A1489">
        <w:rPr>
          <w:szCs w:val="24"/>
        </w:rPr>
        <w:t>употребля</w:t>
      </w:r>
      <w:r w:rsidR="002F53DC">
        <w:rPr>
          <w:szCs w:val="24"/>
        </w:rPr>
        <w:t>ть и развивать свои собственные устные и письменные языки и сохранять или менять свои обычаи.</w:t>
      </w:r>
    </w:p>
    <w:p w:rsidR="002F53DC" w:rsidRDefault="002F53DC" w:rsidP="002F53DC">
      <w:pPr>
        <w:tabs>
          <w:tab w:val="clear" w:pos="567"/>
        </w:tabs>
      </w:pPr>
    </w:p>
    <w:p w:rsidR="002F53DC" w:rsidRPr="00FA4E69" w:rsidRDefault="00A74DC3" w:rsidP="00396908">
      <w:pPr>
        <w:tabs>
          <w:tab w:val="clear" w:pos="567"/>
          <w:tab w:val="left" w:pos="540"/>
        </w:tabs>
      </w:pPr>
      <w:r>
        <w:rPr>
          <w:szCs w:val="24"/>
        </w:rPr>
        <w:t>6.</w:t>
      </w:r>
      <w:r w:rsidR="00396908" w:rsidRPr="00396908">
        <w:rPr>
          <w:szCs w:val="24"/>
        </w:rPr>
        <w:tab/>
      </w:r>
      <w:r w:rsidR="002F53DC">
        <w:rPr>
          <w:szCs w:val="24"/>
        </w:rPr>
        <w:t>В Китае существует 155 региональных этнических автономных районов, 30 автоно</w:t>
      </w:r>
      <w:r w:rsidR="008111F4">
        <w:rPr>
          <w:szCs w:val="24"/>
        </w:rPr>
        <w:t>м</w:t>
      </w:r>
      <w:r w:rsidR="002F53DC">
        <w:rPr>
          <w:szCs w:val="24"/>
        </w:rPr>
        <w:t xml:space="preserve">ных </w:t>
      </w:r>
      <w:r w:rsidR="00851450">
        <w:rPr>
          <w:szCs w:val="24"/>
        </w:rPr>
        <w:t>префектур</w:t>
      </w:r>
      <w:r w:rsidR="002F53DC">
        <w:rPr>
          <w:szCs w:val="24"/>
        </w:rPr>
        <w:t xml:space="preserve">, 120 автономных </w:t>
      </w:r>
      <w:r w:rsidR="00FA4E69">
        <w:rPr>
          <w:szCs w:val="24"/>
        </w:rPr>
        <w:t>уездов и более 1</w:t>
      </w:r>
      <w:r w:rsidR="00E455DA">
        <w:rPr>
          <w:szCs w:val="24"/>
        </w:rPr>
        <w:t xml:space="preserve"> </w:t>
      </w:r>
      <w:r w:rsidR="00FA4E69">
        <w:rPr>
          <w:szCs w:val="24"/>
        </w:rPr>
        <w:t>100 этнических волостей. Автономные административные органы обладают правом самоуправления в политических, экономических, образовательных и научных делах и в области здравоохранения. В региональных этнических автономных районах действуют 137 нормати</w:t>
      </w:r>
      <w:r w:rsidR="00AA2486">
        <w:rPr>
          <w:szCs w:val="24"/>
        </w:rPr>
        <w:t>вных</w:t>
      </w:r>
      <w:r w:rsidR="00FA4E69">
        <w:rPr>
          <w:szCs w:val="24"/>
        </w:rPr>
        <w:t xml:space="preserve"> акт</w:t>
      </w:r>
      <w:r w:rsidR="008111F4">
        <w:rPr>
          <w:szCs w:val="24"/>
        </w:rPr>
        <w:t>ов</w:t>
      </w:r>
      <w:r w:rsidR="00FA4E69">
        <w:rPr>
          <w:szCs w:val="24"/>
        </w:rPr>
        <w:t>, касающихся осуществления принципов автономии, а также 510 отдельных постановлений и 75 альтернативных или вспомогательных инструкций.</w:t>
      </w:r>
    </w:p>
    <w:p w:rsidR="00FA4E69" w:rsidRDefault="00FA4E69" w:rsidP="00FA4E69">
      <w:pPr>
        <w:tabs>
          <w:tab w:val="clear" w:pos="567"/>
        </w:tabs>
      </w:pPr>
    </w:p>
    <w:p w:rsidR="00FA4E69" w:rsidRPr="00FB1F5F" w:rsidRDefault="00A74DC3" w:rsidP="00396908">
      <w:pPr>
        <w:tabs>
          <w:tab w:val="clear" w:pos="567"/>
          <w:tab w:val="left" w:pos="540"/>
        </w:tabs>
      </w:pPr>
      <w:r>
        <w:rPr>
          <w:szCs w:val="24"/>
        </w:rPr>
        <w:t>7.</w:t>
      </w:r>
      <w:r w:rsidR="00396908" w:rsidRPr="00396908">
        <w:rPr>
          <w:szCs w:val="24"/>
        </w:rPr>
        <w:tab/>
      </w:r>
      <w:r w:rsidR="00FA4E69">
        <w:rPr>
          <w:szCs w:val="24"/>
        </w:rPr>
        <w:t xml:space="preserve">В 2007 году Государственный совет </w:t>
      </w:r>
      <w:r w:rsidR="009573D8">
        <w:rPr>
          <w:szCs w:val="24"/>
        </w:rPr>
        <w:t>разработал</w:t>
      </w:r>
      <w:r w:rsidR="00FA4E69">
        <w:rPr>
          <w:szCs w:val="24"/>
        </w:rPr>
        <w:t xml:space="preserve"> одиннадцатый </w:t>
      </w:r>
      <w:r w:rsidR="009573D8">
        <w:rPr>
          <w:szCs w:val="24"/>
        </w:rPr>
        <w:t>п</w:t>
      </w:r>
      <w:r w:rsidR="00FA4E69">
        <w:rPr>
          <w:szCs w:val="24"/>
        </w:rPr>
        <w:t>ятилетний план по дел</w:t>
      </w:r>
      <w:r w:rsidR="00804C22">
        <w:rPr>
          <w:szCs w:val="24"/>
        </w:rPr>
        <w:t>ам</w:t>
      </w:r>
      <w:r w:rsidR="00FA4E69">
        <w:rPr>
          <w:szCs w:val="24"/>
        </w:rPr>
        <w:t xml:space="preserve"> этнических меньшинств</w:t>
      </w:r>
      <w:r w:rsidR="00E508B1">
        <w:rPr>
          <w:szCs w:val="24"/>
        </w:rPr>
        <w:t>, выделив 11 главных задач и 11 основных  направлений среди широкого спектра областей, в</w:t>
      </w:r>
      <w:r w:rsidR="008111F4">
        <w:rPr>
          <w:szCs w:val="24"/>
        </w:rPr>
        <w:t xml:space="preserve"> том числе</w:t>
      </w:r>
      <w:r w:rsidR="00E508B1">
        <w:rPr>
          <w:szCs w:val="24"/>
        </w:rPr>
        <w:t xml:space="preserve"> </w:t>
      </w:r>
      <w:r w:rsidR="008111F4">
        <w:rPr>
          <w:szCs w:val="24"/>
        </w:rPr>
        <w:t xml:space="preserve">в сфере </w:t>
      </w:r>
      <w:r w:rsidR="00E508B1">
        <w:rPr>
          <w:szCs w:val="24"/>
        </w:rPr>
        <w:t xml:space="preserve">экономики, </w:t>
      </w:r>
      <w:r w:rsidR="008111F4">
        <w:rPr>
          <w:szCs w:val="24"/>
        </w:rPr>
        <w:t>в деле сокраще</w:t>
      </w:r>
      <w:r w:rsidR="00E508B1">
        <w:rPr>
          <w:szCs w:val="24"/>
        </w:rPr>
        <w:t xml:space="preserve">ния </w:t>
      </w:r>
      <w:r w:rsidR="008111F4">
        <w:rPr>
          <w:szCs w:val="24"/>
        </w:rPr>
        <w:t>бедности</w:t>
      </w:r>
      <w:r w:rsidR="00E508B1">
        <w:rPr>
          <w:szCs w:val="24"/>
        </w:rPr>
        <w:t xml:space="preserve">, </w:t>
      </w:r>
      <w:r w:rsidR="008111F4">
        <w:rPr>
          <w:szCs w:val="24"/>
        </w:rPr>
        <w:t xml:space="preserve">в областях </w:t>
      </w:r>
      <w:r w:rsidR="00E508B1">
        <w:rPr>
          <w:szCs w:val="24"/>
        </w:rPr>
        <w:t>культуры, здравоохранения, социального обеспечения, образования, обучения, правовой системы и этнической гармонии.</w:t>
      </w:r>
      <w:r w:rsidR="00180E3A">
        <w:rPr>
          <w:szCs w:val="24"/>
        </w:rPr>
        <w:t xml:space="preserve"> </w:t>
      </w:r>
      <w:r w:rsidR="00E508B1">
        <w:rPr>
          <w:szCs w:val="24"/>
        </w:rPr>
        <w:t xml:space="preserve"> Были осуществлены три ключевые меры для ускорения развития в районах проживания этнических меньшинств</w:t>
      </w:r>
      <w:r w:rsidR="003248D3">
        <w:rPr>
          <w:szCs w:val="24"/>
        </w:rPr>
        <w:t>:  стратегия развития западного Китая;   поощрение развития п</w:t>
      </w:r>
      <w:r w:rsidR="00646A95">
        <w:rPr>
          <w:szCs w:val="24"/>
        </w:rPr>
        <w:t>риг</w:t>
      </w:r>
      <w:r w:rsidR="003248D3">
        <w:rPr>
          <w:szCs w:val="24"/>
        </w:rPr>
        <w:t xml:space="preserve">раничных районов; </w:t>
      </w:r>
      <w:r w:rsidR="00E508B1">
        <w:rPr>
          <w:szCs w:val="24"/>
        </w:rPr>
        <w:t xml:space="preserve"> </w:t>
      </w:r>
      <w:r w:rsidR="003248D3">
        <w:rPr>
          <w:szCs w:val="24"/>
        </w:rPr>
        <w:t>и обеспечение подд</w:t>
      </w:r>
      <w:r w:rsidR="00180E3A">
        <w:rPr>
          <w:szCs w:val="24"/>
        </w:rPr>
        <w:t>е</w:t>
      </w:r>
      <w:r w:rsidR="003248D3">
        <w:rPr>
          <w:szCs w:val="24"/>
        </w:rPr>
        <w:t>ржк</w:t>
      </w:r>
      <w:r w:rsidR="00180E3A">
        <w:rPr>
          <w:szCs w:val="24"/>
        </w:rPr>
        <w:t>ой</w:t>
      </w:r>
      <w:r w:rsidR="003248D3">
        <w:rPr>
          <w:szCs w:val="24"/>
        </w:rPr>
        <w:t xml:space="preserve"> групп этнических меньшинст</w:t>
      </w:r>
      <w:r w:rsidR="008E7FFB">
        <w:rPr>
          <w:szCs w:val="24"/>
        </w:rPr>
        <w:t>в</w:t>
      </w:r>
      <w:r w:rsidR="003248D3">
        <w:rPr>
          <w:szCs w:val="24"/>
        </w:rPr>
        <w:t xml:space="preserve"> с численностью населения менее 100 </w:t>
      </w:r>
      <w:r w:rsidR="008E7FFB">
        <w:rPr>
          <w:szCs w:val="24"/>
        </w:rPr>
        <w:t>тысяч</w:t>
      </w:r>
      <w:r w:rsidR="003248D3">
        <w:rPr>
          <w:szCs w:val="24"/>
        </w:rPr>
        <w:t>.</w:t>
      </w:r>
      <w:r w:rsidR="00180E3A">
        <w:rPr>
          <w:szCs w:val="24"/>
        </w:rPr>
        <w:t xml:space="preserve"> </w:t>
      </w:r>
      <w:r w:rsidR="003248D3">
        <w:rPr>
          <w:szCs w:val="24"/>
        </w:rPr>
        <w:t xml:space="preserve"> </w:t>
      </w:r>
      <w:r w:rsidR="00794B8E">
        <w:rPr>
          <w:szCs w:val="24"/>
        </w:rPr>
        <w:t>Национальный план действий в области прав человека</w:t>
      </w:r>
      <w:r w:rsidR="003248D3">
        <w:rPr>
          <w:szCs w:val="24"/>
        </w:rPr>
        <w:t xml:space="preserve">, принятый в апреле 2009 года,  также ставит определённые задачи по охране и продвижению прав этнических меньшинств </w:t>
      </w:r>
      <w:r w:rsidR="00180E3A">
        <w:rPr>
          <w:szCs w:val="24"/>
        </w:rPr>
        <w:t>в</w:t>
      </w:r>
      <w:r w:rsidR="003248D3">
        <w:rPr>
          <w:szCs w:val="24"/>
        </w:rPr>
        <w:t xml:space="preserve"> различных областях.</w:t>
      </w:r>
    </w:p>
    <w:p w:rsidR="00FB1F5F" w:rsidRDefault="00FB1F5F" w:rsidP="00FB1F5F">
      <w:pPr>
        <w:tabs>
          <w:tab w:val="clear" w:pos="567"/>
        </w:tabs>
      </w:pPr>
    </w:p>
    <w:p w:rsidR="00FB1F5F" w:rsidRPr="00DF642C" w:rsidRDefault="00A74DC3" w:rsidP="00396908">
      <w:pPr>
        <w:tabs>
          <w:tab w:val="clear" w:pos="567"/>
          <w:tab w:val="left" w:pos="540"/>
        </w:tabs>
      </w:pPr>
      <w:r>
        <w:rPr>
          <w:szCs w:val="24"/>
        </w:rPr>
        <w:t>8.</w:t>
      </w:r>
      <w:r w:rsidR="00396908" w:rsidRPr="00396908">
        <w:rPr>
          <w:szCs w:val="24"/>
        </w:rPr>
        <w:tab/>
      </w:r>
      <w:r w:rsidR="00FB1F5F">
        <w:rPr>
          <w:szCs w:val="24"/>
        </w:rPr>
        <w:t xml:space="preserve">Правительство предпринимает решительные действия по поддержке самобытной традиционной культуры этнических меньшинств, принимая соответствующие законы, создавая специализированные агентства, расширяя инвестиции, </w:t>
      </w:r>
      <w:r w:rsidR="00240D91">
        <w:rPr>
          <w:szCs w:val="24"/>
        </w:rPr>
        <w:t>возводя</w:t>
      </w:r>
      <w:r w:rsidR="00FB1F5F">
        <w:rPr>
          <w:szCs w:val="24"/>
        </w:rPr>
        <w:t xml:space="preserve"> культурные </w:t>
      </w:r>
      <w:r w:rsidR="00E027C9">
        <w:rPr>
          <w:szCs w:val="24"/>
        </w:rPr>
        <w:t>объекты</w:t>
      </w:r>
      <w:r w:rsidR="00240D91">
        <w:rPr>
          <w:szCs w:val="24"/>
        </w:rPr>
        <w:t>, защищая не</w:t>
      </w:r>
      <w:r w:rsidR="00E027C9">
        <w:rPr>
          <w:szCs w:val="24"/>
        </w:rPr>
        <w:t>материальное</w:t>
      </w:r>
      <w:r w:rsidR="00240D91">
        <w:rPr>
          <w:szCs w:val="24"/>
        </w:rPr>
        <w:t xml:space="preserve"> культурное наследие и древние рукописи и поощряя международный культурный обмен  </w:t>
      </w:r>
      <w:r w:rsidR="00E027C9">
        <w:rPr>
          <w:szCs w:val="24"/>
        </w:rPr>
        <w:t xml:space="preserve">между </w:t>
      </w:r>
      <w:r w:rsidR="00240D91">
        <w:rPr>
          <w:szCs w:val="24"/>
        </w:rPr>
        <w:t>этнически</w:t>
      </w:r>
      <w:r w:rsidR="008E7FFB">
        <w:rPr>
          <w:szCs w:val="24"/>
        </w:rPr>
        <w:t>ми</w:t>
      </w:r>
      <w:r w:rsidR="00240D91">
        <w:rPr>
          <w:szCs w:val="24"/>
        </w:rPr>
        <w:t xml:space="preserve"> меньшинств</w:t>
      </w:r>
      <w:r w:rsidR="008E7FFB">
        <w:rPr>
          <w:szCs w:val="24"/>
        </w:rPr>
        <w:t>ами</w:t>
      </w:r>
      <w:r w:rsidR="00240D91">
        <w:rPr>
          <w:szCs w:val="24"/>
        </w:rPr>
        <w:t>.</w:t>
      </w:r>
      <w:r w:rsidR="00180E3A">
        <w:rPr>
          <w:szCs w:val="24"/>
        </w:rPr>
        <w:t xml:space="preserve"> </w:t>
      </w:r>
      <w:r w:rsidR="00240D91">
        <w:rPr>
          <w:szCs w:val="24"/>
        </w:rPr>
        <w:t xml:space="preserve"> Например,  </w:t>
      </w:r>
      <w:r w:rsidR="002F2CA5">
        <w:rPr>
          <w:szCs w:val="24"/>
        </w:rPr>
        <w:t>после разрушительного землетрясения, произошедшего</w:t>
      </w:r>
      <w:r w:rsidR="00DF642C">
        <w:rPr>
          <w:szCs w:val="24"/>
        </w:rPr>
        <w:t xml:space="preserve"> в 2008 году </w:t>
      </w:r>
      <w:r w:rsidR="002F2CA5">
        <w:rPr>
          <w:szCs w:val="24"/>
        </w:rPr>
        <w:t xml:space="preserve">в Вэнчуане, </w:t>
      </w:r>
      <w:r w:rsidR="00DF642C">
        <w:rPr>
          <w:szCs w:val="24"/>
        </w:rPr>
        <w:t xml:space="preserve">правительство осуществило оперативные действия по защите традиционной культуры народа цян. </w:t>
      </w:r>
      <w:r w:rsidR="00180E3A">
        <w:rPr>
          <w:szCs w:val="24"/>
        </w:rPr>
        <w:t xml:space="preserve"> </w:t>
      </w:r>
      <w:r w:rsidR="00DF642C">
        <w:rPr>
          <w:szCs w:val="24"/>
        </w:rPr>
        <w:t xml:space="preserve">За два месяца до этого Государственный совет утвердил ряд </w:t>
      </w:r>
      <w:r w:rsidR="005F2EA3">
        <w:rPr>
          <w:szCs w:val="24"/>
        </w:rPr>
        <w:t>мер</w:t>
      </w:r>
      <w:r w:rsidR="00DF642C">
        <w:rPr>
          <w:szCs w:val="24"/>
        </w:rPr>
        <w:t xml:space="preserve"> и задач для дальнейшей охраны и развития культуры этнических мень</w:t>
      </w:r>
      <w:r w:rsidR="008E7FFB">
        <w:rPr>
          <w:szCs w:val="24"/>
        </w:rPr>
        <w:t>ш</w:t>
      </w:r>
      <w:r w:rsidR="00DF642C">
        <w:rPr>
          <w:szCs w:val="24"/>
        </w:rPr>
        <w:t>инств.</w:t>
      </w:r>
    </w:p>
    <w:p w:rsidR="00DF642C" w:rsidRDefault="00DF642C" w:rsidP="00DF642C">
      <w:pPr>
        <w:tabs>
          <w:tab w:val="clear" w:pos="567"/>
        </w:tabs>
      </w:pPr>
    </w:p>
    <w:p w:rsidR="00DF642C" w:rsidRPr="00E027C9" w:rsidRDefault="00A74DC3" w:rsidP="00396908">
      <w:pPr>
        <w:tabs>
          <w:tab w:val="clear" w:pos="567"/>
          <w:tab w:val="clear" w:pos="1134"/>
          <w:tab w:val="left" w:pos="540"/>
        </w:tabs>
      </w:pPr>
      <w:r>
        <w:rPr>
          <w:szCs w:val="24"/>
        </w:rPr>
        <w:t>9.</w:t>
      </w:r>
      <w:r w:rsidR="00396908" w:rsidRPr="00396908">
        <w:rPr>
          <w:szCs w:val="24"/>
        </w:rPr>
        <w:tab/>
      </w:r>
      <w:r w:rsidR="00DF642C">
        <w:rPr>
          <w:szCs w:val="24"/>
        </w:rPr>
        <w:t>В х</w:t>
      </w:r>
      <w:r w:rsidR="008E7FFB">
        <w:rPr>
          <w:szCs w:val="24"/>
        </w:rPr>
        <w:t>оде исторического развития Кита</w:t>
      </w:r>
      <w:r w:rsidR="00DF642C">
        <w:rPr>
          <w:szCs w:val="24"/>
        </w:rPr>
        <w:t xml:space="preserve">я  </w:t>
      </w:r>
      <w:r w:rsidR="00CB08C7">
        <w:rPr>
          <w:szCs w:val="24"/>
        </w:rPr>
        <w:t xml:space="preserve">между </w:t>
      </w:r>
      <w:r w:rsidR="0014740D">
        <w:rPr>
          <w:szCs w:val="24"/>
        </w:rPr>
        <w:t>э</w:t>
      </w:r>
      <w:r w:rsidR="00DF642C">
        <w:rPr>
          <w:szCs w:val="24"/>
        </w:rPr>
        <w:t>тнически</w:t>
      </w:r>
      <w:r w:rsidR="00CB08C7">
        <w:rPr>
          <w:szCs w:val="24"/>
        </w:rPr>
        <w:t>ми</w:t>
      </w:r>
      <w:r w:rsidR="00DF642C">
        <w:rPr>
          <w:szCs w:val="24"/>
        </w:rPr>
        <w:t xml:space="preserve"> групп</w:t>
      </w:r>
      <w:r w:rsidR="00CB08C7">
        <w:rPr>
          <w:szCs w:val="24"/>
        </w:rPr>
        <w:t>ами</w:t>
      </w:r>
      <w:r w:rsidR="00DF642C">
        <w:rPr>
          <w:szCs w:val="24"/>
        </w:rPr>
        <w:t xml:space="preserve"> сформировали интегрированн</w:t>
      </w:r>
      <w:r w:rsidR="0014740D">
        <w:rPr>
          <w:szCs w:val="24"/>
        </w:rPr>
        <w:t>ые</w:t>
      </w:r>
      <w:r w:rsidR="00DF642C">
        <w:rPr>
          <w:szCs w:val="24"/>
        </w:rPr>
        <w:t xml:space="preserve"> и </w:t>
      </w:r>
      <w:r w:rsidR="008E7FFB">
        <w:rPr>
          <w:szCs w:val="24"/>
        </w:rPr>
        <w:t xml:space="preserve">при этом </w:t>
      </w:r>
      <w:r w:rsidR="00DF642C">
        <w:rPr>
          <w:szCs w:val="24"/>
        </w:rPr>
        <w:t>много</w:t>
      </w:r>
      <w:r w:rsidR="008E7FFB">
        <w:rPr>
          <w:szCs w:val="24"/>
        </w:rPr>
        <w:t>плановы</w:t>
      </w:r>
      <w:r w:rsidR="00DF642C">
        <w:rPr>
          <w:szCs w:val="24"/>
        </w:rPr>
        <w:t>е взаимоотношения. Вс</w:t>
      </w:r>
      <w:r w:rsidR="00794B8E">
        <w:rPr>
          <w:szCs w:val="24"/>
        </w:rPr>
        <w:t>т</w:t>
      </w:r>
      <w:r w:rsidR="00DF642C">
        <w:rPr>
          <w:szCs w:val="24"/>
        </w:rPr>
        <w:t>упили в силу законы, запрещающие подстрекательство к расовой</w:t>
      </w:r>
      <w:r w:rsidR="00CB08C7">
        <w:rPr>
          <w:szCs w:val="24"/>
        </w:rPr>
        <w:t xml:space="preserve"> и</w:t>
      </w:r>
      <w:r w:rsidR="00DF642C">
        <w:rPr>
          <w:szCs w:val="24"/>
        </w:rPr>
        <w:t xml:space="preserve"> этнической ненависти и </w:t>
      </w:r>
      <w:r w:rsidR="00CB08C7">
        <w:rPr>
          <w:szCs w:val="24"/>
        </w:rPr>
        <w:t xml:space="preserve">к </w:t>
      </w:r>
      <w:r w:rsidR="00DF642C">
        <w:rPr>
          <w:szCs w:val="24"/>
        </w:rPr>
        <w:t xml:space="preserve">расовой дискриминации, и </w:t>
      </w:r>
      <w:r w:rsidR="0014740D">
        <w:rPr>
          <w:szCs w:val="24"/>
        </w:rPr>
        <w:t xml:space="preserve">в соответствии с </w:t>
      </w:r>
      <w:r w:rsidR="00CB08C7">
        <w:rPr>
          <w:szCs w:val="24"/>
        </w:rPr>
        <w:t xml:space="preserve">принятыми </w:t>
      </w:r>
      <w:r w:rsidR="0014740D">
        <w:rPr>
          <w:szCs w:val="24"/>
        </w:rPr>
        <w:t>законо</w:t>
      </w:r>
      <w:r w:rsidR="00CB08C7">
        <w:rPr>
          <w:szCs w:val="24"/>
        </w:rPr>
        <w:t>дательными нормами</w:t>
      </w:r>
      <w:r w:rsidR="00DF642C">
        <w:rPr>
          <w:szCs w:val="24"/>
        </w:rPr>
        <w:t xml:space="preserve"> </w:t>
      </w:r>
      <w:r w:rsidR="00CB08C7">
        <w:rPr>
          <w:szCs w:val="24"/>
        </w:rPr>
        <w:t>предусмотрен</w:t>
      </w:r>
      <w:r w:rsidR="0021514B">
        <w:rPr>
          <w:szCs w:val="24"/>
        </w:rPr>
        <w:t>ы</w:t>
      </w:r>
      <w:r w:rsidR="00CB08C7">
        <w:rPr>
          <w:szCs w:val="24"/>
        </w:rPr>
        <w:t xml:space="preserve"> меры наказания </w:t>
      </w:r>
      <w:r w:rsidR="00DF642C">
        <w:rPr>
          <w:szCs w:val="24"/>
        </w:rPr>
        <w:t>за насильственные преступления</w:t>
      </w:r>
      <w:r w:rsidR="00E027C9">
        <w:rPr>
          <w:szCs w:val="24"/>
        </w:rPr>
        <w:t>, с</w:t>
      </w:r>
      <w:r w:rsidR="00DF642C">
        <w:rPr>
          <w:szCs w:val="24"/>
        </w:rPr>
        <w:t xml:space="preserve">овершённые расистскими сепаратистами, </w:t>
      </w:r>
      <w:r w:rsidR="00E027C9">
        <w:rPr>
          <w:szCs w:val="24"/>
        </w:rPr>
        <w:t>религиозными экстремистами и террористами</w:t>
      </w:r>
      <w:r w:rsidR="00180E3A">
        <w:rPr>
          <w:szCs w:val="24"/>
        </w:rPr>
        <w:t>,</w:t>
      </w:r>
      <w:r w:rsidR="0014740D" w:rsidRPr="0014740D">
        <w:rPr>
          <w:szCs w:val="24"/>
        </w:rPr>
        <w:t xml:space="preserve"> </w:t>
      </w:r>
    </w:p>
    <w:p w:rsidR="00E027C9" w:rsidRDefault="00E027C9" w:rsidP="00E027C9">
      <w:pPr>
        <w:tabs>
          <w:tab w:val="clear" w:pos="567"/>
        </w:tabs>
      </w:pPr>
    </w:p>
    <w:p w:rsidR="00E027C9" w:rsidRPr="00396908" w:rsidRDefault="00A74DC3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10.      </w:t>
      </w:r>
      <w:r w:rsidR="00E027C9">
        <w:rPr>
          <w:szCs w:val="24"/>
        </w:rPr>
        <w:t xml:space="preserve">В 2008 году Китай праздновал тридцатую годовщину  проведения реформ и политики открытости. </w:t>
      </w:r>
      <w:r w:rsidR="00794B8E">
        <w:rPr>
          <w:szCs w:val="24"/>
        </w:rPr>
        <w:t>Совокупный</w:t>
      </w:r>
      <w:r w:rsidR="00E027C9">
        <w:rPr>
          <w:szCs w:val="24"/>
        </w:rPr>
        <w:t xml:space="preserve"> валовый </w:t>
      </w:r>
      <w:r w:rsidR="00794B8E">
        <w:rPr>
          <w:szCs w:val="24"/>
        </w:rPr>
        <w:t>внутренний</w:t>
      </w:r>
      <w:r w:rsidR="00E027C9">
        <w:rPr>
          <w:szCs w:val="24"/>
        </w:rPr>
        <w:t xml:space="preserve"> продукт (В</w:t>
      </w:r>
      <w:r w:rsidR="00794B8E">
        <w:rPr>
          <w:szCs w:val="24"/>
        </w:rPr>
        <w:t>В</w:t>
      </w:r>
      <w:r w:rsidR="00E027C9">
        <w:rPr>
          <w:szCs w:val="24"/>
        </w:rPr>
        <w:t>П) в районах проживания этнических меньшинств увеличилася с 32,4 м</w:t>
      </w:r>
      <w:r w:rsidR="002F2CA5">
        <w:rPr>
          <w:szCs w:val="24"/>
        </w:rPr>
        <w:t>лрд.</w:t>
      </w:r>
      <w:r w:rsidR="00E027C9">
        <w:rPr>
          <w:szCs w:val="24"/>
        </w:rPr>
        <w:t xml:space="preserve"> юаней в 1978 году до</w:t>
      </w:r>
      <w:r w:rsidR="00180E3A">
        <w:rPr>
          <w:szCs w:val="24"/>
        </w:rPr>
        <w:t xml:space="preserve">         </w:t>
      </w:r>
      <w:r w:rsidR="00E027C9">
        <w:rPr>
          <w:szCs w:val="24"/>
        </w:rPr>
        <w:t xml:space="preserve"> 3</w:t>
      </w:r>
      <w:r w:rsidR="00794B8E">
        <w:rPr>
          <w:szCs w:val="24"/>
        </w:rPr>
        <w:t xml:space="preserve"> </w:t>
      </w:r>
      <w:r w:rsidR="00E027C9">
        <w:rPr>
          <w:szCs w:val="24"/>
        </w:rPr>
        <w:t>062,6 м</w:t>
      </w:r>
      <w:r w:rsidR="002F2CA5">
        <w:rPr>
          <w:szCs w:val="24"/>
        </w:rPr>
        <w:t>лрд.</w:t>
      </w:r>
      <w:r w:rsidR="00E027C9">
        <w:rPr>
          <w:szCs w:val="24"/>
        </w:rPr>
        <w:t xml:space="preserve"> юаней в 2008 году.</w:t>
      </w:r>
      <w:r w:rsidR="005F2EA3">
        <w:rPr>
          <w:szCs w:val="24"/>
        </w:rPr>
        <w:t xml:space="preserve"> </w:t>
      </w:r>
      <w:r w:rsidR="00180E3A">
        <w:rPr>
          <w:szCs w:val="24"/>
        </w:rPr>
        <w:t xml:space="preserve"> </w:t>
      </w:r>
      <w:r w:rsidR="005F2EA3">
        <w:rPr>
          <w:szCs w:val="24"/>
        </w:rPr>
        <w:t>В</w:t>
      </w:r>
      <w:r w:rsidR="00794B8E">
        <w:rPr>
          <w:szCs w:val="24"/>
        </w:rPr>
        <w:t>В</w:t>
      </w:r>
      <w:r w:rsidR="005F2EA3">
        <w:rPr>
          <w:szCs w:val="24"/>
        </w:rPr>
        <w:t>П на душу населения увеличилс</w:t>
      </w:r>
      <w:r w:rsidR="002F2CA5">
        <w:rPr>
          <w:szCs w:val="24"/>
        </w:rPr>
        <w:t>я</w:t>
      </w:r>
      <w:r w:rsidR="005F2EA3">
        <w:rPr>
          <w:szCs w:val="24"/>
        </w:rPr>
        <w:t xml:space="preserve"> с 248 юаней до</w:t>
      </w:r>
      <w:r w:rsidR="00180E3A">
        <w:rPr>
          <w:szCs w:val="24"/>
        </w:rPr>
        <w:t xml:space="preserve">     </w:t>
      </w:r>
      <w:r w:rsidR="005F2EA3">
        <w:rPr>
          <w:szCs w:val="24"/>
        </w:rPr>
        <w:t xml:space="preserve"> 16 057 юаней за тот же период времени. </w:t>
      </w:r>
      <w:r w:rsidR="00180E3A">
        <w:rPr>
          <w:szCs w:val="24"/>
        </w:rPr>
        <w:t xml:space="preserve"> </w:t>
      </w:r>
      <w:r w:rsidR="005F2EA3">
        <w:rPr>
          <w:szCs w:val="24"/>
        </w:rPr>
        <w:t>Более того</w:t>
      </w:r>
      <w:r w:rsidR="0021514B">
        <w:rPr>
          <w:szCs w:val="24"/>
        </w:rPr>
        <w:t>,</w:t>
      </w:r>
      <w:r w:rsidR="00D60A7D">
        <w:rPr>
          <w:szCs w:val="24"/>
        </w:rPr>
        <w:t xml:space="preserve"> в районах этнических меньшинств наметился очевидный сдвиг от экономики, основанной на сельском хозяйстве и животноводстве</w:t>
      </w:r>
      <w:r w:rsidR="00180E3A">
        <w:rPr>
          <w:szCs w:val="24"/>
        </w:rPr>
        <w:t>,</w:t>
      </w:r>
      <w:r w:rsidR="00D60A7D">
        <w:rPr>
          <w:szCs w:val="24"/>
        </w:rPr>
        <w:t xml:space="preserve"> </w:t>
      </w:r>
      <w:r w:rsidR="0021514B">
        <w:rPr>
          <w:szCs w:val="24"/>
        </w:rPr>
        <w:t>в сторону</w:t>
      </w:r>
      <w:r w:rsidR="00D60A7D">
        <w:rPr>
          <w:szCs w:val="24"/>
        </w:rPr>
        <w:t xml:space="preserve"> экономик</w:t>
      </w:r>
      <w:r w:rsidR="0021514B">
        <w:rPr>
          <w:szCs w:val="24"/>
        </w:rPr>
        <w:t>и</w:t>
      </w:r>
      <w:r w:rsidR="00D60A7D">
        <w:rPr>
          <w:szCs w:val="24"/>
        </w:rPr>
        <w:t>, о</w:t>
      </w:r>
      <w:r w:rsidR="0021514B">
        <w:rPr>
          <w:szCs w:val="24"/>
        </w:rPr>
        <w:t>пирающейся</w:t>
      </w:r>
      <w:r w:rsidR="00D60A7D">
        <w:rPr>
          <w:szCs w:val="24"/>
        </w:rPr>
        <w:t xml:space="preserve"> на промышленно</w:t>
      </w:r>
      <w:r w:rsidR="0021514B">
        <w:rPr>
          <w:szCs w:val="24"/>
        </w:rPr>
        <w:t xml:space="preserve">сть </w:t>
      </w:r>
      <w:r w:rsidR="00D60A7D">
        <w:rPr>
          <w:szCs w:val="24"/>
        </w:rPr>
        <w:t xml:space="preserve">и </w:t>
      </w:r>
      <w:r w:rsidR="0021514B">
        <w:rPr>
          <w:szCs w:val="24"/>
        </w:rPr>
        <w:t>сектор услуг</w:t>
      </w:r>
      <w:r w:rsidR="00D60A7D">
        <w:rPr>
          <w:szCs w:val="24"/>
        </w:rPr>
        <w:t xml:space="preserve">. </w:t>
      </w:r>
      <w:r w:rsidR="00180E3A">
        <w:rPr>
          <w:szCs w:val="24"/>
        </w:rPr>
        <w:t xml:space="preserve"> </w:t>
      </w:r>
      <w:r w:rsidR="00D60A7D">
        <w:rPr>
          <w:szCs w:val="24"/>
        </w:rPr>
        <w:t xml:space="preserve">Были построены аэропорты, железные дороги, автомагистрали и гидроэлектростанции. </w:t>
      </w:r>
      <w:r w:rsidR="00180E3A">
        <w:rPr>
          <w:szCs w:val="24"/>
        </w:rPr>
        <w:t xml:space="preserve"> </w:t>
      </w:r>
      <w:r w:rsidR="00D60A7D">
        <w:rPr>
          <w:szCs w:val="24"/>
        </w:rPr>
        <w:t>Например,</w:t>
      </w:r>
      <w:r w:rsidR="003A3332">
        <w:rPr>
          <w:szCs w:val="24"/>
        </w:rPr>
        <w:t xml:space="preserve"> железная дорога Цинхай-Тибет, </w:t>
      </w:r>
      <w:r w:rsidR="0021514B">
        <w:rPr>
          <w:szCs w:val="24"/>
        </w:rPr>
        <w:t xml:space="preserve">имеющая </w:t>
      </w:r>
      <w:r w:rsidR="003A3332">
        <w:rPr>
          <w:szCs w:val="24"/>
        </w:rPr>
        <w:t>про</w:t>
      </w:r>
      <w:r w:rsidR="0021514B">
        <w:rPr>
          <w:szCs w:val="24"/>
        </w:rPr>
        <w:t>тяжённость</w:t>
      </w:r>
      <w:r w:rsidR="003A3332">
        <w:rPr>
          <w:szCs w:val="24"/>
        </w:rPr>
        <w:t xml:space="preserve"> </w:t>
      </w:r>
      <w:r w:rsidR="0021514B">
        <w:rPr>
          <w:szCs w:val="24"/>
        </w:rPr>
        <w:t xml:space="preserve">в </w:t>
      </w:r>
      <w:r w:rsidR="003A3332">
        <w:rPr>
          <w:szCs w:val="24"/>
        </w:rPr>
        <w:t>1 956 километров</w:t>
      </w:r>
      <w:r w:rsidR="0021514B">
        <w:rPr>
          <w:szCs w:val="24"/>
        </w:rPr>
        <w:t xml:space="preserve"> и являющаяся</w:t>
      </w:r>
      <w:r w:rsidR="003A3332">
        <w:rPr>
          <w:szCs w:val="24"/>
        </w:rPr>
        <w:t xml:space="preserve"> сам</w:t>
      </w:r>
      <w:r w:rsidR="0021514B">
        <w:rPr>
          <w:szCs w:val="24"/>
        </w:rPr>
        <w:t>ой</w:t>
      </w:r>
      <w:r w:rsidR="003A3332">
        <w:rPr>
          <w:szCs w:val="24"/>
        </w:rPr>
        <w:t xml:space="preserve"> высокогорн</w:t>
      </w:r>
      <w:r w:rsidR="0021514B">
        <w:rPr>
          <w:szCs w:val="24"/>
        </w:rPr>
        <w:t>ой</w:t>
      </w:r>
      <w:r w:rsidR="003A3332">
        <w:rPr>
          <w:szCs w:val="24"/>
        </w:rPr>
        <w:t xml:space="preserve"> в мире, была введена в эсплуатацию в 2006 году. </w:t>
      </w:r>
      <w:r w:rsidR="00180E3A">
        <w:rPr>
          <w:szCs w:val="24"/>
        </w:rPr>
        <w:t xml:space="preserve"> </w:t>
      </w:r>
      <w:r w:rsidR="003A3332">
        <w:rPr>
          <w:szCs w:val="24"/>
        </w:rPr>
        <w:t>Она сыграла важную роль в ускорении экономи</w:t>
      </w:r>
      <w:r w:rsidR="00551AD5">
        <w:rPr>
          <w:szCs w:val="24"/>
        </w:rPr>
        <w:t>ческого и социального развития в</w:t>
      </w:r>
      <w:r w:rsidR="003A3332">
        <w:rPr>
          <w:szCs w:val="24"/>
        </w:rPr>
        <w:t xml:space="preserve"> Цинхае и Тибете, укрепила национальное единство и принесла пользу людям всех этнических групп.</w:t>
      </w:r>
      <w:r w:rsidR="00180E3A">
        <w:rPr>
          <w:szCs w:val="24"/>
        </w:rPr>
        <w:t xml:space="preserve"> </w:t>
      </w:r>
      <w:r w:rsidR="003A3332">
        <w:rPr>
          <w:szCs w:val="24"/>
        </w:rPr>
        <w:t xml:space="preserve"> За тот же 30-летний срок почти 40 миллионов человек </w:t>
      </w:r>
      <w:r w:rsidR="008C39E5">
        <w:rPr>
          <w:szCs w:val="24"/>
        </w:rPr>
        <w:t>избавились</w:t>
      </w:r>
      <w:r w:rsidR="00794B8E">
        <w:rPr>
          <w:szCs w:val="24"/>
        </w:rPr>
        <w:t xml:space="preserve"> от</w:t>
      </w:r>
      <w:r w:rsidR="003A3332">
        <w:rPr>
          <w:szCs w:val="24"/>
        </w:rPr>
        <w:t xml:space="preserve"> нищеты.</w:t>
      </w:r>
    </w:p>
    <w:p w:rsidR="00FB135B" w:rsidRPr="00396908" w:rsidRDefault="00FB135B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FB135B" w:rsidRPr="00396908" w:rsidRDefault="00A74DC3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11.      </w:t>
      </w:r>
      <w:r w:rsidR="00FB135B">
        <w:rPr>
          <w:szCs w:val="24"/>
        </w:rPr>
        <w:t>Задача</w:t>
      </w:r>
      <w:r w:rsidR="008032F1">
        <w:rPr>
          <w:szCs w:val="24"/>
        </w:rPr>
        <w:t xml:space="preserve"> </w:t>
      </w:r>
      <w:r w:rsidR="00DB2937">
        <w:rPr>
          <w:szCs w:val="24"/>
        </w:rPr>
        <w:t>введен</w:t>
      </w:r>
      <w:r w:rsidR="008032F1">
        <w:rPr>
          <w:szCs w:val="24"/>
        </w:rPr>
        <w:t xml:space="preserve">ия </w:t>
      </w:r>
      <w:r w:rsidR="00FB135B">
        <w:rPr>
          <w:szCs w:val="24"/>
        </w:rPr>
        <w:t xml:space="preserve">всеобщего обязательного девятилетнего образования и ликвидации безграмотности среди молодёжи и </w:t>
      </w:r>
      <w:r w:rsidR="008032F1">
        <w:rPr>
          <w:szCs w:val="24"/>
        </w:rPr>
        <w:t xml:space="preserve">людей среднего возраста в Китае в целом решена. </w:t>
      </w:r>
      <w:r w:rsidR="00180E3A">
        <w:rPr>
          <w:szCs w:val="24"/>
        </w:rPr>
        <w:t xml:space="preserve"> </w:t>
      </w:r>
      <w:r w:rsidR="00DB2937">
        <w:rPr>
          <w:szCs w:val="24"/>
        </w:rPr>
        <w:t xml:space="preserve">Порядка </w:t>
      </w:r>
      <w:r w:rsidR="008032F1">
        <w:rPr>
          <w:szCs w:val="24"/>
        </w:rPr>
        <w:t xml:space="preserve">10 </w:t>
      </w:r>
      <w:r w:rsidR="00DB2937">
        <w:rPr>
          <w:szCs w:val="24"/>
        </w:rPr>
        <w:t>тысяч</w:t>
      </w:r>
      <w:r w:rsidR="008032F1">
        <w:rPr>
          <w:szCs w:val="24"/>
        </w:rPr>
        <w:t xml:space="preserve"> школ в 12 провинциях и автономных районах, в которых обучаются почти 60 миллионов учеников, </w:t>
      </w:r>
      <w:r w:rsidR="00DB2937">
        <w:rPr>
          <w:szCs w:val="24"/>
        </w:rPr>
        <w:t>ведут</w:t>
      </w:r>
      <w:r w:rsidR="008032F1">
        <w:rPr>
          <w:szCs w:val="24"/>
        </w:rPr>
        <w:t xml:space="preserve"> занятия на языках этнических меньшинств или на двух языках.</w:t>
      </w:r>
      <w:r w:rsidR="00180E3A">
        <w:rPr>
          <w:szCs w:val="24"/>
        </w:rPr>
        <w:t xml:space="preserve"> </w:t>
      </w:r>
      <w:r w:rsidR="008032F1">
        <w:rPr>
          <w:szCs w:val="24"/>
        </w:rPr>
        <w:t xml:space="preserve"> В городских и сельских районах были созданы и развиваются пункты первичной медико-санитарной помощи. </w:t>
      </w:r>
      <w:r w:rsidR="00180E3A">
        <w:rPr>
          <w:szCs w:val="24"/>
        </w:rPr>
        <w:t xml:space="preserve"> </w:t>
      </w:r>
      <w:r w:rsidR="008032F1">
        <w:rPr>
          <w:szCs w:val="24"/>
        </w:rPr>
        <w:t xml:space="preserve">В сельских районах система медицинских кооперативов позволила достичь </w:t>
      </w:r>
      <w:r w:rsidR="002F2CA5">
        <w:rPr>
          <w:szCs w:val="24"/>
        </w:rPr>
        <w:t>всеобщего медицинского страхования</w:t>
      </w:r>
      <w:r w:rsidR="00FF1C69">
        <w:rPr>
          <w:szCs w:val="24"/>
        </w:rPr>
        <w:t>, и удалось эффективным образом взать</w:t>
      </w:r>
      <w:r w:rsidR="0014740D">
        <w:rPr>
          <w:szCs w:val="24"/>
        </w:rPr>
        <w:t xml:space="preserve"> </w:t>
      </w:r>
      <w:r w:rsidR="00FF1C69">
        <w:rPr>
          <w:szCs w:val="24"/>
        </w:rPr>
        <w:t xml:space="preserve">под контроль  эндемические и инфекционные заболевания. </w:t>
      </w:r>
      <w:r w:rsidR="00180E3A">
        <w:rPr>
          <w:szCs w:val="24"/>
        </w:rPr>
        <w:t xml:space="preserve"> </w:t>
      </w:r>
      <w:r w:rsidR="00D21053">
        <w:rPr>
          <w:szCs w:val="24"/>
        </w:rPr>
        <w:t>С</w:t>
      </w:r>
      <w:r w:rsidR="00190F4F">
        <w:rPr>
          <w:szCs w:val="24"/>
          <w:lang w:val="en-US"/>
        </w:rPr>
        <w:t> </w:t>
      </w:r>
      <w:r w:rsidR="00D21053">
        <w:rPr>
          <w:szCs w:val="24"/>
        </w:rPr>
        <w:t>1978 по 2007 год почти</w:t>
      </w:r>
      <w:r w:rsidR="00FF1C69">
        <w:rPr>
          <w:szCs w:val="24"/>
        </w:rPr>
        <w:t xml:space="preserve"> удвоилось число медицинских учреждений, коек и медицинских работников</w:t>
      </w:r>
      <w:r w:rsidR="00D21053">
        <w:rPr>
          <w:szCs w:val="24"/>
        </w:rPr>
        <w:t xml:space="preserve"> в районах </w:t>
      </w:r>
      <w:r w:rsidR="004240F9">
        <w:rPr>
          <w:szCs w:val="24"/>
        </w:rPr>
        <w:t xml:space="preserve">проживания </w:t>
      </w:r>
      <w:r w:rsidR="00D21053">
        <w:rPr>
          <w:szCs w:val="24"/>
        </w:rPr>
        <w:t>меньшинств.</w:t>
      </w:r>
      <w:r w:rsidR="00180E3A">
        <w:rPr>
          <w:szCs w:val="24"/>
        </w:rPr>
        <w:t xml:space="preserve"> </w:t>
      </w:r>
      <w:r w:rsidR="00D21053">
        <w:rPr>
          <w:szCs w:val="24"/>
        </w:rPr>
        <w:t xml:space="preserve"> Существует более 100 этнических клиник и более 10 </w:t>
      </w:r>
      <w:r w:rsidR="00DB2937">
        <w:rPr>
          <w:szCs w:val="24"/>
        </w:rPr>
        <w:t>тысяч</w:t>
      </w:r>
      <w:r w:rsidR="00D21053">
        <w:rPr>
          <w:szCs w:val="24"/>
        </w:rPr>
        <w:t xml:space="preserve"> этнических медицинских работников. </w:t>
      </w:r>
      <w:r w:rsidR="00180E3A">
        <w:rPr>
          <w:szCs w:val="24"/>
        </w:rPr>
        <w:t xml:space="preserve"> </w:t>
      </w:r>
      <w:r w:rsidR="00D21053">
        <w:rPr>
          <w:szCs w:val="24"/>
        </w:rPr>
        <w:t>Тибет</w:t>
      </w:r>
      <w:r w:rsidR="00DB2937">
        <w:rPr>
          <w:szCs w:val="24"/>
        </w:rPr>
        <w:t>с</w:t>
      </w:r>
      <w:r w:rsidR="00D21053">
        <w:rPr>
          <w:szCs w:val="24"/>
        </w:rPr>
        <w:t>кие, монгольские, уйгурские, дайские и корейские врачи успешно</w:t>
      </w:r>
      <w:r w:rsidR="0014740D">
        <w:rPr>
          <w:szCs w:val="24"/>
        </w:rPr>
        <w:t xml:space="preserve"> </w:t>
      </w:r>
      <w:r w:rsidR="00D21053">
        <w:rPr>
          <w:szCs w:val="24"/>
        </w:rPr>
        <w:t>сда</w:t>
      </w:r>
      <w:r w:rsidR="008C39E5">
        <w:rPr>
          <w:szCs w:val="24"/>
        </w:rPr>
        <w:t>ют</w:t>
      </w:r>
      <w:r w:rsidR="00D21053">
        <w:rPr>
          <w:szCs w:val="24"/>
        </w:rPr>
        <w:t xml:space="preserve"> Национальный квалификационный экзамен </w:t>
      </w:r>
      <w:r w:rsidR="00DB2937">
        <w:rPr>
          <w:szCs w:val="24"/>
        </w:rPr>
        <w:t>для</w:t>
      </w:r>
      <w:r w:rsidR="00D21053">
        <w:rPr>
          <w:szCs w:val="24"/>
        </w:rPr>
        <w:t xml:space="preserve"> врач</w:t>
      </w:r>
      <w:r w:rsidR="00DB2937">
        <w:rPr>
          <w:szCs w:val="24"/>
        </w:rPr>
        <w:t>ей-терапевтов</w:t>
      </w:r>
      <w:r w:rsidR="00D21053">
        <w:rPr>
          <w:szCs w:val="24"/>
        </w:rPr>
        <w:t xml:space="preserve">. </w:t>
      </w:r>
      <w:r w:rsidR="00794B8E">
        <w:rPr>
          <w:szCs w:val="24"/>
        </w:rPr>
        <w:t xml:space="preserve"> </w:t>
      </w:r>
    </w:p>
    <w:p w:rsidR="004240F9" w:rsidRPr="00396908" w:rsidRDefault="004240F9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851450" w:rsidRPr="00396908" w:rsidRDefault="00A74DC3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12.      </w:t>
      </w:r>
      <w:r w:rsidR="004240F9">
        <w:rPr>
          <w:szCs w:val="24"/>
        </w:rPr>
        <w:t>К концу 2006 года в стране насчитывалось почти 3 миллиона должностных лиц, принадлежащих к этническим меньшинствам, что в 3</w:t>
      </w:r>
      <w:r w:rsidR="00303128">
        <w:rPr>
          <w:szCs w:val="24"/>
        </w:rPr>
        <w:t>,</w:t>
      </w:r>
      <w:r w:rsidR="004240F9">
        <w:rPr>
          <w:szCs w:val="24"/>
        </w:rPr>
        <w:t>8 раз</w:t>
      </w:r>
      <w:r w:rsidR="00303128">
        <w:rPr>
          <w:szCs w:val="24"/>
        </w:rPr>
        <w:t>а</w:t>
      </w:r>
      <w:r w:rsidR="004240F9">
        <w:rPr>
          <w:szCs w:val="24"/>
        </w:rPr>
        <w:t xml:space="preserve"> больше, чем в 1978 году. Должностные лица, принадлежащие к этническим меньшинствам, занимал</w:t>
      </w:r>
      <w:r w:rsidR="00303128">
        <w:rPr>
          <w:szCs w:val="24"/>
        </w:rPr>
        <w:t>ют</w:t>
      </w:r>
      <w:r w:rsidR="004240F9">
        <w:rPr>
          <w:szCs w:val="24"/>
        </w:rPr>
        <w:t xml:space="preserve"> пост</w:t>
      </w:r>
      <w:r w:rsidR="00303128">
        <w:rPr>
          <w:szCs w:val="24"/>
        </w:rPr>
        <w:t>ы</w:t>
      </w:r>
      <w:r w:rsidR="004240F9">
        <w:rPr>
          <w:szCs w:val="24"/>
        </w:rPr>
        <w:t xml:space="preserve"> председателя или вице-председателя постоянных комитето</w:t>
      </w:r>
      <w:r w:rsidR="00851450">
        <w:rPr>
          <w:szCs w:val="24"/>
        </w:rPr>
        <w:t>в</w:t>
      </w:r>
      <w:r w:rsidR="004240F9">
        <w:rPr>
          <w:szCs w:val="24"/>
        </w:rPr>
        <w:t xml:space="preserve"> собраний народных представителей во всех 155 этнических автономных префектурах</w:t>
      </w:r>
      <w:r w:rsidR="00851450">
        <w:rPr>
          <w:szCs w:val="24"/>
        </w:rPr>
        <w:t xml:space="preserve">, </w:t>
      </w:r>
      <w:r w:rsidR="00BD7580">
        <w:rPr>
          <w:szCs w:val="24"/>
        </w:rPr>
        <w:t xml:space="preserve">причём во главе </w:t>
      </w:r>
      <w:r w:rsidR="00851450">
        <w:rPr>
          <w:szCs w:val="24"/>
        </w:rPr>
        <w:t>все</w:t>
      </w:r>
      <w:r w:rsidR="00BD7580">
        <w:rPr>
          <w:szCs w:val="24"/>
        </w:rPr>
        <w:t>х</w:t>
      </w:r>
      <w:r w:rsidR="00851450">
        <w:rPr>
          <w:szCs w:val="24"/>
        </w:rPr>
        <w:t xml:space="preserve"> автономны</w:t>
      </w:r>
      <w:r w:rsidR="00BD7580">
        <w:rPr>
          <w:szCs w:val="24"/>
        </w:rPr>
        <w:t>х</w:t>
      </w:r>
      <w:r w:rsidR="00851450">
        <w:rPr>
          <w:szCs w:val="24"/>
        </w:rPr>
        <w:t xml:space="preserve"> район</w:t>
      </w:r>
      <w:r w:rsidR="00BD7580">
        <w:rPr>
          <w:szCs w:val="24"/>
        </w:rPr>
        <w:t>ов, областей</w:t>
      </w:r>
      <w:r w:rsidR="00851450">
        <w:rPr>
          <w:szCs w:val="24"/>
        </w:rPr>
        <w:t xml:space="preserve"> и уезд</w:t>
      </w:r>
      <w:r w:rsidR="00BD7580">
        <w:rPr>
          <w:szCs w:val="24"/>
        </w:rPr>
        <w:t>ов</w:t>
      </w:r>
      <w:r w:rsidR="00851450">
        <w:rPr>
          <w:szCs w:val="24"/>
        </w:rPr>
        <w:t xml:space="preserve"> </w:t>
      </w:r>
      <w:r w:rsidR="00BD7580">
        <w:rPr>
          <w:szCs w:val="24"/>
        </w:rPr>
        <w:t xml:space="preserve">стоят </w:t>
      </w:r>
      <w:r w:rsidR="00851450">
        <w:rPr>
          <w:szCs w:val="24"/>
        </w:rPr>
        <w:t>руковод</w:t>
      </w:r>
      <w:r w:rsidR="00BD7580">
        <w:rPr>
          <w:szCs w:val="24"/>
        </w:rPr>
        <w:t>и</w:t>
      </w:r>
      <w:r w:rsidR="00851450">
        <w:rPr>
          <w:szCs w:val="24"/>
        </w:rPr>
        <w:t>т</w:t>
      </w:r>
      <w:r w:rsidR="00BD7580">
        <w:rPr>
          <w:szCs w:val="24"/>
        </w:rPr>
        <w:t>ели</w:t>
      </w:r>
      <w:r w:rsidR="00851450">
        <w:rPr>
          <w:szCs w:val="24"/>
        </w:rPr>
        <w:t xml:space="preserve"> этнического происхождения.</w:t>
      </w:r>
      <w:r w:rsidR="00180E3A">
        <w:rPr>
          <w:szCs w:val="24"/>
        </w:rPr>
        <w:t xml:space="preserve"> </w:t>
      </w:r>
      <w:r w:rsidR="00851450">
        <w:rPr>
          <w:szCs w:val="24"/>
        </w:rPr>
        <w:t xml:space="preserve"> Каждое этническое меньшинство представлено депутатами во Всекитайском собрании народных представителей.</w:t>
      </w:r>
    </w:p>
    <w:p w:rsidR="00851450" w:rsidRDefault="00851450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4240F9" w:rsidRPr="00396908" w:rsidRDefault="00A74DC3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13.      </w:t>
      </w:r>
      <w:r w:rsidR="00851450">
        <w:rPr>
          <w:szCs w:val="24"/>
        </w:rPr>
        <w:t>Искусство уйгур</w:t>
      </w:r>
      <w:r w:rsidR="00C34C1D">
        <w:rPr>
          <w:szCs w:val="24"/>
        </w:rPr>
        <w:t xml:space="preserve">ской музыки Синьцзяня и </w:t>
      </w:r>
      <w:r w:rsidR="008C39E5">
        <w:rPr>
          <w:szCs w:val="24"/>
        </w:rPr>
        <w:t>песнопение монгол</w:t>
      </w:r>
      <w:r>
        <w:rPr>
          <w:szCs w:val="24"/>
        </w:rPr>
        <w:t>ь</w:t>
      </w:r>
      <w:r w:rsidR="008C39E5">
        <w:rPr>
          <w:szCs w:val="24"/>
        </w:rPr>
        <w:t>ских пастухов</w:t>
      </w:r>
      <w:r w:rsidR="00C34C1D">
        <w:rPr>
          <w:szCs w:val="24"/>
        </w:rPr>
        <w:t xml:space="preserve"> были включены в </w:t>
      </w:r>
      <w:r w:rsidR="00BD7580">
        <w:rPr>
          <w:szCs w:val="24"/>
        </w:rPr>
        <w:t xml:space="preserve">учреждённый Организацией Объединённых Наций по вопросам образования, науки и культуры (ЮНЕСКО) </w:t>
      </w:r>
      <w:r w:rsidR="007B30C8">
        <w:rPr>
          <w:szCs w:val="24"/>
        </w:rPr>
        <w:t>перечень</w:t>
      </w:r>
      <w:r w:rsidR="00C34C1D">
        <w:rPr>
          <w:szCs w:val="24"/>
        </w:rPr>
        <w:t xml:space="preserve"> Шедевров устного и нематериального наследия</w:t>
      </w:r>
      <w:r w:rsidR="007B30C8">
        <w:rPr>
          <w:szCs w:val="24"/>
        </w:rPr>
        <w:t xml:space="preserve"> человечества.</w:t>
      </w:r>
      <w:r w:rsidR="00180E3A">
        <w:rPr>
          <w:szCs w:val="24"/>
        </w:rPr>
        <w:t xml:space="preserve"> </w:t>
      </w:r>
      <w:r w:rsidR="007B30C8">
        <w:rPr>
          <w:szCs w:val="24"/>
        </w:rPr>
        <w:t xml:space="preserve">Пять районов, в которых проживают группы этнических меньшинств, входят в список объектов Всемирного наследия ЮНЕСКО. </w:t>
      </w:r>
      <w:r w:rsidR="00180E3A">
        <w:rPr>
          <w:szCs w:val="24"/>
        </w:rPr>
        <w:t xml:space="preserve"> </w:t>
      </w:r>
      <w:r w:rsidR="007B30C8">
        <w:rPr>
          <w:szCs w:val="24"/>
        </w:rPr>
        <w:t xml:space="preserve">Китай  вкладывает огромные средства </w:t>
      </w:r>
      <w:r w:rsidR="00180E3A">
        <w:rPr>
          <w:szCs w:val="24"/>
        </w:rPr>
        <w:t>в</w:t>
      </w:r>
      <w:r w:rsidR="007B30C8">
        <w:rPr>
          <w:szCs w:val="24"/>
        </w:rPr>
        <w:t xml:space="preserve"> поддержание культурных реликвий, исторических объектов и в строительство музеев. Приблизительно 1 миллион древних </w:t>
      </w:r>
      <w:r w:rsidR="00180E3A">
        <w:rPr>
          <w:szCs w:val="24"/>
        </w:rPr>
        <w:t>книг</w:t>
      </w:r>
      <w:r w:rsidR="007B30C8">
        <w:rPr>
          <w:szCs w:val="24"/>
        </w:rPr>
        <w:t xml:space="preserve"> этнических меньшинств удалось спасти и </w:t>
      </w:r>
      <w:r w:rsidR="00226E5D">
        <w:rPr>
          <w:szCs w:val="24"/>
        </w:rPr>
        <w:t xml:space="preserve">индексировать. Теперь </w:t>
      </w:r>
      <w:r w:rsidR="000772A3">
        <w:rPr>
          <w:szCs w:val="24"/>
        </w:rPr>
        <w:t xml:space="preserve">районы этнических меньшинств охвачены </w:t>
      </w:r>
      <w:r w:rsidR="00226E5D">
        <w:rPr>
          <w:szCs w:val="24"/>
        </w:rPr>
        <w:t>радио</w:t>
      </w:r>
      <w:r w:rsidR="000772A3">
        <w:rPr>
          <w:szCs w:val="24"/>
        </w:rPr>
        <w:t>-</w:t>
      </w:r>
      <w:r w:rsidR="00226E5D">
        <w:rPr>
          <w:szCs w:val="24"/>
        </w:rPr>
        <w:t xml:space="preserve"> и телевизионн</w:t>
      </w:r>
      <w:r w:rsidR="00180E3A">
        <w:rPr>
          <w:szCs w:val="24"/>
        </w:rPr>
        <w:t>ым вещанием</w:t>
      </w:r>
      <w:r w:rsidR="00226E5D">
        <w:rPr>
          <w:szCs w:val="24"/>
        </w:rPr>
        <w:t xml:space="preserve">, соответственно, </w:t>
      </w:r>
      <w:r w:rsidR="000772A3">
        <w:rPr>
          <w:szCs w:val="24"/>
        </w:rPr>
        <w:t xml:space="preserve">на </w:t>
      </w:r>
      <w:r w:rsidR="00226E5D">
        <w:rPr>
          <w:szCs w:val="24"/>
        </w:rPr>
        <w:t xml:space="preserve">более </w:t>
      </w:r>
      <w:r w:rsidR="000772A3">
        <w:rPr>
          <w:szCs w:val="24"/>
        </w:rPr>
        <w:t xml:space="preserve">чем </w:t>
      </w:r>
      <w:r w:rsidR="00226E5D">
        <w:rPr>
          <w:szCs w:val="24"/>
        </w:rPr>
        <w:t xml:space="preserve">85 и 90 процентов. Количество исполнительских коллективов, культурных и художественных центров и библиотек на </w:t>
      </w:r>
      <w:r w:rsidR="00180E3A">
        <w:rPr>
          <w:szCs w:val="24"/>
        </w:rPr>
        <w:t xml:space="preserve"> </w:t>
      </w:r>
      <w:r w:rsidR="00226E5D">
        <w:rPr>
          <w:szCs w:val="24"/>
        </w:rPr>
        <w:t xml:space="preserve">100 </w:t>
      </w:r>
      <w:r w:rsidR="000772A3">
        <w:rPr>
          <w:szCs w:val="24"/>
        </w:rPr>
        <w:t>тысяч</w:t>
      </w:r>
      <w:r w:rsidR="00226E5D">
        <w:rPr>
          <w:szCs w:val="24"/>
        </w:rPr>
        <w:t xml:space="preserve"> человек, проживающих в районах этнических меньшинств, выше, чем в среднем по стране. </w:t>
      </w:r>
    </w:p>
    <w:p w:rsidR="00226E5D" w:rsidRPr="00396908" w:rsidRDefault="00226E5D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226E5D" w:rsidRPr="00396908" w:rsidRDefault="00A74DC3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14.      </w:t>
      </w:r>
      <w:r w:rsidR="00226E5D">
        <w:rPr>
          <w:szCs w:val="24"/>
        </w:rPr>
        <w:t xml:space="preserve">В </w:t>
      </w:r>
      <w:r w:rsidR="000772A3">
        <w:rPr>
          <w:szCs w:val="24"/>
        </w:rPr>
        <w:t>сопоставл</w:t>
      </w:r>
      <w:r w:rsidR="00226E5D">
        <w:rPr>
          <w:szCs w:val="24"/>
        </w:rPr>
        <w:t xml:space="preserve">ении с развитыми прибрежными райнами </w:t>
      </w:r>
      <w:r w:rsidR="000772A3">
        <w:rPr>
          <w:szCs w:val="24"/>
        </w:rPr>
        <w:t>процесс развития</w:t>
      </w:r>
      <w:r w:rsidR="00226E5D">
        <w:rPr>
          <w:szCs w:val="24"/>
        </w:rPr>
        <w:t xml:space="preserve"> в </w:t>
      </w:r>
      <w:r w:rsidR="000772A3">
        <w:rPr>
          <w:szCs w:val="24"/>
        </w:rPr>
        <w:t>районах этнических меньшинств</w:t>
      </w:r>
      <w:r w:rsidR="00226E5D">
        <w:rPr>
          <w:szCs w:val="24"/>
        </w:rPr>
        <w:t xml:space="preserve"> по-прежнему </w:t>
      </w:r>
      <w:r w:rsidR="000772A3">
        <w:rPr>
          <w:szCs w:val="24"/>
        </w:rPr>
        <w:t>сдерживается</w:t>
      </w:r>
      <w:r w:rsidR="00226E5D">
        <w:rPr>
          <w:szCs w:val="24"/>
        </w:rPr>
        <w:t xml:space="preserve"> географически</w:t>
      </w:r>
      <w:r w:rsidR="000772A3">
        <w:rPr>
          <w:szCs w:val="24"/>
        </w:rPr>
        <w:t>ми</w:t>
      </w:r>
      <w:r w:rsidR="00226E5D">
        <w:rPr>
          <w:szCs w:val="24"/>
        </w:rPr>
        <w:t xml:space="preserve"> условиями и слабой экономической инфраструктурой.</w:t>
      </w:r>
      <w:r w:rsidR="00180E3A">
        <w:rPr>
          <w:szCs w:val="24"/>
        </w:rPr>
        <w:t xml:space="preserve"> </w:t>
      </w:r>
      <w:r w:rsidR="000824E9">
        <w:rPr>
          <w:szCs w:val="24"/>
        </w:rPr>
        <w:t xml:space="preserve"> Правительство </w:t>
      </w:r>
      <w:r w:rsidR="000772A3">
        <w:rPr>
          <w:szCs w:val="24"/>
        </w:rPr>
        <w:t>будет и далее</w:t>
      </w:r>
      <w:r w:rsidR="000824E9">
        <w:rPr>
          <w:szCs w:val="24"/>
        </w:rPr>
        <w:t xml:space="preserve"> </w:t>
      </w:r>
      <w:r w:rsidR="000772A3">
        <w:rPr>
          <w:szCs w:val="24"/>
        </w:rPr>
        <w:t>повышать</w:t>
      </w:r>
      <w:r w:rsidR="000824E9">
        <w:rPr>
          <w:szCs w:val="24"/>
        </w:rPr>
        <w:t xml:space="preserve"> эффективн</w:t>
      </w:r>
      <w:r w:rsidR="000772A3">
        <w:rPr>
          <w:szCs w:val="24"/>
        </w:rPr>
        <w:t>ость</w:t>
      </w:r>
      <w:r w:rsidR="000824E9">
        <w:rPr>
          <w:szCs w:val="24"/>
        </w:rPr>
        <w:t xml:space="preserve"> политик</w:t>
      </w:r>
      <w:r w:rsidR="000772A3">
        <w:rPr>
          <w:szCs w:val="24"/>
        </w:rPr>
        <w:t>и</w:t>
      </w:r>
      <w:r w:rsidR="000824E9">
        <w:rPr>
          <w:szCs w:val="24"/>
        </w:rPr>
        <w:t xml:space="preserve"> и </w:t>
      </w:r>
      <w:r w:rsidR="000772A3">
        <w:rPr>
          <w:szCs w:val="24"/>
        </w:rPr>
        <w:t>законодательных</w:t>
      </w:r>
      <w:r w:rsidR="000824E9">
        <w:rPr>
          <w:szCs w:val="24"/>
        </w:rPr>
        <w:t xml:space="preserve"> мер для устранения данной диспропорции.</w:t>
      </w:r>
    </w:p>
    <w:p w:rsidR="000824E9" w:rsidRPr="00396908" w:rsidRDefault="000824E9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7B30C8" w:rsidRDefault="00A74DC3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15.      </w:t>
      </w:r>
      <w:r w:rsidR="000824E9">
        <w:rPr>
          <w:szCs w:val="24"/>
        </w:rPr>
        <w:t>14 марта 2009 года в Лхасе и близлежащих районах Тибетского автономного района</w:t>
      </w:r>
      <w:r w:rsidR="00E11064">
        <w:rPr>
          <w:szCs w:val="24"/>
        </w:rPr>
        <w:t>,</w:t>
      </w:r>
      <w:r w:rsidR="000824E9">
        <w:rPr>
          <w:szCs w:val="24"/>
        </w:rPr>
        <w:t xml:space="preserve"> </w:t>
      </w:r>
      <w:r w:rsidR="0005739D">
        <w:rPr>
          <w:szCs w:val="24"/>
        </w:rPr>
        <w:t xml:space="preserve"> </w:t>
      </w:r>
      <w:r w:rsidR="00E11064">
        <w:rPr>
          <w:szCs w:val="24"/>
        </w:rPr>
        <w:t>а также</w:t>
      </w:r>
      <w:r w:rsidR="0005739D">
        <w:rPr>
          <w:szCs w:val="24"/>
        </w:rPr>
        <w:t xml:space="preserve"> 5 июля 2009 года в Урумчи Синьцзян-Уйгурского автономного района</w:t>
      </w:r>
      <w:r w:rsidR="00E11064">
        <w:rPr>
          <w:szCs w:val="24"/>
        </w:rPr>
        <w:t>,</w:t>
      </w:r>
      <w:r w:rsidR="0005739D">
        <w:rPr>
          <w:szCs w:val="24"/>
        </w:rPr>
        <w:t xml:space="preserve"> б</w:t>
      </w:r>
      <w:r w:rsidR="000824E9">
        <w:rPr>
          <w:szCs w:val="24"/>
        </w:rPr>
        <w:t>ыли совершены насильственные преступления</w:t>
      </w:r>
      <w:r w:rsidR="00E11064">
        <w:rPr>
          <w:szCs w:val="24"/>
        </w:rPr>
        <w:t xml:space="preserve"> с избиениями, погромами, мародё</w:t>
      </w:r>
      <w:r w:rsidR="000824E9">
        <w:rPr>
          <w:szCs w:val="24"/>
        </w:rPr>
        <w:t xml:space="preserve">рством и поджёгами, </w:t>
      </w:r>
      <w:r w:rsidR="0005739D">
        <w:rPr>
          <w:szCs w:val="24"/>
        </w:rPr>
        <w:t xml:space="preserve">приведшие к гибели многих невинных людей и причинившие имущественный ущерб. </w:t>
      </w:r>
      <w:r w:rsidR="00E11064">
        <w:rPr>
          <w:szCs w:val="24"/>
        </w:rPr>
        <w:t xml:space="preserve"> </w:t>
      </w:r>
      <w:r w:rsidR="0005739D">
        <w:rPr>
          <w:szCs w:val="24"/>
        </w:rPr>
        <w:t>Имеются доказательства, что эти два инцидента были заранее спланированы и разработаны сепаратистами, находящимися за</w:t>
      </w:r>
      <w:r w:rsidR="00E11064">
        <w:rPr>
          <w:szCs w:val="24"/>
        </w:rPr>
        <w:t xml:space="preserve"> </w:t>
      </w:r>
      <w:r w:rsidR="0005739D">
        <w:rPr>
          <w:szCs w:val="24"/>
        </w:rPr>
        <w:t xml:space="preserve">рубежом, и приведены в исполнение сепаратистами в Китае с целью разжигания этнической розни, </w:t>
      </w:r>
      <w:r w:rsidR="002179FC">
        <w:rPr>
          <w:szCs w:val="24"/>
        </w:rPr>
        <w:t>нарушения</w:t>
      </w:r>
      <w:r w:rsidR="0005739D">
        <w:rPr>
          <w:szCs w:val="24"/>
        </w:rPr>
        <w:t xml:space="preserve"> гармоничного развития в районах проживания этнических меньшинств</w:t>
      </w:r>
      <w:r w:rsidR="002179FC">
        <w:rPr>
          <w:szCs w:val="24"/>
        </w:rPr>
        <w:t xml:space="preserve"> и подрыва национального единства и территориальной целостности.</w:t>
      </w:r>
      <w:r w:rsidR="00320363">
        <w:rPr>
          <w:szCs w:val="24"/>
        </w:rPr>
        <w:t xml:space="preserve"> </w:t>
      </w:r>
      <w:r w:rsidR="000A0854">
        <w:rPr>
          <w:szCs w:val="24"/>
        </w:rPr>
        <w:t xml:space="preserve"> Совершённые насильственные преступления также являются серьёзным нарушением целей и принципов Конвенции и были  </w:t>
      </w:r>
      <w:r w:rsidR="00E11064">
        <w:rPr>
          <w:szCs w:val="24"/>
        </w:rPr>
        <w:t>повсеместно</w:t>
      </w:r>
      <w:r w:rsidR="000A0854">
        <w:rPr>
          <w:szCs w:val="24"/>
        </w:rPr>
        <w:t xml:space="preserve"> осужден</w:t>
      </w:r>
      <w:r w:rsidR="00E11064">
        <w:rPr>
          <w:szCs w:val="24"/>
        </w:rPr>
        <w:t>ы</w:t>
      </w:r>
      <w:r w:rsidR="000A0854">
        <w:rPr>
          <w:szCs w:val="24"/>
        </w:rPr>
        <w:t xml:space="preserve"> китай</w:t>
      </w:r>
      <w:r w:rsidR="00E11064">
        <w:rPr>
          <w:szCs w:val="24"/>
        </w:rPr>
        <w:t>с</w:t>
      </w:r>
      <w:r w:rsidR="000A0854">
        <w:rPr>
          <w:szCs w:val="24"/>
        </w:rPr>
        <w:t>ким народом</w:t>
      </w:r>
      <w:r w:rsidR="00E11064">
        <w:rPr>
          <w:szCs w:val="24"/>
        </w:rPr>
        <w:t xml:space="preserve"> вне зависимости от</w:t>
      </w:r>
      <w:r w:rsidR="000A0854">
        <w:rPr>
          <w:szCs w:val="24"/>
        </w:rPr>
        <w:t xml:space="preserve"> этническ</w:t>
      </w:r>
      <w:r w:rsidR="00E11064">
        <w:rPr>
          <w:szCs w:val="24"/>
        </w:rPr>
        <w:t>ого</w:t>
      </w:r>
      <w:r w:rsidR="000A0854">
        <w:rPr>
          <w:szCs w:val="24"/>
        </w:rPr>
        <w:t xml:space="preserve"> </w:t>
      </w:r>
      <w:r w:rsidR="00E11064">
        <w:rPr>
          <w:szCs w:val="24"/>
        </w:rPr>
        <w:t>происхождения</w:t>
      </w:r>
      <w:r w:rsidR="000A0854">
        <w:rPr>
          <w:szCs w:val="24"/>
        </w:rPr>
        <w:t>.</w:t>
      </w:r>
      <w:r w:rsidR="00375912">
        <w:rPr>
          <w:szCs w:val="24"/>
        </w:rPr>
        <w:t xml:space="preserve"> </w:t>
      </w:r>
      <w:r w:rsidR="00320363">
        <w:rPr>
          <w:szCs w:val="24"/>
        </w:rPr>
        <w:t xml:space="preserve"> </w:t>
      </w:r>
      <w:r w:rsidR="00375912">
        <w:rPr>
          <w:szCs w:val="24"/>
        </w:rPr>
        <w:t>Правительство предприняло немедленные действия по прекращению эт</w:t>
      </w:r>
      <w:r w:rsidR="00702808">
        <w:rPr>
          <w:szCs w:val="24"/>
        </w:rPr>
        <w:t>ой преступной деятельности</w:t>
      </w:r>
      <w:r w:rsidR="00375912">
        <w:rPr>
          <w:szCs w:val="24"/>
        </w:rPr>
        <w:t xml:space="preserve"> и по защите права граждан на жизнь и имущество. </w:t>
      </w:r>
      <w:r w:rsidR="00320363">
        <w:rPr>
          <w:szCs w:val="24"/>
        </w:rPr>
        <w:t xml:space="preserve"> </w:t>
      </w:r>
      <w:r w:rsidR="00375912">
        <w:rPr>
          <w:szCs w:val="24"/>
        </w:rPr>
        <w:t>Общественный порядок был быстро восстановлен</w:t>
      </w:r>
      <w:r w:rsidR="00E11064">
        <w:rPr>
          <w:szCs w:val="24"/>
        </w:rPr>
        <w:t>, и</w:t>
      </w:r>
      <w:r w:rsidR="00375912">
        <w:rPr>
          <w:szCs w:val="24"/>
        </w:rPr>
        <w:t xml:space="preserve"> </w:t>
      </w:r>
      <w:r w:rsidR="00702808">
        <w:rPr>
          <w:szCs w:val="24"/>
        </w:rPr>
        <w:t>единство среди этнических групп</w:t>
      </w:r>
      <w:r w:rsidR="00E11064" w:rsidRPr="00E11064">
        <w:rPr>
          <w:szCs w:val="24"/>
        </w:rPr>
        <w:t xml:space="preserve"> </w:t>
      </w:r>
      <w:r w:rsidR="00E11064">
        <w:rPr>
          <w:szCs w:val="24"/>
        </w:rPr>
        <w:t>сохранено</w:t>
      </w:r>
      <w:r w:rsidR="00702808">
        <w:rPr>
          <w:szCs w:val="24"/>
        </w:rPr>
        <w:t>.</w:t>
      </w:r>
    </w:p>
    <w:p w:rsidR="00702808" w:rsidRDefault="00702808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702808" w:rsidRDefault="00A74DC3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16.      </w:t>
      </w:r>
      <w:r w:rsidR="00702808">
        <w:rPr>
          <w:szCs w:val="24"/>
        </w:rPr>
        <w:t xml:space="preserve">Правительство Китая осуществляет политику «одно государство – два строя» по отношению к </w:t>
      </w:r>
      <w:r w:rsidR="00AA2486">
        <w:rPr>
          <w:szCs w:val="24"/>
        </w:rPr>
        <w:t>Особым</w:t>
      </w:r>
      <w:r w:rsidR="00702808">
        <w:rPr>
          <w:szCs w:val="24"/>
        </w:rPr>
        <w:t xml:space="preserve"> административным р</w:t>
      </w:r>
      <w:r w:rsidR="00AA2486">
        <w:rPr>
          <w:szCs w:val="24"/>
        </w:rPr>
        <w:t>ай</w:t>
      </w:r>
      <w:r w:rsidR="00320363">
        <w:rPr>
          <w:szCs w:val="24"/>
        </w:rPr>
        <w:t>онам</w:t>
      </w:r>
      <w:r w:rsidR="00702808">
        <w:rPr>
          <w:szCs w:val="24"/>
        </w:rPr>
        <w:t xml:space="preserve"> Гонконг и Макао, </w:t>
      </w:r>
      <w:r w:rsidR="00AA2486">
        <w:rPr>
          <w:szCs w:val="24"/>
        </w:rPr>
        <w:t>наделённы</w:t>
      </w:r>
      <w:r w:rsidR="00320363">
        <w:rPr>
          <w:szCs w:val="24"/>
        </w:rPr>
        <w:t>м</w:t>
      </w:r>
      <w:r w:rsidR="00702808">
        <w:rPr>
          <w:szCs w:val="24"/>
        </w:rPr>
        <w:t xml:space="preserve"> высокой степенью автономности.</w:t>
      </w:r>
      <w:r w:rsidR="000C08BE">
        <w:rPr>
          <w:szCs w:val="24"/>
        </w:rPr>
        <w:t xml:space="preserve">  Он приглашает представителей этих двух р</w:t>
      </w:r>
      <w:r w:rsidR="00AA2486">
        <w:rPr>
          <w:szCs w:val="24"/>
        </w:rPr>
        <w:t>айонов</w:t>
      </w:r>
      <w:r w:rsidR="000C08BE">
        <w:rPr>
          <w:szCs w:val="24"/>
        </w:rPr>
        <w:t xml:space="preserve"> доложить о</w:t>
      </w:r>
      <w:r w:rsidR="000F23F0">
        <w:rPr>
          <w:szCs w:val="24"/>
        </w:rPr>
        <w:t>б</w:t>
      </w:r>
      <w:r w:rsidR="000C08BE">
        <w:rPr>
          <w:szCs w:val="24"/>
        </w:rPr>
        <w:t xml:space="preserve"> осуществлении </w:t>
      </w:r>
      <w:r w:rsidR="000F23F0">
        <w:rPr>
          <w:szCs w:val="24"/>
        </w:rPr>
        <w:t xml:space="preserve">ими положений </w:t>
      </w:r>
      <w:r w:rsidR="000C08BE">
        <w:rPr>
          <w:szCs w:val="24"/>
        </w:rPr>
        <w:t>Конвенции.</w:t>
      </w:r>
    </w:p>
    <w:p w:rsidR="000C08BE" w:rsidRDefault="000C08BE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0C08BE" w:rsidRDefault="00A74DC3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17.      </w:t>
      </w:r>
      <w:r w:rsidR="000C08BE" w:rsidRPr="00A11BAC">
        <w:rPr>
          <w:szCs w:val="24"/>
          <w:u w:val="single"/>
        </w:rPr>
        <w:t>Г-н Артур ХО (Китай</w:t>
      </w:r>
      <w:r w:rsidR="000C08BE">
        <w:rPr>
          <w:szCs w:val="24"/>
        </w:rPr>
        <w:t xml:space="preserve">), </w:t>
      </w:r>
      <w:r w:rsidR="008563BA">
        <w:rPr>
          <w:szCs w:val="24"/>
        </w:rPr>
        <w:t>выступая</w:t>
      </w:r>
      <w:r w:rsidR="000C08BE">
        <w:rPr>
          <w:szCs w:val="24"/>
        </w:rPr>
        <w:t xml:space="preserve"> от имени </w:t>
      </w:r>
      <w:r w:rsidR="008C39E5">
        <w:rPr>
          <w:szCs w:val="24"/>
        </w:rPr>
        <w:t>Особого административного района</w:t>
      </w:r>
      <w:r w:rsidR="000C08BE">
        <w:rPr>
          <w:szCs w:val="24"/>
        </w:rPr>
        <w:t xml:space="preserve">  Гонконг, отмечает, что в ходе рассмотрения предыдущего доклада Китая в 2001 году Комитет высказал о</w:t>
      </w:r>
      <w:r w:rsidR="00AA2486">
        <w:rPr>
          <w:szCs w:val="24"/>
        </w:rPr>
        <w:t>беспокоенность</w:t>
      </w:r>
      <w:r w:rsidR="000C08BE">
        <w:rPr>
          <w:szCs w:val="24"/>
        </w:rPr>
        <w:t xml:space="preserve"> в связи с отсутствием правовых положений, защищающих людей от расовой дискриминации</w:t>
      </w:r>
      <w:r w:rsidR="00D83F22">
        <w:rPr>
          <w:szCs w:val="24"/>
        </w:rPr>
        <w:t xml:space="preserve"> со стороны</w:t>
      </w:r>
      <w:r w:rsidR="000C08BE">
        <w:rPr>
          <w:szCs w:val="24"/>
        </w:rPr>
        <w:t xml:space="preserve"> частны</w:t>
      </w:r>
      <w:r w:rsidR="00D83F22">
        <w:rPr>
          <w:szCs w:val="24"/>
        </w:rPr>
        <w:t>х лиц</w:t>
      </w:r>
      <w:r w:rsidR="000C08BE">
        <w:rPr>
          <w:szCs w:val="24"/>
        </w:rPr>
        <w:t xml:space="preserve">. </w:t>
      </w:r>
      <w:r w:rsidR="00237347">
        <w:rPr>
          <w:szCs w:val="24"/>
        </w:rPr>
        <w:t>Чтобы рассеять эти опасения, з</w:t>
      </w:r>
      <w:r w:rsidR="000C08BE">
        <w:rPr>
          <w:szCs w:val="24"/>
        </w:rPr>
        <w:t>аконодательная власть во время изучения Законопроекта о борьбе с расовой дискриминацией, представленного правительством Гонконга в 2006 году, пр</w:t>
      </w:r>
      <w:r w:rsidR="00237347">
        <w:rPr>
          <w:szCs w:val="24"/>
        </w:rPr>
        <w:t>едложила</w:t>
      </w:r>
      <w:r w:rsidR="000C08BE">
        <w:rPr>
          <w:szCs w:val="24"/>
        </w:rPr>
        <w:t xml:space="preserve"> целый ряд поправок</w:t>
      </w:r>
      <w:r w:rsidR="00237347">
        <w:rPr>
          <w:szCs w:val="24"/>
        </w:rPr>
        <w:t>. Закон о борьбе с расовой дискриминацией вступил в силу в июле 2008 года и был полностью введён в действие в июле 2009 года после</w:t>
      </w:r>
      <w:r w:rsidR="006541B7">
        <w:rPr>
          <w:szCs w:val="24"/>
        </w:rPr>
        <w:t xml:space="preserve"> принятия</w:t>
      </w:r>
      <w:r w:rsidR="00237347">
        <w:rPr>
          <w:szCs w:val="24"/>
        </w:rPr>
        <w:t xml:space="preserve"> процессуальных норм и положений. </w:t>
      </w:r>
      <w:r w:rsidR="00551D5A">
        <w:rPr>
          <w:szCs w:val="24"/>
        </w:rPr>
        <w:t xml:space="preserve"> </w:t>
      </w:r>
      <w:r w:rsidR="005C177B">
        <w:rPr>
          <w:szCs w:val="24"/>
        </w:rPr>
        <w:t>Существует свод правил, который</w:t>
      </w:r>
      <w:r w:rsidR="00237347">
        <w:rPr>
          <w:szCs w:val="24"/>
        </w:rPr>
        <w:t xml:space="preserve"> </w:t>
      </w:r>
      <w:r w:rsidR="00D83F22">
        <w:rPr>
          <w:szCs w:val="24"/>
        </w:rPr>
        <w:t>служит  для работодателей и наёмных работников</w:t>
      </w:r>
      <w:r w:rsidR="00237347">
        <w:rPr>
          <w:szCs w:val="24"/>
        </w:rPr>
        <w:t xml:space="preserve"> руководством по соб</w:t>
      </w:r>
      <w:r w:rsidR="004162A3">
        <w:rPr>
          <w:szCs w:val="24"/>
        </w:rPr>
        <w:t>л</w:t>
      </w:r>
      <w:r w:rsidR="00237347">
        <w:rPr>
          <w:szCs w:val="24"/>
        </w:rPr>
        <w:t>юдению нов</w:t>
      </w:r>
      <w:r w:rsidR="00D83F22">
        <w:rPr>
          <w:szCs w:val="24"/>
        </w:rPr>
        <w:t>ых правовых норм</w:t>
      </w:r>
      <w:r w:rsidR="00237347">
        <w:rPr>
          <w:szCs w:val="24"/>
        </w:rPr>
        <w:t xml:space="preserve">. </w:t>
      </w:r>
      <w:r w:rsidR="00551D5A">
        <w:rPr>
          <w:szCs w:val="24"/>
        </w:rPr>
        <w:t xml:space="preserve"> </w:t>
      </w:r>
      <w:r w:rsidR="00237347">
        <w:rPr>
          <w:szCs w:val="24"/>
        </w:rPr>
        <w:t xml:space="preserve">Закон </w:t>
      </w:r>
      <w:r w:rsidR="004162A3">
        <w:rPr>
          <w:szCs w:val="24"/>
        </w:rPr>
        <w:t>обязателен для исполнения всеми государственными управлениями</w:t>
      </w:r>
      <w:r w:rsidR="006541B7">
        <w:rPr>
          <w:szCs w:val="24"/>
        </w:rPr>
        <w:t>, включая правохранительны</w:t>
      </w:r>
      <w:r w:rsidR="005C177B">
        <w:rPr>
          <w:szCs w:val="24"/>
        </w:rPr>
        <w:t>е</w:t>
      </w:r>
      <w:r w:rsidR="006541B7">
        <w:rPr>
          <w:szCs w:val="24"/>
        </w:rPr>
        <w:t xml:space="preserve"> орган</w:t>
      </w:r>
      <w:r w:rsidR="005C177B">
        <w:rPr>
          <w:szCs w:val="24"/>
        </w:rPr>
        <w:t>ы</w:t>
      </w:r>
      <w:r w:rsidR="006541B7">
        <w:rPr>
          <w:szCs w:val="24"/>
        </w:rPr>
        <w:t>, во всех указанных сферах.</w:t>
      </w:r>
      <w:r w:rsidR="00237347">
        <w:rPr>
          <w:szCs w:val="24"/>
        </w:rPr>
        <w:t xml:space="preserve"> </w:t>
      </w:r>
      <w:r w:rsidR="000C08BE">
        <w:rPr>
          <w:szCs w:val="24"/>
        </w:rPr>
        <w:t xml:space="preserve"> </w:t>
      </w:r>
    </w:p>
    <w:p w:rsidR="004162A3" w:rsidRDefault="004162A3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98739E" w:rsidRDefault="00A74DC3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18.      </w:t>
      </w:r>
      <w:r w:rsidR="00E73091">
        <w:rPr>
          <w:szCs w:val="24"/>
        </w:rPr>
        <w:t xml:space="preserve">НПО </w:t>
      </w:r>
      <w:r w:rsidR="005C177B">
        <w:rPr>
          <w:szCs w:val="24"/>
        </w:rPr>
        <w:t>получили</w:t>
      </w:r>
      <w:r w:rsidR="00E73091">
        <w:rPr>
          <w:szCs w:val="24"/>
        </w:rPr>
        <w:t xml:space="preserve"> по</w:t>
      </w:r>
      <w:r w:rsidR="005C177B">
        <w:rPr>
          <w:szCs w:val="24"/>
        </w:rPr>
        <w:t>мощь для создания и операционной поддержки</w:t>
      </w:r>
      <w:r w:rsidR="004162A3">
        <w:rPr>
          <w:szCs w:val="24"/>
        </w:rPr>
        <w:t xml:space="preserve"> четыр</w:t>
      </w:r>
      <w:r w:rsidR="005C177B">
        <w:rPr>
          <w:szCs w:val="24"/>
        </w:rPr>
        <w:t>ёх</w:t>
      </w:r>
      <w:r w:rsidR="004162A3">
        <w:rPr>
          <w:szCs w:val="24"/>
        </w:rPr>
        <w:t xml:space="preserve"> центр</w:t>
      </w:r>
      <w:r w:rsidR="005C177B">
        <w:rPr>
          <w:szCs w:val="24"/>
        </w:rPr>
        <w:t>ов</w:t>
      </w:r>
      <w:r w:rsidR="004162A3">
        <w:rPr>
          <w:szCs w:val="24"/>
        </w:rPr>
        <w:t xml:space="preserve"> вспомогательных </w:t>
      </w:r>
      <w:r w:rsidR="00C331F3">
        <w:rPr>
          <w:szCs w:val="24"/>
        </w:rPr>
        <w:t>услуг</w:t>
      </w:r>
      <w:r w:rsidR="004162A3">
        <w:rPr>
          <w:szCs w:val="24"/>
        </w:rPr>
        <w:t xml:space="preserve"> для этнических меньшинств в Гонконге</w:t>
      </w:r>
      <w:r w:rsidR="00E73091">
        <w:rPr>
          <w:szCs w:val="24"/>
        </w:rPr>
        <w:t>. В них предоставляются переводческие услуги, языковое обучение, ознакомительные программы, консультационная помощь и другие услуги.</w:t>
      </w:r>
      <w:r w:rsidR="008A3E0A">
        <w:rPr>
          <w:szCs w:val="24"/>
        </w:rPr>
        <w:t xml:space="preserve"> </w:t>
      </w:r>
      <w:r w:rsidR="00551D5A">
        <w:rPr>
          <w:szCs w:val="24"/>
        </w:rPr>
        <w:t xml:space="preserve"> </w:t>
      </w:r>
      <w:r w:rsidR="005C177B">
        <w:rPr>
          <w:szCs w:val="24"/>
        </w:rPr>
        <w:t>Сп</w:t>
      </w:r>
      <w:r w:rsidR="008A3E0A">
        <w:rPr>
          <w:szCs w:val="24"/>
        </w:rPr>
        <w:t>онсир</w:t>
      </w:r>
      <w:r w:rsidR="005C177B">
        <w:rPr>
          <w:szCs w:val="24"/>
        </w:rPr>
        <w:t>уем</w:t>
      </w:r>
      <w:r w:rsidR="008A3E0A">
        <w:rPr>
          <w:szCs w:val="24"/>
        </w:rPr>
        <w:t>ые правительством</w:t>
      </w:r>
      <w:r w:rsidR="005C177B" w:rsidRPr="005C177B">
        <w:rPr>
          <w:szCs w:val="24"/>
        </w:rPr>
        <w:t xml:space="preserve"> </w:t>
      </w:r>
      <w:r w:rsidR="005C177B">
        <w:rPr>
          <w:szCs w:val="24"/>
        </w:rPr>
        <w:t>группы развития общин</w:t>
      </w:r>
      <w:r w:rsidR="008A3E0A">
        <w:rPr>
          <w:szCs w:val="24"/>
        </w:rPr>
        <w:t xml:space="preserve"> </w:t>
      </w:r>
      <w:r w:rsidR="0098739E">
        <w:rPr>
          <w:szCs w:val="24"/>
        </w:rPr>
        <w:t xml:space="preserve">в течение целого ряда лет </w:t>
      </w:r>
      <w:r w:rsidR="00C331F3">
        <w:rPr>
          <w:szCs w:val="24"/>
        </w:rPr>
        <w:t>предоставляют</w:t>
      </w:r>
      <w:r w:rsidR="0098739E">
        <w:rPr>
          <w:szCs w:val="24"/>
        </w:rPr>
        <w:t xml:space="preserve"> услуги этническим меньшинствам через членов этих же общин.</w:t>
      </w:r>
    </w:p>
    <w:p w:rsidR="0098739E" w:rsidRDefault="0098739E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4162A3" w:rsidRDefault="00A74DC3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19.      </w:t>
      </w:r>
      <w:r w:rsidR="0098739E">
        <w:rPr>
          <w:szCs w:val="24"/>
        </w:rPr>
        <w:t>Уч</w:t>
      </w:r>
      <w:r w:rsidR="00257137">
        <w:rPr>
          <w:szCs w:val="24"/>
        </w:rPr>
        <w:t>ащиеся</w:t>
      </w:r>
      <w:r w:rsidR="0098739E">
        <w:rPr>
          <w:szCs w:val="24"/>
        </w:rPr>
        <w:t>, не</w:t>
      </w:r>
      <w:r w:rsidR="0091178A">
        <w:rPr>
          <w:szCs w:val="24"/>
        </w:rPr>
        <w:t xml:space="preserve"> </w:t>
      </w:r>
      <w:r w:rsidR="0098739E">
        <w:rPr>
          <w:szCs w:val="24"/>
        </w:rPr>
        <w:t xml:space="preserve">говорящие </w:t>
      </w:r>
      <w:r w:rsidR="00257137">
        <w:rPr>
          <w:szCs w:val="24"/>
        </w:rPr>
        <w:t>на китайском языке</w:t>
      </w:r>
      <w:r w:rsidR="0098739E">
        <w:rPr>
          <w:szCs w:val="24"/>
        </w:rPr>
        <w:t xml:space="preserve">, </w:t>
      </w:r>
      <w:r w:rsidR="0091178A">
        <w:rPr>
          <w:szCs w:val="24"/>
        </w:rPr>
        <w:t xml:space="preserve">могут </w:t>
      </w:r>
      <w:r w:rsidR="00381985">
        <w:rPr>
          <w:szCs w:val="24"/>
        </w:rPr>
        <w:t xml:space="preserve">воспользоваться широким </w:t>
      </w:r>
      <w:r w:rsidR="003041FC">
        <w:rPr>
          <w:szCs w:val="24"/>
        </w:rPr>
        <w:t>с</w:t>
      </w:r>
      <w:r w:rsidR="00381985">
        <w:rPr>
          <w:szCs w:val="24"/>
        </w:rPr>
        <w:t>пектром услуг,</w:t>
      </w:r>
      <w:r w:rsidR="0098739E">
        <w:rPr>
          <w:szCs w:val="24"/>
        </w:rPr>
        <w:t xml:space="preserve"> призванных содействовать их интеграции, в</w:t>
      </w:r>
      <w:r w:rsidR="001A557B" w:rsidRPr="001A557B">
        <w:rPr>
          <w:szCs w:val="24"/>
        </w:rPr>
        <w:t xml:space="preserve"> </w:t>
      </w:r>
      <w:r w:rsidR="001A557B">
        <w:rPr>
          <w:szCs w:val="24"/>
        </w:rPr>
        <w:t>том числе</w:t>
      </w:r>
      <w:r w:rsidR="0098739E">
        <w:rPr>
          <w:szCs w:val="24"/>
        </w:rPr>
        <w:t xml:space="preserve"> четырехнедельн</w:t>
      </w:r>
      <w:r w:rsidR="0091178A">
        <w:rPr>
          <w:szCs w:val="24"/>
        </w:rPr>
        <w:t>ой</w:t>
      </w:r>
      <w:r w:rsidR="0098739E">
        <w:rPr>
          <w:szCs w:val="24"/>
        </w:rPr>
        <w:t xml:space="preserve"> летн</w:t>
      </w:r>
      <w:r w:rsidR="0091178A">
        <w:rPr>
          <w:szCs w:val="24"/>
        </w:rPr>
        <w:t>ей</w:t>
      </w:r>
      <w:r w:rsidR="0098739E">
        <w:rPr>
          <w:szCs w:val="24"/>
        </w:rPr>
        <w:t xml:space="preserve"> </w:t>
      </w:r>
      <w:r w:rsidR="00381985">
        <w:rPr>
          <w:szCs w:val="24"/>
        </w:rPr>
        <w:t xml:space="preserve">подготовительной </w:t>
      </w:r>
      <w:r w:rsidR="0098739E">
        <w:rPr>
          <w:szCs w:val="24"/>
        </w:rPr>
        <w:t>программ</w:t>
      </w:r>
      <w:r w:rsidR="0091178A">
        <w:rPr>
          <w:szCs w:val="24"/>
        </w:rPr>
        <w:t>ой</w:t>
      </w:r>
      <w:r w:rsidR="00381985">
        <w:rPr>
          <w:szCs w:val="24"/>
        </w:rPr>
        <w:t xml:space="preserve">, </w:t>
      </w:r>
      <w:r w:rsidR="0098739E">
        <w:rPr>
          <w:szCs w:val="24"/>
        </w:rPr>
        <w:t>а также интенсивн</w:t>
      </w:r>
      <w:r w:rsidR="0091178A">
        <w:rPr>
          <w:szCs w:val="24"/>
        </w:rPr>
        <w:t>ой</w:t>
      </w:r>
      <w:r w:rsidR="0098739E">
        <w:rPr>
          <w:szCs w:val="24"/>
        </w:rPr>
        <w:t xml:space="preserve"> подд</w:t>
      </w:r>
      <w:r w:rsidR="0091178A">
        <w:rPr>
          <w:szCs w:val="24"/>
        </w:rPr>
        <w:t>ержкой</w:t>
      </w:r>
      <w:r w:rsidR="0098739E">
        <w:rPr>
          <w:szCs w:val="24"/>
        </w:rPr>
        <w:t xml:space="preserve"> на местах, оказываем</w:t>
      </w:r>
      <w:r w:rsidR="0091178A">
        <w:rPr>
          <w:szCs w:val="24"/>
        </w:rPr>
        <w:t xml:space="preserve">ой специализированным школам для дальнейшего совершенствования обучения учеников, не говорящих </w:t>
      </w:r>
      <w:r w:rsidR="00257137">
        <w:rPr>
          <w:szCs w:val="24"/>
        </w:rPr>
        <w:t>на китайском языке</w:t>
      </w:r>
      <w:r w:rsidR="0091178A">
        <w:rPr>
          <w:szCs w:val="24"/>
        </w:rPr>
        <w:t>.</w:t>
      </w:r>
      <w:r w:rsidR="0098739E">
        <w:rPr>
          <w:szCs w:val="24"/>
        </w:rPr>
        <w:t xml:space="preserve"> </w:t>
      </w:r>
      <w:r w:rsidR="0091178A">
        <w:rPr>
          <w:szCs w:val="24"/>
        </w:rPr>
        <w:t xml:space="preserve"> Каждой специализированной школе выд</w:t>
      </w:r>
      <w:r w:rsidR="00381985">
        <w:rPr>
          <w:szCs w:val="24"/>
        </w:rPr>
        <w:t>еляется</w:t>
      </w:r>
      <w:r w:rsidR="0091178A">
        <w:rPr>
          <w:szCs w:val="24"/>
        </w:rPr>
        <w:t xml:space="preserve"> специальное пособие </w:t>
      </w:r>
      <w:r w:rsidR="00381985">
        <w:rPr>
          <w:szCs w:val="24"/>
        </w:rPr>
        <w:t>на</w:t>
      </w:r>
      <w:r w:rsidR="00551D5A">
        <w:rPr>
          <w:szCs w:val="24"/>
        </w:rPr>
        <w:t xml:space="preserve"> </w:t>
      </w:r>
      <w:r w:rsidR="00381985">
        <w:rPr>
          <w:szCs w:val="24"/>
        </w:rPr>
        <w:t xml:space="preserve"> вспомогательные программы</w:t>
      </w:r>
      <w:r w:rsidR="0091178A">
        <w:rPr>
          <w:szCs w:val="24"/>
        </w:rPr>
        <w:t xml:space="preserve"> по подготовке и обучению учеников, не </w:t>
      </w:r>
      <w:r w:rsidR="00257137">
        <w:rPr>
          <w:szCs w:val="24"/>
        </w:rPr>
        <w:t>владе</w:t>
      </w:r>
      <w:r w:rsidR="00381985">
        <w:rPr>
          <w:szCs w:val="24"/>
        </w:rPr>
        <w:t>ющих</w:t>
      </w:r>
      <w:r w:rsidR="00257137">
        <w:rPr>
          <w:szCs w:val="24"/>
        </w:rPr>
        <w:t xml:space="preserve"> китайским языком</w:t>
      </w:r>
      <w:r w:rsidR="0091178A">
        <w:rPr>
          <w:szCs w:val="24"/>
        </w:rPr>
        <w:t>.</w:t>
      </w:r>
      <w:r w:rsidR="00551D5A">
        <w:rPr>
          <w:szCs w:val="24"/>
        </w:rPr>
        <w:t xml:space="preserve"> </w:t>
      </w:r>
      <w:r w:rsidR="0091178A">
        <w:rPr>
          <w:szCs w:val="24"/>
        </w:rPr>
        <w:t xml:space="preserve"> </w:t>
      </w:r>
      <w:r w:rsidR="001A557B">
        <w:rPr>
          <w:szCs w:val="24"/>
        </w:rPr>
        <w:t>Помимо этого</w:t>
      </w:r>
      <w:r w:rsidR="00ED2562">
        <w:rPr>
          <w:szCs w:val="24"/>
        </w:rPr>
        <w:t xml:space="preserve">, </w:t>
      </w:r>
      <w:r w:rsidR="001A557B">
        <w:rPr>
          <w:szCs w:val="24"/>
        </w:rPr>
        <w:t xml:space="preserve">одному их </w:t>
      </w:r>
      <w:r w:rsidR="00ED2562">
        <w:rPr>
          <w:szCs w:val="24"/>
        </w:rPr>
        <w:t>местн</w:t>
      </w:r>
      <w:r w:rsidR="001A557B">
        <w:rPr>
          <w:szCs w:val="24"/>
        </w:rPr>
        <w:t>ых</w:t>
      </w:r>
      <w:r w:rsidR="00ED2562">
        <w:rPr>
          <w:szCs w:val="24"/>
        </w:rPr>
        <w:t xml:space="preserve"> университет</w:t>
      </w:r>
      <w:r w:rsidR="001A557B">
        <w:rPr>
          <w:szCs w:val="24"/>
        </w:rPr>
        <w:t>ов</w:t>
      </w:r>
      <w:r w:rsidR="00ED2562">
        <w:rPr>
          <w:szCs w:val="24"/>
        </w:rPr>
        <w:t xml:space="preserve"> было поручено </w:t>
      </w:r>
      <w:r w:rsidR="00381985">
        <w:rPr>
          <w:szCs w:val="24"/>
        </w:rPr>
        <w:t>заняться руководством</w:t>
      </w:r>
      <w:r w:rsidR="00ED2562">
        <w:rPr>
          <w:szCs w:val="24"/>
        </w:rPr>
        <w:t xml:space="preserve"> вспомогательными центрами по изучению китайского языка, </w:t>
      </w:r>
      <w:r w:rsidR="004C075C">
        <w:rPr>
          <w:szCs w:val="24"/>
        </w:rPr>
        <w:t>оказывающими языковую помощь</w:t>
      </w:r>
      <w:r w:rsidR="00ED2562">
        <w:rPr>
          <w:szCs w:val="24"/>
        </w:rPr>
        <w:t xml:space="preserve"> после </w:t>
      </w:r>
      <w:r w:rsidR="00381985">
        <w:rPr>
          <w:szCs w:val="24"/>
        </w:rPr>
        <w:t>уроков и в каникулы</w:t>
      </w:r>
      <w:r w:rsidR="00ED2562">
        <w:rPr>
          <w:szCs w:val="24"/>
        </w:rPr>
        <w:t xml:space="preserve">. Подробная информация о вспомогательных </w:t>
      </w:r>
      <w:r w:rsidR="00257137">
        <w:rPr>
          <w:szCs w:val="24"/>
        </w:rPr>
        <w:t>услугах</w:t>
      </w:r>
      <w:r w:rsidR="00ED2562">
        <w:rPr>
          <w:szCs w:val="24"/>
        </w:rPr>
        <w:t xml:space="preserve"> для уч</w:t>
      </w:r>
      <w:r w:rsidR="00257137">
        <w:rPr>
          <w:szCs w:val="24"/>
        </w:rPr>
        <w:t>ащихся</w:t>
      </w:r>
      <w:r w:rsidR="00ED2562">
        <w:rPr>
          <w:szCs w:val="24"/>
        </w:rPr>
        <w:t xml:space="preserve">, не говорящих </w:t>
      </w:r>
      <w:r w:rsidR="00257137">
        <w:rPr>
          <w:szCs w:val="24"/>
        </w:rPr>
        <w:t>на китайском языке,</w:t>
      </w:r>
      <w:r w:rsidR="00ED2562">
        <w:rPr>
          <w:szCs w:val="24"/>
        </w:rPr>
        <w:t xml:space="preserve"> </w:t>
      </w:r>
      <w:r w:rsidR="00381985">
        <w:rPr>
          <w:szCs w:val="24"/>
        </w:rPr>
        <w:t>содержится</w:t>
      </w:r>
      <w:r w:rsidR="00ED2562">
        <w:rPr>
          <w:szCs w:val="24"/>
        </w:rPr>
        <w:t xml:space="preserve"> в докладе о</w:t>
      </w:r>
      <w:r w:rsidR="00AA2486">
        <w:rPr>
          <w:szCs w:val="24"/>
        </w:rPr>
        <w:t>б Особом</w:t>
      </w:r>
      <w:r w:rsidR="00ED2562">
        <w:rPr>
          <w:szCs w:val="24"/>
        </w:rPr>
        <w:t xml:space="preserve"> административном р</w:t>
      </w:r>
      <w:r w:rsidR="00AA2486">
        <w:rPr>
          <w:szCs w:val="24"/>
        </w:rPr>
        <w:t>айоне</w:t>
      </w:r>
      <w:r w:rsidR="00ED2562">
        <w:rPr>
          <w:szCs w:val="24"/>
        </w:rPr>
        <w:t xml:space="preserve"> Гонконг (</w:t>
      </w:r>
      <w:r w:rsidR="00ED2562" w:rsidRPr="00396908">
        <w:rPr>
          <w:szCs w:val="24"/>
        </w:rPr>
        <w:t>CERD</w:t>
      </w:r>
      <w:r w:rsidR="00ED2562" w:rsidRPr="00ED2562">
        <w:rPr>
          <w:szCs w:val="24"/>
        </w:rPr>
        <w:t>/</w:t>
      </w:r>
      <w:r w:rsidR="00ED2562" w:rsidRPr="00396908">
        <w:rPr>
          <w:szCs w:val="24"/>
        </w:rPr>
        <w:t>C</w:t>
      </w:r>
      <w:r w:rsidR="00ED2562" w:rsidRPr="00ED2562">
        <w:rPr>
          <w:szCs w:val="24"/>
        </w:rPr>
        <w:t>/</w:t>
      </w:r>
      <w:r w:rsidR="00ED2562" w:rsidRPr="00396908">
        <w:rPr>
          <w:szCs w:val="24"/>
        </w:rPr>
        <w:t>HKG</w:t>
      </w:r>
      <w:r w:rsidR="00ED2562" w:rsidRPr="00ED2562">
        <w:rPr>
          <w:szCs w:val="24"/>
        </w:rPr>
        <w:t xml:space="preserve">/13, </w:t>
      </w:r>
      <w:r w:rsidR="00ED2562">
        <w:rPr>
          <w:szCs w:val="24"/>
        </w:rPr>
        <w:t>пункт 177).</w:t>
      </w:r>
    </w:p>
    <w:p w:rsidR="003041FC" w:rsidRDefault="003041FC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3041FC" w:rsidRDefault="00A74DC3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20.      </w:t>
      </w:r>
      <w:r w:rsidR="003041FC">
        <w:rPr>
          <w:szCs w:val="24"/>
        </w:rPr>
        <w:t>Ищущие работу лица, принадлежащие к этническим меньшинствам, могут воспользоваться широким спектром услуг, направленных на улучшение возможностей получения работы по найму, в</w:t>
      </w:r>
      <w:r w:rsidR="001A557B">
        <w:rPr>
          <w:szCs w:val="24"/>
        </w:rPr>
        <w:t xml:space="preserve"> том числе</w:t>
      </w:r>
      <w:r w:rsidR="003041FC">
        <w:rPr>
          <w:szCs w:val="24"/>
        </w:rPr>
        <w:t xml:space="preserve"> </w:t>
      </w:r>
      <w:r w:rsidR="001A557B">
        <w:rPr>
          <w:szCs w:val="24"/>
        </w:rPr>
        <w:t xml:space="preserve">англоязычными </w:t>
      </w:r>
      <w:r w:rsidR="003041FC">
        <w:rPr>
          <w:szCs w:val="24"/>
        </w:rPr>
        <w:t xml:space="preserve">курсами профессионального обучения с </w:t>
      </w:r>
      <w:r w:rsidR="001A557B">
        <w:rPr>
          <w:szCs w:val="24"/>
        </w:rPr>
        <w:t>возможностью целевого трудоустройства</w:t>
      </w:r>
      <w:r w:rsidR="003041FC">
        <w:rPr>
          <w:szCs w:val="24"/>
        </w:rPr>
        <w:t>, курсами обучения универсальным навыкам, подготовительными курсами обучения китайскому языку для сдачи экзамена на присвоение квалификации специалиста и курсами</w:t>
      </w:r>
      <w:r w:rsidR="00AC5413">
        <w:rPr>
          <w:szCs w:val="24"/>
        </w:rPr>
        <w:t xml:space="preserve"> профессионального обучения в сферах гостиничного дела и туризма.</w:t>
      </w:r>
      <w:r w:rsidR="00551D5A">
        <w:rPr>
          <w:szCs w:val="24"/>
        </w:rPr>
        <w:t xml:space="preserve"> </w:t>
      </w:r>
      <w:r w:rsidR="003041FC">
        <w:rPr>
          <w:szCs w:val="24"/>
        </w:rPr>
        <w:t xml:space="preserve"> </w:t>
      </w:r>
      <w:r w:rsidR="00AC5413">
        <w:rPr>
          <w:szCs w:val="24"/>
        </w:rPr>
        <w:t>Образовательные учреждения обучают собственных сотрудников быть более восприимчивыми к культурным особенностям.</w:t>
      </w:r>
    </w:p>
    <w:p w:rsidR="00AC5413" w:rsidRDefault="00AC5413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AC5413" w:rsidRDefault="000B342C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21.      </w:t>
      </w:r>
      <w:r w:rsidR="00AC5413">
        <w:rPr>
          <w:szCs w:val="24"/>
        </w:rPr>
        <w:t xml:space="preserve">На </w:t>
      </w:r>
      <w:r w:rsidR="001A557B">
        <w:rPr>
          <w:szCs w:val="24"/>
        </w:rPr>
        <w:t>вновь прибывающих</w:t>
      </w:r>
      <w:r w:rsidR="00AC5413">
        <w:rPr>
          <w:szCs w:val="24"/>
        </w:rPr>
        <w:t xml:space="preserve"> из </w:t>
      </w:r>
      <w:r w:rsidR="001A557B">
        <w:rPr>
          <w:szCs w:val="24"/>
        </w:rPr>
        <w:t xml:space="preserve">континентального </w:t>
      </w:r>
      <w:r w:rsidR="00AC5413">
        <w:rPr>
          <w:szCs w:val="24"/>
        </w:rPr>
        <w:t xml:space="preserve">Китая распространяется </w:t>
      </w:r>
      <w:r w:rsidR="006E0E51">
        <w:rPr>
          <w:szCs w:val="24"/>
        </w:rPr>
        <w:t>З</w:t>
      </w:r>
      <w:r w:rsidR="00AC5413">
        <w:rPr>
          <w:szCs w:val="24"/>
        </w:rPr>
        <w:t xml:space="preserve">акон о борьбе с расовой дискриминацией. </w:t>
      </w:r>
      <w:r w:rsidR="00551D5A">
        <w:rPr>
          <w:szCs w:val="24"/>
        </w:rPr>
        <w:t xml:space="preserve"> </w:t>
      </w:r>
      <w:r w:rsidR="00AC5413">
        <w:rPr>
          <w:szCs w:val="24"/>
        </w:rPr>
        <w:t xml:space="preserve">Хотя </w:t>
      </w:r>
      <w:r w:rsidR="007E7818">
        <w:rPr>
          <w:szCs w:val="24"/>
        </w:rPr>
        <w:t>в основном они</w:t>
      </w:r>
      <w:r w:rsidR="00AC5413">
        <w:rPr>
          <w:szCs w:val="24"/>
        </w:rPr>
        <w:t xml:space="preserve"> </w:t>
      </w:r>
      <w:r w:rsidR="006E0E51">
        <w:rPr>
          <w:szCs w:val="24"/>
        </w:rPr>
        <w:t xml:space="preserve">имеют то же этническое происхождение, что и большинство жителей </w:t>
      </w:r>
      <w:r w:rsidR="00AA2486">
        <w:rPr>
          <w:szCs w:val="24"/>
        </w:rPr>
        <w:t>Особого</w:t>
      </w:r>
      <w:r w:rsidR="006E0E51">
        <w:rPr>
          <w:szCs w:val="24"/>
        </w:rPr>
        <w:t xml:space="preserve"> административного </w:t>
      </w:r>
      <w:r w:rsidR="00AA2486">
        <w:rPr>
          <w:szCs w:val="24"/>
        </w:rPr>
        <w:t>района</w:t>
      </w:r>
      <w:r w:rsidR="006E0E51">
        <w:rPr>
          <w:szCs w:val="24"/>
        </w:rPr>
        <w:t xml:space="preserve"> Гонко</w:t>
      </w:r>
      <w:r w:rsidR="00AA2486">
        <w:rPr>
          <w:szCs w:val="24"/>
        </w:rPr>
        <w:t>н</w:t>
      </w:r>
      <w:r w:rsidR="006E0E51">
        <w:rPr>
          <w:szCs w:val="24"/>
        </w:rPr>
        <w:t xml:space="preserve">г, многие испытывают сложности с адаптацией к новой среде, и </w:t>
      </w:r>
      <w:r w:rsidR="007E7818">
        <w:rPr>
          <w:szCs w:val="24"/>
        </w:rPr>
        <w:t>в этой связи предоставляется</w:t>
      </w:r>
      <w:r w:rsidR="006E0E51">
        <w:rPr>
          <w:szCs w:val="24"/>
        </w:rPr>
        <w:t xml:space="preserve"> целый ряд услуг, содействующих их интеграции, включая услуги по распределению в школы</w:t>
      </w:r>
      <w:r w:rsidR="007E7818">
        <w:rPr>
          <w:szCs w:val="24"/>
        </w:rPr>
        <w:t>, а также обеспечиваются</w:t>
      </w:r>
      <w:r w:rsidR="006E0E51">
        <w:rPr>
          <w:szCs w:val="24"/>
        </w:rPr>
        <w:t xml:space="preserve"> пособия, </w:t>
      </w:r>
      <w:r w:rsidR="007E7818">
        <w:rPr>
          <w:szCs w:val="24"/>
        </w:rPr>
        <w:t>покрываю</w:t>
      </w:r>
      <w:r w:rsidR="006E0E51">
        <w:rPr>
          <w:szCs w:val="24"/>
        </w:rPr>
        <w:t xml:space="preserve">щие </w:t>
      </w:r>
      <w:r w:rsidR="007E7818">
        <w:rPr>
          <w:szCs w:val="24"/>
        </w:rPr>
        <w:t xml:space="preserve">затраты на </w:t>
      </w:r>
      <w:r w:rsidR="006E0E51">
        <w:rPr>
          <w:szCs w:val="24"/>
        </w:rPr>
        <w:t xml:space="preserve">специальные школьные программы для </w:t>
      </w:r>
      <w:r w:rsidR="007E7818">
        <w:rPr>
          <w:szCs w:val="24"/>
        </w:rPr>
        <w:t xml:space="preserve">вновь </w:t>
      </w:r>
      <w:r w:rsidR="006E0E51">
        <w:rPr>
          <w:szCs w:val="24"/>
        </w:rPr>
        <w:t>прибыв</w:t>
      </w:r>
      <w:r w:rsidR="007E7818">
        <w:rPr>
          <w:szCs w:val="24"/>
        </w:rPr>
        <w:t>ающ</w:t>
      </w:r>
      <w:r w:rsidR="006E0E51">
        <w:rPr>
          <w:szCs w:val="24"/>
        </w:rPr>
        <w:t xml:space="preserve">их детей. </w:t>
      </w:r>
      <w:r w:rsidR="007E7818">
        <w:rPr>
          <w:szCs w:val="24"/>
        </w:rPr>
        <w:t>Кроме того</w:t>
      </w:r>
      <w:r w:rsidR="006E0E51">
        <w:rPr>
          <w:szCs w:val="24"/>
        </w:rPr>
        <w:t xml:space="preserve">, </w:t>
      </w:r>
      <w:r w:rsidR="007E7818">
        <w:rPr>
          <w:szCs w:val="24"/>
        </w:rPr>
        <w:t>организованы</w:t>
      </w:r>
      <w:r w:rsidR="006E0E51">
        <w:rPr>
          <w:szCs w:val="24"/>
        </w:rPr>
        <w:t xml:space="preserve"> специальные крусы обучения, целевы</w:t>
      </w:r>
      <w:r w:rsidR="002A71D1">
        <w:rPr>
          <w:szCs w:val="24"/>
        </w:rPr>
        <w:t>е</w:t>
      </w:r>
      <w:r w:rsidR="006E0E51">
        <w:rPr>
          <w:szCs w:val="24"/>
        </w:rPr>
        <w:t xml:space="preserve"> служб</w:t>
      </w:r>
      <w:r w:rsidR="002A71D1">
        <w:rPr>
          <w:szCs w:val="24"/>
        </w:rPr>
        <w:t>ы</w:t>
      </w:r>
      <w:r w:rsidR="006E0E51">
        <w:rPr>
          <w:szCs w:val="24"/>
        </w:rPr>
        <w:t xml:space="preserve"> по трудоустройству и </w:t>
      </w:r>
      <w:r w:rsidR="002A71D1">
        <w:rPr>
          <w:szCs w:val="24"/>
        </w:rPr>
        <w:t>специал</w:t>
      </w:r>
      <w:r w:rsidR="007E7818">
        <w:rPr>
          <w:szCs w:val="24"/>
        </w:rPr>
        <w:t xml:space="preserve">изированные </w:t>
      </w:r>
      <w:r w:rsidR="002A71D1">
        <w:rPr>
          <w:szCs w:val="24"/>
        </w:rPr>
        <w:t>пособия и инструктивные занятия для содействия адаптации к местному рынку труда.</w:t>
      </w:r>
    </w:p>
    <w:p w:rsidR="002A71D1" w:rsidRDefault="002A71D1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2A71D1" w:rsidRDefault="000B342C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22.      </w:t>
      </w:r>
      <w:r w:rsidR="002A71D1">
        <w:rPr>
          <w:szCs w:val="24"/>
        </w:rPr>
        <w:t>В отношении иностран</w:t>
      </w:r>
      <w:r w:rsidR="00484295">
        <w:rPr>
          <w:szCs w:val="24"/>
        </w:rPr>
        <w:t>цев, работающих в качестве домашней прислуги,</w:t>
      </w:r>
      <w:r w:rsidR="002A71D1">
        <w:rPr>
          <w:szCs w:val="24"/>
        </w:rPr>
        <w:t xml:space="preserve"> соблюдается так называемое правило «двух недель» с целью предотвращения жестокого обращения  и </w:t>
      </w:r>
      <w:r w:rsidR="002D5F2E">
        <w:rPr>
          <w:szCs w:val="24"/>
        </w:rPr>
        <w:t>предотвращения</w:t>
      </w:r>
      <w:r w:rsidR="002A71D1">
        <w:rPr>
          <w:szCs w:val="24"/>
        </w:rPr>
        <w:t xml:space="preserve"> </w:t>
      </w:r>
      <w:r w:rsidR="002D5F2E">
        <w:rPr>
          <w:szCs w:val="24"/>
        </w:rPr>
        <w:t xml:space="preserve">нарушения визового режима и несанкционированного трудоустройства со стороны </w:t>
      </w:r>
      <w:r w:rsidR="002A71D1">
        <w:rPr>
          <w:szCs w:val="24"/>
        </w:rPr>
        <w:t>иностран</w:t>
      </w:r>
      <w:r w:rsidR="00484295">
        <w:rPr>
          <w:szCs w:val="24"/>
        </w:rPr>
        <w:t>цев, работающих в качестве домашней прислуги,</w:t>
      </w:r>
      <w:r w:rsidR="002A71D1">
        <w:rPr>
          <w:szCs w:val="24"/>
        </w:rPr>
        <w:t xml:space="preserve"> </w:t>
      </w:r>
      <w:r w:rsidR="002D5F2E">
        <w:rPr>
          <w:szCs w:val="24"/>
        </w:rPr>
        <w:t>а также со стороны</w:t>
      </w:r>
      <w:r w:rsidR="002A71D1">
        <w:rPr>
          <w:szCs w:val="24"/>
        </w:rPr>
        <w:t xml:space="preserve"> </w:t>
      </w:r>
      <w:r w:rsidR="002D5F2E">
        <w:rPr>
          <w:szCs w:val="24"/>
        </w:rPr>
        <w:t>импортированных рабочих</w:t>
      </w:r>
      <w:r w:rsidR="00484295">
        <w:rPr>
          <w:szCs w:val="24"/>
        </w:rPr>
        <w:t>.</w:t>
      </w:r>
      <w:r w:rsidR="004D4C1A">
        <w:rPr>
          <w:szCs w:val="24"/>
        </w:rPr>
        <w:t xml:space="preserve"> </w:t>
      </w:r>
      <w:r w:rsidR="00C43770">
        <w:rPr>
          <w:szCs w:val="24"/>
        </w:rPr>
        <w:t xml:space="preserve"> </w:t>
      </w:r>
      <w:r w:rsidR="004D4C1A">
        <w:rPr>
          <w:szCs w:val="24"/>
        </w:rPr>
        <w:t xml:space="preserve">Данное правило не запрещает работникам снова трудоустраиваться в </w:t>
      </w:r>
      <w:r w:rsidR="00AA2486">
        <w:rPr>
          <w:szCs w:val="24"/>
        </w:rPr>
        <w:t>Особом</w:t>
      </w:r>
      <w:r w:rsidR="004D4C1A">
        <w:rPr>
          <w:szCs w:val="24"/>
        </w:rPr>
        <w:t xml:space="preserve"> административном р</w:t>
      </w:r>
      <w:r w:rsidR="00AA2486">
        <w:rPr>
          <w:szCs w:val="24"/>
        </w:rPr>
        <w:t>айоне</w:t>
      </w:r>
      <w:r w:rsidR="004D4C1A">
        <w:rPr>
          <w:szCs w:val="24"/>
        </w:rPr>
        <w:t xml:space="preserve"> Гонконг после их возвращения в страны их происхождения. </w:t>
      </w:r>
      <w:r w:rsidR="00C43770">
        <w:rPr>
          <w:szCs w:val="24"/>
        </w:rPr>
        <w:t xml:space="preserve"> </w:t>
      </w:r>
      <w:r w:rsidR="004D4C1A">
        <w:rPr>
          <w:szCs w:val="24"/>
        </w:rPr>
        <w:t xml:space="preserve">Иностранцы, работающие в качестве домашней прислуги, пользуются теми же правами, </w:t>
      </w:r>
      <w:r w:rsidR="00AA2486">
        <w:rPr>
          <w:szCs w:val="24"/>
        </w:rPr>
        <w:t>что</w:t>
      </w:r>
      <w:r w:rsidR="004D4C1A">
        <w:rPr>
          <w:szCs w:val="24"/>
        </w:rPr>
        <w:t xml:space="preserve"> и местные работники, и им гарантируется минимально допустимый заработок, чтобы защитить </w:t>
      </w:r>
      <w:r w:rsidR="002D5F2E">
        <w:rPr>
          <w:szCs w:val="24"/>
        </w:rPr>
        <w:t xml:space="preserve">их </w:t>
      </w:r>
      <w:r w:rsidR="004D4C1A">
        <w:rPr>
          <w:szCs w:val="24"/>
        </w:rPr>
        <w:t xml:space="preserve">от эксплуатации. Им также гарантируется </w:t>
      </w:r>
      <w:r w:rsidR="002D5F2E">
        <w:rPr>
          <w:szCs w:val="24"/>
        </w:rPr>
        <w:t>наличие трудового соглашения</w:t>
      </w:r>
      <w:r w:rsidR="004D4C1A">
        <w:rPr>
          <w:szCs w:val="24"/>
        </w:rPr>
        <w:t xml:space="preserve">, в котором указываются условия работы по найму, </w:t>
      </w:r>
      <w:r w:rsidR="00AA2486">
        <w:rPr>
          <w:szCs w:val="24"/>
        </w:rPr>
        <w:t xml:space="preserve">такие </w:t>
      </w:r>
      <w:r w:rsidR="004D4C1A">
        <w:rPr>
          <w:szCs w:val="24"/>
        </w:rPr>
        <w:t>как бесплатный проезд, проживание, питание и медицинское обслуживание, которые обеспечиваются работодателем.</w:t>
      </w:r>
    </w:p>
    <w:p w:rsidR="004D4C1A" w:rsidRDefault="004D4C1A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4D4C1A" w:rsidRDefault="000B342C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23.      </w:t>
      </w:r>
      <w:r w:rsidR="004D4C1A">
        <w:rPr>
          <w:szCs w:val="24"/>
        </w:rPr>
        <w:t>В суд не поступ</w:t>
      </w:r>
      <w:r w:rsidR="008563BA">
        <w:rPr>
          <w:szCs w:val="24"/>
        </w:rPr>
        <w:t>а</w:t>
      </w:r>
      <w:r w:rsidR="004D4C1A">
        <w:rPr>
          <w:szCs w:val="24"/>
        </w:rPr>
        <w:t>ли дела, связанные с нарушениями Конвенции.</w:t>
      </w:r>
    </w:p>
    <w:p w:rsidR="004D4C1A" w:rsidRDefault="004D4C1A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4D4C1A" w:rsidRDefault="000B342C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24.      </w:t>
      </w:r>
      <w:r w:rsidR="004D4C1A" w:rsidRPr="00A11BAC">
        <w:rPr>
          <w:szCs w:val="24"/>
          <w:u w:val="single"/>
        </w:rPr>
        <w:t>Г-н ХО Кин-вах (Китай</w:t>
      </w:r>
      <w:r w:rsidR="004D4C1A">
        <w:rPr>
          <w:szCs w:val="24"/>
        </w:rPr>
        <w:t xml:space="preserve">), </w:t>
      </w:r>
      <w:r w:rsidR="008563BA">
        <w:rPr>
          <w:szCs w:val="24"/>
        </w:rPr>
        <w:t>выступая</w:t>
      </w:r>
      <w:r w:rsidR="00B21D1A">
        <w:rPr>
          <w:szCs w:val="24"/>
        </w:rPr>
        <w:t xml:space="preserve"> от имени</w:t>
      </w:r>
      <w:r w:rsidR="004D4C1A">
        <w:rPr>
          <w:szCs w:val="24"/>
        </w:rPr>
        <w:t xml:space="preserve"> </w:t>
      </w:r>
      <w:r w:rsidR="00AA2486">
        <w:rPr>
          <w:szCs w:val="24"/>
        </w:rPr>
        <w:t>Особого</w:t>
      </w:r>
      <w:r w:rsidR="004D4C1A">
        <w:rPr>
          <w:szCs w:val="24"/>
        </w:rPr>
        <w:t xml:space="preserve"> административн</w:t>
      </w:r>
      <w:r w:rsidR="00B21D1A">
        <w:rPr>
          <w:szCs w:val="24"/>
        </w:rPr>
        <w:t>ого</w:t>
      </w:r>
      <w:r w:rsidR="004D4C1A">
        <w:rPr>
          <w:szCs w:val="24"/>
        </w:rPr>
        <w:t xml:space="preserve"> р</w:t>
      </w:r>
      <w:r w:rsidR="00AA2486">
        <w:rPr>
          <w:szCs w:val="24"/>
        </w:rPr>
        <w:t>айона</w:t>
      </w:r>
      <w:r w:rsidR="004D4C1A">
        <w:rPr>
          <w:szCs w:val="24"/>
        </w:rPr>
        <w:t xml:space="preserve"> Макао</w:t>
      </w:r>
      <w:r w:rsidR="008563BA">
        <w:rPr>
          <w:szCs w:val="24"/>
        </w:rPr>
        <w:t xml:space="preserve"> и представляя доклад, содержащийся в документе </w:t>
      </w:r>
      <w:r w:rsidR="008563BA" w:rsidRPr="00396908">
        <w:rPr>
          <w:szCs w:val="24"/>
        </w:rPr>
        <w:t>CERD</w:t>
      </w:r>
      <w:r w:rsidR="008563BA" w:rsidRPr="008563BA">
        <w:rPr>
          <w:szCs w:val="24"/>
        </w:rPr>
        <w:t>/</w:t>
      </w:r>
      <w:r w:rsidR="008563BA" w:rsidRPr="00396908">
        <w:rPr>
          <w:szCs w:val="24"/>
        </w:rPr>
        <w:t>C</w:t>
      </w:r>
      <w:r w:rsidR="008563BA" w:rsidRPr="008563BA">
        <w:rPr>
          <w:szCs w:val="24"/>
        </w:rPr>
        <w:t>/</w:t>
      </w:r>
      <w:r w:rsidR="008563BA" w:rsidRPr="00396908">
        <w:rPr>
          <w:szCs w:val="24"/>
        </w:rPr>
        <w:t>MAC</w:t>
      </w:r>
      <w:r w:rsidR="008563BA" w:rsidRPr="008563BA">
        <w:rPr>
          <w:szCs w:val="24"/>
        </w:rPr>
        <w:t>/13</w:t>
      </w:r>
      <w:r w:rsidR="008563BA">
        <w:rPr>
          <w:szCs w:val="24"/>
        </w:rPr>
        <w:t xml:space="preserve">, говорит, что Макао </w:t>
      </w:r>
      <w:r w:rsidR="00AA2486">
        <w:rPr>
          <w:szCs w:val="24"/>
        </w:rPr>
        <w:t xml:space="preserve">на протяжении своей истории </w:t>
      </w:r>
      <w:r w:rsidR="008563BA">
        <w:rPr>
          <w:szCs w:val="24"/>
        </w:rPr>
        <w:t>принял поколения иммигрантов, и люди различных национальностей и религиозных убеждений, языковой и культурной принадлежности живут вместе и имеют право пользоваться своей культурой, исповедовать свою религию и пользовать</w:t>
      </w:r>
      <w:r w:rsidR="00BD2159">
        <w:rPr>
          <w:szCs w:val="24"/>
        </w:rPr>
        <w:t>ся</w:t>
      </w:r>
      <w:r w:rsidR="008563BA">
        <w:rPr>
          <w:szCs w:val="24"/>
        </w:rPr>
        <w:t xml:space="preserve"> сво</w:t>
      </w:r>
      <w:r w:rsidR="00BD2159">
        <w:rPr>
          <w:szCs w:val="24"/>
        </w:rPr>
        <w:t>им</w:t>
      </w:r>
      <w:r w:rsidR="008563BA">
        <w:rPr>
          <w:szCs w:val="24"/>
        </w:rPr>
        <w:t xml:space="preserve"> язык</w:t>
      </w:r>
      <w:r w:rsidR="00BD2159">
        <w:rPr>
          <w:szCs w:val="24"/>
        </w:rPr>
        <w:t>ом</w:t>
      </w:r>
      <w:r w:rsidR="008563BA">
        <w:rPr>
          <w:szCs w:val="24"/>
        </w:rPr>
        <w:t xml:space="preserve">. </w:t>
      </w:r>
      <w:r w:rsidR="00C43770">
        <w:rPr>
          <w:szCs w:val="24"/>
        </w:rPr>
        <w:t xml:space="preserve"> </w:t>
      </w:r>
      <w:r w:rsidR="008563BA">
        <w:rPr>
          <w:szCs w:val="24"/>
        </w:rPr>
        <w:t xml:space="preserve">В статье 25 Основного закона всем жителям Макао обеспечивается равенство перед законом и свобода от дискриминации, а в статье 43 </w:t>
      </w:r>
      <w:r w:rsidR="00A95603">
        <w:rPr>
          <w:szCs w:val="24"/>
        </w:rPr>
        <w:t>О</w:t>
      </w:r>
      <w:r w:rsidR="008563BA">
        <w:rPr>
          <w:szCs w:val="24"/>
        </w:rPr>
        <w:t>сновного закона нерезидентам предоставляются конституционные гарантии</w:t>
      </w:r>
      <w:r w:rsidR="00616099">
        <w:rPr>
          <w:szCs w:val="24"/>
        </w:rPr>
        <w:t xml:space="preserve"> прав и свобод. </w:t>
      </w:r>
      <w:r w:rsidR="00C43770">
        <w:rPr>
          <w:szCs w:val="24"/>
        </w:rPr>
        <w:t xml:space="preserve"> </w:t>
      </w:r>
      <w:r w:rsidR="00616099">
        <w:rPr>
          <w:szCs w:val="24"/>
        </w:rPr>
        <w:t>Дискриминация считается уголовно наказауемым правонарушением.</w:t>
      </w:r>
    </w:p>
    <w:p w:rsidR="00A95603" w:rsidRDefault="00A95603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A95603" w:rsidRDefault="000B342C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25.      </w:t>
      </w:r>
      <w:r w:rsidR="00A95603">
        <w:rPr>
          <w:szCs w:val="24"/>
        </w:rPr>
        <w:t xml:space="preserve">Трудовое законодатеьство гарантирует равное обращение в отношении мужчин и женщин в сфере работы по найму. </w:t>
      </w:r>
      <w:r w:rsidR="00C43770">
        <w:rPr>
          <w:szCs w:val="24"/>
        </w:rPr>
        <w:t xml:space="preserve"> </w:t>
      </w:r>
      <w:r w:rsidR="00A95603">
        <w:rPr>
          <w:szCs w:val="24"/>
        </w:rPr>
        <w:t>Гражданск</w:t>
      </w:r>
      <w:r w:rsidR="009E4B9B">
        <w:rPr>
          <w:szCs w:val="24"/>
        </w:rPr>
        <w:t>им</w:t>
      </w:r>
      <w:r w:rsidR="00A95603">
        <w:rPr>
          <w:szCs w:val="24"/>
        </w:rPr>
        <w:t xml:space="preserve"> право</w:t>
      </w:r>
      <w:r w:rsidR="009E4B9B">
        <w:rPr>
          <w:szCs w:val="24"/>
        </w:rPr>
        <w:t xml:space="preserve">м обеспечивается гендерное равенство, среди прочего, в отношении браков, владения имуществом, </w:t>
      </w:r>
      <w:r w:rsidR="00BD2159">
        <w:rPr>
          <w:szCs w:val="24"/>
        </w:rPr>
        <w:t xml:space="preserve">а также </w:t>
      </w:r>
      <w:r w:rsidR="009E4B9B">
        <w:rPr>
          <w:szCs w:val="24"/>
        </w:rPr>
        <w:t xml:space="preserve">права на наследство.  Хотя де-факто сохраняется </w:t>
      </w:r>
      <w:r w:rsidR="00BD2159">
        <w:rPr>
          <w:szCs w:val="24"/>
        </w:rPr>
        <w:t>некоторое гендерное неравенсто</w:t>
      </w:r>
      <w:r w:rsidR="009E4B9B">
        <w:rPr>
          <w:szCs w:val="24"/>
        </w:rPr>
        <w:t xml:space="preserve">, </w:t>
      </w:r>
      <w:r w:rsidR="00BD2159">
        <w:rPr>
          <w:szCs w:val="24"/>
        </w:rPr>
        <w:t>удалось добиться</w:t>
      </w:r>
      <w:r w:rsidR="009E4B9B">
        <w:rPr>
          <w:szCs w:val="24"/>
        </w:rPr>
        <w:t xml:space="preserve"> значительн</w:t>
      </w:r>
      <w:r w:rsidR="00BD2159">
        <w:rPr>
          <w:szCs w:val="24"/>
        </w:rPr>
        <w:t>ого</w:t>
      </w:r>
      <w:r w:rsidR="009E4B9B">
        <w:rPr>
          <w:szCs w:val="24"/>
        </w:rPr>
        <w:t xml:space="preserve"> прогресс</w:t>
      </w:r>
      <w:r w:rsidR="00BD2159">
        <w:rPr>
          <w:szCs w:val="24"/>
        </w:rPr>
        <w:t>а</w:t>
      </w:r>
      <w:r w:rsidR="009E4B9B">
        <w:rPr>
          <w:szCs w:val="24"/>
        </w:rPr>
        <w:t>, особенно в сфере образования.  В 2005 году была создана Консультативная комиссия по делам женщин.</w:t>
      </w:r>
      <w:r w:rsidR="00C43770">
        <w:rPr>
          <w:szCs w:val="24"/>
        </w:rPr>
        <w:t xml:space="preserve"> </w:t>
      </w:r>
      <w:r w:rsidR="009E4B9B">
        <w:rPr>
          <w:szCs w:val="24"/>
        </w:rPr>
        <w:t xml:space="preserve"> Институт социального обеспечения предоставляет специальную помощь нуждающимся женщинам через Бюро семейного консультирования, </w:t>
      </w:r>
      <w:r w:rsidR="00BD2159">
        <w:rPr>
          <w:szCs w:val="24"/>
        </w:rPr>
        <w:t>являющееся органом</w:t>
      </w:r>
      <w:r w:rsidR="009E4B9B">
        <w:rPr>
          <w:szCs w:val="24"/>
        </w:rPr>
        <w:t>, наделённ</w:t>
      </w:r>
      <w:r w:rsidR="00BD2159">
        <w:rPr>
          <w:szCs w:val="24"/>
        </w:rPr>
        <w:t>ым</w:t>
      </w:r>
      <w:r w:rsidR="009E4B9B">
        <w:rPr>
          <w:szCs w:val="24"/>
        </w:rPr>
        <w:t xml:space="preserve"> полномочиями </w:t>
      </w:r>
      <w:r w:rsidR="00BD2159">
        <w:rPr>
          <w:szCs w:val="24"/>
        </w:rPr>
        <w:t xml:space="preserve">по </w:t>
      </w:r>
      <w:r w:rsidR="009E4B9B">
        <w:rPr>
          <w:szCs w:val="24"/>
        </w:rPr>
        <w:t>улажива</w:t>
      </w:r>
      <w:r w:rsidR="00BD2159">
        <w:rPr>
          <w:szCs w:val="24"/>
        </w:rPr>
        <w:t>нию</w:t>
      </w:r>
      <w:r w:rsidR="009E4B9B">
        <w:rPr>
          <w:szCs w:val="24"/>
        </w:rPr>
        <w:t xml:space="preserve"> дел</w:t>
      </w:r>
      <w:r w:rsidR="00BD2159">
        <w:rPr>
          <w:szCs w:val="24"/>
        </w:rPr>
        <w:t xml:space="preserve">, связанных </w:t>
      </w:r>
      <w:r w:rsidR="009E4B9B">
        <w:rPr>
          <w:szCs w:val="24"/>
        </w:rPr>
        <w:t>с кризис</w:t>
      </w:r>
      <w:r w:rsidR="00BD2159">
        <w:rPr>
          <w:szCs w:val="24"/>
        </w:rPr>
        <w:t>ными ситуациями</w:t>
      </w:r>
      <w:r w:rsidR="009E4B9B">
        <w:rPr>
          <w:szCs w:val="24"/>
        </w:rPr>
        <w:t xml:space="preserve"> в семь</w:t>
      </w:r>
      <w:r w:rsidR="00BD2159">
        <w:rPr>
          <w:szCs w:val="24"/>
        </w:rPr>
        <w:t>ях</w:t>
      </w:r>
      <w:r w:rsidR="009E4B9B">
        <w:rPr>
          <w:szCs w:val="24"/>
        </w:rPr>
        <w:t>, бытовым насилием и психологическим</w:t>
      </w:r>
      <w:r w:rsidR="00BD2159">
        <w:rPr>
          <w:szCs w:val="24"/>
        </w:rPr>
        <w:t>и</w:t>
      </w:r>
      <w:r w:rsidR="009E4B9B">
        <w:rPr>
          <w:szCs w:val="24"/>
        </w:rPr>
        <w:t xml:space="preserve"> </w:t>
      </w:r>
      <w:r w:rsidR="00BD2159">
        <w:rPr>
          <w:szCs w:val="24"/>
        </w:rPr>
        <w:t>травмами</w:t>
      </w:r>
      <w:r w:rsidR="009E4B9B">
        <w:rPr>
          <w:szCs w:val="24"/>
        </w:rPr>
        <w:t xml:space="preserve">. </w:t>
      </w:r>
      <w:r w:rsidR="00C43770">
        <w:rPr>
          <w:szCs w:val="24"/>
        </w:rPr>
        <w:t xml:space="preserve"> </w:t>
      </w:r>
      <w:r w:rsidR="009E4B9B">
        <w:rPr>
          <w:szCs w:val="24"/>
        </w:rPr>
        <w:t xml:space="preserve">Эти услуги доступны всем жителям, независимо от их этнического </w:t>
      </w:r>
      <w:r w:rsidR="00BD2159">
        <w:rPr>
          <w:szCs w:val="24"/>
        </w:rPr>
        <w:t xml:space="preserve">или национального </w:t>
      </w:r>
      <w:r w:rsidR="009E4B9B">
        <w:rPr>
          <w:szCs w:val="24"/>
        </w:rPr>
        <w:t>происхождения.</w:t>
      </w:r>
      <w:r w:rsidR="00C43770">
        <w:rPr>
          <w:szCs w:val="24"/>
        </w:rPr>
        <w:t xml:space="preserve"> </w:t>
      </w:r>
      <w:r w:rsidR="009E4B9B">
        <w:rPr>
          <w:szCs w:val="24"/>
        </w:rPr>
        <w:t xml:space="preserve"> Не</w:t>
      </w:r>
      <w:r w:rsidR="00BD2159">
        <w:rPr>
          <w:szCs w:val="24"/>
        </w:rPr>
        <w:t xml:space="preserve"> зарегистрировано </w:t>
      </w:r>
      <w:r w:rsidR="006B13CD">
        <w:rPr>
          <w:szCs w:val="24"/>
        </w:rPr>
        <w:t xml:space="preserve">никаких жалоб </w:t>
      </w:r>
      <w:r w:rsidR="00511EA7">
        <w:rPr>
          <w:szCs w:val="24"/>
        </w:rPr>
        <w:t>по</w:t>
      </w:r>
      <w:r w:rsidR="006B13CD">
        <w:rPr>
          <w:szCs w:val="24"/>
        </w:rPr>
        <w:t xml:space="preserve"> </w:t>
      </w:r>
      <w:r w:rsidR="00511EA7">
        <w:rPr>
          <w:szCs w:val="24"/>
        </w:rPr>
        <w:t>мотивам</w:t>
      </w:r>
      <w:r w:rsidR="006B13CD">
        <w:rPr>
          <w:szCs w:val="24"/>
        </w:rPr>
        <w:t xml:space="preserve"> расовой или гендерной дискриминации.</w:t>
      </w:r>
    </w:p>
    <w:p w:rsidR="006B13CD" w:rsidRDefault="006B13CD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6B13CD" w:rsidRDefault="000B342C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26.      </w:t>
      </w:r>
      <w:r w:rsidR="006B13CD">
        <w:rPr>
          <w:szCs w:val="24"/>
        </w:rPr>
        <w:t xml:space="preserve">На уровне институтов </w:t>
      </w:r>
      <w:r w:rsidR="00511EA7">
        <w:rPr>
          <w:szCs w:val="24"/>
        </w:rPr>
        <w:t xml:space="preserve">существует </w:t>
      </w:r>
      <w:r w:rsidR="006B13CD">
        <w:rPr>
          <w:szCs w:val="24"/>
        </w:rPr>
        <w:t xml:space="preserve">независимая Комиссия </w:t>
      </w:r>
      <w:r w:rsidR="006E36AF">
        <w:rPr>
          <w:szCs w:val="24"/>
        </w:rPr>
        <w:t xml:space="preserve"> по борьбе с коррупцией</w:t>
      </w:r>
      <w:r w:rsidR="006B13CD">
        <w:rPr>
          <w:szCs w:val="24"/>
        </w:rPr>
        <w:t xml:space="preserve">, </w:t>
      </w:r>
      <w:r w:rsidR="00511EA7">
        <w:rPr>
          <w:szCs w:val="24"/>
        </w:rPr>
        <w:t>которая, выступая параллельно в качестве</w:t>
      </w:r>
      <w:r w:rsidR="006B13CD">
        <w:rPr>
          <w:szCs w:val="24"/>
        </w:rPr>
        <w:t xml:space="preserve"> омбудсмена, </w:t>
      </w:r>
      <w:r w:rsidR="00511EA7">
        <w:rPr>
          <w:szCs w:val="24"/>
        </w:rPr>
        <w:t>отвечает за</w:t>
      </w:r>
      <w:r w:rsidR="006B13CD">
        <w:rPr>
          <w:szCs w:val="24"/>
        </w:rPr>
        <w:t xml:space="preserve"> контроль за осуществлением прав человека </w:t>
      </w:r>
      <w:r w:rsidR="006E36AF">
        <w:rPr>
          <w:szCs w:val="24"/>
        </w:rPr>
        <w:t>органами государственной власти</w:t>
      </w:r>
      <w:r w:rsidR="006B13CD">
        <w:rPr>
          <w:szCs w:val="24"/>
        </w:rPr>
        <w:t xml:space="preserve">. </w:t>
      </w:r>
      <w:r w:rsidR="00C43770">
        <w:rPr>
          <w:szCs w:val="24"/>
        </w:rPr>
        <w:t xml:space="preserve"> </w:t>
      </w:r>
      <w:r w:rsidR="006B13CD">
        <w:rPr>
          <w:szCs w:val="24"/>
        </w:rPr>
        <w:t>Он представляет обширный перечен</w:t>
      </w:r>
      <w:r w:rsidR="006E36AF">
        <w:rPr>
          <w:szCs w:val="24"/>
        </w:rPr>
        <w:t>ь</w:t>
      </w:r>
      <w:r w:rsidR="006B13CD">
        <w:rPr>
          <w:szCs w:val="24"/>
        </w:rPr>
        <w:t xml:space="preserve"> механизмов, ответственны</w:t>
      </w:r>
      <w:r w:rsidR="006E36AF">
        <w:rPr>
          <w:szCs w:val="24"/>
        </w:rPr>
        <w:t>х</w:t>
      </w:r>
      <w:r w:rsidR="006B13CD">
        <w:rPr>
          <w:szCs w:val="24"/>
        </w:rPr>
        <w:t xml:space="preserve"> за содействие и защиту прав человека в различных сферах.</w:t>
      </w:r>
    </w:p>
    <w:p w:rsidR="000A3BD8" w:rsidRDefault="000A3BD8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0A3BD8" w:rsidRDefault="000B342C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27.      </w:t>
      </w:r>
      <w:r w:rsidR="000A3BD8" w:rsidRPr="001C7579">
        <w:rPr>
          <w:szCs w:val="24"/>
          <w:u w:val="single"/>
        </w:rPr>
        <w:t>Г-н СИ</w:t>
      </w:r>
      <w:r w:rsidR="00284309" w:rsidRPr="001C7579">
        <w:rPr>
          <w:szCs w:val="24"/>
          <w:u w:val="single"/>
        </w:rPr>
        <w:t>С</w:t>
      </w:r>
      <w:r w:rsidR="000A3BD8" w:rsidRPr="001C7579">
        <w:rPr>
          <w:szCs w:val="24"/>
          <w:u w:val="single"/>
        </w:rPr>
        <w:t>ИЛИАНОС (Докладчик по стране</w:t>
      </w:r>
      <w:r w:rsidR="000A3BD8">
        <w:rPr>
          <w:szCs w:val="24"/>
        </w:rPr>
        <w:t>) говорит, что законодательство государства-участника не запрещает дискриминацию, основанную на происхождении и национальной принадлежности.</w:t>
      </w:r>
      <w:r w:rsidR="004A342B">
        <w:rPr>
          <w:szCs w:val="24"/>
        </w:rPr>
        <w:t xml:space="preserve"> </w:t>
      </w:r>
      <w:r w:rsidR="00C43770">
        <w:rPr>
          <w:szCs w:val="24"/>
        </w:rPr>
        <w:t xml:space="preserve"> </w:t>
      </w:r>
      <w:r w:rsidR="00511EA7">
        <w:rPr>
          <w:szCs w:val="24"/>
        </w:rPr>
        <w:t>На</w:t>
      </w:r>
      <w:r w:rsidR="004A342B">
        <w:rPr>
          <w:szCs w:val="24"/>
        </w:rPr>
        <w:t>поминая</w:t>
      </w:r>
      <w:r w:rsidR="00511EA7">
        <w:rPr>
          <w:szCs w:val="24"/>
        </w:rPr>
        <w:t xml:space="preserve"> о том</w:t>
      </w:r>
      <w:r w:rsidR="004A342B">
        <w:rPr>
          <w:szCs w:val="24"/>
        </w:rPr>
        <w:t xml:space="preserve">, что положения Конвенции также применимы в отношении неграждан, он </w:t>
      </w:r>
      <w:r w:rsidR="00511EA7">
        <w:rPr>
          <w:szCs w:val="24"/>
        </w:rPr>
        <w:t>испрашивает</w:t>
      </w:r>
      <w:r w:rsidR="004A342B">
        <w:rPr>
          <w:szCs w:val="24"/>
        </w:rPr>
        <w:t xml:space="preserve"> дополнительную информацию о положении неграждан, включая просит</w:t>
      </w:r>
      <w:r w:rsidR="00511EA7">
        <w:rPr>
          <w:szCs w:val="24"/>
        </w:rPr>
        <w:t>елей убежища из Севе</w:t>
      </w:r>
      <w:r w:rsidR="004A342B">
        <w:rPr>
          <w:szCs w:val="24"/>
        </w:rPr>
        <w:t>рной Кореи.</w:t>
      </w:r>
      <w:r w:rsidR="00C43770">
        <w:rPr>
          <w:szCs w:val="24"/>
        </w:rPr>
        <w:t xml:space="preserve"> </w:t>
      </w:r>
      <w:r w:rsidR="004A342B">
        <w:rPr>
          <w:szCs w:val="24"/>
        </w:rPr>
        <w:t xml:space="preserve"> Он также пр</w:t>
      </w:r>
      <w:r w:rsidR="00511EA7">
        <w:rPr>
          <w:szCs w:val="24"/>
        </w:rPr>
        <w:t>едлаг</w:t>
      </w:r>
      <w:r w:rsidR="004A342B">
        <w:rPr>
          <w:szCs w:val="24"/>
        </w:rPr>
        <w:t>ает делегаци</w:t>
      </w:r>
      <w:r w:rsidR="00511EA7">
        <w:rPr>
          <w:szCs w:val="24"/>
        </w:rPr>
        <w:t>и</w:t>
      </w:r>
      <w:r w:rsidR="004A342B">
        <w:rPr>
          <w:szCs w:val="24"/>
        </w:rPr>
        <w:t xml:space="preserve"> прокомментировать заявления о применении пыток в отношении этой категории </w:t>
      </w:r>
      <w:r w:rsidR="00511EA7">
        <w:rPr>
          <w:szCs w:val="24"/>
        </w:rPr>
        <w:t>лиц</w:t>
      </w:r>
      <w:r w:rsidR="004A342B">
        <w:rPr>
          <w:szCs w:val="24"/>
        </w:rPr>
        <w:t>.</w:t>
      </w:r>
    </w:p>
    <w:p w:rsidR="009D69A8" w:rsidRDefault="009D69A8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C51526" w:rsidRDefault="000B342C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28.      </w:t>
      </w:r>
      <w:r w:rsidR="006276DE">
        <w:rPr>
          <w:szCs w:val="24"/>
        </w:rPr>
        <w:t>Приветствуя</w:t>
      </w:r>
      <w:r w:rsidR="009D69A8">
        <w:rPr>
          <w:szCs w:val="24"/>
        </w:rPr>
        <w:t xml:space="preserve"> приняти</w:t>
      </w:r>
      <w:r w:rsidR="006276DE">
        <w:rPr>
          <w:szCs w:val="24"/>
        </w:rPr>
        <w:t>е</w:t>
      </w:r>
      <w:r w:rsidR="009D69A8">
        <w:rPr>
          <w:szCs w:val="24"/>
        </w:rPr>
        <w:t xml:space="preserve"> Китаем законодательных и других мер </w:t>
      </w:r>
      <w:r w:rsidR="006276DE">
        <w:rPr>
          <w:szCs w:val="24"/>
        </w:rPr>
        <w:t>с целью претворения в жизнь</w:t>
      </w:r>
      <w:r w:rsidR="009D69A8">
        <w:rPr>
          <w:szCs w:val="24"/>
        </w:rPr>
        <w:t xml:space="preserve"> конституционных </w:t>
      </w:r>
      <w:r w:rsidR="006276DE">
        <w:rPr>
          <w:szCs w:val="24"/>
        </w:rPr>
        <w:t>норм</w:t>
      </w:r>
      <w:r w:rsidR="000C1827">
        <w:rPr>
          <w:szCs w:val="24"/>
        </w:rPr>
        <w:t xml:space="preserve">, касающихся прав человека, он отмечает, что не существует всеобъемлющего антидискриминационного законодательства. </w:t>
      </w:r>
      <w:r w:rsidR="00C43770">
        <w:rPr>
          <w:szCs w:val="24"/>
        </w:rPr>
        <w:t xml:space="preserve"> </w:t>
      </w:r>
      <w:r w:rsidR="000C1827">
        <w:rPr>
          <w:szCs w:val="24"/>
        </w:rPr>
        <w:t>Государство-участни</w:t>
      </w:r>
      <w:r w:rsidR="00FE2D24">
        <w:rPr>
          <w:szCs w:val="24"/>
        </w:rPr>
        <w:t>к</w:t>
      </w:r>
      <w:r w:rsidR="000C1827">
        <w:rPr>
          <w:szCs w:val="24"/>
        </w:rPr>
        <w:t xml:space="preserve"> предприн</w:t>
      </w:r>
      <w:r w:rsidR="006276DE">
        <w:rPr>
          <w:szCs w:val="24"/>
        </w:rPr>
        <w:t>яло</w:t>
      </w:r>
      <w:r w:rsidR="00FE2D24">
        <w:rPr>
          <w:szCs w:val="24"/>
        </w:rPr>
        <w:t xml:space="preserve"> достойные похвалы</w:t>
      </w:r>
      <w:r w:rsidR="000C1827">
        <w:rPr>
          <w:szCs w:val="24"/>
        </w:rPr>
        <w:t xml:space="preserve"> усилия по</w:t>
      </w:r>
      <w:r w:rsidR="006276DE">
        <w:rPr>
          <w:szCs w:val="24"/>
        </w:rPr>
        <w:t xml:space="preserve"> содействию</w:t>
      </w:r>
      <w:r w:rsidR="000C1827">
        <w:rPr>
          <w:szCs w:val="24"/>
        </w:rPr>
        <w:t xml:space="preserve"> экономическо</w:t>
      </w:r>
      <w:r w:rsidR="006276DE">
        <w:rPr>
          <w:szCs w:val="24"/>
        </w:rPr>
        <w:t>му</w:t>
      </w:r>
      <w:r w:rsidR="000C1827">
        <w:rPr>
          <w:szCs w:val="24"/>
        </w:rPr>
        <w:t xml:space="preserve"> развити</w:t>
      </w:r>
      <w:r w:rsidR="006276DE">
        <w:rPr>
          <w:szCs w:val="24"/>
        </w:rPr>
        <w:t>ю</w:t>
      </w:r>
      <w:r w:rsidR="000C1827">
        <w:rPr>
          <w:szCs w:val="24"/>
        </w:rPr>
        <w:t xml:space="preserve">, </w:t>
      </w:r>
      <w:r w:rsidR="006276DE">
        <w:rPr>
          <w:szCs w:val="24"/>
        </w:rPr>
        <w:t>сокращению</w:t>
      </w:r>
      <w:r w:rsidR="000C1827">
        <w:rPr>
          <w:szCs w:val="24"/>
        </w:rPr>
        <w:t xml:space="preserve"> бедности</w:t>
      </w:r>
      <w:r w:rsidR="00FE2D24">
        <w:rPr>
          <w:szCs w:val="24"/>
        </w:rPr>
        <w:t xml:space="preserve"> и разви</w:t>
      </w:r>
      <w:r w:rsidR="006276DE">
        <w:rPr>
          <w:szCs w:val="24"/>
        </w:rPr>
        <w:t>тию</w:t>
      </w:r>
      <w:r w:rsidR="00FE2D24">
        <w:rPr>
          <w:szCs w:val="24"/>
        </w:rPr>
        <w:t xml:space="preserve"> инфраструктур</w:t>
      </w:r>
      <w:r w:rsidR="006276DE">
        <w:rPr>
          <w:szCs w:val="24"/>
        </w:rPr>
        <w:t>ы</w:t>
      </w:r>
      <w:r w:rsidR="00FE2D24">
        <w:rPr>
          <w:szCs w:val="24"/>
        </w:rPr>
        <w:t xml:space="preserve">, особенно в провинциях, где проживают этнические меньшинства. </w:t>
      </w:r>
      <w:r w:rsidR="006E4379">
        <w:rPr>
          <w:szCs w:val="24"/>
        </w:rPr>
        <w:t>Тем не менее,</w:t>
      </w:r>
      <w:r w:rsidR="002B1681">
        <w:rPr>
          <w:szCs w:val="24"/>
        </w:rPr>
        <w:t xml:space="preserve"> раз</w:t>
      </w:r>
      <w:r w:rsidR="006E4379">
        <w:rPr>
          <w:szCs w:val="24"/>
        </w:rPr>
        <w:t>рыв в уровнях развития</w:t>
      </w:r>
      <w:r w:rsidR="002B1681">
        <w:rPr>
          <w:szCs w:val="24"/>
        </w:rPr>
        <w:t xml:space="preserve"> между этими провинциями и экономически развитыми районами сохраняется, неграмостность по-прежнему </w:t>
      </w:r>
      <w:r w:rsidR="006E4379">
        <w:rPr>
          <w:szCs w:val="24"/>
        </w:rPr>
        <w:t>несоизмеримо выше</w:t>
      </w:r>
      <w:r w:rsidR="002B1681">
        <w:rPr>
          <w:szCs w:val="24"/>
        </w:rPr>
        <w:t xml:space="preserve"> среди групп меньшинств</w:t>
      </w:r>
      <w:r w:rsidR="006E4379">
        <w:rPr>
          <w:szCs w:val="24"/>
        </w:rPr>
        <w:t>,</w:t>
      </w:r>
      <w:r w:rsidR="002B1681">
        <w:rPr>
          <w:szCs w:val="24"/>
        </w:rPr>
        <w:t xml:space="preserve"> </w:t>
      </w:r>
      <w:r w:rsidR="006E4379">
        <w:rPr>
          <w:szCs w:val="24"/>
        </w:rPr>
        <w:t xml:space="preserve">а </w:t>
      </w:r>
      <w:r w:rsidR="002B1681">
        <w:rPr>
          <w:szCs w:val="24"/>
        </w:rPr>
        <w:t>обучение на двух языках осуществляется  в основном в начальной школ</w:t>
      </w:r>
      <w:r w:rsidR="007D30BB">
        <w:rPr>
          <w:szCs w:val="24"/>
        </w:rPr>
        <w:t xml:space="preserve">е, в </w:t>
      </w:r>
      <w:r w:rsidR="006E4379">
        <w:rPr>
          <w:szCs w:val="24"/>
        </w:rPr>
        <w:t xml:space="preserve">то время как в </w:t>
      </w:r>
      <w:r w:rsidR="007D30BB">
        <w:rPr>
          <w:szCs w:val="24"/>
        </w:rPr>
        <w:t>большинстве средних школ</w:t>
      </w:r>
      <w:r w:rsidR="002B1681">
        <w:rPr>
          <w:szCs w:val="24"/>
        </w:rPr>
        <w:t xml:space="preserve"> преподавание ведётся  на </w:t>
      </w:r>
      <w:r w:rsidR="006E4379">
        <w:rPr>
          <w:szCs w:val="24"/>
        </w:rPr>
        <w:t xml:space="preserve">мандаринском наречии </w:t>
      </w:r>
      <w:r w:rsidR="002B1681">
        <w:rPr>
          <w:szCs w:val="24"/>
        </w:rPr>
        <w:t>китайско</w:t>
      </w:r>
      <w:r w:rsidR="006E4379">
        <w:rPr>
          <w:szCs w:val="24"/>
        </w:rPr>
        <w:t>го</w:t>
      </w:r>
      <w:r w:rsidR="002B1681">
        <w:rPr>
          <w:szCs w:val="24"/>
        </w:rPr>
        <w:t xml:space="preserve"> язык</w:t>
      </w:r>
      <w:r w:rsidR="006E4379">
        <w:rPr>
          <w:szCs w:val="24"/>
        </w:rPr>
        <w:t>а</w:t>
      </w:r>
      <w:r w:rsidR="002B1681">
        <w:rPr>
          <w:szCs w:val="24"/>
        </w:rPr>
        <w:t>.</w:t>
      </w:r>
      <w:r w:rsidR="00C43770">
        <w:rPr>
          <w:szCs w:val="24"/>
        </w:rPr>
        <w:t xml:space="preserve"> </w:t>
      </w:r>
      <w:r w:rsidR="000B5616">
        <w:rPr>
          <w:szCs w:val="24"/>
        </w:rPr>
        <w:t xml:space="preserve"> В этой связи НПО из Особого административного района Гонконг подчёркивают необходимость </w:t>
      </w:r>
      <w:r w:rsidR="00C43770">
        <w:rPr>
          <w:szCs w:val="24"/>
        </w:rPr>
        <w:t xml:space="preserve">принятия </w:t>
      </w:r>
      <w:r w:rsidR="007D30BB">
        <w:rPr>
          <w:szCs w:val="24"/>
        </w:rPr>
        <w:t>политики в области образования</w:t>
      </w:r>
      <w:r w:rsidR="000B5616">
        <w:rPr>
          <w:szCs w:val="24"/>
        </w:rPr>
        <w:t xml:space="preserve">, учитывающую потребности учащихся из этнических меньшинств, не владеющих китайским языком. Он </w:t>
      </w:r>
      <w:r w:rsidR="006E4379">
        <w:rPr>
          <w:szCs w:val="24"/>
        </w:rPr>
        <w:t>выражает удовлетворение тем</w:t>
      </w:r>
      <w:r w:rsidR="00C51526">
        <w:rPr>
          <w:szCs w:val="24"/>
        </w:rPr>
        <w:t>, что делегация осветила этот вопрос в своей устной презентации.</w:t>
      </w:r>
    </w:p>
    <w:p w:rsidR="00C51526" w:rsidRDefault="00C51526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9D69A8" w:rsidRDefault="000B342C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29.      </w:t>
      </w:r>
      <w:r w:rsidR="00C51526">
        <w:rPr>
          <w:szCs w:val="24"/>
        </w:rPr>
        <w:t xml:space="preserve">Он </w:t>
      </w:r>
      <w:r w:rsidR="00A95ECA">
        <w:rPr>
          <w:szCs w:val="24"/>
        </w:rPr>
        <w:t>хотел бы получить</w:t>
      </w:r>
      <w:r w:rsidR="00C51526">
        <w:rPr>
          <w:szCs w:val="24"/>
        </w:rPr>
        <w:t xml:space="preserve"> дополнительн</w:t>
      </w:r>
      <w:r w:rsidR="00A95ECA">
        <w:rPr>
          <w:szCs w:val="24"/>
        </w:rPr>
        <w:t>ую</w:t>
      </w:r>
      <w:r w:rsidR="00C51526">
        <w:rPr>
          <w:szCs w:val="24"/>
        </w:rPr>
        <w:t xml:space="preserve"> информаци</w:t>
      </w:r>
      <w:r w:rsidR="00A95ECA">
        <w:rPr>
          <w:szCs w:val="24"/>
        </w:rPr>
        <w:t>ю</w:t>
      </w:r>
      <w:r w:rsidR="00C51526">
        <w:rPr>
          <w:szCs w:val="24"/>
        </w:rPr>
        <w:t xml:space="preserve"> об административн</w:t>
      </w:r>
      <w:r w:rsidR="00A95ECA">
        <w:rPr>
          <w:szCs w:val="24"/>
        </w:rPr>
        <w:t>о-</w:t>
      </w:r>
      <w:r w:rsidR="00C51526">
        <w:rPr>
          <w:szCs w:val="24"/>
        </w:rPr>
        <w:t>бюджетн</w:t>
      </w:r>
      <w:r w:rsidR="00A95ECA">
        <w:rPr>
          <w:szCs w:val="24"/>
        </w:rPr>
        <w:t>ом</w:t>
      </w:r>
      <w:r w:rsidR="00C51526">
        <w:rPr>
          <w:szCs w:val="24"/>
        </w:rPr>
        <w:t xml:space="preserve"> </w:t>
      </w:r>
      <w:r w:rsidR="00A95ECA">
        <w:rPr>
          <w:szCs w:val="24"/>
        </w:rPr>
        <w:t>ресурсе</w:t>
      </w:r>
      <w:r w:rsidR="00C51526">
        <w:rPr>
          <w:szCs w:val="24"/>
        </w:rPr>
        <w:t xml:space="preserve">, </w:t>
      </w:r>
      <w:r w:rsidR="00A95ECA">
        <w:rPr>
          <w:szCs w:val="24"/>
        </w:rPr>
        <w:t>выделенном</w:t>
      </w:r>
      <w:r w:rsidR="00C51526">
        <w:rPr>
          <w:szCs w:val="24"/>
        </w:rPr>
        <w:t xml:space="preserve"> для осуществления Закона о борьбе с расовой дискриминацией в Особом административном районе Гонконг</w:t>
      </w:r>
      <w:r w:rsidR="00A95ECA">
        <w:rPr>
          <w:szCs w:val="24"/>
        </w:rPr>
        <w:t>,</w:t>
      </w:r>
      <w:r w:rsidR="00C51526">
        <w:rPr>
          <w:szCs w:val="24"/>
        </w:rPr>
        <w:t xml:space="preserve"> и о</w:t>
      </w:r>
      <w:r w:rsidR="00062F3A">
        <w:rPr>
          <w:szCs w:val="24"/>
        </w:rPr>
        <w:t xml:space="preserve"> существующих</w:t>
      </w:r>
      <w:r w:rsidR="00C51526">
        <w:rPr>
          <w:szCs w:val="24"/>
        </w:rPr>
        <w:t xml:space="preserve"> мерах по проверке его исполнения. В пункте 3) </w:t>
      </w:r>
      <w:r w:rsidR="00062F3A">
        <w:rPr>
          <w:szCs w:val="24"/>
        </w:rPr>
        <w:t>подраздела 8 Закона о борьбе с расовой дискриминаци</w:t>
      </w:r>
      <w:r w:rsidR="00A95ECA">
        <w:rPr>
          <w:szCs w:val="24"/>
        </w:rPr>
        <w:t>ей</w:t>
      </w:r>
      <w:r w:rsidR="00062F3A">
        <w:rPr>
          <w:szCs w:val="24"/>
        </w:rPr>
        <w:t xml:space="preserve"> говорится, что</w:t>
      </w:r>
      <w:r w:rsidR="001F67F5">
        <w:rPr>
          <w:szCs w:val="24"/>
        </w:rPr>
        <w:t xml:space="preserve"> данный закон не распространяется на </w:t>
      </w:r>
      <w:r w:rsidR="00062F3A">
        <w:rPr>
          <w:szCs w:val="24"/>
        </w:rPr>
        <w:t xml:space="preserve"> акты, совершённые  на основании иммиграционного статуса </w:t>
      </w:r>
      <w:r w:rsidR="00A95ECA">
        <w:rPr>
          <w:szCs w:val="24"/>
        </w:rPr>
        <w:t>лица</w:t>
      </w:r>
      <w:r w:rsidR="00062F3A">
        <w:rPr>
          <w:szCs w:val="24"/>
        </w:rPr>
        <w:t xml:space="preserve">, продолжительности </w:t>
      </w:r>
      <w:r w:rsidR="00A95ECA">
        <w:rPr>
          <w:szCs w:val="24"/>
        </w:rPr>
        <w:t xml:space="preserve">его / её </w:t>
      </w:r>
      <w:r w:rsidR="00062F3A">
        <w:rPr>
          <w:szCs w:val="24"/>
        </w:rPr>
        <w:t>проживания в Гонконге, национальности, гражданства или статуса резидента другого места</w:t>
      </w:r>
      <w:r w:rsidR="001F67F5">
        <w:rPr>
          <w:szCs w:val="24"/>
        </w:rPr>
        <w:t>.</w:t>
      </w:r>
      <w:r w:rsidR="00C43770">
        <w:rPr>
          <w:szCs w:val="24"/>
        </w:rPr>
        <w:t xml:space="preserve"> </w:t>
      </w:r>
      <w:r w:rsidR="00062F3A">
        <w:rPr>
          <w:szCs w:val="24"/>
        </w:rPr>
        <w:t xml:space="preserve"> Он </w:t>
      </w:r>
      <w:r w:rsidR="00A95ECA">
        <w:rPr>
          <w:szCs w:val="24"/>
        </w:rPr>
        <w:t>просит уточнить цель</w:t>
      </w:r>
      <w:r w:rsidR="00062F3A">
        <w:rPr>
          <w:szCs w:val="24"/>
        </w:rPr>
        <w:t xml:space="preserve"> этих положений, напоминая </w:t>
      </w:r>
      <w:r w:rsidR="00A95ECA">
        <w:rPr>
          <w:szCs w:val="24"/>
        </w:rPr>
        <w:t>делегации о том, что,</w:t>
      </w:r>
      <w:r w:rsidR="00062F3A">
        <w:rPr>
          <w:szCs w:val="24"/>
        </w:rPr>
        <w:t xml:space="preserve"> </w:t>
      </w:r>
      <w:r w:rsidR="00A95ECA">
        <w:rPr>
          <w:szCs w:val="24"/>
        </w:rPr>
        <w:t>согласно</w:t>
      </w:r>
      <w:r w:rsidR="00062F3A">
        <w:rPr>
          <w:szCs w:val="24"/>
        </w:rPr>
        <w:t xml:space="preserve"> Конвенци</w:t>
      </w:r>
      <w:r w:rsidR="00A95ECA">
        <w:rPr>
          <w:szCs w:val="24"/>
        </w:rPr>
        <w:t>и</w:t>
      </w:r>
      <w:r w:rsidR="00062F3A">
        <w:rPr>
          <w:szCs w:val="24"/>
        </w:rPr>
        <w:t>, все л</w:t>
      </w:r>
      <w:r w:rsidR="00A95ECA">
        <w:rPr>
          <w:szCs w:val="24"/>
        </w:rPr>
        <w:t>ица</w:t>
      </w:r>
      <w:r w:rsidR="00062F3A">
        <w:rPr>
          <w:szCs w:val="24"/>
        </w:rPr>
        <w:t xml:space="preserve"> имеют право на защиту от дискриминации независимо от и</w:t>
      </w:r>
      <w:r w:rsidR="00C43770">
        <w:rPr>
          <w:szCs w:val="24"/>
        </w:rPr>
        <w:t>х</w:t>
      </w:r>
      <w:r w:rsidR="00062F3A">
        <w:rPr>
          <w:szCs w:val="24"/>
        </w:rPr>
        <w:t xml:space="preserve"> иммиграционного статуса.</w:t>
      </w:r>
    </w:p>
    <w:p w:rsidR="009B0533" w:rsidRDefault="009B0533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9B0533" w:rsidRDefault="000B342C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30.      </w:t>
      </w:r>
      <w:r w:rsidR="009B0533">
        <w:rPr>
          <w:szCs w:val="24"/>
        </w:rPr>
        <w:t xml:space="preserve">Согласно сообщениям, </w:t>
      </w:r>
      <w:r w:rsidR="00A95ECA">
        <w:rPr>
          <w:szCs w:val="24"/>
        </w:rPr>
        <w:t>поступившим в</w:t>
      </w:r>
      <w:r w:rsidR="009B0533">
        <w:rPr>
          <w:szCs w:val="24"/>
        </w:rPr>
        <w:t xml:space="preserve"> Комитет, </w:t>
      </w:r>
      <w:r w:rsidR="003C2F2D">
        <w:rPr>
          <w:szCs w:val="24"/>
        </w:rPr>
        <w:t xml:space="preserve">лишь </w:t>
      </w:r>
      <w:r w:rsidR="009B0533">
        <w:rPr>
          <w:szCs w:val="24"/>
        </w:rPr>
        <w:t>не</w:t>
      </w:r>
      <w:r w:rsidR="003C2F2D">
        <w:rPr>
          <w:szCs w:val="24"/>
        </w:rPr>
        <w:t>сколько дел, связанных</w:t>
      </w:r>
      <w:r w:rsidR="009B0533">
        <w:rPr>
          <w:szCs w:val="24"/>
        </w:rPr>
        <w:t xml:space="preserve"> с нарушением антидискриминационных положений, </w:t>
      </w:r>
      <w:r w:rsidR="003C2F2D">
        <w:rPr>
          <w:szCs w:val="24"/>
        </w:rPr>
        <w:t>дошло до</w:t>
      </w:r>
      <w:r w:rsidR="009B0533">
        <w:rPr>
          <w:szCs w:val="24"/>
        </w:rPr>
        <w:t xml:space="preserve"> суда.</w:t>
      </w:r>
      <w:r w:rsidR="00C43770">
        <w:rPr>
          <w:szCs w:val="24"/>
        </w:rPr>
        <w:t xml:space="preserve"> </w:t>
      </w:r>
      <w:r w:rsidR="009B0533">
        <w:rPr>
          <w:szCs w:val="24"/>
        </w:rPr>
        <w:t xml:space="preserve"> Однако вместо того, чтобы служить доказательством отсутствия дискриминации, отсутствие прецедентов </w:t>
      </w:r>
      <w:r w:rsidR="004B607E">
        <w:rPr>
          <w:szCs w:val="24"/>
        </w:rPr>
        <w:t>скорее</w:t>
      </w:r>
      <w:r w:rsidR="009B0533">
        <w:rPr>
          <w:szCs w:val="24"/>
        </w:rPr>
        <w:t xml:space="preserve"> указывает на то, что общественность, судьи, адвокаты и прокуроры недостаточно осведомлены о соответствующих положениях Уголовного кодекса. </w:t>
      </w:r>
      <w:r w:rsidR="00C43770">
        <w:rPr>
          <w:szCs w:val="24"/>
        </w:rPr>
        <w:t xml:space="preserve"> </w:t>
      </w:r>
      <w:r w:rsidR="009B0533">
        <w:rPr>
          <w:szCs w:val="24"/>
        </w:rPr>
        <w:t>Он хотел бы услышать соображения делегации на этот счёт.</w:t>
      </w:r>
    </w:p>
    <w:p w:rsidR="004B607E" w:rsidRDefault="004B607E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4B607E" w:rsidRDefault="000B342C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31.      </w:t>
      </w:r>
      <w:r w:rsidR="004B607E">
        <w:rPr>
          <w:szCs w:val="24"/>
        </w:rPr>
        <w:t xml:space="preserve">Комитет приветствует принятие Национального плана действий в области прав человека на 2009-2010 годы, в котором </w:t>
      </w:r>
      <w:r w:rsidR="003C2F2D">
        <w:rPr>
          <w:szCs w:val="24"/>
        </w:rPr>
        <w:t>изложе</w:t>
      </w:r>
      <w:r w:rsidR="004B607E">
        <w:rPr>
          <w:szCs w:val="24"/>
        </w:rPr>
        <w:t>ны амбициозные цели и задачи, касающиеся, среди прочего, запрещения пыток, условий содержания под стражей, личной свободы и безопасности,  права на справедливое судебное разбирательство, свободы вероисповедания.</w:t>
      </w:r>
      <w:r w:rsidR="00C43770">
        <w:rPr>
          <w:szCs w:val="24"/>
        </w:rPr>
        <w:t xml:space="preserve"> </w:t>
      </w:r>
      <w:r w:rsidR="004B607E">
        <w:rPr>
          <w:szCs w:val="24"/>
        </w:rPr>
        <w:t xml:space="preserve"> Ссылась на события, произошедшие в марте 2008 года в Тибете, он спрашивает, </w:t>
      </w:r>
      <w:r w:rsidR="00177113">
        <w:rPr>
          <w:szCs w:val="24"/>
        </w:rPr>
        <w:t>проводились ли</w:t>
      </w:r>
      <w:r w:rsidR="004B607E">
        <w:rPr>
          <w:szCs w:val="24"/>
        </w:rPr>
        <w:t xml:space="preserve"> эффективн</w:t>
      </w:r>
      <w:r w:rsidR="00177113">
        <w:rPr>
          <w:szCs w:val="24"/>
        </w:rPr>
        <w:t>ы</w:t>
      </w:r>
      <w:r w:rsidR="004B607E">
        <w:rPr>
          <w:szCs w:val="24"/>
        </w:rPr>
        <w:t>е раследования заявлений о применении пыток</w:t>
      </w:r>
      <w:r w:rsidR="002F1192">
        <w:rPr>
          <w:szCs w:val="24"/>
        </w:rPr>
        <w:t xml:space="preserve">;  </w:t>
      </w:r>
      <w:r w:rsidR="00177113">
        <w:rPr>
          <w:szCs w:val="24"/>
        </w:rPr>
        <w:t>предоставляется ли</w:t>
      </w:r>
      <w:r w:rsidR="002F1192">
        <w:rPr>
          <w:szCs w:val="24"/>
        </w:rPr>
        <w:t xml:space="preserve"> арестованным доступ к адвокату и медицинскому обслуживанию; </w:t>
      </w:r>
      <w:r w:rsidR="00C43770">
        <w:rPr>
          <w:szCs w:val="24"/>
        </w:rPr>
        <w:t xml:space="preserve"> </w:t>
      </w:r>
      <w:r w:rsidR="002F1192">
        <w:rPr>
          <w:szCs w:val="24"/>
        </w:rPr>
        <w:t xml:space="preserve">что </w:t>
      </w:r>
      <w:r w:rsidR="00177113">
        <w:rPr>
          <w:szCs w:val="24"/>
        </w:rPr>
        <w:t>предпринимается для предотвращения</w:t>
      </w:r>
      <w:r w:rsidR="002F1192">
        <w:rPr>
          <w:szCs w:val="24"/>
        </w:rPr>
        <w:t xml:space="preserve"> насильственны</w:t>
      </w:r>
      <w:r w:rsidR="00177113">
        <w:rPr>
          <w:szCs w:val="24"/>
        </w:rPr>
        <w:t>х</w:t>
      </w:r>
      <w:r w:rsidR="002F1192">
        <w:rPr>
          <w:szCs w:val="24"/>
        </w:rPr>
        <w:t xml:space="preserve"> похищени</w:t>
      </w:r>
      <w:r w:rsidR="00177113">
        <w:rPr>
          <w:szCs w:val="24"/>
        </w:rPr>
        <w:t>й</w:t>
      </w:r>
      <w:r w:rsidR="002F1192">
        <w:rPr>
          <w:szCs w:val="24"/>
        </w:rPr>
        <w:t>;  расслед</w:t>
      </w:r>
      <w:r w:rsidR="00177113">
        <w:rPr>
          <w:szCs w:val="24"/>
        </w:rPr>
        <w:t>уются</w:t>
      </w:r>
      <w:r w:rsidR="002F1192">
        <w:rPr>
          <w:szCs w:val="24"/>
        </w:rPr>
        <w:t xml:space="preserve"> ли смертные случаи, включая случаи смерти задержанных. Что касается недавних событий в Урумчи Синьцзян-Уйгурского автономного района, связанных с арестом и задержанием более 1 000 человек</w:t>
      </w:r>
      <w:r w:rsidR="0060755B">
        <w:rPr>
          <w:szCs w:val="24"/>
        </w:rPr>
        <w:t xml:space="preserve">, он напоминает государству-участнику о его обязанности обеспечить </w:t>
      </w:r>
      <w:r w:rsidR="00177113">
        <w:rPr>
          <w:szCs w:val="24"/>
        </w:rPr>
        <w:t xml:space="preserve">в ходе задержаний </w:t>
      </w:r>
      <w:r w:rsidR="0060755B">
        <w:rPr>
          <w:szCs w:val="24"/>
        </w:rPr>
        <w:t>соблюдение международных норм в области прав человека.</w:t>
      </w:r>
    </w:p>
    <w:p w:rsidR="0060755B" w:rsidRDefault="0060755B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60755B" w:rsidRDefault="000B342C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32.      </w:t>
      </w:r>
      <w:r w:rsidR="0060755B">
        <w:rPr>
          <w:szCs w:val="24"/>
        </w:rPr>
        <w:t xml:space="preserve">Что касается вопроса </w:t>
      </w:r>
      <w:r w:rsidR="003C2F2D">
        <w:rPr>
          <w:szCs w:val="24"/>
        </w:rPr>
        <w:t xml:space="preserve">содержания под стражей в </w:t>
      </w:r>
      <w:r w:rsidR="0060755B">
        <w:rPr>
          <w:szCs w:val="24"/>
        </w:rPr>
        <w:t>административно</w:t>
      </w:r>
      <w:r w:rsidR="003C2F2D">
        <w:rPr>
          <w:szCs w:val="24"/>
        </w:rPr>
        <w:t>м порядке</w:t>
      </w:r>
      <w:r w:rsidR="0060755B">
        <w:rPr>
          <w:szCs w:val="24"/>
        </w:rPr>
        <w:t xml:space="preserve">, </w:t>
      </w:r>
      <w:r w:rsidR="003C2F2D">
        <w:rPr>
          <w:szCs w:val="24"/>
        </w:rPr>
        <w:t xml:space="preserve">то, судя по </w:t>
      </w:r>
      <w:r w:rsidR="0060755B">
        <w:rPr>
          <w:szCs w:val="24"/>
        </w:rPr>
        <w:t>информации, которой располагает Комитет, имеются основания полагать, что по отношению к представителям определённых религиозных и этнических меньшинст</w:t>
      </w:r>
      <w:r w:rsidR="00177113">
        <w:rPr>
          <w:szCs w:val="24"/>
        </w:rPr>
        <w:t>в</w:t>
      </w:r>
      <w:r w:rsidR="0060755B">
        <w:rPr>
          <w:szCs w:val="24"/>
        </w:rPr>
        <w:t xml:space="preserve">  в </w:t>
      </w:r>
      <w:r w:rsidR="003C2F2D">
        <w:rPr>
          <w:szCs w:val="24"/>
        </w:rPr>
        <w:t xml:space="preserve">несоизмеримо </w:t>
      </w:r>
      <w:r w:rsidR="0060755B">
        <w:rPr>
          <w:szCs w:val="24"/>
        </w:rPr>
        <w:t>большей степени применяется так</w:t>
      </w:r>
      <w:r w:rsidR="003C2F2D">
        <w:rPr>
          <w:szCs w:val="24"/>
        </w:rPr>
        <w:t xml:space="preserve"> </w:t>
      </w:r>
      <w:r w:rsidR="0060755B">
        <w:rPr>
          <w:szCs w:val="24"/>
        </w:rPr>
        <w:t>называемое «перево</w:t>
      </w:r>
      <w:r w:rsidR="00177113">
        <w:rPr>
          <w:szCs w:val="24"/>
        </w:rPr>
        <w:t>с</w:t>
      </w:r>
      <w:r w:rsidR="0060755B">
        <w:rPr>
          <w:szCs w:val="24"/>
        </w:rPr>
        <w:t>питание трудом».</w:t>
      </w:r>
      <w:r w:rsidR="00C43770">
        <w:rPr>
          <w:szCs w:val="24"/>
        </w:rPr>
        <w:t xml:space="preserve"> </w:t>
      </w:r>
      <w:r w:rsidR="0060755B">
        <w:rPr>
          <w:szCs w:val="24"/>
        </w:rPr>
        <w:t xml:space="preserve"> </w:t>
      </w:r>
      <w:r w:rsidR="003C2F2D">
        <w:rPr>
          <w:szCs w:val="24"/>
        </w:rPr>
        <w:t>Ссылаясь на то,</w:t>
      </w:r>
      <w:r w:rsidR="0060755B">
        <w:rPr>
          <w:szCs w:val="24"/>
        </w:rPr>
        <w:t xml:space="preserve"> что </w:t>
      </w:r>
      <w:r w:rsidR="003C2F2D">
        <w:rPr>
          <w:szCs w:val="24"/>
        </w:rPr>
        <w:t>Национальны</w:t>
      </w:r>
      <w:r w:rsidR="0060755B">
        <w:rPr>
          <w:szCs w:val="24"/>
        </w:rPr>
        <w:t>м план</w:t>
      </w:r>
      <w:r w:rsidR="003C2F2D">
        <w:rPr>
          <w:szCs w:val="24"/>
        </w:rPr>
        <w:t>ом</w:t>
      </w:r>
      <w:r w:rsidR="0060755B">
        <w:rPr>
          <w:szCs w:val="24"/>
        </w:rPr>
        <w:t xml:space="preserve"> действий в области прав человека запрещ</w:t>
      </w:r>
      <w:r w:rsidR="003C2F2D">
        <w:rPr>
          <w:szCs w:val="24"/>
        </w:rPr>
        <w:t>ено</w:t>
      </w:r>
      <w:r w:rsidR="0060755B">
        <w:rPr>
          <w:szCs w:val="24"/>
        </w:rPr>
        <w:t xml:space="preserve"> незаконное </w:t>
      </w:r>
      <w:r w:rsidR="003C2F2D">
        <w:rPr>
          <w:szCs w:val="24"/>
        </w:rPr>
        <w:t>со</w:t>
      </w:r>
      <w:r w:rsidR="0060755B">
        <w:rPr>
          <w:szCs w:val="24"/>
        </w:rPr>
        <w:t>держание</w:t>
      </w:r>
      <w:r w:rsidR="003C2F2D">
        <w:rPr>
          <w:szCs w:val="24"/>
        </w:rPr>
        <w:t xml:space="preserve"> под стражей</w:t>
      </w:r>
      <w:r w:rsidR="0060755B">
        <w:rPr>
          <w:szCs w:val="24"/>
        </w:rPr>
        <w:t xml:space="preserve">, он спрашивает, какие практические меры </w:t>
      </w:r>
      <w:r w:rsidR="003C2F2D">
        <w:rPr>
          <w:szCs w:val="24"/>
        </w:rPr>
        <w:t>были приняты</w:t>
      </w:r>
      <w:r w:rsidR="0099480A">
        <w:rPr>
          <w:szCs w:val="24"/>
        </w:rPr>
        <w:t xml:space="preserve">, с тем чтобы запрещать, предотвращать и </w:t>
      </w:r>
      <w:r w:rsidR="006B12F0">
        <w:rPr>
          <w:szCs w:val="24"/>
        </w:rPr>
        <w:t>рассматрива</w:t>
      </w:r>
      <w:r w:rsidR="0099480A">
        <w:rPr>
          <w:szCs w:val="24"/>
        </w:rPr>
        <w:t xml:space="preserve">ть </w:t>
      </w:r>
      <w:r w:rsidR="006B12F0">
        <w:rPr>
          <w:szCs w:val="24"/>
        </w:rPr>
        <w:t xml:space="preserve">в качестве </w:t>
      </w:r>
      <w:r w:rsidR="0099480A">
        <w:rPr>
          <w:szCs w:val="24"/>
        </w:rPr>
        <w:t>наказуемо</w:t>
      </w:r>
      <w:r w:rsidR="006B12F0">
        <w:rPr>
          <w:szCs w:val="24"/>
        </w:rPr>
        <w:t>го деяния</w:t>
      </w:r>
      <w:r w:rsidR="0060755B">
        <w:rPr>
          <w:szCs w:val="24"/>
        </w:rPr>
        <w:t xml:space="preserve"> </w:t>
      </w:r>
      <w:r w:rsidR="006B12F0">
        <w:rPr>
          <w:szCs w:val="24"/>
        </w:rPr>
        <w:t xml:space="preserve">содержание под стражей в </w:t>
      </w:r>
      <w:r w:rsidR="00245F42">
        <w:rPr>
          <w:szCs w:val="24"/>
        </w:rPr>
        <w:t>административно</w:t>
      </w:r>
      <w:r w:rsidR="006B12F0">
        <w:rPr>
          <w:szCs w:val="24"/>
        </w:rPr>
        <w:t>м порядке</w:t>
      </w:r>
      <w:r w:rsidR="00245F42">
        <w:rPr>
          <w:szCs w:val="24"/>
        </w:rPr>
        <w:t>, в</w:t>
      </w:r>
      <w:r w:rsidR="006B12F0">
        <w:rPr>
          <w:szCs w:val="24"/>
        </w:rPr>
        <w:t xml:space="preserve"> том числе</w:t>
      </w:r>
      <w:r w:rsidR="00245F42">
        <w:rPr>
          <w:szCs w:val="24"/>
        </w:rPr>
        <w:t xml:space="preserve"> перевоспитание трудом.</w:t>
      </w:r>
    </w:p>
    <w:p w:rsidR="00245F42" w:rsidRDefault="00245F42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</w:p>
    <w:p w:rsidR="00245F42" w:rsidRDefault="000B342C" w:rsidP="00396908">
      <w:pPr>
        <w:tabs>
          <w:tab w:val="clear" w:pos="567"/>
          <w:tab w:val="clear" w:pos="1134"/>
          <w:tab w:val="left" w:pos="540"/>
        </w:tabs>
        <w:rPr>
          <w:szCs w:val="24"/>
        </w:rPr>
      </w:pPr>
      <w:r>
        <w:rPr>
          <w:szCs w:val="24"/>
        </w:rPr>
        <w:t xml:space="preserve">33.      </w:t>
      </w:r>
      <w:r w:rsidR="00AF129B">
        <w:rPr>
          <w:szCs w:val="24"/>
        </w:rPr>
        <w:t xml:space="preserve">Согласно </w:t>
      </w:r>
      <w:r w:rsidR="00245F42">
        <w:rPr>
          <w:szCs w:val="24"/>
        </w:rPr>
        <w:t>имеющ</w:t>
      </w:r>
      <w:r w:rsidR="00AF129B">
        <w:rPr>
          <w:szCs w:val="24"/>
        </w:rPr>
        <w:t>ей</w:t>
      </w:r>
      <w:r w:rsidR="00245F42">
        <w:rPr>
          <w:szCs w:val="24"/>
        </w:rPr>
        <w:t>ся в распоряжении Комитета</w:t>
      </w:r>
      <w:r w:rsidR="00AF129B" w:rsidRPr="00AF129B">
        <w:rPr>
          <w:szCs w:val="24"/>
        </w:rPr>
        <w:t xml:space="preserve"> </w:t>
      </w:r>
      <w:r w:rsidR="00AF129B">
        <w:rPr>
          <w:szCs w:val="24"/>
        </w:rPr>
        <w:t>информации</w:t>
      </w:r>
      <w:r w:rsidR="00245F42">
        <w:rPr>
          <w:szCs w:val="24"/>
        </w:rPr>
        <w:t xml:space="preserve">, </w:t>
      </w:r>
      <w:r w:rsidR="00AF129B">
        <w:rPr>
          <w:szCs w:val="24"/>
        </w:rPr>
        <w:t xml:space="preserve">принятый в 1988 году </w:t>
      </w:r>
      <w:r w:rsidR="00245F42">
        <w:rPr>
          <w:szCs w:val="24"/>
        </w:rPr>
        <w:t xml:space="preserve">Закон о неразглашении государственных секретов в основном </w:t>
      </w:r>
      <w:r w:rsidR="00AF129B">
        <w:rPr>
          <w:szCs w:val="24"/>
        </w:rPr>
        <w:t>негативно отража</w:t>
      </w:r>
      <w:r w:rsidR="00245F42">
        <w:rPr>
          <w:szCs w:val="24"/>
        </w:rPr>
        <w:t xml:space="preserve">ется на членах организаций этнических меньшинств. </w:t>
      </w:r>
      <w:r w:rsidR="003217E0">
        <w:rPr>
          <w:szCs w:val="24"/>
        </w:rPr>
        <w:t xml:space="preserve"> </w:t>
      </w:r>
      <w:r w:rsidR="00245F42">
        <w:rPr>
          <w:szCs w:val="24"/>
        </w:rPr>
        <w:t xml:space="preserve">В ходе </w:t>
      </w:r>
      <w:r w:rsidR="00AF129B">
        <w:rPr>
          <w:szCs w:val="24"/>
        </w:rPr>
        <w:t>текущего пересмотра действия</w:t>
      </w:r>
      <w:r w:rsidR="00245F42">
        <w:rPr>
          <w:szCs w:val="24"/>
        </w:rPr>
        <w:t xml:space="preserve"> этого Закона</w:t>
      </w:r>
      <w:r w:rsidR="00EE2AFF">
        <w:rPr>
          <w:szCs w:val="24"/>
        </w:rPr>
        <w:t xml:space="preserve"> государству-участнику необходимо учитывать, что </w:t>
      </w:r>
      <w:r w:rsidR="00AF129B">
        <w:rPr>
          <w:szCs w:val="24"/>
        </w:rPr>
        <w:t>по-прежнему имеют силу права</w:t>
      </w:r>
      <w:r w:rsidR="00EE2AFF">
        <w:rPr>
          <w:szCs w:val="24"/>
        </w:rPr>
        <w:t xml:space="preserve"> на пересмотр приговора в порядке судебного надзора и на доступ к адвокату</w:t>
      </w:r>
      <w:r w:rsidR="00AF129B">
        <w:rPr>
          <w:szCs w:val="24"/>
        </w:rPr>
        <w:t>,</w:t>
      </w:r>
      <w:r w:rsidR="00EE2AFF">
        <w:rPr>
          <w:szCs w:val="24"/>
        </w:rPr>
        <w:t xml:space="preserve"> независимо от особой категории правонарушений, по</w:t>
      </w:r>
      <w:r w:rsidR="00AF129B">
        <w:rPr>
          <w:szCs w:val="24"/>
        </w:rPr>
        <w:t>д</w:t>
      </w:r>
      <w:r w:rsidR="00EE2AFF">
        <w:rPr>
          <w:szCs w:val="24"/>
        </w:rPr>
        <w:t xml:space="preserve">падающих под действие </w:t>
      </w:r>
      <w:r w:rsidR="00AF129B">
        <w:rPr>
          <w:szCs w:val="24"/>
        </w:rPr>
        <w:t>этого з</w:t>
      </w:r>
      <w:r w:rsidR="00EE2AFF">
        <w:rPr>
          <w:szCs w:val="24"/>
        </w:rPr>
        <w:t>акона.</w:t>
      </w:r>
      <w:r w:rsidR="003217E0">
        <w:rPr>
          <w:szCs w:val="24"/>
        </w:rPr>
        <w:t xml:space="preserve">  </w:t>
      </w:r>
      <w:r w:rsidR="00AF129B">
        <w:rPr>
          <w:szCs w:val="24"/>
        </w:rPr>
        <w:t>Государству-участнику</w:t>
      </w:r>
      <w:r w:rsidR="00300B50">
        <w:rPr>
          <w:szCs w:val="24"/>
        </w:rPr>
        <w:t xml:space="preserve"> необходимо обеспечивать защиту от возможного дискриминационного применения </w:t>
      </w:r>
      <w:r w:rsidR="002368AB">
        <w:rPr>
          <w:szCs w:val="24"/>
        </w:rPr>
        <w:t xml:space="preserve">его </w:t>
      </w:r>
      <w:r w:rsidR="00300B50">
        <w:rPr>
          <w:szCs w:val="24"/>
        </w:rPr>
        <w:t>соответствующих положений.</w:t>
      </w:r>
    </w:p>
    <w:p w:rsidR="00300B50" w:rsidRDefault="00300B50" w:rsidP="00300B50">
      <w:pPr>
        <w:tabs>
          <w:tab w:val="clear" w:pos="567"/>
        </w:tabs>
        <w:rPr>
          <w:szCs w:val="24"/>
        </w:rPr>
      </w:pPr>
    </w:p>
    <w:p w:rsidR="00300B50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34.      </w:t>
      </w:r>
      <w:r w:rsidR="00300B50">
        <w:rPr>
          <w:szCs w:val="24"/>
        </w:rPr>
        <w:t xml:space="preserve">Он </w:t>
      </w:r>
      <w:r w:rsidR="002368AB">
        <w:rPr>
          <w:szCs w:val="24"/>
        </w:rPr>
        <w:t>хотел бы выяснить</w:t>
      </w:r>
      <w:r w:rsidR="00177113">
        <w:rPr>
          <w:szCs w:val="24"/>
        </w:rPr>
        <w:t>,</w:t>
      </w:r>
      <w:r w:rsidR="00300B50">
        <w:rPr>
          <w:szCs w:val="24"/>
        </w:rPr>
        <w:t xml:space="preserve"> что предпринимается для решения проблемы преследования адвокатов защиты, особенно тех, кто участвует в делах, касающихся </w:t>
      </w:r>
      <w:r w:rsidR="002368AB">
        <w:rPr>
          <w:szCs w:val="24"/>
        </w:rPr>
        <w:t>жесток</w:t>
      </w:r>
      <w:r w:rsidR="00300B50">
        <w:rPr>
          <w:szCs w:val="24"/>
        </w:rPr>
        <w:t>ого обращения с тибетцами и уйгурами.</w:t>
      </w:r>
      <w:r w:rsidR="003217E0">
        <w:rPr>
          <w:szCs w:val="24"/>
        </w:rPr>
        <w:t xml:space="preserve"> </w:t>
      </w:r>
      <w:r w:rsidR="00300B50">
        <w:rPr>
          <w:szCs w:val="24"/>
        </w:rPr>
        <w:t xml:space="preserve"> Он также обращается с просьбой предоставить дополнительную информацию о свободе вероисповедания этнических меньшинств, особенно буддистов, мусульман и таоистов.</w:t>
      </w:r>
    </w:p>
    <w:p w:rsidR="00300B50" w:rsidRDefault="00300B50" w:rsidP="00300B50">
      <w:pPr>
        <w:tabs>
          <w:tab w:val="clear" w:pos="567"/>
        </w:tabs>
        <w:rPr>
          <w:szCs w:val="24"/>
        </w:rPr>
      </w:pPr>
    </w:p>
    <w:p w:rsidR="00300B50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35.      </w:t>
      </w:r>
      <w:r w:rsidR="00300B50">
        <w:rPr>
          <w:szCs w:val="24"/>
        </w:rPr>
        <w:t xml:space="preserve">Что касается участия в политической жизни и свободы слова применительно к меньшинствам, то он просит делегацию </w:t>
      </w:r>
      <w:r w:rsidR="002368AB">
        <w:rPr>
          <w:szCs w:val="24"/>
        </w:rPr>
        <w:t>прокомментировать сообщения о якобы имеющих место</w:t>
      </w:r>
      <w:r w:rsidR="00300B50">
        <w:rPr>
          <w:szCs w:val="24"/>
        </w:rPr>
        <w:t xml:space="preserve"> сложност</w:t>
      </w:r>
      <w:r w:rsidR="002368AB">
        <w:rPr>
          <w:szCs w:val="24"/>
        </w:rPr>
        <w:t>ях</w:t>
      </w:r>
      <w:r w:rsidR="006B2056">
        <w:rPr>
          <w:szCs w:val="24"/>
        </w:rPr>
        <w:t xml:space="preserve">, с которыми сталкиваются </w:t>
      </w:r>
      <w:r w:rsidR="002368AB">
        <w:rPr>
          <w:szCs w:val="24"/>
        </w:rPr>
        <w:t xml:space="preserve">организации </w:t>
      </w:r>
      <w:r w:rsidR="006B2056">
        <w:rPr>
          <w:szCs w:val="24"/>
        </w:rPr>
        <w:t>гражданск</w:t>
      </w:r>
      <w:r w:rsidR="002368AB">
        <w:rPr>
          <w:szCs w:val="24"/>
        </w:rPr>
        <w:t>ого</w:t>
      </w:r>
      <w:r w:rsidR="002368AB" w:rsidRPr="002368AB">
        <w:rPr>
          <w:szCs w:val="24"/>
        </w:rPr>
        <w:t xml:space="preserve"> </w:t>
      </w:r>
      <w:r w:rsidR="002368AB">
        <w:rPr>
          <w:szCs w:val="24"/>
        </w:rPr>
        <w:t>общества</w:t>
      </w:r>
      <w:r w:rsidR="006B2056">
        <w:rPr>
          <w:szCs w:val="24"/>
        </w:rPr>
        <w:t xml:space="preserve">, функционирующие в районах проживания меньшинств, </w:t>
      </w:r>
      <w:r w:rsidR="002368AB">
        <w:rPr>
          <w:szCs w:val="24"/>
        </w:rPr>
        <w:t xml:space="preserve">в том числе о </w:t>
      </w:r>
      <w:r w:rsidR="006B2056">
        <w:rPr>
          <w:szCs w:val="24"/>
        </w:rPr>
        <w:t>закрыти</w:t>
      </w:r>
      <w:r w:rsidR="002368AB">
        <w:rPr>
          <w:szCs w:val="24"/>
        </w:rPr>
        <w:t>и</w:t>
      </w:r>
      <w:r w:rsidR="006B2056">
        <w:rPr>
          <w:szCs w:val="24"/>
        </w:rPr>
        <w:t xml:space="preserve"> интернет-сайтов, которыми в основном пользуются тибетские студенты</w:t>
      </w:r>
      <w:r w:rsidR="002368AB">
        <w:rPr>
          <w:szCs w:val="24"/>
        </w:rPr>
        <w:t>,</w:t>
      </w:r>
      <w:r w:rsidR="006B2056">
        <w:rPr>
          <w:szCs w:val="24"/>
        </w:rPr>
        <w:t xml:space="preserve"> </w:t>
      </w:r>
      <w:r w:rsidR="002368AB">
        <w:rPr>
          <w:szCs w:val="24"/>
        </w:rPr>
        <w:t>а также</w:t>
      </w:r>
      <w:r w:rsidR="006B2056">
        <w:rPr>
          <w:szCs w:val="24"/>
        </w:rPr>
        <w:t xml:space="preserve"> монгольск</w:t>
      </w:r>
      <w:r w:rsidR="002368AB">
        <w:rPr>
          <w:szCs w:val="24"/>
        </w:rPr>
        <w:t>ого</w:t>
      </w:r>
      <w:r w:rsidR="006B2056">
        <w:rPr>
          <w:szCs w:val="24"/>
        </w:rPr>
        <w:t xml:space="preserve"> молодёжн</w:t>
      </w:r>
      <w:r w:rsidR="002368AB">
        <w:rPr>
          <w:szCs w:val="24"/>
        </w:rPr>
        <w:t>ого</w:t>
      </w:r>
      <w:r w:rsidR="006B2056">
        <w:rPr>
          <w:szCs w:val="24"/>
        </w:rPr>
        <w:t xml:space="preserve"> форум</w:t>
      </w:r>
      <w:r w:rsidR="002368AB">
        <w:rPr>
          <w:szCs w:val="24"/>
        </w:rPr>
        <w:t>а</w:t>
      </w:r>
      <w:r w:rsidR="006B2056">
        <w:rPr>
          <w:szCs w:val="24"/>
        </w:rPr>
        <w:t xml:space="preserve">, </w:t>
      </w:r>
      <w:r w:rsidR="002368AB">
        <w:rPr>
          <w:szCs w:val="24"/>
        </w:rPr>
        <w:t>и пред</w:t>
      </w:r>
      <w:r w:rsidR="006B2056">
        <w:rPr>
          <w:szCs w:val="24"/>
        </w:rPr>
        <w:t>ставить</w:t>
      </w:r>
      <w:r w:rsidR="002368AB">
        <w:rPr>
          <w:szCs w:val="24"/>
        </w:rPr>
        <w:t>, помимо этого,</w:t>
      </w:r>
      <w:r w:rsidR="006B2056">
        <w:rPr>
          <w:szCs w:val="24"/>
        </w:rPr>
        <w:t xml:space="preserve"> дополнительную информацию об участии в политической жизни этнических меньшинств, </w:t>
      </w:r>
      <w:r w:rsidR="002368AB">
        <w:rPr>
          <w:szCs w:val="24"/>
        </w:rPr>
        <w:t>в частности</w:t>
      </w:r>
      <w:r w:rsidR="00177113">
        <w:rPr>
          <w:szCs w:val="24"/>
        </w:rPr>
        <w:t xml:space="preserve"> указа</w:t>
      </w:r>
      <w:r w:rsidR="002368AB">
        <w:rPr>
          <w:szCs w:val="24"/>
        </w:rPr>
        <w:t>в</w:t>
      </w:r>
      <w:r w:rsidR="006B2056">
        <w:rPr>
          <w:szCs w:val="24"/>
        </w:rPr>
        <w:t xml:space="preserve"> число представителей этнических меньшинст</w:t>
      </w:r>
      <w:r w:rsidR="002368AB">
        <w:rPr>
          <w:szCs w:val="24"/>
        </w:rPr>
        <w:t>в</w:t>
      </w:r>
      <w:r w:rsidR="006B2056">
        <w:rPr>
          <w:szCs w:val="24"/>
        </w:rPr>
        <w:t xml:space="preserve">, находящихся на ответственных </w:t>
      </w:r>
      <w:r w:rsidR="002368AB">
        <w:rPr>
          <w:szCs w:val="24"/>
        </w:rPr>
        <w:t xml:space="preserve">правительственных </w:t>
      </w:r>
      <w:r w:rsidR="006B2056">
        <w:rPr>
          <w:szCs w:val="24"/>
        </w:rPr>
        <w:t>постах.</w:t>
      </w:r>
    </w:p>
    <w:p w:rsidR="006B2056" w:rsidRDefault="006B2056" w:rsidP="006B2056">
      <w:pPr>
        <w:tabs>
          <w:tab w:val="clear" w:pos="567"/>
        </w:tabs>
        <w:rPr>
          <w:szCs w:val="24"/>
        </w:rPr>
      </w:pPr>
    </w:p>
    <w:p w:rsidR="006B2056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36.      </w:t>
      </w:r>
      <w:r w:rsidR="006B2056">
        <w:rPr>
          <w:szCs w:val="24"/>
        </w:rPr>
        <w:t>Ссыла</w:t>
      </w:r>
      <w:r w:rsidR="002368AB">
        <w:rPr>
          <w:szCs w:val="24"/>
        </w:rPr>
        <w:t>ясь</w:t>
      </w:r>
      <w:r w:rsidR="006B2056">
        <w:rPr>
          <w:szCs w:val="24"/>
        </w:rPr>
        <w:t xml:space="preserve"> </w:t>
      </w:r>
      <w:r w:rsidR="002368AB">
        <w:rPr>
          <w:szCs w:val="24"/>
        </w:rPr>
        <w:t>вновь</w:t>
      </w:r>
      <w:r w:rsidR="006B2056">
        <w:rPr>
          <w:szCs w:val="24"/>
        </w:rPr>
        <w:t xml:space="preserve"> на амбициозные цели Национального плана действий в области прав человека, он отмечает, что доступ к здравоохранению в районах меньшинств остаётся недостаточным ввиду их географической отдалённости и нищеты.</w:t>
      </w:r>
      <w:r w:rsidR="003653C7">
        <w:rPr>
          <w:szCs w:val="24"/>
        </w:rPr>
        <w:t xml:space="preserve"> </w:t>
      </w:r>
      <w:r w:rsidR="003217E0">
        <w:rPr>
          <w:szCs w:val="24"/>
        </w:rPr>
        <w:t xml:space="preserve"> </w:t>
      </w:r>
      <w:r w:rsidR="002368AB">
        <w:rPr>
          <w:szCs w:val="24"/>
        </w:rPr>
        <w:t>По-прежнему высок у</w:t>
      </w:r>
      <w:r w:rsidR="003653C7">
        <w:rPr>
          <w:szCs w:val="24"/>
        </w:rPr>
        <w:t>ровень безработицы среди групп меньшинств, что является частично следствием требования свободного владения китайским языком при трудоустройстве.</w:t>
      </w:r>
      <w:r w:rsidR="003217E0">
        <w:rPr>
          <w:szCs w:val="24"/>
        </w:rPr>
        <w:t xml:space="preserve"> </w:t>
      </w:r>
      <w:r w:rsidR="003653C7">
        <w:rPr>
          <w:szCs w:val="24"/>
        </w:rPr>
        <w:t xml:space="preserve"> Однако низкий уровень занятости даже среди людей, обладающих необходимой профессиональной квалификацией и владеющих китайским языком, свидетельствует о том, что здесь играет роль дискриминация.</w:t>
      </w:r>
      <w:r w:rsidR="003217E0">
        <w:rPr>
          <w:szCs w:val="24"/>
        </w:rPr>
        <w:t xml:space="preserve"> </w:t>
      </w:r>
      <w:r w:rsidR="003653C7">
        <w:rPr>
          <w:szCs w:val="24"/>
        </w:rPr>
        <w:t xml:space="preserve"> Возможно</w:t>
      </w:r>
      <w:r w:rsidR="005D58FD">
        <w:rPr>
          <w:szCs w:val="24"/>
        </w:rPr>
        <w:t>,</w:t>
      </w:r>
      <w:r w:rsidR="003653C7">
        <w:rPr>
          <w:szCs w:val="24"/>
        </w:rPr>
        <w:t xml:space="preserve"> необходимо </w:t>
      </w:r>
      <w:r w:rsidR="005D58FD">
        <w:rPr>
          <w:szCs w:val="24"/>
        </w:rPr>
        <w:t>ввести</w:t>
      </w:r>
      <w:r w:rsidR="003653C7">
        <w:rPr>
          <w:szCs w:val="24"/>
        </w:rPr>
        <w:t xml:space="preserve"> квоты для набора рабочей силы из числа меньшинств.</w:t>
      </w:r>
    </w:p>
    <w:p w:rsidR="003653C7" w:rsidRDefault="003653C7" w:rsidP="003653C7">
      <w:pPr>
        <w:tabs>
          <w:tab w:val="clear" w:pos="567"/>
        </w:tabs>
        <w:rPr>
          <w:szCs w:val="24"/>
        </w:rPr>
      </w:pPr>
    </w:p>
    <w:p w:rsidR="003653C7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37.      </w:t>
      </w:r>
      <w:r w:rsidR="00640FA3">
        <w:rPr>
          <w:szCs w:val="24"/>
        </w:rPr>
        <w:t>Говоря о</w:t>
      </w:r>
      <w:r w:rsidR="003653C7">
        <w:rPr>
          <w:szCs w:val="24"/>
        </w:rPr>
        <w:t xml:space="preserve"> положени</w:t>
      </w:r>
      <w:r w:rsidR="00640FA3">
        <w:rPr>
          <w:szCs w:val="24"/>
        </w:rPr>
        <w:t>и</w:t>
      </w:r>
      <w:r w:rsidR="003653C7">
        <w:rPr>
          <w:szCs w:val="24"/>
        </w:rPr>
        <w:t xml:space="preserve"> рабочих-мигрантов в </w:t>
      </w:r>
      <w:r w:rsidR="0046655F">
        <w:rPr>
          <w:szCs w:val="24"/>
        </w:rPr>
        <w:t>О</w:t>
      </w:r>
      <w:r w:rsidR="003653C7">
        <w:rPr>
          <w:szCs w:val="24"/>
        </w:rPr>
        <w:t>собом административном районе Гонконг, он отмечает дискриминационную суть так</w:t>
      </w:r>
      <w:r w:rsidR="00640FA3">
        <w:rPr>
          <w:szCs w:val="24"/>
        </w:rPr>
        <w:t xml:space="preserve"> </w:t>
      </w:r>
      <w:r w:rsidR="003653C7">
        <w:rPr>
          <w:szCs w:val="24"/>
        </w:rPr>
        <w:t>называемого правила «двух недель». Он интересуется, почему на иностранцев, работающи</w:t>
      </w:r>
      <w:r w:rsidR="00640FA3">
        <w:rPr>
          <w:szCs w:val="24"/>
        </w:rPr>
        <w:t>х</w:t>
      </w:r>
      <w:r w:rsidR="003653C7">
        <w:rPr>
          <w:szCs w:val="24"/>
        </w:rPr>
        <w:t xml:space="preserve"> в качестве домашней прислуги, не распространяется закон об обязател</w:t>
      </w:r>
      <w:r w:rsidR="003C336E">
        <w:rPr>
          <w:szCs w:val="24"/>
        </w:rPr>
        <w:t>ьной минимальной заработной плате.</w:t>
      </w:r>
    </w:p>
    <w:p w:rsidR="003C336E" w:rsidRDefault="003C336E" w:rsidP="003C336E">
      <w:pPr>
        <w:tabs>
          <w:tab w:val="clear" w:pos="567"/>
        </w:tabs>
        <w:rPr>
          <w:szCs w:val="24"/>
        </w:rPr>
      </w:pPr>
    </w:p>
    <w:p w:rsidR="003C336E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38.      </w:t>
      </w:r>
      <w:r w:rsidR="003C336E">
        <w:rPr>
          <w:szCs w:val="24"/>
        </w:rPr>
        <w:t xml:space="preserve">Что касается </w:t>
      </w:r>
      <w:r w:rsidR="00FE3428">
        <w:rPr>
          <w:szCs w:val="24"/>
        </w:rPr>
        <w:t>О</w:t>
      </w:r>
      <w:r w:rsidR="003C336E">
        <w:rPr>
          <w:szCs w:val="24"/>
        </w:rPr>
        <w:t xml:space="preserve">собого администартивного района Макао, </w:t>
      </w:r>
      <w:r w:rsidR="00640FA3">
        <w:rPr>
          <w:szCs w:val="24"/>
        </w:rPr>
        <w:t xml:space="preserve">то </w:t>
      </w:r>
      <w:r w:rsidR="003C336E">
        <w:rPr>
          <w:szCs w:val="24"/>
        </w:rPr>
        <w:t xml:space="preserve">он </w:t>
      </w:r>
      <w:r w:rsidR="00640FA3">
        <w:rPr>
          <w:szCs w:val="24"/>
        </w:rPr>
        <w:t xml:space="preserve">хотел бы </w:t>
      </w:r>
      <w:r w:rsidR="003C336E">
        <w:rPr>
          <w:szCs w:val="24"/>
        </w:rPr>
        <w:t>получи</w:t>
      </w:r>
      <w:r w:rsidR="00640FA3">
        <w:rPr>
          <w:szCs w:val="24"/>
        </w:rPr>
        <w:t>ть</w:t>
      </w:r>
      <w:r w:rsidR="003C336E">
        <w:rPr>
          <w:szCs w:val="24"/>
        </w:rPr>
        <w:t xml:space="preserve"> дополнительн</w:t>
      </w:r>
      <w:r w:rsidR="00640FA3">
        <w:rPr>
          <w:szCs w:val="24"/>
        </w:rPr>
        <w:t>ую</w:t>
      </w:r>
      <w:r w:rsidR="003C336E">
        <w:rPr>
          <w:szCs w:val="24"/>
        </w:rPr>
        <w:t xml:space="preserve"> информаци</w:t>
      </w:r>
      <w:r w:rsidR="00640FA3">
        <w:rPr>
          <w:szCs w:val="24"/>
        </w:rPr>
        <w:t>ю в связи с</w:t>
      </w:r>
      <w:r w:rsidR="003C336E">
        <w:rPr>
          <w:szCs w:val="24"/>
        </w:rPr>
        <w:t xml:space="preserve"> поступающи</w:t>
      </w:r>
      <w:r w:rsidR="00640FA3">
        <w:rPr>
          <w:szCs w:val="24"/>
        </w:rPr>
        <w:t>ми</w:t>
      </w:r>
      <w:r w:rsidR="003C336E">
        <w:rPr>
          <w:szCs w:val="24"/>
        </w:rPr>
        <w:t xml:space="preserve"> </w:t>
      </w:r>
      <w:r w:rsidR="0046655F">
        <w:rPr>
          <w:szCs w:val="24"/>
        </w:rPr>
        <w:t>сообщени</w:t>
      </w:r>
      <w:r w:rsidR="00640FA3">
        <w:rPr>
          <w:szCs w:val="24"/>
        </w:rPr>
        <w:t>ями</w:t>
      </w:r>
      <w:r w:rsidR="003C336E">
        <w:rPr>
          <w:szCs w:val="24"/>
        </w:rPr>
        <w:t xml:space="preserve"> о</w:t>
      </w:r>
      <w:r w:rsidR="00640FA3">
        <w:rPr>
          <w:szCs w:val="24"/>
        </w:rPr>
        <w:t xml:space="preserve"> якобы</w:t>
      </w:r>
      <w:r w:rsidR="003C336E">
        <w:rPr>
          <w:szCs w:val="24"/>
        </w:rPr>
        <w:t xml:space="preserve"> больш</w:t>
      </w:r>
      <w:r w:rsidR="00FE3428">
        <w:rPr>
          <w:szCs w:val="24"/>
        </w:rPr>
        <w:t>о</w:t>
      </w:r>
      <w:r w:rsidR="003C336E">
        <w:rPr>
          <w:szCs w:val="24"/>
        </w:rPr>
        <w:t>м количестве случаев торговл</w:t>
      </w:r>
      <w:r w:rsidR="00640FA3">
        <w:rPr>
          <w:szCs w:val="24"/>
        </w:rPr>
        <w:t>и</w:t>
      </w:r>
      <w:r w:rsidR="003C336E">
        <w:rPr>
          <w:szCs w:val="24"/>
        </w:rPr>
        <w:t xml:space="preserve"> женщинами и детьми с целью их сексуальной эксплуатации.</w:t>
      </w:r>
      <w:r w:rsidR="00FE3428">
        <w:rPr>
          <w:szCs w:val="24"/>
        </w:rPr>
        <w:t xml:space="preserve"> </w:t>
      </w:r>
      <w:r w:rsidR="00640FA3">
        <w:rPr>
          <w:szCs w:val="24"/>
        </w:rPr>
        <w:t xml:space="preserve"> Он спрашивает, правда ли </w:t>
      </w:r>
      <w:r w:rsidR="003C336E">
        <w:rPr>
          <w:szCs w:val="24"/>
        </w:rPr>
        <w:t xml:space="preserve">то, что на рабочих-мигрантов не распространяется система социального обеспечения. </w:t>
      </w:r>
      <w:r w:rsidR="00FE3428">
        <w:rPr>
          <w:szCs w:val="24"/>
        </w:rPr>
        <w:t xml:space="preserve"> </w:t>
      </w:r>
      <w:r w:rsidR="003C336E">
        <w:rPr>
          <w:szCs w:val="24"/>
        </w:rPr>
        <w:t xml:space="preserve">Если это действительно так, то он </w:t>
      </w:r>
      <w:r w:rsidR="00832E5F">
        <w:rPr>
          <w:szCs w:val="24"/>
        </w:rPr>
        <w:t>хотел бы выяснить мотивы</w:t>
      </w:r>
      <w:r w:rsidR="00CB31FD">
        <w:rPr>
          <w:szCs w:val="24"/>
        </w:rPr>
        <w:t xml:space="preserve"> такой политики</w:t>
      </w:r>
      <w:r w:rsidR="003C336E">
        <w:rPr>
          <w:szCs w:val="24"/>
        </w:rPr>
        <w:t>.</w:t>
      </w:r>
    </w:p>
    <w:p w:rsidR="003C336E" w:rsidRDefault="003C336E" w:rsidP="003C336E">
      <w:pPr>
        <w:tabs>
          <w:tab w:val="clear" w:pos="567"/>
        </w:tabs>
        <w:rPr>
          <w:szCs w:val="24"/>
        </w:rPr>
      </w:pPr>
    </w:p>
    <w:p w:rsidR="00583D19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39.      </w:t>
      </w:r>
      <w:r w:rsidR="003C336E" w:rsidRPr="00A74DC3">
        <w:rPr>
          <w:szCs w:val="24"/>
          <w:u w:val="single"/>
        </w:rPr>
        <w:t>Г-н ЛАХИРИ</w:t>
      </w:r>
      <w:r w:rsidR="00913703" w:rsidRPr="00913703">
        <w:rPr>
          <w:szCs w:val="24"/>
        </w:rPr>
        <w:t xml:space="preserve"> </w:t>
      </w:r>
      <w:r w:rsidR="00913703">
        <w:rPr>
          <w:szCs w:val="24"/>
        </w:rPr>
        <w:t xml:space="preserve">приветствует принятие государством-участником законодательства по защите прав человека и воздаёт должное </w:t>
      </w:r>
      <w:r w:rsidR="00EF272F">
        <w:rPr>
          <w:szCs w:val="24"/>
        </w:rPr>
        <w:t>впечатля</w:t>
      </w:r>
      <w:r w:rsidR="00913703">
        <w:rPr>
          <w:szCs w:val="24"/>
        </w:rPr>
        <w:t>ющему экономическому росту</w:t>
      </w:r>
      <w:r w:rsidR="00583D19">
        <w:rPr>
          <w:szCs w:val="24"/>
        </w:rPr>
        <w:t xml:space="preserve"> страны</w:t>
      </w:r>
      <w:r w:rsidR="00913703">
        <w:rPr>
          <w:szCs w:val="24"/>
        </w:rPr>
        <w:t>. Тем не менее, неблагоприятное положение, в котором находятся этнические меньшинства в Китае, в частности тибетцы и уйгуры, продолжает вызывать обеспокоенность у Комитета, особенно в с</w:t>
      </w:r>
      <w:r w:rsidR="00583D19">
        <w:rPr>
          <w:szCs w:val="24"/>
        </w:rPr>
        <w:t>в</w:t>
      </w:r>
      <w:r w:rsidR="00913703">
        <w:rPr>
          <w:szCs w:val="24"/>
        </w:rPr>
        <w:t xml:space="preserve">ете серьёзных беспорядков, произошедших в 2008 и 2009 годах.  </w:t>
      </w:r>
      <w:r w:rsidR="00450CEE">
        <w:rPr>
          <w:szCs w:val="24"/>
        </w:rPr>
        <w:t>Очевидно</w:t>
      </w:r>
      <w:r w:rsidR="00913703">
        <w:rPr>
          <w:szCs w:val="24"/>
        </w:rPr>
        <w:t>, что переговоры между государством-участником</w:t>
      </w:r>
      <w:r w:rsidR="005B7296">
        <w:rPr>
          <w:szCs w:val="24"/>
        </w:rPr>
        <w:t xml:space="preserve"> и представителями </w:t>
      </w:r>
      <w:r w:rsidR="00450CEE">
        <w:rPr>
          <w:szCs w:val="24"/>
        </w:rPr>
        <w:t>Д</w:t>
      </w:r>
      <w:r w:rsidR="005B7296">
        <w:rPr>
          <w:szCs w:val="24"/>
        </w:rPr>
        <w:t>алай-ламы по решению тибетского вопроса на основ</w:t>
      </w:r>
      <w:r w:rsidR="00450CEE">
        <w:rPr>
          <w:szCs w:val="24"/>
        </w:rPr>
        <w:t>е</w:t>
      </w:r>
      <w:r w:rsidR="005B7296">
        <w:rPr>
          <w:szCs w:val="24"/>
        </w:rPr>
        <w:t xml:space="preserve"> предоставления </w:t>
      </w:r>
      <w:r w:rsidR="00450CEE">
        <w:rPr>
          <w:szCs w:val="24"/>
        </w:rPr>
        <w:t>реальн</w:t>
      </w:r>
      <w:r w:rsidR="005B7296">
        <w:rPr>
          <w:szCs w:val="24"/>
        </w:rPr>
        <w:t xml:space="preserve">ой автономии Тибету в составе суверенного китайского государства не привели к успеху. </w:t>
      </w:r>
      <w:r w:rsidR="00FE3428">
        <w:rPr>
          <w:szCs w:val="24"/>
        </w:rPr>
        <w:t xml:space="preserve"> </w:t>
      </w:r>
      <w:r w:rsidR="005B7296">
        <w:rPr>
          <w:szCs w:val="24"/>
        </w:rPr>
        <w:t>Положение уйгур</w:t>
      </w:r>
      <w:r w:rsidR="00450CEE">
        <w:rPr>
          <w:szCs w:val="24"/>
        </w:rPr>
        <w:t>ов</w:t>
      </w:r>
      <w:r w:rsidR="005B7296">
        <w:rPr>
          <w:szCs w:val="24"/>
        </w:rPr>
        <w:t xml:space="preserve"> вызвало критику</w:t>
      </w:r>
      <w:r w:rsidR="00583D19">
        <w:rPr>
          <w:szCs w:val="24"/>
        </w:rPr>
        <w:t xml:space="preserve"> гос</w:t>
      </w:r>
      <w:r w:rsidR="005B7296">
        <w:rPr>
          <w:szCs w:val="24"/>
        </w:rPr>
        <w:t xml:space="preserve">ударства-участника </w:t>
      </w:r>
      <w:r w:rsidR="00583D19">
        <w:rPr>
          <w:szCs w:val="24"/>
        </w:rPr>
        <w:t xml:space="preserve">со стороны </w:t>
      </w:r>
      <w:r w:rsidR="005B7296">
        <w:rPr>
          <w:szCs w:val="24"/>
        </w:rPr>
        <w:t>Турции и Организации Исламская Конференция,</w:t>
      </w:r>
      <w:r w:rsidR="00583D19">
        <w:rPr>
          <w:szCs w:val="24"/>
        </w:rPr>
        <w:t xml:space="preserve"> что </w:t>
      </w:r>
      <w:r w:rsidR="00450CEE">
        <w:rPr>
          <w:szCs w:val="24"/>
        </w:rPr>
        <w:t>в целом</w:t>
      </w:r>
      <w:r w:rsidR="00583D19">
        <w:rPr>
          <w:szCs w:val="24"/>
        </w:rPr>
        <w:t xml:space="preserve"> отражает мнение правительств стран, в которых большинство населения составляют мусульмане, по крайней мере по вопросам, касающимся ислама.</w:t>
      </w:r>
    </w:p>
    <w:p w:rsidR="00583D19" w:rsidRDefault="00583D19" w:rsidP="00583D19">
      <w:pPr>
        <w:tabs>
          <w:tab w:val="clear" w:pos="567"/>
        </w:tabs>
        <w:rPr>
          <w:szCs w:val="24"/>
        </w:rPr>
      </w:pPr>
    </w:p>
    <w:p w:rsidR="00583D19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40.      </w:t>
      </w:r>
      <w:r w:rsidR="00583D19">
        <w:rPr>
          <w:szCs w:val="24"/>
        </w:rPr>
        <w:t xml:space="preserve">Хотя государство-участник </w:t>
      </w:r>
      <w:r w:rsidR="00346BBA">
        <w:rPr>
          <w:szCs w:val="24"/>
        </w:rPr>
        <w:t>явным образом</w:t>
      </w:r>
      <w:r w:rsidR="00583D19">
        <w:rPr>
          <w:szCs w:val="24"/>
        </w:rPr>
        <w:t xml:space="preserve"> возлагает вину за</w:t>
      </w:r>
      <w:r w:rsidR="002F7D3F">
        <w:rPr>
          <w:szCs w:val="24"/>
        </w:rPr>
        <w:t xml:space="preserve"> </w:t>
      </w:r>
      <w:r w:rsidR="00583D19">
        <w:rPr>
          <w:szCs w:val="24"/>
        </w:rPr>
        <w:t xml:space="preserve">волнения на сепаратистов, </w:t>
      </w:r>
      <w:r w:rsidR="00346BBA">
        <w:rPr>
          <w:szCs w:val="24"/>
        </w:rPr>
        <w:t>преследующих цель</w:t>
      </w:r>
      <w:r w:rsidR="00583D19">
        <w:rPr>
          <w:szCs w:val="24"/>
        </w:rPr>
        <w:t xml:space="preserve"> под</w:t>
      </w:r>
      <w:r w:rsidR="00346BBA">
        <w:rPr>
          <w:szCs w:val="24"/>
        </w:rPr>
        <w:t>рыва его единства</w:t>
      </w:r>
      <w:r w:rsidR="00583D19">
        <w:rPr>
          <w:szCs w:val="24"/>
        </w:rPr>
        <w:t xml:space="preserve"> и территориальн</w:t>
      </w:r>
      <w:r w:rsidR="00346BBA">
        <w:rPr>
          <w:szCs w:val="24"/>
        </w:rPr>
        <w:t>ой целостности</w:t>
      </w:r>
      <w:r w:rsidR="00583D19">
        <w:rPr>
          <w:szCs w:val="24"/>
        </w:rPr>
        <w:t>, он отмечает, что Комитет</w:t>
      </w:r>
      <w:r w:rsidR="00346BBA">
        <w:rPr>
          <w:szCs w:val="24"/>
        </w:rPr>
        <w:t xml:space="preserve"> обеспокоен лишь</w:t>
      </w:r>
      <w:r w:rsidR="00583D19">
        <w:rPr>
          <w:szCs w:val="24"/>
        </w:rPr>
        <w:t xml:space="preserve"> осуществление</w:t>
      </w:r>
      <w:r w:rsidR="00946344">
        <w:rPr>
          <w:szCs w:val="24"/>
        </w:rPr>
        <w:t>м</w:t>
      </w:r>
      <w:r w:rsidR="00583D19">
        <w:rPr>
          <w:szCs w:val="24"/>
        </w:rPr>
        <w:t xml:space="preserve"> положений Конвенций, запрещающих расовую дискриминацию.</w:t>
      </w:r>
    </w:p>
    <w:p w:rsidR="00583D19" w:rsidRDefault="00583D19" w:rsidP="00583D19">
      <w:pPr>
        <w:tabs>
          <w:tab w:val="clear" w:pos="567"/>
        </w:tabs>
        <w:rPr>
          <w:szCs w:val="24"/>
        </w:rPr>
      </w:pPr>
    </w:p>
    <w:p w:rsidR="003C336E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41.      </w:t>
      </w:r>
      <w:r w:rsidR="00583D19">
        <w:rPr>
          <w:szCs w:val="24"/>
        </w:rPr>
        <w:t>Он</w:t>
      </w:r>
      <w:r w:rsidR="005B7296">
        <w:rPr>
          <w:szCs w:val="24"/>
        </w:rPr>
        <w:t xml:space="preserve"> </w:t>
      </w:r>
      <w:r w:rsidR="00583D19">
        <w:rPr>
          <w:szCs w:val="24"/>
        </w:rPr>
        <w:t>отмечает, что государство-участник пред</w:t>
      </w:r>
      <w:r w:rsidR="00C512F0">
        <w:rPr>
          <w:szCs w:val="24"/>
        </w:rPr>
        <w:t xml:space="preserve">усмотрело возможность </w:t>
      </w:r>
      <w:r w:rsidR="00583D19">
        <w:rPr>
          <w:szCs w:val="24"/>
        </w:rPr>
        <w:t>преференциально</w:t>
      </w:r>
      <w:r w:rsidR="00C512F0">
        <w:rPr>
          <w:szCs w:val="24"/>
        </w:rPr>
        <w:t>го</w:t>
      </w:r>
      <w:r w:rsidR="00583D19">
        <w:rPr>
          <w:szCs w:val="24"/>
        </w:rPr>
        <w:t xml:space="preserve"> доступ</w:t>
      </w:r>
      <w:r w:rsidR="00C512F0">
        <w:rPr>
          <w:szCs w:val="24"/>
        </w:rPr>
        <w:t>а</w:t>
      </w:r>
      <w:r w:rsidR="00583D19">
        <w:rPr>
          <w:szCs w:val="24"/>
        </w:rPr>
        <w:t xml:space="preserve"> меньшинств</w:t>
      </w:r>
      <w:r w:rsidR="009A46A3">
        <w:rPr>
          <w:szCs w:val="24"/>
        </w:rPr>
        <w:t xml:space="preserve"> к образованию и работе по найму, освободило группы меньшинст</w:t>
      </w:r>
      <w:r w:rsidR="00C512F0">
        <w:rPr>
          <w:szCs w:val="24"/>
        </w:rPr>
        <w:t>в</w:t>
      </w:r>
      <w:r w:rsidR="009A46A3">
        <w:rPr>
          <w:szCs w:val="24"/>
        </w:rPr>
        <w:t xml:space="preserve"> от соблюдения правила одного ребёнка в семье и </w:t>
      </w:r>
      <w:r w:rsidR="00C512F0">
        <w:rPr>
          <w:szCs w:val="24"/>
        </w:rPr>
        <w:t xml:space="preserve">осуществляет </w:t>
      </w:r>
      <w:r w:rsidR="009A46A3">
        <w:rPr>
          <w:szCs w:val="24"/>
        </w:rPr>
        <w:t>инвести</w:t>
      </w:r>
      <w:r w:rsidR="00C512F0">
        <w:rPr>
          <w:szCs w:val="24"/>
        </w:rPr>
        <w:t>ции на цели</w:t>
      </w:r>
      <w:r w:rsidR="009A46A3">
        <w:rPr>
          <w:szCs w:val="24"/>
        </w:rPr>
        <w:t xml:space="preserve"> </w:t>
      </w:r>
      <w:r w:rsidR="00C512F0">
        <w:rPr>
          <w:szCs w:val="24"/>
        </w:rPr>
        <w:t>социально-</w:t>
      </w:r>
      <w:r w:rsidR="009A46A3">
        <w:rPr>
          <w:szCs w:val="24"/>
        </w:rPr>
        <w:t>экономическ</w:t>
      </w:r>
      <w:r w:rsidR="00C512F0">
        <w:rPr>
          <w:szCs w:val="24"/>
        </w:rPr>
        <w:t xml:space="preserve">ого прогресса </w:t>
      </w:r>
      <w:r w:rsidR="009E72DF">
        <w:rPr>
          <w:szCs w:val="24"/>
        </w:rPr>
        <w:t xml:space="preserve">для </w:t>
      </w:r>
      <w:r w:rsidR="009A46A3">
        <w:rPr>
          <w:szCs w:val="24"/>
        </w:rPr>
        <w:t xml:space="preserve">районов меньшинств.  Он спрашивает, действительно ли принятые правовые и административные нормы, </w:t>
      </w:r>
      <w:r w:rsidR="002F7D3F">
        <w:rPr>
          <w:szCs w:val="24"/>
        </w:rPr>
        <w:t>значительные</w:t>
      </w:r>
      <w:r w:rsidR="009A46A3">
        <w:rPr>
          <w:szCs w:val="24"/>
        </w:rPr>
        <w:t xml:space="preserve"> инвестиции и инфраструктурные проекты способств</w:t>
      </w:r>
      <w:r w:rsidR="002F7D3F">
        <w:rPr>
          <w:szCs w:val="24"/>
        </w:rPr>
        <w:t>уют</w:t>
      </w:r>
      <w:r w:rsidR="009A46A3">
        <w:rPr>
          <w:szCs w:val="24"/>
        </w:rPr>
        <w:t xml:space="preserve"> достижению намеченной цели улучшения положения населения, принадлежащего к этническим меньшинствам. </w:t>
      </w:r>
      <w:r w:rsidR="00FE3428">
        <w:rPr>
          <w:szCs w:val="24"/>
        </w:rPr>
        <w:t xml:space="preserve"> </w:t>
      </w:r>
      <w:r w:rsidR="009A46A3">
        <w:rPr>
          <w:szCs w:val="24"/>
        </w:rPr>
        <w:t xml:space="preserve">К сожалению, в периодическом докладе, несмотря на </w:t>
      </w:r>
      <w:r w:rsidR="00CC5F93">
        <w:rPr>
          <w:szCs w:val="24"/>
        </w:rPr>
        <w:t>многочисленные запросы Комитета о предоставлении такой информации,</w:t>
      </w:r>
      <w:r w:rsidR="009A46A3">
        <w:rPr>
          <w:szCs w:val="24"/>
        </w:rPr>
        <w:t xml:space="preserve"> отсутствуют статистические данные</w:t>
      </w:r>
      <w:r w:rsidR="009E72DF">
        <w:rPr>
          <w:szCs w:val="24"/>
        </w:rPr>
        <w:t xml:space="preserve"> с разбивкой по</w:t>
      </w:r>
      <w:r w:rsidR="009A46A3">
        <w:rPr>
          <w:szCs w:val="24"/>
        </w:rPr>
        <w:t xml:space="preserve"> этническим группам, которые </w:t>
      </w:r>
      <w:r w:rsidR="002F7D3F">
        <w:rPr>
          <w:szCs w:val="24"/>
        </w:rPr>
        <w:t>внесли бы</w:t>
      </w:r>
      <w:r w:rsidR="009A46A3">
        <w:rPr>
          <w:szCs w:val="24"/>
        </w:rPr>
        <w:t xml:space="preserve"> ясность в данн</w:t>
      </w:r>
      <w:r w:rsidR="009E72DF">
        <w:rPr>
          <w:szCs w:val="24"/>
        </w:rPr>
        <w:t>ую</w:t>
      </w:r>
      <w:r w:rsidR="009A46A3">
        <w:rPr>
          <w:szCs w:val="24"/>
        </w:rPr>
        <w:t xml:space="preserve"> з</w:t>
      </w:r>
      <w:r w:rsidR="009E72DF">
        <w:rPr>
          <w:szCs w:val="24"/>
        </w:rPr>
        <w:t>ситуацию</w:t>
      </w:r>
      <w:r w:rsidR="00CC5F93">
        <w:rPr>
          <w:szCs w:val="24"/>
        </w:rPr>
        <w:t>.</w:t>
      </w:r>
      <w:r w:rsidR="002F7D3F">
        <w:rPr>
          <w:szCs w:val="24"/>
        </w:rPr>
        <w:t xml:space="preserve"> </w:t>
      </w:r>
      <w:r w:rsidR="00B533E9">
        <w:rPr>
          <w:szCs w:val="24"/>
        </w:rPr>
        <w:t xml:space="preserve"> </w:t>
      </w:r>
      <w:r w:rsidR="002F7D3F">
        <w:rPr>
          <w:szCs w:val="24"/>
        </w:rPr>
        <w:t xml:space="preserve">Согласно официальной статистике,  нынешнее положение </w:t>
      </w:r>
      <w:r w:rsidR="009E72DF">
        <w:rPr>
          <w:szCs w:val="24"/>
        </w:rPr>
        <w:t xml:space="preserve">многих </w:t>
      </w:r>
      <w:r w:rsidR="002F7D3F">
        <w:rPr>
          <w:szCs w:val="24"/>
        </w:rPr>
        <w:t>тибетцев и уйгур</w:t>
      </w:r>
      <w:r w:rsidR="009E72DF">
        <w:rPr>
          <w:szCs w:val="24"/>
        </w:rPr>
        <w:t>ов</w:t>
      </w:r>
      <w:r w:rsidR="002F7D3F">
        <w:rPr>
          <w:szCs w:val="24"/>
        </w:rPr>
        <w:t xml:space="preserve"> </w:t>
      </w:r>
      <w:r w:rsidR="009E72DF">
        <w:rPr>
          <w:szCs w:val="24"/>
        </w:rPr>
        <w:t xml:space="preserve">ухудшилось </w:t>
      </w:r>
      <w:r w:rsidR="002F7D3F">
        <w:rPr>
          <w:szCs w:val="24"/>
        </w:rPr>
        <w:t>в относительно</w:t>
      </w:r>
      <w:r w:rsidR="009E72DF">
        <w:rPr>
          <w:szCs w:val="24"/>
        </w:rPr>
        <w:t>м</w:t>
      </w:r>
      <w:r w:rsidR="00846814">
        <w:rPr>
          <w:szCs w:val="24"/>
        </w:rPr>
        <w:t xml:space="preserve"> </w:t>
      </w:r>
      <w:r w:rsidR="009E72DF">
        <w:rPr>
          <w:szCs w:val="24"/>
        </w:rPr>
        <w:t>выражении</w:t>
      </w:r>
      <w:r w:rsidR="002F7D3F">
        <w:rPr>
          <w:szCs w:val="24"/>
        </w:rPr>
        <w:t xml:space="preserve">, в частности, в </w:t>
      </w:r>
      <w:r w:rsidR="009E72DF">
        <w:rPr>
          <w:szCs w:val="24"/>
        </w:rPr>
        <w:t>показателях</w:t>
      </w:r>
      <w:r w:rsidR="002F7D3F">
        <w:rPr>
          <w:szCs w:val="24"/>
        </w:rPr>
        <w:t xml:space="preserve"> дохода на душу населения, уровн</w:t>
      </w:r>
      <w:r w:rsidR="009E72DF">
        <w:rPr>
          <w:szCs w:val="24"/>
        </w:rPr>
        <w:t>ях</w:t>
      </w:r>
      <w:r w:rsidR="002F7D3F">
        <w:rPr>
          <w:szCs w:val="24"/>
        </w:rPr>
        <w:t xml:space="preserve"> грамотности и уровн</w:t>
      </w:r>
      <w:r w:rsidR="009E72DF">
        <w:rPr>
          <w:szCs w:val="24"/>
        </w:rPr>
        <w:t>ях</w:t>
      </w:r>
      <w:r w:rsidR="002F7D3F">
        <w:rPr>
          <w:szCs w:val="24"/>
        </w:rPr>
        <w:t xml:space="preserve"> образования.</w:t>
      </w:r>
      <w:r w:rsidR="00B533E9">
        <w:rPr>
          <w:szCs w:val="24"/>
        </w:rPr>
        <w:t xml:space="preserve"> </w:t>
      </w:r>
      <w:r w:rsidR="002F7D3F">
        <w:rPr>
          <w:szCs w:val="24"/>
        </w:rPr>
        <w:t xml:space="preserve"> Он </w:t>
      </w:r>
      <w:r w:rsidR="009E72DF">
        <w:rPr>
          <w:szCs w:val="24"/>
        </w:rPr>
        <w:t xml:space="preserve">был бы признателен делегации за комментарий </w:t>
      </w:r>
      <w:r w:rsidR="00993808">
        <w:rPr>
          <w:szCs w:val="24"/>
        </w:rPr>
        <w:t>по поводу</w:t>
      </w:r>
      <w:r w:rsidR="002F7D3F">
        <w:rPr>
          <w:szCs w:val="24"/>
        </w:rPr>
        <w:t xml:space="preserve"> </w:t>
      </w:r>
      <w:r w:rsidR="009E72DF">
        <w:rPr>
          <w:szCs w:val="24"/>
        </w:rPr>
        <w:t>часто</w:t>
      </w:r>
      <w:r w:rsidR="002F7D3F">
        <w:rPr>
          <w:szCs w:val="24"/>
        </w:rPr>
        <w:t xml:space="preserve"> звучащих заявлений</w:t>
      </w:r>
      <w:r w:rsidR="00846814">
        <w:rPr>
          <w:szCs w:val="24"/>
        </w:rPr>
        <w:t xml:space="preserve"> о том</w:t>
      </w:r>
      <w:r w:rsidR="002F7D3F">
        <w:rPr>
          <w:szCs w:val="24"/>
        </w:rPr>
        <w:t xml:space="preserve">, что законы, нормы и конституционные </w:t>
      </w:r>
      <w:r w:rsidR="00993808">
        <w:rPr>
          <w:szCs w:val="24"/>
        </w:rPr>
        <w:t>принципы государства-участника</w:t>
      </w:r>
      <w:r w:rsidR="002F7D3F">
        <w:rPr>
          <w:szCs w:val="24"/>
        </w:rPr>
        <w:t xml:space="preserve"> </w:t>
      </w:r>
      <w:r w:rsidR="00993808">
        <w:rPr>
          <w:szCs w:val="24"/>
        </w:rPr>
        <w:t>повсеместно нарушаются</w:t>
      </w:r>
      <w:r w:rsidR="005E56FD">
        <w:rPr>
          <w:szCs w:val="24"/>
        </w:rPr>
        <w:t>, по крайней мере в отношении тиб</w:t>
      </w:r>
      <w:r w:rsidR="00846814">
        <w:rPr>
          <w:szCs w:val="24"/>
        </w:rPr>
        <w:t>е</w:t>
      </w:r>
      <w:r w:rsidR="005E56FD">
        <w:rPr>
          <w:szCs w:val="24"/>
        </w:rPr>
        <w:t>тского населения</w:t>
      </w:r>
      <w:r w:rsidR="00993808">
        <w:rPr>
          <w:szCs w:val="24"/>
        </w:rPr>
        <w:t>,</w:t>
      </w:r>
      <w:r w:rsidR="005E56FD">
        <w:rPr>
          <w:szCs w:val="24"/>
        </w:rPr>
        <w:t xml:space="preserve"> в том что касается </w:t>
      </w:r>
      <w:r w:rsidR="00993808">
        <w:rPr>
          <w:szCs w:val="24"/>
        </w:rPr>
        <w:t>реа</w:t>
      </w:r>
      <w:r w:rsidR="005E56FD">
        <w:rPr>
          <w:szCs w:val="24"/>
        </w:rPr>
        <w:t>льного распространения эффекта экономического и социального развития на этническое меньшинство.</w:t>
      </w:r>
      <w:r w:rsidR="00B533E9">
        <w:rPr>
          <w:szCs w:val="24"/>
        </w:rPr>
        <w:t xml:space="preserve"> </w:t>
      </w:r>
      <w:r w:rsidR="005E56FD">
        <w:rPr>
          <w:szCs w:val="24"/>
        </w:rPr>
        <w:t xml:space="preserve"> Такж</w:t>
      </w:r>
      <w:r w:rsidR="00846814">
        <w:rPr>
          <w:szCs w:val="24"/>
        </w:rPr>
        <w:t>е</w:t>
      </w:r>
      <w:r w:rsidR="005E56FD">
        <w:rPr>
          <w:szCs w:val="24"/>
        </w:rPr>
        <w:t xml:space="preserve"> полезно было бы услышать реакцию делегации на сообщения о дискриминации </w:t>
      </w:r>
      <w:r w:rsidR="00CD564C">
        <w:rPr>
          <w:szCs w:val="24"/>
        </w:rPr>
        <w:t xml:space="preserve">в отношении меньшинств </w:t>
      </w:r>
      <w:r w:rsidR="005E56FD">
        <w:rPr>
          <w:szCs w:val="24"/>
        </w:rPr>
        <w:t xml:space="preserve">в </w:t>
      </w:r>
      <w:r w:rsidR="00CD564C">
        <w:rPr>
          <w:szCs w:val="24"/>
        </w:rPr>
        <w:t>плане их</w:t>
      </w:r>
      <w:r w:rsidR="005E56FD">
        <w:rPr>
          <w:szCs w:val="24"/>
        </w:rPr>
        <w:t xml:space="preserve"> доступа к образованию, работ</w:t>
      </w:r>
      <w:r w:rsidR="00CD564C">
        <w:rPr>
          <w:szCs w:val="24"/>
        </w:rPr>
        <w:t>е</w:t>
      </w:r>
      <w:r w:rsidR="005E56FD">
        <w:rPr>
          <w:szCs w:val="24"/>
        </w:rPr>
        <w:t xml:space="preserve"> по найму, </w:t>
      </w:r>
      <w:r w:rsidR="00CD564C">
        <w:rPr>
          <w:szCs w:val="24"/>
        </w:rPr>
        <w:t xml:space="preserve">услугам </w:t>
      </w:r>
      <w:r w:rsidR="005E56FD">
        <w:rPr>
          <w:szCs w:val="24"/>
        </w:rPr>
        <w:t>здравоохранени</w:t>
      </w:r>
      <w:r w:rsidR="00B533E9">
        <w:rPr>
          <w:szCs w:val="24"/>
        </w:rPr>
        <w:t>я</w:t>
      </w:r>
      <w:r w:rsidR="005E56FD">
        <w:rPr>
          <w:szCs w:val="24"/>
        </w:rPr>
        <w:t xml:space="preserve">, </w:t>
      </w:r>
      <w:r w:rsidR="00CD564C">
        <w:rPr>
          <w:szCs w:val="24"/>
        </w:rPr>
        <w:t xml:space="preserve">а также в плане </w:t>
      </w:r>
      <w:r w:rsidR="005E56FD">
        <w:rPr>
          <w:szCs w:val="24"/>
        </w:rPr>
        <w:t>равно</w:t>
      </w:r>
      <w:r w:rsidR="00B533E9">
        <w:rPr>
          <w:szCs w:val="24"/>
        </w:rPr>
        <w:t>го</w:t>
      </w:r>
      <w:r w:rsidR="005E56FD">
        <w:rPr>
          <w:szCs w:val="24"/>
        </w:rPr>
        <w:t xml:space="preserve"> обращени</w:t>
      </w:r>
      <w:r w:rsidR="00B533E9">
        <w:rPr>
          <w:szCs w:val="24"/>
        </w:rPr>
        <w:t>я</w:t>
      </w:r>
      <w:r w:rsidR="005E56FD">
        <w:rPr>
          <w:szCs w:val="24"/>
        </w:rPr>
        <w:t xml:space="preserve"> в системе правосудия, представительств</w:t>
      </w:r>
      <w:r w:rsidR="00B533E9">
        <w:rPr>
          <w:szCs w:val="24"/>
        </w:rPr>
        <w:t>а</w:t>
      </w:r>
      <w:r w:rsidR="005E56FD">
        <w:rPr>
          <w:szCs w:val="24"/>
        </w:rPr>
        <w:t xml:space="preserve"> и участи</w:t>
      </w:r>
      <w:r w:rsidR="00B533E9">
        <w:rPr>
          <w:szCs w:val="24"/>
        </w:rPr>
        <w:t>я</w:t>
      </w:r>
      <w:r w:rsidR="005E56FD">
        <w:rPr>
          <w:szCs w:val="24"/>
        </w:rPr>
        <w:t xml:space="preserve"> в общественном управлении, сохранени</w:t>
      </w:r>
      <w:r w:rsidR="00B533E9">
        <w:rPr>
          <w:szCs w:val="24"/>
        </w:rPr>
        <w:t>я</w:t>
      </w:r>
      <w:r w:rsidR="005E56FD">
        <w:rPr>
          <w:szCs w:val="24"/>
        </w:rPr>
        <w:t xml:space="preserve"> и развити</w:t>
      </w:r>
      <w:r w:rsidR="00B533E9">
        <w:rPr>
          <w:szCs w:val="24"/>
        </w:rPr>
        <w:t>я</w:t>
      </w:r>
      <w:r w:rsidR="005E56FD">
        <w:rPr>
          <w:szCs w:val="24"/>
        </w:rPr>
        <w:t xml:space="preserve"> языков меньшинств</w:t>
      </w:r>
      <w:r w:rsidR="00CB49DC">
        <w:rPr>
          <w:szCs w:val="24"/>
        </w:rPr>
        <w:t>, равно как</w:t>
      </w:r>
      <w:r w:rsidR="005E56FD">
        <w:rPr>
          <w:szCs w:val="24"/>
        </w:rPr>
        <w:t xml:space="preserve"> </w:t>
      </w:r>
      <w:r w:rsidR="00CB49DC">
        <w:rPr>
          <w:szCs w:val="24"/>
        </w:rPr>
        <w:t>поддержа</w:t>
      </w:r>
      <w:r w:rsidR="005E56FD">
        <w:rPr>
          <w:szCs w:val="24"/>
        </w:rPr>
        <w:t>ни</w:t>
      </w:r>
      <w:r w:rsidR="00B533E9">
        <w:rPr>
          <w:szCs w:val="24"/>
        </w:rPr>
        <w:t>я</w:t>
      </w:r>
      <w:r w:rsidR="005E56FD">
        <w:rPr>
          <w:szCs w:val="24"/>
        </w:rPr>
        <w:t xml:space="preserve"> культур</w:t>
      </w:r>
      <w:r w:rsidR="00CB49DC">
        <w:rPr>
          <w:szCs w:val="24"/>
        </w:rPr>
        <w:t>ных</w:t>
      </w:r>
      <w:r w:rsidR="005E56FD">
        <w:rPr>
          <w:szCs w:val="24"/>
        </w:rPr>
        <w:t xml:space="preserve"> </w:t>
      </w:r>
      <w:r w:rsidR="00CB49DC">
        <w:rPr>
          <w:szCs w:val="24"/>
        </w:rPr>
        <w:t xml:space="preserve">традиций </w:t>
      </w:r>
      <w:r w:rsidR="005E56FD">
        <w:rPr>
          <w:szCs w:val="24"/>
        </w:rPr>
        <w:t xml:space="preserve">и </w:t>
      </w:r>
      <w:r w:rsidR="00CB49DC">
        <w:rPr>
          <w:szCs w:val="24"/>
        </w:rPr>
        <w:t xml:space="preserve">отправления </w:t>
      </w:r>
      <w:r w:rsidR="005E56FD">
        <w:rPr>
          <w:szCs w:val="24"/>
        </w:rPr>
        <w:t>религиозн</w:t>
      </w:r>
      <w:r w:rsidR="00CB49DC">
        <w:rPr>
          <w:szCs w:val="24"/>
        </w:rPr>
        <w:t>ых культов</w:t>
      </w:r>
      <w:r w:rsidR="005E56FD">
        <w:rPr>
          <w:szCs w:val="24"/>
        </w:rPr>
        <w:t xml:space="preserve">. </w:t>
      </w:r>
    </w:p>
    <w:p w:rsidR="00846814" w:rsidRDefault="00846814" w:rsidP="00846814">
      <w:pPr>
        <w:tabs>
          <w:tab w:val="clear" w:pos="567"/>
        </w:tabs>
        <w:rPr>
          <w:szCs w:val="24"/>
        </w:rPr>
      </w:pPr>
    </w:p>
    <w:p w:rsidR="00846814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42.      </w:t>
      </w:r>
      <w:r w:rsidR="00CB49DC">
        <w:rPr>
          <w:szCs w:val="24"/>
        </w:rPr>
        <w:t>Не возникает особых</w:t>
      </w:r>
      <w:r w:rsidR="00846814">
        <w:rPr>
          <w:szCs w:val="24"/>
        </w:rPr>
        <w:t xml:space="preserve"> сомнений в том, </w:t>
      </w:r>
      <w:r w:rsidR="00B533E9">
        <w:rPr>
          <w:szCs w:val="24"/>
        </w:rPr>
        <w:t xml:space="preserve">что </w:t>
      </w:r>
      <w:r w:rsidR="00846814">
        <w:rPr>
          <w:szCs w:val="24"/>
        </w:rPr>
        <w:t>одн</w:t>
      </w:r>
      <w:r w:rsidR="00CB49DC">
        <w:rPr>
          <w:szCs w:val="24"/>
        </w:rPr>
        <w:t>а</w:t>
      </w:r>
      <w:r w:rsidR="00846814">
        <w:rPr>
          <w:szCs w:val="24"/>
        </w:rPr>
        <w:t xml:space="preserve"> и</w:t>
      </w:r>
      <w:r w:rsidR="00CB49DC">
        <w:rPr>
          <w:szCs w:val="24"/>
        </w:rPr>
        <w:t>з</w:t>
      </w:r>
      <w:r w:rsidR="00846814">
        <w:rPr>
          <w:szCs w:val="24"/>
        </w:rPr>
        <w:t xml:space="preserve"> основных причин волнений и недовольства среди этнических меньшинств </w:t>
      </w:r>
      <w:r w:rsidR="00CB49DC">
        <w:rPr>
          <w:szCs w:val="24"/>
        </w:rPr>
        <w:t>состоит в изменении</w:t>
      </w:r>
      <w:r w:rsidR="00846814">
        <w:rPr>
          <w:szCs w:val="24"/>
        </w:rPr>
        <w:t xml:space="preserve"> демографического баланса, вызванного продолжающимся притоком большого количества переселенцев </w:t>
      </w:r>
      <w:r w:rsidR="00CB49DC">
        <w:rPr>
          <w:szCs w:val="24"/>
        </w:rPr>
        <w:t>хан</w:t>
      </w:r>
      <w:r w:rsidR="00C812E7">
        <w:rPr>
          <w:szCs w:val="24"/>
        </w:rPr>
        <w:t>ь</w:t>
      </w:r>
      <w:r w:rsidR="00CB49DC">
        <w:rPr>
          <w:szCs w:val="24"/>
        </w:rPr>
        <w:t xml:space="preserve">ского происхождения </w:t>
      </w:r>
      <w:r w:rsidR="00846814">
        <w:rPr>
          <w:szCs w:val="24"/>
        </w:rPr>
        <w:t xml:space="preserve">в западные районы, где проживает большиство людей, принадлежащих к этническим меньшинствам, и </w:t>
      </w:r>
      <w:r w:rsidR="00C812E7">
        <w:rPr>
          <w:szCs w:val="24"/>
        </w:rPr>
        <w:t>потребл</w:t>
      </w:r>
      <w:r w:rsidR="00CB49DC">
        <w:rPr>
          <w:szCs w:val="24"/>
        </w:rPr>
        <w:t>ением</w:t>
      </w:r>
      <w:r w:rsidR="00846814">
        <w:rPr>
          <w:szCs w:val="24"/>
        </w:rPr>
        <w:t xml:space="preserve"> ими большинства </w:t>
      </w:r>
      <w:r w:rsidR="00C812E7">
        <w:rPr>
          <w:szCs w:val="24"/>
        </w:rPr>
        <w:t>благ</w:t>
      </w:r>
      <w:r w:rsidR="00846814">
        <w:rPr>
          <w:szCs w:val="24"/>
        </w:rPr>
        <w:t xml:space="preserve"> от государственных инвестиций в эти районы. </w:t>
      </w:r>
      <w:r w:rsidR="00B533E9">
        <w:rPr>
          <w:szCs w:val="24"/>
        </w:rPr>
        <w:t xml:space="preserve"> </w:t>
      </w:r>
      <w:r w:rsidR="00846814">
        <w:rPr>
          <w:szCs w:val="24"/>
        </w:rPr>
        <w:t>В 2001 году государство-участник заверило Комитет</w:t>
      </w:r>
      <w:r w:rsidR="00184D71">
        <w:rPr>
          <w:szCs w:val="24"/>
        </w:rPr>
        <w:t>, что правительство не планирует поощрять широкомасштабную миграцию в эти районы</w:t>
      </w:r>
      <w:r w:rsidR="00C93528">
        <w:rPr>
          <w:szCs w:val="24"/>
        </w:rPr>
        <w:t xml:space="preserve"> каких-либо групп населения, помимо</w:t>
      </w:r>
      <w:r w:rsidR="00C93528" w:rsidRPr="00C93528">
        <w:rPr>
          <w:szCs w:val="24"/>
        </w:rPr>
        <w:t xml:space="preserve"> </w:t>
      </w:r>
      <w:r w:rsidR="00C93528">
        <w:rPr>
          <w:szCs w:val="24"/>
        </w:rPr>
        <w:t>этнических меньшинств</w:t>
      </w:r>
      <w:r w:rsidR="00184D71">
        <w:rPr>
          <w:szCs w:val="24"/>
        </w:rPr>
        <w:t xml:space="preserve">. </w:t>
      </w:r>
      <w:r w:rsidR="00B533E9">
        <w:rPr>
          <w:szCs w:val="24"/>
        </w:rPr>
        <w:t xml:space="preserve"> </w:t>
      </w:r>
      <w:r w:rsidR="00184D71">
        <w:rPr>
          <w:szCs w:val="24"/>
        </w:rPr>
        <w:t xml:space="preserve">Тем не менее, </w:t>
      </w:r>
      <w:r w:rsidR="00C93528">
        <w:rPr>
          <w:szCs w:val="24"/>
        </w:rPr>
        <w:t xml:space="preserve">продолжается миграция в эти районы </w:t>
      </w:r>
      <w:r w:rsidR="00184D71">
        <w:rPr>
          <w:szCs w:val="24"/>
        </w:rPr>
        <w:t>мог</w:t>
      </w:r>
      <w:r w:rsidR="00C93528">
        <w:rPr>
          <w:szCs w:val="24"/>
        </w:rPr>
        <w:t>очисленных</w:t>
      </w:r>
      <w:r w:rsidR="00184D71">
        <w:rPr>
          <w:szCs w:val="24"/>
        </w:rPr>
        <w:t xml:space="preserve"> переселенц</w:t>
      </w:r>
      <w:r w:rsidR="00C93528">
        <w:rPr>
          <w:szCs w:val="24"/>
        </w:rPr>
        <w:t>ев</w:t>
      </w:r>
      <w:r w:rsidR="00184D71">
        <w:rPr>
          <w:szCs w:val="24"/>
        </w:rPr>
        <w:t xml:space="preserve"> </w:t>
      </w:r>
      <w:r w:rsidR="00C93528">
        <w:rPr>
          <w:szCs w:val="24"/>
        </w:rPr>
        <w:t>ханьского происхождения</w:t>
      </w:r>
      <w:r w:rsidR="00184D71">
        <w:rPr>
          <w:szCs w:val="24"/>
        </w:rPr>
        <w:t>, привле</w:t>
      </w:r>
      <w:r w:rsidR="00C93528">
        <w:rPr>
          <w:szCs w:val="24"/>
        </w:rPr>
        <w:t>каемых</w:t>
      </w:r>
      <w:r w:rsidR="00184D71">
        <w:rPr>
          <w:szCs w:val="24"/>
        </w:rPr>
        <w:t xml:space="preserve"> щедрыми </w:t>
      </w:r>
      <w:r w:rsidR="00C93528">
        <w:rPr>
          <w:szCs w:val="24"/>
        </w:rPr>
        <w:t xml:space="preserve">мерами </w:t>
      </w:r>
      <w:r w:rsidR="00184D71">
        <w:rPr>
          <w:szCs w:val="24"/>
        </w:rPr>
        <w:t>стимул</w:t>
      </w:r>
      <w:r w:rsidR="00C93528">
        <w:rPr>
          <w:szCs w:val="24"/>
        </w:rPr>
        <w:t>ирования</w:t>
      </w:r>
      <w:r w:rsidR="00184D71">
        <w:rPr>
          <w:szCs w:val="24"/>
        </w:rPr>
        <w:t>.</w:t>
      </w:r>
      <w:r w:rsidR="00B533E9">
        <w:rPr>
          <w:szCs w:val="24"/>
        </w:rPr>
        <w:t xml:space="preserve"> </w:t>
      </w:r>
      <w:r w:rsidR="00184D71">
        <w:rPr>
          <w:szCs w:val="24"/>
        </w:rPr>
        <w:t xml:space="preserve"> Согласно имеющимся сообщениям, большинство населения</w:t>
      </w:r>
      <w:r w:rsidR="00052451" w:rsidRPr="00052451">
        <w:rPr>
          <w:szCs w:val="24"/>
        </w:rPr>
        <w:t xml:space="preserve"> </w:t>
      </w:r>
      <w:r w:rsidR="00052451">
        <w:rPr>
          <w:szCs w:val="24"/>
        </w:rPr>
        <w:t>Лхасы</w:t>
      </w:r>
      <w:r w:rsidR="00052451" w:rsidRPr="00052451">
        <w:rPr>
          <w:szCs w:val="24"/>
        </w:rPr>
        <w:t xml:space="preserve"> </w:t>
      </w:r>
      <w:r w:rsidR="00052451">
        <w:rPr>
          <w:szCs w:val="24"/>
        </w:rPr>
        <w:t>составляют</w:t>
      </w:r>
      <w:r w:rsidR="00052451" w:rsidRPr="00052451">
        <w:rPr>
          <w:szCs w:val="24"/>
        </w:rPr>
        <w:t xml:space="preserve"> </w:t>
      </w:r>
      <w:r w:rsidR="00052451">
        <w:rPr>
          <w:szCs w:val="24"/>
        </w:rPr>
        <w:t>китайцы ханьского происхождения</w:t>
      </w:r>
      <w:r w:rsidR="00184D71">
        <w:rPr>
          <w:szCs w:val="24"/>
        </w:rPr>
        <w:t xml:space="preserve">, </w:t>
      </w:r>
      <w:r w:rsidR="00052451">
        <w:rPr>
          <w:szCs w:val="24"/>
        </w:rPr>
        <w:t>а</w:t>
      </w:r>
      <w:r w:rsidR="00184D71">
        <w:rPr>
          <w:szCs w:val="24"/>
        </w:rPr>
        <w:t xml:space="preserve"> численность уйгур</w:t>
      </w:r>
      <w:r w:rsidR="00052451">
        <w:rPr>
          <w:szCs w:val="24"/>
        </w:rPr>
        <w:t>ов в</w:t>
      </w:r>
      <w:r w:rsidR="00184D71">
        <w:rPr>
          <w:szCs w:val="24"/>
        </w:rPr>
        <w:t xml:space="preserve"> </w:t>
      </w:r>
      <w:r w:rsidR="00052451">
        <w:rPr>
          <w:szCs w:val="24"/>
        </w:rPr>
        <w:t xml:space="preserve">Синьцзяне </w:t>
      </w:r>
      <w:r w:rsidR="00184D71">
        <w:rPr>
          <w:szCs w:val="24"/>
        </w:rPr>
        <w:t>сократилось до размеров меньшинства.</w:t>
      </w:r>
      <w:r w:rsidR="00B533E9">
        <w:rPr>
          <w:szCs w:val="24"/>
        </w:rPr>
        <w:t xml:space="preserve"> </w:t>
      </w:r>
      <w:r w:rsidR="00184D71">
        <w:rPr>
          <w:szCs w:val="24"/>
        </w:rPr>
        <w:t xml:space="preserve"> Правительству </w:t>
      </w:r>
      <w:r w:rsidR="00E63982">
        <w:rPr>
          <w:szCs w:val="24"/>
        </w:rPr>
        <w:t xml:space="preserve">настоятельно </w:t>
      </w:r>
      <w:r w:rsidR="00184D71">
        <w:rPr>
          <w:szCs w:val="24"/>
        </w:rPr>
        <w:t>необходимо принять меры</w:t>
      </w:r>
      <w:r w:rsidR="00513F48">
        <w:rPr>
          <w:szCs w:val="24"/>
        </w:rPr>
        <w:t>,</w:t>
      </w:r>
      <w:r w:rsidR="00184D71">
        <w:rPr>
          <w:szCs w:val="24"/>
        </w:rPr>
        <w:t xml:space="preserve"> </w:t>
      </w:r>
      <w:r w:rsidR="00513F48">
        <w:rPr>
          <w:szCs w:val="24"/>
        </w:rPr>
        <w:t xml:space="preserve">с тем чтобы остановить </w:t>
      </w:r>
      <w:r w:rsidR="00184D71">
        <w:rPr>
          <w:szCs w:val="24"/>
        </w:rPr>
        <w:t>эт</w:t>
      </w:r>
      <w:r w:rsidR="00513F48">
        <w:rPr>
          <w:szCs w:val="24"/>
        </w:rPr>
        <w:t>у</w:t>
      </w:r>
      <w:r w:rsidR="00184D71">
        <w:rPr>
          <w:szCs w:val="24"/>
        </w:rPr>
        <w:t xml:space="preserve"> тенденци</w:t>
      </w:r>
      <w:r w:rsidR="00513F48">
        <w:rPr>
          <w:szCs w:val="24"/>
        </w:rPr>
        <w:t>ю</w:t>
      </w:r>
      <w:r w:rsidR="00184D71">
        <w:rPr>
          <w:szCs w:val="24"/>
        </w:rPr>
        <w:t>.</w:t>
      </w:r>
    </w:p>
    <w:p w:rsidR="00184D71" w:rsidRDefault="00184D71" w:rsidP="00184D71">
      <w:pPr>
        <w:tabs>
          <w:tab w:val="clear" w:pos="567"/>
        </w:tabs>
        <w:rPr>
          <w:szCs w:val="24"/>
        </w:rPr>
      </w:pPr>
    </w:p>
    <w:p w:rsidR="00184D71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43.      </w:t>
      </w:r>
      <w:r w:rsidR="00184D71">
        <w:rPr>
          <w:szCs w:val="24"/>
        </w:rPr>
        <w:t xml:space="preserve">Он </w:t>
      </w:r>
      <w:r w:rsidR="00513F48">
        <w:rPr>
          <w:szCs w:val="24"/>
        </w:rPr>
        <w:t>приветству</w:t>
      </w:r>
      <w:r w:rsidR="0065224D">
        <w:rPr>
          <w:szCs w:val="24"/>
        </w:rPr>
        <w:t>ет дальновидный подход</w:t>
      </w:r>
      <w:r w:rsidR="00513F48">
        <w:rPr>
          <w:szCs w:val="24"/>
        </w:rPr>
        <w:t xml:space="preserve"> государства-участника</w:t>
      </w:r>
      <w:r w:rsidR="00311D62">
        <w:rPr>
          <w:szCs w:val="24"/>
        </w:rPr>
        <w:t xml:space="preserve">, </w:t>
      </w:r>
      <w:r w:rsidR="00513F48">
        <w:rPr>
          <w:szCs w:val="24"/>
        </w:rPr>
        <w:t>состоящий в том, чтобы сочетать реальную автономию</w:t>
      </w:r>
      <w:r w:rsidR="00311D62">
        <w:rPr>
          <w:szCs w:val="24"/>
        </w:rPr>
        <w:t xml:space="preserve"> с </w:t>
      </w:r>
      <w:r w:rsidR="00513F48">
        <w:rPr>
          <w:szCs w:val="24"/>
        </w:rPr>
        <w:t>принципом объе</w:t>
      </w:r>
      <w:r w:rsidR="00311D62">
        <w:rPr>
          <w:szCs w:val="24"/>
        </w:rPr>
        <w:t>дин</w:t>
      </w:r>
      <w:r w:rsidR="00513F48">
        <w:rPr>
          <w:szCs w:val="24"/>
        </w:rPr>
        <w:t>ённого</w:t>
      </w:r>
      <w:r w:rsidR="00311D62">
        <w:rPr>
          <w:szCs w:val="24"/>
        </w:rPr>
        <w:t xml:space="preserve"> государств</w:t>
      </w:r>
      <w:r w:rsidR="00513F48">
        <w:rPr>
          <w:szCs w:val="24"/>
        </w:rPr>
        <w:t>а</w:t>
      </w:r>
      <w:r w:rsidR="00311D62">
        <w:rPr>
          <w:szCs w:val="24"/>
        </w:rPr>
        <w:t xml:space="preserve"> </w:t>
      </w:r>
      <w:r w:rsidR="00513F48">
        <w:rPr>
          <w:szCs w:val="24"/>
        </w:rPr>
        <w:t>по</w:t>
      </w:r>
      <w:r w:rsidR="00311D62">
        <w:rPr>
          <w:szCs w:val="24"/>
        </w:rPr>
        <w:t xml:space="preserve"> модели «Одно государства – два строя» в Особых административных райнах Гонконг и Макао. </w:t>
      </w:r>
      <w:r w:rsidR="00111C87">
        <w:rPr>
          <w:szCs w:val="24"/>
        </w:rPr>
        <w:t xml:space="preserve"> </w:t>
      </w:r>
      <w:r w:rsidR="00311D62">
        <w:rPr>
          <w:szCs w:val="24"/>
        </w:rPr>
        <w:t>Правительство ясно дало понять, что в конечном итоге оно одобрит такую модель и для Тайваня.</w:t>
      </w:r>
      <w:r w:rsidR="00212002">
        <w:rPr>
          <w:szCs w:val="24"/>
        </w:rPr>
        <w:t xml:space="preserve"> </w:t>
      </w:r>
      <w:r w:rsidR="00111C87">
        <w:rPr>
          <w:szCs w:val="24"/>
        </w:rPr>
        <w:t xml:space="preserve"> </w:t>
      </w:r>
      <w:r w:rsidR="00212002">
        <w:rPr>
          <w:szCs w:val="24"/>
        </w:rPr>
        <w:t>Он спрашивает, возможно ли рассмотреть аналогичное решение</w:t>
      </w:r>
      <w:r w:rsidR="00BB275A">
        <w:rPr>
          <w:szCs w:val="24"/>
        </w:rPr>
        <w:t>, с тем чтобы реализовать стремление к</w:t>
      </w:r>
      <w:r w:rsidR="00212002">
        <w:rPr>
          <w:szCs w:val="24"/>
        </w:rPr>
        <w:t xml:space="preserve"> </w:t>
      </w:r>
      <w:r w:rsidR="00513F48">
        <w:rPr>
          <w:szCs w:val="24"/>
        </w:rPr>
        <w:t>реальн</w:t>
      </w:r>
      <w:r w:rsidR="00212002">
        <w:rPr>
          <w:szCs w:val="24"/>
        </w:rPr>
        <w:t xml:space="preserve">ой автономии </w:t>
      </w:r>
      <w:r w:rsidR="00BB275A">
        <w:rPr>
          <w:szCs w:val="24"/>
        </w:rPr>
        <w:t>со стороны</w:t>
      </w:r>
      <w:r w:rsidR="00212002">
        <w:rPr>
          <w:szCs w:val="24"/>
        </w:rPr>
        <w:t xml:space="preserve"> тибетцев</w:t>
      </w:r>
      <w:r w:rsidR="00BB275A">
        <w:rPr>
          <w:szCs w:val="24"/>
        </w:rPr>
        <w:t>, а возможно</w:t>
      </w:r>
      <w:r w:rsidR="00212002">
        <w:rPr>
          <w:szCs w:val="24"/>
        </w:rPr>
        <w:t xml:space="preserve"> даже </w:t>
      </w:r>
      <w:r w:rsidR="00BB275A">
        <w:rPr>
          <w:szCs w:val="24"/>
        </w:rPr>
        <w:t>и</w:t>
      </w:r>
      <w:r w:rsidR="00212002">
        <w:rPr>
          <w:szCs w:val="24"/>
        </w:rPr>
        <w:t xml:space="preserve"> уйгур</w:t>
      </w:r>
      <w:r w:rsidR="00BB275A">
        <w:rPr>
          <w:szCs w:val="24"/>
        </w:rPr>
        <w:t>ов</w:t>
      </w:r>
      <w:r w:rsidR="00212002">
        <w:rPr>
          <w:szCs w:val="24"/>
        </w:rPr>
        <w:t xml:space="preserve">. </w:t>
      </w:r>
      <w:r w:rsidR="00111C87">
        <w:rPr>
          <w:szCs w:val="24"/>
        </w:rPr>
        <w:t xml:space="preserve"> </w:t>
      </w:r>
      <w:r w:rsidR="00212002">
        <w:rPr>
          <w:szCs w:val="24"/>
        </w:rPr>
        <w:t>О</w:t>
      </w:r>
      <w:r w:rsidR="00111C87">
        <w:rPr>
          <w:szCs w:val="24"/>
        </w:rPr>
        <w:t>н</w:t>
      </w:r>
      <w:r w:rsidR="00212002">
        <w:rPr>
          <w:szCs w:val="24"/>
        </w:rPr>
        <w:t xml:space="preserve"> просит делегацию </w:t>
      </w:r>
      <w:r w:rsidR="00BB275A">
        <w:rPr>
          <w:szCs w:val="24"/>
        </w:rPr>
        <w:t>прокомментировать</w:t>
      </w:r>
      <w:r w:rsidR="00212002">
        <w:rPr>
          <w:szCs w:val="24"/>
        </w:rPr>
        <w:t xml:space="preserve"> </w:t>
      </w:r>
      <w:r w:rsidR="00BB275A">
        <w:rPr>
          <w:szCs w:val="24"/>
        </w:rPr>
        <w:t>нынешнюю</w:t>
      </w:r>
      <w:r w:rsidR="00212002">
        <w:rPr>
          <w:szCs w:val="24"/>
        </w:rPr>
        <w:t xml:space="preserve"> позици</w:t>
      </w:r>
      <w:r w:rsidR="00BB275A">
        <w:rPr>
          <w:szCs w:val="24"/>
        </w:rPr>
        <w:t>ю</w:t>
      </w:r>
      <w:r w:rsidR="00212002">
        <w:rPr>
          <w:szCs w:val="24"/>
        </w:rPr>
        <w:t xml:space="preserve"> пр</w:t>
      </w:r>
      <w:r w:rsidR="00BB275A">
        <w:rPr>
          <w:szCs w:val="24"/>
        </w:rPr>
        <w:t>а</w:t>
      </w:r>
      <w:r w:rsidR="00212002">
        <w:rPr>
          <w:szCs w:val="24"/>
        </w:rPr>
        <w:t>вительства по вопросу применимости соглашения из17 пункт</w:t>
      </w:r>
      <w:r w:rsidR="00111C87">
        <w:rPr>
          <w:szCs w:val="24"/>
        </w:rPr>
        <w:t>ов</w:t>
      </w:r>
      <w:r w:rsidR="00212002">
        <w:rPr>
          <w:szCs w:val="24"/>
        </w:rPr>
        <w:t>, достигнутого в 1951 году с местным правительством Тибета.</w:t>
      </w:r>
    </w:p>
    <w:p w:rsidR="00212002" w:rsidRDefault="00212002" w:rsidP="00212002">
      <w:pPr>
        <w:tabs>
          <w:tab w:val="clear" w:pos="567"/>
        </w:tabs>
        <w:rPr>
          <w:szCs w:val="24"/>
        </w:rPr>
      </w:pPr>
    </w:p>
    <w:p w:rsidR="00212002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44.      </w:t>
      </w:r>
      <w:r w:rsidR="001E057D">
        <w:rPr>
          <w:szCs w:val="24"/>
        </w:rPr>
        <w:t>Завершая своё выступление</w:t>
      </w:r>
      <w:r w:rsidR="00212002">
        <w:rPr>
          <w:szCs w:val="24"/>
        </w:rPr>
        <w:t xml:space="preserve">, он рекомендует государству-участнику </w:t>
      </w:r>
      <w:r w:rsidR="001E057D">
        <w:rPr>
          <w:szCs w:val="24"/>
        </w:rPr>
        <w:t>преобраз</w:t>
      </w:r>
      <w:r w:rsidR="00111C87">
        <w:rPr>
          <w:szCs w:val="24"/>
        </w:rPr>
        <w:t>овать</w:t>
      </w:r>
      <w:r w:rsidR="00212002">
        <w:rPr>
          <w:szCs w:val="24"/>
        </w:rPr>
        <w:t xml:space="preserve"> свои программы </w:t>
      </w:r>
      <w:r w:rsidR="001E057D">
        <w:rPr>
          <w:szCs w:val="24"/>
        </w:rPr>
        <w:t>в области</w:t>
      </w:r>
      <w:r w:rsidR="00212002">
        <w:rPr>
          <w:szCs w:val="24"/>
        </w:rPr>
        <w:t xml:space="preserve"> развити</w:t>
      </w:r>
      <w:r w:rsidR="001E057D">
        <w:rPr>
          <w:szCs w:val="24"/>
        </w:rPr>
        <w:t>я</w:t>
      </w:r>
      <w:r w:rsidR="00212002">
        <w:rPr>
          <w:szCs w:val="24"/>
        </w:rPr>
        <w:t xml:space="preserve"> и инвестици</w:t>
      </w:r>
      <w:r w:rsidR="001E057D">
        <w:rPr>
          <w:szCs w:val="24"/>
        </w:rPr>
        <w:t>й</w:t>
      </w:r>
      <w:r w:rsidR="00212002">
        <w:rPr>
          <w:szCs w:val="24"/>
        </w:rPr>
        <w:t xml:space="preserve"> для западных районов, предназначенные для поднятия уровня жизни в этих районах, в программы </w:t>
      </w:r>
      <w:r w:rsidR="001E057D">
        <w:rPr>
          <w:szCs w:val="24"/>
        </w:rPr>
        <w:t>позити</w:t>
      </w:r>
      <w:r w:rsidR="00212002">
        <w:rPr>
          <w:szCs w:val="24"/>
        </w:rPr>
        <w:t xml:space="preserve">вных действий </w:t>
      </w:r>
      <w:r w:rsidR="001E057D">
        <w:rPr>
          <w:szCs w:val="24"/>
        </w:rPr>
        <w:t>в интересах</w:t>
      </w:r>
      <w:r w:rsidR="00212002">
        <w:rPr>
          <w:szCs w:val="24"/>
        </w:rPr>
        <w:t xml:space="preserve"> этнических меньшинств.</w:t>
      </w:r>
      <w:r w:rsidR="0072200E">
        <w:rPr>
          <w:szCs w:val="24"/>
        </w:rPr>
        <w:t xml:space="preserve"> </w:t>
      </w:r>
      <w:r w:rsidR="00111C87">
        <w:rPr>
          <w:szCs w:val="24"/>
        </w:rPr>
        <w:t xml:space="preserve"> </w:t>
      </w:r>
      <w:r w:rsidR="0072200E">
        <w:rPr>
          <w:szCs w:val="24"/>
        </w:rPr>
        <w:t xml:space="preserve">Также государству-участнику следует </w:t>
      </w:r>
      <w:r w:rsidR="001E057D">
        <w:rPr>
          <w:szCs w:val="24"/>
        </w:rPr>
        <w:t>стави</w:t>
      </w:r>
      <w:r w:rsidR="00111C87">
        <w:rPr>
          <w:szCs w:val="24"/>
        </w:rPr>
        <w:t>ть</w:t>
      </w:r>
      <w:r w:rsidR="0072200E">
        <w:rPr>
          <w:szCs w:val="24"/>
        </w:rPr>
        <w:t xml:space="preserve"> р</w:t>
      </w:r>
      <w:r w:rsidR="001E057D">
        <w:rPr>
          <w:szCs w:val="24"/>
        </w:rPr>
        <w:t>еалистич</w:t>
      </w:r>
      <w:r w:rsidR="0072200E">
        <w:rPr>
          <w:szCs w:val="24"/>
        </w:rPr>
        <w:t xml:space="preserve">ные </w:t>
      </w:r>
      <w:r w:rsidR="00111C87">
        <w:rPr>
          <w:szCs w:val="24"/>
        </w:rPr>
        <w:t>цели</w:t>
      </w:r>
      <w:r w:rsidR="0072200E">
        <w:rPr>
          <w:szCs w:val="24"/>
        </w:rPr>
        <w:t xml:space="preserve"> </w:t>
      </w:r>
      <w:r w:rsidR="00E43C0F">
        <w:rPr>
          <w:szCs w:val="24"/>
        </w:rPr>
        <w:t>для</w:t>
      </w:r>
      <w:r w:rsidR="0072200E">
        <w:rPr>
          <w:szCs w:val="24"/>
        </w:rPr>
        <w:t xml:space="preserve"> достижения в определённый период времени</w:t>
      </w:r>
      <w:r w:rsidR="001E057D">
        <w:rPr>
          <w:szCs w:val="24"/>
        </w:rPr>
        <w:t xml:space="preserve"> </w:t>
      </w:r>
      <w:r w:rsidR="0072200E">
        <w:rPr>
          <w:szCs w:val="24"/>
        </w:rPr>
        <w:t>улучшени</w:t>
      </w:r>
      <w:r w:rsidR="00E43C0F">
        <w:rPr>
          <w:szCs w:val="24"/>
        </w:rPr>
        <w:t>я</w:t>
      </w:r>
      <w:r w:rsidR="0072200E">
        <w:rPr>
          <w:szCs w:val="24"/>
        </w:rPr>
        <w:t xml:space="preserve"> экономических и социальных показателей в отношении этнических общин и сокращени</w:t>
      </w:r>
      <w:r w:rsidR="00E43C0F">
        <w:rPr>
          <w:szCs w:val="24"/>
        </w:rPr>
        <w:t>я</w:t>
      </w:r>
      <w:r w:rsidR="0072200E">
        <w:rPr>
          <w:szCs w:val="24"/>
        </w:rPr>
        <w:t xml:space="preserve"> диспропорции этих показателей </w:t>
      </w:r>
      <w:r w:rsidR="00E43C0F">
        <w:rPr>
          <w:szCs w:val="24"/>
        </w:rPr>
        <w:t>в сопоставлении между</w:t>
      </w:r>
      <w:r w:rsidR="0072200E">
        <w:rPr>
          <w:szCs w:val="24"/>
        </w:rPr>
        <w:t xml:space="preserve"> этническим</w:t>
      </w:r>
      <w:r w:rsidR="00E43C0F">
        <w:rPr>
          <w:szCs w:val="24"/>
        </w:rPr>
        <w:t>и</w:t>
      </w:r>
      <w:r w:rsidR="0072200E">
        <w:rPr>
          <w:szCs w:val="24"/>
        </w:rPr>
        <w:t xml:space="preserve"> общинам</w:t>
      </w:r>
      <w:r w:rsidR="00E43C0F">
        <w:rPr>
          <w:szCs w:val="24"/>
        </w:rPr>
        <w:t>и</w:t>
      </w:r>
      <w:r w:rsidR="0072200E">
        <w:rPr>
          <w:szCs w:val="24"/>
        </w:rPr>
        <w:t xml:space="preserve"> и государств</w:t>
      </w:r>
      <w:r w:rsidR="00E43C0F">
        <w:rPr>
          <w:szCs w:val="24"/>
        </w:rPr>
        <w:t>ом</w:t>
      </w:r>
      <w:r w:rsidR="0072200E">
        <w:rPr>
          <w:szCs w:val="24"/>
        </w:rPr>
        <w:t>-участник</w:t>
      </w:r>
      <w:r w:rsidR="00E43C0F">
        <w:rPr>
          <w:szCs w:val="24"/>
        </w:rPr>
        <w:t>ом</w:t>
      </w:r>
      <w:r w:rsidR="0072200E">
        <w:rPr>
          <w:szCs w:val="24"/>
        </w:rPr>
        <w:t xml:space="preserve"> в целом.</w:t>
      </w:r>
      <w:r w:rsidR="00566485">
        <w:rPr>
          <w:szCs w:val="24"/>
        </w:rPr>
        <w:t xml:space="preserve"> </w:t>
      </w:r>
      <w:r w:rsidR="00121419">
        <w:rPr>
          <w:szCs w:val="24"/>
        </w:rPr>
        <w:t xml:space="preserve"> </w:t>
      </w:r>
      <w:r w:rsidR="00566485">
        <w:rPr>
          <w:szCs w:val="24"/>
        </w:rPr>
        <w:t>Чтобы измерить прогресс, дос</w:t>
      </w:r>
      <w:r w:rsidR="00E43C0F">
        <w:rPr>
          <w:szCs w:val="24"/>
        </w:rPr>
        <w:t>т</w:t>
      </w:r>
      <w:r w:rsidR="00566485">
        <w:rPr>
          <w:szCs w:val="24"/>
        </w:rPr>
        <w:t xml:space="preserve">игнутый </w:t>
      </w:r>
      <w:r w:rsidR="00E43C0F">
        <w:rPr>
          <w:szCs w:val="24"/>
        </w:rPr>
        <w:t>в деле</w:t>
      </w:r>
      <w:r w:rsidR="00566485">
        <w:rPr>
          <w:szCs w:val="24"/>
        </w:rPr>
        <w:t xml:space="preserve"> осуществлени</w:t>
      </w:r>
      <w:r w:rsidR="00E43C0F">
        <w:rPr>
          <w:szCs w:val="24"/>
        </w:rPr>
        <w:t>я этих</w:t>
      </w:r>
      <w:r w:rsidR="00566485">
        <w:rPr>
          <w:szCs w:val="24"/>
        </w:rPr>
        <w:t xml:space="preserve"> целей, необходимо создать систему по сбору соответствующих данных </w:t>
      </w:r>
      <w:r w:rsidR="00E43C0F">
        <w:rPr>
          <w:szCs w:val="24"/>
        </w:rPr>
        <w:t>в разбивке</w:t>
      </w:r>
      <w:r w:rsidR="00566485">
        <w:rPr>
          <w:szCs w:val="24"/>
        </w:rPr>
        <w:t xml:space="preserve"> по этническ</w:t>
      </w:r>
      <w:r w:rsidR="00E43C0F">
        <w:rPr>
          <w:szCs w:val="24"/>
        </w:rPr>
        <w:t>им группам</w:t>
      </w:r>
      <w:r w:rsidR="00566485">
        <w:rPr>
          <w:szCs w:val="24"/>
        </w:rPr>
        <w:t xml:space="preserve">, и включить полученную информацию в </w:t>
      </w:r>
      <w:r w:rsidR="00092FBF">
        <w:rPr>
          <w:szCs w:val="24"/>
        </w:rPr>
        <w:t>будущие периодические доклады.</w:t>
      </w:r>
      <w:r w:rsidR="00121419">
        <w:rPr>
          <w:szCs w:val="24"/>
        </w:rPr>
        <w:t xml:space="preserve"> </w:t>
      </w:r>
      <w:r w:rsidR="00092FBF">
        <w:rPr>
          <w:szCs w:val="24"/>
        </w:rPr>
        <w:t xml:space="preserve"> И наконец, он рекомендует ликвидировать стимулы для широкомасштабной неэтнической миграции в западные районы.</w:t>
      </w:r>
    </w:p>
    <w:p w:rsidR="00092FBF" w:rsidRDefault="00092FBF" w:rsidP="00092FBF">
      <w:pPr>
        <w:tabs>
          <w:tab w:val="clear" w:pos="567"/>
        </w:tabs>
        <w:rPr>
          <w:szCs w:val="24"/>
        </w:rPr>
      </w:pPr>
    </w:p>
    <w:p w:rsidR="00092FBF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45.      </w:t>
      </w:r>
      <w:r w:rsidR="00E23768">
        <w:rPr>
          <w:szCs w:val="24"/>
          <w:u w:val="single"/>
        </w:rPr>
        <w:t>Г-н ДИА</w:t>
      </w:r>
      <w:r w:rsidR="00092FBF" w:rsidRPr="00A74DC3">
        <w:rPr>
          <w:szCs w:val="24"/>
          <w:u w:val="single"/>
        </w:rPr>
        <w:t>КОН</w:t>
      </w:r>
      <w:r w:rsidR="00727CFC" w:rsidRPr="00A74DC3">
        <w:rPr>
          <w:szCs w:val="24"/>
          <w:u w:val="single"/>
        </w:rPr>
        <w:t>У</w:t>
      </w:r>
      <w:r w:rsidR="00092FBF">
        <w:rPr>
          <w:szCs w:val="24"/>
        </w:rPr>
        <w:t xml:space="preserve"> говорит, что, несмотря на заверения, содержащиеся в пункте 92 периодического доклада о праве детей из числа групп меньшинств </w:t>
      </w:r>
      <w:r w:rsidR="00585ACD">
        <w:rPr>
          <w:szCs w:val="24"/>
        </w:rPr>
        <w:t>п</w:t>
      </w:r>
      <w:r w:rsidR="00121419">
        <w:rPr>
          <w:szCs w:val="24"/>
        </w:rPr>
        <w:t>о</w:t>
      </w:r>
      <w:r w:rsidR="00585ACD">
        <w:rPr>
          <w:szCs w:val="24"/>
        </w:rPr>
        <w:t>лучать образование на своём родном языке, обучаясь по двуязычной системе</w:t>
      </w:r>
      <w:r w:rsidR="00092FBF">
        <w:rPr>
          <w:szCs w:val="24"/>
        </w:rPr>
        <w:t xml:space="preserve">, преполагается, что в </w:t>
      </w:r>
      <w:r w:rsidR="00585ACD">
        <w:rPr>
          <w:szCs w:val="24"/>
        </w:rPr>
        <w:t xml:space="preserve">уйгурских </w:t>
      </w:r>
      <w:r w:rsidR="00092FBF">
        <w:rPr>
          <w:szCs w:val="24"/>
        </w:rPr>
        <w:t>районах  детям в школах разрешается использо</w:t>
      </w:r>
      <w:r w:rsidR="00121419">
        <w:rPr>
          <w:szCs w:val="24"/>
        </w:rPr>
        <w:t>в</w:t>
      </w:r>
      <w:r w:rsidR="00092FBF">
        <w:rPr>
          <w:szCs w:val="24"/>
        </w:rPr>
        <w:t xml:space="preserve">ать только </w:t>
      </w:r>
      <w:r w:rsidR="003B5760">
        <w:rPr>
          <w:szCs w:val="24"/>
        </w:rPr>
        <w:t>мандаринское наречие</w:t>
      </w:r>
      <w:r w:rsidR="00585ACD">
        <w:rPr>
          <w:szCs w:val="24"/>
        </w:rPr>
        <w:t xml:space="preserve"> </w:t>
      </w:r>
      <w:r w:rsidR="00092FBF">
        <w:rPr>
          <w:szCs w:val="24"/>
        </w:rPr>
        <w:t>китайск</w:t>
      </w:r>
      <w:r w:rsidR="003B5760">
        <w:rPr>
          <w:szCs w:val="24"/>
        </w:rPr>
        <w:t>ого</w:t>
      </w:r>
      <w:r w:rsidR="00092FBF">
        <w:rPr>
          <w:szCs w:val="24"/>
        </w:rPr>
        <w:t xml:space="preserve"> язык</w:t>
      </w:r>
      <w:r w:rsidR="003B5760">
        <w:rPr>
          <w:szCs w:val="24"/>
        </w:rPr>
        <w:t>а</w:t>
      </w:r>
      <w:r w:rsidR="00092FBF">
        <w:rPr>
          <w:szCs w:val="24"/>
        </w:rPr>
        <w:t xml:space="preserve">. Он спрашивает, используются ли все языки меньшинств в начальных и средних школах и в высших учебных заведениях и сколько имеется двуязычных школ </w:t>
      </w:r>
      <w:r w:rsidR="00585ACD">
        <w:rPr>
          <w:szCs w:val="24"/>
        </w:rPr>
        <w:t>в уйгурских</w:t>
      </w:r>
      <w:r w:rsidR="00092FBF">
        <w:rPr>
          <w:szCs w:val="24"/>
        </w:rPr>
        <w:t xml:space="preserve"> районах</w:t>
      </w:r>
      <w:r w:rsidR="00585ACD">
        <w:rPr>
          <w:szCs w:val="24"/>
        </w:rPr>
        <w:t>.</w:t>
      </w:r>
    </w:p>
    <w:p w:rsidR="00585ACD" w:rsidRDefault="00585ACD" w:rsidP="00585ACD">
      <w:pPr>
        <w:tabs>
          <w:tab w:val="clear" w:pos="567"/>
        </w:tabs>
        <w:rPr>
          <w:szCs w:val="24"/>
        </w:rPr>
      </w:pPr>
    </w:p>
    <w:p w:rsidR="00585ACD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46.      </w:t>
      </w:r>
      <w:r w:rsidR="00585ACD">
        <w:rPr>
          <w:szCs w:val="24"/>
        </w:rPr>
        <w:t xml:space="preserve">Приветствуя введение бесплатной юридической помощи, он подчёркивает важность роли судебной системы в обеспечении защиты уязвимых групп от расовой дискриминации, включая соблюдение их прав на защиту в суде и на презумпцию невиновности. </w:t>
      </w:r>
      <w:r w:rsidR="00121419">
        <w:rPr>
          <w:szCs w:val="24"/>
        </w:rPr>
        <w:t xml:space="preserve"> </w:t>
      </w:r>
      <w:r w:rsidR="00585ACD">
        <w:rPr>
          <w:szCs w:val="24"/>
        </w:rPr>
        <w:t xml:space="preserve">Он интересуется, все ли физические лица имеют право на защиту в суде и могут ли все адвокаты оказывать помощь всем физическим лицам </w:t>
      </w:r>
      <w:r w:rsidR="003D41A5">
        <w:rPr>
          <w:szCs w:val="24"/>
        </w:rPr>
        <w:t xml:space="preserve">по судебным делам. </w:t>
      </w:r>
      <w:r w:rsidR="00121419">
        <w:rPr>
          <w:szCs w:val="24"/>
        </w:rPr>
        <w:t xml:space="preserve"> </w:t>
      </w:r>
      <w:r w:rsidR="003D41A5">
        <w:rPr>
          <w:szCs w:val="24"/>
        </w:rPr>
        <w:t xml:space="preserve">Он также спрашивает, дозволяется ли в семейных судах юристам или судьям </w:t>
      </w:r>
      <w:r w:rsidR="00121419">
        <w:rPr>
          <w:szCs w:val="24"/>
        </w:rPr>
        <w:t>прямо ссылаться</w:t>
      </w:r>
      <w:r w:rsidR="003D41A5">
        <w:rPr>
          <w:szCs w:val="24"/>
        </w:rPr>
        <w:t xml:space="preserve"> на Конвенцию.</w:t>
      </w:r>
    </w:p>
    <w:p w:rsidR="003D41A5" w:rsidRDefault="003D41A5" w:rsidP="003D41A5">
      <w:pPr>
        <w:tabs>
          <w:tab w:val="clear" w:pos="567"/>
        </w:tabs>
        <w:rPr>
          <w:szCs w:val="24"/>
        </w:rPr>
      </w:pPr>
    </w:p>
    <w:p w:rsidR="003D41A5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47.      </w:t>
      </w:r>
      <w:r w:rsidR="003B5760">
        <w:rPr>
          <w:szCs w:val="24"/>
        </w:rPr>
        <w:t>Было бы желательно получить</w:t>
      </w:r>
      <w:r w:rsidR="003D41A5">
        <w:rPr>
          <w:szCs w:val="24"/>
        </w:rPr>
        <w:t xml:space="preserve"> дополнительн</w:t>
      </w:r>
      <w:r w:rsidR="003B5760">
        <w:rPr>
          <w:szCs w:val="24"/>
        </w:rPr>
        <w:t>ую</w:t>
      </w:r>
      <w:r w:rsidR="003D41A5">
        <w:rPr>
          <w:szCs w:val="24"/>
        </w:rPr>
        <w:t xml:space="preserve"> информаци</w:t>
      </w:r>
      <w:r w:rsidR="003B5760">
        <w:rPr>
          <w:szCs w:val="24"/>
        </w:rPr>
        <w:t>ю</w:t>
      </w:r>
      <w:r w:rsidR="003D41A5">
        <w:rPr>
          <w:szCs w:val="24"/>
        </w:rPr>
        <w:t xml:space="preserve"> о правов</w:t>
      </w:r>
      <w:r w:rsidR="00D912BF">
        <w:rPr>
          <w:szCs w:val="24"/>
        </w:rPr>
        <w:t>ы</w:t>
      </w:r>
      <w:r w:rsidR="003D41A5">
        <w:rPr>
          <w:szCs w:val="24"/>
        </w:rPr>
        <w:t>х положениях, запрещающих расовую дискриминацию применит</w:t>
      </w:r>
      <w:r w:rsidR="003B5760">
        <w:rPr>
          <w:szCs w:val="24"/>
        </w:rPr>
        <w:t>е</w:t>
      </w:r>
      <w:r w:rsidR="003D41A5">
        <w:rPr>
          <w:szCs w:val="24"/>
        </w:rPr>
        <w:t xml:space="preserve">льно к доступу в места общественного пользования, </w:t>
      </w:r>
      <w:r w:rsidR="003B5760">
        <w:rPr>
          <w:szCs w:val="24"/>
        </w:rPr>
        <w:t>в частности</w:t>
      </w:r>
      <w:r w:rsidR="003D41A5">
        <w:rPr>
          <w:szCs w:val="24"/>
        </w:rPr>
        <w:t xml:space="preserve"> бары и рестораны. Он спрашивает, поступ</w:t>
      </w:r>
      <w:r w:rsidR="003B5760">
        <w:rPr>
          <w:szCs w:val="24"/>
        </w:rPr>
        <w:t>а</w:t>
      </w:r>
      <w:r w:rsidR="003D41A5">
        <w:rPr>
          <w:szCs w:val="24"/>
        </w:rPr>
        <w:t>ли ли на рассмотрение суд</w:t>
      </w:r>
      <w:r w:rsidR="003B5760">
        <w:rPr>
          <w:szCs w:val="24"/>
        </w:rPr>
        <w:t>ов</w:t>
      </w:r>
      <w:r w:rsidR="003D41A5">
        <w:rPr>
          <w:szCs w:val="24"/>
        </w:rPr>
        <w:t xml:space="preserve"> дела, связанные с таким доступом,</w:t>
      </w:r>
      <w:r w:rsidR="00D912BF">
        <w:rPr>
          <w:szCs w:val="24"/>
        </w:rPr>
        <w:t xml:space="preserve"> </w:t>
      </w:r>
      <w:r w:rsidR="003D41A5">
        <w:rPr>
          <w:szCs w:val="24"/>
        </w:rPr>
        <w:t xml:space="preserve">и если </w:t>
      </w:r>
      <w:r w:rsidR="00D912BF">
        <w:rPr>
          <w:szCs w:val="24"/>
        </w:rPr>
        <w:t>поступ</w:t>
      </w:r>
      <w:r w:rsidR="003B5760">
        <w:rPr>
          <w:szCs w:val="24"/>
        </w:rPr>
        <w:t>а</w:t>
      </w:r>
      <w:r w:rsidR="00D912BF">
        <w:rPr>
          <w:szCs w:val="24"/>
        </w:rPr>
        <w:t>ли</w:t>
      </w:r>
      <w:r w:rsidR="003D41A5">
        <w:rPr>
          <w:szCs w:val="24"/>
        </w:rPr>
        <w:t xml:space="preserve">, </w:t>
      </w:r>
      <w:r w:rsidR="00D912BF">
        <w:rPr>
          <w:szCs w:val="24"/>
        </w:rPr>
        <w:t xml:space="preserve">то </w:t>
      </w:r>
      <w:r w:rsidR="003B5760">
        <w:rPr>
          <w:szCs w:val="24"/>
        </w:rPr>
        <w:t>какие решения выносились по этим делам</w:t>
      </w:r>
      <w:r w:rsidR="003D41A5">
        <w:rPr>
          <w:szCs w:val="24"/>
        </w:rPr>
        <w:t>.</w:t>
      </w:r>
    </w:p>
    <w:p w:rsidR="003D41A5" w:rsidRDefault="003D41A5" w:rsidP="003D41A5">
      <w:pPr>
        <w:tabs>
          <w:tab w:val="clear" w:pos="567"/>
        </w:tabs>
        <w:rPr>
          <w:szCs w:val="24"/>
        </w:rPr>
      </w:pPr>
    </w:p>
    <w:p w:rsidR="003D6244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48.      </w:t>
      </w:r>
      <w:r w:rsidR="00D912BF">
        <w:rPr>
          <w:szCs w:val="24"/>
        </w:rPr>
        <w:t xml:space="preserve">Хотя принятие Закона о борье с расовой дискриминацией в Особом административном районе Гонконг является позитивным событием, </w:t>
      </w:r>
      <w:r w:rsidR="003B5760">
        <w:rPr>
          <w:szCs w:val="24"/>
        </w:rPr>
        <w:t xml:space="preserve">в </w:t>
      </w:r>
      <w:r w:rsidR="00741D4F">
        <w:rPr>
          <w:szCs w:val="24"/>
        </w:rPr>
        <w:t>эт</w:t>
      </w:r>
      <w:r w:rsidR="003B5760">
        <w:rPr>
          <w:szCs w:val="24"/>
        </w:rPr>
        <w:t>о</w:t>
      </w:r>
      <w:r w:rsidR="00121419">
        <w:rPr>
          <w:szCs w:val="24"/>
        </w:rPr>
        <w:t>м</w:t>
      </w:r>
      <w:r w:rsidR="00741D4F">
        <w:rPr>
          <w:szCs w:val="24"/>
        </w:rPr>
        <w:t xml:space="preserve"> закон</w:t>
      </w:r>
      <w:r w:rsidR="003B5760">
        <w:rPr>
          <w:szCs w:val="24"/>
        </w:rPr>
        <w:t>е</w:t>
      </w:r>
      <w:r w:rsidR="00741D4F">
        <w:rPr>
          <w:szCs w:val="24"/>
        </w:rPr>
        <w:t xml:space="preserve"> предусм</w:t>
      </w:r>
      <w:r w:rsidR="003B5760">
        <w:rPr>
          <w:szCs w:val="24"/>
        </w:rPr>
        <w:t>отрены</w:t>
      </w:r>
      <w:r w:rsidR="00741D4F">
        <w:rPr>
          <w:szCs w:val="24"/>
        </w:rPr>
        <w:t xml:space="preserve"> исключения</w:t>
      </w:r>
      <w:r w:rsidR="00D912BF">
        <w:rPr>
          <w:szCs w:val="24"/>
        </w:rPr>
        <w:t xml:space="preserve"> в отношении определённ</w:t>
      </w:r>
      <w:r w:rsidR="00990034">
        <w:rPr>
          <w:szCs w:val="24"/>
        </w:rPr>
        <w:t>ых</w:t>
      </w:r>
      <w:r w:rsidR="00D912BF">
        <w:rPr>
          <w:szCs w:val="24"/>
        </w:rPr>
        <w:t xml:space="preserve"> </w:t>
      </w:r>
      <w:r w:rsidR="003D6244">
        <w:rPr>
          <w:szCs w:val="24"/>
        </w:rPr>
        <w:t>государственн</w:t>
      </w:r>
      <w:r w:rsidR="00990034">
        <w:rPr>
          <w:szCs w:val="24"/>
        </w:rPr>
        <w:t>ых</w:t>
      </w:r>
      <w:r w:rsidR="003D6244">
        <w:rPr>
          <w:szCs w:val="24"/>
        </w:rPr>
        <w:t xml:space="preserve"> </w:t>
      </w:r>
      <w:r w:rsidR="00990034">
        <w:rPr>
          <w:szCs w:val="24"/>
        </w:rPr>
        <w:t>мероприятий</w:t>
      </w:r>
      <w:r w:rsidR="00D912BF">
        <w:rPr>
          <w:szCs w:val="24"/>
        </w:rPr>
        <w:t xml:space="preserve">. </w:t>
      </w:r>
      <w:r w:rsidR="00121419">
        <w:rPr>
          <w:szCs w:val="24"/>
        </w:rPr>
        <w:t xml:space="preserve"> </w:t>
      </w:r>
      <w:r w:rsidR="000F34A5">
        <w:rPr>
          <w:szCs w:val="24"/>
        </w:rPr>
        <w:t>С</w:t>
      </w:r>
      <w:r w:rsidR="00D912BF">
        <w:rPr>
          <w:szCs w:val="24"/>
        </w:rPr>
        <w:t>тать</w:t>
      </w:r>
      <w:r w:rsidR="000F34A5">
        <w:rPr>
          <w:szCs w:val="24"/>
        </w:rPr>
        <w:t>я</w:t>
      </w:r>
      <w:r w:rsidR="00D912BF">
        <w:rPr>
          <w:szCs w:val="24"/>
        </w:rPr>
        <w:t xml:space="preserve"> 5 Конвенции </w:t>
      </w:r>
      <w:r w:rsidR="000F34A5">
        <w:rPr>
          <w:szCs w:val="24"/>
        </w:rPr>
        <w:t xml:space="preserve">недвусмысленно распространяется на </w:t>
      </w:r>
      <w:r w:rsidR="003D6244">
        <w:rPr>
          <w:szCs w:val="24"/>
        </w:rPr>
        <w:t>политически</w:t>
      </w:r>
      <w:r w:rsidR="00741D4F">
        <w:rPr>
          <w:szCs w:val="24"/>
        </w:rPr>
        <w:t>е</w:t>
      </w:r>
      <w:r w:rsidR="000F34A5">
        <w:rPr>
          <w:szCs w:val="24"/>
        </w:rPr>
        <w:t xml:space="preserve">, </w:t>
      </w:r>
      <w:r w:rsidR="003D6244">
        <w:rPr>
          <w:szCs w:val="24"/>
        </w:rPr>
        <w:t>граждански</w:t>
      </w:r>
      <w:r w:rsidR="00741D4F">
        <w:rPr>
          <w:szCs w:val="24"/>
        </w:rPr>
        <w:t>е</w:t>
      </w:r>
      <w:r w:rsidR="003D6244">
        <w:rPr>
          <w:szCs w:val="24"/>
        </w:rPr>
        <w:t>, экономически</w:t>
      </w:r>
      <w:r w:rsidR="00741D4F">
        <w:rPr>
          <w:szCs w:val="24"/>
        </w:rPr>
        <w:t>е</w:t>
      </w:r>
      <w:r w:rsidR="003D6244">
        <w:rPr>
          <w:szCs w:val="24"/>
        </w:rPr>
        <w:t>, культурны</w:t>
      </w:r>
      <w:r w:rsidR="00741D4F">
        <w:rPr>
          <w:szCs w:val="24"/>
        </w:rPr>
        <w:t>е</w:t>
      </w:r>
      <w:r w:rsidR="003D6244">
        <w:rPr>
          <w:szCs w:val="24"/>
        </w:rPr>
        <w:t xml:space="preserve"> и социальны</w:t>
      </w:r>
      <w:r w:rsidR="00741D4F">
        <w:rPr>
          <w:szCs w:val="24"/>
        </w:rPr>
        <w:t>е</w:t>
      </w:r>
      <w:r w:rsidR="003D6244">
        <w:rPr>
          <w:szCs w:val="24"/>
        </w:rPr>
        <w:t xml:space="preserve"> права. </w:t>
      </w:r>
      <w:r w:rsidR="00121419">
        <w:rPr>
          <w:szCs w:val="24"/>
        </w:rPr>
        <w:t xml:space="preserve"> </w:t>
      </w:r>
      <w:r w:rsidR="003D6244">
        <w:rPr>
          <w:szCs w:val="24"/>
        </w:rPr>
        <w:t>Он спрашивает, име</w:t>
      </w:r>
      <w:r w:rsidR="00741D4F">
        <w:rPr>
          <w:szCs w:val="24"/>
        </w:rPr>
        <w:t>ю</w:t>
      </w:r>
      <w:r w:rsidR="003D6244">
        <w:rPr>
          <w:szCs w:val="24"/>
        </w:rPr>
        <w:t>тся ли п</w:t>
      </w:r>
      <w:r w:rsidR="00741D4F">
        <w:rPr>
          <w:szCs w:val="24"/>
        </w:rPr>
        <w:t>л</w:t>
      </w:r>
      <w:r w:rsidR="003D6244">
        <w:rPr>
          <w:szCs w:val="24"/>
        </w:rPr>
        <w:t xml:space="preserve">аны расширить </w:t>
      </w:r>
      <w:r w:rsidR="00741D4F">
        <w:rPr>
          <w:szCs w:val="24"/>
        </w:rPr>
        <w:t xml:space="preserve">сферу действия </w:t>
      </w:r>
      <w:r w:rsidR="003D6244">
        <w:rPr>
          <w:szCs w:val="24"/>
        </w:rPr>
        <w:t>Закон</w:t>
      </w:r>
      <w:r w:rsidR="00741D4F">
        <w:rPr>
          <w:szCs w:val="24"/>
        </w:rPr>
        <w:t>а</w:t>
      </w:r>
      <w:r w:rsidR="003D6244">
        <w:rPr>
          <w:szCs w:val="24"/>
        </w:rPr>
        <w:t xml:space="preserve"> с тем, чтобы им охватывались все эти права.</w:t>
      </w:r>
    </w:p>
    <w:p w:rsidR="003D6244" w:rsidRDefault="003D6244" w:rsidP="003D6244">
      <w:pPr>
        <w:tabs>
          <w:tab w:val="clear" w:pos="567"/>
        </w:tabs>
        <w:rPr>
          <w:szCs w:val="24"/>
        </w:rPr>
      </w:pPr>
    </w:p>
    <w:p w:rsidR="003D41A5" w:rsidRPr="00EC752B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49.       </w:t>
      </w:r>
      <w:r w:rsidR="000F34A5">
        <w:rPr>
          <w:szCs w:val="24"/>
        </w:rPr>
        <w:t>Он обращается с просьбой пред</w:t>
      </w:r>
      <w:r w:rsidR="003D6244">
        <w:rPr>
          <w:szCs w:val="24"/>
        </w:rPr>
        <w:t>ставить бол</w:t>
      </w:r>
      <w:r w:rsidR="000F34A5">
        <w:rPr>
          <w:szCs w:val="24"/>
        </w:rPr>
        <w:t>е</w:t>
      </w:r>
      <w:r w:rsidR="003D6244">
        <w:rPr>
          <w:szCs w:val="24"/>
        </w:rPr>
        <w:t>е подробн</w:t>
      </w:r>
      <w:r w:rsidR="000F34A5">
        <w:rPr>
          <w:szCs w:val="24"/>
        </w:rPr>
        <w:t>ые данные</w:t>
      </w:r>
      <w:r w:rsidR="003D6244">
        <w:rPr>
          <w:szCs w:val="24"/>
        </w:rPr>
        <w:t xml:space="preserve"> относительно </w:t>
      </w:r>
      <w:r w:rsidR="000F34A5">
        <w:rPr>
          <w:szCs w:val="24"/>
        </w:rPr>
        <w:t>случаев,</w:t>
      </w:r>
      <w:r w:rsidR="003D6244">
        <w:rPr>
          <w:szCs w:val="24"/>
        </w:rPr>
        <w:t xml:space="preserve"> </w:t>
      </w:r>
      <w:r w:rsidR="000F34A5">
        <w:rPr>
          <w:szCs w:val="24"/>
        </w:rPr>
        <w:t>судя по всему многочисленных,</w:t>
      </w:r>
      <w:r w:rsidR="00876352">
        <w:rPr>
          <w:szCs w:val="24"/>
        </w:rPr>
        <w:t xml:space="preserve"> </w:t>
      </w:r>
      <w:r w:rsidR="003D6244">
        <w:rPr>
          <w:szCs w:val="24"/>
        </w:rPr>
        <w:t xml:space="preserve">дискриминационного </w:t>
      </w:r>
      <w:r w:rsidR="000F34A5">
        <w:rPr>
          <w:szCs w:val="24"/>
        </w:rPr>
        <w:t>обращения</w:t>
      </w:r>
      <w:r w:rsidR="003D6244">
        <w:rPr>
          <w:szCs w:val="24"/>
        </w:rPr>
        <w:t xml:space="preserve"> полици</w:t>
      </w:r>
      <w:r w:rsidR="00876352">
        <w:rPr>
          <w:szCs w:val="24"/>
        </w:rPr>
        <w:t xml:space="preserve">и </w:t>
      </w:r>
      <w:r w:rsidR="000F34A5">
        <w:rPr>
          <w:szCs w:val="24"/>
        </w:rPr>
        <w:t>с</w:t>
      </w:r>
      <w:r w:rsidR="00876352">
        <w:rPr>
          <w:szCs w:val="24"/>
        </w:rPr>
        <w:t xml:space="preserve"> люд</w:t>
      </w:r>
      <w:r w:rsidR="000F34A5">
        <w:rPr>
          <w:szCs w:val="24"/>
        </w:rPr>
        <w:t>ьми</w:t>
      </w:r>
      <w:r w:rsidR="003D6244">
        <w:rPr>
          <w:szCs w:val="24"/>
        </w:rPr>
        <w:t>, принадлежащим</w:t>
      </w:r>
      <w:r w:rsidR="000F34A5">
        <w:rPr>
          <w:szCs w:val="24"/>
        </w:rPr>
        <w:t>и</w:t>
      </w:r>
      <w:r w:rsidR="003D6244">
        <w:rPr>
          <w:szCs w:val="24"/>
        </w:rPr>
        <w:t xml:space="preserve"> к группам этнических меньшинств.</w:t>
      </w:r>
    </w:p>
    <w:p w:rsidR="00EC752B" w:rsidRDefault="00EC752B" w:rsidP="00EC752B">
      <w:pPr>
        <w:tabs>
          <w:tab w:val="clear" w:pos="567"/>
        </w:tabs>
        <w:rPr>
          <w:szCs w:val="24"/>
        </w:rPr>
      </w:pPr>
    </w:p>
    <w:p w:rsidR="00EC752B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50.      </w:t>
      </w:r>
      <w:r w:rsidR="00EC752B">
        <w:rPr>
          <w:szCs w:val="24"/>
        </w:rPr>
        <w:t>Учитывая то обстоятельство, что Особый административный район Макао является транзитной зоной</w:t>
      </w:r>
      <w:r w:rsidR="00A45102">
        <w:rPr>
          <w:szCs w:val="24"/>
        </w:rPr>
        <w:t xml:space="preserve"> торговли</w:t>
      </w:r>
      <w:r w:rsidR="00EC752B">
        <w:rPr>
          <w:szCs w:val="24"/>
        </w:rPr>
        <w:t xml:space="preserve"> женщинами с целью их эксплуатации и</w:t>
      </w:r>
      <w:r w:rsidR="008A72FA">
        <w:rPr>
          <w:szCs w:val="24"/>
        </w:rPr>
        <w:t>ли</w:t>
      </w:r>
      <w:r w:rsidR="00EC752B">
        <w:rPr>
          <w:szCs w:val="24"/>
        </w:rPr>
        <w:t xml:space="preserve"> принуждения к занятию проституцией, он не понимает, почему  местная судебная власть должным образом не привлекает к ответственности </w:t>
      </w:r>
      <w:r w:rsidR="002F3ABB">
        <w:rPr>
          <w:szCs w:val="24"/>
        </w:rPr>
        <w:t>лиц, причаст</w:t>
      </w:r>
      <w:r w:rsidR="00EC752B">
        <w:rPr>
          <w:szCs w:val="24"/>
        </w:rPr>
        <w:t xml:space="preserve">ных </w:t>
      </w:r>
      <w:r w:rsidR="002F3ABB">
        <w:rPr>
          <w:szCs w:val="24"/>
        </w:rPr>
        <w:t>к</w:t>
      </w:r>
      <w:r w:rsidR="00EC752B">
        <w:rPr>
          <w:szCs w:val="24"/>
        </w:rPr>
        <w:t xml:space="preserve"> торговле людьми.</w:t>
      </w:r>
      <w:r w:rsidR="00121419">
        <w:rPr>
          <w:szCs w:val="24"/>
        </w:rPr>
        <w:t xml:space="preserve"> </w:t>
      </w:r>
      <w:r w:rsidR="00EC752B">
        <w:rPr>
          <w:szCs w:val="24"/>
        </w:rPr>
        <w:t xml:space="preserve"> Он </w:t>
      </w:r>
      <w:r w:rsidR="00AF2520">
        <w:rPr>
          <w:szCs w:val="24"/>
        </w:rPr>
        <w:t>вновь</w:t>
      </w:r>
      <w:r w:rsidR="00EC752B">
        <w:rPr>
          <w:szCs w:val="24"/>
        </w:rPr>
        <w:t xml:space="preserve"> обращается с рекомендацией создать в </w:t>
      </w:r>
      <w:r w:rsidR="007B6B34">
        <w:rPr>
          <w:szCs w:val="24"/>
        </w:rPr>
        <w:t>О</w:t>
      </w:r>
      <w:r w:rsidR="00EC752B">
        <w:rPr>
          <w:szCs w:val="24"/>
        </w:rPr>
        <w:t>собом</w:t>
      </w:r>
      <w:r w:rsidR="007B6B34">
        <w:rPr>
          <w:szCs w:val="24"/>
        </w:rPr>
        <w:t xml:space="preserve"> административном районе Макао национальный институт по защите прав человека. </w:t>
      </w:r>
      <w:r w:rsidR="00121419">
        <w:rPr>
          <w:szCs w:val="24"/>
        </w:rPr>
        <w:t xml:space="preserve"> </w:t>
      </w:r>
      <w:r w:rsidR="007B6B34">
        <w:rPr>
          <w:szCs w:val="24"/>
        </w:rPr>
        <w:t xml:space="preserve">Он </w:t>
      </w:r>
      <w:r w:rsidR="004E0781">
        <w:rPr>
          <w:szCs w:val="24"/>
        </w:rPr>
        <w:t>хотел бы знать</w:t>
      </w:r>
      <w:r w:rsidR="007B6B34">
        <w:rPr>
          <w:szCs w:val="24"/>
        </w:rPr>
        <w:t>, почему система социальной защиты в этом районе не распространяется</w:t>
      </w:r>
      <w:r w:rsidR="00EC752B">
        <w:rPr>
          <w:szCs w:val="24"/>
        </w:rPr>
        <w:t xml:space="preserve"> </w:t>
      </w:r>
      <w:r w:rsidR="007B6B34">
        <w:rPr>
          <w:szCs w:val="24"/>
        </w:rPr>
        <w:t>на рабочих-мигрантов.</w:t>
      </w:r>
    </w:p>
    <w:p w:rsidR="007B6B34" w:rsidRDefault="007B6B34" w:rsidP="007B6B34">
      <w:pPr>
        <w:tabs>
          <w:tab w:val="clear" w:pos="567"/>
        </w:tabs>
        <w:rPr>
          <w:szCs w:val="24"/>
        </w:rPr>
      </w:pPr>
    </w:p>
    <w:p w:rsidR="007B6B34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51.      </w:t>
      </w:r>
      <w:r w:rsidR="007B6B34" w:rsidRPr="00A74DC3">
        <w:rPr>
          <w:szCs w:val="24"/>
          <w:u w:val="single"/>
        </w:rPr>
        <w:t>Г-н КЕМАЛ</w:t>
      </w:r>
      <w:r w:rsidR="00AA4286">
        <w:rPr>
          <w:szCs w:val="24"/>
          <w:u w:val="single"/>
        </w:rPr>
        <w:t>Ь</w:t>
      </w:r>
      <w:r w:rsidR="007B6B34">
        <w:rPr>
          <w:szCs w:val="24"/>
        </w:rPr>
        <w:t xml:space="preserve"> говорит, что государству-участнику следует принять отдельный закон против расовой дискриминации с тем, чтобы способствовать привлечению к ответственности виновных, фигурирующих в делах, связанных с расовой дискриминацией, будь то любое физическо</w:t>
      </w:r>
      <w:r w:rsidR="00AA4286">
        <w:rPr>
          <w:szCs w:val="24"/>
        </w:rPr>
        <w:t>е</w:t>
      </w:r>
      <w:r w:rsidR="007B6B34">
        <w:rPr>
          <w:szCs w:val="24"/>
        </w:rPr>
        <w:t xml:space="preserve"> лицо, коммерческая организация, учебное заведение или государственное у</w:t>
      </w:r>
      <w:r w:rsidR="00AA4286">
        <w:rPr>
          <w:szCs w:val="24"/>
        </w:rPr>
        <w:t>чрежд</w:t>
      </w:r>
      <w:r w:rsidR="007B6B34">
        <w:rPr>
          <w:szCs w:val="24"/>
        </w:rPr>
        <w:t>ение.</w:t>
      </w:r>
    </w:p>
    <w:p w:rsidR="007B6B34" w:rsidRDefault="007B6B34" w:rsidP="007B6B34">
      <w:pPr>
        <w:tabs>
          <w:tab w:val="clear" w:pos="567"/>
        </w:tabs>
        <w:rPr>
          <w:szCs w:val="24"/>
        </w:rPr>
      </w:pPr>
    </w:p>
    <w:p w:rsidR="007B6B34" w:rsidRDefault="000B342C" w:rsidP="000B342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52.      </w:t>
      </w:r>
      <w:r w:rsidR="00A45102">
        <w:rPr>
          <w:szCs w:val="24"/>
        </w:rPr>
        <w:t xml:space="preserve">Он спрашивает, в какой степени </w:t>
      </w:r>
      <w:r w:rsidR="000A406A">
        <w:rPr>
          <w:szCs w:val="24"/>
        </w:rPr>
        <w:t>система районной этнической автономии реально действенна в плане</w:t>
      </w:r>
      <w:r w:rsidR="00A45102">
        <w:rPr>
          <w:szCs w:val="24"/>
        </w:rPr>
        <w:t xml:space="preserve"> обеспечени</w:t>
      </w:r>
      <w:r w:rsidR="000A406A">
        <w:rPr>
          <w:szCs w:val="24"/>
        </w:rPr>
        <w:t>я</w:t>
      </w:r>
      <w:r w:rsidR="00A45102">
        <w:rPr>
          <w:szCs w:val="24"/>
        </w:rPr>
        <w:t xml:space="preserve"> защиты прав этнических меньшинств.</w:t>
      </w:r>
      <w:r w:rsidR="00121419">
        <w:rPr>
          <w:szCs w:val="24"/>
        </w:rPr>
        <w:t xml:space="preserve"> </w:t>
      </w:r>
      <w:r w:rsidR="00A45102">
        <w:rPr>
          <w:szCs w:val="24"/>
        </w:rPr>
        <w:t xml:space="preserve"> Было бы </w:t>
      </w:r>
      <w:r w:rsidR="000A406A">
        <w:rPr>
          <w:szCs w:val="24"/>
        </w:rPr>
        <w:t>целесообразно узнать о мера</w:t>
      </w:r>
      <w:r w:rsidR="00A45102">
        <w:rPr>
          <w:szCs w:val="24"/>
        </w:rPr>
        <w:t xml:space="preserve">х, предпринимаемых для предотвращения расовой дискриминации, направленной против рабочих из групп меньшинств. </w:t>
      </w:r>
      <w:r w:rsidR="00121419">
        <w:rPr>
          <w:szCs w:val="24"/>
        </w:rPr>
        <w:t xml:space="preserve"> </w:t>
      </w:r>
      <w:r w:rsidR="00A45102">
        <w:rPr>
          <w:szCs w:val="24"/>
        </w:rPr>
        <w:t xml:space="preserve">Несмотря не беспрецедентный экономический рост государства-участника, </w:t>
      </w:r>
      <w:r w:rsidR="005F0C96">
        <w:rPr>
          <w:szCs w:val="24"/>
        </w:rPr>
        <w:t>явно возникает разрыв</w:t>
      </w:r>
      <w:r w:rsidR="00A45102">
        <w:rPr>
          <w:szCs w:val="24"/>
        </w:rPr>
        <w:t xml:space="preserve"> </w:t>
      </w:r>
      <w:r w:rsidR="005F0C96">
        <w:rPr>
          <w:szCs w:val="24"/>
        </w:rPr>
        <w:t xml:space="preserve">в уровне </w:t>
      </w:r>
      <w:r w:rsidR="00A45102">
        <w:rPr>
          <w:szCs w:val="24"/>
        </w:rPr>
        <w:t>доходо</w:t>
      </w:r>
      <w:r w:rsidR="00121419">
        <w:rPr>
          <w:szCs w:val="24"/>
        </w:rPr>
        <w:t>в</w:t>
      </w:r>
      <w:r w:rsidR="00A45102">
        <w:rPr>
          <w:szCs w:val="24"/>
        </w:rPr>
        <w:t xml:space="preserve"> между городскими и сельскими районами</w:t>
      </w:r>
      <w:r w:rsidR="009F4BE2">
        <w:rPr>
          <w:szCs w:val="24"/>
        </w:rPr>
        <w:t>, разными экономическими классами и этническими группами, которы</w:t>
      </w:r>
      <w:r w:rsidR="00FC0EA7">
        <w:rPr>
          <w:szCs w:val="24"/>
        </w:rPr>
        <w:t>й</w:t>
      </w:r>
      <w:r w:rsidR="009F4BE2">
        <w:rPr>
          <w:szCs w:val="24"/>
        </w:rPr>
        <w:t xml:space="preserve"> мо</w:t>
      </w:r>
      <w:r w:rsidR="00FC0EA7">
        <w:rPr>
          <w:szCs w:val="24"/>
        </w:rPr>
        <w:t>же</w:t>
      </w:r>
      <w:r w:rsidR="009F4BE2">
        <w:rPr>
          <w:szCs w:val="24"/>
        </w:rPr>
        <w:t>т выз</w:t>
      </w:r>
      <w:r w:rsidR="00FC0EA7">
        <w:rPr>
          <w:szCs w:val="24"/>
        </w:rPr>
        <w:t>ы</w:t>
      </w:r>
      <w:r w:rsidR="009F4BE2">
        <w:rPr>
          <w:szCs w:val="24"/>
        </w:rPr>
        <w:t xml:space="preserve">вать </w:t>
      </w:r>
      <w:r w:rsidR="00FC0EA7">
        <w:rPr>
          <w:szCs w:val="24"/>
        </w:rPr>
        <w:t>зависть и неприязнь</w:t>
      </w:r>
      <w:r w:rsidR="009F4BE2">
        <w:rPr>
          <w:szCs w:val="24"/>
        </w:rPr>
        <w:t xml:space="preserve">. </w:t>
      </w:r>
      <w:r w:rsidR="00121419">
        <w:rPr>
          <w:szCs w:val="24"/>
        </w:rPr>
        <w:t xml:space="preserve"> </w:t>
      </w:r>
      <w:r w:rsidR="009F4BE2">
        <w:rPr>
          <w:szCs w:val="24"/>
        </w:rPr>
        <w:t xml:space="preserve">Хотя можно утверждать, что такие несоответствия являются неизбежной частью процесса быстрого экономического роста, государству-участнику непозволительно игнорировать такие </w:t>
      </w:r>
      <w:r w:rsidR="000D30A8">
        <w:rPr>
          <w:szCs w:val="24"/>
        </w:rPr>
        <w:t>тенденции</w:t>
      </w:r>
      <w:r w:rsidR="009F4BE2">
        <w:rPr>
          <w:szCs w:val="24"/>
        </w:rPr>
        <w:t xml:space="preserve">. </w:t>
      </w:r>
      <w:r w:rsidR="00121419">
        <w:rPr>
          <w:szCs w:val="24"/>
        </w:rPr>
        <w:t xml:space="preserve"> </w:t>
      </w:r>
      <w:r w:rsidR="009F4BE2">
        <w:rPr>
          <w:szCs w:val="24"/>
        </w:rPr>
        <w:t>Он спрашивает, каким</w:t>
      </w:r>
      <w:r w:rsidR="000D30A8">
        <w:rPr>
          <w:szCs w:val="24"/>
        </w:rPr>
        <w:t xml:space="preserve"> </w:t>
      </w:r>
      <w:r w:rsidR="009F4BE2">
        <w:rPr>
          <w:szCs w:val="24"/>
        </w:rPr>
        <w:t xml:space="preserve">образом оно </w:t>
      </w:r>
      <w:r w:rsidR="000D30A8">
        <w:rPr>
          <w:szCs w:val="24"/>
        </w:rPr>
        <w:t>намеревается разрешать эту ситуацию</w:t>
      </w:r>
      <w:r w:rsidR="009F4BE2">
        <w:rPr>
          <w:szCs w:val="24"/>
        </w:rPr>
        <w:t>.</w:t>
      </w:r>
    </w:p>
    <w:p w:rsidR="009F4BE2" w:rsidRDefault="009F4BE2" w:rsidP="009F4BE2">
      <w:pPr>
        <w:tabs>
          <w:tab w:val="clear" w:pos="567"/>
        </w:tabs>
        <w:rPr>
          <w:szCs w:val="24"/>
        </w:rPr>
      </w:pPr>
    </w:p>
    <w:p w:rsidR="009F4BE2" w:rsidRDefault="000B342C" w:rsidP="00727CF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53.      </w:t>
      </w:r>
      <w:r w:rsidR="008A657F">
        <w:rPr>
          <w:szCs w:val="24"/>
        </w:rPr>
        <w:t xml:space="preserve">Новая железная дорога, соединяющая Китай с Тибетом, может сыграть важную роль в содействии национальному единству среди различных этнических групп в государстве-участнике. </w:t>
      </w:r>
      <w:r w:rsidR="00121419">
        <w:rPr>
          <w:szCs w:val="24"/>
        </w:rPr>
        <w:t xml:space="preserve"> </w:t>
      </w:r>
      <w:r w:rsidR="008A657F">
        <w:rPr>
          <w:szCs w:val="24"/>
        </w:rPr>
        <w:t xml:space="preserve">Было бы полезно узнать, имел ли этот проект какое-нибудь негативное воздействие на окружающую среду, и если да, то какие меры предприняло правительство для решения этой проблемы. </w:t>
      </w:r>
      <w:r w:rsidR="00121419">
        <w:rPr>
          <w:szCs w:val="24"/>
        </w:rPr>
        <w:t xml:space="preserve"> </w:t>
      </w:r>
      <w:r w:rsidR="008A657F">
        <w:rPr>
          <w:szCs w:val="24"/>
        </w:rPr>
        <w:t xml:space="preserve">Он спрашивает, какую пользу извлекают местные жители из железной дороги, </w:t>
      </w:r>
      <w:r w:rsidR="000D30A8">
        <w:rPr>
          <w:szCs w:val="24"/>
        </w:rPr>
        <w:t>помимо</w:t>
      </w:r>
      <w:r w:rsidR="008A657F">
        <w:rPr>
          <w:szCs w:val="24"/>
        </w:rPr>
        <w:t xml:space="preserve"> доступа к более дешёвым товарам и </w:t>
      </w:r>
      <w:r w:rsidR="000D30A8">
        <w:rPr>
          <w:szCs w:val="24"/>
        </w:rPr>
        <w:t>более удобного сообщения с</w:t>
      </w:r>
      <w:r w:rsidR="008A657F">
        <w:rPr>
          <w:szCs w:val="24"/>
        </w:rPr>
        <w:t xml:space="preserve"> други</w:t>
      </w:r>
      <w:r w:rsidR="000D30A8">
        <w:rPr>
          <w:szCs w:val="24"/>
        </w:rPr>
        <w:t>ми</w:t>
      </w:r>
      <w:r w:rsidR="008A657F">
        <w:rPr>
          <w:szCs w:val="24"/>
        </w:rPr>
        <w:t xml:space="preserve"> провинци</w:t>
      </w:r>
      <w:r w:rsidR="000D30A8">
        <w:rPr>
          <w:szCs w:val="24"/>
        </w:rPr>
        <w:t>ями</w:t>
      </w:r>
      <w:r w:rsidR="008A657F">
        <w:rPr>
          <w:szCs w:val="24"/>
        </w:rPr>
        <w:t xml:space="preserve">. </w:t>
      </w:r>
      <w:r w:rsidR="00121419">
        <w:rPr>
          <w:szCs w:val="24"/>
        </w:rPr>
        <w:t xml:space="preserve"> </w:t>
      </w:r>
      <w:r w:rsidR="008A657F">
        <w:rPr>
          <w:szCs w:val="24"/>
        </w:rPr>
        <w:t>В частности, он интересуется, предоставляются ли местным жителям какие-нибудь специальные льготы, скажем, субсидированные билет</w:t>
      </w:r>
      <w:r w:rsidR="00C86C2C">
        <w:rPr>
          <w:szCs w:val="24"/>
        </w:rPr>
        <w:t>ы</w:t>
      </w:r>
      <w:r w:rsidR="008A657F">
        <w:rPr>
          <w:szCs w:val="24"/>
        </w:rPr>
        <w:t xml:space="preserve"> на проезд.</w:t>
      </w:r>
    </w:p>
    <w:p w:rsidR="00C86C2C" w:rsidRDefault="00C86C2C" w:rsidP="00C86C2C">
      <w:pPr>
        <w:tabs>
          <w:tab w:val="clear" w:pos="567"/>
        </w:tabs>
        <w:rPr>
          <w:szCs w:val="24"/>
        </w:rPr>
      </w:pPr>
    </w:p>
    <w:p w:rsidR="00C86C2C" w:rsidRDefault="00727CFC" w:rsidP="00727CF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54.      </w:t>
      </w:r>
      <w:r w:rsidR="00C86C2C">
        <w:rPr>
          <w:szCs w:val="24"/>
        </w:rPr>
        <w:t xml:space="preserve">Комитет </w:t>
      </w:r>
      <w:r w:rsidR="00A76ED4">
        <w:rPr>
          <w:szCs w:val="24"/>
        </w:rPr>
        <w:t>был бы признателен за</w:t>
      </w:r>
      <w:r w:rsidR="00C86C2C">
        <w:rPr>
          <w:szCs w:val="24"/>
        </w:rPr>
        <w:t xml:space="preserve"> информацию о </w:t>
      </w:r>
      <w:r w:rsidR="00A76ED4">
        <w:rPr>
          <w:szCs w:val="24"/>
        </w:rPr>
        <w:t xml:space="preserve">любых </w:t>
      </w:r>
      <w:r w:rsidR="00C86C2C">
        <w:rPr>
          <w:szCs w:val="24"/>
        </w:rPr>
        <w:t xml:space="preserve">специальных мерах, предпринимаемых </w:t>
      </w:r>
      <w:r w:rsidR="00A76ED4">
        <w:rPr>
          <w:szCs w:val="24"/>
        </w:rPr>
        <w:t>правительственными учреждениями и учебными заведениями</w:t>
      </w:r>
      <w:r w:rsidR="00C86C2C">
        <w:rPr>
          <w:szCs w:val="24"/>
        </w:rPr>
        <w:t xml:space="preserve"> </w:t>
      </w:r>
      <w:r w:rsidR="00A76ED4">
        <w:rPr>
          <w:szCs w:val="24"/>
        </w:rPr>
        <w:t>с целью</w:t>
      </w:r>
      <w:r w:rsidR="00C86C2C">
        <w:rPr>
          <w:szCs w:val="24"/>
        </w:rPr>
        <w:t xml:space="preserve"> </w:t>
      </w:r>
      <w:r w:rsidR="00A76ED4">
        <w:rPr>
          <w:szCs w:val="24"/>
        </w:rPr>
        <w:t>обеспеч</w:t>
      </w:r>
      <w:r w:rsidR="00C86C2C">
        <w:rPr>
          <w:szCs w:val="24"/>
        </w:rPr>
        <w:t>ения группам меньшинств, особенно в Тибете</w:t>
      </w:r>
      <w:r w:rsidR="00A76ED4">
        <w:rPr>
          <w:szCs w:val="24"/>
        </w:rPr>
        <w:t>,</w:t>
      </w:r>
      <w:r w:rsidR="00C86C2C">
        <w:rPr>
          <w:szCs w:val="24"/>
        </w:rPr>
        <w:t xml:space="preserve"> в западн</w:t>
      </w:r>
      <w:r w:rsidR="00A76ED4">
        <w:rPr>
          <w:szCs w:val="24"/>
        </w:rPr>
        <w:t>ых районах</w:t>
      </w:r>
      <w:r w:rsidR="00C86C2C">
        <w:rPr>
          <w:szCs w:val="24"/>
        </w:rPr>
        <w:t xml:space="preserve"> Кита</w:t>
      </w:r>
      <w:r w:rsidR="00A76ED4">
        <w:rPr>
          <w:szCs w:val="24"/>
        </w:rPr>
        <w:t>я</w:t>
      </w:r>
      <w:r w:rsidR="00C86C2C">
        <w:rPr>
          <w:szCs w:val="24"/>
        </w:rPr>
        <w:t xml:space="preserve"> и </w:t>
      </w:r>
      <w:r w:rsidR="00A76ED4">
        <w:rPr>
          <w:szCs w:val="24"/>
        </w:rPr>
        <w:t xml:space="preserve">в </w:t>
      </w:r>
      <w:r w:rsidR="00C86C2C">
        <w:rPr>
          <w:szCs w:val="24"/>
        </w:rPr>
        <w:t>других развивающихся районах, возможност</w:t>
      </w:r>
      <w:r w:rsidR="00A76ED4">
        <w:rPr>
          <w:szCs w:val="24"/>
        </w:rPr>
        <w:t>и</w:t>
      </w:r>
      <w:r w:rsidR="00C86C2C">
        <w:rPr>
          <w:szCs w:val="24"/>
        </w:rPr>
        <w:t xml:space="preserve"> достичь </w:t>
      </w:r>
      <w:r w:rsidR="00A76ED4">
        <w:rPr>
          <w:szCs w:val="24"/>
        </w:rPr>
        <w:t xml:space="preserve">такого же </w:t>
      </w:r>
      <w:r w:rsidR="00C86C2C">
        <w:rPr>
          <w:szCs w:val="24"/>
        </w:rPr>
        <w:t>уровня образования</w:t>
      </w:r>
      <w:r w:rsidR="00A76ED4">
        <w:rPr>
          <w:szCs w:val="24"/>
        </w:rPr>
        <w:t>, каким обладает население</w:t>
      </w:r>
      <w:r w:rsidR="00C86C2C">
        <w:rPr>
          <w:szCs w:val="24"/>
        </w:rPr>
        <w:t xml:space="preserve"> хан</w:t>
      </w:r>
      <w:r w:rsidR="00A76ED4">
        <w:rPr>
          <w:szCs w:val="24"/>
        </w:rPr>
        <w:t>ьского происхождения</w:t>
      </w:r>
      <w:r w:rsidR="00C86C2C">
        <w:rPr>
          <w:szCs w:val="24"/>
        </w:rPr>
        <w:t>. Государству-участнику следует принять так</w:t>
      </w:r>
      <w:r w:rsidR="00A76ED4">
        <w:rPr>
          <w:szCs w:val="24"/>
        </w:rPr>
        <w:t xml:space="preserve">ого рода </w:t>
      </w:r>
      <w:r w:rsidR="00C86C2C">
        <w:rPr>
          <w:szCs w:val="24"/>
        </w:rPr>
        <w:t xml:space="preserve">меры, </w:t>
      </w:r>
      <w:r w:rsidR="00A76ED4">
        <w:rPr>
          <w:szCs w:val="24"/>
        </w:rPr>
        <w:t>с тем чтобы со временем обеспечить</w:t>
      </w:r>
      <w:r w:rsidR="00C86C2C">
        <w:rPr>
          <w:szCs w:val="24"/>
        </w:rPr>
        <w:t xml:space="preserve"> представителям меньшинств </w:t>
      </w:r>
      <w:r w:rsidR="00A76ED4">
        <w:rPr>
          <w:szCs w:val="24"/>
        </w:rPr>
        <w:t xml:space="preserve">возможность </w:t>
      </w:r>
      <w:r w:rsidR="00C86C2C">
        <w:rPr>
          <w:szCs w:val="24"/>
        </w:rPr>
        <w:t>эффективно конкурировать.</w:t>
      </w:r>
    </w:p>
    <w:p w:rsidR="00C86C2C" w:rsidRDefault="00C86C2C" w:rsidP="00C86C2C">
      <w:pPr>
        <w:tabs>
          <w:tab w:val="clear" w:pos="567"/>
        </w:tabs>
        <w:rPr>
          <w:szCs w:val="24"/>
        </w:rPr>
      </w:pPr>
    </w:p>
    <w:p w:rsidR="00C86C2C" w:rsidRDefault="00727CFC" w:rsidP="00727CFC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55.      </w:t>
      </w:r>
      <w:r w:rsidR="00C86C2C" w:rsidRPr="00A74DC3">
        <w:rPr>
          <w:szCs w:val="24"/>
          <w:u w:val="single"/>
        </w:rPr>
        <w:t>Г-н де ГУТТ</w:t>
      </w:r>
      <w:r w:rsidR="00C86C2C">
        <w:rPr>
          <w:szCs w:val="24"/>
        </w:rPr>
        <w:t xml:space="preserve"> указывает на </w:t>
      </w:r>
      <w:r w:rsidR="001D11B1">
        <w:rPr>
          <w:szCs w:val="24"/>
        </w:rPr>
        <w:t>тот очевидный разрыв</w:t>
      </w:r>
      <w:r w:rsidR="00C86C2C">
        <w:rPr>
          <w:szCs w:val="24"/>
        </w:rPr>
        <w:t>, кот</w:t>
      </w:r>
      <w:r w:rsidR="00121419">
        <w:rPr>
          <w:szCs w:val="24"/>
        </w:rPr>
        <w:t>о</w:t>
      </w:r>
      <w:r w:rsidR="00C86C2C">
        <w:rPr>
          <w:szCs w:val="24"/>
        </w:rPr>
        <w:t>р</w:t>
      </w:r>
      <w:r w:rsidR="001D11B1">
        <w:rPr>
          <w:szCs w:val="24"/>
        </w:rPr>
        <w:t>ый</w:t>
      </w:r>
      <w:r w:rsidR="00C86C2C">
        <w:rPr>
          <w:szCs w:val="24"/>
        </w:rPr>
        <w:t xml:space="preserve"> существует между  законодательством</w:t>
      </w:r>
      <w:r w:rsidR="001D11B1">
        <w:rPr>
          <w:szCs w:val="24"/>
        </w:rPr>
        <w:t>, обеспечивающим</w:t>
      </w:r>
      <w:r w:rsidR="00C86C2C">
        <w:rPr>
          <w:szCs w:val="24"/>
        </w:rPr>
        <w:t xml:space="preserve"> защит</w:t>
      </w:r>
      <w:r w:rsidR="001D11B1">
        <w:rPr>
          <w:szCs w:val="24"/>
        </w:rPr>
        <w:t>у</w:t>
      </w:r>
      <w:r w:rsidR="00C86C2C">
        <w:rPr>
          <w:szCs w:val="24"/>
        </w:rPr>
        <w:t xml:space="preserve"> прав человека и прав этнических меньшинств</w:t>
      </w:r>
      <w:r w:rsidR="001D11B1">
        <w:rPr>
          <w:szCs w:val="24"/>
        </w:rPr>
        <w:t>,</w:t>
      </w:r>
      <w:r w:rsidR="00C86C2C">
        <w:rPr>
          <w:szCs w:val="24"/>
        </w:rPr>
        <w:t xml:space="preserve"> и </w:t>
      </w:r>
      <w:r w:rsidR="001D11B1">
        <w:rPr>
          <w:szCs w:val="24"/>
        </w:rPr>
        <w:t>реальным состоянием</w:t>
      </w:r>
      <w:r w:rsidR="008310EA">
        <w:rPr>
          <w:szCs w:val="24"/>
        </w:rPr>
        <w:t xml:space="preserve"> дел</w:t>
      </w:r>
      <w:r w:rsidR="001D11B1">
        <w:rPr>
          <w:szCs w:val="24"/>
        </w:rPr>
        <w:t xml:space="preserve"> на местах</w:t>
      </w:r>
      <w:r w:rsidR="00C86C2C">
        <w:rPr>
          <w:szCs w:val="24"/>
        </w:rPr>
        <w:t>.</w:t>
      </w:r>
      <w:r w:rsidR="008310EA">
        <w:rPr>
          <w:szCs w:val="24"/>
        </w:rPr>
        <w:t xml:space="preserve"> </w:t>
      </w:r>
      <w:r w:rsidR="00121419">
        <w:rPr>
          <w:szCs w:val="24"/>
        </w:rPr>
        <w:t xml:space="preserve"> </w:t>
      </w:r>
      <w:r w:rsidR="008310EA">
        <w:rPr>
          <w:szCs w:val="24"/>
        </w:rPr>
        <w:t xml:space="preserve">В этой связи он </w:t>
      </w:r>
      <w:r w:rsidR="001D11B1">
        <w:rPr>
          <w:szCs w:val="24"/>
        </w:rPr>
        <w:t>вновь</w:t>
      </w:r>
      <w:r w:rsidR="008310EA">
        <w:rPr>
          <w:szCs w:val="24"/>
        </w:rPr>
        <w:t xml:space="preserve"> озвучивает рекомендацию </w:t>
      </w:r>
      <w:r w:rsidR="001D11B1">
        <w:rPr>
          <w:szCs w:val="24"/>
        </w:rPr>
        <w:t xml:space="preserve">в адрес </w:t>
      </w:r>
      <w:r w:rsidR="008310EA">
        <w:rPr>
          <w:szCs w:val="24"/>
        </w:rPr>
        <w:t>государств</w:t>
      </w:r>
      <w:r w:rsidR="001D11B1">
        <w:rPr>
          <w:szCs w:val="24"/>
        </w:rPr>
        <w:t>а</w:t>
      </w:r>
      <w:r w:rsidR="008310EA">
        <w:rPr>
          <w:szCs w:val="24"/>
        </w:rPr>
        <w:t>-участник</w:t>
      </w:r>
      <w:r w:rsidR="001D11B1">
        <w:rPr>
          <w:szCs w:val="24"/>
        </w:rPr>
        <w:t>а</w:t>
      </w:r>
      <w:r w:rsidR="008310EA">
        <w:rPr>
          <w:szCs w:val="24"/>
        </w:rPr>
        <w:t xml:space="preserve"> принять </w:t>
      </w:r>
      <w:r w:rsidR="001D11B1">
        <w:rPr>
          <w:szCs w:val="24"/>
        </w:rPr>
        <w:t xml:space="preserve">такое </w:t>
      </w:r>
      <w:r w:rsidR="008310EA">
        <w:rPr>
          <w:szCs w:val="24"/>
        </w:rPr>
        <w:t xml:space="preserve">определение расовой дискриминации, которое соответствовало </w:t>
      </w:r>
      <w:r w:rsidR="001D11B1">
        <w:rPr>
          <w:szCs w:val="24"/>
        </w:rPr>
        <w:t xml:space="preserve">бы </w:t>
      </w:r>
      <w:r w:rsidR="008310EA">
        <w:rPr>
          <w:szCs w:val="24"/>
        </w:rPr>
        <w:t>статье 1 Конвенции.</w:t>
      </w:r>
      <w:r w:rsidR="00121419">
        <w:rPr>
          <w:szCs w:val="24"/>
        </w:rPr>
        <w:t xml:space="preserve"> </w:t>
      </w:r>
      <w:r w:rsidR="008310EA">
        <w:rPr>
          <w:szCs w:val="24"/>
        </w:rPr>
        <w:t xml:space="preserve"> </w:t>
      </w:r>
      <w:r w:rsidR="00F47A86">
        <w:rPr>
          <w:szCs w:val="24"/>
        </w:rPr>
        <w:t>Существующее</w:t>
      </w:r>
      <w:r w:rsidR="008310EA">
        <w:rPr>
          <w:szCs w:val="24"/>
        </w:rPr>
        <w:t xml:space="preserve"> определение касается дискриминации, основанной на национальном и этническом признаках, а не на расовой дискриминации. </w:t>
      </w:r>
      <w:r w:rsidR="00121419">
        <w:rPr>
          <w:szCs w:val="24"/>
        </w:rPr>
        <w:t xml:space="preserve"> </w:t>
      </w:r>
      <w:r w:rsidR="00F47A86">
        <w:rPr>
          <w:szCs w:val="24"/>
        </w:rPr>
        <w:t>Судя по всему, в</w:t>
      </w:r>
      <w:r w:rsidR="008310EA">
        <w:rPr>
          <w:szCs w:val="24"/>
        </w:rPr>
        <w:t xml:space="preserve"> Уголовном кодексе </w:t>
      </w:r>
      <w:r w:rsidR="00F47A86">
        <w:rPr>
          <w:szCs w:val="24"/>
        </w:rPr>
        <w:t>отсутствуют</w:t>
      </w:r>
      <w:r w:rsidR="008310EA">
        <w:rPr>
          <w:szCs w:val="24"/>
        </w:rPr>
        <w:t xml:space="preserve"> сс</w:t>
      </w:r>
      <w:r w:rsidR="008C5FE6">
        <w:rPr>
          <w:szCs w:val="24"/>
        </w:rPr>
        <w:t>ы</w:t>
      </w:r>
      <w:r w:rsidR="008310EA">
        <w:rPr>
          <w:szCs w:val="24"/>
        </w:rPr>
        <w:t>л</w:t>
      </w:r>
      <w:r w:rsidR="00F47A86">
        <w:rPr>
          <w:szCs w:val="24"/>
        </w:rPr>
        <w:t>ки</w:t>
      </w:r>
      <w:r w:rsidR="008310EA">
        <w:rPr>
          <w:szCs w:val="24"/>
        </w:rPr>
        <w:t xml:space="preserve"> на </w:t>
      </w:r>
      <w:r w:rsidR="00F47A86">
        <w:rPr>
          <w:szCs w:val="24"/>
        </w:rPr>
        <w:t xml:space="preserve">нормативные </w:t>
      </w:r>
      <w:r w:rsidR="008310EA">
        <w:rPr>
          <w:szCs w:val="24"/>
        </w:rPr>
        <w:t xml:space="preserve">положения </w:t>
      </w:r>
      <w:r w:rsidR="00F47A86">
        <w:rPr>
          <w:szCs w:val="24"/>
        </w:rPr>
        <w:t>в отношении</w:t>
      </w:r>
      <w:r w:rsidR="008310EA">
        <w:rPr>
          <w:szCs w:val="24"/>
        </w:rPr>
        <w:t xml:space="preserve"> расовой дискриминации, соответствующие определению, приведённому в статье 1 Конвенции. </w:t>
      </w:r>
      <w:r w:rsidR="00121419">
        <w:rPr>
          <w:szCs w:val="24"/>
        </w:rPr>
        <w:t xml:space="preserve"> </w:t>
      </w:r>
      <w:r w:rsidR="008310EA">
        <w:rPr>
          <w:szCs w:val="24"/>
        </w:rPr>
        <w:t xml:space="preserve">Аналогичным образом, в периодическом докладе отсутствуют сведения о жалобах, </w:t>
      </w:r>
      <w:r w:rsidR="008C5FE6">
        <w:rPr>
          <w:szCs w:val="24"/>
        </w:rPr>
        <w:t xml:space="preserve">уголовных </w:t>
      </w:r>
      <w:r w:rsidR="008310EA">
        <w:rPr>
          <w:szCs w:val="24"/>
        </w:rPr>
        <w:t xml:space="preserve">преследованиях и </w:t>
      </w:r>
      <w:r w:rsidR="008C5FE6">
        <w:rPr>
          <w:szCs w:val="24"/>
        </w:rPr>
        <w:t>судебных решениях</w:t>
      </w:r>
      <w:r w:rsidR="008310EA">
        <w:rPr>
          <w:szCs w:val="24"/>
        </w:rPr>
        <w:t xml:space="preserve">, касающихся </w:t>
      </w:r>
      <w:r w:rsidR="00323A71">
        <w:rPr>
          <w:szCs w:val="24"/>
        </w:rPr>
        <w:t>актов расизма согласно статьям 4 и 6 Конвенции, кроме дела против телеканала «Гуаньдон», о кот</w:t>
      </w:r>
      <w:r w:rsidR="008C5FE6">
        <w:rPr>
          <w:szCs w:val="24"/>
        </w:rPr>
        <w:t>о</w:t>
      </w:r>
      <w:r w:rsidR="00323A71">
        <w:rPr>
          <w:szCs w:val="24"/>
        </w:rPr>
        <w:t xml:space="preserve">ром упоминается в пункте 78.  Отсутствие правовой информации особенно прискорбно, учитывая </w:t>
      </w:r>
      <w:r w:rsidR="008C5FE6">
        <w:rPr>
          <w:szCs w:val="24"/>
        </w:rPr>
        <w:t>многочисленное</w:t>
      </w:r>
      <w:r w:rsidR="00323A71">
        <w:rPr>
          <w:szCs w:val="24"/>
        </w:rPr>
        <w:t xml:space="preserve"> многоэтническое, многорасовое и многокультурное население государства-участника, что заставляет усомниться в том, что не было совершено никаких актов расовой дискриминации. </w:t>
      </w:r>
      <w:r w:rsidR="00121419">
        <w:rPr>
          <w:szCs w:val="24"/>
        </w:rPr>
        <w:t xml:space="preserve"> </w:t>
      </w:r>
      <w:r w:rsidR="00323A71">
        <w:rPr>
          <w:szCs w:val="24"/>
        </w:rPr>
        <w:t xml:space="preserve"> Как подчёркивается в</w:t>
      </w:r>
      <w:r w:rsidR="00323A71" w:rsidRPr="00323A71">
        <w:rPr>
          <w:szCs w:val="24"/>
        </w:rPr>
        <w:t xml:space="preserve"> </w:t>
      </w:r>
      <w:r w:rsidR="00F47A86">
        <w:rPr>
          <w:szCs w:val="24"/>
        </w:rPr>
        <w:t xml:space="preserve">подпункте </w:t>
      </w:r>
      <w:r w:rsidR="00F47A86">
        <w:rPr>
          <w:szCs w:val="24"/>
          <w:lang w:val="en-US"/>
        </w:rPr>
        <w:t>b</w:t>
      </w:r>
      <w:r w:rsidR="00F47A86" w:rsidRPr="00323A71">
        <w:rPr>
          <w:szCs w:val="24"/>
        </w:rPr>
        <w:t xml:space="preserve">) </w:t>
      </w:r>
      <w:r w:rsidR="00323A71">
        <w:rPr>
          <w:szCs w:val="24"/>
        </w:rPr>
        <w:t>пункт</w:t>
      </w:r>
      <w:r w:rsidR="00F47A86">
        <w:rPr>
          <w:szCs w:val="24"/>
        </w:rPr>
        <w:t>а 1 О</w:t>
      </w:r>
      <w:r w:rsidR="00323A71">
        <w:rPr>
          <w:szCs w:val="24"/>
        </w:rPr>
        <w:t>бщей рекоменда</w:t>
      </w:r>
      <w:r w:rsidR="009C292F">
        <w:rPr>
          <w:szCs w:val="24"/>
        </w:rPr>
        <w:t>ц</w:t>
      </w:r>
      <w:r w:rsidR="00323A71">
        <w:rPr>
          <w:szCs w:val="24"/>
        </w:rPr>
        <w:t xml:space="preserve">ии </w:t>
      </w:r>
      <w:r w:rsidR="00F47A86">
        <w:rPr>
          <w:szCs w:val="24"/>
          <w:lang w:val="en-US"/>
        </w:rPr>
        <w:t>XXXI</w:t>
      </w:r>
      <w:r w:rsidR="00F47A86">
        <w:rPr>
          <w:szCs w:val="24"/>
        </w:rPr>
        <w:t xml:space="preserve"> </w:t>
      </w:r>
      <w:r w:rsidR="00323A71">
        <w:rPr>
          <w:szCs w:val="24"/>
        </w:rPr>
        <w:t>Комитета</w:t>
      </w:r>
      <w:r w:rsidR="00323A71" w:rsidRPr="00323A71">
        <w:rPr>
          <w:szCs w:val="24"/>
        </w:rPr>
        <w:t xml:space="preserve">, </w:t>
      </w:r>
      <w:r w:rsidR="00323A71">
        <w:rPr>
          <w:szCs w:val="24"/>
        </w:rPr>
        <w:t>отсутствие или не</w:t>
      </w:r>
      <w:r w:rsidR="00F47A86">
        <w:rPr>
          <w:szCs w:val="24"/>
        </w:rPr>
        <w:t>значительн</w:t>
      </w:r>
      <w:r w:rsidR="00323A71">
        <w:rPr>
          <w:szCs w:val="24"/>
        </w:rPr>
        <w:t xml:space="preserve">ое </w:t>
      </w:r>
      <w:r w:rsidR="008C5FE6">
        <w:rPr>
          <w:szCs w:val="24"/>
        </w:rPr>
        <w:t>число</w:t>
      </w:r>
      <w:r w:rsidR="009C292F">
        <w:rPr>
          <w:szCs w:val="24"/>
        </w:rPr>
        <w:t xml:space="preserve"> жалоб, </w:t>
      </w:r>
      <w:r w:rsidR="00E630A6">
        <w:rPr>
          <w:szCs w:val="24"/>
        </w:rPr>
        <w:t xml:space="preserve">случаев </w:t>
      </w:r>
      <w:r w:rsidR="008C5FE6">
        <w:rPr>
          <w:szCs w:val="24"/>
        </w:rPr>
        <w:t>уголовн</w:t>
      </w:r>
      <w:r w:rsidR="00E630A6">
        <w:rPr>
          <w:szCs w:val="24"/>
        </w:rPr>
        <w:t>ого</w:t>
      </w:r>
      <w:r w:rsidR="008C5FE6">
        <w:rPr>
          <w:szCs w:val="24"/>
        </w:rPr>
        <w:t xml:space="preserve"> преследовани</w:t>
      </w:r>
      <w:r w:rsidR="00E630A6">
        <w:rPr>
          <w:szCs w:val="24"/>
        </w:rPr>
        <w:t>я</w:t>
      </w:r>
      <w:r w:rsidR="009C292F">
        <w:rPr>
          <w:szCs w:val="24"/>
        </w:rPr>
        <w:t xml:space="preserve"> и </w:t>
      </w:r>
      <w:r w:rsidR="008C5FE6">
        <w:rPr>
          <w:szCs w:val="24"/>
        </w:rPr>
        <w:t>судебных решений в связи с актами расовой дискриминации</w:t>
      </w:r>
      <w:r w:rsidR="00E630A6">
        <w:rPr>
          <w:szCs w:val="24"/>
        </w:rPr>
        <w:t xml:space="preserve"> отнюдь</w:t>
      </w:r>
      <w:r w:rsidR="008C5FE6">
        <w:rPr>
          <w:szCs w:val="24"/>
        </w:rPr>
        <w:t xml:space="preserve"> не</w:t>
      </w:r>
      <w:r w:rsidR="00E630A6">
        <w:rPr>
          <w:szCs w:val="24"/>
        </w:rPr>
        <w:t xml:space="preserve"> </w:t>
      </w:r>
      <w:r w:rsidR="008C5FE6">
        <w:rPr>
          <w:szCs w:val="24"/>
        </w:rPr>
        <w:t xml:space="preserve">обязательно </w:t>
      </w:r>
      <w:r w:rsidR="00E630A6">
        <w:rPr>
          <w:szCs w:val="24"/>
        </w:rPr>
        <w:t>явля</w:t>
      </w:r>
      <w:r w:rsidR="008C5FE6">
        <w:rPr>
          <w:szCs w:val="24"/>
        </w:rPr>
        <w:t>ется позитивн</w:t>
      </w:r>
      <w:r w:rsidR="00E630A6">
        <w:rPr>
          <w:szCs w:val="24"/>
        </w:rPr>
        <w:t>ым</w:t>
      </w:r>
      <w:r w:rsidR="008C5FE6">
        <w:rPr>
          <w:szCs w:val="24"/>
        </w:rPr>
        <w:t xml:space="preserve"> </w:t>
      </w:r>
      <w:r w:rsidR="00E630A6">
        <w:rPr>
          <w:szCs w:val="24"/>
        </w:rPr>
        <w:t>фактором</w:t>
      </w:r>
      <w:r w:rsidR="008C5FE6">
        <w:rPr>
          <w:szCs w:val="24"/>
        </w:rPr>
        <w:t xml:space="preserve">. Он </w:t>
      </w:r>
      <w:r w:rsidR="00E630A6">
        <w:rPr>
          <w:szCs w:val="24"/>
        </w:rPr>
        <w:t>хотел бы</w:t>
      </w:r>
      <w:r w:rsidR="008C5FE6">
        <w:rPr>
          <w:szCs w:val="24"/>
        </w:rPr>
        <w:t xml:space="preserve"> услышать </w:t>
      </w:r>
      <w:r w:rsidR="00E630A6">
        <w:rPr>
          <w:szCs w:val="24"/>
        </w:rPr>
        <w:t>комментарии</w:t>
      </w:r>
      <w:r w:rsidR="008C5FE6">
        <w:rPr>
          <w:szCs w:val="24"/>
        </w:rPr>
        <w:t xml:space="preserve"> делегации относительно связи, которую некоторые НПО</w:t>
      </w:r>
      <w:r w:rsidR="00E630A6">
        <w:rPr>
          <w:szCs w:val="24"/>
        </w:rPr>
        <w:t xml:space="preserve"> усматривают</w:t>
      </w:r>
      <w:r w:rsidR="008C5FE6">
        <w:rPr>
          <w:szCs w:val="24"/>
        </w:rPr>
        <w:t xml:space="preserve"> между отсутствием такой информации и препятствиями, с которыми сталкиваются адвокаты, пытаясь защи</w:t>
      </w:r>
      <w:r w:rsidR="00E630A6">
        <w:rPr>
          <w:szCs w:val="24"/>
        </w:rPr>
        <w:t>ща</w:t>
      </w:r>
      <w:r w:rsidR="008C5FE6">
        <w:rPr>
          <w:szCs w:val="24"/>
        </w:rPr>
        <w:t>ть определённых клиентов.</w:t>
      </w:r>
    </w:p>
    <w:p w:rsidR="008C5FE6" w:rsidRDefault="008C5FE6" w:rsidP="008C5FE6">
      <w:pPr>
        <w:tabs>
          <w:tab w:val="clear" w:pos="567"/>
        </w:tabs>
        <w:rPr>
          <w:szCs w:val="24"/>
        </w:rPr>
      </w:pPr>
    </w:p>
    <w:p w:rsidR="008C5FE6" w:rsidRDefault="008C5FE6" w:rsidP="008C5FE6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56. </w:t>
      </w:r>
      <w:r w:rsidR="00727CFC">
        <w:rPr>
          <w:szCs w:val="24"/>
        </w:rPr>
        <w:t xml:space="preserve">   </w:t>
      </w:r>
      <w:r>
        <w:rPr>
          <w:szCs w:val="24"/>
        </w:rPr>
        <w:t xml:space="preserve"> Приветствуя </w:t>
      </w:r>
      <w:r w:rsidR="00F76C87">
        <w:rPr>
          <w:szCs w:val="24"/>
        </w:rPr>
        <w:t>содержащееся</w:t>
      </w:r>
      <w:r>
        <w:rPr>
          <w:szCs w:val="24"/>
        </w:rPr>
        <w:t xml:space="preserve"> в периодическом докладе</w:t>
      </w:r>
      <w:r w:rsidR="00F76C87" w:rsidRPr="00F76C87">
        <w:rPr>
          <w:szCs w:val="24"/>
        </w:rPr>
        <w:t xml:space="preserve"> </w:t>
      </w:r>
      <w:r w:rsidR="00F76C87">
        <w:rPr>
          <w:szCs w:val="24"/>
        </w:rPr>
        <w:t>признание</w:t>
      </w:r>
      <w:r>
        <w:rPr>
          <w:szCs w:val="24"/>
        </w:rPr>
        <w:t xml:space="preserve"> различных сложностей, имеющихся в районах проживания этнических меньшинств</w:t>
      </w:r>
      <w:r w:rsidR="00E610DE">
        <w:rPr>
          <w:szCs w:val="24"/>
        </w:rPr>
        <w:t xml:space="preserve">, он обращается с просьбой предоставить дополнительную и обновлённую </w:t>
      </w:r>
      <w:r w:rsidR="00F76C87">
        <w:rPr>
          <w:szCs w:val="24"/>
        </w:rPr>
        <w:t>информацию по вопросам, касающим</w:t>
      </w:r>
      <w:r w:rsidR="00E610DE">
        <w:rPr>
          <w:szCs w:val="24"/>
        </w:rPr>
        <w:t>ся мер, принятых в соответствии с Законом о региональной этнической автономии, роли Государственной комиссии по этническим вопросам и мер по защите этнических групп, в частности тибетцев и уйгур</w:t>
      </w:r>
      <w:r w:rsidR="00F76C87">
        <w:rPr>
          <w:szCs w:val="24"/>
        </w:rPr>
        <w:t>ов</w:t>
      </w:r>
      <w:r w:rsidR="00E610DE">
        <w:rPr>
          <w:szCs w:val="24"/>
        </w:rPr>
        <w:t xml:space="preserve">, от предположительно </w:t>
      </w:r>
      <w:r w:rsidR="00DB22BF">
        <w:rPr>
          <w:szCs w:val="24"/>
        </w:rPr>
        <w:t>жесток</w:t>
      </w:r>
      <w:r w:rsidR="00E610DE">
        <w:rPr>
          <w:szCs w:val="24"/>
        </w:rPr>
        <w:t xml:space="preserve">ого обращения со стороны </w:t>
      </w:r>
      <w:r w:rsidR="00DB22BF">
        <w:rPr>
          <w:szCs w:val="24"/>
        </w:rPr>
        <w:t xml:space="preserve">лиц, представляющих аппараты </w:t>
      </w:r>
      <w:r w:rsidR="00E610DE">
        <w:rPr>
          <w:szCs w:val="24"/>
        </w:rPr>
        <w:t>государственн</w:t>
      </w:r>
      <w:r w:rsidR="00DB22BF">
        <w:rPr>
          <w:szCs w:val="24"/>
        </w:rPr>
        <w:t>ой власти</w:t>
      </w:r>
      <w:r w:rsidR="00E610DE">
        <w:rPr>
          <w:szCs w:val="24"/>
        </w:rPr>
        <w:t xml:space="preserve">.  Он также </w:t>
      </w:r>
      <w:r w:rsidR="00AA5DF2">
        <w:rPr>
          <w:szCs w:val="24"/>
        </w:rPr>
        <w:t>хотел бы выяснить число</w:t>
      </w:r>
      <w:r w:rsidR="00E610DE">
        <w:rPr>
          <w:szCs w:val="24"/>
        </w:rPr>
        <w:t xml:space="preserve"> жертв серьёзных событий, произошедших </w:t>
      </w:r>
      <w:r w:rsidR="002C5D1F">
        <w:rPr>
          <w:szCs w:val="24"/>
        </w:rPr>
        <w:t xml:space="preserve">ранее в 2009 году </w:t>
      </w:r>
      <w:r w:rsidR="00E610DE">
        <w:rPr>
          <w:szCs w:val="24"/>
        </w:rPr>
        <w:t>в Тибете и Син</w:t>
      </w:r>
      <w:r w:rsidR="00AA5DF2">
        <w:rPr>
          <w:szCs w:val="24"/>
        </w:rPr>
        <w:t>ь</w:t>
      </w:r>
      <w:r w:rsidR="00E610DE">
        <w:rPr>
          <w:szCs w:val="24"/>
        </w:rPr>
        <w:t>цзяне</w:t>
      </w:r>
      <w:r w:rsidR="002C5D1F">
        <w:rPr>
          <w:szCs w:val="24"/>
        </w:rPr>
        <w:t>,</w:t>
      </w:r>
      <w:r w:rsidR="00E610DE">
        <w:rPr>
          <w:szCs w:val="24"/>
        </w:rPr>
        <w:t xml:space="preserve"> </w:t>
      </w:r>
      <w:r w:rsidR="002C5D1F">
        <w:rPr>
          <w:szCs w:val="24"/>
        </w:rPr>
        <w:t xml:space="preserve">и </w:t>
      </w:r>
      <w:r w:rsidR="00AA5DF2">
        <w:rPr>
          <w:szCs w:val="24"/>
        </w:rPr>
        <w:t xml:space="preserve">какие </w:t>
      </w:r>
      <w:r w:rsidR="002C5D1F">
        <w:rPr>
          <w:szCs w:val="24"/>
        </w:rPr>
        <w:t>мер</w:t>
      </w:r>
      <w:r w:rsidR="00AA5DF2">
        <w:rPr>
          <w:szCs w:val="24"/>
        </w:rPr>
        <w:t xml:space="preserve">ы </w:t>
      </w:r>
      <w:r w:rsidR="002C5D1F">
        <w:rPr>
          <w:szCs w:val="24"/>
        </w:rPr>
        <w:t>предпринима</w:t>
      </w:r>
      <w:r w:rsidR="00AA5DF2">
        <w:rPr>
          <w:szCs w:val="24"/>
        </w:rPr>
        <w:t xml:space="preserve">ются </w:t>
      </w:r>
      <w:r w:rsidR="002C5D1F">
        <w:rPr>
          <w:szCs w:val="24"/>
        </w:rPr>
        <w:t>для обеспечения равенства среди этнических групп. Что делается для осуществления предыдущих рекомендаций</w:t>
      </w:r>
      <w:r w:rsidR="00113074">
        <w:rPr>
          <w:szCs w:val="24"/>
        </w:rPr>
        <w:t xml:space="preserve"> Комитета, касающихся свободы слова, собраний и вероисповедания в Тибете и Син</w:t>
      </w:r>
      <w:r w:rsidR="00F95CD8">
        <w:rPr>
          <w:szCs w:val="24"/>
        </w:rPr>
        <w:t>ь</w:t>
      </w:r>
      <w:r w:rsidR="00113074">
        <w:rPr>
          <w:szCs w:val="24"/>
        </w:rPr>
        <w:t>цзяне?   С</w:t>
      </w:r>
      <w:r w:rsidR="008E767B">
        <w:rPr>
          <w:szCs w:val="24"/>
        </w:rPr>
        <w:t>с</w:t>
      </w:r>
      <w:r w:rsidR="00113074">
        <w:rPr>
          <w:szCs w:val="24"/>
        </w:rPr>
        <w:t>ылаясь на пункт 119 периодического доклада, он просит раз</w:t>
      </w:r>
      <w:r w:rsidR="00F95CD8">
        <w:rPr>
          <w:szCs w:val="24"/>
        </w:rPr>
        <w:t>ъ</w:t>
      </w:r>
      <w:r w:rsidR="00113074">
        <w:rPr>
          <w:szCs w:val="24"/>
        </w:rPr>
        <w:t>яснить ситуацию с ограничени</w:t>
      </w:r>
      <w:r w:rsidR="008E767B">
        <w:rPr>
          <w:szCs w:val="24"/>
        </w:rPr>
        <w:t>ем</w:t>
      </w:r>
      <w:r w:rsidR="00113074">
        <w:rPr>
          <w:szCs w:val="24"/>
        </w:rPr>
        <w:t xml:space="preserve"> права на свободу вероисповедания в случае преступн</w:t>
      </w:r>
      <w:r w:rsidR="00F95CD8">
        <w:rPr>
          <w:szCs w:val="24"/>
        </w:rPr>
        <w:t>ых</w:t>
      </w:r>
      <w:r w:rsidR="00113074">
        <w:rPr>
          <w:szCs w:val="24"/>
        </w:rPr>
        <w:t xml:space="preserve"> де</w:t>
      </w:r>
      <w:r w:rsidR="00F95CD8">
        <w:rPr>
          <w:szCs w:val="24"/>
        </w:rPr>
        <w:t>йствий</w:t>
      </w:r>
      <w:r w:rsidR="008E767B">
        <w:rPr>
          <w:szCs w:val="24"/>
        </w:rPr>
        <w:t>,</w:t>
      </w:r>
      <w:r w:rsidR="00113074">
        <w:rPr>
          <w:szCs w:val="24"/>
        </w:rPr>
        <w:t xml:space="preserve"> совершённ</w:t>
      </w:r>
      <w:r w:rsidR="00F95CD8">
        <w:rPr>
          <w:szCs w:val="24"/>
        </w:rPr>
        <w:t>ых</w:t>
      </w:r>
      <w:r w:rsidR="00113074">
        <w:rPr>
          <w:szCs w:val="24"/>
        </w:rPr>
        <w:t xml:space="preserve"> во имя религии, и обращается с просьбой предоставить примеры такой деятельности. </w:t>
      </w:r>
      <w:r w:rsidR="000A4FB1">
        <w:rPr>
          <w:szCs w:val="24"/>
        </w:rPr>
        <w:t xml:space="preserve"> </w:t>
      </w:r>
      <w:r w:rsidR="00F95CD8">
        <w:rPr>
          <w:szCs w:val="24"/>
        </w:rPr>
        <w:t>Каса</w:t>
      </w:r>
      <w:r w:rsidR="00113074">
        <w:rPr>
          <w:szCs w:val="24"/>
        </w:rPr>
        <w:t>ясь пункт</w:t>
      </w:r>
      <w:r w:rsidR="00F95CD8">
        <w:rPr>
          <w:szCs w:val="24"/>
        </w:rPr>
        <w:t>а</w:t>
      </w:r>
      <w:r w:rsidR="00113074">
        <w:rPr>
          <w:szCs w:val="24"/>
        </w:rPr>
        <w:t xml:space="preserve"> 101 доклада, он </w:t>
      </w:r>
      <w:r w:rsidR="00F95CD8">
        <w:rPr>
          <w:szCs w:val="24"/>
        </w:rPr>
        <w:t>просит</w:t>
      </w:r>
      <w:r w:rsidR="00334DF2">
        <w:rPr>
          <w:szCs w:val="24"/>
        </w:rPr>
        <w:t xml:space="preserve"> сообщить</w:t>
      </w:r>
      <w:r w:rsidR="00B2356A">
        <w:rPr>
          <w:szCs w:val="24"/>
        </w:rPr>
        <w:t xml:space="preserve"> процентно</w:t>
      </w:r>
      <w:r w:rsidR="00334DF2">
        <w:rPr>
          <w:szCs w:val="24"/>
        </w:rPr>
        <w:t>е</w:t>
      </w:r>
      <w:r w:rsidR="00B2356A">
        <w:rPr>
          <w:szCs w:val="24"/>
        </w:rPr>
        <w:t xml:space="preserve"> </w:t>
      </w:r>
      <w:r w:rsidR="00334DF2">
        <w:rPr>
          <w:szCs w:val="24"/>
        </w:rPr>
        <w:t>соотношение</w:t>
      </w:r>
      <w:r w:rsidR="00B2356A">
        <w:rPr>
          <w:szCs w:val="24"/>
        </w:rPr>
        <w:t xml:space="preserve"> </w:t>
      </w:r>
      <w:r w:rsidR="00334DF2">
        <w:rPr>
          <w:szCs w:val="24"/>
        </w:rPr>
        <w:t>между</w:t>
      </w:r>
      <w:r w:rsidR="00113074">
        <w:rPr>
          <w:szCs w:val="24"/>
        </w:rPr>
        <w:t xml:space="preserve"> студе</w:t>
      </w:r>
      <w:r w:rsidR="00334DF2">
        <w:rPr>
          <w:szCs w:val="24"/>
        </w:rPr>
        <w:t>нтами</w:t>
      </w:r>
      <w:r w:rsidR="008E767B" w:rsidRPr="008E767B">
        <w:rPr>
          <w:szCs w:val="24"/>
        </w:rPr>
        <w:t xml:space="preserve"> </w:t>
      </w:r>
      <w:r w:rsidR="008E767B">
        <w:rPr>
          <w:szCs w:val="24"/>
        </w:rPr>
        <w:t>тибетского и хан</w:t>
      </w:r>
      <w:r w:rsidR="00334DF2">
        <w:rPr>
          <w:szCs w:val="24"/>
        </w:rPr>
        <w:t>ь</w:t>
      </w:r>
      <w:r w:rsidR="008E767B">
        <w:rPr>
          <w:szCs w:val="24"/>
        </w:rPr>
        <w:t>ского происхождения</w:t>
      </w:r>
      <w:r w:rsidR="00B2356A">
        <w:rPr>
          <w:szCs w:val="24"/>
        </w:rPr>
        <w:t>, обучающи</w:t>
      </w:r>
      <w:r w:rsidR="00334DF2">
        <w:rPr>
          <w:szCs w:val="24"/>
        </w:rPr>
        <w:t>ми</w:t>
      </w:r>
      <w:r w:rsidR="00B2356A">
        <w:rPr>
          <w:szCs w:val="24"/>
        </w:rPr>
        <w:t>ся в Тибетском университете</w:t>
      </w:r>
      <w:r w:rsidR="008E767B">
        <w:rPr>
          <w:szCs w:val="24"/>
        </w:rPr>
        <w:t>.</w:t>
      </w:r>
    </w:p>
    <w:p w:rsidR="00B2356A" w:rsidRDefault="00B2356A" w:rsidP="008C5FE6">
      <w:pPr>
        <w:tabs>
          <w:tab w:val="clear" w:pos="567"/>
        </w:tabs>
        <w:rPr>
          <w:szCs w:val="24"/>
        </w:rPr>
      </w:pPr>
    </w:p>
    <w:p w:rsidR="00B2356A" w:rsidRDefault="00B2356A" w:rsidP="008C5FE6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57.  </w:t>
      </w:r>
      <w:r w:rsidR="00727CFC">
        <w:rPr>
          <w:szCs w:val="24"/>
        </w:rPr>
        <w:t xml:space="preserve">   </w:t>
      </w:r>
      <w:r>
        <w:rPr>
          <w:szCs w:val="24"/>
        </w:rPr>
        <w:t xml:space="preserve"> Он </w:t>
      </w:r>
      <w:r w:rsidR="00830545">
        <w:rPr>
          <w:szCs w:val="24"/>
        </w:rPr>
        <w:t>хотел бы знать</w:t>
      </w:r>
      <w:r>
        <w:rPr>
          <w:szCs w:val="24"/>
        </w:rPr>
        <w:t xml:space="preserve">, какие меры </w:t>
      </w:r>
      <w:r w:rsidR="00830545">
        <w:rPr>
          <w:szCs w:val="24"/>
        </w:rPr>
        <w:t>предпринимаются для</w:t>
      </w:r>
      <w:r>
        <w:rPr>
          <w:szCs w:val="24"/>
        </w:rPr>
        <w:t xml:space="preserve"> </w:t>
      </w:r>
      <w:r w:rsidR="00830545">
        <w:rPr>
          <w:szCs w:val="24"/>
        </w:rPr>
        <w:t>укрепления</w:t>
      </w:r>
      <w:r>
        <w:rPr>
          <w:szCs w:val="24"/>
        </w:rPr>
        <w:t xml:space="preserve"> экономических, социальных, культурных и трудовых прав рабочих-мигрантов, прибывающих из континентального Китая и зарубежных стран в Особый административный район Гонконг, </w:t>
      </w:r>
      <w:r w:rsidR="00830545">
        <w:rPr>
          <w:szCs w:val="24"/>
        </w:rPr>
        <w:t xml:space="preserve">и </w:t>
      </w:r>
      <w:r>
        <w:rPr>
          <w:szCs w:val="24"/>
        </w:rPr>
        <w:t>особенно тех, кто работает в качестве домашней присуги.</w:t>
      </w:r>
      <w:r w:rsidR="000A4FB1">
        <w:rPr>
          <w:szCs w:val="24"/>
        </w:rPr>
        <w:t xml:space="preserve"> </w:t>
      </w:r>
      <w:r>
        <w:rPr>
          <w:szCs w:val="24"/>
        </w:rPr>
        <w:t xml:space="preserve"> Защищаются ли Законом о борьбе с расовой дискриминацией права всех рабочих, </w:t>
      </w:r>
      <w:r w:rsidR="00830545">
        <w:rPr>
          <w:szCs w:val="24"/>
        </w:rPr>
        <w:t>в том числе</w:t>
      </w:r>
      <w:r w:rsidR="0013506C">
        <w:rPr>
          <w:szCs w:val="24"/>
        </w:rPr>
        <w:t xml:space="preserve"> рабочих</w:t>
      </w:r>
      <w:r>
        <w:rPr>
          <w:szCs w:val="24"/>
        </w:rPr>
        <w:t xml:space="preserve"> из континентального Китая?</w:t>
      </w:r>
      <w:r w:rsidR="000A4FB1">
        <w:rPr>
          <w:szCs w:val="24"/>
        </w:rPr>
        <w:t xml:space="preserve"> </w:t>
      </w:r>
      <w:r>
        <w:rPr>
          <w:szCs w:val="24"/>
        </w:rPr>
        <w:t xml:space="preserve"> И </w:t>
      </w:r>
      <w:r w:rsidR="00830545">
        <w:rPr>
          <w:szCs w:val="24"/>
        </w:rPr>
        <w:t>в заключение</w:t>
      </w:r>
      <w:r>
        <w:rPr>
          <w:szCs w:val="24"/>
        </w:rPr>
        <w:t xml:space="preserve"> он спрашивает, наме</w:t>
      </w:r>
      <w:r w:rsidR="008E767B">
        <w:rPr>
          <w:szCs w:val="24"/>
        </w:rPr>
        <w:t>р</w:t>
      </w:r>
      <w:r>
        <w:rPr>
          <w:szCs w:val="24"/>
        </w:rPr>
        <w:t>ен</w:t>
      </w:r>
      <w:r w:rsidR="00830545">
        <w:rPr>
          <w:szCs w:val="24"/>
        </w:rPr>
        <w:t>о ли</w:t>
      </w:r>
      <w:r>
        <w:rPr>
          <w:szCs w:val="24"/>
        </w:rPr>
        <w:t xml:space="preserve"> правительств</w:t>
      </w:r>
      <w:r w:rsidR="00830545">
        <w:rPr>
          <w:szCs w:val="24"/>
        </w:rPr>
        <w:t>о Китая</w:t>
      </w:r>
      <w:r>
        <w:rPr>
          <w:szCs w:val="24"/>
        </w:rPr>
        <w:t xml:space="preserve"> </w:t>
      </w:r>
      <w:r w:rsidR="00830545">
        <w:rPr>
          <w:szCs w:val="24"/>
        </w:rPr>
        <w:t>сделать заявление</w:t>
      </w:r>
      <w:r>
        <w:rPr>
          <w:szCs w:val="24"/>
        </w:rPr>
        <w:t>, предусмотренно</w:t>
      </w:r>
      <w:r w:rsidR="00830545">
        <w:rPr>
          <w:szCs w:val="24"/>
        </w:rPr>
        <w:t>е</w:t>
      </w:r>
      <w:r>
        <w:rPr>
          <w:szCs w:val="24"/>
        </w:rPr>
        <w:t xml:space="preserve"> статьёй 14 Конвенции</w:t>
      </w:r>
      <w:r w:rsidR="00830545">
        <w:rPr>
          <w:szCs w:val="24"/>
        </w:rPr>
        <w:t>, публиковать и распространя</w:t>
      </w:r>
      <w:r>
        <w:rPr>
          <w:szCs w:val="24"/>
        </w:rPr>
        <w:t>ть рассматриваемые периодические доклады</w:t>
      </w:r>
      <w:r w:rsidR="009457EF">
        <w:rPr>
          <w:szCs w:val="24"/>
        </w:rPr>
        <w:t xml:space="preserve"> и консультироваться в большей степени с НПО при составлении следующего доклада.</w:t>
      </w:r>
      <w:r>
        <w:rPr>
          <w:szCs w:val="24"/>
        </w:rPr>
        <w:t xml:space="preserve"> </w:t>
      </w:r>
    </w:p>
    <w:p w:rsidR="00340E88" w:rsidRDefault="00340E88" w:rsidP="008C5FE6">
      <w:pPr>
        <w:tabs>
          <w:tab w:val="clear" w:pos="567"/>
        </w:tabs>
        <w:rPr>
          <w:szCs w:val="24"/>
        </w:rPr>
      </w:pPr>
    </w:p>
    <w:p w:rsidR="00340E88" w:rsidRDefault="00340E88" w:rsidP="008C5FE6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58.  </w:t>
      </w:r>
      <w:r w:rsidR="00727CFC">
        <w:rPr>
          <w:szCs w:val="24"/>
        </w:rPr>
        <w:t xml:space="preserve">   </w:t>
      </w:r>
      <w:r>
        <w:rPr>
          <w:szCs w:val="24"/>
        </w:rPr>
        <w:t xml:space="preserve"> </w:t>
      </w:r>
      <w:r w:rsidRPr="00A74DC3">
        <w:rPr>
          <w:szCs w:val="24"/>
          <w:u w:val="single"/>
        </w:rPr>
        <w:t>Г-н ПРОСПЕР</w:t>
      </w:r>
      <w:r>
        <w:rPr>
          <w:szCs w:val="24"/>
        </w:rPr>
        <w:t>, признавая</w:t>
      </w:r>
      <w:r w:rsidR="002D6F2E">
        <w:rPr>
          <w:szCs w:val="24"/>
        </w:rPr>
        <w:t xml:space="preserve"> основополагающее право госудра</w:t>
      </w:r>
      <w:r>
        <w:rPr>
          <w:szCs w:val="24"/>
        </w:rPr>
        <w:t>ст</w:t>
      </w:r>
      <w:r w:rsidR="002D6F2E">
        <w:rPr>
          <w:szCs w:val="24"/>
        </w:rPr>
        <w:t>в</w:t>
      </w:r>
      <w:r>
        <w:rPr>
          <w:szCs w:val="24"/>
        </w:rPr>
        <w:t xml:space="preserve">-участников защищаться от терроризма, спрашивает, какие меры предпринимаются правительством, </w:t>
      </w:r>
      <w:r w:rsidR="002D6F2E">
        <w:rPr>
          <w:szCs w:val="24"/>
        </w:rPr>
        <w:t xml:space="preserve">с тем </w:t>
      </w:r>
      <w:r>
        <w:rPr>
          <w:szCs w:val="24"/>
        </w:rPr>
        <w:t xml:space="preserve">чтобы меры, </w:t>
      </w:r>
      <w:r w:rsidR="002D6F2E">
        <w:rPr>
          <w:szCs w:val="24"/>
        </w:rPr>
        <w:t>направленны</w:t>
      </w:r>
      <w:r>
        <w:rPr>
          <w:szCs w:val="24"/>
        </w:rPr>
        <w:t>е против экстремист</w:t>
      </w:r>
      <w:r w:rsidR="002D6F2E">
        <w:rPr>
          <w:szCs w:val="24"/>
        </w:rPr>
        <w:t>ских или</w:t>
      </w:r>
      <w:r>
        <w:rPr>
          <w:szCs w:val="24"/>
        </w:rPr>
        <w:t xml:space="preserve"> террорист</w:t>
      </w:r>
      <w:r w:rsidR="002D6F2E">
        <w:rPr>
          <w:szCs w:val="24"/>
        </w:rPr>
        <w:t>ических групп</w:t>
      </w:r>
      <w:r>
        <w:rPr>
          <w:szCs w:val="24"/>
        </w:rPr>
        <w:t xml:space="preserve">, </w:t>
      </w:r>
      <w:r w:rsidR="002D6F2E">
        <w:rPr>
          <w:szCs w:val="24"/>
        </w:rPr>
        <w:t xml:space="preserve">ими же и </w:t>
      </w:r>
      <w:r>
        <w:rPr>
          <w:szCs w:val="24"/>
        </w:rPr>
        <w:t xml:space="preserve">ограничивались, а не </w:t>
      </w:r>
      <w:r w:rsidR="002D6F2E">
        <w:rPr>
          <w:szCs w:val="24"/>
        </w:rPr>
        <w:t>затрагивали</w:t>
      </w:r>
      <w:r>
        <w:rPr>
          <w:szCs w:val="24"/>
        </w:rPr>
        <w:t xml:space="preserve"> гражданское население</w:t>
      </w:r>
      <w:r w:rsidR="002D6F2E">
        <w:rPr>
          <w:szCs w:val="24"/>
        </w:rPr>
        <w:t xml:space="preserve"> в целом</w:t>
      </w:r>
      <w:r>
        <w:rPr>
          <w:szCs w:val="24"/>
        </w:rPr>
        <w:t>.</w:t>
      </w:r>
      <w:r w:rsidR="000A4FB1">
        <w:rPr>
          <w:szCs w:val="24"/>
        </w:rPr>
        <w:t xml:space="preserve"> </w:t>
      </w:r>
      <w:r>
        <w:rPr>
          <w:szCs w:val="24"/>
        </w:rPr>
        <w:t xml:space="preserve"> Подчёркивая необходимость проводить различие между привлечением к ответственности и преследованием, он обращается с просьбой пояснить, какие действия предпринимаются против таких групп.</w:t>
      </w:r>
      <w:r w:rsidR="00891310">
        <w:rPr>
          <w:szCs w:val="24"/>
        </w:rPr>
        <w:t xml:space="preserve"> </w:t>
      </w:r>
      <w:r>
        <w:rPr>
          <w:szCs w:val="24"/>
        </w:rPr>
        <w:t xml:space="preserve"> Как </w:t>
      </w:r>
      <w:r w:rsidR="007B09F4">
        <w:rPr>
          <w:szCs w:val="24"/>
        </w:rPr>
        <w:t>строятся</w:t>
      </w:r>
      <w:r>
        <w:rPr>
          <w:szCs w:val="24"/>
        </w:rPr>
        <w:t xml:space="preserve"> </w:t>
      </w:r>
      <w:r w:rsidR="002D6F2E">
        <w:rPr>
          <w:szCs w:val="24"/>
        </w:rPr>
        <w:t xml:space="preserve">обвинения </w:t>
      </w:r>
      <w:r>
        <w:rPr>
          <w:szCs w:val="24"/>
        </w:rPr>
        <w:t>против них? Рассматриваются ли</w:t>
      </w:r>
      <w:r w:rsidR="007B09F4">
        <w:rPr>
          <w:szCs w:val="24"/>
        </w:rPr>
        <w:t xml:space="preserve"> обвинения в обычных судах?</w:t>
      </w:r>
      <w:r w:rsidR="00891310">
        <w:rPr>
          <w:szCs w:val="24"/>
        </w:rPr>
        <w:t xml:space="preserve"> </w:t>
      </w:r>
      <w:r w:rsidR="00E3650D">
        <w:rPr>
          <w:szCs w:val="24"/>
        </w:rPr>
        <w:t xml:space="preserve"> Какими они располагают</w:t>
      </w:r>
      <w:r w:rsidR="008A047C">
        <w:rPr>
          <w:szCs w:val="24"/>
        </w:rPr>
        <w:t xml:space="preserve"> правами в судебном процессе?</w:t>
      </w:r>
      <w:r w:rsidR="00891310">
        <w:rPr>
          <w:szCs w:val="24"/>
        </w:rPr>
        <w:t xml:space="preserve"> </w:t>
      </w:r>
      <w:r w:rsidR="008A047C">
        <w:rPr>
          <w:szCs w:val="24"/>
        </w:rPr>
        <w:t xml:space="preserve"> Комитет должен понимать, </w:t>
      </w:r>
      <w:r w:rsidR="007F2E17">
        <w:rPr>
          <w:szCs w:val="24"/>
        </w:rPr>
        <w:t>является ли страх преследования, который испытывают</w:t>
      </w:r>
      <w:r w:rsidR="008A047C">
        <w:rPr>
          <w:szCs w:val="24"/>
        </w:rPr>
        <w:t xml:space="preserve"> </w:t>
      </w:r>
      <w:r w:rsidR="002D6F2E">
        <w:rPr>
          <w:szCs w:val="24"/>
        </w:rPr>
        <w:t xml:space="preserve">такие </w:t>
      </w:r>
      <w:r w:rsidR="008A047C">
        <w:rPr>
          <w:szCs w:val="24"/>
        </w:rPr>
        <w:t>группы, как уйгуры</w:t>
      </w:r>
      <w:r w:rsidR="00AF0076">
        <w:rPr>
          <w:szCs w:val="24"/>
        </w:rPr>
        <w:t>,</w:t>
      </w:r>
      <w:r w:rsidR="008A047C">
        <w:rPr>
          <w:szCs w:val="24"/>
        </w:rPr>
        <w:t xml:space="preserve"> опра</w:t>
      </w:r>
      <w:r w:rsidR="00891310">
        <w:rPr>
          <w:szCs w:val="24"/>
        </w:rPr>
        <w:t>в</w:t>
      </w:r>
      <w:r w:rsidR="008A047C">
        <w:rPr>
          <w:szCs w:val="24"/>
        </w:rPr>
        <w:t>данн</w:t>
      </w:r>
      <w:r w:rsidR="002D6F2E">
        <w:rPr>
          <w:szCs w:val="24"/>
        </w:rPr>
        <w:t>ы</w:t>
      </w:r>
      <w:r w:rsidR="007F2E17">
        <w:rPr>
          <w:szCs w:val="24"/>
        </w:rPr>
        <w:t>м</w:t>
      </w:r>
      <w:r w:rsidR="008A047C">
        <w:rPr>
          <w:szCs w:val="24"/>
        </w:rPr>
        <w:t xml:space="preserve"> </w:t>
      </w:r>
      <w:r w:rsidR="00AF0076">
        <w:rPr>
          <w:szCs w:val="24"/>
        </w:rPr>
        <w:t>или же они привлекаются к ответственности</w:t>
      </w:r>
      <w:r w:rsidR="007F2E17" w:rsidRPr="007F2E17">
        <w:rPr>
          <w:szCs w:val="24"/>
        </w:rPr>
        <w:t xml:space="preserve"> </w:t>
      </w:r>
      <w:r w:rsidR="007F2E17">
        <w:rPr>
          <w:szCs w:val="24"/>
        </w:rPr>
        <w:t>в законном порядке</w:t>
      </w:r>
      <w:r w:rsidR="00AF0076">
        <w:rPr>
          <w:szCs w:val="24"/>
        </w:rPr>
        <w:t>.</w:t>
      </w:r>
    </w:p>
    <w:p w:rsidR="00AF0076" w:rsidRDefault="00AF0076" w:rsidP="008C5FE6">
      <w:pPr>
        <w:tabs>
          <w:tab w:val="clear" w:pos="567"/>
        </w:tabs>
        <w:rPr>
          <w:szCs w:val="24"/>
        </w:rPr>
      </w:pPr>
    </w:p>
    <w:p w:rsidR="00AF0076" w:rsidRDefault="00AF0076" w:rsidP="008C5FE6">
      <w:pPr>
        <w:tabs>
          <w:tab w:val="clear" w:pos="567"/>
        </w:tabs>
        <w:rPr>
          <w:szCs w:val="24"/>
        </w:rPr>
      </w:pPr>
      <w:r>
        <w:rPr>
          <w:szCs w:val="24"/>
        </w:rPr>
        <w:t>59</w:t>
      </w:r>
      <w:r w:rsidRPr="00A74DC3">
        <w:rPr>
          <w:szCs w:val="24"/>
        </w:rPr>
        <w:t xml:space="preserve">.  </w:t>
      </w:r>
      <w:r w:rsidR="00727CFC" w:rsidRPr="00A74DC3">
        <w:rPr>
          <w:szCs w:val="24"/>
        </w:rPr>
        <w:t xml:space="preserve">   </w:t>
      </w:r>
      <w:r w:rsidRPr="00A74DC3">
        <w:rPr>
          <w:szCs w:val="24"/>
        </w:rPr>
        <w:t xml:space="preserve"> </w:t>
      </w:r>
      <w:r w:rsidRPr="00A74DC3">
        <w:rPr>
          <w:szCs w:val="24"/>
          <w:u w:val="single"/>
        </w:rPr>
        <w:t>Г-н ПЕТЕР</w:t>
      </w:r>
      <w:r>
        <w:rPr>
          <w:szCs w:val="24"/>
        </w:rPr>
        <w:t>, приветствуя признание Китаем существования этнических меньшинст</w:t>
      </w:r>
      <w:r w:rsidR="00D7605B">
        <w:rPr>
          <w:szCs w:val="24"/>
        </w:rPr>
        <w:t>в</w:t>
      </w:r>
      <w:r>
        <w:rPr>
          <w:szCs w:val="24"/>
        </w:rPr>
        <w:t xml:space="preserve"> на своих территориях и слабый экономический фундамент этнических районов, спрашивает, что предпринимается для обеспечения </w:t>
      </w:r>
      <w:r w:rsidR="0010160F">
        <w:rPr>
          <w:szCs w:val="24"/>
        </w:rPr>
        <w:t>направления ресурсов  в эти ра</w:t>
      </w:r>
      <w:r w:rsidR="00864AB2">
        <w:rPr>
          <w:szCs w:val="24"/>
        </w:rPr>
        <w:t>йоны в целях содействия развитию</w:t>
      </w:r>
      <w:r w:rsidR="0010160F">
        <w:rPr>
          <w:szCs w:val="24"/>
        </w:rPr>
        <w:t xml:space="preserve"> этнических меньшинств.</w:t>
      </w:r>
      <w:r w:rsidR="00891310">
        <w:rPr>
          <w:szCs w:val="24"/>
        </w:rPr>
        <w:t xml:space="preserve"> </w:t>
      </w:r>
      <w:r w:rsidR="0010160F">
        <w:rPr>
          <w:szCs w:val="24"/>
        </w:rPr>
        <w:t xml:space="preserve"> Он также спрашивает, какие меры </w:t>
      </w:r>
      <w:r w:rsidR="00864AB2">
        <w:rPr>
          <w:szCs w:val="24"/>
        </w:rPr>
        <w:t xml:space="preserve">осуществляются </w:t>
      </w:r>
      <w:r w:rsidR="00154DD2">
        <w:rPr>
          <w:szCs w:val="24"/>
        </w:rPr>
        <w:t xml:space="preserve">для </w:t>
      </w:r>
      <w:r w:rsidR="00864AB2">
        <w:rPr>
          <w:szCs w:val="24"/>
        </w:rPr>
        <w:t>содействия интеграции</w:t>
      </w:r>
      <w:r w:rsidR="00154DD2">
        <w:rPr>
          <w:szCs w:val="24"/>
        </w:rPr>
        <w:t xml:space="preserve"> </w:t>
      </w:r>
      <w:r w:rsidR="00864AB2">
        <w:rPr>
          <w:szCs w:val="24"/>
        </w:rPr>
        <w:t xml:space="preserve">представителей </w:t>
      </w:r>
      <w:r w:rsidR="0010160F">
        <w:rPr>
          <w:szCs w:val="24"/>
        </w:rPr>
        <w:t>этнически</w:t>
      </w:r>
      <w:r w:rsidR="00864AB2">
        <w:rPr>
          <w:szCs w:val="24"/>
        </w:rPr>
        <w:t>х</w:t>
      </w:r>
      <w:r w:rsidR="0010160F">
        <w:rPr>
          <w:szCs w:val="24"/>
        </w:rPr>
        <w:t xml:space="preserve"> меньшинств</w:t>
      </w:r>
      <w:r w:rsidR="00864AB2">
        <w:rPr>
          <w:szCs w:val="24"/>
        </w:rPr>
        <w:t xml:space="preserve"> при их </w:t>
      </w:r>
      <w:r w:rsidR="0010160F">
        <w:rPr>
          <w:szCs w:val="24"/>
        </w:rPr>
        <w:t>п</w:t>
      </w:r>
      <w:r w:rsidR="00864AB2">
        <w:rPr>
          <w:szCs w:val="24"/>
        </w:rPr>
        <w:t>е</w:t>
      </w:r>
      <w:r w:rsidR="0010160F">
        <w:rPr>
          <w:szCs w:val="24"/>
        </w:rPr>
        <w:t>ресел</w:t>
      </w:r>
      <w:r w:rsidR="00864AB2">
        <w:rPr>
          <w:szCs w:val="24"/>
        </w:rPr>
        <w:t>ении</w:t>
      </w:r>
      <w:r w:rsidR="0010160F">
        <w:rPr>
          <w:szCs w:val="24"/>
        </w:rPr>
        <w:t xml:space="preserve"> в более процветающие районы.</w:t>
      </w:r>
    </w:p>
    <w:p w:rsidR="00154DD2" w:rsidRDefault="00154DD2" w:rsidP="008C5FE6">
      <w:pPr>
        <w:tabs>
          <w:tab w:val="clear" w:pos="567"/>
        </w:tabs>
        <w:rPr>
          <w:szCs w:val="24"/>
        </w:rPr>
      </w:pPr>
    </w:p>
    <w:p w:rsidR="00154DD2" w:rsidRDefault="00154DD2" w:rsidP="008C5FE6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60. </w:t>
      </w:r>
      <w:r w:rsidR="00727CFC">
        <w:rPr>
          <w:szCs w:val="24"/>
        </w:rPr>
        <w:t xml:space="preserve">   </w:t>
      </w:r>
      <w:r>
        <w:rPr>
          <w:szCs w:val="24"/>
        </w:rPr>
        <w:t xml:space="preserve">  Что касается мер</w:t>
      </w:r>
      <w:r w:rsidR="0030133E">
        <w:rPr>
          <w:szCs w:val="24"/>
        </w:rPr>
        <w:t>, предпринимаемых  в порядке</w:t>
      </w:r>
      <w:r>
        <w:rPr>
          <w:szCs w:val="24"/>
        </w:rPr>
        <w:t xml:space="preserve"> </w:t>
      </w:r>
      <w:r w:rsidR="0030133E">
        <w:rPr>
          <w:szCs w:val="24"/>
        </w:rPr>
        <w:t>позитивной д</w:t>
      </w:r>
      <w:r>
        <w:rPr>
          <w:szCs w:val="24"/>
        </w:rPr>
        <w:t>искриминаци</w:t>
      </w:r>
      <w:r w:rsidR="0030133E">
        <w:rPr>
          <w:szCs w:val="24"/>
        </w:rPr>
        <w:t>и</w:t>
      </w:r>
      <w:r>
        <w:rPr>
          <w:szCs w:val="24"/>
        </w:rPr>
        <w:t xml:space="preserve"> в </w:t>
      </w:r>
      <w:r w:rsidR="0030133E">
        <w:rPr>
          <w:szCs w:val="24"/>
        </w:rPr>
        <w:t>интересах</w:t>
      </w:r>
      <w:r>
        <w:rPr>
          <w:szCs w:val="24"/>
        </w:rPr>
        <w:t xml:space="preserve"> учащихся из числа этнических меньшинств, он </w:t>
      </w:r>
      <w:r w:rsidR="0030133E">
        <w:rPr>
          <w:szCs w:val="24"/>
        </w:rPr>
        <w:t xml:space="preserve">хотел бы </w:t>
      </w:r>
      <w:r w:rsidR="00C76455">
        <w:rPr>
          <w:szCs w:val="24"/>
        </w:rPr>
        <w:t>выясни</w:t>
      </w:r>
      <w:r w:rsidR="0030133E">
        <w:rPr>
          <w:szCs w:val="24"/>
        </w:rPr>
        <w:t>ть</w:t>
      </w:r>
      <w:r>
        <w:rPr>
          <w:szCs w:val="24"/>
        </w:rPr>
        <w:t xml:space="preserve">, известно ли </w:t>
      </w:r>
      <w:r w:rsidR="00C76455">
        <w:rPr>
          <w:szCs w:val="24"/>
        </w:rPr>
        <w:t>адресн</w:t>
      </w:r>
      <w:r>
        <w:rPr>
          <w:szCs w:val="24"/>
        </w:rPr>
        <w:t>ым группам о существовании подобных мер, что делается для их пропаганды и каким</w:t>
      </w:r>
      <w:r w:rsidR="00C76455">
        <w:rPr>
          <w:szCs w:val="24"/>
        </w:rPr>
        <w:t xml:space="preserve"> </w:t>
      </w:r>
      <w:r>
        <w:rPr>
          <w:szCs w:val="24"/>
        </w:rPr>
        <w:t xml:space="preserve">образом власти добиваются того, чтобы льготы не перераспределялись </w:t>
      </w:r>
      <w:r w:rsidR="00C76455">
        <w:rPr>
          <w:szCs w:val="24"/>
        </w:rPr>
        <w:t xml:space="preserve">в интересах </w:t>
      </w:r>
      <w:r>
        <w:rPr>
          <w:szCs w:val="24"/>
        </w:rPr>
        <w:t>други групп.</w:t>
      </w:r>
    </w:p>
    <w:p w:rsidR="00154DD2" w:rsidRDefault="00154DD2" w:rsidP="008C5FE6">
      <w:pPr>
        <w:tabs>
          <w:tab w:val="clear" w:pos="567"/>
        </w:tabs>
        <w:rPr>
          <w:szCs w:val="24"/>
        </w:rPr>
      </w:pPr>
    </w:p>
    <w:p w:rsidR="00154DD2" w:rsidRDefault="00154DD2" w:rsidP="008C5FE6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61. </w:t>
      </w:r>
      <w:r w:rsidR="00727CFC">
        <w:rPr>
          <w:szCs w:val="24"/>
        </w:rPr>
        <w:t xml:space="preserve">   </w:t>
      </w:r>
      <w:r>
        <w:rPr>
          <w:szCs w:val="24"/>
        </w:rPr>
        <w:t xml:space="preserve">  Отмечая то обстоятельство, что предпринимаются усилия по и</w:t>
      </w:r>
      <w:r w:rsidR="0064455D">
        <w:rPr>
          <w:szCs w:val="24"/>
        </w:rPr>
        <w:t>зуче</w:t>
      </w:r>
      <w:r>
        <w:rPr>
          <w:szCs w:val="24"/>
        </w:rPr>
        <w:t xml:space="preserve">нию возможности создания национального института прав человека, он спрашивает, когда  </w:t>
      </w:r>
      <w:r w:rsidR="0064455D">
        <w:rPr>
          <w:szCs w:val="24"/>
        </w:rPr>
        <w:t>такое решение может быть принято</w:t>
      </w:r>
      <w:r>
        <w:rPr>
          <w:szCs w:val="24"/>
        </w:rPr>
        <w:t xml:space="preserve">. </w:t>
      </w:r>
      <w:r w:rsidR="00891310">
        <w:rPr>
          <w:szCs w:val="24"/>
        </w:rPr>
        <w:t xml:space="preserve"> </w:t>
      </w:r>
      <w:r>
        <w:rPr>
          <w:szCs w:val="24"/>
        </w:rPr>
        <w:t>Он также спрашивает, когда возможно ожидать подготовки правительством законопроекта</w:t>
      </w:r>
      <w:r w:rsidR="00686FD4">
        <w:rPr>
          <w:szCs w:val="24"/>
        </w:rPr>
        <w:t xml:space="preserve">, касающегося беженцев и просителей убежища, и будет ли участвовать в этом процессе  Верховный комиссар ООН по делам беженцев. </w:t>
      </w:r>
      <w:r w:rsidR="00891310">
        <w:rPr>
          <w:szCs w:val="24"/>
        </w:rPr>
        <w:t xml:space="preserve"> </w:t>
      </w:r>
      <w:r w:rsidR="00686FD4">
        <w:rPr>
          <w:szCs w:val="24"/>
        </w:rPr>
        <w:t>Намерено ли государство-участник ратифицировать Конвенци</w:t>
      </w:r>
      <w:r w:rsidR="00254FDA">
        <w:rPr>
          <w:szCs w:val="24"/>
        </w:rPr>
        <w:t>ю</w:t>
      </w:r>
      <w:r w:rsidR="00686FD4">
        <w:rPr>
          <w:szCs w:val="24"/>
        </w:rPr>
        <w:t xml:space="preserve"> </w:t>
      </w:r>
      <w:r w:rsidR="00254FDA">
        <w:rPr>
          <w:szCs w:val="24"/>
        </w:rPr>
        <w:t xml:space="preserve">о статусе апатридов </w:t>
      </w:r>
      <w:r w:rsidR="00A1728D">
        <w:rPr>
          <w:szCs w:val="24"/>
        </w:rPr>
        <w:t xml:space="preserve">1954 года </w:t>
      </w:r>
      <w:r w:rsidR="00254FDA">
        <w:rPr>
          <w:szCs w:val="24"/>
        </w:rPr>
        <w:t>и Конвенцию о сокращении безгражданства</w:t>
      </w:r>
      <w:r w:rsidR="00A1728D">
        <w:rPr>
          <w:szCs w:val="24"/>
        </w:rPr>
        <w:t xml:space="preserve"> 1961 года</w:t>
      </w:r>
      <w:r w:rsidR="00254FDA">
        <w:rPr>
          <w:szCs w:val="24"/>
        </w:rPr>
        <w:t>?  Примен</w:t>
      </w:r>
      <w:r w:rsidR="00A1728D">
        <w:rPr>
          <w:szCs w:val="24"/>
        </w:rPr>
        <w:t xml:space="preserve">яются </w:t>
      </w:r>
      <w:r w:rsidR="00254FDA">
        <w:rPr>
          <w:szCs w:val="24"/>
        </w:rPr>
        <w:t xml:space="preserve">ли Конвенция о статусе беженцев </w:t>
      </w:r>
      <w:r w:rsidR="00A1728D">
        <w:rPr>
          <w:szCs w:val="24"/>
        </w:rPr>
        <w:t xml:space="preserve">1951 года </w:t>
      </w:r>
      <w:r w:rsidR="00254FDA">
        <w:rPr>
          <w:szCs w:val="24"/>
        </w:rPr>
        <w:t xml:space="preserve">и Протокол </w:t>
      </w:r>
      <w:r w:rsidR="00A1728D">
        <w:rPr>
          <w:szCs w:val="24"/>
        </w:rPr>
        <w:t>1967 года, касающ</w:t>
      </w:r>
      <w:r w:rsidR="00A23878">
        <w:rPr>
          <w:szCs w:val="24"/>
        </w:rPr>
        <w:t>ийся</w:t>
      </w:r>
      <w:r w:rsidR="00A1728D">
        <w:rPr>
          <w:szCs w:val="24"/>
        </w:rPr>
        <w:t xml:space="preserve"> статуса беженц</w:t>
      </w:r>
      <w:r w:rsidR="002742F7">
        <w:rPr>
          <w:szCs w:val="24"/>
        </w:rPr>
        <w:t>ев</w:t>
      </w:r>
      <w:r w:rsidR="00A1728D">
        <w:rPr>
          <w:szCs w:val="24"/>
        </w:rPr>
        <w:t xml:space="preserve">, </w:t>
      </w:r>
      <w:r w:rsidR="00254FDA">
        <w:rPr>
          <w:szCs w:val="24"/>
        </w:rPr>
        <w:t xml:space="preserve">в </w:t>
      </w:r>
      <w:r w:rsidR="00A1728D">
        <w:rPr>
          <w:szCs w:val="24"/>
        </w:rPr>
        <w:t>О</w:t>
      </w:r>
      <w:r w:rsidR="00254FDA">
        <w:rPr>
          <w:szCs w:val="24"/>
        </w:rPr>
        <w:t>собых административных район</w:t>
      </w:r>
      <w:r w:rsidR="00891310">
        <w:rPr>
          <w:szCs w:val="24"/>
        </w:rPr>
        <w:t>ах</w:t>
      </w:r>
      <w:r w:rsidR="00254FDA">
        <w:rPr>
          <w:szCs w:val="24"/>
        </w:rPr>
        <w:t xml:space="preserve"> Гонконг и Макао,</w:t>
      </w:r>
      <w:r w:rsidR="00891310">
        <w:rPr>
          <w:szCs w:val="24"/>
        </w:rPr>
        <w:t xml:space="preserve"> </w:t>
      </w:r>
      <w:r w:rsidR="00254FDA">
        <w:rPr>
          <w:szCs w:val="24"/>
        </w:rPr>
        <w:t>и</w:t>
      </w:r>
      <w:r w:rsidR="00891310">
        <w:rPr>
          <w:szCs w:val="24"/>
        </w:rPr>
        <w:t>,</w:t>
      </w:r>
      <w:r w:rsidR="00254FDA">
        <w:rPr>
          <w:szCs w:val="24"/>
        </w:rPr>
        <w:t xml:space="preserve"> если не</w:t>
      </w:r>
      <w:r w:rsidR="00A1728D">
        <w:rPr>
          <w:szCs w:val="24"/>
        </w:rPr>
        <w:t>т</w:t>
      </w:r>
      <w:r w:rsidR="00254FDA">
        <w:rPr>
          <w:szCs w:val="24"/>
        </w:rPr>
        <w:t>, то почему?</w:t>
      </w:r>
    </w:p>
    <w:p w:rsidR="00A1728D" w:rsidRDefault="00A1728D" w:rsidP="008C5FE6">
      <w:pPr>
        <w:tabs>
          <w:tab w:val="clear" w:pos="567"/>
        </w:tabs>
        <w:rPr>
          <w:szCs w:val="24"/>
        </w:rPr>
      </w:pPr>
    </w:p>
    <w:p w:rsidR="00804C22" w:rsidRDefault="00A1728D" w:rsidP="008C5FE6">
      <w:pPr>
        <w:tabs>
          <w:tab w:val="clear" w:pos="567"/>
        </w:tabs>
        <w:rPr>
          <w:szCs w:val="24"/>
        </w:rPr>
      </w:pPr>
      <w:r>
        <w:rPr>
          <w:szCs w:val="24"/>
        </w:rPr>
        <w:t>62.</w:t>
      </w:r>
      <w:r w:rsidR="00727CFC">
        <w:rPr>
          <w:szCs w:val="24"/>
        </w:rPr>
        <w:t xml:space="preserve">   </w:t>
      </w:r>
      <w:r>
        <w:rPr>
          <w:szCs w:val="24"/>
        </w:rPr>
        <w:t xml:space="preserve">   </w:t>
      </w:r>
      <w:r w:rsidRPr="00A74DC3">
        <w:rPr>
          <w:szCs w:val="24"/>
          <w:u w:val="single"/>
        </w:rPr>
        <w:t>Г-н АВТОНОМОВ</w:t>
      </w:r>
      <w:r>
        <w:rPr>
          <w:szCs w:val="24"/>
        </w:rPr>
        <w:t xml:space="preserve"> </w:t>
      </w:r>
      <w:r w:rsidR="002742F7">
        <w:rPr>
          <w:szCs w:val="24"/>
        </w:rPr>
        <w:t xml:space="preserve">задаёт </w:t>
      </w:r>
      <w:r>
        <w:rPr>
          <w:szCs w:val="24"/>
        </w:rPr>
        <w:t>вопрос</w:t>
      </w:r>
      <w:r w:rsidR="002742F7">
        <w:rPr>
          <w:szCs w:val="24"/>
        </w:rPr>
        <w:t xml:space="preserve"> о</w:t>
      </w:r>
      <w:r>
        <w:rPr>
          <w:szCs w:val="24"/>
        </w:rPr>
        <w:t xml:space="preserve"> </w:t>
      </w:r>
      <w:r w:rsidR="002742F7">
        <w:rPr>
          <w:szCs w:val="24"/>
        </w:rPr>
        <w:t>предоставлениии</w:t>
      </w:r>
      <w:r w:rsidR="00A23878">
        <w:rPr>
          <w:szCs w:val="24"/>
        </w:rPr>
        <w:t xml:space="preserve"> этническим меньшинствам</w:t>
      </w:r>
      <w:r w:rsidR="002742F7">
        <w:rPr>
          <w:szCs w:val="24"/>
        </w:rPr>
        <w:t xml:space="preserve"> возможности проходить</w:t>
      </w:r>
      <w:r w:rsidR="00A23878">
        <w:rPr>
          <w:szCs w:val="24"/>
        </w:rPr>
        <w:t xml:space="preserve"> обучени</w:t>
      </w:r>
      <w:r w:rsidR="002742F7">
        <w:rPr>
          <w:szCs w:val="24"/>
        </w:rPr>
        <w:t>е</w:t>
      </w:r>
      <w:r w:rsidR="00A23878">
        <w:rPr>
          <w:szCs w:val="24"/>
        </w:rPr>
        <w:t xml:space="preserve"> на </w:t>
      </w:r>
      <w:r w:rsidR="002742F7">
        <w:rPr>
          <w:szCs w:val="24"/>
        </w:rPr>
        <w:t>родном</w:t>
      </w:r>
      <w:r w:rsidR="00A23878">
        <w:rPr>
          <w:szCs w:val="24"/>
        </w:rPr>
        <w:t xml:space="preserve"> язык</w:t>
      </w:r>
      <w:r w:rsidR="002742F7">
        <w:rPr>
          <w:szCs w:val="24"/>
        </w:rPr>
        <w:t>е</w:t>
      </w:r>
      <w:r w:rsidR="00A23878">
        <w:rPr>
          <w:szCs w:val="24"/>
        </w:rPr>
        <w:t xml:space="preserve">. </w:t>
      </w:r>
      <w:r w:rsidR="00891310">
        <w:rPr>
          <w:szCs w:val="24"/>
        </w:rPr>
        <w:t xml:space="preserve"> </w:t>
      </w:r>
      <w:r w:rsidR="002742F7">
        <w:rPr>
          <w:szCs w:val="24"/>
        </w:rPr>
        <w:t>Представля</w:t>
      </w:r>
      <w:r w:rsidR="00A23878">
        <w:rPr>
          <w:szCs w:val="24"/>
        </w:rPr>
        <w:t xml:space="preserve">ется, что существующая практика выходит за рамки </w:t>
      </w:r>
      <w:r w:rsidR="002742F7">
        <w:rPr>
          <w:szCs w:val="24"/>
        </w:rPr>
        <w:t>действующих</w:t>
      </w:r>
      <w:r w:rsidR="00A23878">
        <w:rPr>
          <w:szCs w:val="24"/>
        </w:rPr>
        <w:t xml:space="preserve"> законов;  если это действительно так, то следует рассмотреть вопрос о внесении необходимых поправок в соот</w:t>
      </w:r>
      <w:r w:rsidR="002742F7">
        <w:rPr>
          <w:szCs w:val="24"/>
        </w:rPr>
        <w:t>в</w:t>
      </w:r>
      <w:r w:rsidR="00A23878">
        <w:rPr>
          <w:szCs w:val="24"/>
        </w:rPr>
        <w:t>етствующее законодательство.</w:t>
      </w:r>
      <w:r w:rsidR="00891310">
        <w:rPr>
          <w:szCs w:val="24"/>
        </w:rPr>
        <w:t xml:space="preserve"> </w:t>
      </w:r>
      <w:r w:rsidR="00A07EE9">
        <w:rPr>
          <w:szCs w:val="24"/>
        </w:rPr>
        <w:t xml:space="preserve"> Он спрашивает, ведётся ли преподавание письменных языков этнических групп, также </w:t>
      </w:r>
      <w:r w:rsidR="002742F7">
        <w:rPr>
          <w:szCs w:val="24"/>
        </w:rPr>
        <w:t>присутствующих</w:t>
      </w:r>
      <w:r w:rsidR="00A07EE9">
        <w:rPr>
          <w:szCs w:val="24"/>
        </w:rPr>
        <w:t xml:space="preserve"> в других странах, например, казах</w:t>
      </w:r>
      <w:r w:rsidR="002742F7">
        <w:rPr>
          <w:szCs w:val="24"/>
        </w:rPr>
        <w:t>ов</w:t>
      </w:r>
      <w:r w:rsidR="00A07EE9">
        <w:rPr>
          <w:szCs w:val="24"/>
        </w:rPr>
        <w:t>, монгол</w:t>
      </w:r>
      <w:r w:rsidR="002742F7">
        <w:rPr>
          <w:szCs w:val="24"/>
        </w:rPr>
        <w:t>ов</w:t>
      </w:r>
      <w:r w:rsidR="00A07EE9">
        <w:rPr>
          <w:szCs w:val="24"/>
        </w:rPr>
        <w:t xml:space="preserve"> и узбекско</w:t>
      </w:r>
      <w:r w:rsidR="002742F7">
        <w:rPr>
          <w:szCs w:val="24"/>
        </w:rPr>
        <w:t>в</w:t>
      </w:r>
      <w:r w:rsidR="00A07EE9">
        <w:rPr>
          <w:szCs w:val="24"/>
        </w:rPr>
        <w:t xml:space="preserve">, </w:t>
      </w:r>
      <w:r w:rsidR="002742F7">
        <w:rPr>
          <w:szCs w:val="24"/>
        </w:rPr>
        <w:t>на базе</w:t>
      </w:r>
      <w:r w:rsidR="00A07EE9">
        <w:rPr>
          <w:szCs w:val="24"/>
        </w:rPr>
        <w:t xml:space="preserve"> общепринятой письменност</w:t>
      </w:r>
      <w:r w:rsidR="002742F7">
        <w:rPr>
          <w:szCs w:val="24"/>
        </w:rPr>
        <w:t>и</w:t>
      </w:r>
      <w:r w:rsidR="00A07EE9">
        <w:rPr>
          <w:szCs w:val="24"/>
        </w:rPr>
        <w:t>, и если нет, то как отличаются</w:t>
      </w:r>
      <w:r w:rsidR="002742F7">
        <w:rPr>
          <w:szCs w:val="24"/>
        </w:rPr>
        <w:t xml:space="preserve"> употребимые</w:t>
      </w:r>
      <w:r w:rsidR="00A07EE9">
        <w:rPr>
          <w:szCs w:val="24"/>
        </w:rPr>
        <w:t xml:space="preserve"> алфавиты. </w:t>
      </w:r>
      <w:r w:rsidR="00891310">
        <w:rPr>
          <w:szCs w:val="24"/>
        </w:rPr>
        <w:t xml:space="preserve"> </w:t>
      </w:r>
      <w:r w:rsidR="00A07EE9">
        <w:rPr>
          <w:szCs w:val="24"/>
        </w:rPr>
        <w:t>Он обращается с просьбой предоставить дополнительную информацию о существующих  законодательных нормах, касающихся выборов в Особом административном районе Макао</w:t>
      </w:r>
      <w:r w:rsidR="00804C22">
        <w:rPr>
          <w:szCs w:val="24"/>
        </w:rPr>
        <w:t>, и также спрашивает, состоялись ли там выборы, и, если да, то какие были результаты и как на практике и по закону обеспечивалось равное участие этнических групп.</w:t>
      </w:r>
    </w:p>
    <w:p w:rsidR="00804C22" w:rsidRDefault="00804C22" w:rsidP="008C5FE6">
      <w:pPr>
        <w:tabs>
          <w:tab w:val="clear" w:pos="567"/>
        </w:tabs>
        <w:rPr>
          <w:szCs w:val="24"/>
        </w:rPr>
      </w:pPr>
    </w:p>
    <w:p w:rsidR="00A1728D" w:rsidRDefault="00804C22" w:rsidP="008C5FE6">
      <w:pPr>
        <w:tabs>
          <w:tab w:val="clear" w:pos="567"/>
        </w:tabs>
        <w:rPr>
          <w:szCs w:val="24"/>
        </w:rPr>
      </w:pPr>
      <w:r>
        <w:rPr>
          <w:szCs w:val="24"/>
        </w:rPr>
        <w:t xml:space="preserve">63. </w:t>
      </w:r>
      <w:r w:rsidR="00727CFC">
        <w:rPr>
          <w:szCs w:val="24"/>
        </w:rPr>
        <w:t xml:space="preserve">   </w:t>
      </w:r>
      <w:r>
        <w:rPr>
          <w:szCs w:val="24"/>
        </w:rPr>
        <w:t xml:space="preserve">  </w:t>
      </w:r>
      <w:r w:rsidRPr="00A74DC3">
        <w:rPr>
          <w:szCs w:val="24"/>
          <w:u w:val="single"/>
        </w:rPr>
        <w:t>Г-н ТОРНБЕРРИ</w:t>
      </w:r>
      <w:r>
        <w:rPr>
          <w:szCs w:val="24"/>
        </w:rPr>
        <w:t xml:space="preserve"> </w:t>
      </w:r>
      <w:r w:rsidR="005813B7">
        <w:rPr>
          <w:szCs w:val="24"/>
        </w:rPr>
        <w:t>спрашивает</w:t>
      </w:r>
      <w:r>
        <w:rPr>
          <w:szCs w:val="24"/>
        </w:rPr>
        <w:t xml:space="preserve">, выполняет ли Закон о региональной этнической автономии </w:t>
      </w:r>
      <w:r w:rsidR="005813B7">
        <w:rPr>
          <w:szCs w:val="24"/>
        </w:rPr>
        <w:t xml:space="preserve">все </w:t>
      </w:r>
      <w:r>
        <w:rPr>
          <w:szCs w:val="24"/>
        </w:rPr>
        <w:t>функции антидискриминационного закона</w:t>
      </w:r>
      <w:r w:rsidR="007D1F3F">
        <w:rPr>
          <w:szCs w:val="24"/>
        </w:rPr>
        <w:t xml:space="preserve">, особенно в отношении вопросов, связанных с культурой и </w:t>
      </w:r>
      <w:r w:rsidR="005813B7">
        <w:rPr>
          <w:szCs w:val="24"/>
        </w:rPr>
        <w:t xml:space="preserve">с </w:t>
      </w:r>
      <w:r w:rsidR="007D1F3F">
        <w:rPr>
          <w:szCs w:val="24"/>
        </w:rPr>
        <w:t xml:space="preserve">более широкими интересами групп меньшинств. </w:t>
      </w:r>
      <w:r w:rsidR="00891310">
        <w:rPr>
          <w:szCs w:val="24"/>
        </w:rPr>
        <w:t xml:space="preserve"> </w:t>
      </w:r>
      <w:r w:rsidR="005813B7">
        <w:rPr>
          <w:szCs w:val="24"/>
        </w:rPr>
        <w:t>На основании каких</w:t>
      </w:r>
      <w:r w:rsidR="007D1F3F">
        <w:rPr>
          <w:szCs w:val="24"/>
        </w:rPr>
        <w:t xml:space="preserve"> </w:t>
      </w:r>
      <w:r w:rsidR="005813B7">
        <w:rPr>
          <w:szCs w:val="24"/>
        </w:rPr>
        <w:t xml:space="preserve">подсчётов число этнических меньшинств </w:t>
      </w:r>
      <w:r w:rsidR="007D1F3F">
        <w:rPr>
          <w:szCs w:val="24"/>
        </w:rPr>
        <w:t>был</w:t>
      </w:r>
      <w:r w:rsidR="005813B7">
        <w:rPr>
          <w:szCs w:val="24"/>
        </w:rPr>
        <w:t xml:space="preserve"> заявлено</w:t>
      </w:r>
      <w:r w:rsidR="007D1F3F">
        <w:rPr>
          <w:szCs w:val="24"/>
        </w:rPr>
        <w:t xml:space="preserve"> </w:t>
      </w:r>
      <w:r w:rsidR="005813B7">
        <w:rPr>
          <w:szCs w:val="24"/>
        </w:rPr>
        <w:t>в виде</w:t>
      </w:r>
      <w:r w:rsidR="007D1F3F">
        <w:rPr>
          <w:szCs w:val="24"/>
        </w:rPr>
        <w:t xml:space="preserve"> цифр</w:t>
      </w:r>
      <w:r w:rsidR="005813B7">
        <w:rPr>
          <w:szCs w:val="24"/>
        </w:rPr>
        <w:t>ы</w:t>
      </w:r>
      <w:r w:rsidR="007D1F3F">
        <w:rPr>
          <w:szCs w:val="24"/>
        </w:rPr>
        <w:t xml:space="preserve"> </w:t>
      </w:r>
      <w:r w:rsidR="005813B7">
        <w:rPr>
          <w:szCs w:val="24"/>
        </w:rPr>
        <w:t>«</w:t>
      </w:r>
      <w:r w:rsidR="007D1F3F">
        <w:rPr>
          <w:szCs w:val="24"/>
        </w:rPr>
        <w:t>55</w:t>
      </w:r>
      <w:r w:rsidR="005813B7">
        <w:rPr>
          <w:szCs w:val="24"/>
        </w:rPr>
        <w:t>»</w:t>
      </w:r>
      <w:r w:rsidR="007D1F3F">
        <w:rPr>
          <w:szCs w:val="24"/>
        </w:rPr>
        <w:t xml:space="preserve">?  Использовался ли </w:t>
      </w:r>
      <w:r w:rsidR="005813B7">
        <w:rPr>
          <w:szCs w:val="24"/>
        </w:rPr>
        <w:t xml:space="preserve">при этом </w:t>
      </w:r>
      <w:r w:rsidR="007D1F3F">
        <w:rPr>
          <w:szCs w:val="24"/>
        </w:rPr>
        <w:t>критерий самоидентификации?</w:t>
      </w:r>
      <w:r w:rsidR="00891310">
        <w:rPr>
          <w:szCs w:val="24"/>
        </w:rPr>
        <w:t xml:space="preserve"> </w:t>
      </w:r>
      <w:r w:rsidR="007D1F3F">
        <w:rPr>
          <w:szCs w:val="24"/>
        </w:rPr>
        <w:t xml:space="preserve"> Могут ли признаваться новые группы </w:t>
      </w:r>
      <w:r w:rsidR="005813B7">
        <w:rPr>
          <w:szCs w:val="24"/>
        </w:rPr>
        <w:t>с последующим</w:t>
      </w:r>
      <w:r w:rsidR="007D1F3F">
        <w:rPr>
          <w:szCs w:val="24"/>
        </w:rPr>
        <w:t xml:space="preserve"> предоставл</w:t>
      </w:r>
      <w:r w:rsidR="005813B7">
        <w:rPr>
          <w:szCs w:val="24"/>
        </w:rPr>
        <w:t>ением им</w:t>
      </w:r>
      <w:r w:rsidR="007D1F3F">
        <w:rPr>
          <w:szCs w:val="24"/>
        </w:rPr>
        <w:t xml:space="preserve"> автономи</w:t>
      </w:r>
      <w:r w:rsidR="005813B7">
        <w:rPr>
          <w:szCs w:val="24"/>
        </w:rPr>
        <w:t>и</w:t>
      </w:r>
      <w:r w:rsidR="00F712B0">
        <w:rPr>
          <w:szCs w:val="24"/>
        </w:rPr>
        <w:t xml:space="preserve"> </w:t>
      </w:r>
      <w:r w:rsidR="000D3BF6">
        <w:rPr>
          <w:szCs w:val="24"/>
        </w:rPr>
        <w:t>?</w:t>
      </w:r>
    </w:p>
    <w:p w:rsidR="000D3BF6" w:rsidRDefault="000D3BF6" w:rsidP="008C5FE6">
      <w:pPr>
        <w:tabs>
          <w:tab w:val="clear" w:pos="567"/>
        </w:tabs>
        <w:rPr>
          <w:szCs w:val="24"/>
        </w:rPr>
      </w:pPr>
    </w:p>
    <w:p w:rsidR="000D3BF6" w:rsidRDefault="000D3BF6" w:rsidP="008C5FE6">
      <w:pPr>
        <w:tabs>
          <w:tab w:val="clear" w:pos="567"/>
        </w:tabs>
        <w:rPr>
          <w:szCs w:val="24"/>
        </w:rPr>
      </w:pPr>
      <w:r>
        <w:rPr>
          <w:szCs w:val="24"/>
        </w:rPr>
        <w:t>64.</w:t>
      </w:r>
      <w:r w:rsidR="00727CFC">
        <w:rPr>
          <w:szCs w:val="24"/>
        </w:rPr>
        <w:t xml:space="preserve">      </w:t>
      </w:r>
      <w:r>
        <w:rPr>
          <w:szCs w:val="24"/>
        </w:rPr>
        <w:t xml:space="preserve">Он просит делегацию высказать свои замечания по поводу системы регистрации семей по месту жительства или прописки (хукоу) </w:t>
      </w:r>
      <w:r w:rsidR="009A0E3D">
        <w:rPr>
          <w:szCs w:val="24"/>
        </w:rPr>
        <w:t>на основании</w:t>
      </w:r>
      <w:r>
        <w:rPr>
          <w:szCs w:val="24"/>
        </w:rPr>
        <w:t xml:space="preserve"> их сельскохозяйственн</w:t>
      </w:r>
      <w:r w:rsidR="009A0E3D">
        <w:rPr>
          <w:szCs w:val="24"/>
        </w:rPr>
        <w:t>ого</w:t>
      </w:r>
      <w:r>
        <w:rPr>
          <w:szCs w:val="24"/>
        </w:rPr>
        <w:t xml:space="preserve"> или несельскохозяйственн</w:t>
      </w:r>
      <w:r w:rsidR="009A0E3D">
        <w:rPr>
          <w:szCs w:val="24"/>
        </w:rPr>
        <w:t>ого</w:t>
      </w:r>
      <w:r>
        <w:rPr>
          <w:szCs w:val="24"/>
        </w:rPr>
        <w:t xml:space="preserve"> статус</w:t>
      </w:r>
      <w:r w:rsidR="009A0E3D">
        <w:rPr>
          <w:szCs w:val="24"/>
        </w:rPr>
        <w:t>а</w:t>
      </w:r>
      <w:r>
        <w:rPr>
          <w:szCs w:val="24"/>
        </w:rPr>
        <w:t>, что является дискриминацией по признаку происхождения.</w:t>
      </w:r>
      <w:r w:rsidR="009A0E3D">
        <w:rPr>
          <w:szCs w:val="24"/>
        </w:rPr>
        <w:t xml:space="preserve"> </w:t>
      </w:r>
      <w:r w:rsidR="00891310">
        <w:rPr>
          <w:szCs w:val="24"/>
        </w:rPr>
        <w:t xml:space="preserve"> </w:t>
      </w:r>
      <w:r w:rsidR="009A0E3D">
        <w:rPr>
          <w:szCs w:val="24"/>
        </w:rPr>
        <w:t xml:space="preserve">Что касается двуязычного обучения,  он просит </w:t>
      </w:r>
      <w:r w:rsidR="00F712B0">
        <w:rPr>
          <w:szCs w:val="24"/>
        </w:rPr>
        <w:t xml:space="preserve">предоставить </w:t>
      </w:r>
      <w:r w:rsidR="009A0E3D">
        <w:rPr>
          <w:szCs w:val="24"/>
        </w:rPr>
        <w:t>дополнительную информацию об используемых моделях и показателях успеха, а также</w:t>
      </w:r>
      <w:r w:rsidR="00F712B0">
        <w:rPr>
          <w:szCs w:val="24"/>
        </w:rPr>
        <w:t xml:space="preserve"> дать</w:t>
      </w:r>
      <w:r w:rsidR="009A0E3D">
        <w:rPr>
          <w:szCs w:val="24"/>
        </w:rPr>
        <w:t xml:space="preserve"> разъяснения</w:t>
      </w:r>
      <w:r w:rsidR="00F712B0">
        <w:rPr>
          <w:szCs w:val="24"/>
        </w:rPr>
        <w:t xml:space="preserve"> относительно</w:t>
      </w:r>
      <w:r w:rsidR="009A0E3D">
        <w:rPr>
          <w:szCs w:val="24"/>
        </w:rPr>
        <w:t xml:space="preserve"> положения детей, переведённых из районов проживания групп меньшинств в города.</w:t>
      </w:r>
    </w:p>
    <w:p w:rsidR="009A0E3D" w:rsidRDefault="009A0E3D" w:rsidP="008C5FE6">
      <w:pPr>
        <w:tabs>
          <w:tab w:val="clear" w:pos="567"/>
        </w:tabs>
        <w:rPr>
          <w:szCs w:val="24"/>
        </w:rPr>
      </w:pPr>
    </w:p>
    <w:p w:rsidR="009A0E3D" w:rsidRDefault="009A0E3D" w:rsidP="008C5FE6">
      <w:pPr>
        <w:tabs>
          <w:tab w:val="clear" w:pos="567"/>
        </w:tabs>
        <w:rPr>
          <w:szCs w:val="24"/>
        </w:rPr>
      </w:pPr>
      <w:r>
        <w:rPr>
          <w:szCs w:val="24"/>
        </w:rPr>
        <w:t>65.</w:t>
      </w:r>
      <w:r w:rsidR="00727CFC">
        <w:rPr>
          <w:szCs w:val="24"/>
        </w:rPr>
        <w:t xml:space="preserve">      </w:t>
      </w:r>
      <w:r>
        <w:rPr>
          <w:szCs w:val="24"/>
        </w:rPr>
        <w:t xml:space="preserve">В Комитет поступило много информации от НПО. </w:t>
      </w:r>
      <w:r w:rsidR="00891310">
        <w:rPr>
          <w:szCs w:val="24"/>
        </w:rPr>
        <w:t xml:space="preserve"> </w:t>
      </w:r>
      <w:r>
        <w:rPr>
          <w:szCs w:val="24"/>
        </w:rPr>
        <w:t xml:space="preserve">Отмечая, что многие из них действуют за пределами государства-участника, он спрашивает, </w:t>
      </w:r>
      <w:r w:rsidR="00751A4F">
        <w:rPr>
          <w:szCs w:val="24"/>
        </w:rPr>
        <w:t>имеет</w:t>
      </w:r>
      <w:r>
        <w:rPr>
          <w:szCs w:val="24"/>
        </w:rPr>
        <w:t xml:space="preserve"> ли </w:t>
      </w:r>
      <w:r w:rsidR="00751A4F">
        <w:rPr>
          <w:szCs w:val="24"/>
        </w:rPr>
        <w:t>значение такая</w:t>
      </w:r>
      <w:r>
        <w:rPr>
          <w:szCs w:val="24"/>
        </w:rPr>
        <w:t xml:space="preserve"> ситуация.</w:t>
      </w:r>
    </w:p>
    <w:p w:rsidR="009A0E3D" w:rsidRDefault="009A0E3D" w:rsidP="008C5FE6">
      <w:pPr>
        <w:tabs>
          <w:tab w:val="clear" w:pos="567"/>
        </w:tabs>
        <w:rPr>
          <w:szCs w:val="24"/>
        </w:rPr>
      </w:pPr>
    </w:p>
    <w:p w:rsidR="009A0E3D" w:rsidRDefault="009A0E3D" w:rsidP="008C5FE6">
      <w:pPr>
        <w:tabs>
          <w:tab w:val="clear" w:pos="567"/>
        </w:tabs>
        <w:rPr>
          <w:szCs w:val="24"/>
        </w:rPr>
      </w:pPr>
      <w:r>
        <w:rPr>
          <w:szCs w:val="24"/>
        </w:rPr>
        <w:t>66.</w:t>
      </w:r>
      <w:r w:rsidR="00727CFC">
        <w:rPr>
          <w:szCs w:val="24"/>
        </w:rPr>
        <w:t xml:space="preserve">      </w:t>
      </w:r>
      <w:r>
        <w:rPr>
          <w:szCs w:val="24"/>
        </w:rPr>
        <w:t xml:space="preserve">Он просит </w:t>
      </w:r>
      <w:r w:rsidR="00751A4F">
        <w:rPr>
          <w:szCs w:val="24"/>
        </w:rPr>
        <w:t xml:space="preserve">дать </w:t>
      </w:r>
      <w:r>
        <w:rPr>
          <w:szCs w:val="24"/>
        </w:rPr>
        <w:t>разъяснени</w:t>
      </w:r>
      <w:r w:rsidR="00751A4F">
        <w:rPr>
          <w:szCs w:val="24"/>
        </w:rPr>
        <w:t>я</w:t>
      </w:r>
      <w:r>
        <w:rPr>
          <w:szCs w:val="24"/>
        </w:rPr>
        <w:t xml:space="preserve"> </w:t>
      </w:r>
      <w:r w:rsidR="00751A4F">
        <w:rPr>
          <w:szCs w:val="24"/>
        </w:rPr>
        <w:t>в связи с противоречивой информацией</w:t>
      </w:r>
      <w:r>
        <w:rPr>
          <w:szCs w:val="24"/>
        </w:rPr>
        <w:t xml:space="preserve">, полученной относительно сферы </w:t>
      </w:r>
      <w:r w:rsidR="00751A4F">
        <w:rPr>
          <w:szCs w:val="24"/>
        </w:rPr>
        <w:t>действия</w:t>
      </w:r>
      <w:r>
        <w:rPr>
          <w:szCs w:val="24"/>
        </w:rPr>
        <w:t xml:space="preserve"> Закона о борьбе с расовой дискриминацией </w:t>
      </w:r>
      <w:r w:rsidR="00704AFE">
        <w:rPr>
          <w:szCs w:val="24"/>
        </w:rPr>
        <w:t>О</w:t>
      </w:r>
      <w:r>
        <w:rPr>
          <w:szCs w:val="24"/>
        </w:rPr>
        <w:t xml:space="preserve">собого административного района Гонконг, особенно в </w:t>
      </w:r>
      <w:r w:rsidR="00751A4F">
        <w:rPr>
          <w:szCs w:val="24"/>
        </w:rPr>
        <w:t xml:space="preserve">плане </w:t>
      </w:r>
      <w:r>
        <w:rPr>
          <w:szCs w:val="24"/>
        </w:rPr>
        <w:t>различных предусмотренных исключений и ограничени</w:t>
      </w:r>
      <w:r w:rsidR="00751A4F">
        <w:rPr>
          <w:szCs w:val="24"/>
        </w:rPr>
        <w:t>я</w:t>
      </w:r>
      <w:r>
        <w:rPr>
          <w:szCs w:val="24"/>
        </w:rPr>
        <w:t xml:space="preserve"> </w:t>
      </w:r>
      <w:r w:rsidR="00751A4F">
        <w:rPr>
          <w:szCs w:val="24"/>
        </w:rPr>
        <w:t>применимости рядом</w:t>
      </w:r>
      <w:r w:rsidR="00704AFE">
        <w:rPr>
          <w:szCs w:val="24"/>
        </w:rPr>
        <w:t xml:space="preserve"> </w:t>
      </w:r>
      <w:r w:rsidR="00751A4F">
        <w:rPr>
          <w:szCs w:val="24"/>
        </w:rPr>
        <w:t>конкретных сфер</w:t>
      </w:r>
      <w:r w:rsidR="00704AFE">
        <w:rPr>
          <w:szCs w:val="24"/>
        </w:rPr>
        <w:t xml:space="preserve">. </w:t>
      </w:r>
      <w:r w:rsidR="00891310">
        <w:rPr>
          <w:szCs w:val="24"/>
        </w:rPr>
        <w:t xml:space="preserve"> </w:t>
      </w:r>
      <w:r w:rsidR="00704AFE">
        <w:rPr>
          <w:szCs w:val="24"/>
        </w:rPr>
        <w:t xml:space="preserve">Он </w:t>
      </w:r>
      <w:r w:rsidR="00751A4F">
        <w:rPr>
          <w:szCs w:val="24"/>
        </w:rPr>
        <w:t>хотел бы получить комментарии</w:t>
      </w:r>
      <w:r w:rsidR="00704AFE">
        <w:rPr>
          <w:szCs w:val="24"/>
        </w:rPr>
        <w:t xml:space="preserve"> делегации относительно предложений НПО о разработке широкомасштабного плана по обеспечению равенства </w:t>
      </w:r>
      <w:r w:rsidR="00751A4F">
        <w:rPr>
          <w:szCs w:val="24"/>
        </w:rPr>
        <w:t>во</w:t>
      </w:r>
      <w:r w:rsidR="00704AFE">
        <w:rPr>
          <w:szCs w:val="24"/>
        </w:rPr>
        <w:t xml:space="preserve"> всех вопрос</w:t>
      </w:r>
      <w:r w:rsidR="00751A4F">
        <w:rPr>
          <w:szCs w:val="24"/>
        </w:rPr>
        <w:t>ах</w:t>
      </w:r>
      <w:r w:rsidR="00704AFE">
        <w:rPr>
          <w:szCs w:val="24"/>
        </w:rPr>
        <w:t xml:space="preserve">. </w:t>
      </w:r>
      <w:r w:rsidR="00891310">
        <w:rPr>
          <w:szCs w:val="24"/>
        </w:rPr>
        <w:t xml:space="preserve"> </w:t>
      </w:r>
      <w:r w:rsidR="00751A4F">
        <w:rPr>
          <w:szCs w:val="24"/>
        </w:rPr>
        <w:t>В целом</w:t>
      </w:r>
      <w:r w:rsidR="00704AFE">
        <w:rPr>
          <w:szCs w:val="24"/>
        </w:rPr>
        <w:t xml:space="preserve"> он отмечает, что подход государства-участника к вопросу культурного многообразия всё</w:t>
      </w:r>
      <w:r w:rsidR="00751A4F">
        <w:rPr>
          <w:szCs w:val="24"/>
        </w:rPr>
        <w:t xml:space="preserve"> в</w:t>
      </w:r>
      <w:r w:rsidR="00704AFE">
        <w:rPr>
          <w:szCs w:val="24"/>
        </w:rPr>
        <w:t xml:space="preserve"> больше</w:t>
      </w:r>
      <w:r w:rsidR="00751A4F">
        <w:rPr>
          <w:szCs w:val="24"/>
        </w:rPr>
        <w:t>й мере</w:t>
      </w:r>
      <w:r w:rsidR="00704AFE">
        <w:rPr>
          <w:szCs w:val="24"/>
        </w:rPr>
        <w:t xml:space="preserve"> </w:t>
      </w:r>
      <w:r w:rsidR="00751A4F">
        <w:rPr>
          <w:szCs w:val="24"/>
        </w:rPr>
        <w:t>отражает</w:t>
      </w:r>
      <w:r w:rsidR="00704AFE">
        <w:rPr>
          <w:szCs w:val="24"/>
        </w:rPr>
        <w:t xml:space="preserve"> подход Комитета.</w:t>
      </w:r>
    </w:p>
    <w:p w:rsidR="00704AFE" w:rsidRDefault="00704AFE" w:rsidP="008C5FE6">
      <w:pPr>
        <w:tabs>
          <w:tab w:val="clear" w:pos="567"/>
        </w:tabs>
        <w:rPr>
          <w:szCs w:val="24"/>
        </w:rPr>
      </w:pPr>
    </w:p>
    <w:p w:rsidR="00704AFE" w:rsidRDefault="00704AFE" w:rsidP="008C5FE6">
      <w:pPr>
        <w:tabs>
          <w:tab w:val="clear" w:pos="567"/>
        </w:tabs>
        <w:rPr>
          <w:szCs w:val="24"/>
        </w:rPr>
      </w:pPr>
      <w:r>
        <w:rPr>
          <w:szCs w:val="24"/>
        </w:rPr>
        <w:t>67.</w:t>
      </w:r>
      <w:r w:rsidR="00727CFC">
        <w:rPr>
          <w:szCs w:val="24"/>
        </w:rPr>
        <w:t xml:space="preserve">      </w:t>
      </w:r>
      <w:r w:rsidRPr="00A74DC3">
        <w:rPr>
          <w:szCs w:val="24"/>
          <w:u w:val="single"/>
        </w:rPr>
        <w:t>Г-н ЛИН</w:t>
      </w:r>
      <w:r w:rsidR="00AF32CD" w:rsidRPr="00A74DC3">
        <w:rPr>
          <w:szCs w:val="24"/>
          <w:u w:val="single"/>
        </w:rPr>
        <w:t>Д</w:t>
      </w:r>
      <w:r w:rsidRPr="00A74DC3">
        <w:rPr>
          <w:szCs w:val="24"/>
          <w:u w:val="single"/>
        </w:rPr>
        <w:t>ГРЕН АЛВ</w:t>
      </w:r>
      <w:r w:rsidR="005302DF">
        <w:rPr>
          <w:szCs w:val="24"/>
          <w:u w:val="single"/>
        </w:rPr>
        <w:t>И</w:t>
      </w:r>
      <w:r w:rsidRPr="00A74DC3">
        <w:rPr>
          <w:szCs w:val="24"/>
          <w:u w:val="single"/>
        </w:rPr>
        <w:t>С</w:t>
      </w:r>
      <w:r>
        <w:rPr>
          <w:szCs w:val="24"/>
        </w:rPr>
        <w:t xml:space="preserve">, </w:t>
      </w:r>
      <w:r w:rsidR="005302DF">
        <w:rPr>
          <w:szCs w:val="24"/>
        </w:rPr>
        <w:t>воздавая должное</w:t>
      </w:r>
      <w:r>
        <w:rPr>
          <w:szCs w:val="24"/>
        </w:rPr>
        <w:t xml:space="preserve"> шагам, предпринимаемым государством-участником по защите своих этнических меньшинств, тем не менее отмечает, что</w:t>
      </w:r>
      <w:r w:rsidR="005302DF">
        <w:rPr>
          <w:szCs w:val="24"/>
        </w:rPr>
        <w:t>, судя по всему,</w:t>
      </w:r>
      <w:r>
        <w:rPr>
          <w:szCs w:val="24"/>
        </w:rPr>
        <w:t xml:space="preserve"> в китайском законодательстве отсутствуют положения, касающиеся защиты физических лиц от дискриминации</w:t>
      </w:r>
      <w:r w:rsidR="00EF3764">
        <w:rPr>
          <w:szCs w:val="24"/>
        </w:rPr>
        <w:t xml:space="preserve">, и в него необходимо внести поправки. Целью Конвенции является </w:t>
      </w:r>
      <w:r w:rsidR="005302DF">
        <w:rPr>
          <w:szCs w:val="24"/>
        </w:rPr>
        <w:t xml:space="preserve">не </w:t>
      </w:r>
      <w:r w:rsidR="00EF3764">
        <w:rPr>
          <w:szCs w:val="24"/>
        </w:rPr>
        <w:t>защита культуры этнических меньшинств, а защита прав лиц, принадлежащих к группам меньшинств.</w:t>
      </w:r>
      <w:r w:rsidR="00891310">
        <w:rPr>
          <w:szCs w:val="24"/>
        </w:rPr>
        <w:t xml:space="preserve"> </w:t>
      </w:r>
      <w:r w:rsidR="00EF3764">
        <w:rPr>
          <w:szCs w:val="24"/>
        </w:rPr>
        <w:t xml:space="preserve"> Поэтому Комитет обеспокоен тем, чтобы всем участникам недавних беспорядков в Синьцзяне и Тибете была предоставлена возможность справе</w:t>
      </w:r>
      <w:r w:rsidR="005302DF">
        <w:rPr>
          <w:szCs w:val="24"/>
        </w:rPr>
        <w:t>д</w:t>
      </w:r>
      <w:r w:rsidR="00EF3764">
        <w:rPr>
          <w:szCs w:val="24"/>
        </w:rPr>
        <w:t xml:space="preserve">ливого судебного разбирательства. В то же время он поддерживает </w:t>
      </w:r>
      <w:r w:rsidR="005302DF">
        <w:rPr>
          <w:szCs w:val="24"/>
        </w:rPr>
        <w:t>высказаные г-ном Проспером замечания</w:t>
      </w:r>
      <w:r w:rsidR="00EF3764">
        <w:rPr>
          <w:szCs w:val="24"/>
        </w:rPr>
        <w:t xml:space="preserve"> </w:t>
      </w:r>
      <w:r w:rsidR="005302DF">
        <w:rPr>
          <w:szCs w:val="24"/>
        </w:rPr>
        <w:t>относительно</w:t>
      </w:r>
      <w:r w:rsidR="00EF3764">
        <w:rPr>
          <w:szCs w:val="24"/>
        </w:rPr>
        <w:t xml:space="preserve"> права каждой страны защищаться от терроризма.</w:t>
      </w:r>
      <w:r w:rsidR="00891310">
        <w:rPr>
          <w:szCs w:val="24"/>
        </w:rPr>
        <w:t xml:space="preserve"> </w:t>
      </w:r>
      <w:r w:rsidR="00EF3764">
        <w:rPr>
          <w:szCs w:val="24"/>
        </w:rPr>
        <w:t xml:space="preserve"> Он подчеркивает тот факт, что десятилетия манипуляций средствами массовой информации привели к тому, что </w:t>
      </w:r>
      <w:r w:rsidR="005855A6">
        <w:rPr>
          <w:szCs w:val="24"/>
        </w:rPr>
        <w:t>сторонни</w:t>
      </w:r>
      <w:r w:rsidR="00891310">
        <w:rPr>
          <w:szCs w:val="24"/>
        </w:rPr>
        <w:t>м</w:t>
      </w:r>
      <w:r w:rsidR="005855A6">
        <w:rPr>
          <w:szCs w:val="24"/>
        </w:rPr>
        <w:t xml:space="preserve"> наблюдател</w:t>
      </w:r>
      <w:r w:rsidR="00891310">
        <w:rPr>
          <w:szCs w:val="24"/>
        </w:rPr>
        <w:t>ям</w:t>
      </w:r>
      <w:r w:rsidR="005855A6">
        <w:rPr>
          <w:szCs w:val="24"/>
        </w:rPr>
        <w:t xml:space="preserve"> </w:t>
      </w:r>
      <w:r w:rsidR="005302DF">
        <w:rPr>
          <w:szCs w:val="24"/>
        </w:rPr>
        <w:t xml:space="preserve">практически невозможно </w:t>
      </w:r>
      <w:r w:rsidR="005855A6">
        <w:rPr>
          <w:szCs w:val="24"/>
        </w:rPr>
        <w:t>иметь объективное мнение о недавних событиях в Китае.</w:t>
      </w:r>
    </w:p>
    <w:p w:rsidR="005855A6" w:rsidRDefault="005855A6" w:rsidP="008C5FE6">
      <w:pPr>
        <w:tabs>
          <w:tab w:val="clear" w:pos="567"/>
        </w:tabs>
        <w:rPr>
          <w:szCs w:val="24"/>
        </w:rPr>
      </w:pPr>
    </w:p>
    <w:p w:rsidR="005855A6" w:rsidRDefault="005855A6" w:rsidP="008C5FE6">
      <w:pPr>
        <w:tabs>
          <w:tab w:val="clear" w:pos="567"/>
        </w:tabs>
        <w:rPr>
          <w:szCs w:val="24"/>
        </w:rPr>
      </w:pPr>
      <w:r>
        <w:rPr>
          <w:szCs w:val="24"/>
        </w:rPr>
        <w:t>68.</w:t>
      </w:r>
      <w:r w:rsidR="00727CFC">
        <w:rPr>
          <w:szCs w:val="24"/>
        </w:rPr>
        <w:t xml:space="preserve">   </w:t>
      </w:r>
      <w:r>
        <w:rPr>
          <w:szCs w:val="24"/>
        </w:rPr>
        <w:t xml:space="preserve">   </w:t>
      </w:r>
      <w:r w:rsidRPr="00A74DC3">
        <w:rPr>
          <w:szCs w:val="24"/>
          <w:u w:val="single"/>
        </w:rPr>
        <w:t xml:space="preserve">Г-н </w:t>
      </w:r>
      <w:r w:rsidR="00727CFC" w:rsidRPr="00A74DC3">
        <w:rPr>
          <w:szCs w:val="24"/>
          <w:u w:val="single"/>
        </w:rPr>
        <w:t>Э</w:t>
      </w:r>
      <w:r w:rsidRPr="00A74DC3">
        <w:rPr>
          <w:szCs w:val="24"/>
          <w:u w:val="single"/>
        </w:rPr>
        <w:t>ВОМСАН</w:t>
      </w:r>
      <w:r>
        <w:rPr>
          <w:szCs w:val="24"/>
        </w:rPr>
        <w:t xml:space="preserve"> говорит, что ввиду колоссального экономического роста страны многие люди в развивающихся странах, особенно в Африке, </w:t>
      </w:r>
      <w:r w:rsidR="00487739">
        <w:rPr>
          <w:szCs w:val="24"/>
        </w:rPr>
        <w:t>рассматривают</w:t>
      </w:r>
      <w:r>
        <w:rPr>
          <w:szCs w:val="24"/>
        </w:rPr>
        <w:t xml:space="preserve"> сво</w:t>
      </w:r>
      <w:r w:rsidR="00487739">
        <w:rPr>
          <w:szCs w:val="24"/>
        </w:rPr>
        <w:t xml:space="preserve">й путь развития в увязке </w:t>
      </w:r>
      <w:r>
        <w:rPr>
          <w:szCs w:val="24"/>
        </w:rPr>
        <w:t>с Китаем.</w:t>
      </w:r>
      <w:r w:rsidR="00891310">
        <w:rPr>
          <w:szCs w:val="24"/>
        </w:rPr>
        <w:t xml:space="preserve"> </w:t>
      </w:r>
      <w:r>
        <w:rPr>
          <w:szCs w:val="24"/>
        </w:rPr>
        <w:t xml:space="preserve"> Чтобы принести пользу всем своим 56 этническим группам, на 55 из которых приходится всего 8 процентов населения, Китаю</w:t>
      </w:r>
      <w:r w:rsidR="003268D7">
        <w:rPr>
          <w:szCs w:val="24"/>
        </w:rPr>
        <w:t>,</w:t>
      </w:r>
      <w:r>
        <w:rPr>
          <w:szCs w:val="24"/>
        </w:rPr>
        <w:t xml:space="preserve"> </w:t>
      </w:r>
      <w:r w:rsidR="003268D7">
        <w:rPr>
          <w:szCs w:val="24"/>
        </w:rPr>
        <w:t xml:space="preserve">во избежание расовой дискриминации, </w:t>
      </w:r>
      <w:r>
        <w:rPr>
          <w:szCs w:val="24"/>
        </w:rPr>
        <w:t xml:space="preserve">необходимо обеспечить уважение прав человека в целом и положений Конвенции в частности. </w:t>
      </w:r>
      <w:r w:rsidR="00891310">
        <w:rPr>
          <w:szCs w:val="24"/>
        </w:rPr>
        <w:t xml:space="preserve"> </w:t>
      </w:r>
      <w:r>
        <w:rPr>
          <w:szCs w:val="24"/>
        </w:rPr>
        <w:t>Даже такие события, как недавние беспорядки в Синьцзяне с их этнической подоплёкой, говорят о том, что о</w:t>
      </w:r>
      <w:r w:rsidR="00891310">
        <w:rPr>
          <w:szCs w:val="24"/>
        </w:rPr>
        <w:t>с</w:t>
      </w:r>
      <w:r>
        <w:rPr>
          <w:szCs w:val="24"/>
        </w:rPr>
        <w:t>уществление Конвенции и уважение прав л</w:t>
      </w:r>
      <w:r w:rsidR="003268D7">
        <w:rPr>
          <w:szCs w:val="24"/>
        </w:rPr>
        <w:t>ичности</w:t>
      </w:r>
      <w:r>
        <w:rPr>
          <w:szCs w:val="24"/>
        </w:rPr>
        <w:t xml:space="preserve"> является путём, </w:t>
      </w:r>
      <w:r w:rsidR="00891310">
        <w:rPr>
          <w:szCs w:val="24"/>
        </w:rPr>
        <w:t>ведущим</w:t>
      </w:r>
      <w:r>
        <w:rPr>
          <w:szCs w:val="24"/>
        </w:rPr>
        <w:t xml:space="preserve"> к социально</w:t>
      </w:r>
      <w:r w:rsidR="00B90944">
        <w:rPr>
          <w:szCs w:val="24"/>
        </w:rPr>
        <w:t>му миру</w:t>
      </w:r>
      <w:r>
        <w:rPr>
          <w:szCs w:val="24"/>
        </w:rPr>
        <w:t xml:space="preserve"> и консолидации.</w:t>
      </w:r>
    </w:p>
    <w:p w:rsidR="00C8257C" w:rsidRDefault="00C8257C" w:rsidP="008C5FE6">
      <w:pPr>
        <w:tabs>
          <w:tab w:val="clear" w:pos="567"/>
        </w:tabs>
        <w:rPr>
          <w:szCs w:val="24"/>
        </w:rPr>
      </w:pPr>
    </w:p>
    <w:p w:rsidR="00C8257C" w:rsidRPr="00EF07E2" w:rsidRDefault="00C8257C" w:rsidP="00396908">
      <w:pPr>
        <w:tabs>
          <w:tab w:val="num" w:pos="0"/>
        </w:tabs>
        <w:jc w:val="center"/>
        <w:rPr>
          <w:u w:val="single"/>
        </w:rPr>
      </w:pPr>
      <w:r w:rsidRPr="00EF07E2">
        <w:rPr>
          <w:u w:val="single"/>
        </w:rPr>
        <w:t>Заседание закрывается в 1</w:t>
      </w:r>
      <w:r>
        <w:rPr>
          <w:u w:val="single"/>
        </w:rPr>
        <w:t>8</w:t>
      </w:r>
      <w:r w:rsidRPr="00EF07E2">
        <w:rPr>
          <w:u w:val="single"/>
        </w:rPr>
        <w:t xml:space="preserve"> час. </w:t>
      </w:r>
      <w:r>
        <w:rPr>
          <w:u w:val="single"/>
        </w:rPr>
        <w:t>05</w:t>
      </w:r>
      <w:r w:rsidRPr="00EF07E2">
        <w:rPr>
          <w:u w:val="single"/>
        </w:rPr>
        <w:t xml:space="preserve"> мин</w:t>
      </w:r>
      <w:r w:rsidRPr="00396908">
        <w:t>.</w:t>
      </w:r>
    </w:p>
    <w:p w:rsidR="00C8257C" w:rsidRDefault="00C8257C" w:rsidP="008C5FE6">
      <w:pPr>
        <w:tabs>
          <w:tab w:val="clear" w:pos="567"/>
        </w:tabs>
        <w:rPr>
          <w:szCs w:val="24"/>
        </w:rPr>
      </w:pPr>
    </w:p>
    <w:sectPr w:rsidR="00C8257C" w:rsidSect="00CE69B8">
      <w:headerReference w:type="even" r:id="rId9"/>
      <w:headerReference w:type="default" r:id="rId10"/>
      <w:pgSz w:w="11906" w:h="16838" w:code="9"/>
      <w:pgMar w:top="851" w:right="851" w:bottom="170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858" w:rsidRDefault="000A2858">
      <w:r>
        <w:separator/>
      </w:r>
    </w:p>
  </w:endnote>
  <w:endnote w:type="continuationSeparator" w:id="0">
    <w:p w:rsidR="000A2858" w:rsidRDefault="000A2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858" w:rsidRDefault="000A2858">
      <w:r>
        <w:separator/>
      </w:r>
    </w:p>
  </w:footnote>
  <w:footnote w:type="continuationSeparator" w:id="0">
    <w:p w:rsidR="000A2858" w:rsidRDefault="000A28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84D" w:rsidRDefault="009E384D" w:rsidP="00CE69B8">
    <w:pPr>
      <w:pStyle w:val="Header"/>
      <w:spacing w:line="240" w:lineRule="auto"/>
      <w:rPr>
        <w:lang w:val="en-US"/>
      </w:rPr>
    </w:pPr>
    <w:r>
      <w:rPr>
        <w:lang w:val="en-US"/>
      </w:rPr>
      <w:t>CERD/C/SR.1942</w:t>
    </w:r>
  </w:p>
  <w:p w:rsidR="009E384D" w:rsidRDefault="009E384D" w:rsidP="00CE69B8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1BB4">
      <w:rPr>
        <w:rStyle w:val="PageNumber"/>
        <w:noProof/>
      </w:rPr>
      <w:t>8</w:t>
    </w:r>
    <w:r>
      <w:rPr>
        <w:rStyle w:val="PageNumber"/>
      </w:rPr>
      <w:fldChar w:fldCharType="end"/>
    </w:r>
  </w:p>
  <w:p w:rsidR="009E384D" w:rsidRDefault="009E384D" w:rsidP="00CE69B8">
    <w:pPr>
      <w:pStyle w:val="Header"/>
      <w:spacing w:line="240" w:lineRule="auto"/>
      <w:rPr>
        <w:rStyle w:val="PageNumber"/>
        <w:lang w:val="en-US"/>
      </w:rPr>
    </w:pPr>
  </w:p>
  <w:p w:rsidR="009E384D" w:rsidRPr="00CE69B8" w:rsidRDefault="009E384D" w:rsidP="00CE69B8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84D" w:rsidRDefault="009E384D" w:rsidP="00CE69B8">
    <w:pPr>
      <w:pStyle w:val="Header"/>
      <w:tabs>
        <w:tab w:val="left" w:pos="7380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CERD/C/SR.1942</w:t>
    </w:r>
  </w:p>
  <w:p w:rsidR="009E384D" w:rsidRDefault="009E384D" w:rsidP="00CE69B8">
    <w:pPr>
      <w:pStyle w:val="Header"/>
      <w:tabs>
        <w:tab w:val="left" w:pos="7380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1BB4">
      <w:rPr>
        <w:rStyle w:val="PageNumber"/>
        <w:noProof/>
      </w:rPr>
      <w:t>19</w:t>
    </w:r>
    <w:r>
      <w:rPr>
        <w:rStyle w:val="PageNumber"/>
      </w:rPr>
      <w:fldChar w:fldCharType="end"/>
    </w:r>
  </w:p>
  <w:p w:rsidR="009E384D" w:rsidRDefault="009E384D" w:rsidP="00857A55">
    <w:pPr>
      <w:pStyle w:val="Header"/>
      <w:spacing w:line="240" w:lineRule="auto"/>
      <w:rPr>
        <w:rStyle w:val="PageNumber"/>
        <w:lang w:val="en-US"/>
      </w:rPr>
    </w:pPr>
  </w:p>
  <w:p w:rsidR="009E384D" w:rsidRPr="00857A55" w:rsidRDefault="009E384D" w:rsidP="00857A55">
    <w:pPr>
      <w:pStyle w:val="Header"/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B2006"/>
    <w:multiLevelType w:val="hybridMultilevel"/>
    <w:tmpl w:val="BF56C4F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5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22CA"/>
    <w:rsid w:val="00052451"/>
    <w:rsid w:val="0005739D"/>
    <w:rsid w:val="00062F3A"/>
    <w:rsid w:val="000772A3"/>
    <w:rsid w:val="000824E9"/>
    <w:rsid w:val="00092FBF"/>
    <w:rsid w:val="000A0854"/>
    <w:rsid w:val="000A1489"/>
    <w:rsid w:val="000A2858"/>
    <w:rsid w:val="000A3BD8"/>
    <w:rsid w:val="000A406A"/>
    <w:rsid w:val="000A4FB1"/>
    <w:rsid w:val="000B342C"/>
    <w:rsid w:val="000B5616"/>
    <w:rsid w:val="000C08BE"/>
    <w:rsid w:val="000C1827"/>
    <w:rsid w:val="000D3022"/>
    <w:rsid w:val="000D30A8"/>
    <w:rsid w:val="000D3BF6"/>
    <w:rsid w:val="000E3FE3"/>
    <w:rsid w:val="000F23F0"/>
    <w:rsid w:val="000F34A5"/>
    <w:rsid w:val="0010160F"/>
    <w:rsid w:val="00111C87"/>
    <w:rsid w:val="00113074"/>
    <w:rsid w:val="00121419"/>
    <w:rsid w:val="0013506C"/>
    <w:rsid w:val="0014740D"/>
    <w:rsid w:val="00154DD2"/>
    <w:rsid w:val="00177113"/>
    <w:rsid w:val="00180E3A"/>
    <w:rsid w:val="00184D71"/>
    <w:rsid w:val="001865F7"/>
    <w:rsid w:val="00190F4F"/>
    <w:rsid w:val="00195B3C"/>
    <w:rsid w:val="001A557B"/>
    <w:rsid w:val="001C7579"/>
    <w:rsid w:val="001D11B1"/>
    <w:rsid w:val="001D6FA8"/>
    <w:rsid w:val="001E057D"/>
    <w:rsid w:val="001F67F5"/>
    <w:rsid w:val="00212002"/>
    <w:rsid w:val="0021514B"/>
    <w:rsid w:val="002179FC"/>
    <w:rsid w:val="002245DD"/>
    <w:rsid w:val="00226E5D"/>
    <w:rsid w:val="002368AB"/>
    <w:rsid w:val="00237347"/>
    <w:rsid w:val="00240D91"/>
    <w:rsid w:val="00245F42"/>
    <w:rsid w:val="002548D2"/>
    <w:rsid w:val="00254FDA"/>
    <w:rsid w:val="00257137"/>
    <w:rsid w:val="002742F7"/>
    <w:rsid w:val="00284309"/>
    <w:rsid w:val="002A71D1"/>
    <w:rsid w:val="002B1681"/>
    <w:rsid w:val="002C5D1F"/>
    <w:rsid w:val="002D5F2E"/>
    <w:rsid w:val="002D6F2E"/>
    <w:rsid w:val="002E00DE"/>
    <w:rsid w:val="002F1192"/>
    <w:rsid w:val="002F2CA5"/>
    <w:rsid w:val="002F3ABB"/>
    <w:rsid w:val="002F4578"/>
    <w:rsid w:val="002F53DC"/>
    <w:rsid w:val="002F7D3F"/>
    <w:rsid w:val="00300B50"/>
    <w:rsid w:val="0030133E"/>
    <w:rsid w:val="00303128"/>
    <w:rsid w:val="003041FC"/>
    <w:rsid w:val="00311D62"/>
    <w:rsid w:val="00320363"/>
    <w:rsid w:val="003217E0"/>
    <w:rsid w:val="00323A71"/>
    <w:rsid w:val="003248D3"/>
    <w:rsid w:val="003268D7"/>
    <w:rsid w:val="00334DF2"/>
    <w:rsid w:val="00340E88"/>
    <w:rsid w:val="00346BBA"/>
    <w:rsid w:val="003651FE"/>
    <w:rsid w:val="003653C7"/>
    <w:rsid w:val="003679C1"/>
    <w:rsid w:val="00375912"/>
    <w:rsid w:val="00381985"/>
    <w:rsid w:val="00396908"/>
    <w:rsid w:val="003A3332"/>
    <w:rsid w:val="003B5760"/>
    <w:rsid w:val="003C2F2D"/>
    <w:rsid w:val="003C336E"/>
    <w:rsid w:val="003D41A5"/>
    <w:rsid w:val="003D6244"/>
    <w:rsid w:val="003F2FA3"/>
    <w:rsid w:val="004162A3"/>
    <w:rsid w:val="004240F9"/>
    <w:rsid w:val="00450CEE"/>
    <w:rsid w:val="0046655F"/>
    <w:rsid w:val="00484295"/>
    <w:rsid w:val="00487739"/>
    <w:rsid w:val="004A342B"/>
    <w:rsid w:val="004B607E"/>
    <w:rsid w:val="004C075C"/>
    <w:rsid w:val="004D4C1A"/>
    <w:rsid w:val="004E0781"/>
    <w:rsid w:val="00511EA7"/>
    <w:rsid w:val="00513F48"/>
    <w:rsid w:val="005302DF"/>
    <w:rsid w:val="00537974"/>
    <w:rsid w:val="00551AD5"/>
    <w:rsid w:val="00551D5A"/>
    <w:rsid w:val="00557652"/>
    <w:rsid w:val="00566485"/>
    <w:rsid w:val="005813B7"/>
    <w:rsid w:val="00583D19"/>
    <w:rsid w:val="005855A6"/>
    <w:rsid w:val="00585ACD"/>
    <w:rsid w:val="005B7296"/>
    <w:rsid w:val="005C177B"/>
    <w:rsid w:val="005D58FD"/>
    <w:rsid w:val="005E4323"/>
    <w:rsid w:val="005E56FD"/>
    <w:rsid w:val="005F0C96"/>
    <w:rsid w:val="005F2EA3"/>
    <w:rsid w:val="005F3876"/>
    <w:rsid w:val="0060755B"/>
    <w:rsid w:val="00616099"/>
    <w:rsid w:val="006276DE"/>
    <w:rsid w:val="00640FA3"/>
    <w:rsid w:val="0064455D"/>
    <w:rsid w:val="00646A95"/>
    <w:rsid w:val="0065224D"/>
    <w:rsid w:val="006541B7"/>
    <w:rsid w:val="00675A03"/>
    <w:rsid w:val="00686FD4"/>
    <w:rsid w:val="00693C1D"/>
    <w:rsid w:val="006B12F0"/>
    <w:rsid w:val="006B13CD"/>
    <w:rsid w:val="006B2056"/>
    <w:rsid w:val="006E0E51"/>
    <w:rsid w:val="006E1BB4"/>
    <w:rsid w:val="006E36AF"/>
    <w:rsid w:val="006E4379"/>
    <w:rsid w:val="00702808"/>
    <w:rsid w:val="00704AFE"/>
    <w:rsid w:val="0072200E"/>
    <w:rsid w:val="00727CFC"/>
    <w:rsid w:val="00741D4F"/>
    <w:rsid w:val="00751A4F"/>
    <w:rsid w:val="00794B8E"/>
    <w:rsid w:val="007B09F4"/>
    <w:rsid w:val="007B30C8"/>
    <w:rsid w:val="007B6B34"/>
    <w:rsid w:val="007D1F3F"/>
    <w:rsid w:val="007D30BB"/>
    <w:rsid w:val="007E7818"/>
    <w:rsid w:val="007F2E17"/>
    <w:rsid w:val="008022CA"/>
    <w:rsid w:val="008032F1"/>
    <w:rsid w:val="00804C22"/>
    <w:rsid w:val="008111F4"/>
    <w:rsid w:val="00812B65"/>
    <w:rsid w:val="00830545"/>
    <w:rsid w:val="008310EA"/>
    <w:rsid w:val="00832E5F"/>
    <w:rsid w:val="00846814"/>
    <w:rsid w:val="00851450"/>
    <w:rsid w:val="008563BA"/>
    <w:rsid w:val="00857A55"/>
    <w:rsid w:val="00864AB2"/>
    <w:rsid w:val="00876352"/>
    <w:rsid w:val="00891310"/>
    <w:rsid w:val="008A047C"/>
    <w:rsid w:val="008A3E0A"/>
    <w:rsid w:val="008A657F"/>
    <w:rsid w:val="008A72FA"/>
    <w:rsid w:val="008C39E5"/>
    <w:rsid w:val="008C5FE6"/>
    <w:rsid w:val="008E767B"/>
    <w:rsid w:val="008E7FFB"/>
    <w:rsid w:val="0091178A"/>
    <w:rsid w:val="00913703"/>
    <w:rsid w:val="009366E4"/>
    <w:rsid w:val="009457EF"/>
    <w:rsid w:val="00946344"/>
    <w:rsid w:val="009573D8"/>
    <w:rsid w:val="00986BAC"/>
    <w:rsid w:val="0098739E"/>
    <w:rsid w:val="00990034"/>
    <w:rsid w:val="00990316"/>
    <w:rsid w:val="00993808"/>
    <w:rsid w:val="0099480A"/>
    <w:rsid w:val="009A0E3D"/>
    <w:rsid w:val="009A46A3"/>
    <w:rsid w:val="009B0533"/>
    <w:rsid w:val="009B4219"/>
    <w:rsid w:val="009C292F"/>
    <w:rsid w:val="009D69A8"/>
    <w:rsid w:val="009E384D"/>
    <w:rsid w:val="009E4B9B"/>
    <w:rsid w:val="009E72DF"/>
    <w:rsid w:val="009F4BE2"/>
    <w:rsid w:val="009F4D2D"/>
    <w:rsid w:val="00A07EE9"/>
    <w:rsid w:val="00A11BAC"/>
    <w:rsid w:val="00A1728D"/>
    <w:rsid w:val="00A23878"/>
    <w:rsid w:val="00A45102"/>
    <w:rsid w:val="00A74DC3"/>
    <w:rsid w:val="00A76ED4"/>
    <w:rsid w:val="00A95603"/>
    <w:rsid w:val="00A95ECA"/>
    <w:rsid w:val="00AA2486"/>
    <w:rsid w:val="00AA4286"/>
    <w:rsid w:val="00AA5DF2"/>
    <w:rsid w:val="00AC2425"/>
    <w:rsid w:val="00AC5413"/>
    <w:rsid w:val="00AF0076"/>
    <w:rsid w:val="00AF129B"/>
    <w:rsid w:val="00AF2520"/>
    <w:rsid w:val="00AF32CD"/>
    <w:rsid w:val="00B013FF"/>
    <w:rsid w:val="00B21D1A"/>
    <w:rsid w:val="00B2356A"/>
    <w:rsid w:val="00B25214"/>
    <w:rsid w:val="00B533E9"/>
    <w:rsid w:val="00B90944"/>
    <w:rsid w:val="00BA4835"/>
    <w:rsid w:val="00BB275A"/>
    <w:rsid w:val="00BB4380"/>
    <w:rsid w:val="00BD2159"/>
    <w:rsid w:val="00BD7580"/>
    <w:rsid w:val="00C331F3"/>
    <w:rsid w:val="00C34C1D"/>
    <w:rsid w:val="00C43770"/>
    <w:rsid w:val="00C45E7C"/>
    <w:rsid w:val="00C512F0"/>
    <w:rsid w:val="00C51526"/>
    <w:rsid w:val="00C607AC"/>
    <w:rsid w:val="00C76455"/>
    <w:rsid w:val="00C812E7"/>
    <w:rsid w:val="00C8257C"/>
    <w:rsid w:val="00C86C2C"/>
    <w:rsid w:val="00C93528"/>
    <w:rsid w:val="00CB08C7"/>
    <w:rsid w:val="00CB1F15"/>
    <w:rsid w:val="00CB31FD"/>
    <w:rsid w:val="00CB49DC"/>
    <w:rsid w:val="00CC5F93"/>
    <w:rsid w:val="00CD564C"/>
    <w:rsid w:val="00CE69B8"/>
    <w:rsid w:val="00D21053"/>
    <w:rsid w:val="00D60A7D"/>
    <w:rsid w:val="00D7605B"/>
    <w:rsid w:val="00D83F22"/>
    <w:rsid w:val="00D912BF"/>
    <w:rsid w:val="00DB22BF"/>
    <w:rsid w:val="00DB2937"/>
    <w:rsid w:val="00DD53E1"/>
    <w:rsid w:val="00DD5D11"/>
    <w:rsid w:val="00DF642C"/>
    <w:rsid w:val="00E027C9"/>
    <w:rsid w:val="00E11064"/>
    <w:rsid w:val="00E23768"/>
    <w:rsid w:val="00E3650D"/>
    <w:rsid w:val="00E43C0F"/>
    <w:rsid w:val="00E455DA"/>
    <w:rsid w:val="00E508B1"/>
    <w:rsid w:val="00E610DE"/>
    <w:rsid w:val="00E630A6"/>
    <w:rsid w:val="00E63982"/>
    <w:rsid w:val="00E73091"/>
    <w:rsid w:val="00EC752B"/>
    <w:rsid w:val="00ED2562"/>
    <w:rsid w:val="00EE05E0"/>
    <w:rsid w:val="00EE2AFF"/>
    <w:rsid w:val="00EF272F"/>
    <w:rsid w:val="00EF3764"/>
    <w:rsid w:val="00F47A86"/>
    <w:rsid w:val="00F70A29"/>
    <w:rsid w:val="00F712B0"/>
    <w:rsid w:val="00F76C87"/>
    <w:rsid w:val="00F95CD8"/>
    <w:rsid w:val="00FA4E69"/>
    <w:rsid w:val="00FA74A3"/>
    <w:rsid w:val="00FB135B"/>
    <w:rsid w:val="00FB1F5F"/>
    <w:rsid w:val="00FC0EA7"/>
    <w:rsid w:val="00FE2D24"/>
    <w:rsid w:val="00FE3428"/>
    <w:rsid w:val="00FF1C69"/>
    <w:rsid w:val="00FF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8022CA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5">
    <w:name w:val="heading 5"/>
    <w:basedOn w:val="Normal"/>
    <w:next w:val="Normal"/>
    <w:qFormat/>
    <w:rsid w:val="008022CA"/>
    <w:pPr>
      <w:keepNext/>
      <w:outlineLvl w:val="4"/>
    </w:pPr>
    <w:rPr>
      <w:i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a">
    <w:name w:val="название"/>
    <w:basedOn w:val="Normal"/>
    <w:rsid w:val="008022CA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rsid w:val="00857A55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677"/>
        <w:tab w:val="right" w:pos="9355"/>
      </w:tabs>
    </w:pPr>
  </w:style>
  <w:style w:type="paragraph" w:styleId="Footer">
    <w:name w:val="footer"/>
    <w:basedOn w:val="Normal"/>
    <w:rsid w:val="00857A55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857A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7011</Words>
  <Characters>39967</Characters>
  <Application>Microsoft Office Word</Application>
  <DocSecurity>4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0944134</vt:lpstr>
    </vt:vector>
  </TitlesOfParts>
  <Company>Eastlink</Company>
  <LinksUpToDate>false</LinksUpToDate>
  <CharactersWithSpaces>46885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0944134</dc:title>
  <dc:subject/>
  <dc:creator>Marina Imeninnikova</dc:creator>
  <cp:keywords/>
  <dc:description/>
  <cp:lastModifiedBy>Марина Именинникова</cp:lastModifiedBy>
  <cp:revision>3</cp:revision>
  <cp:lastPrinted>2009-12-08T08:12:00Z</cp:lastPrinted>
  <dcterms:created xsi:type="dcterms:W3CDTF">2009-12-08T08:12:00Z</dcterms:created>
  <dcterms:modified xsi:type="dcterms:W3CDTF">2009-12-08T08:12:00Z</dcterms:modified>
</cp:coreProperties>
</file>