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8600B" w:rsidRPr="001D12F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D8600B" w:rsidRPr="0076440B" w:rsidRDefault="0076440B" w:rsidP="0076440B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76440B" w:rsidRDefault="0076440B" w:rsidP="00D8600B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8600B" w:rsidRPr="001D12F0" w:rsidRDefault="00D8600B" w:rsidP="00D8600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1D12F0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8600B" w:rsidRPr="001D12F0" w:rsidRDefault="00D8600B" w:rsidP="00680D05">
            <w:pPr>
              <w:jc w:val="right"/>
            </w:pPr>
            <w:r w:rsidRPr="001D12F0">
              <w:rPr>
                <w:sz w:val="40"/>
              </w:rPr>
              <w:t>CRPD</w:t>
            </w:r>
            <w:r w:rsidR="001725CB" w:rsidRPr="001D12F0">
              <w:t>/C/UGA</w:t>
            </w:r>
            <w:r w:rsidRPr="001D12F0">
              <w:t>/Q/1</w:t>
            </w:r>
          </w:p>
        </w:tc>
      </w:tr>
      <w:tr w:rsidR="00D8600B" w:rsidRPr="00D95B75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8600B" w:rsidRPr="001D12F0" w:rsidRDefault="0076440B" w:rsidP="00D8600B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600075"/>
                  <wp:effectExtent l="0" t="0" r="9525" b="9525"/>
                  <wp:docPr id="3" name="Billed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led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8600B" w:rsidRPr="001D12F0" w:rsidRDefault="00D8600B" w:rsidP="00D8600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1D12F0">
              <w:rPr>
                <w:b/>
                <w:sz w:val="34"/>
                <w:szCs w:val="40"/>
              </w:rPr>
              <w:t>Convention on the Rights</w:t>
            </w:r>
            <w:r w:rsidRPr="001D12F0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D8600B" w:rsidRPr="001D12F0" w:rsidRDefault="00D8600B" w:rsidP="00D8600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8600B" w:rsidRPr="001D12F0" w:rsidRDefault="00D8600B" w:rsidP="00D8600B">
            <w:pPr>
              <w:spacing w:before="240" w:line="240" w:lineRule="exact"/>
            </w:pPr>
            <w:r w:rsidRPr="001D12F0">
              <w:t xml:space="preserve">Distr.: </w:t>
            </w:r>
            <w:r w:rsidR="00680D05" w:rsidRPr="001D12F0">
              <w:t>General</w:t>
            </w:r>
          </w:p>
          <w:p w:rsidR="00D8600B" w:rsidRPr="00D95B75" w:rsidRDefault="009A395C" w:rsidP="00D8600B">
            <w:pPr>
              <w:spacing w:line="240" w:lineRule="exact"/>
            </w:pPr>
            <w:r>
              <w:t>8</w:t>
            </w:r>
            <w:r w:rsidRPr="00D95B75">
              <w:t xml:space="preserve"> </w:t>
            </w:r>
            <w:r w:rsidR="00A835E6" w:rsidRPr="00D95B75">
              <w:t xml:space="preserve">October </w:t>
            </w:r>
            <w:r w:rsidR="00E37B48" w:rsidRPr="00D95B75">
              <w:t>2015</w:t>
            </w:r>
          </w:p>
          <w:p w:rsidR="00D8600B" w:rsidRPr="00D95B75" w:rsidRDefault="00D8600B" w:rsidP="00D8600B">
            <w:pPr>
              <w:spacing w:line="240" w:lineRule="exact"/>
            </w:pPr>
          </w:p>
          <w:p w:rsidR="00D8600B" w:rsidRPr="00D95B75" w:rsidRDefault="00D8600B" w:rsidP="00D8600B">
            <w:pPr>
              <w:spacing w:line="240" w:lineRule="exact"/>
            </w:pPr>
            <w:r w:rsidRPr="00D95B75">
              <w:t>Original: English</w:t>
            </w:r>
          </w:p>
          <w:p w:rsidR="00842835" w:rsidRPr="00D95B75" w:rsidRDefault="00842835" w:rsidP="00D8600B">
            <w:pPr>
              <w:spacing w:line="240" w:lineRule="exact"/>
            </w:pPr>
            <w:r w:rsidRPr="00D95B75">
              <w:t>English and Spanish only</w:t>
            </w:r>
          </w:p>
        </w:tc>
      </w:tr>
    </w:tbl>
    <w:p w:rsidR="00D8600B" w:rsidRPr="00D95B75" w:rsidRDefault="00D8600B" w:rsidP="00D8600B">
      <w:pPr>
        <w:spacing w:before="120"/>
        <w:rPr>
          <w:b/>
          <w:sz w:val="24"/>
          <w:szCs w:val="24"/>
        </w:rPr>
      </w:pPr>
      <w:r w:rsidRPr="00D95B75">
        <w:rPr>
          <w:b/>
          <w:sz w:val="24"/>
          <w:szCs w:val="24"/>
        </w:rPr>
        <w:t>Committee on the Rights of Persons with Disabilities</w:t>
      </w:r>
    </w:p>
    <w:p w:rsidR="00D8600B" w:rsidRPr="00D95B75" w:rsidRDefault="00D8600B" w:rsidP="00680D05">
      <w:pPr>
        <w:pStyle w:val="HChG"/>
      </w:pPr>
      <w:r w:rsidRPr="00D95B75">
        <w:tab/>
      </w:r>
      <w:r w:rsidRPr="00D95B75">
        <w:tab/>
        <w:t xml:space="preserve">List of issues in relation to the initial report of </w:t>
      </w:r>
      <w:r w:rsidR="001725CB" w:rsidRPr="00D95B75">
        <w:t>Uganda</w:t>
      </w:r>
      <w:r w:rsidR="00680D05" w:rsidRPr="00D95B75">
        <w:rPr>
          <w:rStyle w:val="FootnoteReference"/>
          <w:bCs/>
          <w:sz w:val="20"/>
          <w:vertAlign w:val="baseline"/>
        </w:rPr>
        <w:footnoteReference w:customMarkFollows="1" w:id="2"/>
        <w:t>*</w:t>
      </w:r>
    </w:p>
    <w:p w:rsidR="00D8600B" w:rsidRPr="00D95B75" w:rsidRDefault="00D8600B" w:rsidP="0047668F">
      <w:pPr>
        <w:pStyle w:val="H1G"/>
      </w:pPr>
      <w:r w:rsidRPr="00D95B75">
        <w:tab/>
        <w:t>A.</w:t>
      </w:r>
      <w:r w:rsidRPr="00D95B75">
        <w:tab/>
        <w:t>Purpose and general obligations (arts. 1</w:t>
      </w:r>
      <w:r w:rsidR="00AC014A" w:rsidRPr="00D95B75">
        <w:t>-</w:t>
      </w:r>
      <w:r w:rsidRPr="00D95B75">
        <w:t>4)</w:t>
      </w:r>
    </w:p>
    <w:p w:rsidR="00D8600B" w:rsidRPr="00D95B75" w:rsidRDefault="00D8600B" w:rsidP="00D8600B">
      <w:pPr>
        <w:pStyle w:val="H23G"/>
      </w:pPr>
      <w:r w:rsidRPr="00D95B75">
        <w:tab/>
      </w:r>
      <w:r w:rsidRPr="00D95B75">
        <w:tab/>
      </w:r>
      <w:r w:rsidR="00006DF0" w:rsidRPr="00D95B75">
        <w:t>Purpose and general obligations</w:t>
      </w:r>
      <w:r w:rsidRPr="00D95B75">
        <w:t xml:space="preserve"> (art</w:t>
      </w:r>
      <w:r w:rsidR="00A31F6E" w:rsidRPr="00D95B75">
        <w:t>s</w:t>
      </w:r>
      <w:r w:rsidRPr="00D95B75">
        <w:t xml:space="preserve">. </w:t>
      </w:r>
      <w:r w:rsidR="00006DF0" w:rsidRPr="00D95B75">
        <w:t>1-4</w:t>
      </w:r>
      <w:r w:rsidRPr="00D95B75">
        <w:t>)</w:t>
      </w:r>
    </w:p>
    <w:p w:rsidR="00D8600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1.</w:t>
      </w:r>
      <w:r w:rsidRPr="00D95B75">
        <w:tab/>
      </w:r>
      <w:r w:rsidR="00C50D20" w:rsidRPr="00D95B75">
        <w:rPr>
          <w:rFonts w:ascii="Times" w:hAnsi="Times" w:cs="Times"/>
        </w:rPr>
        <w:t xml:space="preserve">Please clarify whether the State party </w:t>
      </w:r>
      <w:r w:rsidR="00033E0E" w:rsidRPr="00D95B75">
        <w:rPr>
          <w:rFonts w:ascii="Times" w:hAnsi="Times" w:cs="Times"/>
        </w:rPr>
        <w:t xml:space="preserve">has </w:t>
      </w:r>
      <w:r w:rsidR="00C50D20" w:rsidRPr="00D95B75">
        <w:rPr>
          <w:rFonts w:ascii="Times" w:hAnsi="Times" w:cs="Times"/>
        </w:rPr>
        <w:t xml:space="preserve">plans </w:t>
      </w:r>
      <w:r w:rsidR="00FF7B24" w:rsidRPr="00D95B75">
        <w:rPr>
          <w:rFonts w:ascii="Times" w:hAnsi="Times" w:cs="Times"/>
        </w:rPr>
        <w:t>to</w:t>
      </w:r>
      <w:r w:rsidR="00C50D20" w:rsidRPr="00D95B75">
        <w:rPr>
          <w:rFonts w:ascii="Times" w:hAnsi="Times" w:cs="Times"/>
        </w:rPr>
        <w:t xml:space="preserve"> </w:t>
      </w:r>
      <w:r w:rsidR="00033E0E" w:rsidRPr="00D95B75">
        <w:rPr>
          <w:rFonts w:ascii="Times" w:hAnsi="Times" w:cs="Times"/>
        </w:rPr>
        <w:t>harmon</w:t>
      </w:r>
      <w:r w:rsidR="00FF7B24" w:rsidRPr="00D95B75">
        <w:rPr>
          <w:rFonts w:ascii="Times" w:hAnsi="Times" w:cs="Times"/>
        </w:rPr>
        <w:t>ize</w:t>
      </w:r>
      <w:r w:rsidR="00033E0E" w:rsidRPr="00D95B75">
        <w:rPr>
          <w:rFonts w:ascii="Times" w:hAnsi="Times" w:cs="Times"/>
        </w:rPr>
        <w:t xml:space="preserve"> the definition of disability in all existing </w:t>
      </w:r>
      <w:r w:rsidR="00FF7B24" w:rsidRPr="00D95B75">
        <w:rPr>
          <w:rFonts w:ascii="Times" w:hAnsi="Times" w:cs="Times"/>
        </w:rPr>
        <w:t xml:space="preserve">relevant </w:t>
      </w:r>
      <w:r w:rsidR="00C50D20" w:rsidRPr="00D95B75">
        <w:rPr>
          <w:rFonts w:ascii="Times" w:hAnsi="Times" w:cs="Times"/>
        </w:rPr>
        <w:t>laws</w:t>
      </w:r>
      <w:r w:rsidR="00FF7B24" w:rsidRPr="00D95B75">
        <w:rPr>
          <w:rFonts w:ascii="Times" w:hAnsi="Times" w:cs="Times"/>
        </w:rPr>
        <w:t>,</w:t>
      </w:r>
      <w:r w:rsidR="00C50D20" w:rsidRPr="00D95B75">
        <w:rPr>
          <w:rFonts w:ascii="Times" w:hAnsi="Times" w:cs="Times"/>
        </w:rPr>
        <w:t xml:space="preserve"> in line with the object and </w:t>
      </w:r>
      <w:r w:rsidR="00F67E88" w:rsidRPr="00D95B75">
        <w:rPr>
          <w:rFonts w:ascii="Times" w:hAnsi="Times" w:cs="Times"/>
        </w:rPr>
        <w:t>the purpose of the Convention.</w:t>
      </w:r>
      <w:r w:rsidR="00033E0E" w:rsidRPr="00D95B75">
        <w:rPr>
          <w:rFonts w:ascii="Times" w:hAnsi="Times" w:cs="Times"/>
        </w:rPr>
        <w:t xml:space="preserve"> </w:t>
      </w:r>
      <w:r w:rsidR="00006DF0" w:rsidRPr="00D95B75">
        <w:rPr>
          <w:rFonts w:ascii="Times" w:hAnsi="Times" w:cs="Times"/>
        </w:rPr>
        <w:t xml:space="preserve">Please </w:t>
      </w:r>
      <w:r w:rsidR="006E1D14" w:rsidRPr="00D95B75">
        <w:rPr>
          <w:rFonts w:ascii="Times" w:hAnsi="Times" w:cs="Times"/>
        </w:rPr>
        <w:t xml:space="preserve">provide information </w:t>
      </w:r>
      <w:r w:rsidR="00006DF0" w:rsidRPr="00D95B75">
        <w:rPr>
          <w:rFonts w:ascii="Times" w:hAnsi="Times" w:cs="Times"/>
        </w:rPr>
        <w:t>about the mechanisms for</w:t>
      </w:r>
      <w:r w:rsidR="00FF7B24" w:rsidRPr="00D95B75">
        <w:rPr>
          <w:rFonts w:ascii="Times" w:hAnsi="Times" w:cs="Times"/>
        </w:rPr>
        <w:t xml:space="preserve"> ensuring</w:t>
      </w:r>
      <w:r w:rsidR="00006DF0" w:rsidRPr="00D95B75">
        <w:rPr>
          <w:rFonts w:ascii="Times" w:hAnsi="Times" w:cs="Times"/>
        </w:rPr>
        <w:t xml:space="preserve"> meaningful consultation </w:t>
      </w:r>
      <w:r w:rsidR="006E1D14" w:rsidRPr="00D95B75">
        <w:rPr>
          <w:rFonts w:ascii="Times" w:hAnsi="Times" w:cs="Times"/>
        </w:rPr>
        <w:t xml:space="preserve">with </w:t>
      </w:r>
      <w:r w:rsidR="00FF7B24" w:rsidRPr="00D95B75">
        <w:rPr>
          <w:rFonts w:ascii="Times" w:hAnsi="Times" w:cs="Times"/>
        </w:rPr>
        <w:t xml:space="preserve">and </w:t>
      </w:r>
      <w:r w:rsidR="006E1D14" w:rsidRPr="00D95B75">
        <w:rPr>
          <w:rFonts w:ascii="Times" w:hAnsi="Times" w:cs="Times"/>
        </w:rPr>
        <w:t xml:space="preserve">the </w:t>
      </w:r>
      <w:r w:rsidR="00FF7B24" w:rsidRPr="00D95B75">
        <w:rPr>
          <w:rFonts w:ascii="Times" w:hAnsi="Times" w:cs="Times"/>
        </w:rPr>
        <w:t>participation of</w:t>
      </w:r>
      <w:r w:rsidR="00A31F6E" w:rsidRPr="00D95B75">
        <w:rPr>
          <w:rFonts w:ascii="Times" w:hAnsi="Times" w:cs="Times"/>
        </w:rPr>
        <w:t xml:space="preserve"> </w:t>
      </w:r>
      <w:r w:rsidR="00006DF0" w:rsidRPr="00D95B75">
        <w:rPr>
          <w:rFonts w:ascii="Times" w:hAnsi="Times" w:cs="Times"/>
        </w:rPr>
        <w:t>organizations of persons with disabilities in relation to all matters concerning them.</w:t>
      </w:r>
    </w:p>
    <w:p w:rsidR="00C50D20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  <w:rPr>
          <w:rFonts w:ascii="Times" w:hAnsi="Times" w:cs="Times"/>
        </w:rPr>
      </w:pPr>
      <w:r w:rsidRPr="00D95B75">
        <w:rPr>
          <w:rFonts w:ascii="Times" w:hAnsi="Times" w:cs="Times"/>
        </w:rPr>
        <w:t>2.</w:t>
      </w:r>
      <w:r w:rsidRPr="00D95B75">
        <w:rPr>
          <w:rFonts w:ascii="Times" w:hAnsi="Times" w:cs="Times"/>
        </w:rPr>
        <w:tab/>
      </w:r>
      <w:r w:rsidR="00C50D20" w:rsidRPr="00D95B75">
        <w:rPr>
          <w:rFonts w:ascii="Times" w:hAnsi="Times" w:cs="Times"/>
        </w:rPr>
        <w:t>Please provide update</w:t>
      </w:r>
      <w:r w:rsidR="00FF7B24" w:rsidRPr="00D95B75">
        <w:rPr>
          <w:rFonts w:ascii="Times" w:hAnsi="Times" w:cs="Times"/>
        </w:rPr>
        <w:t xml:space="preserve">d information </w:t>
      </w:r>
      <w:r w:rsidR="00C50D20" w:rsidRPr="00D95B75">
        <w:rPr>
          <w:rFonts w:ascii="Times" w:hAnsi="Times" w:cs="Times"/>
        </w:rPr>
        <w:t xml:space="preserve">on the </w:t>
      </w:r>
      <w:r w:rsidR="00FF7B24" w:rsidRPr="00D95B75">
        <w:rPr>
          <w:rFonts w:ascii="Times" w:hAnsi="Times" w:cs="Times"/>
        </w:rPr>
        <w:t xml:space="preserve">process of </w:t>
      </w:r>
      <w:r w:rsidR="00C50D20" w:rsidRPr="00D95B75">
        <w:rPr>
          <w:rFonts w:ascii="Times" w:hAnsi="Times" w:cs="Times"/>
        </w:rPr>
        <w:t xml:space="preserve">dialogue between the </w:t>
      </w:r>
      <w:r w:rsidR="006E1D14" w:rsidRPr="00D95B75">
        <w:rPr>
          <w:rFonts w:ascii="Times" w:hAnsi="Times" w:cs="Times"/>
        </w:rPr>
        <w:t>G</w:t>
      </w:r>
      <w:r w:rsidR="00C50D20" w:rsidRPr="00D95B75">
        <w:rPr>
          <w:rFonts w:ascii="Times" w:hAnsi="Times" w:cs="Times"/>
        </w:rPr>
        <w:t xml:space="preserve">overnment and </w:t>
      </w:r>
      <w:r w:rsidR="00006DF0" w:rsidRPr="00D95B75">
        <w:rPr>
          <w:rFonts w:ascii="Times" w:hAnsi="Times" w:cs="Times"/>
        </w:rPr>
        <w:t xml:space="preserve">organizations of persons with disabilities </w:t>
      </w:r>
      <w:r w:rsidR="00A31F6E" w:rsidRPr="00D95B75">
        <w:rPr>
          <w:rFonts w:ascii="Times" w:hAnsi="Times" w:cs="Times"/>
        </w:rPr>
        <w:t>which started i</w:t>
      </w:r>
      <w:r w:rsidR="0078162E" w:rsidRPr="00D95B75">
        <w:rPr>
          <w:rFonts w:ascii="Times" w:hAnsi="Times" w:cs="Times"/>
        </w:rPr>
        <w:t xml:space="preserve">n 2009. </w:t>
      </w:r>
      <w:r w:rsidR="00C50D20" w:rsidRPr="00D95B75">
        <w:rPr>
          <w:rFonts w:ascii="Times" w:hAnsi="Times" w:cs="Times"/>
        </w:rPr>
        <w:t xml:space="preserve">Please </w:t>
      </w:r>
      <w:r w:rsidR="00006DF0" w:rsidRPr="00D95B75">
        <w:rPr>
          <w:rFonts w:ascii="Times" w:hAnsi="Times" w:cs="Times"/>
        </w:rPr>
        <w:t>elaborate o</w:t>
      </w:r>
      <w:r w:rsidR="00FF7B24" w:rsidRPr="00D95B75">
        <w:rPr>
          <w:rFonts w:ascii="Times" w:hAnsi="Times" w:cs="Times"/>
        </w:rPr>
        <w:t xml:space="preserve">n the outcomes of </w:t>
      </w:r>
      <w:r w:rsidR="006E1D14" w:rsidRPr="00D95B75">
        <w:rPr>
          <w:rFonts w:ascii="Times" w:hAnsi="Times" w:cs="Times"/>
        </w:rPr>
        <w:t xml:space="preserve">that </w:t>
      </w:r>
      <w:r w:rsidR="00FF7B24" w:rsidRPr="00D95B75">
        <w:rPr>
          <w:rFonts w:ascii="Times" w:hAnsi="Times" w:cs="Times"/>
        </w:rPr>
        <w:t>process</w:t>
      </w:r>
      <w:r w:rsidR="00006DF0" w:rsidRPr="00D95B75">
        <w:rPr>
          <w:rFonts w:ascii="Times" w:hAnsi="Times" w:cs="Times"/>
        </w:rPr>
        <w:t>.</w:t>
      </w:r>
      <w:r w:rsidR="00C50D20" w:rsidRPr="00D95B75">
        <w:rPr>
          <w:rFonts w:ascii="Times" w:hAnsi="Times" w:cs="Times"/>
        </w:rPr>
        <w:t xml:space="preserve"> </w:t>
      </w:r>
    </w:p>
    <w:p w:rsidR="0047668F" w:rsidRPr="00D95B75" w:rsidRDefault="0047668F">
      <w:pPr>
        <w:pStyle w:val="H1G"/>
      </w:pPr>
      <w:r w:rsidRPr="00D95B75">
        <w:tab/>
        <w:t>B.</w:t>
      </w:r>
      <w:r w:rsidRPr="00D95B75">
        <w:tab/>
        <w:t xml:space="preserve">Specific </w:t>
      </w:r>
      <w:r w:rsidR="00891EDC" w:rsidRPr="00D95B75">
        <w:t>r</w:t>
      </w:r>
      <w:r w:rsidRPr="00D95B75">
        <w:t>ights</w:t>
      </w:r>
    </w:p>
    <w:p w:rsidR="00D8600B" w:rsidRPr="00D95B75" w:rsidRDefault="0047668F" w:rsidP="0047668F">
      <w:pPr>
        <w:pStyle w:val="H23G"/>
      </w:pPr>
      <w:r w:rsidRPr="00D95B75">
        <w:tab/>
      </w:r>
      <w:r w:rsidRPr="00D95B75">
        <w:tab/>
      </w:r>
      <w:r w:rsidR="00D8600B" w:rsidRPr="00D95B75">
        <w:t>Equality and non-discrimination (art. 5)</w:t>
      </w:r>
    </w:p>
    <w:p w:rsidR="00710F6F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3.</w:t>
      </w:r>
      <w:r w:rsidRPr="00D95B75">
        <w:tab/>
      </w:r>
      <w:r w:rsidR="00C50D20" w:rsidRPr="00D95B75">
        <w:rPr>
          <w:rFonts w:ascii="Times" w:hAnsi="Times" w:cs="Times"/>
        </w:rPr>
        <w:t>Please</w:t>
      </w:r>
      <w:r w:rsidR="00C50D20" w:rsidRPr="00D95B75">
        <w:t xml:space="preserve"> </w:t>
      </w:r>
      <w:r w:rsidR="00FF7B24" w:rsidRPr="00D95B75">
        <w:t>indicate</w:t>
      </w:r>
      <w:r w:rsidR="00C50D20" w:rsidRPr="00D95B75">
        <w:t xml:space="preserve"> </w:t>
      </w:r>
      <w:r w:rsidR="006E1D14" w:rsidRPr="00D95B75">
        <w:t xml:space="preserve">the </w:t>
      </w:r>
      <w:r w:rsidR="00C50D20" w:rsidRPr="00D95B75">
        <w:t>plans</w:t>
      </w:r>
      <w:r w:rsidR="00FF7B24" w:rsidRPr="00D95B75">
        <w:t xml:space="preserve"> by the State party</w:t>
      </w:r>
      <w:r w:rsidR="00C50D20" w:rsidRPr="00D95B75">
        <w:t xml:space="preserve"> to revise legislation </w:t>
      </w:r>
      <w:r w:rsidR="00006DF0" w:rsidRPr="00D95B75">
        <w:t>and introduce comprehensive anti</w:t>
      </w:r>
      <w:r w:rsidR="006E1D14" w:rsidRPr="00D95B75">
        <w:t>-</w:t>
      </w:r>
      <w:r w:rsidR="00006DF0" w:rsidRPr="00D95B75">
        <w:t>discrimination legislation</w:t>
      </w:r>
      <w:r w:rsidR="00B32678" w:rsidRPr="00D95B75">
        <w:t xml:space="preserve"> </w:t>
      </w:r>
      <w:r w:rsidR="006E1D14" w:rsidRPr="00D95B75">
        <w:t xml:space="preserve">that </w:t>
      </w:r>
      <w:r w:rsidR="00B32678" w:rsidRPr="00D95B75">
        <w:t xml:space="preserve">also encompasses </w:t>
      </w:r>
      <w:r w:rsidR="00FF7B24" w:rsidRPr="00D95B75">
        <w:t xml:space="preserve">disability-based discrimination, </w:t>
      </w:r>
      <w:r w:rsidR="00B32678" w:rsidRPr="00D95B75">
        <w:t>multiple discrimination</w:t>
      </w:r>
      <w:r w:rsidR="00006DF0" w:rsidRPr="00D95B75">
        <w:t xml:space="preserve"> </w:t>
      </w:r>
      <w:r w:rsidR="006E1D14" w:rsidRPr="00D95B75">
        <w:t xml:space="preserve">and </w:t>
      </w:r>
      <w:r w:rsidR="00FF7B24" w:rsidRPr="00D95B75">
        <w:t xml:space="preserve">the </w:t>
      </w:r>
      <w:r w:rsidR="00C50D20" w:rsidRPr="00D95B75">
        <w:t xml:space="preserve">denial of reasonable accommodation as a </w:t>
      </w:r>
      <w:r w:rsidR="00CA034E" w:rsidRPr="00D95B75">
        <w:t>form of</w:t>
      </w:r>
      <w:r w:rsidR="00C50D20" w:rsidRPr="00D95B75">
        <w:t xml:space="preserve"> discrimination.</w:t>
      </w:r>
    </w:p>
    <w:p w:rsidR="00C84959" w:rsidRPr="00D95B75" w:rsidRDefault="0047668F">
      <w:pPr>
        <w:pStyle w:val="H23G"/>
      </w:pPr>
      <w:r w:rsidRPr="00D95B75">
        <w:tab/>
      </w:r>
      <w:r w:rsidRPr="00D95B75">
        <w:tab/>
      </w:r>
      <w:r w:rsidR="00C84959" w:rsidRPr="00D95B75">
        <w:t xml:space="preserve">Women </w:t>
      </w:r>
      <w:r w:rsidR="00052613" w:rsidRPr="00D95B75">
        <w:t xml:space="preserve">with disabilities, </w:t>
      </w:r>
      <w:r w:rsidR="003C752B" w:rsidRPr="00D95B75">
        <w:t xml:space="preserve">and children </w:t>
      </w:r>
      <w:r w:rsidR="00C84959" w:rsidRPr="00D95B75">
        <w:t>with disabilities</w:t>
      </w:r>
      <w:r w:rsidR="00FF7B24" w:rsidRPr="00D95B75">
        <w:t xml:space="preserve"> </w:t>
      </w:r>
      <w:r w:rsidR="00C84959" w:rsidRPr="00D95B75">
        <w:t>(art</w:t>
      </w:r>
      <w:r w:rsidR="00B32678" w:rsidRPr="00D95B75">
        <w:t>s</w:t>
      </w:r>
      <w:r w:rsidR="00C84959" w:rsidRPr="00D95B75">
        <w:t>. 6</w:t>
      </w:r>
      <w:r w:rsidR="006E1D14" w:rsidRPr="00D95B75">
        <w:t xml:space="preserve"> and </w:t>
      </w:r>
      <w:r w:rsidR="00B32678" w:rsidRPr="00D95B75">
        <w:t>7</w:t>
      </w:r>
      <w:r w:rsidR="00C84959" w:rsidRPr="00D95B75">
        <w:t>)</w:t>
      </w:r>
    </w:p>
    <w:p w:rsidR="00A31F6E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4.</w:t>
      </w:r>
      <w:r w:rsidRPr="00D95B75">
        <w:tab/>
      </w:r>
      <w:r w:rsidR="0047668F" w:rsidRPr="00D95B75">
        <w:t>P</w:t>
      </w:r>
      <w:r w:rsidR="00C50D20" w:rsidRPr="00D95B75">
        <w:t xml:space="preserve">lease clarify whether mandatory reporting applies to cases of violence </w:t>
      </w:r>
      <w:r w:rsidR="00A31F6E" w:rsidRPr="00D95B75">
        <w:t>and</w:t>
      </w:r>
      <w:r w:rsidR="00C50D20" w:rsidRPr="00D95B75">
        <w:t xml:space="preserve"> abuse against women</w:t>
      </w:r>
      <w:r w:rsidR="003C752B" w:rsidRPr="00D95B75">
        <w:t>,</w:t>
      </w:r>
      <w:r w:rsidR="00B32678" w:rsidRPr="00D95B75">
        <w:t xml:space="preserve"> girls</w:t>
      </w:r>
      <w:r w:rsidR="00C50D20" w:rsidRPr="00D95B75">
        <w:t xml:space="preserve"> and </w:t>
      </w:r>
      <w:r w:rsidR="003C752B" w:rsidRPr="00D95B75">
        <w:t xml:space="preserve">boys </w:t>
      </w:r>
      <w:r w:rsidR="00C50D20" w:rsidRPr="00D95B75">
        <w:t xml:space="preserve">with disabilities. Please specify what </w:t>
      </w:r>
      <w:r w:rsidR="00A31F6E" w:rsidRPr="00D95B75">
        <w:t xml:space="preserve">concrete </w:t>
      </w:r>
      <w:r w:rsidR="00C50D20" w:rsidRPr="00D95B75">
        <w:t xml:space="preserve">measures </w:t>
      </w:r>
      <w:r w:rsidR="00FF7B24" w:rsidRPr="00D95B75">
        <w:t>have been adopted</w:t>
      </w:r>
      <w:r w:rsidR="00C50D20" w:rsidRPr="00D95B75">
        <w:t xml:space="preserve"> to facilitate </w:t>
      </w:r>
      <w:r w:rsidR="006E1D14" w:rsidRPr="00D95B75">
        <w:t xml:space="preserve">the </w:t>
      </w:r>
      <w:r w:rsidR="00C50D20" w:rsidRPr="00D95B75">
        <w:t xml:space="preserve">reporting of violence </w:t>
      </w:r>
      <w:r w:rsidR="00A31F6E" w:rsidRPr="00D95B75">
        <w:t>and</w:t>
      </w:r>
      <w:r w:rsidR="00C50D20" w:rsidRPr="00D95B75">
        <w:t xml:space="preserve"> abuse </w:t>
      </w:r>
      <w:r w:rsidR="00FF7B24" w:rsidRPr="00D95B75">
        <w:t>against</w:t>
      </w:r>
      <w:r w:rsidR="00C50D20" w:rsidRPr="00D95B75">
        <w:t xml:space="preserve"> women and children with disabilities, in particular those living in institutions, mental health facilities or under </w:t>
      </w:r>
      <w:r w:rsidR="00FF7B24" w:rsidRPr="00D95B75">
        <w:t>program</w:t>
      </w:r>
      <w:r w:rsidR="006E1D14" w:rsidRPr="00D95B75">
        <w:t>me</w:t>
      </w:r>
      <w:r w:rsidR="00FF7B24" w:rsidRPr="00D95B75">
        <w:t>s run by non-governmental organizations</w:t>
      </w:r>
      <w:r w:rsidR="00C50D20" w:rsidRPr="00D95B75">
        <w:t xml:space="preserve">. </w:t>
      </w:r>
    </w:p>
    <w:p w:rsidR="00D01AB0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5.</w:t>
      </w:r>
      <w:r w:rsidRPr="00D95B75">
        <w:tab/>
      </w:r>
      <w:r w:rsidR="00B32678" w:rsidRPr="00D95B75">
        <w:t xml:space="preserve">Please </w:t>
      </w:r>
      <w:r w:rsidR="006E1D14" w:rsidRPr="00D95B75">
        <w:rPr>
          <w:rFonts w:ascii="Times" w:hAnsi="Times" w:cs="Times"/>
        </w:rPr>
        <w:t xml:space="preserve">provide information </w:t>
      </w:r>
      <w:r w:rsidR="006E1D14" w:rsidRPr="00D95B75">
        <w:t xml:space="preserve">on the </w:t>
      </w:r>
      <w:r w:rsidR="00B32678" w:rsidRPr="00D95B75">
        <w:t xml:space="preserve">extent </w:t>
      </w:r>
      <w:r w:rsidR="006E1D14" w:rsidRPr="00D95B75">
        <w:t xml:space="preserve">to which </w:t>
      </w:r>
      <w:r w:rsidR="00A31F6E" w:rsidRPr="00D95B75">
        <w:t xml:space="preserve">the </w:t>
      </w:r>
      <w:r w:rsidR="00B32678" w:rsidRPr="00D95B75">
        <w:t>rights of women with disabilities are mainstreamed into gender equality strategies and how children with disabilities are included in child</w:t>
      </w:r>
      <w:r w:rsidR="006E1D14" w:rsidRPr="00D95B75">
        <w:t>-</w:t>
      </w:r>
      <w:r w:rsidR="00B32678" w:rsidRPr="00D95B75">
        <w:t>rights</w:t>
      </w:r>
      <w:r w:rsidR="00FF7B24" w:rsidRPr="00D95B75">
        <w:t xml:space="preserve"> policies and</w:t>
      </w:r>
      <w:r w:rsidR="00B32678" w:rsidRPr="00D95B75">
        <w:t xml:space="preserve"> legislation. </w:t>
      </w:r>
    </w:p>
    <w:p w:rsidR="00B32678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lastRenderedPageBreak/>
        <w:t>6.</w:t>
      </w:r>
      <w:r w:rsidRPr="00D95B75">
        <w:tab/>
      </w:r>
      <w:r w:rsidR="00B32678" w:rsidRPr="00D95B75">
        <w:t xml:space="preserve">Please provide information on how </w:t>
      </w:r>
      <w:r w:rsidR="00D01AB0" w:rsidRPr="00D95B75">
        <w:t xml:space="preserve">the opinions and </w:t>
      </w:r>
      <w:r w:rsidR="00FF7B24" w:rsidRPr="00D95B75">
        <w:t>views</w:t>
      </w:r>
      <w:r w:rsidR="00D01AB0" w:rsidRPr="00D95B75">
        <w:t xml:space="preserve"> of girls and boy</w:t>
      </w:r>
      <w:r w:rsidR="003C752B" w:rsidRPr="00D95B75">
        <w:t>s</w:t>
      </w:r>
      <w:r w:rsidR="00D01AB0" w:rsidRPr="00D95B75">
        <w:t xml:space="preserve"> with disabilities are considered in all matters affecting their lives. </w:t>
      </w:r>
    </w:p>
    <w:p w:rsidR="00B87E61" w:rsidRPr="00D95B75" w:rsidRDefault="0047668F" w:rsidP="0047668F">
      <w:pPr>
        <w:pStyle w:val="H23G"/>
      </w:pPr>
      <w:r w:rsidRPr="00D95B75">
        <w:tab/>
      </w:r>
      <w:r w:rsidRPr="00D95B75">
        <w:tab/>
      </w:r>
      <w:r w:rsidR="005E5425" w:rsidRPr="00D95B75">
        <w:t>Awareness-raising</w:t>
      </w:r>
      <w:r w:rsidR="00CC1EF7" w:rsidRPr="00D95B75">
        <w:t xml:space="preserve"> (art. 8</w:t>
      </w:r>
      <w:r w:rsidR="005E5425" w:rsidRPr="00D95B75">
        <w:t>)</w:t>
      </w:r>
    </w:p>
    <w:p w:rsidR="00966C36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7.</w:t>
      </w:r>
      <w:r w:rsidRPr="00D95B75">
        <w:tab/>
      </w:r>
      <w:r w:rsidR="008C1E64" w:rsidRPr="00D95B75">
        <w:t xml:space="preserve">Please provide </w:t>
      </w:r>
      <w:r w:rsidR="00FF7B24" w:rsidRPr="00D95B75">
        <w:t>information</w:t>
      </w:r>
      <w:r w:rsidR="008C1E64" w:rsidRPr="00D95B75">
        <w:t xml:space="preserve"> on awareness</w:t>
      </w:r>
      <w:r w:rsidR="006E1D14" w:rsidRPr="00D95B75">
        <w:t>-</w:t>
      </w:r>
      <w:r w:rsidR="008C1E64" w:rsidRPr="00D95B75">
        <w:t xml:space="preserve">raising </w:t>
      </w:r>
      <w:r w:rsidR="00FF7B24" w:rsidRPr="00D95B75">
        <w:t>campaigns</w:t>
      </w:r>
      <w:r w:rsidR="008C1E64" w:rsidRPr="00D95B75">
        <w:t xml:space="preserve"> conducted to sensitize the general public, including </w:t>
      </w:r>
      <w:r w:rsidR="00FF7B24" w:rsidRPr="00D95B75">
        <w:t>their format and outcomes</w:t>
      </w:r>
      <w:r w:rsidR="00881F03" w:rsidRPr="00D95B75">
        <w:t xml:space="preserve">. Please also </w:t>
      </w:r>
      <w:r w:rsidR="006E1D14" w:rsidRPr="00D95B75">
        <w:rPr>
          <w:rFonts w:ascii="Times" w:hAnsi="Times" w:cs="Times"/>
        </w:rPr>
        <w:t xml:space="preserve">provide information </w:t>
      </w:r>
      <w:r w:rsidR="006E1D14" w:rsidRPr="00D95B75">
        <w:t xml:space="preserve">on the </w:t>
      </w:r>
      <w:r w:rsidR="008C1E64" w:rsidRPr="00D95B75">
        <w:t xml:space="preserve">professionals, </w:t>
      </w:r>
      <w:r w:rsidR="00FF7B24" w:rsidRPr="00D95B75">
        <w:t xml:space="preserve">other </w:t>
      </w:r>
      <w:r w:rsidR="008C1E64" w:rsidRPr="00D95B75">
        <w:t xml:space="preserve">than health workers, </w:t>
      </w:r>
      <w:r w:rsidR="006E1D14" w:rsidRPr="00D95B75">
        <w:t xml:space="preserve">for whom </w:t>
      </w:r>
      <w:r w:rsidR="008C1E64" w:rsidRPr="00D95B75">
        <w:t>a module on disability</w:t>
      </w:r>
      <w:r w:rsidR="00FF7B24" w:rsidRPr="00D95B75">
        <w:t xml:space="preserve"> has been</w:t>
      </w:r>
      <w:r w:rsidR="008C1E64" w:rsidRPr="00D95B75">
        <w:t xml:space="preserve"> included as part of their professional training</w:t>
      </w:r>
      <w:r w:rsidR="00881F03" w:rsidRPr="00D95B75">
        <w:t>.</w:t>
      </w:r>
      <w:r w:rsidR="00266B1D" w:rsidRPr="00D95B75">
        <w:t xml:space="preserve"> Please </w:t>
      </w:r>
      <w:r w:rsidR="006E1D14" w:rsidRPr="00D95B75">
        <w:t xml:space="preserve">further </w:t>
      </w:r>
      <w:r w:rsidR="006E1D14" w:rsidRPr="00D95B75">
        <w:rPr>
          <w:rFonts w:ascii="Times" w:hAnsi="Times" w:cs="Times"/>
        </w:rPr>
        <w:t xml:space="preserve">provide information </w:t>
      </w:r>
      <w:r w:rsidR="00266B1D" w:rsidRPr="00D95B75">
        <w:t>on any public awareness campaign</w:t>
      </w:r>
      <w:r w:rsidR="008C74B2" w:rsidRPr="00D95B75">
        <w:t>s</w:t>
      </w:r>
      <w:r w:rsidR="00266B1D" w:rsidRPr="00D95B75">
        <w:t xml:space="preserve"> </w:t>
      </w:r>
      <w:r w:rsidR="006E1D14" w:rsidRPr="00D95B75">
        <w:t xml:space="preserve">aimed </w:t>
      </w:r>
      <w:r w:rsidR="008C74B2" w:rsidRPr="00D95B75">
        <w:t>at</w:t>
      </w:r>
      <w:r w:rsidR="00266B1D" w:rsidRPr="00D95B75">
        <w:t xml:space="preserve"> transform</w:t>
      </w:r>
      <w:r w:rsidR="008C74B2" w:rsidRPr="00D95B75">
        <w:t>ing</w:t>
      </w:r>
      <w:r w:rsidR="00266B1D" w:rsidRPr="00D95B75">
        <w:t xml:space="preserve"> cultural prejudices and discriminatory attitudes </w:t>
      </w:r>
      <w:r w:rsidR="008C74B2" w:rsidRPr="00D95B75">
        <w:t xml:space="preserve">against persons with disabilities, </w:t>
      </w:r>
      <w:r w:rsidR="00266B1D" w:rsidRPr="00D95B75">
        <w:t>including persons with albinism.</w:t>
      </w:r>
      <w:r w:rsidR="008C1E64" w:rsidRPr="00D95B75">
        <w:t xml:space="preserve"> </w:t>
      </w:r>
    </w:p>
    <w:p w:rsidR="007A5927" w:rsidRPr="00D95B75" w:rsidRDefault="0047668F" w:rsidP="0047668F">
      <w:pPr>
        <w:pStyle w:val="H23G"/>
      </w:pPr>
      <w:r w:rsidRPr="00D95B75">
        <w:tab/>
      </w:r>
      <w:r w:rsidRPr="00D95B75">
        <w:tab/>
      </w:r>
      <w:r w:rsidR="00EE7D2B" w:rsidRPr="00D95B75">
        <w:t xml:space="preserve">Accessibility </w:t>
      </w:r>
      <w:r w:rsidR="007A5927" w:rsidRPr="00D95B75">
        <w:t>(art. 9)</w:t>
      </w:r>
    </w:p>
    <w:p w:rsidR="007A5927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8.</w:t>
      </w:r>
      <w:r w:rsidRPr="00D95B75">
        <w:tab/>
      </w:r>
      <w:r w:rsidR="007A5927" w:rsidRPr="00D95B75">
        <w:t xml:space="preserve">What steps are being taken to </w:t>
      </w:r>
      <w:r w:rsidR="00357370" w:rsidRPr="00D95B75">
        <w:t>adjust</w:t>
      </w:r>
      <w:r w:rsidR="007A5927" w:rsidRPr="00D95B75">
        <w:t xml:space="preserve"> regulations to ensure that all future building programmes meet accessibility standards</w:t>
      </w:r>
      <w:r w:rsidR="006E1D14" w:rsidRPr="00D95B75">
        <w:t>,</w:t>
      </w:r>
      <w:r w:rsidR="007A5927" w:rsidRPr="00D95B75">
        <w:t xml:space="preserve"> </w:t>
      </w:r>
      <w:r w:rsidR="006E1D14" w:rsidRPr="00D95B75">
        <w:t xml:space="preserve">and </w:t>
      </w:r>
      <w:r w:rsidR="007A5927" w:rsidRPr="00D95B75">
        <w:t>to revise the Public Procurement and Disposal of Assets Act to explicitly incorporate accessibility standards as one of the criteria for awarding construction tenders</w:t>
      </w:r>
      <w:r w:rsidR="00357370" w:rsidRPr="00D95B75">
        <w:t xml:space="preserve">? Please also indicate any measures adopted with a view to </w:t>
      </w:r>
      <w:r w:rsidR="006E1D14" w:rsidRPr="00D95B75">
        <w:t xml:space="preserve">improving </w:t>
      </w:r>
      <w:r w:rsidR="007A5927" w:rsidRPr="00D95B75">
        <w:t>overall accessibility</w:t>
      </w:r>
      <w:r w:rsidR="00357370" w:rsidRPr="00D95B75">
        <w:t>.</w:t>
      </w:r>
    </w:p>
    <w:p w:rsidR="00D8600B" w:rsidRPr="00D95B75" w:rsidRDefault="00D8600B" w:rsidP="0047668F">
      <w:pPr>
        <w:pStyle w:val="H23G"/>
      </w:pPr>
      <w:r w:rsidRPr="00D95B75">
        <w:tab/>
      </w:r>
      <w:r w:rsidRPr="00D95B75">
        <w:tab/>
        <w:t>Equal recognition before the law (art. 12)</w:t>
      </w:r>
    </w:p>
    <w:p w:rsidR="00EE7D2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9.</w:t>
      </w:r>
      <w:r w:rsidRPr="00D95B75">
        <w:tab/>
      </w:r>
      <w:r w:rsidR="008C1E64" w:rsidRPr="00D95B75">
        <w:t xml:space="preserve">Please provide updates on the reform of the Mental Health Act. Please clarify whether the legislation provides for a system of supported decision-making for persons with </w:t>
      </w:r>
      <w:r w:rsidR="00AC4384" w:rsidRPr="00D95B75">
        <w:t xml:space="preserve">disabilities, including </w:t>
      </w:r>
      <w:r w:rsidR="008C1E64" w:rsidRPr="00D95B75">
        <w:t>intellectual and</w:t>
      </w:r>
      <w:r w:rsidR="00881F03" w:rsidRPr="00D95B75">
        <w:t>/or</w:t>
      </w:r>
      <w:r w:rsidR="008C1E64" w:rsidRPr="00D95B75">
        <w:t xml:space="preserve"> psychosocial</w:t>
      </w:r>
      <w:r w:rsidR="00AC4384" w:rsidRPr="00D95B75">
        <w:t xml:space="preserve"> disabilities</w:t>
      </w:r>
      <w:r w:rsidR="008C1E64" w:rsidRPr="00D95B75">
        <w:t xml:space="preserve">. </w:t>
      </w:r>
    </w:p>
    <w:p w:rsidR="00EE7D2B" w:rsidRPr="00D95B75" w:rsidRDefault="0047668F" w:rsidP="0047668F">
      <w:pPr>
        <w:pStyle w:val="H23G"/>
      </w:pPr>
      <w:r w:rsidRPr="00D95B75">
        <w:tab/>
      </w:r>
      <w:r w:rsidRPr="00D95B75">
        <w:tab/>
      </w:r>
      <w:r w:rsidR="00EE7D2B" w:rsidRPr="00D95B75">
        <w:t>Access to justice (art. 13)</w:t>
      </w:r>
    </w:p>
    <w:p w:rsidR="008C1E64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10.</w:t>
      </w:r>
      <w:r w:rsidRPr="00D95B75">
        <w:tab/>
      </w:r>
      <w:r w:rsidR="00EE7D2B" w:rsidRPr="00D95B75">
        <w:t xml:space="preserve">Please provide information on the accessibility </w:t>
      </w:r>
      <w:r w:rsidR="00596F01" w:rsidRPr="00D95B75">
        <w:t xml:space="preserve">to persons with disabilities </w:t>
      </w:r>
      <w:r w:rsidR="00EE7D2B" w:rsidRPr="00D95B75">
        <w:t>of all judicial facilities, including court buildings, police stations and prisons</w:t>
      </w:r>
      <w:r w:rsidR="00596F01" w:rsidRPr="00D95B75">
        <w:t xml:space="preserve">. Please </w:t>
      </w:r>
      <w:r w:rsidR="006E1D14" w:rsidRPr="00D95B75">
        <w:rPr>
          <w:rFonts w:ascii="Times" w:hAnsi="Times" w:cs="Times"/>
        </w:rPr>
        <w:t xml:space="preserve">provide information </w:t>
      </w:r>
      <w:r w:rsidR="00596F01" w:rsidRPr="00D95B75">
        <w:t xml:space="preserve">about </w:t>
      </w:r>
      <w:r w:rsidR="00052613" w:rsidRPr="00D95B75">
        <w:t xml:space="preserve">the </w:t>
      </w:r>
      <w:r w:rsidR="00596F01" w:rsidRPr="00D95B75">
        <w:t xml:space="preserve">availability of information in </w:t>
      </w:r>
      <w:r w:rsidR="00EE7D2B" w:rsidRPr="00D95B75">
        <w:t>accessible formats, especially Braille and sign language</w:t>
      </w:r>
      <w:r w:rsidR="00596F01" w:rsidRPr="00D95B75">
        <w:t>, in these facilities</w:t>
      </w:r>
      <w:r w:rsidR="00EE7D2B" w:rsidRPr="00D95B75">
        <w:t>.</w:t>
      </w:r>
      <w:r w:rsidR="008C1E64" w:rsidRPr="00D95B75">
        <w:t xml:space="preserve"> </w:t>
      </w:r>
    </w:p>
    <w:p w:rsidR="008C1E64" w:rsidRPr="00D95B75" w:rsidRDefault="00D8600B" w:rsidP="008C1E64">
      <w:pPr>
        <w:pStyle w:val="H23G"/>
      </w:pPr>
      <w:r w:rsidRPr="00D95B75">
        <w:tab/>
      </w:r>
      <w:r w:rsidRPr="00D95B75">
        <w:tab/>
        <w:t>Liberty and security of the person (art. 14)</w:t>
      </w:r>
    </w:p>
    <w:p w:rsidR="00EE7D2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11.</w:t>
      </w:r>
      <w:r w:rsidRPr="00D95B75">
        <w:tab/>
      </w:r>
      <w:r w:rsidR="008C1E64" w:rsidRPr="00D95B75">
        <w:t>Please provide update</w:t>
      </w:r>
      <w:r w:rsidR="0029055A" w:rsidRPr="00D95B75">
        <w:t>d information</w:t>
      </w:r>
      <w:r w:rsidR="008C1E64" w:rsidRPr="00D95B75">
        <w:t xml:space="preserve"> on the revision of</w:t>
      </w:r>
      <w:r w:rsidR="008F63F2" w:rsidRPr="00D95B75">
        <w:t xml:space="preserve"> laws</w:t>
      </w:r>
      <w:r w:rsidR="008C1E64" w:rsidRPr="00D95B75">
        <w:t xml:space="preserve"> th</w:t>
      </w:r>
      <w:r w:rsidR="008F63F2" w:rsidRPr="00D95B75">
        <w:t>at allow</w:t>
      </w:r>
      <w:r w:rsidR="0029055A" w:rsidRPr="00D95B75">
        <w:t xml:space="preserve"> for</w:t>
      </w:r>
      <w:r w:rsidR="008F63F2" w:rsidRPr="00D95B75">
        <w:t xml:space="preserve"> the</w:t>
      </w:r>
      <w:r w:rsidR="008C1E64" w:rsidRPr="00D95B75">
        <w:t xml:space="preserve"> </w:t>
      </w:r>
      <w:r w:rsidR="0029055A" w:rsidRPr="00D95B75">
        <w:t xml:space="preserve">involuntary institutionalization </w:t>
      </w:r>
      <w:r w:rsidR="008F63F2" w:rsidRPr="00D95B75">
        <w:t>of persons with disabilities in institutions</w:t>
      </w:r>
      <w:r w:rsidR="0029055A" w:rsidRPr="00D95B75">
        <w:t>. Please also provide information on the availability of</w:t>
      </w:r>
      <w:r w:rsidR="008F63F2" w:rsidRPr="00D95B75">
        <w:t xml:space="preserve"> </w:t>
      </w:r>
      <w:r w:rsidR="00713819" w:rsidRPr="00D95B75">
        <w:t>appeal mechanisms</w:t>
      </w:r>
      <w:r w:rsidR="008F63F2" w:rsidRPr="00D95B75">
        <w:t xml:space="preserve">. </w:t>
      </w:r>
    </w:p>
    <w:p w:rsidR="008C1E64" w:rsidRPr="00D95B75" w:rsidRDefault="0047668F" w:rsidP="0047668F">
      <w:pPr>
        <w:pStyle w:val="H23G"/>
      </w:pPr>
      <w:r w:rsidRPr="00D95B75">
        <w:tab/>
      </w:r>
      <w:r w:rsidRPr="00D95B75">
        <w:tab/>
      </w:r>
      <w:r w:rsidR="008C1E64" w:rsidRPr="00D95B75">
        <w:t>Freedom from torture or cruel, inhuman or degrading treatment or punishment, and protecting the integrity of the person (arts. 15 and 17)</w:t>
      </w:r>
    </w:p>
    <w:p w:rsidR="008C1E64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12.</w:t>
      </w:r>
      <w:r w:rsidRPr="00D95B75">
        <w:tab/>
      </w:r>
      <w:r w:rsidR="008C1E64" w:rsidRPr="00D95B75">
        <w:t xml:space="preserve">Please indicate </w:t>
      </w:r>
      <w:r w:rsidR="00713819" w:rsidRPr="00D95B75">
        <w:t xml:space="preserve">the steps being taken to legally prohibit </w:t>
      </w:r>
      <w:r w:rsidR="001A09B4" w:rsidRPr="00D95B75">
        <w:t xml:space="preserve">the </w:t>
      </w:r>
      <w:r w:rsidR="008C1E64" w:rsidRPr="00D95B75">
        <w:t xml:space="preserve">forced treatment of persons, including </w:t>
      </w:r>
      <w:r w:rsidR="00713819" w:rsidRPr="00D95B75">
        <w:t>girls and boys</w:t>
      </w:r>
      <w:r w:rsidR="001A09B4" w:rsidRPr="00D95B75">
        <w:t>,</w:t>
      </w:r>
      <w:r w:rsidR="008C1E64" w:rsidRPr="00D95B75">
        <w:t xml:space="preserve"> with disabilities living in institutions or mental health facilities</w:t>
      </w:r>
      <w:r w:rsidR="00713819" w:rsidRPr="00D95B75">
        <w:t>. What measures are currently in place to prevent and punish such abuses?</w:t>
      </w:r>
      <w:r w:rsidR="008C1E64" w:rsidRPr="00D95B75">
        <w:t xml:space="preserve"> </w:t>
      </w:r>
    </w:p>
    <w:p w:rsidR="00DD548F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13.</w:t>
      </w:r>
      <w:r w:rsidRPr="00D95B75">
        <w:tab/>
      </w:r>
      <w:r w:rsidR="00DD548F" w:rsidRPr="00D95B75">
        <w:t xml:space="preserve">Please provide information on </w:t>
      </w:r>
      <w:r w:rsidR="001A09B4" w:rsidRPr="00D95B75">
        <w:t xml:space="preserve">the </w:t>
      </w:r>
      <w:r w:rsidR="00DD548F" w:rsidRPr="00D95B75">
        <w:t xml:space="preserve">steps taken to </w:t>
      </w:r>
      <w:r w:rsidR="00713819" w:rsidRPr="00D95B75">
        <w:t xml:space="preserve">protect persons with disabilities against </w:t>
      </w:r>
      <w:r w:rsidR="00DD548F" w:rsidRPr="00D95B75">
        <w:t xml:space="preserve">torture, abuse </w:t>
      </w:r>
      <w:r w:rsidR="001A09B4" w:rsidRPr="00D95B75">
        <w:t xml:space="preserve">or </w:t>
      </w:r>
      <w:r w:rsidR="00DD548F" w:rsidRPr="00D95B75">
        <w:t>violence</w:t>
      </w:r>
      <w:r w:rsidR="001A09B4" w:rsidRPr="00D95B75">
        <w:t>,</w:t>
      </w:r>
      <w:r w:rsidR="00DD548F" w:rsidRPr="00D95B75">
        <w:t xml:space="preserve"> </w:t>
      </w:r>
      <w:r w:rsidR="00713819" w:rsidRPr="00D95B75">
        <w:t xml:space="preserve">in particular </w:t>
      </w:r>
      <w:r w:rsidR="00DD548F" w:rsidRPr="00D95B75">
        <w:t>persons with intellectual and</w:t>
      </w:r>
      <w:r w:rsidR="00713819" w:rsidRPr="00D95B75">
        <w:t>/or</w:t>
      </w:r>
      <w:r w:rsidR="00DD548F" w:rsidRPr="00D95B75">
        <w:t xml:space="preserve"> psychosocial disabilities</w:t>
      </w:r>
      <w:r w:rsidR="0029055A" w:rsidRPr="00D95B75">
        <w:t>,</w:t>
      </w:r>
      <w:r w:rsidR="00DD548F" w:rsidRPr="00D95B75">
        <w:t xml:space="preserve"> </w:t>
      </w:r>
      <w:r w:rsidR="0047668F" w:rsidRPr="00D95B75">
        <w:t>e</w:t>
      </w:r>
      <w:r w:rsidR="00713819" w:rsidRPr="00D95B75">
        <w:t xml:space="preserve">specially </w:t>
      </w:r>
      <w:r w:rsidR="00DD548F" w:rsidRPr="00D95B75">
        <w:t>in psychiatric institutions and hospitals</w:t>
      </w:r>
      <w:r w:rsidR="0029055A" w:rsidRPr="00D95B75">
        <w:t xml:space="preserve">. Please </w:t>
      </w:r>
      <w:r w:rsidR="001A09B4" w:rsidRPr="00D95B75">
        <w:rPr>
          <w:rFonts w:ascii="Times" w:hAnsi="Times" w:cs="Times"/>
        </w:rPr>
        <w:t xml:space="preserve">provide information </w:t>
      </w:r>
      <w:r w:rsidR="0029055A" w:rsidRPr="00D95B75">
        <w:t xml:space="preserve">on the </w:t>
      </w:r>
      <w:r w:rsidR="00DD548F" w:rsidRPr="00D95B75">
        <w:t>efforts made towards involving persons with disabilities and their representative organi</w:t>
      </w:r>
      <w:r w:rsidR="001A09B4" w:rsidRPr="00D95B75">
        <w:t>z</w:t>
      </w:r>
      <w:r w:rsidR="00DD548F" w:rsidRPr="00D95B75">
        <w:t>ations in the formulation of the Mental Health Bill.</w:t>
      </w:r>
    </w:p>
    <w:p w:rsidR="008C1E64" w:rsidRPr="00D95B75" w:rsidRDefault="0047668F" w:rsidP="0047668F">
      <w:pPr>
        <w:pStyle w:val="H23G"/>
      </w:pPr>
      <w:r w:rsidRPr="00D95B75">
        <w:tab/>
      </w:r>
      <w:r w:rsidRPr="00D95B75">
        <w:tab/>
      </w:r>
      <w:r w:rsidR="008C1E64" w:rsidRPr="00D95B75">
        <w:t>Freedom from exploitation, violence and abuse (art. 16)</w:t>
      </w:r>
    </w:p>
    <w:p w:rsidR="008C1E64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14.</w:t>
      </w:r>
      <w:r w:rsidRPr="00D95B75">
        <w:tab/>
      </w:r>
      <w:r w:rsidR="008C1E64" w:rsidRPr="00D95B75">
        <w:t xml:space="preserve">Please provide </w:t>
      </w:r>
      <w:r w:rsidR="0029055A" w:rsidRPr="00D95B75">
        <w:t xml:space="preserve">information, including statistical </w:t>
      </w:r>
      <w:r w:rsidR="008C1E64" w:rsidRPr="00D95B75">
        <w:t>data</w:t>
      </w:r>
      <w:r w:rsidR="001C1370" w:rsidRPr="00D95B75">
        <w:t>,</w:t>
      </w:r>
      <w:r w:rsidR="008C1E64" w:rsidRPr="00D95B75">
        <w:t xml:space="preserve"> on </w:t>
      </w:r>
      <w:r w:rsidR="001C1370" w:rsidRPr="00D95B75">
        <w:t xml:space="preserve">the </w:t>
      </w:r>
      <w:r w:rsidR="008C1E64" w:rsidRPr="00D95B75">
        <w:t xml:space="preserve">cases of all forms of violence against and abuse of </w:t>
      </w:r>
      <w:r w:rsidR="0029055A" w:rsidRPr="00D95B75">
        <w:t xml:space="preserve">persons </w:t>
      </w:r>
      <w:r w:rsidR="008C1E64" w:rsidRPr="00D95B75">
        <w:t>with disabilities, disaggregated by sex</w:t>
      </w:r>
      <w:r w:rsidR="0029055A" w:rsidRPr="00D95B75">
        <w:t xml:space="preserve"> and age</w:t>
      </w:r>
      <w:r w:rsidR="008C1E64" w:rsidRPr="00D95B75">
        <w:t xml:space="preserve">, </w:t>
      </w:r>
      <w:r w:rsidR="001C1370" w:rsidRPr="00D95B75">
        <w:t xml:space="preserve">that have been </w:t>
      </w:r>
      <w:r w:rsidR="008C1E64" w:rsidRPr="00D95B75">
        <w:t>reported to law enforcement</w:t>
      </w:r>
      <w:r w:rsidR="0029055A" w:rsidRPr="00D95B75">
        <w:t xml:space="preserve"> officers</w:t>
      </w:r>
      <w:r w:rsidR="008C1E64" w:rsidRPr="00D95B75">
        <w:t xml:space="preserve">, including </w:t>
      </w:r>
      <w:r w:rsidR="0029055A" w:rsidRPr="00D95B75">
        <w:t xml:space="preserve">the source of the </w:t>
      </w:r>
      <w:r w:rsidR="008C1E64" w:rsidRPr="00D95B75">
        <w:t xml:space="preserve">report, type of </w:t>
      </w:r>
      <w:r w:rsidR="008C1E64" w:rsidRPr="00D95B75">
        <w:lastRenderedPageBreak/>
        <w:t xml:space="preserve">violence </w:t>
      </w:r>
      <w:r w:rsidR="001C1370" w:rsidRPr="00D95B75">
        <w:t>or</w:t>
      </w:r>
      <w:r w:rsidR="008C1E64" w:rsidRPr="00D95B75">
        <w:t xml:space="preserve"> abuse </w:t>
      </w:r>
      <w:r w:rsidR="0029055A" w:rsidRPr="00D95B75">
        <w:t>and the outcome of the proceedings</w:t>
      </w:r>
      <w:r w:rsidR="008C1E64" w:rsidRPr="00D95B75">
        <w:t>.</w:t>
      </w:r>
      <w:r w:rsidR="00713819" w:rsidRPr="00D95B75">
        <w:t xml:space="preserve"> What measures </w:t>
      </w:r>
      <w:r w:rsidR="00C51D9E" w:rsidRPr="00D95B75">
        <w:t>have been</w:t>
      </w:r>
      <w:r w:rsidR="00713819" w:rsidRPr="00D95B75">
        <w:t xml:space="preserve"> taken to adopt a due</w:t>
      </w:r>
      <w:r w:rsidR="001C1370" w:rsidRPr="00D95B75">
        <w:t>-</w:t>
      </w:r>
      <w:r w:rsidR="00713819" w:rsidRPr="00D95B75">
        <w:t>diligence framework</w:t>
      </w:r>
      <w:r w:rsidR="00C51D9E" w:rsidRPr="00D95B75">
        <w:t>, including a monitoring mechanism,</w:t>
      </w:r>
      <w:r w:rsidR="00713819" w:rsidRPr="00D95B75">
        <w:t xml:space="preserve"> concerning violence</w:t>
      </w:r>
      <w:r w:rsidR="00C51D9E" w:rsidRPr="00D95B75">
        <w:t xml:space="preserve"> against persons with disabilities</w:t>
      </w:r>
      <w:r w:rsidR="001C1370" w:rsidRPr="00D95B75">
        <w:t>,</w:t>
      </w:r>
      <w:r w:rsidR="00713819" w:rsidRPr="00D95B75">
        <w:t xml:space="preserve"> including effective and enforceable </w:t>
      </w:r>
      <w:r w:rsidR="00AE738E" w:rsidRPr="00D95B75">
        <w:t xml:space="preserve">remedies and </w:t>
      </w:r>
      <w:r w:rsidR="00713819" w:rsidRPr="00D95B75">
        <w:t>penalties for perpetrators</w:t>
      </w:r>
      <w:r w:rsidR="00881F03" w:rsidRPr="00D95B75">
        <w:t>?</w:t>
      </w:r>
    </w:p>
    <w:p w:rsidR="00862AB5" w:rsidRPr="00D95B75" w:rsidRDefault="00D8600B" w:rsidP="00862AB5">
      <w:pPr>
        <w:pStyle w:val="H23G"/>
      </w:pPr>
      <w:r w:rsidRPr="00D95B75">
        <w:tab/>
      </w:r>
      <w:r w:rsidRPr="00D95B75">
        <w:tab/>
      </w:r>
      <w:r w:rsidR="00862AB5" w:rsidRPr="00D95B75">
        <w:t>Liberty of movement and nationality (art. 18)</w:t>
      </w:r>
    </w:p>
    <w:p w:rsidR="00862AB5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15.</w:t>
      </w:r>
      <w:r w:rsidRPr="00D95B75">
        <w:tab/>
      </w:r>
      <w:r w:rsidR="00862AB5" w:rsidRPr="00D95B75">
        <w:t>Please provide update</w:t>
      </w:r>
      <w:r w:rsidR="00C51D9E" w:rsidRPr="00D95B75">
        <w:t xml:space="preserve">d information </w:t>
      </w:r>
      <w:r w:rsidR="00862AB5" w:rsidRPr="00D95B75">
        <w:t xml:space="preserve">on </w:t>
      </w:r>
      <w:r w:rsidR="00836600" w:rsidRPr="00D95B75">
        <w:t xml:space="preserve">the </w:t>
      </w:r>
      <w:r w:rsidR="00862AB5" w:rsidRPr="00D95B75">
        <w:t xml:space="preserve">measures </w:t>
      </w:r>
      <w:r w:rsidR="00C51D9E" w:rsidRPr="00D95B75">
        <w:t>adopted</w:t>
      </w:r>
      <w:r w:rsidR="00862AB5" w:rsidRPr="00D95B75">
        <w:t xml:space="preserve"> by the </w:t>
      </w:r>
      <w:r w:rsidR="00F95067" w:rsidRPr="00D95B75">
        <w:t xml:space="preserve">State party </w:t>
      </w:r>
      <w:r w:rsidR="00862AB5" w:rsidRPr="00D95B75">
        <w:t>to repe</w:t>
      </w:r>
      <w:r w:rsidR="00C51D9E" w:rsidRPr="00D95B75">
        <w:t>a</w:t>
      </w:r>
      <w:r w:rsidR="00862AB5" w:rsidRPr="00D95B75">
        <w:t xml:space="preserve">l the provision in the 2005 Citizenship and Immigration Control Bill, which lists </w:t>
      </w:r>
      <w:r w:rsidR="00E124FC" w:rsidRPr="00D95B75">
        <w:t>“</w:t>
      </w:r>
      <w:r w:rsidR="00862AB5" w:rsidRPr="00D95B75">
        <w:t>unsoundness of mind</w:t>
      </w:r>
      <w:r w:rsidR="00E124FC" w:rsidRPr="00D95B75">
        <w:t>”</w:t>
      </w:r>
      <w:r w:rsidR="00862AB5" w:rsidRPr="00D95B75">
        <w:t xml:space="preserve"> as a condition </w:t>
      </w:r>
      <w:r w:rsidR="00C51D9E" w:rsidRPr="00D95B75">
        <w:t xml:space="preserve">for </w:t>
      </w:r>
      <w:r w:rsidR="00862AB5" w:rsidRPr="00D95B75">
        <w:t xml:space="preserve">forbidding acquisition of dual citizenship. </w:t>
      </w:r>
    </w:p>
    <w:p w:rsidR="00D8600B" w:rsidRPr="00D95B75" w:rsidRDefault="0047668F" w:rsidP="0047668F">
      <w:pPr>
        <w:pStyle w:val="H23G"/>
      </w:pPr>
      <w:r w:rsidRPr="00D95B75">
        <w:tab/>
      </w:r>
      <w:r w:rsidRPr="00D95B75">
        <w:tab/>
      </w:r>
      <w:r w:rsidR="00D8600B" w:rsidRPr="00D95B75">
        <w:t>Living independently and being included in the community (art. 19)</w:t>
      </w:r>
    </w:p>
    <w:p w:rsidR="00397C3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16.</w:t>
      </w:r>
      <w:r w:rsidRPr="00D95B75">
        <w:tab/>
      </w:r>
      <w:r w:rsidR="00862AB5" w:rsidRPr="00D95B75">
        <w:t>Please provide information</w:t>
      </w:r>
      <w:r w:rsidR="00295A7A" w:rsidRPr="00D95B75">
        <w:t xml:space="preserve">, including statistical data, </w:t>
      </w:r>
      <w:r w:rsidR="00862AB5" w:rsidRPr="00D95B75">
        <w:t>on persons with disabilities in institution</w:t>
      </w:r>
      <w:r w:rsidR="00F95067" w:rsidRPr="00D95B75">
        <w:t>s</w:t>
      </w:r>
      <w:r w:rsidR="00862AB5" w:rsidRPr="00D95B75">
        <w:t xml:space="preserve">, disaggregated by </w:t>
      </w:r>
      <w:r w:rsidR="00F95067" w:rsidRPr="00D95B75">
        <w:t>sex</w:t>
      </w:r>
      <w:r w:rsidR="00862AB5" w:rsidRPr="00D95B75">
        <w:t xml:space="preserve">, age and </w:t>
      </w:r>
      <w:r w:rsidR="00F95067" w:rsidRPr="00D95B75">
        <w:t xml:space="preserve">impairment </w:t>
      </w:r>
      <w:r w:rsidR="00862AB5" w:rsidRPr="00D95B75">
        <w:t>type</w:t>
      </w:r>
      <w:r w:rsidR="00295A7A" w:rsidRPr="00D95B75">
        <w:t xml:space="preserve">. Please also provide information about </w:t>
      </w:r>
      <w:r w:rsidR="00B265AB" w:rsidRPr="00D95B75">
        <w:t xml:space="preserve">the </w:t>
      </w:r>
      <w:r w:rsidR="00295A7A" w:rsidRPr="00D95B75">
        <w:t xml:space="preserve">percentages of </w:t>
      </w:r>
      <w:r w:rsidR="00862AB5" w:rsidRPr="00D95B75">
        <w:t>persons with disabilities who receive</w:t>
      </w:r>
      <w:r w:rsidR="00F95067" w:rsidRPr="00D95B75">
        <w:t xml:space="preserve"> State</w:t>
      </w:r>
      <w:r w:rsidR="00B265AB" w:rsidRPr="00D95B75">
        <w:t>-</w:t>
      </w:r>
      <w:r w:rsidR="00F95067" w:rsidRPr="00D95B75">
        <w:t>funded</w:t>
      </w:r>
      <w:r w:rsidR="00862AB5" w:rsidRPr="00D95B75">
        <w:t xml:space="preserve"> services</w:t>
      </w:r>
      <w:r w:rsidR="00F95067" w:rsidRPr="00D95B75">
        <w:t xml:space="preserve"> </w:t>
      </w:r>
      <w:r w:rsidR="00862AB5" w:rsidRPr="00D95B75">
        <w:t>enabling them to live independently within the community</w:t>
      </w:r>
      <w:r w:rsidR="00F95067" w:rsidRPr="00D95B75">
        <w:t>, including personal assistance.</w:t>
      </w:r>
      <w:r w:rsidR="00862AB5" w:rsidRPr="00D95B75">
        <w:t xml:space="preserve"> </w:t>
      </w:r>
    </w:p>
    <w:p w:rsidR="00D8600B" w:rsidRPr="00D95B75" w:rsidRDefault="00D8600B" w:rsidP="00D8600B">
      <w:pPr>
        <w:pStyle w:val="H23G"/>
      </w:pPr>
      <w:r w:rsidRPr="00D95B75">
        <w:tab/>
      </w:r>
      <w:r w:rsidRPr="00D95B75">
        <w:tab/>
        <w:t>Education (art. 24)</w:t>
      </w:r>
    </w:p>
    <w:p w:rsidR="00397C3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17.</w:t>
      </w:r>
      <w:r w:rsidRPr="00D95B75">
        <w:tab/>
      </w:r>
      <w:r w:rsidR="00445FC5" w:rsidRPr="00D95B75">
        <w:t xml:space="preserve">Please provide information on the development and </w:t>
      </w:r>
      <w:r w:rsidR="00295A7A" w:rsidRPr="00D95B75">
        <w:t>adoption</w:t>
      </w:r>
      <w:r w:rsidR="00445FC5" w:rsidRPr="00D95B75">
        <w:t xml:space="preserve"> of an inclusive education </w:t>
      </w:r>
      <w:r w:rsidR="00295A7A" w:rsidRPr="00D95B75">
        <w:t xml:space="preserve">system in </w:t>
      </w:r>
      <w:r w:rsidR="00445FC5" w:rsidRPr="00D95B75">
        <w:t>law and programmes</w:t>
      </w:r>
      <w:r w:rsidR="00295A7A" w:rsidRPr="00D95B75">
        <w:t>,</w:t>
      </w:r>
      <w:r w:rsidR="00445FC5" w:rsidRPr="00D95B75">
        <w:t xml:space="preserve"> </w:t>
      </w:r>
      <w:r w:rsidR="00B265AB" w:rsidRPr="00D95B75">
        <w:t xml:space="preserve">to ensure </w:t>
      </w:r>
      <w:r w:rsidR="00445FC5" w:rsidRPr="00D95B75">
        <w:t>an enforceable right to inclusive education for all girls and boys with concrete measurable indicators and timelines.</w:t>
      </w:r>
      <w:r w:rsidR="00445FC5" w:rsidRPr="00D95B75" w:rsidDel="00445FC5">
        <w:t xml:space="preserve"> </w:t>
      </w:r>
    </w:p>
    <w:p w:rsidR="00397C3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18.</w:t>
      </w:r>
      <w:r w:rsidRPr="00D95B75">
        <w:tab/>
      </w:r>
      <w:r w:rsidR="00397C3B" w:rsidRPr="00D95B75">
        <w:t xml:space="preserve">Please explain </w:t>
      </w:r>
      <w:r w:rsidR="00F5383B" w:rsidRPr="00D95B75">
        <w:t xml:space="preserve">the </w:t>
      </w:r>
      <w:r w:rsidR="00397C3B" w:rsidRPr="00D95B75">
        <w:t xml:space="preserve">specific measures </w:t>
      </w:r>
      <w:r w:rsidR="00295A7A" w:rsidRPr="00D95B75">
        <w:t>adopted</w:t>
      </w:r>
      <w:r w:rsidR="00397C3B" w:rsidRPr="00D95B75">
        <w:t xml:space="preserve"> under the affirmative action program</w:t>
      </w:r>
      <w:r w:rsidR="006E1D14" w:rsidRPr="00D95B75">
        <w:t>me</w:t>
      </w:r>
      <w:r w:rsidR="00397C3B" w:rsidRPr="00D95B75">
        <w:t xml:space="preserve"> of the Universities and Other Tertiary Institutions Act and their impact </w:t>
      </w:r>
      <w:r w:rsidR="00295A7A" w:rsidRPr="00D95B75">
        <w:t xml:space="preserve">in </w:t>
      </w:r>
      <w:r w:rsidR="00397C3B" w:rsidRPr="00D95B75">
        <w:t xml:space="preserve">terms of number of students with disabilities attending higher education. </w:t>
      </w:r>
    </w:p>
    <w:p w:rsidR="00DD548F" w:rsidRPr="00D95B75" w:rsidRDefault="00D8600B" w:rsidP="00DD548F">
      <w:pPr>
        <w:pStyle w:val="H23G"/>
      </w:pPr>
      <w:r w:rsidRPr="00D95B75">
        <w:tab/>
      </w:r>
      <w:r w:rsidRPr="00D95B75">
        <w:tab/>
      </w:r>
      <w:r w:rsidR="00DD548F" w:rsidRPr="00D95B75">
        <w:t>Health (art. 25)</w:t>
      </w:r>
    </w:p>
    <w:p w:rsidR="00DD548F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19.</w:t>
      </w:r>
      <w:r w:rsidRPr="00D95B75">
        <w:tab/>
      </w:r>
      <w:r w:rsidR="00DD548F" w:rsidRPr="00D95B75">
        <w:t xml:space="preserve">Please provide information on the current state of </w:t>
      </w:r>
      <w:r w:rsidR="00DC77C2" w:rsidRPr="00D95B75">
        <w:t>health legislation</w:t>
      </w:r>
      <w:r w:rsidR="00B52ACC" w:rsidRPr="00D95B75">
        <w:t xml:space="preserve"> noted in paragraph 195</w:t>
      </w:r>
      <w:r w:rsidR="00DC77C2" w:rsidRPr="00D95B75">
        <w:t xml:space="preserve"> </w:t>
      </w:r>
      <w:r w:rsidR="00A82727" w:rsidRPr="00D95B75">
        <w:t xml:space="preserve">of the </w:t>
      </w:r>
      <w:r w:rsidR="00904BC1" w:rsidRPr="00D95B75">
        <w:t xml:space="preserve">State party report </w:t>
      </w:r>
      <w:r w:rsidR="00DC77C2" w:rsidRPr="00D95B75">
        <w:t xml:space="preserve">with particular implications for persons with disabilities. What steps </w:t>
      </w:r>
      <w:r w:rsidR="00904BC1" w:rsidRPr="00D95B75">
        <w:t>have been adopted</w:t>
      </w:r>
      <w:r w:rsidR="00DC77C2" w:rsidRPr="00D95B75">
        <w:t xml:space="preserve"> to repeal legislation </w:t>
      </w:r>
      <w:r w:rsidR="00904BC1" w:rsidRPr="00D95B75">
        <w:t xml:space="preserve">and eradicate practices </w:t>
      </w:r>
      <w:r w:rsidR="00F5383B" w:rsidRPr="00D95B75">
        <w:t xml:space="preserve">that </w:t>
      </w:r>
      <w:r w:rsidR="00DC77C2" w:rsidRPr="00D95B75">
        <w:t>violate the right of persons with disabilities to express their free and informed consent, especially for persons with intellectual and/or psychosocial disabilities</w:t>
      </w:r>
      <w:r w:rsidR="00E77937" w:rsidRPr="00D95B75">
        <w:t xml:space="preserve"> with regard to forced t</w:t>
      </w:r>
      <w:r w:rsidR="00904BC1" w:rsidRPr="00D95B75">
        <w:t xml:space="preserve">reatment, including harmful </w:t>
      </w:r>
      <w:r w:rsidR="00E77937" w:rsidRPr="00D95B75">
        <w:t>traditional practices</w:t>
      </w:r>
      <w:r w:rsidR="00DC77C2" w:rsidRPr="00D95B75">
        <w:t>?</w:t>
      </w:r>
      <w:r w:rsidR="00E124FC" w:rsidRPr="00D95B75">
        <w:t xml:space="preserve"> </w:t>
      </w:r>
    </w:p>
    <w:p w:rsidR="00CE3C90" w:rsidRPr="00D95B75" w:rsidRDefault="0047668F" w:rsidP="0047668F">
      <w:pPr>
        <w:pStyle w:val="H23G"/>
      </w:pPr>
      <w:r w:rsidRPr="00D95B75">
        <w:tab/>
      </w:r>
      <w:r w:rsidRPr="00D95B75">
        <w:tab/>
      </w:r>
      <w:r w:rsidR="00CE3C90" w:rsidRPr="00D95B75">
        <w:t>Habilitation and rehabilitation (art. 26)</w:t>
      </w:r>
    </w:p>
    <w:p w:rsidR="00397C3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20.</w:t>
      </w:r>
      <w:r w:rsidRPr="00D95B75">
        <w:tab/>
      </w:r>
      <w:r w:rsidR="00397C3B" w:rsidRPr="00D95B75">
        <w:t xml:space="preserve">Please </w:t>
      </w:r>
      <w:r w:rsidR="00155CBF" w:rsidRPr="00D95B75">
        <w:t xml:space="preserve">provide information on the measures taken to expand </w:t>
      </w:r>
      <w:r w:rsidR="00397C3B" w:rsidRPr="00D95B75">
        <w:t>community</w:t>
      </w:r>
      <w:r w:rsidR="00155CBF" w:rsidRPr="00D95B75">
        <w:t>-</w:t>
      </w:r>
      <w:r w:rsidR="00397C3B" w:rsidRPr="00D95B75">
        <w:t>based rehabilitation program</w:t>
      </w:r>
      <w:r w:rsidR="00155CBF" w:rsidRPr="00D95B75">
        <w:t>mes. Please elaborate on the coverage of programmes across the country</w:t>
      </w:r>
      <w:r w:rsidR="00F5383B" w:rsidRPr="00D95B75">
        <w:t>,</w:t>
      </w:r>
      <w:r w:rsidR="00155CBF" w:rsidRPr="00D95B75">
        <w:t xml:space="preserve"> especially in rural and remote areas.</w:t>
      </w:r>
      <w:r w:rsidR="00E124FC" w:rsidRPr="00D95B75">
        <w:t xml:space="preserve"> </w:t>
      </w:r>
    </w:p>
    <w:p w:rsidR="00D8600B" w:rsidRPr="00D95B75" w:rsidRDefault="00D8600B" w:rsidP="00D8600B">
      <w:pPr>
        <w:pStyle w:val="H23G"/>
      </w:pPr>
      <w:r w:rsidRPr="00D95B75">
        <w:tab/>
      </w:r>
      <w:r w:rsidRPr="00D95B75">
        <w:tab/>
        <w:t>Work and employment (art. 27)</w:t>
      </w:r>
    </w:p>
    <w:p w:rsidR="00397C3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21.</w:t>
      </w:r>
      <w:r w:rsidRPr="00D95B75">
        <w:tab/>
      </w:r>
      <w:r w:rsidR="00397C3B" w:rsidRPr="00D95B75">
        <w:t xml:space="preserve">Please provide data on the employment rate of persons </w:t>
      </w:r>
      <w:r w:rsidR="00F67E88" w:rsidRPr="00D95B75">
        <w:t>with disabilities</w:t>
      </w:r>
      <w:r w:rsidR="00397C3B" w:rsidRPr="00D95B75">
        <w:t xml:space="preserve">. Please </w:t>
      </w:r>
      <w:r w:rsidR="0018007A" w:rsidRPr="00D95B75">
        <w:t xml:space="preserve">also </w:t>
      </w:r>
      <w:r w:rsidR="00EC169B" w:rsidRPr="00D95B75">
        <w:t>provide specific information</w:t>
      </w:r>
      <w:r w:rsidR="0018007A" w:rsidRPr="00D95B75">
        <w:t xml:space="preserve"> </w:t>
      </w:r>
      <w:r w:rsidR="002A7E84" w:rsidRPr="00D95B75">
        <w:t xml:space="preserve">on the </w:t>
      </w:r>
      <w:r w:rsidR="0018007A" w:rsidRPr="00D95B75">
        <w:t>impact</w:t>
      </w:r>
      <w:r w:rsidR="00EC169B" w:rsidRPr="00D95B75">
        <w:t xml:space="preserve"> </w:t>
      </w:r>
      <w:r w:rsidR="002A7E84" w:rsidRPr="00D95B75">
        <w:t xml:space="preserve">of </w:t>
      </w:r>
      <w:r w:rsidR="00EC169B" w:rsidRPr="00D95B75">
        <w:t>the</w:t>
      </w:r>
      <w:r w:rsidR="002A7E84" w:rsidRPr="00D95B75">
        <w:t xml:space="preserve"> implementation </w:t>
      </w:r>
      <w:r w:rsidR="00EC169B" w:rsidRPr="00D95B75">
        <w:t>of ta</w:t>
      </w:r>
      <w:r w:rsidR="002A7E84" w:rsidRPr="00D95B75">
        <w:t>x reduction policies, including recent trends</w:t>
      </w:r>
      <w:r w:rsidR="00EC169B" w:rsidRPr="00D95B75">
        <w:t>.</w:t>
      </w:r>
      <w:r w:rsidR="00E124FC" w:rsidRPr="00D95B75">
        <w:t xml:space="preserve"> </w:t>
      </w:r>
      <w:r w:rsidR="0018007A" w:rsidRPr="00D95B75">
        <w:t xml:space="preserve">What measures are in place to ensure </w:t>
      </w:r>
      <w:r w:rsidR="00031114" w:rsidRPr="00D95B75">
        <w:t xml:space="preserve">the </w:t>
      </w:r>
      <w:r w:rsidR="0018007A" w:rsidRPr="00D95B75">
        <w:t>active inclusion of persons with disabilities in the labour force?</w:t>
      </w:r>
    </w:p>
    <w:p w:rsidR="00351C8E" w:rsidRPr="00D95B75" w:rsidRDefault="0047668F" w:rsidP="0047668F">
      <w:pPr>
        <w:pStyle w:val="H23G"/>
      </w:pPr>
      <w:r w:rsidRPr="00D95B75">
        <w:tab/>
      </w:r>
      <w:r w:rsidRPr="00D95B75">
        <w:tab/>
      </w:r>
      <w:r w:rsidR="00351C8E" w:rsidRPr="00D95B75">
        <w:t xml:space="preserve">Adequate standard of living and social protection (art. 28) </w:t>
      </w:r>
    </w:p>
    <w:p w:rsidR="00397C3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22.</w:t>
      </w:r>
      <w:r w:rsidRPr="00D95B75">
        <w:tab/>
      </w:r>
      <w:r w:rsidR="006845C1" w:rsidRPr="00D95B75">
        <w:t xml:space="preserve">What </w:t>
      </w:r>
      <w:r w:rsidR="00881F03" w:rsidRPr="00D95B75">
        <w:t>measures</w:t>
      </w:r>
      <w:r w:rsidR="006845C1" w:rsidRPr="00D95B75">
        <w:t xml:space="preserve"> </w:t>
      </w:r>
      <w:r w:rsidR="00031114" w:rsidRPr="00D95B75">
        <w:t>have been adopted</w:t>
      </w:r>
      <w:r w:rsidR="006845C1" w:rsidRPr="00D95B75">
        <w:t xml:space="preserve"> to ensure that </w:t>
      </w:r>
      <w:r w:rsidR="00952D48" w:rsidRPr="00D95B75">
        <w:t>persons with d</w:t>
      </w:r>
      <w:r w:rsidR="00031114" w:rsidRPr="00D95B75">
        <w:t xml:space="preserve">isabilities are included in mainstream </w:t>
      </w:r>
      <w:r w:rsidR="00952D48" w:rsidRPr="00D95B75">
        <w:t xml:space="preserve">health </w:t>
      </w:r>
      <w:r w:rsidR="00031114" w:rsidRPr="00D95B75">
        <w:t xml:space="preserve">and social </w:t>
      </w:r>
      <w:r w:rsidR="00952D48" w:rsidRPr="00D95B75">
        <w:t>insurance</w:t>
      </w:r>
      <w:r w:rsidR="00031114" w:rsidRPr="00D95B75">
        <w:t xml:space="preserve"> schemes</w:t>
      </w:r>
      <w:r w:rsidR="00881F03" w:rsidRPr="00D95B75">
        <w:t>?</w:t>
      </w:r>
      <w:r w:rsidR="00E124FC" w:rsidRPr="00D95B75">
        <w:t xml:space="preserve"> </w:t>
      </w:r>
      <w:r w:rsidR="00952D48" w:rsidRPr="00D95B75">
        <w:t xml:space="preserve">Please also </w:t>
      </w:r>
      <w:r w:rsidR="006845C1" w:rsidRPr="00D95B75">
        <w:t>expl</w:t>
      </w:r>
      <w:r w:rsidR="00031114" w:rsidRPr="00D95B75">
        <w:t>ain the measures that have been adopted</w:t>
      </w:r>
      <w:r w:rsidR="006845C1" w:rsidRPr="00D95B75">
        <w:t xml:space="preserve"> to </w:t>
      </w:r>
      <w:r w:rsidR="00031114" w:rsidRPr="00D95B75">
        <w:t xml:space="preserve">mainstream </w:t>
      </w:r>
      <w:r w:rsidR="006845C1" w:rsidRPr="00D95B75">
        <w:t xml:space="preserve">persons with disabilities in </w:t>
      </w:r>
      <w:r w:rsidR="00F5383B" w:rsidRPr="00D95B75">
        <w:t>poverty-</w:t>
      </w:r>
      <w:r w:rsidR="006845C1" w:rsidRPr="00D95B75">
        <w:t xml:space="preserve">reduction strategies. </w:t>
      </w:r>
    </w:p>
    <w:p w:rsidR="00DD548F" w:rsidRPr="00D95B75" w:rsidRDefault="0047668F" w:rsidP="0047668F">
      <w:pPr>
        <w:pStyle w:val="H23G"/>
      </w:pPr>
      <w:r w:rsidRPr="00D95B75">
        <w:tab/>
      </w:r>
      <w:r w:rsidRPr="00D95B75">
        <w:tab/>
      </w:r>
      <w:r w:rsidR="00DD548F" w:rsidRPr="00D95B75">
        <w:t>Participation in political and public life (art</w:t>
      </w:r>
      <w:r w:rsidR="00024DFB" w:rsidRPr="00D95B75">
        <w:t>.</w:t>
      </w:r>
      <w:r w:rsidR="00DD548F" w:rsidRPr="00D95B75">
        <w:t xml:space="preserve"> 29)</w:t>
      </w:r>
    </w:p>
    <w:p w:rsidR="00DD548F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23.</w:t>
      </w:r>
      <w:r w:rsidRPr="00D95B75">
        <w:tab/>
      </w:r>
      <w:r w:rsidR="00DD548F" w:rsidRPr="00D95B75">
        <w:t xml:space="preserve">Please </w:t>
      </w:r>
      <w:r w:rsidR="00031114" w:rsidRPr="00D95B75">
        <w:t xml:space="preserve">indicate the </w:t>
      </w:r>
      <w:r w:rsidR="00DD548F" w:rsidRPr="00D95B75">
        <w:t xml:space="preserve">steps taken to improve </w:t>
      </w:r>
      <w:r w:rsidR="00186B79" w:rsidRPr="00D95B75">
        <w:t xml:space="preserve">the </w:t>
      </w:r>
      <w:r w:rsidR="00DD548F" w:rsidRPr="00D95B75">
        <w:t xml:space="preserve">participation </w:t>
      </w:r>
      <w:r w:rsidR="00031114" w:rsidRPr="00D95B75">
        <w:t xml:space="preserve">of </w:t>
      </w:r>
      <w:r w:rsidR="00DD548F" w:rsidRPr="00D95B75">
        <w:t xml:space="preserve">persons with disabilities in political and public life. </w:t>
      </w:r>
      <w:r w:rsidR="00903716" w:rsidRPr="00D95B75">
        <w:t xml:space="preserve">What steps </w:t>
      </w:r>
      <w:r w:rsidR="00031114" w:rsidRPr="00D95B75">
        <w:t>have been</w:t>
      </w:r>
      <w:r w:rsidR="00903716" w:rsidRPr="00D95B75">
        <w:t xml:space="preserve"> taken to improve </w:t>
      </w:r>
      <w:r w:rsidR="00186B79" w:rsidRPr="00D95B75">
        <w:t xml:space="preserve">the </w:t>
      </w:r>
      <w:r w:rsidR="00903716" w:rsidRPr="00D95B75">
        <w:t xml:space="preserve">accessibility of </w:t>
      </w:r>
      <w:r w:rsidR="005C687A" w:rsidRPr="00D95B75">
        <w:t xml:space="preserve">electoral processes and </w:t>
      </w:r>
      <w:r w:rsidR="00186B79" w:rsidRPr="00D95B75">
        <w:t xml:space="preserve">the </w:t>
      </w:r>
      <w:r w:rsidR="005C687A" w:rsidRPr="00D95B75">
        <w:t xml:space="preserve">materials for </w:t>
      </w:r>
      <w:r w:rsidR="00903716" w:rsidRPr="00D95B75">
        <w:t>persons with disabilities</w:t>
      </w:r>
      <w:r w:rsidR="00186B79" w:rsidRPr="00D95B75">
        <w:t>,</w:t>
      </w:r>
      <w:r w:rsidR="00903716" w:rsidRPr="00D95B75">
        <w:t xml:space="preserve"> and what measures have been </w:t>
      </w:r>
      <w:r w:rsidR="005C687A" w:rsidRPr="00D95B75">
        <w:t>adopted</w:t>
      </w:r>
      <w:r w:rsidR="00903716" w:rsidRPr="00D95B75">
        <w:t xml:space="preserve"> to repeal restrictions on persons with disabilities to vote</w:t>
      </w:r>
      <w:r w:rsidR="008E6EBE" w:rsidRPr="00D95B75">
        <w:t xml:space="preserve"> and to be elected</w:t>
      </w:r>
      <w:r w:rsidR="00881F03" w:rsidRPr="00D95B75">
        <w:t>?</w:t>
      </w:r>
      <w:r w:rsidR="00E124FC" w:rsidRPr="00D95B75">
        <w:t xml:space="preserve"> </w:t>
      </w:r>
    </w:p>
    <w:p w:rsidR="00397C3B" w:rsidRPr="00D95B75" w:rsidRDefault="00D8600B" w:rsidP="0047668F">
      <w:pPr>
        <w:pStyle w:val="H23G"/>
      </w:pPr>
      <w:r w:rsidRPr="00D95B75">
        <w:tab/>
      </w:r>
      <w:r w:rsidRPr="00D95B75">
        <w:tab/>
      </w:r>
      <w:r w:rsidR="00397C3B" w:rsidRPr="00D95B75">
        <w:t>Participation in cultural life, recreation, leisure and sport (art. 30)</w:t>
      </w:r>
    </w:p>
    <w:p w:rsidR="00D8600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24.</w:t>
      </w:r>
      <w:r w:rsidRPr="00D95B75">
        <w:tab/>
      </w:r>
      <w:r w:rsidR="00397C3B" w:rsidRPr="00D95B75">
        <w:t xml:space="preserve">Please explain </w:t>
      </w:r>
      <w:r w:rsidR="005C687A" w:rsidRPr="00D95B75">
        <w:t>the</w:t>
      </w:r>
      <w:r w:rsidR="00397C3B" w:rsidRPr="00D95B75">
        <w:t xml:space="preserve"> measures </w:t>
      </w:r>
      <w:r w:rsidR="005C687A" w:rsidRPr="00D95B75">
        <w:t xml:space="preserve">that </w:t>
      </w:r>
      <w:r w:rsidR="00397C3B" w:rsidRPr="00D95B75">
        <w:t>have been taken to ensure implementation of section 38 of the Persons with Disabilities Act 2006</w:t>
      </w:r>
      <w:r w:rsidR="00186B79" w:rsidRPr="00D95B75">
        <w:t>,</w:t>
      </w:r>
      <w:r w:rsidR="00397C3B" w:rsidRPr="00D95B75">
        <w:t xml:space="preserve"> which provides for </w:t>
      </w:r>
      <w:r w:rsidR="00186B79" w:rsidRPr="00D95B75">
        <w:t xml:space="preserve">the </w:t>
      </w:r>
      <w:r w:rsidR="00397C3B" w:rsidRPr="00D95B75">
        <w:t xml:space="preserve">full participation of persons with disabilities in the cultural life of their community and to develop and utilize their creative, artistic </w:t>
      </w:r>
      <w:r w:rsidR="008E6EBE" w:rsidRPr="00D95B75">
        <w:t xml:space="preserve">and sporting </w:t>
      </w:r>
      <w:r w:rsidR="00397C3B" w:rsidRPr="00D95B75">
        <w:t>potential for the enrichment of their community as well as to have access to broadcasting, films, theatres and other cultural activities</w:t>
      </w:r>
      <w:r w:rsidR="00DD548F" w:rsidRPr="00D95B75">
        <w:t>.</w:t>
      </w:r>
    </w:p>
    <w:p w:rsidR="00397C3B" w:rsidRPr="00D95B75" w:rsidRDefault="0047668F" w:rsidP="0047668F">
      <w:pPr>
        <w:pStyle w:val="H23G"/>
      </w:pPr>
      <w:r w:rsidRPr="00D95B75">
        <w:tab/>
      </w:r>
      <w:r w:rsidRPr="00D95B75">
        <w:tab/>
      </w:r>
      <w:r w:rsidR="00397C3B" w:rsidRPr="00D95B75">
        <w:t>Statistics and data collection (art. 31)</w:t>
      </w:r>
    </w:p>
    <w:p w:rsidR="00D8600B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25.</w:t>
      </w:r>
      <w:r w:rsidRPr="00D95B75">
        <w:tab/>
      </w:r>
      <w:r w:rsidR="00397C3B" w:rsidRPr="00D95B75">
        <w:t xml:space="preserve">Please provide </w:t>
      </w:r>
      <w:r w:rsidR="00186B79" w:rsidRPr="00D95B75">
        <w:t xml:space="preserve">an </w:t>
      </w:r>
      <w:r w:rsidR="00397C3B" w:rsidRPr="00D95B75">
        <w:t xml:space="preserve">update on </w:t>
      </w:r>
      <w:r w:rsidR="00186B79" w:rsidRPr="00D95B75">
        <w:t xml:space="preserve">the </w:t>
      </w:r>
      <w:r w:rsidR="00397C3B" w:rsidRPr="00D95B75">
        <w:t xml:space="preserve">concrete steps taken to establish </w:t>
      </w:r>
      <w:r w:rsidR="00264B3C" w:rsidRPr="00D95B75">
        <w:t xml:space="preserve">indicators and comparable data sets </w:t>
      </w:r>
      <w:r w:rsidR="00397C3B" w:rsidRPr="00D95B75">
        <w:t xml:space="preserve">to compile statistics on </w:t>
      </w:r>
      <w:r w:rsidR="00264B3C" w:rsidRPr="00D95B75">
        <w:t>all of the</w:t>
      </w:r>
      <w:r w:rsidR="00397C3B" w:rsidRPr="00D95B75">
        <w:t xml:space="preserve"> articles of the Convention so as to inform disability programming and guide subsequent reporting on the Convention</w:t>
      </w:r>
      <w:r w:rsidR="00264B3C" w:rsidRPr="00D95B75">
        <w:t>.</w:t>
      </w:r>
      <w:r w:rsidR="00397C3B" w:rsidRPr="00D95B75">
        <w:t xml:space="preserve"> </w:t>
      </w:r>
    </w:p>
    <w:p w:rsidR="00DD548F" w:rsidRPr="00D95B75" w:rsidRDefault="0047668F" w:rsidP="0047668F">
      <w:pPr>
        <w:pStyle w:val="H23G"/>
      </w:pPr>
      <w:r w:rsidRPr="00D95B75">
        <w:tab/>
      </w:r>
      <w:r w:rsidRPr="00D95B75">
        <w:tab/>
      </w:r>
      <w:r w:rsidR="00DD548F" w:rsidRPr="00D95B75">
        <w:t>National implementation and monitoring (art. 33)</w:t>
      </w:r>
    </w:p>
    <w:p w:rsidR="00DD548F" w:rsidRPr="00D95B75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26.</w:t>
      </w:r>
      <w:r w:rsidRPr="00D95B75">
        <w:tab/>
      </w:r>
      <w:r w:rsidR="00DD548F" w:rsidRPr="00D95B75">
        <w:t xml:space="preserve">Please </w:t>
      </w:r>
      <w:r w:rsidR="005C687A" w:rsidRPr="00D95B75">
        <w:t>provide information on the focal points appointed under article 33</w:t>
      </w:r>
      <w:r w:rsidR="00186B79" w:rsidRPr="00D95B75">
        <w:t> </w:t>
      </w:r>
      <w:r w:rsidR="005C687A" w:rsidRPr="00D95B75">
        <w:t xml:space="preserve">(1) and </w:t>
      </w:r>
      <w:r w:rsidR="00186B79" w:rsidRPr="00D95B75">
        <w:t xml:space="preserve">the </w:t>
      </w:r>
      <w:r w:rsidR="00DD548F" w:rsidRPr="00D95B75">
        <w:t xml:space="preserve">independent monitoring </w:t>
      </w:r>
      <w:r w:rsidR="005C687A" w:rsidRPr="00D95B75">
        <w:t xml:space="preserve">mechanisms </w:t>
      </w:r>
      <w:r w:rsidR="00186B79" w:rsidRPr="00D95B75">
        <w:t xml:space="preserve">introduced </w:t>
      </w:r>
      <w:r w:rsidR="005C687A" w:rsidRPr="00D95B75">
        <w:t>under article 33</w:t>
      </w:r>
      <w:r w:rsidR="00186B79" w:rsidRPr="00D95B75">
        <w:t> </w:t>
      </w:r>
      <w:r w:rsidR="005C687A" w:rsidRPr="00D95B75">
        <w:t>(2) of the Convention. T</w:t>
      </w:r>
      <w:r w:rsidR="000202A6" w:rsidRPr="00D95B75">
        <w:t xml:space="preserve">o what extent </w:t>
      </w:r>
      <w:r w:rsidR="00186B79" w:rsidRPr="00D95B75">
        <w:t xml:space="preserve">do </w:t>
      </w:r>
      <w:r w:rsidR="000202A6" w:rsidRPr="00D95B75">
        <w:t>organizations of persons with disabilities participate in the national implementation and monitoring frameworks?</w:t>
      </w:r>
    </w:p>
    <w:p w:rsidR="00006DF0" w:rsidRDefault="00A835E6" w:rsidP="00D95B75">
      <w:pPr>
        <w:widowControl w:val="0"/>
        <w:tabs>
          <w:tab w:val="left" w:pos="1701"/>
        </w:tabs>
        <w:autoSpaceDE w:val="0"/>
        <w:autoSpaceDN w:val="0"/>
        <w:adjustRightInd w:val="0"/>
        <w:spacing w:after="120"/>
        <w:ind w:left="1134" w:right="1134"/>
        <w:jc w:val="both"/>
      </w:pPr>
      <w:r w:rsidRPr="00D95B75">
        <w:t>27.</w:t>
      </w:r>
      <w:r w:rsidRPr="00D95B75">
        <w:tab/>
      </w:r>
      <w:r w:rsidR="000202A6" w:rsidRPr="00D95B75">
        <w:t xml:space="preserve">Please provide information on the appointment and membership of </w:t>
      </w:r>
      <w:r w:rsidR="005C687A" w:rsidRPr="00D95B75">
        <w:t xml:space="preserve">persons with disabilities in </w:t>
      </w:r>
      <w:r w:rsidR="000202A6" w:rsidRPr="00D95B75">
        <w:t xml:space="preserve">the </w:t>
      </w:r>
      <w:r w:rsidR="00006DF0" w:rsidRPr="00D95B75">
        <w:t>National Council for Disability</w:t>
      </w:r>
      <w:r w:rsidR="000202A6" w:rsidRPr="00D95B75">
        <w:t xml:space="preserve">. </w:t>
      </w:r>
      <w:r w:rsidR="00186B79" w:rsidRPr="00D95B75">
        <w:t xml:space="preserve">How </w:t>
      </w:r>
      <w:r w:rsidR="00006DF0" w:rsidRPr="00D95B75">
        <w:t xml:space="preserve">is the Council </w:t>
      </w:r>
      <w:r w:rsidR="005C687A" w:rsidRPr="00D95B75">
        <w:t xml:space="preserve">being </w:t>
      </w:r>
      <w:r w:rsidR="00006DF0" w:rsidRPr="00D95B75">
        <w:t>strengthen</w:t>
      </w:r>
      <w:r w:rsidR="00186B79" w:rsidRPr="00D95B75">
        <w:t>ed</w:t>
      </w:r>
      <w:r w:rsidR="00006DF0" w:rsidRPr="00D95B75">
        <w:t xml:space="preserve"> </w:t>
      </w:r>
      <w:r w:rsidR="005C687A" w:rsidRPr="00D95B75">
        <w:t xml:space="preserve">in </w:t>
      </w:r>
      <w:r w:rsidR="00186B79" w:rsidRPr="00D95B75">
        <w:t xml:space="preserve">terms of </w:t>
      </w:r>
      <w:r w:rsidR="00006DF0" w:rsidRPr="00D95B75">
        <w:t>its monitoring and policy influence?</w:t>
      </w:r>
      <w:r w:rsidR="00006DF0" w:rsidRPr="00E744C4">
        <w:t xml:space="preserve"> </w:t>
      </w:r>
    </w:p>
    <w:p w:rsidR="0047668F" w:rsidRPr="0047668F" w:rsidRDefault="0047668F" w:rsidP="0047668F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7668F" w:rsidRPr="0047668F" w:rsidSect="0076440B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2T08:14:00Z" w:initials="Start">
    <w:p w:rsidR="0076440B" w:rsidRDefault="0076440B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NO&gt;&gt;N1523004E&lt;&lt;ODS JOB NO&gt;&gt;</w:t>
      </w:r>
    </w:p>
    <w:p w:rsidR="0076440B" w:rsidRDefault="0076440B">
      <w:pPr>
        <w:pStyle w:val="CommentText"/>
      </w:pPr>
      <w:r>
        <w:t>&lt;&lt;ODS DOC SYMBOL1&gt;&gt;CRPD/C/UGA/Q/1&lt;&lt;ODS DOC SYMBOL1&gt;&gt;</w:t>
      </w:r>
    </w:p>
    <w:p w:rsidR="0076440B" w:rsidRDefault="0076440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B66" w:rsidRDefault="00586B66"/>
  </w:endnote>
  <w:endnote w:type="continuationSeparator" w:id="0">
    <w:p w:rsidR="00586B66" w:rsidRDefault="00586B66"/>
  </w:endnote>
  <w:endnote w:type="continuationNotice" w:id="1">
    <w:p w:rsidR="00586B66" w:rsidRDefault="00586B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B8" w:rsidRPr="002859A1" w:rsidRDefault="0082417B" w:rsidP="00D8600B">
    <w:pPr>
      <w:pStyle w:val="Footer"/>
      <w:tabs>
        <w:tab w:val="right" w:pos="9638"/>
      </w:tabs>
    </w:pPr>
    <w:r>
      <w:fldChar w:fldCharType="begin"/>
    </w:r>
    <w:r>
      <w:instrText xml:space="preserve"> PAGE  \* MERGEFORMAT </w:instrText>
    </w:r>
    <w:r>
      <w:fldChar w:fldCharType="separate"/>
    </w:r>
    <w:r w:rsidR="00741551" w:rsidRPr="00741551">
      <w:rPr>
        <w:b/>
        <w:noProof/>
        <w:sz w:val="18"/>
      </w:rPr>
      <w:t>4</w:t>
    </w:r>
    <w:r>
      <w:rPr>
        <w:b/>
        <w:noProof/>
        <w:sz w:val="18"/>
      </w:rPr>
      <w:fldChar w:fldCharType="end"/>
    </w:r>
    <w:r w:rsidR="00CA67B8"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B8" w:rsidRPr="002859A1" w:rsidRDefault="00CA67B8" w:rsidP="00D8600B">
    <w:pPr>
      <w:pStyle w:val="Footer"/>
      <w:tabs>
        <w:tab w:val="right" w:pos="9638"/>
      </w:tabs>
      <w:rPr>
        <w:b/>
        <w:sz w:val="18"/>
      </w:rPr>
    </w:pPr>
    <w:r>
      <w:tab/>
    </w:r>
    <w:r w:rsidR="0082417B">
      <w:fldChar w:fldCharType="begin"/>
    </w:r>
    <w:r w:rsidR="0082417B">
      <w:instrText xml:space="preserve"> PAGE  \* MERGEFORMAT </w:instrText>
    </w:r>
    <w:r w:rsidR="0082417B">
      <w:fldChar w:fldCharType="separate"/>
    </w:r>
    <w:r w:rsidR="00741551" w:rsidRPr="00741551">
      <w:rPr>
        <w:b/>
        <w:noProof/>
        <w:sz w:val="18"/>
      </w:rPr>
      <w:t>3</w:t>
    </w:r>
    <w:r w:rsidR="0082417B">
      <w:rPr>
        <w:b/>
        <w:noProof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76440B" w:rsidTr="0076440B">
      <w:tc>
        <w:tcPr>
          <w:tcW w:w="3614" w:type="dxa"/>
          <w:shd w:val="clear" w:color="auto" w:fill="auto"/>
        </w:tcPr>
        <w:p w:rsidR="0076440B" w:rsidRDefault="0076440B" w:rsidP="0076440B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PD/C/UGA/Q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UGA/Q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GE.15-17379(E)</w:t>
          </w:r>
        </w:p>
        <w:p w:rsidR="0076440B" w:rsidRPr="0076440B" w:rsidRDefault="0076440B" w:rsidP="0076440B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*1517379*</w:t>
          </w:r>
        </w:p>
      </w:tc>
      <w:tc>
        <w:tcPr>
          <w:tcW w:w="4752" w:type="dxa"/>
          <w:shd w:val="clear" w:color="auto" w:fill="auto"/>
        </w:tcPr>
        <w:p w:rsidR="0076440B" w:rsidRDefault="0076440B" w:rsidP="0076440B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3450" cy="228600"/>
                <wp:effectExtent l="0" t="0" r="0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6440B" w:rsidRPr="0076440B" w:rsidRDefault="0076440B" w:rsidP="0076440B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B66" w:rsidRPr="000B175B" w:rsidRDefault="00586B66" w:rsidP="00D8600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86B66" w:rsidRPr="00FC68B7" w:rsidRDefault="00586B66" w:rsidP="00D8600B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86B66" w:rsidRDefault="00586B66"/>
  </w:footnote>
  <w:footnote w:id="2">
    <w:p w:rsidR="00CA67B8" w:rsidRPr="0082388D" w:rsidRDefault="00CA67B8" w:rsidP="00680D05">
      <w:pPr>
        <w:pStyle w:val="FootnoteText"/>
        <w:rPr>
          <w:lang w:eastAsia="es-ES"/>
        </w:rPr>
      </w:pPr>
      <w:r>
        <w:tab/>
      </w:r>
      <w:r w:rsidRPr="00D95B75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Adopted by the pre-sessional working group at its f</w:t>
      </w:r>
      <w:r w:rsidR="00D013AC">
        <w:t>ourth session (7</w:t>
      </w:r>
      <w:r w:rsidR="00AC014A">
        <w:t>-</w:t>
      </w:r>
      <w:r w:rsidR="00D013AC">
        <w:t>11 September 2015</w:t>
      </w:r>
      <w: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B8" w:rsidRPr="002859A1" w:rsidRDefault="00AA106A">
    <w:pPr>
      <w:pStyle w:val="Header"/>
    </w:pPr>
    <w:r>
      <w:t>CRPD/C/UGA</w:t>
    </w:r>
    <w:r w:rsidR="00CA67B8"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B8" w:rsidRPr="002859A1" w:rsidRDefault="00CA67B8" w:rsidP="00D8600B">
    <w:pPr>
      <w:pStyle w:val="Header"/>
      <w:jc w:val="right"/>
    </w:pPr>
    <w:r>
      <w:t>CRPD/C/</w:t>
    </w:r>
    <w:r w:rsidR="0047668F">
      <w:t>UGA</w:t>
    </w:r>
    <w:r>
      <w:t>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EFC4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EBC76B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7EEFF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9F0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CC8331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68801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124D6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63A0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84B9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9CA2B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F81689"/>
    <w:multiLevelType w:val="hybridMultilevel"/>
    <w:tmpl w:val="993277DA"/>
    <w:lvl w:ilvl="0" w:tplc="6F88545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59658D"/>
    <w:multiLevelType w:val="hybridMultilevel"/>
    <w:tmpl w:val="4A9483FA"/>
    <w:lvl w:ilvl="0" w:tplc="A2984AD6">
      <w:start w:val="1"/>
      <w:numFmt w:val="decimal"/>
      <w:lvlText w:val="%1."/>
      <w:lvlJc w:val="left"/>
      <w:pPr>
        <w:ind w:left="1710" w:hanging="576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553B7305"/>
    <w:multiLevelType w:val="hybridMultilevel"/>
    <w:tmpl w:val="99E0935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5FC54A82"/>
    <w:multiLevelType w:val="hybridMultilevel"/>
    <w:tmpl w:val="993277DA"/>
    <w:lvl w:ilvl="0" w:tplc="6F88545A">
      <w:start w:val="1"/>
      <w:numFmt w:val="decimal"/>
      <w:lvlText w:val="%1."/>
      <w:lvlJc w:val="left"/>
      <w:pPr>
        <w:ind w:left="3338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D591952"/>
    <w:multiLevelType w:val="hybridMultilevel"/>
    <w:tmpl w:val="64BAB3F6"/>
    <w:lvl w:ilvl="0" w:tplc="57024512">
      <w:start w:val="1"/>
      <w:numFmt w:val="decimal"/>
      <w:lvlText w:val="%1."/>
      <w:lvlJc w:val="left"/>
      <w:pPr>
        <w:ind w:left="1353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16"/>
  </w:num>
  <w:num w:numId="5">
    <w:abstractNumId w:val="10"/>
  </w:num>
  <w:num w:numId="6">
    <w:abstractNumId w:val="13"/>
  </w:num>
  <w:num w:numId="7">
    <w:abstractNumId w:val="12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en-US" w:vendorID="64" w:dllVersion="131078" w:nlCheck="1" w:checkStyle="1"/>
  <w:attachedTemplate r:id="rId1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E886B323-41CA-4694-B0C0-059F1BE0B0DA}"/>
    <w:docVar w:name="dgnword-eventsink" w:val="128166968"/>
  </w:docVars>
  <w:rsids>
    <w:rsidRoot w:val="002859A1"/>
    <w:rsid w:val="00001DD1"/>
    <w:rsid w:val="0000386B"/>
    <w:rsid w:val="00006DF0"/>
    <w:rsid w:val="00010B8D"/>
    <w:rsid w:val="00013A85"/>
    <w:rsid w:val="000202A6"/>
    <w:rsid w:val="0002284A"/>
    <w:rsid w:val="00024DFB"/>
    <w:rsid w:val="00025F09"/>
    <w:rsid w:val="00031114"/>
    <w:rsid w:val="00032FF2"/>
    <w:rsid w:val="00033E0E"/>
    <w:rsid w:val="00034C64"/>
    <w:rsid w:val="0004468D"/>
    <w:rsid w:val="00050A20"/>
    <w:rsid w:val="00050F6B"/>
    <w:rsid w:val="00052613"/>
    <w:rsid w:val="000553C7"/>
    <w:rsid w:val="000652C3"/>
    <w:rsid w:val="00065785"/>
    <w:rsid w:val="000713B1"/>
    <w:rsid w:val="00072615"/>
    <w:rsid w:val="00072C8C"/>
    <w:rsid w:val="000733B5"/>
    <w:rsid w:val="00077485"/>
    <w:rsid w:val="00081802"/>
    <w:rsid w:val="000819AF"/>
    <w:rsid w:val="000874E1"/>
    <w:rsid w:val="00092BDC"/>
    <w:rsid w:val="000931C0"/>
    <w:rsid w:val="000A485F"/>
    <w:rsid w:val="000A5D3B"/>
    <w:rsid w:val="000B0AB8"/>
    <w:rsid w:val="000B175B"/>
    <w:rsid w:val="000B3A0F"/>
    <w:rsid w:val="000B4EF7"/>
    <w:rsid w:val="000B73C5"/>
    <w:rsid w:val="000C1462"/>
    <w:rsid w:val="000C2D2E"/>
    <w:rsid w:val="000C357D"/>
    <w:rsid w:val="000C5F25"/>
    <w:rsid w:val="000C6D40"/>
    <w:rsid w:val="000D0B98"/>
    <w:rsid w:val="000D57B5"/>
    <w:rsid w:val="000D6A02"/>
    <w:rsid w:val="000E008F"/>
    <w:rsid w:val="000E0415"/>
    <w:rsid w:val="000E22DE"/>
    <w:rsid w:val="000E4756"/>
    <w:rsid w:val="000F3E63"/>
    <w:rsid w:val="000F55D2"/>
    <w:rsid w:val="000F6A91"/>
    <w:rsid w:val="00107F0C"/>
    <w:rsid w:val="001103AA"/>
    <w:rsid w:val="00112C22"/>
    <w:rsid w:val="00121EED"/>
    <w:rsid w:val="00123A0B"/>
    <w:rsid w:val="00123BFB"/>
    <w:rsid w:val="0012490B"/>
    <w:rsid w:val="00132A1C"/>
    <w:rsid w:val="00136214"/>
    <w:rsid w:val="0014030F"/>
    <w:rsid w:val="00140541"/>
    <w:rsid w:val="0014247A"/>
    <w:rsid w:val="00144317"/>
    <w:rsid w:val="00145468"/>
    <w:rsid w:val="0014711A"/>
    <w:rsid w:val="001475EB"/>
    <w:rsid w:val="00152D1E"/>
    <w:rsid w:val="00154304"/>
    <w:rsid w:val="00155368"/>
    <w:rsid w:val="00155467"/>
    <w:rsid w:val="00155CBF"/>
    <w:rsid w:val="00155F73"/>
    <w:rsid w:val="0016068E"/>
    <w:rsid w:val="001725CB"/>
    <w:rsid w:val="0018007A"/>
    <w:rsid w:val="001800BC"/>
    <w:rsid w:val="00180D95"/>
    <w:rsid w:val="00186B79"/>
    <w:rsid w:val="0018711F"/>
    <w:rsid w:val="0019116D"/>
    <w:rsid w:val="00195818"/>
    <w:rsid w:val="001959AB"/>
    <w:rsid w:val="0019771B"/>
    <w:rsid w:val="001A09B4"/>
    <w:rsid w:val="001A7AAB"/>
    <w:rsid w:val="001B0639"/>
    <w:rsid w:val="001B2FBA"/>
    <w:rsid w:val="001B4B04"/>
    <w:rsid w:val="001B4C99"/>
    <w:rsid w:val="001C0228"/>
    <w:rsid w:val="001C1370"/>
    <w:rsid w:val="001C4112"/>
    <w:rsid w:val="001C6663"/>
    <w:rsid w:val="001C718F"/>
    <w:rsid w:val="001C7895"/>
    <w:rsid w:val="001D12F0"/>
    <w:rsid w:val="001D26DF"/>
    <w:rsid w:val="001D2F49"/>
    <w:rsid w:val="001E074F"/>
    <w:rsid w:val="001E07E0"/>
    <w:rsid w:val="001E58DF"/>
    <w:rsid w:val="001E5AA0"/>
    <w:rsid w:val="001E72E4"/>
    <w:rsid w:val="001F2408"/>
    <w:rsid w:val="001F593B"/>
    <w:rsid w:val="00202DA8"/>
    <w:rsid w:val="00211E0B"/>
    <w:rsid w:val="00216D20"/>
    <w:rsid w:val="00217F45"/>
    <w:rsid w:val="00220F11"/>
    <w:rsid w:val="00224512"/>
    <w:rsid w:val="00227689"/>
    <w:rsid w:val="0023199F"/>
    <w:rsid w:val="0023286D"/>
    <w:rsid w:val="0023697C"/>
    <w:rsid w:val="002449F6"/>
    <w:rsid w:val="0025665E"/>
    <w:rsid w:val="00256DC6"/>
    <w:rsid w:val="0025756B"/>
    <w:rsid w:val="00264B3C"/>
    <w:rsid w:val="00266B1D"/>
    <w:rsid w:val="00266FC0"/>
    <w:rsid w:val="002727BB"/>
    <w:rsid w:val="00273CBE"/>
    <w:rsid w:val="002766B1"/>
    <w:rsid w:val="00277246"/>
    <w:rsid w:val="00280199"/>
    <w:rsid w:val="00283C44"/>
    <w:rsid w:val="002859A1"/>
    <w:rsid w:val="0029055A"/>
    <w:rsid w:val="00292502"/>
    <w:rsid w:val="00295A7A"/>
    <w:rsid w:val="00295FC9"/>
    <w:rsid w:val="002A1269"/>
    <w:rsid w:val="002A2AC8"/>
    <w:rsid w:val="002A5AF2"/>
    <w:rsid w:val="002A5BC7"/>
    <w:rsid w:val="002A6E90"/>
    <w:rsid w:val="002A7E84"/>
    <w:rsid w:val="002B4A82"/>
    <w:rsid w:val="002B7FBB"/>
    <w:rsid w:val="002C2BF4"/>
    <w:rsid w:val="002C6A33"/>
    <w:rsid w:val="002C7FFC"/>
    <w:rsid w:val="002D039C"/>
    <w:rsid w:val="002D4551"/>
    <w:rsid w:val="002E2B37"/>
    <w:rsid w:val="002E7127"/>
    <w:rsid w:val="002F0105"/>
    <w:rsid w:val="002F0D10"/>
    <w:rsid w:val="002F175C"/>
    <w:rsid w:val="00301522"/>
    <w:rsid w:val="003015CD"/>
    <w:rsid w:val="0030224A"/>
    <w:rsid w:val="003032A5"/>
    <w:rsid w:val="00305ED6"/>
    <w:rsid w:val="00310F29"/>
    <w:rsid w:val="003139C7"/>
    <w:rsid w:val="00315ACB"/>
    <w:rsid w:val="00320C3E"/>
    <w:rsid w:val="003223F8"/>
    <w:rsid w:val="0032280D"/>
    <w:rsid w:val="003229D8"/>
    <w:rsid w:val="00323AE6"/>
    <w:rsid w:val="00324771"/>
    <w:rsid w:val="00324929"/>
    <w:rsid w:val="00327799"/>
    <w:rsid w:val="003307FA"/>
    <w:rsid w:val="00330E12"/>
    <w:rsid w:val="00331865"/>
    <w:rsid w:val="00335C07"/>
    <w:rsid w:val="0033721C"/>
    <w:rsid w:val="00340F19"/>
    <w:rsid w:val="00341381"/>
    <w:rsid w:val="003440EB"/>
    <w:rsid w:val="00346B57"/>
    <w:rsid w:val="00351936"/>
    <w:rsid w:val="00351C8E"/>
    <w:rsid w:val="00352654"/>
    <w:rsid w:val="00352709"/>
    <w:rsid w:val="00356C3C"/>
    <w:rsid w:val="00357370"/>
    <w:rsid w:val="00357474"/>
    <w:rsid w:val="003621B6"/>
    <w:rsid w:val="00366B11"/>
    <w:rsid w:val="00366DB5"/>
    <w:rsid w:val="00371178"/>
    <w:rsid w:val="00371644"/>
    <w:rsid w:val="003734AF"/>
    <w:rsid w:val="00376A3F"/>
    <w:rsid w:val="003806B4"/>
    <w:rsid w:val="00380C68"/>
    <w:rsid w:val="00381457"/>
    <w:rsid w:val="0038535C"/>
    <w:rsid w:val="00387096"/>
    <w:rsid w:val="00387D2D"/>
    <w:rsid w:val="003943EC"/>
    <w:rsid w:val="00394EF2"/>
    <w:rsid w:val="003952EB"/>
    <w:rsid w:val="00397C3B"/>
    <w:rsid w:val="003A0082"/>
    <w:rsid w:val="003A4810"/>
    <w:rsid w:val="003A6810"/>
    <w:rsid w:val="003B35A6"/>
    <w:rsid w:val="003B42FB"/>
    <w:rsid w:val="003C2CC4"/>
    <w:rsid w:val="003C31B9"/>
    <w:rsid w:val="003C6F81"/>
    <w:rsid w:val="003C752B"/>
    <w:rsid w:val="003C78D2"/>
    <w:rsid w:val="003D4018"/>
    <w:rsid w:val="003D4B23"/>
    <w:rsid w:val="003D726E"/>
    <w:rsid w:val="003E0096"/>
    <w:rsid w:val="003E3360"/>
    <w:rsid w:val="003E6C39"/>
    <w:rsid w:val="003F353A"/>
    <w:rsid w:val="003F7A10"/>
    <w:rsid w:val="00405DDC"/>
    <w:rsid w:val="004078AD"/>
    <w:rsid w:val="00410C89"/>
    <w:rsid w:val="00424BBC"/>
    <w:rsid w:val="00430626"/>
    <w:rsid w:val="004325CB"/>
    <w:rsid w:val="0043476B"/>
    <w:rsid w:val="00435423"/>
    <w:rsid w:val="00437E6A"/>
    <w:rsid w:val="00440F9B"/>
    <w:rsid w:val="0044248B"/>
    <w:rsid w:val="00443126"/>
    <w:rsid w:val="00443457"/>
    <w:rsid w:val="00443F09"/>
    <w:rsid w:val="00445FC5"/>
    <w:rsid w:val="00446E43"/>
    <w:rsid w:val="0045495B"/>
    <w:rsid w:val="00461395"/>
    <w:rsid w:val="004615C0"/>
    <w:rsid w:val="00466C0D"/>
    <w:rsid w:val="0046742B"/>
    <w:rsid w:val="00474417"/>
    <w:rsid w:val="0047668F"/>
    <w:rsid w:val="00480D5D"/>
    <w:rsid w:val="00483A69"/>
    <w:rsid w:val="004879A6"/>
    <w:rsid w:val="00493ED8"/>
    <w:rsid w:val="00494DA7"/>
    <w:rsid w:val="00495F6D"/>
    <w:rsid w:val="004966D9"/>
    <w:rsid w:val="00497065"/>
    <w:rsid w:val="004A15A5"/>
    <w:rsid w:val="004A4EDB"/>
    <w:rsid w:val="004A5706"/>
    <w:rsid w:val="004B1115"/>
    <w:rsid w:val="004B1DC4"/>
    <w:rsid w:val="004B6B88"/>
    <w:rsid w:val="004B7D1A"/>
    <w:rsid w:val="004D00EE"/>
    <w:rsid w:val="004D0375"/>
    <w:rsid w:val="004D0F9D"/>
    <w:rsid w:val="004D24B9"/>
    <w:rsid w:val="004D25E4"/>
    <w:rsid w:val="004D29B2"/>
    <w:rsid w:val="004D682D"/>
    <w:rsid w:val="004D6F0A"/>
    <w:rsid w:val="004F3A26"/>
    <w:rsid w:val="004F3FD1"/>
    <w:rsid w:val="004F604B"/>
    <w:rsid w:val="004F6735"/>
    <w:rsid w:val="00500C83"/>
    <w:rsid w:val="00503821"/>
    <w:rsid w:val="00505F2B"/>
    <w:rsid w:val="00507A57"/>
    <w:rsid w:val="00515172"/>
    <w:rsid w:val="00517B36"/>
    <w:rsid w:val="00520D85"/>
    <w:rsid w:val="00522569"/>
    <w:rsid w:val="0052357C"/>
    <w:rsid w:val="00536CAC"/>
    <w:rsid w:val="005402B2"/>
    <w:rsid w:val="005420E3"/>
    <w:rsid w:val="005420F2"/>
    <w:rsid w:val="00543EC8"/>
    <w:rsid w:val="005563E3"/>
    <w:rsid w:val="00573508"/>
    <w:rsid w:val="005740B2"/>
    <w:rsid w:val="005845A4"/>
    <w:rsid w:val="0058477F"/>
    <w:rsid w:val="00586B66"/>
    <w:rsid w:val="00587922"/>
    <w:rsid w:val="00590D38"/>
    <w:rsid w:val="00591904"/>
    <w:rsid w:val="00593089"/>
    <w:rsid w:val="00596F01"/>
    <w:rsid w:val="005A0CE9"/>
    <w:rsid w:val="005A1F72"/>
    <w:rsid w:val="005A4775"/>
    <w:rsid w:val="005A6497"/>
    <w:rsid w:val="005B2605"/>
    <w:rsid w:val="005B351D"/>
    <w:rsid w:val="005B3DB3"/>
    <w:rsid w:val="005B5313"/>
    <w:rsid w:val="005B5E1C"/>
    <w:rsid w:val="005C4655"/>
    <w:rsid w:val="005C6678"/>
    <w:rsid w:val="005C687A"/>
    <w:rsid w:val="005C6A00"/>
    <w:rsid w:val="005C6A79"/>
    <w:rsid w:val="005C6CF2"/>
    <w:rsid w:val="005C7BC2"/>
    <w:rsid w:val="005D056A"/>
    <w:rsid w:val="005D06B9"/>
    <w:rsid w:val="005D1251"/>
    <w:rsid w:val="005D2918"/>
    <w:rsid w:val="005D5A81"/>
    <w:rsid w:val="005D66E9"/>
    <w:rsid w:val="005E042E"/>
    <w:rsid w:val="005E4F75"/>
    <w:rsid w:val="005E5425"/>
    <w:rsid w:val="005E6A23"/>
    <w:rsid w:val="005F13DD"/>
    <w:rsid w:val="006001EE"/>
    <w:rsid w:val="00611FC4"/>
    <w:rsid w:val="0061455D"/>
    <w:rsid w:val="006149B2"/>
    <w:rsid w:val="006176FB"/>
    <w:rsid w:val="00620786"/>
    <w:rsid w:val="00631683"/>
    <w:rsid w:val="00632241"/>
    <w:rsid w:val="0063503A"/>
    <w:rsid w:val="0064054C"/>
    <w:rsid w:val="00640B26"/>
    <w:rsid w:val="00645402"/>
    <w:rsid w:val="00646687"/>
    <w:rsid w:val="00647B2D"/>
    <w:rsid w:val="006636BE"/>
    <w:rsid w:val="00666FB4"/>
    <w:rsid w:val="00667387"/>
    <w:rsid w:val="006674FF"/>
    <w:rsid w:val="00671E62"/>
    <w:rsid w:val="00680D05"/>
    <w:rsid w:val="00682250"/>
    <w:rsid w:val="006845C1"/>
    <w:rsid w:val="00693BAD"/>
    <w:rsid w:val="00693F99"/>
    <w:rsid w:val="006A1946"/>
    <w:rsid w:val="006A63B6"/>
    <w:rsid w:val="006A654A"/>
    <w:rsid w:val="006B4897"/>
    <w:rsid w:val="006B5E62"/>
    <w:rsid w:val="006B72DD"/>
    <w:rsid w:val="006C1D93"/>
    <w:rsid w:val="006C4B23"/>
    <w:rsid w:val="006C5CD2"/>
    <w:rsid w:val="006C5F51"/>
    <w:rsid w:val="006D5B3C"/>
    <w:rsid w:val="006E1D14"/>
    <w:rsid w:val="006E564B"/>
    <w:rsid w:val="006F0041"/>
    <w:rsid w:val="006F1663"/>
    <w:rsid w:val="006F2F95"/>
    <w:rsid w:val="006F46AC"/>
    <w:rsid w:val="006F4FC9"/>
    <w:rsid w:val="006F582A"/>
    <w:rsid w:val="006F7FC3"/>
    <w:rsid w:val="00701683"/>
    <w:rsid w:val="00704FD6"/>
    <w:rsid w:val="0071033E"/>
    <w:rsid w:val="00710F6F"/>
    <w:rsid w:val="00713819"/>
    <w:rsid w:val="0071673A"/>
    <w:rsid w:val="007176C7"/>
    <w:rsid w:val="00722E22"/>
    <w:rsid w:val="00725186"/>
    <w:rsid w:val="00725B2E"/>
    <w:rsid w:val="0072632A"/>
    <w:rsid w:val="00727AFC"/>
    <w:rsid w:val="00735CA2"/>
    <w:rsid w:val="00737720"/>
    <w:rsid w:val="00741551"/>
    <w:rsid w:val="00745EE6"/>
    <w:rsid w:val="0075355D"/>
    <w:rsid w:val="007557AB"/>
    <w:rsid w:val="00760490"/>
    <w:rsid w:val="00760F4E"/>
    <w:rsid w:val="00763874"/>
    <w:rsid w:val="0076440B"/>
    <w:rsid w:val="0077016A"/>
    <w:rsid w:val="007735A7"/>
    <w:rsid w:val="0077564F"/>
    <w:rsid w:val="00780ED4"/>
    <w:rsid w:val="0078162E"/>
    <w:rsid w:val="00793F05"/>
    <w:rsid w:val="007A5927"/>
    <w:rsid w:val="007B41ED"/>
    <w:rsid w:val="007B5480"/>
    <w:rsid w:val="007B6185"/>
    <w:rsid w:val="007B6BA5"/>
    <w:rsid w:val="007C1BBD"/>
    <w:rsid w:val="007C2270"/>
    <w:rsid w:val="007C3390"/>
    <w:rsid w:val="007C4633"/>
    <w:rsid w:val="007C4F4B"/>
    <w:rsid w:val="007C7B25"/>
    <w:rsid w:val="007D03B5"/>
    <w:rsid w:val="007D5E08"/>
    <w:rsid w:val="007E52CC"/>
    <w:rsid w:val="007F030D"/>
    <w:rsid w:val="007F2A3B"/>
    <w:rsid w:val="007F379D"/>
    <w:rsid w:val="007F6611"/>
    <w:rsid w:val="008059A9"/>
    <w:rsid w:val="00805DEC"/>
    <w:rsid w:val="00816C7A"/>
    <w:rsid w:val="0082388D"/>
    <w:rsid w:val="0082417B"/>
    <w:rsid w:val="008242D7"/>
    <w:rsid w:val="00830FC4"/>
    <w:rsid w:val="00836600"/>
    <w:rsid w:val="00836BB0"/>
    <w:rsid w:val="00841DEB"/>
    <w:rsid w:val="00842835"/>
    <w:rsid w:val="00846B54"/>
    <w:rsid w:val="0085226B"/>
    <w:rsid w:val="00855EDD"/>
    <w:rsid w:val="00862AB5"/>
    <w:rsid w:val="00870679"/>
    <w:rsid w:val="00870A48"/>
    <w:rsid w:val="00876395"/>
    <w:rsid w:val="00876556"/>
    <w:rsid w:val="00881F03"/>
    <w:rsid w:val="00883F76"/>
    <w:rsid w:val="00884AB2"/>
    <w:rsid w:val="0088600E"/>
    <w:rsid w:val="00887F33"/>
    <w:rsid w:val="00891BD6"/>
    <w:rsid w:val="00891EDC"/>
    <w:rsid w:val="00893B28"/>
    <w:rsid w:val="008979B1"/>
    <w:rsid w:val="008A1B19"/>
    <w:rsid w:val="008A4985"/>
    <w:rsid w:val="008A6B25"/>
    <w:rsid w:val="008A6C4F"/>
    <w:rsid w:val="008A7A2F"/>
    <w:rsid w:val="008A7AC7"/>
    <w:rsid w:val="008B2335"/>
    <w:rsid w:val="008B26FD"/>
    <w:rsid w:val="008B59B0"/>
    <w:rsid w:val="008B6365"/>
    <w:rsid w:val="008B67B9"/>
    <w:rsid w:val="008C1E64"/>
    <w:rsid w:val="008C4246"/>
    <w:rsid w:val="008C4480"/>
    <w:rsid w:val="008C47D8"/>
    <w:rsid w:val="008C6E31"/>
    <w:rsid w:val="008C74B2"/>
    <w:rsid w:val="008C7CE7"/>
    <w:rsid w:val="008D1908"/>
    <w:rsid w:val="008D2E98"/>
    <w:rsid w:val="008E0E34"/>
    <w:rsid w:val="008E5B0A"/>
    <w:rsid w:val="008E5C83"/>
    <w:rsid w:val="008E6EBE"/>
    <w:rsid w:val="008F5CA6"/>
    <w:rsid w:val="008F63F2"/>
    <w:rsid w:val="00900C38"/>
    <w:rsid w:val="00901628"/>
    <w:rsid w:val="00902CA1"/>
    <w:rsid w:val="00903716"/>
    <w:rsid w:val="00903DDA"/>
    <w:rsid w:val="00904BC1"/>
    <w:rsid w:val="00906B57"/>
    <w:rsid w:val="0091002D"/>
    <w:rsid w:val="00912F2C"/>
    <w:rsid w:val="009147F5"/>
    <w:rsid w:val="009207B2"/>
    <w:rsid w:val="00920E9E"/>
    <w:rsid w:val="009223CA"/>
    <w:rsid w:val="00924CC1"/>
    <w:rsid w:val="0092589F"/>
    <w:rsid w:val="009321F3"/>
    <w:rsid w:val="00933E77"/>
    <w:rsid w:val="00936BC0"/>
    <w:rsid w:val="00940271"/>
    <w:rsid w:val="00940543"/>
    <w:rsid w:val="00940F93"/>
    <w:rsid w:val="00952D48"/>
    <w:rsid w:val="00957EAA"/>
    <w:rsid w:val="00966C36"/>
    <w:rsid w:val="00967367"/>
    <w:rsid w:val="00974056"/>
    <w:rsid w:val="0098090E"/>
    <w:rsid w:val="00982911"/>
    <w:rsid w:val="00991305"/>
    <w:rsid w:val="00992129"/>
    <w:rsid w:val="0099336F"/>
    <w:rsid w:val="00993CBE"/>
    <w:rsid w:val="009948D7"/>
    <w:rsid w:val="009960D8"/>
    <w:rsid w:val="009A0532"/>
    <w:rsid w:val="009A395C"/>
    <w:rsid w:val="009A5C4E"/>
    <w:rsid w:val="009B0C99"/>
    <w:rsid w:val="009B0F0E"/>
    <w:rsid w:val="009B4880"/>
    <w:rsid w:val="009B7124"/>
    <w:rsid w:val="009B793F"/>
    <w:rsid w:val="009B7A08"/>
    <w:rsid w:val="009C14AA"/>
    <w:rsid w:val="009C1847"/>
    <w:rsid w:val="009C27E2"/>
    <w:rsid w:val="009C521C"/>
    <w:rsid w:val="009D4624"/>
    <w:rsid w:val="009E211B"/>
    <w:rsid w:val="009E3F4C"/>
    <w:rsid w:val="009F1292"/>
    <w:rsid w:val="009F4A0A"/>
    <w:rsid w:val="009F6D6A"/>
    <w:rsid w:val="009F7711"/>
    <w:rsid w:val="009F7A74"/>
    <w:rsid w:val="009F7C5D"/>
    <w:rsid w:val="00A00274"/>
    <w:rsid w:val="00A01489"/>
    <w:rsid w:val="00A01CFF"/>
    <w:rsid w:val="00A04AB5"/>
    <w:rsid w:val="00A14298"/>
    <w:rsid w:val="00A149E5"/>
    <w:rsid w:val="00A25737"/>
    <w:rsid w:val="00A27561"/>
    <w:rsid w:val="00A31F6E"/>
    <w:rsid w:val="00A3543F"/>
    <w:rsid w:val="00A42C90"/>
    <w:rsid w:val="00A44AE1"/>
    <w:rsid w:val="00A4536D"/>
    <w:rsid w:val="00A520EA"/>
    <w:rsid w:val="00A52AD9"/>
    <w:rsid w:val="00A53F35"/>
    <w:rsid w:val="00A57199"/>
    <w:rsid w:val="00A57FBB"/>
    <w:rsid w:val="00A612EE"/>
    <w:rsid w:val="00A61D0E"/>
    <w:rsid w:val="00A63512"/>
    <w:rsid w:val="00A70031"/>
    <w:rsid w:val="00A72F22"/>
    <w:rsid w:val="00A74452"/>
    <w:rsid w:val="00A748A6"/>
    <w:rsid w:val="00A75B6D"/>
    <w:rsid w:val="00A7726A"/>
    <w:rsid w:val="00A776B4"/>
    <w:rsid w:val="00A82727"/>
    <w:rsid w:val="00A82A36"/>
    <w:rsid w:val="00A835E6"/>
    <w:rsid w:val="00A91D63"/>
    <w:rsid w:val="00A942EA"/>
    <w:rsid w:val="00A94361"/>
    <w:rsid w:val="00A94DF2"/>
    <w:rsid w:val="00A97335"/>
    <w:rsid w:val="00AA106A"/>
    <w:rsid w:val="00AA225A"/>
    <w:rsid w:val="00AA5CEC"/>
    <w:rsid w:val="00AA77F7"/>
    <w:rsid w:val="00AA7BBF"/>
    <w:rsid w:val="00AB0326"/>
    <w:rsid w:val="00AB13F9"/>
    <w:rsid w:val="00AB24B1"/>
    <w:rsid w:val="00AB33C4"/>
    <w:rsid w:val="00AB7F5B"/>
    <w:rsid w:val="00AC014A"/>
    <w:rsid w:val="00AC2959"/>
    <w:rsid w:val="00AC4384"/>
    <w:rsid w:val="00AC7F24"/>
    <w:rsid w:val="00AD1C2D"/>
    <w:rsid w:val="00AE2830"/>
    <w:rsid w:val="00AE35B1"/>
    <w:rsid w:val="00AE738E"/>
    <w:rsid w:val="00AF0EF9"/>
    <w:rsid w:val="00AF6C9E"/>
    <w:rsid w:val="00B0498C"/>
    <w:rsid w:val="00B05B14"/>
    <w:rsid w:val="00B06335"/>
    <w:rsid w:val="00B06775"/>
    <w:rsid w:val="00B238F4"/>
    <w:rsid w:val="00B23B26"/>
    <w:rsid w:val="00B2442A"/>
    <w:rsid w:val="00B265AB"/>
    <w:rsid w:val="00B27659"/>
    <w:rsid w:val="00B27F88"/>
    <w:rsid w:val="00B30179"/>
    <w:rsid w:val="00B32678"/>
    <w:rsid w:val="00B40A1E"/>
    <w:rsid w:val="00B446FC"/>
    <w:rsid w:val="00B448A6"/>
    <w:rsid w:val="00B45323"/>
    <w:rsid w:val="00B46237"/>
    <w:rsid w:val="00B52ACC"/>
    <w:rsid w:val="00B530A8"/>
    <w:rsid w:val="00B545C4"/>
    <w:rsid w:val="00B5584C"/>
    <w:rsid w:val="00B55C3C"/>
    <w:rsid w:val="00B56E9C"/>
    <w:rsid w:val="00B634F6"/>
    <w:rsid w:val="00B63BAB"/>
    <w:rsid w:val="00B64B1F"/>
    <w:rsid w:val="00B6553F"/>
    <w:rsid w:val="00B6757A"/>
    <w:rsid w:val="00B67CD8"/>
    <w:rsid w:val="00B81E12"/>
    <w:rsid w:val="00B8578A"/>
    <w:rsid w:val="00B878F9"/>
    <w:rsid w:val="00B87A1F"/>
    <w:rsid w:val="00B87E61"/>
    <w:rsid w:val="00B94739"/>
    <w:rsid w:val="00B96D79"/>
    <w:rsid w:val="00BA0D74"/>
    <w:rsid w:val="00BB1472"/>
    <w:rsid w:val="00BB2098"/>
    <w:rsid w:val="00BC186B"/>
    <w:rsid w:val="00BC37C0"/>
    <w:rsid w:val="00BC74E9"/>
    <w:rsid w:val="00BD4FA6"/>
    <w:rsid w:val="00BE0338"/>
    <w:rsid w:val="00BE37B8"/>
    <w:rsid w:val="00BE52C0"/>
    <w:rsid w:val="00BF16C8"/>
    <w:rsid w:val="00BF474B"/>
    <w:rsid w:val="00BF49C7"/>
    <w:rsid w:val="00BF4B11"/>
    <w:rsid w:val="00BF4DBE"/>
    <w:rsid w:val="00BF68A8"/>
    <w:rsid w:val="00BF692F"/>
    <w:rsid w:val="00C001AE"/>
    <w:rsid w:val="00C02830"/>
    <w:rsid w:val="00C0322E"/>
    <w:rsid w:val="00C03579"/>
    <w:rsid w:val="00C03A77"/>
    <w:rsid w:val="00C06395"/>
    <w:rsid w:val="00C13EBA"/>
    <w:rsid w:val="00C15543"/>
    <w:rsid w:val="00C213A4"/>
    <w:rsid w:val="00C22539"/>
    <w:rsid w:val="00C2262C"/>
    <w:rsid w:val="00C310C1"/>
    <w:rsid w:val="00C3206E"/>
    <w:rsid w:val="00C33691"/>
    <w:rsid w:val="00C33E31"/>
    <w:rsid w:val="00C420FD"/>
    <w:rsid w:val="00C45A51"/>
    <w:rsid w:val="00C463DD"/>
    <w:rsid w:val="00C4724C"/>
    <w:rsid w:val="00C50D20"/>
    <w:rsid w:val="00C51D9E"/>
    <w:rsid w:val="00C57886"/>
    <w:rsid w:val="00C6044E"/>
    <w:rsid w:val="00C629A0"/>
    <w:rsid w:val="00C745C3"/>
    <w:rsid w:val="00C75FB9"/>
    <w:rsid w:val="00C810BD"/>
    <w:rsid w:val="00C81ED7"/>
    <w:rsid w:val="00C83CEB"/>
    <w:rsid w:val="00C84959"/>
    <w:rsid w:val="00C8677B"/>
    <w:rsid w:val="00C876AB"/>
    <w:rsid w:val="00C90582"/>
    <w:rsid w:val="00C90F03"/>
    <w:rsid w:val="00C9328D"/>
    <w:rsid w:val="00C96F58"/>
    <w:rsid w:val="00C9774D"/>
    <w:rsid w:val="00CA024A"/>
    <w:rsid w:val="00CA034E"/>
    <w:rsid w:val="00CA3D33"/>
    <w:rsid w:val="00CA4523"/>
    <w:rsid w:val="00CA67B8"/>
    <w:rsid w:val="00CA6EE6"/>
    <w:rsid w:val="00CB6811"/>
    <w:rsid w:val="00CC00AC"/>
    <w:rsid w:val="00CC1995"/>
    <w:rsid w:val="00CC1EF7"/>
    <w:rsid w:val="00CC45BF"/>
    <w:rsid w:val="00CC7FE0"/>
    <w:rsid w:val="00CD1154"/>
    <w:rsid w:val="00CD6378"/>
    <w:rsid w:val="00CE0C2B"/>
    <w:rsid w:val="00CE0E52"/>
    <w:rsid w:val="00CE0FDB"/>
    <w:rsid w:val="00CE3C90"/>
    <w:rsid w:val="00CE4A8F"/>
    <w:rsid w:val="00CF0B6F"/>
    <w:rsid w:val="00CF5770"/>
    <w:rsid w:val="00D01153"/>
    <w:rsid w:val="00D013AC"/>
    <w:rsid w:val="00D01AB0"/>
    <w:rsid w:val="00D024B3"/>
    <w:rsid w:val="00D03B2E"/>
    <w:rsid w:val="00D050D5"/>
    <w:rsid w:val="00D05E48"/>
    <w:rsid w:val="00D104CE"/>
    <w:rsid w:val="00D122E5"/>
    <w:rsid w:val="00D12C60"/>
    <w:rsid w:val="00D15E61"/>
    <w:rsid w:val="00D2031B"/>
    <w:rsid w:val="00D218CB"/>
    <w:rsid w:val="00D241B6"/>
    <w:rsid w:val="00D25D0B"/>
    <w:rsid w:val="00D25FE2"/>
    <w:rsid w:val="00D308AC"/>
    <w:rsid w:val="00D32E7D"/>
    <w:rsid w:val="00D34A8C"/>
    <w:rsid w:val="00D35F96"/>
    <w:rsid w:val="00D3761C"/>
    <w:rsid w:val="00D4050C"/>
    <w:rsid w:val="00D4125C"/>
    <w:rsid w:val="00D41312"/>
    <w:rsid w:val="00D42510"/>
    <w:rsid w:val="00D43252"/>
    <w:rsid w:val="00D43E7A"/>
    <w:rsid w:val="00D46BDD"/>
    <w:rsid w:val="00D516C3"/>
    <w:rsid w:val="00D51E7F"/>
    <w:rsid w:val="00D565C2"/>
    <w:rsid w:val="00D567CB"/>
    <w:rsid w:val="00D80DCD"/>
    <w:rsid w:val="00D85EF2"/>
    <w:rsid w:val="00D8600B"/>
    <w:rsid w:val="00D95B75"/>
    <w:rsid w:val="00D976D9"/>
    <w:rsid w:val="00D978C6"/>
    <w:rsid w:val="00DA3C1C"/>
    <w:rsid w:val="00DA5D9E"/>
    <w:rsid w:val="00DB1130"/>
    <w:rsid w:val="00DC13A3"/>
    <w:rsid w:val="00DC382D"/>
    <w:rsid w:val="00DC77C2"/>
    <w:rsid w:val="00DD1B47"/>
    <w:rsid w:val="00DD3591"/>
    <w:rsid w:val="00DD548F"/>
    <w:rsid w:val="00DE1308"/>
    <w:rsid w:val="00DE274B"/>
    <w:rsid w:val="00DF22D5"/>
    <w:rsid w:val="00DF3AB2"/>
    <w:rsid w:val="00DF7F02"/>
    <w:rsid w:val="00E03AFA"/>
    <w:rsid w:val="00E124FC"/>
    <w:rsid w:val="00E151AF"/>
    <w:rsid w:val="00E172B5"/>
    <w:rsid w:val="00E20295"/>
    <w:rsid w:val="00E272BC"/>
    <w:rsid w:val="00E339C6"/>
    <w:rsid w:val="00E34B13"/>
    <w:rsid w:val="00E34C5B"/>
    <w:rsid w:val="00E34CCC"/>
    <w:rsid w:val="00E37B48"/>
    <w:rsid w:val="00E43784"/>
    <w:rsid w:val="00E464BD"/>
    <w:rsid w:val="00E53936"/>
    <w:rsid w:val="00E56EF2"/>
    <w:rsid w:val="00E62783"/>
    <w:rsid w:val="00E629DE"/>
    <w:rsid w:val="00E6634F"/>
    <w:rsid w:val="00E7154F"/>
    <w:rsid w:val="00E71BC8"/>
    <w:rsid w:val="00E71C15"/>
    <w:rsid w:val="00E7260F"/>
    <w:rsid w:val="00E744C4"/>
    <w:rsid w:val="00E74932"/>
    <w:rsid w:val="00E7656B"/>
    <w:rsid w:val="00E77937"/>
    <w:rsid w:val="00E834A2"/>
    <w:rsid w:val="00E83D55"/>
    <w:rsid w:val="00E87FDA"/>
    <w:rsid w:val="00E9204D"/>
    <w:rsid w:val="00E96630"/>
    <w:rsid w:val="00E97641"/>
    <w:rsid w:val="00EA3988"/>
    <w:rsid w:val="00EB199E"/>
    <w:rsid w:val="00EB2A02"/>
    <w:rsid w:val="00EB54A8"/>
    <w:rsid w:val="00EB64E4"/>
    <w:rsid w:val="00EC169B"/>
    <w:rsid w:val="00EC2D37"/>
    <w:rsid w:val="00EC3EF7"/>
    <w:rsid w:val="00EC59AC"/>
    <w:rsid w:val="00ED32A3"/>
    <w:rsid w:val="00ED65B3"/>
    <w:rsid w:val="00ED7A2A"/>
    <w:rsid w:val="00EE10CC"/>
    <w:rsid w:val="00EE1498"/>
    <w:rsid w:val="00EE1AF9"/>
    <w:rsid w:val="00EE2B6E"/>
    <w:rsid w:val="00EE2DAB"/>
    <w:rsid w:val="00EE3394"/>
    <w:rsid w:val="00EE4D26"/>
    <w:rsid w:val="00EE5530"/>
    <w:rsid w:val="00EE6711"/>
    <w:rsid w:val="00EE6E0E"/>
    <w:rsid w:val="00EE7D2B"/>
    <w:rsid w:val="00EF17C5"/>
    <w:rsid w:val="00EF1D7F"/>
    <w:rsid w:val="00EF3046"/>
    <w:rsid w:val="00EF3EBB"/>
    <w:rsid w:val="00F04E9E"/>
    <w:rsid w:val="00F1305F"/>
    <w:rsid w:val="00F260B2"/>
    <w:rsid w:val="00F26AAC"/>
    <w:rsid w:val="00F34583"/>
    <w:rsid w:val="00F42AAE"/>
    <w:rsid w:val="00F42E16"/>
    <w:rsid w:val="00F43DBB"/>
    <w:rsid w:val="00F466EF"/>
    <w:rsid w:val="00F46D7B"/>
    <w:rsid w:val="00F504DF"/>
    <w:rsid w:val="00F5074E"/>
    <w:rsid w:val="00F516E2"/>
    <w:rsid w:val="00F53800"/>
    <w:rsid w:val="00F5383B"/>
    <w:rsid w:val="00F53F3E"/>
    <w:rsid w:val="00F542CC"/>
    <w:rsid w:val="00F55AED"/>
    <w:rsid w:val="00F562CE"/>
    <w:rsid w:val="00F5734F"/>
    <w:rsid w:val="00F61012"/>
    <w:rsid w:val="00F64663"/>
    <w:rsid w:val="00F6690E"/>
    <w:rsid w:val="00F67E88"/>
    <w:rsid w:val="00F72362"/>
    <w:rsid w:val="00F73B50"/>
    <w:rsid w:val="00F770F3"/>
    <w:rsid w:val="00F805EF"/>
    <w:rsid w:val="00F81534"/>
    <w:rsid w:val="00F876DB"/>
    <w:rsid w:val="00F904E2"/>
    <w:rsid w:val="00F90778"/>
    <w:rsid w:val="00F91C6C"/>
    <w:rsid w:val="00F94225"/>
    <w:rsid w:val="00F94378"/>
    <w:rsid w:val="00F95067"/>
    <w:rsid w:val="00FA271C"/>
    <w:rsid w:val="00FA4AEA"/>
    <w:rsid w:val="00FB51D3"/>
    <w:rsid w:val="00FB6D19"/>
    <w:rsid w:val="00FC28CE"/>
    <w:rsid w:val="00FC64B2"/>
    <w:rsid w:val="00FC68B7"/>
    <w:rsid w:val="00FC6D92"/>
    <w:rsid w:val="00FD23AE"/>
    <w:rsid w:val="00FD2AE0"/>
    <w:rsid w:val="00FD3AD3"/>
    <w:rsid w:val="00FE390F"/>
    <w:rsid w:val="00FF1E72"/>
    <w:rsid w:val="00FF7B2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144317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010B8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10B8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0D0B98"/>
    <w:rPr>
      <w:lang w:eastAsia="en-US"/>
    </w:rPr>
  </w:style>
  <w:style w:type="character" w:styleId="CommentReference">
    <w:name w:val="annotation reference"/>
    <w:rsid w:val="00CF57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CF5770"/>
  </w:style>
  <w:style w:type="character" w:customStyle="1" w:styleId="CommentTextChar">
    <w:name w:val="Comment Text Char"/>
    <w:link w:val="CommentText"/>
    <w:rsid w:val="00CF577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F5770"/>
    <w:rPr>
      <w:b/>
      <w:bCs/>
    </w:rPr>
  </w:style>
  <w:style w:type="character" w:customStyle="1" w:styleId="CommentSubjectChar">
    <w:name w:val="Comment Subject Char"/>
    <w:link w:val="CommentSubject"/>
    <w:rsid w:val="00CF5770"/>
    <w:rPr>
      <w:b/>
      <w:bCs/>
      <w:lang w:eastAsia="en-US"/>
    </w:rPr>
  </w:style>
  <w:style w:type="paragraph" w:styleId="Revision">
    <w:name w:val="Revision"/>
    <w:hidden/>
    <w:uiPriority w:val="99"/>
    <w:semiHidden/>
    <w:rsid w:val="00CF5770"/>
    <w:rPr>
      <w:lang w:eastAsia="en-US"/>
    </w:rPr>
  </w:style>
  <w:style w:type="character" w:customStyle="1" w:styleId="apple-converted-space">
    <w:name w:val="apple-converted-space"/>
    <w:rsid w:val="00F904E2"/>
  </w:style>
  <w:style w:type="character" w:customStyle="1" w:styleId="highlight">
    <w:name w:val="highlight"/>
    <w:rsid w:val="00F904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144317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010B8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10B8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0D0B98"/>
    <w:rPr>
      <w:lang w:eastAsia="en-US"/>
    </w:rPr>
  </w:style>
  <w:style w:type="character" w:styleId="CommentReference">
    <w:name w:val="annotation reference"/>
    <w:rsid w:val="00CF57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CF5770"/>
  </w:style>
  <w:style w:type="character" w:customStyle="1" w:styleId="CommentTextChar">
    <w:name w:val="Comment Text Char"/>
    <w:link w:val="CommentText"/>
    <w:rsid w:val="00CF577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F5770"/>
    <w:rPr>
      <w:b/>
      <w:bCs/>
    </w:rPr>
  </w:style>
  <w:style w:type="character" w:customStyle="1" w:styleId="CommentSubjectChar">
    <w:name w:val="Comment Subject Char"/>
    <w:link w:val="CommentSubject"/>
    <w:rsid w:val="00CF5770"/>
    <w:rPr>
      <w:b/>
      <w:bCs/>
      <w:lang w:eastAsia="en-US"/>
    </w:rPr>
  </w:style>
  <w:style w:type="paragraph" w:styleId="Revision">
    <w:name w:val="Revision"/>
    <w:hidden/>
    <w:uiPriority w:val="99"/>
    <w:semiHidden/>
    <w:rsid w:val="00CF5770"/>
    <w:rPr>
      <w:lang w:eastAsia="en-US"/>
    </w:rPr>
  </w:style>
  <w:style w:type="character" w:customStyle="1" w:styleId="apple-converted-space">
    <w:name w:val="apple-converted-space"/>
    <w:rsid w:val="00F904E2"/>
  </w:style>
  <w:style w:type="character" w:customStyle="1" w:styleId="highlight">
    <w:name w:val="highlight"/>
    <w:rsid w:val="00F90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7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wmf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comments" Target="comment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67568BD850144086F8240EC888A546" ma:contentTypeVersion="1" ma:contentTypeDescription="Create a new document." ma:contentTypeScope="" ma:versionID="b6721850d0bf9a660821247650e32b0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B2405-55A4-47F9-8798-83F5EE3777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B219A3-7C5D-4B92-B12F-2396149290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B40DB1-0205-470C-AEA9-3512D55AF2C8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microsoft.com/sharepoint/v3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CCC9DA-1D54-4E97-B129-586ACE6A5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1</TotalTime>
  <Pages>4</Pages>
  <Words>1499</Words>
  <Characters>8548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Robert Ouko</dc:creator>
  <cp:lastModifiedBy>pdfeng</cp:lastModifiedBy>
  <cp:revision>2</cp:revision>
  <cp:lastPrinted>2014-01-08T09:25:00Z</cp:lastPrinted>
  <dcterms:created xsi:type="dcterms:W3CDTF">2015-10-12T06:15:00Z</dcterms:created>
  <dcterms:modified xsi:type="dcterms:W3CDTF">2015-10-12T06:15:00Z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0x0101005367568BD850144086F8240EC888A546</vt:lpwstr>
  </property>
</Properties>
</file>