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r w:rsidR="0097673E">
              <w:t>С/</w:t>
            </w:r>
            <w:proofErr w:type="spellStart"/>
            <w:r w:rsidR="0097673E">
              <w:t>СMR</w:t>
            </w:r>
            <w:proofErr w:type="spellEnd"/>
            <w:r w:rsidR="0097673E">
              <w:t>/</w:t>
            </w:r>
            <w:proofErr w:type="spellStart"/>
            <w:r w:rsidR="0097673E">
              <w:t>CO</w:t>
            </w:r>
            <w:proofErr w:type="spellEnd"/>
            <w:r w:rsidR="0097673E">
              <w:t>/2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97673E">
              <w:rPr>
                <w:lang w:val="en-US"/>
              </w:rPr>
              <w:t>18 February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87E06" w:rsidRPr="00FE2898" w:rsidRDefault="00387E06" w:rsidP="00FE2898">
      <w:pPr>
        <w:spacing w:before="120"/>
        <w:rPr>
          <w:b/>
          <w:sz w:val="24"/>
          <w:szCs w:val="24"/>
        </w:rPr>
      </w:pPr>
      <w:r w:rsidRPr="00FE2898">
        <w:rPr>
          <w:b/>
          <w:sz w:val="24"/>
          <w:szCs w:val="24"/>
        </w:rPr>
        <w:t>Комитет по правам ребенка</w:t>
      </w:r>
    </w:p>
    <w:p w:rsidR="00387E06" w:rsidRPr="00387E06" w:rsidRDefault="00387E06" w:rsidP="00FE2898">
      <w:pPr>
        <w:rPr>
          <w:b/>
        </w:rPr>
      </w:pPr>
      <w:r w:rsidRPr="00387E06">
        <w:rPr>
          <w:b/>
        </w:rPr>
        <w:t>Пятьдесят третья сессия</w:t>
      </w:r>
    </w:p>
    <w:p w:rsidR="00387E06" w:rsidRPr="00387E06" w:rsidRDefault="00387E06" w:rsidP="00FE2898">
      <w:r w:rsidRPr="00387E06">
        <w:t>11−29 января 2010 года</w:t>
      </w:r>
    </w:p>
    <w:p w:rsidR="00387E06" w:rsidRPr="00387E06" w:rsidRDefault="00FE2898" w:rsidP="00EE4141">
      <w:pPr>
        <w:pStyle w:val="HMGR"/>
      </w:pPr>
      <w:r>
        <w:tab/>
      </w:r>
      <w:r>
        <w:tab/>
      </w:r>
      <w:r w:rsidR="00387E06" w:rsidRPr="00387E06">
        <w:t>Рассмотрени</w:t>
      </w:r>
      <w:r w:rsidRPr="00FE2898">
        <w:t>е</w:t>
      </w:r>
      <w:r w:rsidR="00387E06" w:rsidRPr="00387E06">
        <w:t xml:space="preserve"> докладов, представленных</w:t>
      </w:r>
      <w:r>
        <w:t xml:space="preserve"> </w:t>
      </w:r>
      <w:r w:rsidR="00387E06" w:rsidRPr="00387E06">
        <w:t>государствами-участниками в соответствии</w:t>
      </w:r>
      <w:r>
        <w:t xml:space="preserve"> </w:t>
      </w:r>
      <w:r w:rsidR="00387E06" w:rsidRPr="00387E06">
        <w:t>со статьей 44 Конвенции</w:t>
      </w:r>
    </w:p>
    <w:p w:rsidR="00387E06" w:rsidRPr="00387E06" w:rsidRDefault="00FE2898" w:rsidP="00FE2898">
      <w:pPr>
        <w:pStyle w:val="H1GR"/>
      </w:pPr>
      <w:r>
        <w:tab/>
      </w:r>
      <w:r>
        <w:tab/>
      </w:r>
      <w:r w:rsidR="00387E06" w:rsidRPr="00387E06">
        <w:t>Заключительные замечания:  Камерун</w:t>
      </w:r>
    </w:p>
    <w:p w:rsidR="00387E06" w:rsidRPr="00387E06" w:rsidRDefault="00387E06" w:rsidP="00197910">
      <w:pPr>
        <w:pStyle w:val="SingleTxtGR"/>
      </w:pPr>
      <w:r w:rsidRPr="00387E06">
        <w:t>1.</w:t>
      </w:r>
      <w:r w:rsidRPr="00387E06">
        <w:tab/>
        <w:t>Комитет рассмотрел второй периодический доклад Камеруна (</w:t>
      </w:r>
      <w:proofErr w:type="spellStart"/>
      <w:r w:rsidRPr="00387E06">
        <w:t>CRC</w:t>
      </w:r>
      <w:proofErr w:type="spellEnd"/>
      <w:r w:rsidRPr="00387E06">
        <w:t>/</w:t>
      </w:r>
      <w:proofErr w:type="spellStart"/>
      <w:r w:rsidRPr="00387E06">
        <w:t>C</w:t>
      </w:r>
      <w:proofErr w:type="spellEnd"/>
      <w:r w:rsidRPr="00387E06">
        <w:t>/</w:t>
      </w:r>
      <w:proofErr w:type="spellStart"/>
      <w:r w:rsidRPr="00387E06">
        <w:t>CMR</w:t>
      </w:r>
      <w:proofErr w:type="spellEnd"/>
      <w:r w:rsidRPr="00387E06">
        <w:t xml:space="preserve">/2) на своих 1464-м и 1466-м заседаниях (см. </w:t>
      </w:r>
      <w:proofErr w:type="spellStart"/>
      <w:r w:rsidRPr="00387E06">
        <w:t>CRC</w:t>
      </w:r>
      <w:proofErr w:type="spellEnd"/>
      <w:r w:rsidRPr="00387E06">
        <w:t>/</w:t>
      </w:r>
      <w:proofErr w:type="spellStart"/>
      <w:r w:rsidRPr="00387E06">
        <w:t>C</w:t>
      </w:r>
      <w:proofErr w:type="spellEnd"/>
      <w:r w:rsidRPr="00387E06">
        <w:t>/</w:t>
      </w:r>
      <w:proofErr w:type="spellStart"/>
      <w:r w:rsidRPr="00387E06">
        <w:t>SR</w:t>
      </w:r>
      <w:proofErr w:type="spellEnd"/>
      <w:r w:rsidRPr="00387E06">
        <w:t xml:space="preserve"> 1464 и </w:t>
      </w:r>
      <w:proofErr w:type="spellStart"/>
      <w:r w:rsidRPr="00387E06">
        <w:t>CRC</w:t>
      </w:r>
      <w:proofErr w:type="spellEnd"/>
      <w:r w:rsidRPr="00387E06">
        <w:t>/</w:t>
      </w:r>
      <w:proofErr w:type="spellStart"/>
      <w:r w:rsidRPr="00387E06">
        <w:t>C</w:t>
      </w:r>
      <w:proofErr w:type="spellEnd"/>
      <w:r w:rsidRPr="00387E06">
        <w:t>/</w:t>
      </w:r>
      <w:proofErr w:type="spellStart"/>
      <w:r w:rsidRPr="00387E06">
        <w:t>SR</w:t>
      </w:r>
      <w:proofErr w:type="spellEnd"/>
      <w:r w:rsidRPr="00387E06">
        <w:t xml:space="preserve"> 1466),</w:t>
      </w:r>
      <w:r w:rsidR="00EB1A16" w:rsidRPr="00EB1A16">
        <w:t xml:space="preserve"> </w:t>
      </w:r>
      <w:r w:rsidRPr="00387E06">
        <w:t>состоявшихся 14 января 2010 года, и на своем 15</w:t>
      </w:r>
      <w:r w:rsidR="00197910">
        <w:t>0</w:t>
      </w:r>
      <w:r w:rsidRPr="00387E06">
        <w:t>1-м засед</w:t>
      </w:r>
      <w:r w:rsidRPr="00387E06">
        <w:t>а</w:t>
      </w:r>
      <w:r w:rsidRPr="00387E06">
        <w:t>нии, состоявшемся 29 января 2010 года, принял нижеследующие заключител</w:t>
      </w:r>
      <w:r w:rsidRPr="00387E06">
        <w:t>ь</w:t>
      </w:r>
      <w:r w:rsidRPr="00387E06">
        <w:t>ные замеч</w:t>
      </w:r>
      <w:r w:rsidRPr="00387E06">
        <w:t>а</w:t>
      </w:r>
      <w:r w:rsidRPr="00387E06">
        <w:t>ния.</w:t>
      </w:r>
    </w:p>
    <w:p w:rsidR="00387E06" w:rsidRPr="00387E06" w:rsidRDefault="00197910" w:rsidP="00EE4141">
      <w:pPr>
        <w:pStyle w:val="HChGR"/>
      </w:pPr>
      <w:r>
        <w:tab/>
      </w:r>
      <w:r w:rsidR="00387E06" w:rsidRPr="00387E06">
        <w:t>А.</w:t>
      </w:r>
      <w:r w:rsidR="00387E06" w:rsidRPr="00387E06">
        <w:tab/>
        <w:t>Введение</w:t>
      </w:r>
    </w:p>
    <w:p w:rsidR="00387E06" w:rsidRPr="00387E06" w:rsidRDefault="00387E06" w:rsidP="00197910">
      <w:pPr>
        <w:pStyle w:val="SingleTxtGR"/>
      </w:pPr>
      <w:r w:rsidRPr="00387E06">
        <w:t>2.</w:t>
      </w:r>
      <w:r w:rsidRPr="00387E06">
        <w:tab/>
        <w:t>Комитет приветствует представление второго периодического доклада и письменных ответов на его перечень вопросов (</w:t>
      </w:r>
      <w:proofErr w:type="spellStart"/>
      <w:r w:rsidRPr="00387E06">
        <w:t>CRC</w:t>
      </w:r>
      <w:proofErr w:type="spellEnd"/>
      <w:r w:rsidRPr="00387E06">
        <w:t>/</w:t>
      </w:r>
      <w:proofErr w:type="spellStart"/>
      <w:r w:rsidRPr="00387E06">
        <w:t>C</w:t>
      </w:r>
      <w:proofErr w:type="spellEnd"/>
      <w:r w:rsidRPr="00387E06">
        <w:t>/</w:t>
      </w:r>
      <w:proofErr w:type="spellStart"/>
      <w:r w:rsidRPr="00387E06">
        <w:t>CMR</w:t>
      </w:r>
      <w:proofErr w:type="spellEnd"/>
      <w:r w:rsidRPr="00387E06">
        <w:t>/</w:t>
      </w:r>
      <w:proofErr w:type="spellStart"/>
      <w:r w:rsidRPr="00387E06">
        <w:t>Q</w:t>
      </w:r>
      <w:proofErr w:type="spellEnd"/>
      <w:r w:rsidRPr="00387E06">
        <w:t>/2/</w:t>
      </w:r>
      <w:proofErr w:type="spellStart"/>
      <w:r w:rsidRPr="00387E06">
        <w:t>Add.1</w:t>
      </w:r>
      <w:proofErr w:type="spellEnd"/>
      <w:r w:rsidRPr="00387E06">
        <w:t>), а та</w:t>
      </w:r>
      <w:r w:rsidRPr="00387E06">
        <w:t>к</w:t>
      </w:r>
      <w:r w:rsidRPr="00387E06">
        <w:t>же с одобрением отмечает самокритичный характер доклада. Комитет с призн</w:t>
      </w:r>
      <w:r w:rsidRPr="00387E06">
        <w:t>а</w:t>
      </w:r>
      <w:r w:rsidRPr="00387E06">
        <w:t>тельностью отмечает присутствие высокопоставленной и многопрофильной д</w:t>
      </w:r>
      <w:r w:rsidRPr="00387E06">
        <w:t>е</w:t>
      </w:r>
      <w:r w:rsidRPr="00387E06">
        <w:t>легации, а также проведенный с ней откровенный и конструктивный диалог, что позволило составить более полное представление о положении детей в госуда</w:t>
      </w:r>
      <w:r w:rsidRPr="00387E06">
        <w:t>р</w:t>
      </w:r>
      <w:r w:rsidRPr="00387E06">
        <w:t>стве-участнике.</w:t>
      </w:r>
    </w:p>
    <w:p w:rsidR="00387E06" w:rsidRPr="00387E06" w:rsidRDefault="00197910" w:rsidP="00EE4141">
      <w:pPr>
        <w:pStyle w:val="HChGR"/>
      </w:pPr>
      <w:r>
        <w:tab/>
      </w:r>
      <w:r w:rsidR="00387E06" w:rsidRPr="00387E06">
        <w:t>В.</w:t>
      </w:r>
      <w:r w:rsidR="00387E06" w:rsidRPr="00387E06">
        <w:tab/>
        <w:t>Последующие меры, принятые государством-участником, и достигнутый им прогресс</w:t>
      </w:r>
    </w:p>
    <w:p w:rsidR="00387E06" w:rsidRPr="00387E06" w:rsidRDefault="00387E06" w:rsidP="00197910">
      <w:pPr>
        <w:pStyle w:val="SingleTxtGR"/>
      </w:pPr>
      <w:r w:rsidRPr="00387E06">
        <w:t>3.</w:t>
      </w:r>
      <w:r w:rsidRPr="00387E06">
        <w:tab/>
        <w:t>Комитет с удовлетворением отмечает принят</w:t>
      </w:r>
      <w:r w:rsidR="00197910">
        <w:t>и</w:t>
      </w:r>
      <w:r w:rsidRPr="00387E06">
        <w:t>е государством-участником законодательства, пр</w:t>
      </w:r>
      <w:r w:rsidRPr="00387E06">
        <w:t>е</w:t>
      </w:r>
      <w:r w:rsidRPr="00387E06">
        <w:t>дусматривающего защиту прав ребенка, в частности:</w:t>
      </w:r>
    </w:p>
    <w:p w:rsidR="00387E06" w:rsidRPr="00387E06" w:rsidRDefault="00387E06" w:rsidP="00197910">
      <w:pPr>
        <w:pStyle w:val="SingleTxtGR"/>
      </w:pPr>
      <w:r w:rsidRPr="00387E06">
        <w:tab/>
        <w:t>а)</w:t>
      </w:r>
      <w:r w:rsidRPr="00387E06">
        <w:tab/>
        <w:t>Закона № 2005/015 от 29 декабря 2005 года о борьбе с торговлей детьми и рабством;</w:t>
      </w:r>
    </w:p>
    <w:p w:rsidR="00387E06" w:rsidRPr="00387E06" w:rsidRDefault="00387E06" w:rsidP="00197910">
      <w:pPr>
        <w:pStyle w:val="SingleTxtGR"/>
      </w:pPr>
      <w:r w:rsidRPr="00387E06">
        <w:tab/>
      </w:r>
      <w:r w:rsidRPr="00387E06">
        <w:rPr>
          <w:lang w:val="en-US"/>
        </w:rPr>
        <w:t>b</w:t>
      </w:r>
      <w:r w:rsidRPr="00387E06">
        <w:t>)</w:t>
      </w:r>
      <w:r w:rsidRPr="00387E06">
        <w:tab/>
        <w:t>Закона № 2005/006 от 2</w:t>
      </w:r>
      <w:r w:rsidR="00197910">
        <w:t>7</w:t>
      </w:r>
      <w:r w:rsidRPr="00387E06">
        <w:t xml:space="preserve"> июля 2005 года о статусе беженцев;</w:t>
      </w:r>
    </w:p>
    <w:p w:rsidR="00387E06" w:rsidRPr="00387E06" w:rsidRDefault="00387E06" w:rsidP="00197910">
      <w:pPr>
        <w:pStyle w:val="SingleTxtGR"/>
      </w:pPr>
      <w:r w:rsidRPr="00387E06">
        <w:tab/>
      </w:r>
      <w:r w:rsidRPr="00387E06">
        <w:rPr>
          <w:lang w:val="en-US"/>
        </w:rPr>
        <w:t>c</w:t>
      </w:r>
      <w:r w:rsidRPr="00387E06">
        <w:t>)</w:t>
      </w:r>
      <w:r w:rsidRPr="00387E06">
        <w:tab/>
        <w:t xml:space="preserve">Закона № 2005/007 от 27 июля 2005 года </w:t>
      </w:r>
      <w:r w:rsidR="00197910">
        <w:t xml:space="preserve">о введении в действие </w:t>
      </w:r>
      <w:r w:rsidRPr="00387E06">
        <w:t>Уголовно-процессуально</w:t>
      </w:r>
      <w:r w:rsidR="00197910">
        <w:t>го</w:t>
      </w:r>
      <w:r w:rsidRPr="00387E06">
        <w:t xml:space="preserve"> кодекс</w:t>
      </w:r>
      <w:r w:rsidR="00197910">
        <w:t>а</w:t>
      </w:r>
      <w:r w:rsidRPr="00387E06">
        <w:t>.</w:t>
      </w:r>
    </w:p>
    <w:p w:rsidR="00387E06" w:rsidRPr="00387E06" w:rsidRDefault="00387E06" w:rsidP="00197910">
      <w:pPr>
        <w:pStyle w:val="SingleTxtGR"/>
      </w:pPr>
      <w:r w:rsidRPr="00387E06">
        <w:t>4.</w:t>
      </w:r>
      <w:r w:rsidRPr="00387E06">
        <w:tab/>
        <w:t>Комитет приветствует создание:</w:t>
      </w:r>
    </w:p>
    <w:p w:rsidR="00387E06" w:rsidRPr="00387E06" w:rsidRDefault="00387E06" w:rsidP="00197910">
      <w:pPr>
        <w:pStyle w:val="SingleTxtGR"/>
      </w:pPr>
      <w:r w:rsidRPr="00387E06">
        <w:tab/>
        <w:t>а)</w:t>
      </w:r>
      <w:r w:rsidRPr="00387E06">
        <w:tab/>
        <w:t>Министерства молодежи и Государственного секретариата по д</w:t>
      </w:r>
      <w:r w:rsidRPr="00387E06">
        <w:t>е</w:t>
      </w:r>
      <w:r w:rsidRPr="00387E06">
        <w:t>лам молодежи, в 2004 году;</w:t>
      </w:r>
    </w:p>
    <w:p w:rsidR="00387E06" w:rsidRPr="00387E06" w:rsidRDefault="00387E06" w:rsidP="00197910">
      <w:pPr>
        <w:pStyle w:val="SingleTxtGR"/>
      </w:pPr>
      <w:r w:rsidRPr="00387E06">
        <w:tab/>
      </w:r>
      <w:r w:rsidRPr="00387E06">
        <w:rPr>
          <w:lang w:val="en-US"/>
        </w:rPr>
        <w:t>b</w:t>
      </w:r>
      <w:r w:rsidRPr="00387E06">
        <w:t>)</w:t>
      </w:r>
      <w:r w:rsidRPr="00387E06">
        <w:tab/>
        <w:t>ряда министерских департаментов, ответственных за права ребе</w:t>
      </w:r>
      <w:r w:rsidRPr="00387E06">
        <w:t>н</w:t>
      </w:r>
      <w:r w:rsidRPr="00387E06">
        <w:t>ка</w:t>
      </w:r>
      <w:r w:rsidR="00BA1B01" w:rsidRPr="00BA1B01">
        <w:t>,</w:t>
      </w:r>
      <w:r w:rsidRPr="00387E06">
        <w:t xml:space="preserve"> в августе 2004 года</w:t>
      </w:r>
      <w:r w:rsidR="00BA1B01">
        <w:t>,</w:t>
      </w:r>
      <w:r w:rsidRPr="00387E06">
        <w:t xml:space="preserve"> на основании Декрета № 2004/320 об организации си</w:t>
      </w:r>
      <w:r w:rsidRPr="00387E06">
        <w:t>с</w:t>
      </w:r>
      <w:r w:rsidRPr="00387E06">
        <w:t>темы государственного управления;</w:t>
      </w:r>
    </w:p>
    <w:p w:rsidR="00387E06" w:rsidRPr="00387E06" w:rsidRDefault="00387E06" w:rsidP="00197910">
      <w:pPr>
        <w:pStyle w:val="SingleTxtGR"/>
      </w:pPr>
      <w:r w:rsidRPr="00387E06">
        <w:tab/>
      </w:r>
      <w:r w:rsidRPr="00387E06">
        <w:rPr>
          <w:lang w:val="en-US"/>
        </w:rPr>
        <w:t>c</w:t>
      </w:r>
      <w:r w:rsidRPr="00387E06">
        <w:t>)</w:t>
      </w:r>
      <w:r w:rsidRPr="00387E06">
        <w:tab/>
        <w:t>Департамента по вопросам социальной защиты ребенка, в мае 2005</w:t>
      </w:r>
      <w:r w:rsidR="006D4737">
        <w:t> </w:t>
      </w:r>
      <w:r w:rsidRPr="00387E06">
        <w:t>года, на основании Декрета № 2005/160 об организации Министерства с</w:t>
      </w:r>
      <w:r w:rsidRPr="00387E06">
        <w:t>о</w:t>
      </w:r>
      <w:r w:rsidRPr="00387E06">
        <w:t>циального обеспечения.</w:t>
      </w:r>
    </w:p>
    <w:p w:rsidR="00387E06" w:rsidRPr="00387E06" w:rsidRDefault="00387E06" w:rsidP="00197910">
      <w:pPr>
        <w:pStyle w:val="SingleTxtGR"/>
      </w:pPr>
      <w:r w:rsidRPr="00387E06">
        <w:t>5.</w:t>
      </w:r>
      <w:r w:rsidRPr="00387E06">
        <w:tab/>
        <w:t>Комитет также приветствует ратификацию государством-участником сл</w:t>
      </w:r>
      <w:r w:rsidRPr="00387E06">
        <w:t>е</w:t>
      </w:r>
      <w:r w:rsidRPr="00387E06">
        <w:t>дующих документов:</w:t>
      </w:r>
    </w:p>
    <w:p w:rsidR="00387E06" w:rsidRPr="00387E06" w:rsidRDefault="00387E06" w:rsidP="00197910">
      <w:pPr>
        <w:pStyle w:val="SingleTxtGR"/>
      </w:pPr>
      <w:r w:rsidRPr="00387E06">
        <w:tab/>
        <w:t>а)</w:t>
      </w:r>
      <w:r w:rsidRPr="00387E06">
        <w:tab/>
        <w:t>Конвенции Международной организации труда (МОТ) № 182 (1999</w:t>
      </w:r>
      <w:r w:rsidR="006D4737">
        <w:t> </w:t>
      </w:r>
      <w:r w:rsidRPr="00387E06">
        <w:t>года) о запрещении и немедленных мерах по искоренению наихудших форм детского труда, 5 июня 2002 года;</w:t>
      </w:r>
    </w:p>
    <w:p w:rsidR="00387E06" w:rsidRPr="00387E06" w:rsidRDefault="00387E06" w:rsidP="00197910">
      <w:pPr>
        <w:pStyle w:val="SingleTxtGR"/>
      </w:pPr>
      <w:r w:rsidRPr="00387E06">
        <w:tab/>
      </w:r>
      <w:r w:rsidRPr="00387E06">
        <w:rPr>
          <w:lang w:val="en-US"/>
        </w:rPr>
        <w:t>b</w:t>
      </w:r>
      <w:r w:rsidRPr="00387E06">
        <w:t>)</w:t>
      </w:r>
      <w:r w:rsidRPr="00387E06">
        <w:tab/>
        <w:t>Протокола о предупреждении и пресечении торговли людьми, ос</w:t>
      </w:r>
      <w:r w:rsidRPr="00387E06">
        <w:t>о</w:t>
      </w:r>
      <w:r w:rsidRPr="00387E06">
        <w:t>бенно женщинами и детьми, и наказании за нее, дополняющего Конвенцию О</w:t>
      </w:r>
      <w:r w:rsidRPr="00387E06">
        <w:t>р</w:t>
      </w:r>
      <w:r w:rsidRPr="00387E06">
        <w:t>ганизации Объединенных Наций против транснациональной организованной преступности, на основании Декрета от 18 ноября 2004 года;</w:t>
      </w:r>
    </w:p>
    <w:p w:rsidR="00387E06" w:rsidRPr="00387E06" w:rsidRDefault="00387E06" w:rsidP="00197910">
      <w:pPr>
        <w:pStyle w:val="SingleTxtGR"/>
      </w:pPr>
      <w:r w:rsidRPr="00387E06">
        <w:tab/>
        <w:t>с)</w:t>
      </w:r>
      <w:r w:rsidRPr="00387E06">
        <w:tab/>
        <w:t>Протокола 1998 года к Африканской хартии прав человека и нар</w:t>
      </w:r>
      <w:r w:rsidRPr="00387E06">
        <w:t>о</w:t>
      </w:r>
      <w:r w:rsidRPr="00387E06">
        <w:t>дов об учреждении Африканского суда по правам человека и народов, 25 июля 2006 года.</w:t>
      </w:r>
    </w:p>
    <w:p w:rsidR="00387E06" w:rsidRPr="00387E06" w:rsidRDefault="00FE79D2" w:rsidP="00EE4141">
      <w:pPr>
        <w:pStyle w:val="HChGR"/>
      </w:pPr>
      <w:r>
        <w:tab/>
      </w:r>
      <w:r w:rsidR="00387E06" w:rsidRPr="00387E06">
        <w:t>С.</w:t>
      </w:r>
      <w:r w:rsidR="00387E06" w:rsidRPr="00387E06">
        <w:tab/>
        <w:t>Факторы и/или трудности, препятствующие осуществлению Конвенции</w:t>
      </w:r>
    </w:p>
    <w:p w:rsidR="00387E06" w:rsidRPr="00387E06" w:rsidRDefault="00387E06" w:rsidP="00197910">
      <w:pPr>
        <w:pStyle w:val="SingleTxtGR"/>
      </w:pPr>
      <w:r w:rsidRPr="00387E06">
        <w:t>6.</w:t>
      </w:r>
      <w:r w:rsidRPr="00387E06">
        <w:tab/>
        <w:t>Комитет отмечает, что в настоящее время государство-участник испыт</w:t>
      </w:r>
      <w:r w:rsidRPr="00387E06">
        <w:t>ы</w:t>
      </w:r>
      <w:r w:rsidRPr="00387E06">
        <w:t>вает трудности, препятствующие прогрессу в области эффективного осущест</w:t>
      </w:r>
      <w:r w:rsidRPr="00387E06">
        <w:t>в</w:t>
      </w:r>
      <w:r w:rsidRPr="00387E06">
        <w:t>ления Конвенции, к числу которых относятся воздействие глобального экон</w:t>
      </w:r>
      <w:r w:rsidRPr="00387E06">
        <w:t>о</w:t>
      </w:r>
      <w:r w:rsidRPr="00387E06">
        <w:t>мического кризиса и региональных конфликтов, повлекших за собой знач</w:t>
      </w:r>
      <w:r w:rsidRPr="00387E06">
        <w:t>и</w:t>
      </w:r>
      <w:r w:rsidRPr="00387E06">
        <w:t xml:space="preserve">тельный приток беженцев в Камерун и </w:t>
      </w:r>
      <w:r w:rsidR="00FE79D2">
        <w:t>рост</w:t>
      </w:r>
      <w:r w:rsidRPr="00387E06">
        <w:t xml:space="preserve"> заболеваемости ВИЧ/</w:t>
      </w:r>
      <w:proofErr w:type="spellStart"/>
      <w:r w:rsidRPr="00387E06">
        <w:t>СПИДом</w:t>
      </w:r>
      <w:proofErr w:type="spellEnd"/>
      <w:r w:rsidRPr="00387E06">
        <w:t>.</w:t>
      </w:r>
    </w:p>
    <w:p w:rsidR="00387E06" w:rsidRPr="00387E06" w:rsidRDefault="00FE79D2" w:rsidP="00EE4141">
      <w:pPr>
        <w:pStyle w:val="HChGR"/>
      </w:pPr>
      <w:r>
        <w:tab/>
      </w:r>
      <w:r w:rsidR="00387E06" w:rsidRPr="00387E06">
        <w:rPr>
          <w:lang w:val="en-US"/>
        </w:rPr>
        <w:t>D</w:t>
      </w:r>
      <w:r w:rsidR="00387E06" w:rsidRPr="00387E06">
        <w:t>.</w:t>
      </w:r>
      <w:r w:rsidR="00387E06" w:rsidRPr="00387E06">
        <w:tab/>
        <w:t>Основные проблемы, вызывающие озабоченность, и</w:t>
      </w:r>
      <w:r w:rsidR="00377739">
        <w:t> </w:t>
      </w:r>
      <w:r w:rsidR="00387E06" w:rsidRPr="00387E06">
        <w:t>рекомендации</w:t>
      </w:r>
    </w:p>
    <w:p w:rsidR="00387E06" w:rsidRPr="00387E06" w:rsidRDefault="00FE79D2" w:rsidP="00FE79D2">
      <w:pPr>
        <w:pStyle w:val="H1GR"/>
      </w:pPr>
      <w:r>
        <w:tab/>
      </w:r>
      <w:r w:rsidR="00387E06" w:rsidRPr="00387E06">
        <w:t>1.</w:t>
      </w:r>
      <w:r w:rsidR="00387E06" w:rsidRPr="00387E06">
        <w:tab/>
        <w:t xml:space="preserve">Общие меры по осуществлению </w:t>
      </w:r>
      <w:r w:rsidR="00377739">
        <w:br/>
      </w:r>
      <w:r w:rsidR="00387E06" w:rsidRPr="00387E06">
        <w:t>(статьи 4, 42 и пункт 6</w:t>
      </w:r>
      <w:r>
        <w:t xml:space="preserve"> статьи</w:t>
      </w:r>
      <w:r w:rsidR="006D4737">
        <w:t> </w:t>
      </w:r>
      <w:r>
        <w:t>44</w:t>
      </w:r>
      <w:r w:rsidR="00387E06" w:rsidRPr="00387E06">
        <w:t xml:space="preserve"> Конвенции)</w:t>
      </w:r>
    </w:p>
    <w:p w:rsidR="00387E06" w:rsidRPr="00387E06" w:rsidRDefault="00FE79D2" w:rsidP="00FE79D2">
      <w:pPr>
        <w:pStyle w:val="H23GR"/>
      </w:pPr>
      <w:r>
        <w:tab/>
      </w:r>
      <w:r>
        <w:tab/>
      </w:r>
      <w:r w:rsidR="00387E06" w:rsidRPr="00387E06">
        <w:t>Предыдущие рекомендации Комитета</w:t>
      </w:r>
    </w:p>
    <w:p w:rsidR="00387E06" w:rsidRPr="00387E06" w:rsidRDefault="00387E06" w:rsidP="00197910">
      <w:pPr>
        <w:pStyle w:val="SingleTxtGR"/>
      </w:pPr>
      <w:r w:rsidRPr="00387E06">
        <w:t>7.</w:t>
      </w:r>
      <w:r w:rsidRPr="00387E06">
        <w:tab/>
        <w:t>Комитет приветствует усилия государства-участника по осуществлению заключительных замеч</w:t>
      </w:r>
      <w:r w:rsidRPr="00387E06">
        <w:t>а</w:t>
      </w:r>
      <w:r w:rsidRPr="00387E06">
        <w:t>ний Комитета по первоначальному докладу государства-участника. Вместе с тем Комитет выражает сожаление по поводу того, что н</w:t>
      </w:r>
      <w:r w:rsidRPr="00387E06">
        <w:t>е</w:t>
      </w:r>
      <w:r w:rsidRPr="00387E06">
        <w:t>которые из отмеченных им проблем и предложенных рекомендаций были учт</w:t>
      </w:r>
      <w:r w:rsidRPr="00387E06">
        <w:t>е</w:t>
      </w:r>
      <w:r w:rsidRPr="00387E06">
        <w:t>ны в недостаточной степени или лишь частично.</w:t>
      </w:r>
    </w:p>
    <w:p w:rsidR="00387E06" w:rsidRPr="00387E06" w:rsidRDefault="00387E06" w:rsidP="00197910">
      <w:pPr>
        <w:pStyle w:val="SingleTxtGR"/>
        <w:rPr>
          <w:b/>
        </w:rPr>
      </w:pPr>
      <w:r w:rsidRPr="00387E06">
        <w:t>8.</w:t>
      </w:r>
      <w:r w:rsidRPr="00387E06">
        <w:tab/>
      </w:r>
      <w:r w:rsidRPr="00387E06">
        <w:rPr>
          <w:b/>
        </w:rPr>
        <w:t>Комитет настоятельно призывает государство-участник принять все необходимые меры для выполнения рекомендаций, содержавшихся в з</w:t>
      </w:r>
      <w:r w:rsidRPr="00387E06">
        <w:rPr>
          <w:b/>
        </w:rPr>
        <w:t>а</w:t>
      </w:r>
      <w:r w:rsidRPr="00387E06">
        <w:rPr>
          <w:b/>
        </w:rPr>
        <w:t>ключительных замечаниях по первоначальному докладу (</w:t>
      </w:r>
      <w:proofErr w:type="spellStart"/>
      <w:r w:rsidRPr="00387E06">
        <w:rPr>
          <w:b/>
        </w:rPr>
        <w:t>CRC</w:t>
      </w:r>
      <w:proofErr w:type="spellEnd"/>
      <w:r w:rsidRPr="00387E06">
        <w:rPr>
          <w:b/>
        </w:rPr>
        <w:t>/</w:t>
      </w:r>
      <w:proofErr w:type="spellStart"/>
      <w:r w:rsidRPr="00387E06">
        <w:rPr>
          <w:b/>
        </w:rPr>
        <w:t>C</w:t>
      </w:r>
      <w:proofErr w:type="spellEnd"/>
      <w:r w:rsidRPr="00387E06">
        <w:rPr>
          <w:b/>
        </w:rPr>
        <w:t>/15/</w:t>
      </w:r>
      <w:r w:rsidR="006D4737">
        <w:rPr>
          <w:b/>
        </w:rPr>
        <w:t xml:space="preserve"> </w:t>
      </w:r>
      <w:proofErr w:type="spellStart"/>
      <w:r w:rsidRPr="00387E06">
        <w:rPr>
          <w:b/>
        </w:rPr>
        <w:t>Add.164</w:t>
      </w:r>
      <w:proofErr w:type="spellEnd"/>
      <w:r w:rsidRPr="00387E06">
        <w:rPr>
          <w:b/>
        </w:rPr>
        <w:t>), которые еще не выполнены или выполнены в недостаточной ст</w:t>
      </w:r>
      <w:r w:rsidRPr="00387E06">
        <w:rPr>
          <w:b/>
        </w:rPr>
        <w:t>е</w:t>
      </w:r>
      <w:r w:rsidRPr="00387E06">
        <w:rPr>
          <w:b/>
        </w:rPr>
        <w:t>пени, включая те из них, которые касались определения понятия "реб</w:t>
      </w:r>
      <w:r w:rsidRPr="00387E06">
        <w:rPr>
          <w:b/>
        </w:rPr>
        <w:t>е</w:t>
      </w:r>
      <w:r w:rsidRPr="00387E06">
        <w:rPr>
          <w:b/>
        </w:rPr>
        <w:t>нок", телесных наказаний, жестокого обращения с детьми и отсутстви</w:t>
      </w:r>
      <w:r w:rsidR="00FE79D2">
        <w:rPr>
          <w:b/>
        </w:rPr>
        <w:t>я</w:t>
      </w:r>
      <w:r w:rsidRPr="00387E06">
        <w:rPr>
          <w:b/>
        </w:rPr>
        <w:t xml:space="preserve"> з</w:t>
      </w:r>
      <w:r w:rsidRPr="00387E06">
        <w:rPr>
          <w:b/>
        </w:rPr>
        <w:t>а</w:t>
      </w:r>
      <w:r w:rsidRPr="00387E06">
        <w:rPr>
          <w:b/>
        </w:rPr>
        <w:t>боты о них, отправлени</w:t>
      </w:r>
      <w:r w:rsidR="00FE79D2">
        <w:rPr>
          <w:b/>
        </w:rPr>
        <w:t>я</w:t>
      </w:r>
      <w:r w:rsidRPr="00387E06">
        <w:rPr>
          <w:b/>
        </w:rPr>
        <w:t xml:space="preserve"> правосудия в отношении несовершеннолетних, а также принять надлежащие последующие меры по рекомендациям, соде</w:t>
      </w:r>
      <w:r w:rsidRPr="00387E06">
        <w:rPr>
          <w:b/>
        </w:rPr>
        <w:t>р</w:t>
      </w:r>
      <w:r w:rsidRPr="00387E06">
        <w:rPr>
          <w:b/>
        </w:rPr>
        <w:t>жащимся в настоящих заключительных замечаниях  по второму период</w:t>
      </w:r>
      <w:r w:rsidRPr="00387E06">
        <w:rPr>
          <w:b/>
        </w:rPr>
        <w:t>и</w:t>
      </w:r>
      <w:r w:rsidRPr="00387E06">
        <w:rPr>
          <w:b/>
        </w:rPr>
        <w:t>ческому докладу.</w:t>
      </w:r>
    </w:p>
    <w:p w:rsidR="00387E06" w:rsidRPr="00387E06" w:rsidRDefault="00FE79D2" w:rsidP="00FE79D2">
      <w:pPr>
        <w:pStyle w:val="H23GR"/>
      </w:pPr>
      <w:r>
        <w:tab/>
      </w:r>
      <w:r>
        <w:tab/>
      </w:r>
      <w:r w:rsidR="00387E06" w:rsidRPr="00387E06">
        <w:t>Законодательство</w:t>
      </w:r>
    </w:p>
    <w:p w:rsidR="00387E06" w:rsidRPr="00387E06" w:rsidRDefault="00387E06" w:rsidP="00197910">
      <w:pPr>
        <w:pStyle w:val="SingleTxtGR"/>
      </w:pPr>
      <w:r w:rsidRPr="00387E06">
        <w:t>9.</w:t>
      </w:r>
      <w:r w:rsidRPr="00387E06">
        <w:tab/>
        <w:t>Комитет с заинтересованностью отмечает, что за период после рассмо</w:t>
      </w:r>
      <w:r w:rsidRPr="00387E06">
        <w:t>т</w:t>
      </w:r>
      <w:r w:rsidRPr="00387E06">
        <w:t>рения первоначального доклада государства-участника был разработан ряд з</w:t>
      </w:r>
      <w:r w:rsidRPr="00387E06">
        <w:t>а</w:t>
      </w:r>
      <w:r w:rsidRPr="00387E06">
        <w:t>конов и нормативных  положений в целях защиты и поощрения прав детей. В</w:t>
      </w:r>
      <w:r w:rsidR="005307A1">
        <w:t> </w:t>
      </w:r>
      <w:r w:rsidRPr="00387E06">
        <w:t>частности, Комитет с удовлетворением отмечает разработку проекта кодекса о защите ребенка и проекта кодекса о ли</w:t>
      </w:r>
      <w:r w:rsidR="005307A1">
        <w:t>чности</w:t>
      </w:r>
      <w:r w:rsidRPr="00387E06">
        <w:t xml:space="preserve"> и семь</w:t>
      </w:r>
      <w:r w:rsidR="005307A1">
        <w:t>е</w:t>
      </w:r>
      <w:r w:rsidRPr="00387E06">
        <w:t xml:space="preserve">. Вместе с тем Комитет выражает сожаление по поводу медленных темпов принятия </w:t>
      </w:r>
      <w:r w:rsidR="005307A1">
        <w:t xml:space="preserve">и </w:t>
      </w:r>
      <w:r w:rsidRPr="00387E06">
        <w:t>введения в де</w:t>
      </w:r>
      <w:r w:rsidRPr="00387E06">
        <w:t>й</w:t>
      </w:r>
      <w:r w:rsidRPr="00387E06">
        <w:t xml:space="preserve">ствие </w:t>
      </w:r>
      <w:r w:rsidR="00EB1A16" w:rsidRPr="00EB1A16">
        <w:t>проектов этих</w:t>
      </w:r>
      <w:r w:rsidR="005307A1">
        <w:t xml:space="preserve"> </w:t>
      </w:r>
      <w:r w:rsidRPr="00387E06">
        <w:t>кодексов. Кроме того, он по-прежнему обеспокоен с недо</w:t>
      </w:r>
      <w:r w:rsidRPr="00387E06">
        <w:t>с</w:t>
      </w:r>
      <w:r w:rsidRPr="00387E06">
        <w:t xml:space="preserve">таточным </w:t>
      </w:r>
      <w:r w:rsidR="005307A1">
        <w:t>соблюдением</w:t>
      </w:r>
      <w:r w:rsidRPr="00387E06">
        <w:t xml:space="preserve"> многих </w:t>
      </w:r>
      <w:r w:rsidR="005307A1">
        <w:t xml:space="preserve">из </w:t>
      </w:r>
      <w:r w:rsidRPr="00387E06">
        <w:t>принятых законов, касающихся прав д</w:t>
      </w:r>
      <w:r w:rsidRPr="00387E06">
        <w:t>е</w:t>
      </w:r>
      <w:r w:rsidRPr="00387E06">
        <w:t>тей.</w:t>
      </w:r>
    </w:p>
    <w:p w:rsidR="00387E06" w:rsidRPr="00387E06" w:rsidRDefault="00387E06" w:rsidP="00197910">
      <w:pPr>
        <w:pStyle w:val="SingleTxtGR"/>
        <w:rPr>
          <w:b/>
        </w:rPr>
      </w:pPr>
      <w:r w:rsidRPr="00387E06">
        <w:t>10.</w:t>
      </w:r>
      <w:r w:rsidRPr="00387E06">
        <w:tab/>
      </w:r>
      <w:r w:rsidRPr="00387E06">
        <w:rPr>
          <w:b/>
        </w:rPr>
        <w:t>Комитет настоятельно призывает государство-участник в приор</w:t>
      </w:r>
      <w:r w:rsidRPr="00387E06">
        <w:rPr>
          <w:b/>
        </w:rPr>
        <w:t>и</w:t>
      </w:r>
      <w:r w:rsidRPr="00387E06">
        <w:rPr>
          <w:b/>
        </w:rPr>
        <w:t>тетном порядке принять все надлежащие меры для ускорения принятия и вступления в силу проекта кодекса о защите ребенка и проекта кодекса о ли</w:t>
      </w:r>
      <w:r w:rsidR="00D31C9D">
        <w:rPr>
          <w:b/>
        </w:rPr>
        <w:t>чности</w:t>
      </w:r>
      <w:r w:rsidRPr="00387E06">
        <w:rPr>
          <w:b/>
        </w:rPr>
        <w:t xml:space="preserve"> и семье, а также обеспечить надлежащие людские и финансовые ресурсы для их всестороннего осуществления. Кроме того, Комитет рек</w:t>
      </w:r>
      <w:r w:rsidRPr="00387E06">
        <w:rPr>
          <w:b/>
        </w:rPr>
        <w:t>о</w:t>
      </w:r>
      <w:r w:rsidRPr="00387E06">
        <w:rPr>
          <w:b/>
        </w:rPr>
        <w:t>мендует государству-участнику принять любые необходимые меры по обеспечению эффективного осуществления всего законодательства, к</w:t>
      </w:r>
      <w:r w:rsidRPr="00387E06">
        <w:rPr>
          <w:b/>
        </w:rPr>
        <w:t>а</w:t>
      </w:r>
      <w:r w:rsidRPr="00387E06">
        <w:rPr>
          <w:b/>
        </w:rPr>
        <w:t>сающегося прав детей.</w:t>
      </w:r>
    </w:p>
    <w:p w:rsidR="00387E06" w:rsidRPr="00387E06" w:rsidRDefault="00377739" w:rsidP="00377739">
      <w:pPr>
        <w:pStyle w:val="H23GR"/>
      </w:pPr>
      <w:r>
        <w:tab/>
      </w:r>
      <w:r>
        <w:tab/>
      </w:r>
      <w:r w:rsidR="00387E06" w:rsidRPr="00387E06">
        <w:t>Координация</w:t>
      </w:r>
    </w:p>
    <w:p w:rsidR="00387E06" w:rsidRPr="00387E06" w:rsidRDefault="00387E06" w:rsidP="00197910">
      <w:pPr>
        <w:pStyle w:val="SingleTxtGR"/>
      </w:pPr>
      <w:r w:rsidRPr="00387E06">
        <w:t>11.</w:t>
      </w:r>
      <w:r w:rsidRPr="00387E06">
        <w:tab/>
        <w:t>Комитет отмечает наличие ряда министерских департаментов, ответс</w:t>
      </w:r>
      <w:r w:rsidRPr="00387E06">
        <w:t>т</w:t>
      </w:r>
      <w:r w:rsidRPr="00387E06">
        <w:t>венных за различные аспекты прав ребенка, и приветствует предпринятый г</w:t>
      </w:r>
      <w:r w:rsidRPr="00387E06">
        <w:t>о</w:t>
      </w:r>
      <w:r w:rsidRPr="00387E06">
        <w:t>сударством-участником процесс децентрализации. Кроме того, он отмечает н</w:t>
      </w:r>
      <w:r w:rsidRPr="00387E06">
        <w:t>е</w:t>
      </w:r>
      <w:r w:rsidRPr="00387E06">
        <w:t>давно проведенные государством-участником дискуссии по вопросу об учре</w:t>
      </w:r>
      <w:r w:rsidRPr="00387E06">
        <w:t>ж</w:t>
      </w:r>
      <w:r w:rsidRPr="00387E06">
        <w:t>дении надлежащего механизма для координации деятельности по выполнению Конвенции. Вместе с тем Комитет по-прежнему обеспокоен недостаточной к</w:t>
      </w:r>
      <w:r w:rsidRPr="00387E06">
        <w:t>о</w:t>
      </w:r>
      <w:r w:rsidRPr="00387E06">
        <w:t>ординаци</w:t>
      </w:r>
      <w:r w:rsidR="00D31C9D">
        <w:t>ей</w:t>
      </w:r>
      <w:r w:rsidRPr="00387E06">
        <w:t xml:space="preserve"> деятельности различных органов, ответственных за осуществл</w:t>
      </w:r>
      <w:r w:rsidRPr="00387E06">
        <w:t>е</w:t>
      </w:r>
      <w:r w:rsidRPr="00387E06">
        <w:t>ние прав ребенка на национальном, региональном и местном уровнях, и сожалеет об отсутствии эффективного и результативного механизма для координ</w:t>
      </w:r>
      <w:r w:rsidRPr="00387E06">
        <w:t>а</w:t>
      </w:r>
      <w:r w:rsidRPr="00387E06">
        <w:t>ции деятельности по выполнению Конвенции и контролю за ее соблюден</w:t>
      </w:r>
      <w:r w:rsidRPr="00387E06">
        <w:t>и</w:t>
      </w:r>
      <w:r w:rsidRPr="00387E06">
        <w:t>ем.</w:t>
      </w:r>
    </w:p>
    <w:p w:rsidR="00387E06" w:rsidRPr="00387E06" w:rsidRDefault="00387E06" w:rsidP="00197910">
      <w:pPr>
        <w:pStyle w:val="SingleTxtGR"/>
        <w:rPr>
          <w:b/>
        </w:rPr>
      </w:pPr>
      <w:r w:rsidRPr="00387E06">
        <w:t>12.</w:t>
      </w:r>
      <w:r w:rsidRPr="00387E06">
        <w:tab/>
      </w:r>
      <w:r w:rsidRPr="00387E06">
        <w:rPr>
          <w:b/>
        </w:rPr>
        <w:t>Комитет настоятельно призывает государство-участник создать э</w:t>
      </w:r>
      <w:r w:rsidRPr="00387E06">
        <w:rPr>
          <w:b/>
        </w:rPr>
        <w:t>ф</w:t>
      </w:r>
      <w:r w:rsidRPr="00387E06">
        <w:rPr>
          <w:b/>
        </w:rPr>
        <w:t>фективный и результ</w:t>
      </w:r>
      <w:r w:rsidRPr="00387E06">
        <w:rPr>
          <w:b/>
        </w:rPr>
        <w:t>а</w:t>
      </w:r>
      <w:r w:rsidRPr="00387E06">
        <w:rPr>
          <w:b/>
        </w:rPr>
        <w:t>тивный механизм для координации деятельности по выполнению Конвенции и контролю за ее соблюдением, надели</w:t>
      </w:r>
      <w:r w:rsidR="00D31C9D">
        <w:rPr>
          <w:b/>
        </w:rPr>
        <w:t>ть</w:t>
      </w:r>
      <w:r w:rsidRPr="00387E06">
        <w:rPr>
          <w:b/>
        </w:rPr>
        <w:t xml:space="preserve"> его до</w:t>
      </w:r>
      <w:r w:rsidRPr="00387E06">
        <w:rPr>
          <w:b/>
        </w:rPr>
        <w:t>с</w:t>
      </w:r>
      <w:r w:rsidRPr="00387E06">
        <w:rPr>
          <w:b/>
        </w:rPr>
        <w:t>таточными полномочиями и обеспечить людскими, техническими и ф</w:t>
      </w:r>
      <w:r w:rsidRPr="00387E06">
        <w:rPr>
          <w:b/>
        </w:rPr>
        <w:t>и</w:t>
      </w:r>
      <w:r w:rsidRPr="00387E06">
        <w:rPr>
          <w:b/>
        </w:rPr>
        <w:t>нансовыми ресурсами, с тем чтобы он мог эффективно выполнять свою координирующую роль по отношению ко всем министерским департаме</w:t>
      </w:r>
      <w:r w:rsidRPr="00387E06">
        <w:rPr>
          <w:b/>
        </w:rPr>
        <w:t>н</w:t>
      </w:r>
      <w:r w:rsidRPr="00387E06">
        <w:rPr>
          <w:b/>
        </w:rPr>
        <w:t>там и ведомствам, ответственным за соблюдение прав ребенка на наци</w:t>
      </w:r>
      <w:r w:rsidRPr="00387E06">
        <w:rPr>
          <w:b/>
        </w:rPr>
        <w:t>о</w:t>
      </w:r>
      <w:r w:rsidRPr="00387E06">
        <w:rPr>
          <w:b/>
        </w:rPr>
        <w:t>нальном, региональном и местном уровнях с учетом продолжающегося процесса д</w:t>
      </w:r>
      <w:r w:rsidRPr="00387E06">
        <w:rPr>
          <w:b/>
        </w:rPr>
        <w:t>е</w:t>
      </w:r>
      <w:r w:rsidRPr="00387E06">
        <w:rPr>
          <w:b/>
        </w:rPr>
        <w:t>централизации.</w:t>
      </w:r>
    </w:p>
    <w:p w:rsidR="00387E06" w:rsidRPr="00387E06" w:rsidRDefault="00EB1A16" w:rsidP="00EB1A16">
      <w:pPr>
        <w:pStyle w:val="H23GR"/>
      </w:pPr>
      <w:r>
        <w:tab/>
      </w:r>
      <w:r w:rsidR="00D31C9D">
        <w:tab/>
      </w:r>
      <w:r w:rsidR="00387E06" w:rsidRPr="00387E06">
        <w:t>Национальный план действий</w:t>
      </w:r>
    </w:p>
    <w:p w:rsidR="00387E06" w:rsidRPr="00387E06" w:rsidRDefault="00387E06" w:rsidP="00197910">
      <w:pPr>
        <w:pStyle w:val="SingleTxtGR"/>
      </w:pPr>
      <w:r w:rsidRPr="00387E06">
        <w:t>13.</w:t>
      </w:r>
      <w:r w:rsidRPr="00387E06">
        <w:tab/>
        <w:t xml:space="preserve">Комитет приветствует принятие </w:t>
      </w:r>
      <w:r w:rsidR="00D31C9D">
        <w:t>Н</w:t>
      </w:r>
      <w:r w:rsidRPr="00387E06">
        <w:t xml:space="preserve">ациональной политики и </w:t>
      </w:r>
      <w:r w:rsidR="00D31C9D">
        <w:t>П</w:t>
      </w:r>
      <w:r w:rsidRPr="00387E06">
        <w:t>лана дейс</w:t>
      </w:r>
      <w:r w:rsidRPr="00387E06">
        <w:t>т</w:t>
      </w:r>
      <w:r w:rsidRPr="00387E06">
        <w:t>вий в интересах молодежи, а также Национальной политики комплексного ра</w:t>
      </w:r>
      <w:r w:rsidRPr="00387E06">
        <w:t>з</w:t>
      </w:r>
      <w:r w:rsidRPr="00387E06">
        <w:t>вития детей младшего возраста, Национального плана действий в области прав человека, Документа о стратегии сокращения масштабов нищеты и Национал</w:t>
      </w:r>
      <w:r w:rsidRPr="00387E06">
        <w:t>ь</w:t>
      </w:r>
      <w:r w:rsidRPr="00387E06">
        <w:t>ной программы в области управления, которы</w:t>
      </w:r>
      <w:r w:rsidR="00DB1401">
        <w:t>е</w:t>
      </w:r>
      <w:r w:rsidRPr="00387E06">
        <w:t xml:space="preserve"> имеют отношение к детям. Вм</w:t>
      </w:r>
      <w:r w:rsidRPr="00387E06">
        <w:t>е</w:t>
      </w:r>
      <w:r w:rsidRPr="00387E06">
        <w:t>сте с тем Комитет сожалеет об отсутствии всеобъемлющего наци</w:t>
      </w:r>
      <w:r w:rsidRPr="00387E06">
        <w:t>о</w:t>
      </w:r>
      <w:r w:rsidRPr="00387E06">
        <w:t>нального плана действий в интересах детей, охватывающего все области пр</w:t>
      </w:r>
      <w:r w:rsidRPr="00387E06">
        <w:t>и</w:t>
      </w:r>
      <w:r w:rsidRPr="00387E06">
        <w:t>менения Конвенции.</w:t>
      </w:r>
    </w:p>
    <w:p w:rsidR="00387E06" w:rsidRPr="00387E06" w:rsidRDefault="00387E06" w:rsidP="00197910">
      <w:pPr>
        <w:pStyle w:val="SingleTxtGR"/>
        <w:rPr>
          <w:b/>
        </w:rPr>
      </w:pPr>
      <w:r w:rsidRPr="00387E06">
        <w:t>14.</w:t>
      </w:r>
      <w:r w:rsidRPr="00387E06">
        <w:tab/>
      </w:r>
      <w:r w:rsidRPr="00387E06">
        <w:rPr>
          <w:b/>
        </w:rPr>
        <w:t>Комитет рекомендует государству-участнику:</w:t>
      </w:r>
    </w:p>
    <w:p w:rsidR="00387E06" w:rsidRPr="00387E06" w:rsidRDefault="00387E06" w:rsidP="00197910">
      <w:pPr>
        <w:pStyle w:val="SingleTxtGR"/>
        <w:rPr>
          <w:b/>
        </w:rPr>
      </w:pPr>
      <w:r w:rsidRPr="00387E06">
        <w:rPr>
          <w:b/>
        </w:rPr>
        <w:tab/>
      </w:r>
      <w:r w:rsidRPr="00387E06">
        <w:rPr>
          <w:b/>
          <w:lang w:val="en-US"/>
        </w:rPr>
        <w:t>a</w:t>
      </w:r>
      <w:r w:rsidRPr="00387E06">
        <w:rPr>
          <w:b/>
        </w:rPr>
        <w:t>)</w:t>
      </w:r>
      <w:r w:rsidRPr="00387E06">
        <w:rPr>
          <w:b/>
        </w:rPr>
        <w:tab/>
        <w:t>принять национальный план действий (</w:t>
      </w:r>
      <w:proofErr w:type="spellStart"/>
      <w:r w:rsidRPr="00387E06">
        <w:rPr>
          <w:b/>
        </w:rPr>
        <w:t>НПД</w:t>
      </w:r>
      <w:proofErr w:type="spellEnd"/>
      <w:r w:rsidRPr="00387E06">
        <w:rPr>
          <w:b/>
        </w:rPr>
        <w:t>) в интересах д</w:t>
      </w:r>
      <w:r w:rsidRPr="00387E06">
        <w:rPr>
          <w:b/>
        </w:rPr>
        <w:t>е</w:t>
      </w:r>
      <w:r w:rsidRPr="00387E06">
        <w:rPr>
          <w:b/>
        </w:rPr>
        <w:t>тей, охватывающий все права, предусмотренные в Конвенции, и учит</w:t>
      </w:r>
      <w:r w:rsidRPr="00387E06">
        <w:rPr>
          <w:b/>
        </w:rPr>
        <w:t>ы</w:t>
      </w:r>
      <w:r w:rsidRPr="00387E06">
        <w:rPr>
          <w:b/>
        </w:rPr>
        <w:t>вающий рекомендации, принятые на состоявшейся в мае 2002 года Спец</w:t>
      </w:r>
      <w:r w:rsidRPr="00387E06">
        <w:rPr>
          <w:b/>
        </w:rPr>
        <w:t>и</w:t>
      </w:r>
      <w:r w:rsidRPr="00387E06">
        <w:rPr>
          <w:b/>
        </w:rPr>
        <w:t>альной сессии Генеральной Ассамблеи Организации Объединенных Наций по положению детей, а также текст итогового документа, озаглавленного "Призыв к активизации деятельности по осуществлению Плана действий по созданию в Африке условий, пригодных для жизни детей (2008−2012 г</w:t>
      </w:r>
      <w:r w:rsidRPr="00387E06">
        <w:rPr>
          <w:b/>
        </w:rPr>
        <w:t>о</w:t>
      </w:r>
      <w:r w:rsidRPr="00387E06">
        <w:rPr>
          <w:b/>
        </w:rPr>
        <w:t>ды)", который был принят 2 ноября 2007 года в Каире Африканским со</w:t>
      </w:r>
      <w:r w:rsidRPr="00387E06">
        <w:rPr>
          <w:b/>
        </w:rPr>
        <w:t>ю</w:t>
      </w:r>
      <w:r w:rsidRPr="00387E06">
        <w:rPr>
          <w:b/>
        </w:rPr>
        <w:t>зом на втором Панафриканском форуме по положению детей: среднесро</w:t>
      </w:r>
      <w:r w:rsidRPr="00387E06">
        <w:rPr>
          <w:b/>
        </w:rPr>
        <w:t>ч</w:t>
      </w:r>
      <w:r w:rsidRPr="00387E06">
        <w:rPr>
          <w:b/>
        </w:rPr>
        <w:t xml:space="preserve">ный обзор (см. </w:t>
      </w:r>
      <w:proofErr w:type="spellStart"/>
      <w:r w:rsidRPr="00387E06">
        <w:rPr>
          <w:b/>
          <w:bCs/>
        </w:rPr>
        <w:t>A</w:t>
      </w:r>
      <w:proofErr w:type="spellEnd"/>
      <w:r w:rsidRPr="00387E06">
        <w:rPr>
          <w:b/>
          <w:bCs/>
        </w:rPr>
        <w:t>/62/653);</w:t>
      </w:r>
    </w:p>
    <w:p w:rsidR="00387E06" w:rsidRPr="00387E06" w:rsidRDefault="00387E06" w:rsidP="00197910">
      <w:pPr>
        <w:pStyle w:val="SingleTxtGR"/>
        <w:rPr>
          <w:b/>
        </w:rPr>
      </w:pPr>
      <w:r w:rsidRPr="00387E06">
        <w:rPr>
          <w:b/>
        </w:rPr>
        <w:tab/>
      </w:r>
      <w:r w:rsidRPr="00387E06">
        <w:rPr>
          <w:b/>
          <w:lang w:val="en-US"/>
        </w:rPr>
        <w:t>b</w:t>
      </w:r>
      <w:r w:rsidRPr="00387E06">
        <w:rPr>
          <w:b/>
        </w:rPr>
        <w:t>)</w:t>
      </w:r>
      <w:r w:rsidRPr="00387E06">
        <w:rPr>
          <w:b/>
        </w:rPr>
        <w:tab/>
        <w:t xml:space="preserve">увязать </w:t>
      </w:r>
      <w:proofErr w:type="spellStart"/>
      <w:r w:rsidRPr="00387E06">
        <w:rPr>
          <w:b/>
        </w:rPr>
        <w:t>НПД</w:t>
      </w:r>
      <w:proofErr w:type="spellEnd"/>
      <w:r w:rsidRPr="00387E06">
        <w:rPr>
          <w:b/>
        </w:rPr>
        <w:t xml:space="preserve"> в интересах детей с Национальным планом де</w:t>
      </w:r>
      <w:r w:rsidRPr="00387E06">
        <w:rPr>
          <w:b/>
        </w:rPr>
        <w:t>й</w:t>
      </w:r>
      <w:r w:rsidRPr="00387E06">
        <w:rPr>
          <w:b/>
        </w:rPr>
        <w:t xml:space="preserve">ствий в области прав человека и </w:t>
      </w:r>
      <w:r w:rsidR="00DB1401">
        <w:rPr>
          <w:b/>
        </w:rPr>
        <w:t>Д</w:t>
      </w:r>
      <w:r w:rsidRPr="00387E06">
        <w:rPr>
          <w:b/>
        </w:rPr>
        <w:t>окументом о стратегии сокращения ма</w:t>
      </w:r>
      <w:r w:rsidRPr="00387E06">
        <w:rPr>
          <w:b/>
        </w:rPr>
        <w:t>с</w:t>
      </w:r>
      <w:r w:rsidRPr="00387E06">
        <w:rPr>
          <w:b/>
        </w:rPr>
        <w:t>штабов нищеты (</w:t>
      </w:r>
      <w:proofErr w:type="spellStart"/>
      <w:r w:rsidRPr="00387E06">
        <w:rPr>
          <w:b/>
        </w:rPr>
        <w:t>ДССН</w:t>
      </w:r>
      <w:proofErr w:type="spellEnd"/>
      <w:r w:rsidRPr="00387E06">
        <w:rPr>
          <w:b/>
        </w:rPr>
        <w:t xml:space="preserve">), обеспечив его </w:t>
      </w:r>
      <w:proofErr w:type="spellStart"/>
      <w:r w:rsidRPr="00387E06">
        <w:rPr>
          <w:b/>
        </w:rPr>
        <w:t>многосекторальный</w:t>
      </w:r>
      <w:proofErr w:type="spellEnd"/>
      <w:r w:rsidRPr="00387E06">
        <w:rPr>
          <w:b/>
        </w:rPr>
        <w:t xml:space="preserve"> и координ</w:t>
      </w:r>
      <w:r w:rsidRPr="00387E06">
        <w:rPr>
          <w:b/>
        </w:rPr>
        <w:t>и</w:t>
      </w:r>
      <w:r w:rsidRPr="00387E06">
        <w:rPr>
          <w:b/>
        </w:rPr>
        <w:t>рующий характер;</w:t>
      </w:r>
    </w:p>
    <w:p w:rsidR="00387E06" w:rsidRPr="00387E06" w:rsidRDefault="00387E06" w:rsidP="00197910">
      <w:pPr>
        <w:pStyle w:val="SingleTxtGR"/>
        <w:rPr>
          <w:b/>
        </w:rPr>
      </w:pPr>
      <w:r w:rsidRPr="00387E06">
        <w:rPr>
          <w:b/>
        </w:rPr>
        <w:tab/>
      </w:r>
      <w:r w:rsidRPr="00387E06">
        <w:rPr>
          <w:b/>
          <w:lang w:val="en-US"/>
        </w:rPr>
        <w:t>c</w:t>
      </w:r>
      <w:r w:rsidRPr="00387E06">
        <w:rPr>
          <w:b/>
        </w:rPr>
        <w:t>)</w:t>
      </w:r>
      <w:r w:rsidRPr="00387E06">
        <w:rPr>
          <w:b/>
        </w:rPr>
        <w:tab/>
        <w:t xml:space="preserve">выделить необходимые людские и финансовые ресурсы для реализации </w:t>
      </w:r>
      <w:proofErr w:type="spellStart"/>
      <w:r w:rsidRPr="00387E06">
        <w:rPr>
          <w:b/>
        </w:rPr>
        <w:t>НПД</w:t>
      </w:r>
      <w:proofErr w:type="spellEnd"/>
      <w:r w:rsidRPr="00387E06">
        <w:rPr>
          <w:b/>
        </w:rPr>
        <w:t xml:space="preserve"> и осуществлять необходимые мониторинг и анализ с ц</w:t>
      </w:r>
      <w:r w:rsidRPr="00387E06">
        <w:rPr>
          <w:b/>
        </w:rPr>
        <w:t>е</w:t>
      </w:r>
      <w:r w:rsidRPr="00387E06">
        <w:rPr>
          <w:b/>
        </w:rPr>
        <w:t>лью регулярно</w:t>
      </w:r>
      <w:r w:rsidR="00DB1401">
        <w:rPr>
          <w:b/>
        </w:rPr>
        <w:t>го</w:t>
      </w:r>
      <w:r w:rsidRPr="00387E06">
        <w:rPr>
          <w:b/>
        </w:rPr>
        <w:t xml:space="preserve"> </w:t>
      </w:r>
      <w:r w:rsidR="00DB1401">
        <w:rPr>
          <w:b/>
        </w:rPr>
        <w:t xml:space="preserve">определения </w:t>
      </w:r>
      <w:r w:rsidRPr="00387E06">
        <w:rPr>
          <w:b/>
        </w:rPr>
        <w:t>прогресса в раз</w:t>
      </w:r>
      <w:r w:rsidR="00DB1401">
        <w:rPr>
          <w:b/>
        </w:rPr>
        <w:t>личных</w:t>
      </w:r>
      <w:r w:rsidRPr="00387E06">
        <w:rPr>
          <w:b/>
        </w:rPr>
        <w:t xml:space="preserve"> секторах, выявления пробелов и </w:t>
      </w:r>
      <w:r w:rsidR="00DB1401">
        <w:rPr>
          <w:b/>
        </w:rPr>
        <w:t>принятия мер</w:t>
      </w:r>
      <w:r w:rsidRPr="00387E06">
        <w:rPr>
          <w:b/>
        </w:rPr>
        <w:t xml:space="preserve"> по исправлению </w:t>
      </w:r>
      <w:r w:rsidR="00DB1401">
        <w:rPr>
          <w:b/>
        </w:rPr>
        <w:t>положения</w:t>
      </w:r>
      <w:r w:rsidRPr="00387E06">
        <w:rPr>
          <w:b/>
        </w:rPr>
        <w:t>.</w:t>
      </w:r>
    </w:p>
    <w:p w:rsidR="00387E06" w:rsidRPr="00387E06" w:rsidRDefault="006D4737" w:rsidP="006D4737">
      <w:pPr>
        <w:pStyle w:val="H23GR"/>
      </w:pPr>
      <w:r>
        <w:tab/>
      </w:r>
      <w:r>
        <w:tab/>
      </w:r>
      <w:r w:rsidR="00387E06" w:rsidRPr="00387E06">
        <w:t>Независимый контроль</w:t>
      </w:r>
    </w:p>
    <w:p w:rsidR="00387E06" w:rsidRPr="00387E06" w:rsidRDefault="00387E06" w:rsidP="00197910">
      <w:pPr>
        <w:pStyle w:val="SingleTxtGR"/>
      </w:pPr>
      <w:r w:rsidRPr="00387E06">
        <w:t>15.</w:t>
      </w:r>
      <w:r w:rsidRPr="00387E06">
        <w:tab/>
        <w:t>Комитет отмечает создание в 2004 году Национальной комиссии по пр</w:t>
      </w:r>
      <w:r w:rsidRPr="00387E06">
        <w:t>а</w:t>
      </w:r>
      <w:r w:rsidRPr="00387E06">
        <w:t>вам и свободам человека, а также с удовлетворением отмечает, что она является доступной для детей и уполномочена получать жалобы о нарушениях прав р</w:t>
      </w:r>
      <w:r w:rsidRPr="00387E06">
        <w:t>е</w:t>
      </w:r>
      <w:r w:rsidRPr="00387E06">
        <w:t>бенка. Вместе с тем Комитет выражает обеспокоенность по поводу недостато</w:t>
      </w:r>
      <w:r w:rsidRPr="00387E06">
        <w:t>ч</w:t>
      </w:r>
      <w:r w:rsidRPr="00387E06">
        <w:t>ной независимости Комиссии и недостаточности предоставляемых ей людских, технических и финансовых ресурсов. Комитет также сожалеет об отсутствии механизма, конкретно з</w:t>
      </w:r>
      <w:r w:rsidRPr="00387E06">
        <w:t>а</w:t>
      </w:r>
      <w:r w:rsidRPr="00387E06">
        <w:t>нима</w:t>
      </w:r>
      <w:r w:rsidR="00EB03A4">
        <w:t>ющегося</w:t>
      </w:r>
      <w:r w:rsidRPr="00387E06">
        <w:t xml:space="preserve"> правами детей.</w:t>
      </w:r>
    </w:p>
    <w:p w:rsidR="00E17DC9" w:rsidRPr="007C7C17" w:rsidRDefault="00E17DC9" w:rsidP="00E17DC9">
      <w:pPr>
        <w:pStyle w:val="SingleTxtGR"/>
        <w:rPr>
          <w:b/>
        </w:rPr>
      </w:pPr>
      <w:r w:rsidRPr="006775DA">
        <w:t>16.</w:t>
      </w:r>
      <w:r w:rsidRPr="006775DA">
        <w:tab/>
      </w:r>
      <w:r w:rsidRPr="007C7C17">
        <w:rPr>
          <w:b/>
        </w:rPr>
        <w:t>Комитет рекомендует государству-участнику: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  <w:t>а)</w:t>
      </w:r>
      <w:r w:rsidRPr="007C7C17">
        <w:rPr>
          <w:b/>
        </w:rPr>
        <w:tab/>
        <w:t>обеспечить, чтобы структура и функции Национальной коми</w:t>
      </w:r>
      <w:r w:rsidRPr="007C7C17">
        <w:rPr>
          <w:b/>
        </w:rPr>
        <w:t>с</w:t>
      </w:r>
      <w:r w:rsidRPr="007C7C17">
        <w:rPr>
          <w:b/>
        </w:rPr>
        <w:t>сии по правам и свободам человека находились в полном соответствии с Принципами, касающимися статуса национальных учреждений по поо</w:t>
      </w:r>
      <w:r w:rsidRPr="007C7C17">
        <w:rPr>
          <w:b/>
        </w:rPr>
        <w:t>щ</w:t>
      </w:r>
      <w:r w:rsidRPr="007C7C17">
        <w:rPr>
          <w:b/>
        </w:rPr>
        <w:t>рению и защите прав человека (Парижскими принципами), с учетом пр</w:t>
      </w:r>
      <w:r w:rsidRPr="007C7C17">
        <w:rPr>
          <w:b/>
        </w:rPr>
        <w:t>и</w:t>
      </w:r>
      <w:r w:rsidRPr="007C7C17">
        <w:rPr>
          <w:b/>
        </w:rPr>
        <w:t>нятого Комитетом Замечания общего порядка № 2 (2002 год) о роли незав</w:t>
      </w:r>
      <w:r w:rsidRPr="007C7C17">
        <w:rPr>
          <w:b/>
        </w:rPr>
        <w:t>и</w:t>
      </w:r>
      <w:r w:rsidRPr="007C7C17">
        <w:rPr>
          <w:b/>
        </w:rPr>
        <w:t>симых национальных правозащитных учреждений в деле поощрения и з</w:t>
      </w:r>
      <w:r w:rsidRPr="007C7C17">
        <w:rPr>
          <w:b/>
        </w:rPr>
        <w:t>а</w:t>
      </w:r>
      <w:r w:rsidRPr="007C7C17">
        <w:rPr>
          <w:b/>
        </w:rPr>
        <w:t>щиты прав ребенка;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</w:r>
      <w:proofErr w:type="spellStart"/>
      <w:r w:rsidRPr="007C7C17">
        <w:rPr>
          <w:b/>
        </w:rPr>
        <w:t>b</w:t>
      </w:r>
      <w:proofErr w:type="spellEnd"/>
      <w:r w:rsidRPr="007C7C17">
        <w:rPr>
          <w:b/>
        </w:rPr>
        <w:t>)</w:t>
      </w:r>
      <w:r w:rsidRPr="007C7C17">
        <w:rPr>
          <w:b/>
        </w:rPr>
        <w:tab/>
        <w:t>обеспечить национальное правозащитное учреждение дост</w:t>
      </w:r>
      <w:r w:rsidRPr="007C7C17">
        <w:rPr>
          <w:b/>
        </w:rPr>
        <w:t>а</w:t>
      </w:r>
      <w:r w:rsidRPr="007C7C17">
        <w:rPr>
          <w:b/>
        </w:rPr>
        <w:t>точными людскими, техническими и финансовыми ресурсами для осущ</w:t>
      </w:r>
      <w:r w:rsidRPr="007C7C17">
        <w:rPr>
          <w:b/>
        </w:rPr>
        <w:t>е</w:t>
      </w:r>
      <w:r w:rsidRPr="007C7C17">
        <w:rPr>
          <w:b/>
        </w:rPr>
        <w:t>ствления его функций;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  <w:t>с)</w:t>
      </w:r>
      <w:r w:rsidRPr="007C7C17">
        <w:rPr>
          <w:b/>
        </w:rPr>
        <w:tab/>
        <w:t>учредить в надлежащем порядке высокопоставленную дол</w:t>
      </w:r>
      <w:r w:rsidRPr="007C7C17">
        <w:rPr>
          <w:b/>
        </w:rPr>
        <w:t>ж</w:t>
      </w:r>
      <w:r w:rsidRPr="007C7C17">
        <w:rPr>
          <w:b/>
        </w:rPr>
        <w:t>ность уполномоченного по правам детей в структуре Национальной коми</w:t>
      </w:r>
      <w:r w:rsidRPr="007C7C17">
        <w:rPr>
          <w:b/>
        </w:rPr>
        <w:t>с</w:t>
      </w:r>
      <w:r w:rsidRPr="007C7C17">
        <w:rPr>
          <w:b/>
        </w:rPr>
        <w:t>сии по правам и свободам человека, или назначить независимого омбу</w:t>
      </w:r>
      <w:r w:rsidRPr="007C7C17">
        <w:rPr>
          <w:b/>
        </w:rPr>
        <w:t>д</w:t>
      </w:r>
      <w:r w:rsidRPr="007C7C17">
        <w:rPr>
          <w:b/>
        </w:rPr>
        <w:t>смена для осуществления контроля за выполнением Конвенции на наци</w:t>
      </w:r>
      <w:r w:rsidRPr="007C7C17">
        <w:rPr>
          <w:b/>
        </w:rPr>
        <w:t>о</w:t>
      </w:r>
      <w:r w:rsidRPr="007C7C17">
        <w:rPr>
          <w:b/>
        </w:rPr>
        <w:t>нальном и местном уровнях. Государству-участнику следует</w:t>
      </w:r>
      <w:r>
        <w:rPr>
          <w:b/>
        </w:rPr>
        <w:t>,</w:t>
      </w:r>
      <w:r w:rsidRPr="007C7C17">
        <w:rPr>
          <w:b/>
        </w:rPr>
        <w:t xml:space="preserve"> в частности</w:t>
      </w:r>
      <w:r>
        <w:rPr>
          <w:b/>
        </w:rPr>
        <w:t>,</w:t>
      </w:r>
      <w:r w:rsidRPr="007C7C17">
        <w:rPr>
          <w:b/>
        </w:rPr>
        <w:t xml:space="preserve"> обеспечить, чтобы такой механизм являлся доступным для детей, был уполномочен получать и расследовать жалобы о нарушениях прав детей с учетом интересов ребенка и наделен необходимыми людскими, технич</w:t>
      </w:r>
      <w:r w:rsidRPr="007C7C17">
        <w:rPr>
          <w:b/>
        </w:rPr>
        <w:t>е</w:t>
      </w:r>
      <w:r w:rsidRPr="007C7C17">
        <w:rPr>
          <w:b/>
        </w:rPr>
        <w:t>скими и финансовыми ресурсами для их э</w:t>
      </w:r>
      <w:r w:rsidRPr="007C7C17">
        <w:rPr>
          <w:b/>
        </w:rPr>
        <w:t>ф</w:t>
      </w:r>
      <w:r w:rsidRPr="007C7C17">
        <w:rPr>
          <w:b/>
        </w:rPr>
        <w:t>фективного рассмотрения.</w:t>
      </w:r>
    </w:p>
    <w:p w:rsidR="00E17DC9" w:rsidRPr="006775DA" w:rsidRDefault="00E17DC9" w:rsidP="00E17DC9">
      <w:pPr>
        <w:pStyle w:val="H23GR"/>
      </w:pPr>
      <w:r>
        <w:tab/>
      </w:r>
      <w:r>
        <w:tab/>
      </w:r>
      <w:r w:rsidRPr="006775DA">
        <w:t>Выделение ресурсов</w:t>
      </w:r>
    </w:p>
    <w:p w:rsidR="00E17DC9" w:rsidRPr="006775DA" w:rsidRDefault="00E17DC9" w:rsidP="00E17DC9">
      <w:pPr>
        <w:pStyle w:val="SingleTxtGR"/>
      </w:pPr>
      <w:r w:rsidRPr="006775DA">
        <w:t>17.</w:t>
      </w:r>
      <w:r w:rsidRPr="006775DA">
        <w:tab/>
        <w:t>Комитет приветствует принятые государством-участником меры по бор</w:t>
      </w:r>
      <w:r w:rsidRPr="006775DA">
        <w:t>ь</w:t>
      </w:r>
      <w:r w:rsidRPr="006775DA">
        <w:t>бе с коррупцией, включая создание Национально</w:t>
      </w:r>
      <w:r>
        <w:t>й</w:t>
      </w:r>
      <w:r w:rsidRPr="006775DA">
        <w:t xml:space="preserve"> комиссии по борьбе с ко</w:t>
      </w:r>
      <w:r w:rsidRPr="006775DA">
        <w:t>р</w:t>
      </w:r>
      <w:r w:rsidRPr="006775DA">
        <w:t>рупцией, а также меры</w:t>
      </w:r>
      <w:r>
        <w:t xml:space="preserve"> </w:t>
      </w:r>
      <w:r w:rsidRPr="006775DA">
        <w:t xml:space="preserve">по информированию общественности об использовании бюджетных ассигнований, выделяемых на цели осуществления прав ребенка. Кроме того, Комитет с удовлетворением отмечает, что государство-участник увеличило бюджетные ассигнования различным министерствам, ответственным за </w:t>
      </w:r>
      <w:r>
        <w:t>реализацию</w:t>
      </w:r>
      <w:r w:rsidRPr="006775DA">
        <w:t xml:space="preserve"> прав детей, и что часть</w:t>
      </w:r>
      <w:r>
        <w:t xml:space="preserve"> дополнительных</w:t>
      </w:r>
      <w:r w:rsidRPr="006775DA">
        <w:t xml:space="preserve"> финансовых</w:t>
      </w:r>
      <w:r>
        <w:t xml:space="preserve"> средств</w:t>
      </w:r>
      <w:r w:rsidRPr="006775DA">
        <w:t xml:space="preserve">, полученных в результате осуществления </w:t>
      </w:r>
      <w:r>
        <w:t>И</w:t>
      </w:r>
      <w:r w:rsidRPr="006775DA">
        <w:t>нициативы в интересах бе</w:t>
      </w:r>
      <w:r w:rsidRPr="006775DA">
        <w:t>д</w:t>
      </w:r>
      <w:r w:rsidRPr="006775DA">
        <w:t>ных стран с высокой задолженностью (</w:t>
      </w:r>
      <w:proofErr w:type="spellStart"/>
      <w:r w:rsidRPr="006775DA">
        <w:t>БСВЗ</w:t>
      </w:r>
      <w:proofErr w:type="spellEnd"/>
      <w:r w:rsidRPr="006775DA">
        <w:t>) была направлена на финансирование пом</w:t>
      </w:r>
      <w:r w:rsidRPr="006775DA">
        <w:t>о</w:t>
      </w:r>
      <w:r w:rsidRPr="006775DA">
        <w:t>щи детям в таких секторах, как образование, здравоохранение и социал</w:t>
      </w:r>
      <w:r w:rsidRPr="006775DA">
        <w:t>ь</w:t>
      </w:r>
      <w:r w:rsidRPr="006775DA">
        <w:t>ное обеспечение. Тем не менее Комитет выражает обеспокоенность по поводу н</w:t>
      </w:r>
      <w:r w:rsidRPr="006775DA">
        <w:t>е</w:t>
      </w:r>
      <w:r w:rsidRPr="006775DA">
        <w:t>достаточности бюджетных ассигнований для обеспечения прав ребенка в гос</w:t>
      </w:r>
      <w:r w:rsidRPr="006775DA">
        <w:t>у</w:t>
      </w:r>
      <w:r w:rsidRPr="006775DA">
        <w:t>дарстве-участнике, ненадлежащего использования выделяемых средств и пр</w:t>
      </w:r>
      <w:r w:rsidRPr="006775DA">
        <w:t>о</w:t>
      </w:r>
      <w:r w:rsidRPr="006775DA">
        <w:t>должающейся коррупции, в том числе на местном уровне, препятству</w:t>
      </w:r>
      <w:r w:rsidRPr="006775DA">
        <w:t>ю</w:t>
      </w:r>
      <w:r w:rsidRPr="006775DA">
        <w:t>щей осуществлению</w:t>
      </w:r>
      <w:r>
        <w:t xml:space="preserve"> </w:t>
      </w:r>
      <w:r w:rsidRPr="006775DA">
        <w:t>прав детей, а также отсутствия</w:t>
      </w:r>
      <w:r>
        <w:t xml:space="preserve"> </w:t>
      </w:r>
      <w:proofErr w:type="spellStart"/>
      <w:r>
        <w:t>транспарентности</w:t>
      </w:r>
      <w:proofErr w:type="spellEnd"/>
      <w:r w:rsidRPr="006775DA">
        <w:t xml:space="preserve"> в отнош</w:t>
      </w:r>
      <w:r w:rsidRPr="006775DA">
        <w:t>е</w:t>
      </w:r>
      <w:r w:rsidRPr="006775DA">
        <w:t>нии бюджетных ассигнований, особенно на региональном и местном уро</w:t>
      </w:r>
      <w:r w:rsidRPr="006775DA">
        <w:t>в</w:t>
      </w:r>
      <w:r w:rsidRPr="006775DA">
        <w:t>нях.</w:t>
      </w:r>
    </w:p>
    <w:p w:rsidR="00E17DC9" w:rsidRPr="007C7C17" w:rsidRDefault="00E17DC9" w:rsidP="00E17DC9">
      <w:pPr>
        <w:pStyle w:val="SingleTxtGR"/>
        <w:rPr>
          <w:b/>
        </w:rPr>
      </w:pPr>
      <w:r w:rsidRPr="006775DA">
        <w:t>18.</w:t>
      </w:r>
      <w:r w:rsidRPr="006775DA">
        <w:tab/>
      </w:r>
      <w:r w:rsidRPr="007C7C17">
        <w:rPr>
          <w:b/>
        </w:rPr>
        <w:t>С учетом принятых Комитетом рекомендаций по итогам проведения 21 сентября 2007 года дня общей дискуссии на тему "Ресурсы на обеспеч</w:t>
      </w:r>
      <w:r w:rsidRPr="007C7C17">
        <w:rPr>
          <w:b/>
        </w:rPr>
        <w:t>е</w:t>
      </w:r>
      <w:r w:rsidRPr="007C7C17">
        <w:rPr>
          <w:b/>
        </w:rPr>
        <w:t>ние прав ребенка – ответственность государств" Комитет настоятельно призывает гос</w:t>
      </w:r>
      <w:r w:rsidRPr="007C7C17">
        <w:rPr>
          <w:b/>
        </w:rPr>
        <w:t>у</w:t>
      </w:r>
      <w:r w:rsidRPr="007C7C17">
        <w:rPr>
          <w:b/>
        </w:rPr>
        <w:t>дарство-участник: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  <w:t>а)</w:t>
      </w:r>
      <w:r w:rsidRPr="007C7C17">
        <w:rPr>
          <w:b/>
        </w:rPr>
        <w:tab/>
        <w:t>увеличить бюджетные ассигнования и инвестиции на нужды детей на национальном и местном уровнях</w:t>
      </w:r>
      <w:r w:rsidR="0005771F">
        <w:rPr>
          <w:b/>
        </w:rPr>
        <w:t>,</w:t>
      </w:r>
      <w:r w:rsidRPr="007C7C17">
        <w:rPr>
          <w:b/>
        </w:rPr>
        <w:t xml:space="preserve"> и в частности обеспечить, чт</w:t>
      </w:r>
      <w:r w:rsidRPr="007C7C17">
        <w:rPr>
          <w:b/>
        </w:rPr>
        <w:t>о</w:t>
      </w:r>
      <w:r w:rsidRPr="007C7C17">
        <w:rPr>
          <w:b/>
        </w:rPr>
        <w:t>бы мин</w:t>
      </w:r>
      <w:r w:rsidRPr="007C7C17">
        <w:rPr>
          <w:b/>
        </w:rPr>
        <w:t>и</w:t>
      </w:r>
      <w:r w:rsidRPr="007C7C17">
        <w:rPr>
          <w:b/>
        </w:rPr>
        <w:t>стерства, ответственные за социальное обеспечение, общественное здравоохранение и национальное образование, обладали достаточными финансовыми, людскими и техническими ресурсами для осуществления своей деятельности в отношении детей;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</w:r>
      <w:proofErr w:type="spellStart"/>
      <w:r w:rsidRPr="007C7C17">
        <w:rPr>
          <w:b/>
        </w:rPr>
        <w:t>b</w:t>
      </w:r>
      <w:proofErr w:type="spellEnd"/>
      <w:r w:rsidRPr="007C7C17">
        <w:rPr>
          <w:b/>
        </w:rPr>
        <w:t>)</w:t>
      </w:r>
      <w:r w:rsidRPr="007C7C17">
        <w:rPr>
          <w:b/>
        </w:rPr>
        <w:tab/>
        <w:t>наладить отслеживание бюджетных ассигнований с точки зр</w:t>
      </w:r>
      <w:r w:rsidRPr="007C7C17">
        <w:rPr>
          <w:b/>
        </w:rPr>
        <w:t>е</w:t>
      </w:r>
      <w:r w:rsidRPr="007C7C17">
        <w:rPr>
          <w:b/>
        </w:rPr>
        <w:t>ния реализации прав детей с целью осуществления контроля за выделен</w:t>
      </w:r>
      <w:r w:rsidRPr="007C7C17">
        <w:rPr>
          <w:b/>
        </w:rPr>
        <w:t>и</w:t>
      </w:r>
      <w:r w:rsidRPr="007C7C17">
        <w:rPr>
          <w:b/>
        </w:rPr>
        <w:t>ем бю</w:t>
      </w:r>
      <w:r w:rsidRPr="007C7C17">
        <w:rPr>
          <w:b/>
        </w:rPr>
        <w:t>д</w:t>
      </w:r>
      <w:r w:rsidRPr="007C7C17">
        <w:rPr>
          <w:b/>
        </w:rPr>
        <w:t>жетных средств на нужды детей;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</w:r>
      <w:proofErr w:type="spellStart"/>
      <w:r w:rsidRPr="007C7C17">
        <w:rPr>
          <w:b/>
        </w:rPr>
        <w:t>c</w:t>
      </w:r>
      <w:proofErr w:type="spellEnd"/>
      <w:r w:rsidRPr="007C7C17">
        <w:rPr>
          <w:b/>
        </w:rPr>
        <w:t>)</w:t>
      </w:r>
      <w:r w:rsidRPr="007C7C17">
        <w:rPr>
          <w:b/>
        </w:rPr>
        <w:tab/>
        <w:t>определить стратегические статьи бюджета для обездоленных или особо уязвимых детей и в отношении ситуаций, которые могут потр</w:t>
      </w:r>
      <w:r w:rsidRPr="007C7C17">
        <w:rPr>
          <w:b/>
        </w:rPr>
        <w:t>е</w:t>
      </w:r>
      <w:r w:rsidRPr="007C7C17">
        <w:rPr>
          <w:b/>
        </w:rPr>
        <w:t>бовать принятия позитивных социальных мер (таких, как регистрация рождений), и обеспечить защиту этих статей бюджета даже в условиях эк</w:t>
      </w:r>
      <w:r w:rsidRPr="007C7C17">
        <w:rPr>
          <w:b/>
        </w:rPr>
        <w:t>о</w:t>
      </w:r>
      <w:r w:rsidRPr="007C7C17">
        <w:rPr>
          <w:b/>
        </w:rPr>
        <w:t>номического кризиса, стихийных бедствий или других чрезвычайных с</w:t>
      </w:r>
      <w:r w:rsidRPr="007C7C17">
        <w:rPr>
          <w:b/>
        </w:rPr>
        <w:t>и</w:t>
      </w:r>
      <w:r w:rsidRPr="007C7C17">
        <w:rPr>
          <w:b/>
        </w:rPr>
        <w:t>туаций;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</w:r>
      <w:proofErr w:type="spellStart"/>
      <w:r w:rsidRPr="007C7C17">
        <w:rPr>
          <w:b/>
        </w:rPr>
        <w:t>d</w:t>
      </w:r>
      <w:proofErr w:type="spellEnd"/>
      <w:r w:rsidRPr="007C7C17">
        <w:rPr>
          <w:b/>
        </w:rPr>
        <w:t>)</w:t>
      </w:r>
      <w:r w:rsidRPr="007C7C17">
        <w:rPr>
          <w:b/>
        </w:rPr>
        <w:tab/>
        <w:t>использовать систему показателей расходов и дезагрегирова</w:t>
      </w:r>
      <w:r w:rsidRPr="007C7C17">
        <w:rPr>
          <w:b/>
        </w:rPr>
        <w:t>н</w:t>
      </w:r>
      <w:r w:rsidRPr="007C7C17">
        <w:rPr>
          <w:b/>
        </w:rPr>
        <w:t>ных данных для проведения оценки того, как повысить эффективность инвестиций на благо наилучшего обеспечения интересов всех детей без к</w:t>
      </w:r>
      <w:r w:rsidRPr="007C7C17">
        <w:rPr>
          <w:b/>
        </w:rPr>
        <w:t>а</w:t>
      </w:r>
      <w:r w:rsidRPr="007C7C17">
        <w:rPr>
          <w:b/>
        </w:rPr>
        <w:t>кой-либо дискриминации или неравенства по признаку пола, этнической принадлежности, соц</w:t>
      </w:r>
      <w:r w:rsidRPr="007C7C17">
        <w:rPr>
          <w:b/>
        </w:rPr>
        <w:t>и</w:t>
      </w:r>
      <w:r w:rsidRPr="007C7C17">
        <w:rPr>
          <w:b/>
        </w:rPr>
        <w:t>ально-экономического положения и географического расположения;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</w:r>
      <w:proofErr w:type="spellStart"/>
      <w:r w:rsidRPr="007C7C17">
        <w:rPr>
          <w:b/>
        </w:rPr>
        <w:t>e</w:t>
      </w:r>
      <w:proofErr w:type="spellEnd"/>
      <w:r w:rsidRPr="007C7C17">
        <w:rPr>
          <w:b/>
        </w:rPr>
        <w:t>)</w:t>
      </w:r>
      <w:r w:rsidRPr="007C7C17">
        <w:rPr>
          <w:b/>
        </w:rPr>
        <w:tab/>
        <w:t xml:space="preserve">в контексте проводимого в настоящее время в государстве-участнике процесса децентрализации обеспечить </w:t>
      </w:r>
      <w:proofErr w:type="spellStart"/>
      <w:r w:rsidRPr="007C7C17">
        <w:rPr>
          <w:b/>
        </w:rPr>
        <w:t>транспарентное</w:t>
      </w:r>
      <w:proofErr w:type="spellEnd"/>
      <w:r w:rsidRPr="007C7C17">
        <w:rPr>
          <w:b/>
        </w:rPr>
        <w:t xml:space="preserve"> и осн</w:t>
      </w:r>
      <w:r w:rsidRPr="007C7C17">
        <w:rPr>
          <w:b/>
        </w:rPr>
        <w:t>о</w:t>
      </w:r>
      <w:r w:rsidRPr="007C7C17">
        <w:rPr>
          <w:b/>
        </w:rPr>
        <w:t>ванное на принципе участия составление бюджета посредством широкого обсуждения и вовлечения в него прежде всего детей, а также обеспечить отчетность мес</w:t>
      </w:r>
      <w:r w:rsidRPr="007C7C17">
        <w:rPr>
          <w:b/>
        </w:rPr>
        <w:t>т</w:t>
      </w:r>
      <w:r w:rsidRPr="007C7C17">
        <w:rPr>
          <w:b/>
        </w:rPr>
        <w:t xml:space="preserve">ных органов управления; 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</w:r>
      <w:proofErr w:type="spellStart"/>
      <w:r w:rsidRPr="007C7C17">
        <w:rPr>
          <w:b/>
        </w:rPr>
        <w:t>f</w:t>
      </w:r>
      <w:proofErr w:type="spellEnd"/>
      <w:r w:rsidRPr="007C7C17">
        <w:rPr>
          <w:b/>
        </w:rPr>
        <w:t>)</w:t>
      </w:r>
      <w:r w:rsidRPr="007C7C17">
        <w:rPr>
          <w:b/>
        </w:rPr>
        <w:tab/>
        <w:t>укрепить меры по недопущению и пресечению актов корру</w:t>
      </w:r>
      <w:r w:rsidRPr="007C7C17">
        <w:rPr>
          <w:b/>
        </w:rPr>
        <w:t>п</w:t>
      </w:r>
      <w:r w:rsidRPr="007C7C17">
        <w:rPr>
          <w:b/>
        </w:rPr>
        <w:t>ции, в том числе на местном уровне;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</w:r>
      <w:proofErr w:type="spellStart"/>
      <w:r w:rsidRPr="007C7C17">
        <w:rPr>
          <w:b/>
        </w:rPr>
        <w:t>g</w:t>
      </w:r>
      <w:proofErr w:type="spellEnd"/>
      <w:r w:rsidRPr="007C7C17">
        <w:rPr>
          <w:b/>
        </w:rPr>
        <w:t>)</w:t>
      </w:r>
      <w:r w:rsidRPr="007C7C17">
        <w:rPr>
          <w:b/>
        </w:rPr>
        <w:tab/>
        <w:t>обратиться за техническим содействием, в частности к Детск</w:t>
      </w:r>
      <w:r w:rsidRPr="007C7C17">
        <w:rPr>
          <w:b/>
        </w:rPr>
        <w:t>о</w:t>
      </w:r>
      <w:r w:rsidRPr="007C7C17">
        <w:rPr>
          <w:b/>
        </w:rPr>
        <w:t>му фонду Организации Объединенных Наций (</w:t>
      </w:r>
      <w:proofErr w:type="spellStart"/>
      <w:r w:rsidRPr="007C7C17">
        <w:rPr>
          <w:b/>
        </w:rPr>
        <w:t>ЮНИСЕФ</w:t>
      </w:r>
      <w:proofErr w:type="spellEnd"/>
      <w:r w:rsidRPr="007C7C17">
        <w:rPr>
          <w:b/>
        </w:rPr>
        <w:t>) и другим н</w:t>
      </w:r>
      <w:r w:rsidRPr="007C7C17">
        <w:rPr>
          <w:b/>
        </w:rPr>
        <w:t>а</w:t>
      </w:r>
      <w:r w:rsidRPr="007C7C17">
        <w:rPr>
          <w:b/>
        </w:rPr>
        <w:t>циональным и международным организациям в рамках международного сотрудничества.</w:t>
      </w:r>
    </w:p>
    <w:p w:rsidR="00E17DC9" w:rsidRPr="006775DA" w:rsidRDefault="00E17DC9" w:rsidP="00E17DC9">
      <w:pPr>
        <w:pStyle w:val="H23GR"/>
      </w:pPr>
      <w:r>
        <w:tab/>
      </w:r>
      <w:r>
        <w:tab/>
      </w:r>
      <w:r w:rsidRPr="006775DA">
        <w:t>Сбор данных</w:t>
      </w:r>
    </w:p>
    <w:p w:rsidR="00E17DC9" w:rsidRPr="006775DA" w:rsidRDefault="00E17DC9" w:rsidP="00E17DC9">
      <w:pPr>
        <w:pStyle w:val="SingleTxtGR"/>
      </w:pPr>
      <w:r w:rsidRPr="006775DA">
        <w:t>19.</w:t>
      </w:r>
      <w:r w:rsidRPr="006775DA">
        <w:tab/>
        <w:t>Комитет приветствует принятие в 2008 году всеобъемлющей Национал</w:t>
      </w:r>
      <w:r w:rsidRPr="006775DA">
        <w:t>ь</w:t>
      </w:r>
      <w:r w:rsidRPr="006775DA">
        <w:t xml:space="preserve">ной стратегии развития статистики и запланированное создание новой системы контроля и оценки. Вместе с тем Комитет </w:t>
      </w:r>
      <w:r>
        <w:t xml:space="preserve">выражает </w:t>
      </w:r>
      <w:r w:rsidRPr="006775DA">
        <w:t>обеспокоен</w:t>
      </w:r>
      <w:r>
        <w:t>ность</w:t>
      </w:r>
      <w:r w:rsidRPr="006775DA">
        <w:t xml:space="preserve"> по поводу ограничений и трудностей, с которыми сталкивается Национальный статист</w:t>
      </w:r>
      <w:r w:rsidRPr="006775DA">
        <w:t>и</w:t>
      </w:r>
      <w:r w:rsidRPr="006775DA">
        <w:t>ческий институт при проведении сбора и анализа данных и информации, к</w:t>
      </w:r>
      <w:r w:rsidRPr="006775DA">
        <w:t>а</w:t>
      </w:r>
      <w:r w:rsidRPr="006775DA">
        <w:t>сающихся детей. Кроме того, он обеспокоен</w:t>
      </w:r>
      <w:r>
        <w:t xml:space="preserve"> </w:t>
      </w:r>
      <w:r w:rsidRPr="006775DA">
        <w:t>отсутствием достоверных да</w:t>
      </w:r>
      <w:r w:rsidRPr="006775DA">
        <w:t>н</w:t>
      </w:r>
      <w:r w:rsidRPr="006775DA">
        <w:t>ных, дезагрегированных, в частности</w:t>
      </w:r>
      <w:r>
        <w:t>,</w:t>
      </w:r>
      <w:r w:rsidRPr="006775DA">
        <w:t xml:space="preserve"> по возрасту, полу, географическим районам и социально-экономическому происхождению и касающихся осуществления Ко</w:t>
      </w:r>
      <w:r w:rsidRPr="006775DA">
        <w:t>н</w:t>
      </w:r>
      <w:r w:rsidRPr="006775DA">
        <w:t>венции, в частности в отношении детей-инвалидов, бе</w:t>
      </w:r>
      <w:r>
        <w:t>знадзорных</w:t>
      </w:r>
      <w:r w:rsidRPr="006775DA">
        <w:t xml:space="preserve"> детей и д</w:t>
      </w:r>
      <w:r w:rsidRPr="006775DA">
        <w:t>е</w:t>
      </w:r>
      <w:r w:rsidRPr="006775DA">
        <w:t>тей</w:t>
      </w:r>
      <w:r w:rsidR="0005771F">
        <w:t> </w:t>
      </w:r>
      <w:r>
        <w:t>−</w:t>
      </w:r>
      <w:r w:rsidR="0005771F">
        <w:t xml:space="preserve"> </w:t>
      </w:r>
      <w:r>
        <w:t>жертв</w:t>
      </w:r>
      <w:r w:rsidRPr="006775DA">
        <w:t xml:space="preserve"> детского труда, торговли людьми и сексуальной эксплуат</w:t>
      </w:r>
      <w:r w:rsidRPr="006775DA">
        <w:t>а</w:t>
      </w:r>
      <w:r w:rsidRPr="006775DA">
        <w:t>ции.</w:t>
      </w:r>
    </w:p>
    <w:p w:rsidR="00E17DC9" w:rsidRPr="007C7C17" w:rsidRDefault="00E17DC9" w:rsidP="00E17DC9">
      <w:pPr>
        <w:pStyle w:val="SingleTxtGR"/>
        <w:rPr>
          <w:b/>
        </w:rPr>
      </w:pPr>
      <w:r w:rsidRPr="006775DA">
        <w:t>20.</w:t>
      </w:r>
      <w:r w:rsidRPr="006775DA">
        <w:tab/>
      </w:r>
      <w:r w:rsidRPr="007C7C17">
        <w:rPr>
          <w:b/>
        </w:rPr>
        <w:t>Комитет рекомендует государству-участнику: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  <w:t>а)</w:t>
      </w:r>
      <w:r w:rsidRPr="007C7C17">
        <w:rPr>
          <w:b/>
        </w:rPr>
        <w:tab/>
        <w:t>предоставить Национальному статистическому институту до</w:t>
      </w:r>
      <w:r w:rsidRPr="007C7C17">
        <w:rPr>
          <w:b/>
        </w:rPr>
        <w:t>с</w:t>
      </w:r>
      <w:r w:rsidRPr="007C7C17">
        <w:rPr>
          <w:b/>
        </w:rPr>
        <w:t>таточные людские, технические и финансовые ресурсы для выполнения Национальной стратегии развития статистики при обеспечении того, чт</w:t>
      </w:r>
      <w:r w:rsidRPr="007C7C17">
        <w:rPr>
          <w:b/>
        </w:rPr>
        <w:t>о</w:t>
      </w:r>
      <w:r w:rsidRPr="007C7C17">
        <w:rPr>
          <w:b/>
        </w:rPr>
        <w:t>бы данные, собираемые по детям, были дезагрегированы, в частности по возрасту, полу, географическим районам и социально-экономическому происхождению;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</w:r>
      <w:proofErr w:type="spellStart"/>
      <w:r w:rsidRPr="007C7C17">
        <w:rPr>
          <w:b/>
        </w:rPr>
        <w:t>b</w:t>
      </w:r>
      <w:proofErr w:type="spellEnd"/>
      <w:r w:rsidRPr="007C7C17">
        <w:rPr>
          <w:b/>
        </w:rPr>
        <w:t>)</w:t>
      </w:r>
      <w:r w:rsidRPr="007C7C17">
        <w:rPr>
          <w:b/>
        </w:rPr>
        <w:tab/>
        <w:t>обеспечить, чтобы собираемая информация содержала обно</w:t>
      </w:r>
      <w:r w:rsidRPr="007C7C17">
        <w:rPr>
          <w:b/>
        </w:rPr>
        <w:t>в</w:t>
      </w:r>
      <w:r w:rsidRPr="007C7C17">
        <w:rPr>
          <w:b/>
        </w:rPr>
        <w:t>ленные данные по широкому кругу уязвимых групп, включая детей, пр</w:t>
      </w:r>
      <w:r w:rsidRPr="007C7C17">
        <w:rPr>
          <w:b/>
        </w:rPr>
        <w:t>о</w:t>
      </w:r>
      <w:r w:rsidRPr="007C7C17">
        <w:rPr>
          <w:b/>
        </w:rPr>
        <w:t>живающих в условиях нищеты, детей-инвалидов, безнадзорных детей и д</w:t>
      </w:r>
      <w:r w:rsidRPr="007C7C17">
        <w:rPr>
          <w:b/>
        </w:rPr>
        <w:t>е</w:t>
      </w:r>
      <w:r w:rsidRPr="007C7C17">
        <w:rPr>
          <w:b/>
        </w:rPr>
        <w:t>тей</w:t>
      </w:r>
      <w:r w:rsidR="0005771F">
        <w:rPr>
          <w:b/>
        </w:rPr>
        <w:t> </w:t>
      </w:r>
      <w:r w:rsidRPr="007C7C17">
        <w:rPr>
          <w:b/>
        </w:rPr>
        <w:t>−</w:t>
      </w:r>
      <w:r w:rsidR="0005771F">
        <w:rPr>
          <w:b/>
        </w:rPr>
        <w:t xml:space="preserve"> </w:t>
      </w:r>
      <w:r w:rsidRPr="007C7C17">
        <w:rPr>
          <w:b/>
        </w:rPr>
        <w:t>жертв детского труда, торговли людьми и сексуальной эксплуат</w:t>
      </w:r>
      <w:r w:rsidRPr="007C7C17">
        <w:rPr>
          <w:b/>
        </w:rPr>
        <w:t>а</w:t>
      </w:r>
      <w:r w:rsidRPr="007C7C17">
        <w:rPr>
          <w:b/>
        </w:rPr>
        <w:t>ции;</w:t>
      </w:r>
    </w:p>
    <w:p w:rsidR="00E17DC9" w:rsidRPr="007C7C17" w:rsidRDefault="00E17DC9" w:rsidP="00E17DC9">
      <w:pPr>
        <w:pStyle w:val="SingleTxtGR"/>
        <w:rPr>
          <w:b/>
        </w:rPr>
      </w:pPr>
      <w:r w:rsidRPr="007C7C17">
        <w:rPr>
          <w:b/>
        </w:rPr>
        <w:tab/>
        <w:t>с)</w:t>
      </w:r>
      <w:r w:rsidRPr="007C7C17">
        <w:rPr>
          <w:b/>
        </w:rPr>
        <w:tab/>
        <w:t>укрепить на основе сотрудничества с партнерами систему сбора данных и использовать эти данные в качестве основы для оценки дости</w:t>
      </w:r>
      <w:r w:rsidRPr="007C7C17">
        <w:rPr>
          <w:b/>
        </w:rPr>
        <w:t>г</w:t>
      </w:r>
      <w:r w:rsidRPr="007C7C17">
        <w:rPr>
          <w:b/>
        </w:rPr>
        <w:t>нутого прогресса в области осуществления прав ребенка и для содействия в разработке эффективных стратегий по выполнению Конвенции.</w:t>
      </w:r>
    </w:p>
    <w:p w:rsidR="00E17DC9" w:rsidRPr="006775DA" w:rsidRDefault="00E17DC9" w:rsidP="00E17DC9">
      <w:pPr>
        <w:pStyle w:val="H23GR"/>
      </w:pPr>
      <w:r>
        <w:tab/>
      </w:r>
      <w:r>
        <w:tab/>
      </w:r>
      <w:r w:rsidRPr="006775DA">
        <w:t>Распространение информации, подготовка специалистов и повышение осведомленности</w:t>
      </w:r>
    </w:p>
    <w:p w:rsidR="00E17DC9" w:rsidRPr="006775DA" w:rsidRDefault="00E17DC9" w:rsidP="00E17DC9">
      <w:pPr>
        <w:pStyle w:val="SingleTxtGR"/>
      </w:pPr>
      <w:r w:rsidRPr="006775DA">
        <w:t>21.</w:t>
      </w:r>
      <w:r w:rsidRPr="006775DA">
        <w:tab/>
        <w:t>Комитет отмечает усилия государства-участника по повышению уровня осведомленности о принципах и положениях Конвенции, в частности, за счет проведения семинаров и практикумов, интеграцию Конвенции в программу обучения в начальной и средней школах, а также активное участие средств ма</w:t>
      </w:r>
      <w:r w:rsidRPr="006775DA">
        <w:t>с</w:t>
      </w:r>
      <w:r w:rsidRPr="006775DA">
        <w:t>совой информации и гражданского общества. Комитет особо приветствует тот факт, что его предыдущие заключительные замечания стали предметом обсу</w:t>
      </w:r>
      <w:r w:rsidRPr="006775DA">
        <w:t>ж</w:t>
      </w:r>
      <w:r w:rsidRPr="006775DA">
        <w:t xml:space="preserve">дения в радиопрограммах. Тем не менее Комитет обеспокоен </w:t>
      </w:r>
      <w:r>
        <w:t>тем,</w:t>
      </w:r>
      <w:r w:rsidRPr="006775DA">
        <w:t xml:space="preserve"> что осведо</w:t>
      </w:r>
      <w:r w:rsidRPr="006775DA">
        <w:t>м</w:t>
      </w:r>
      <w:r w:rsidRPr="006775DA">
        <w:t xml:space="preserve">ленность о Конвенции еще не </w:t>
      </w:r>
      <w:r>
        <w:t>является повсеместной</w:t>
      </w:r>
      <w:r w:rsidRPr="006775DA">
        <w:t xml:space="preserve"> в государс</w:t>
      </w:r>
      <w:r w:rsidRPr="006775DA">
        <w:t>т</w:t>
      </w:r>
      <w:r w:rsidRPr="006775DA">
        <w:t>ве-участнике. В частности</w:t>
      </w:r>
      <w:r>
        <w:t>,</w:t>
      </w:r>
      <w:r w:rsidRPr="006775DA">
        <w:t xml:space="preserve"> он выражает сожаление в связи с тем, что</w:t>
      </w:r>
      <w:r>
        <w:t xml:space="preserve"> с содержанием</w:t>
      </w:r>
      <w:r w:rsidRPr="006775DA">
        <w:t xml:space="preserve"> Конве</w:t>
      </w:r>
      <w:r w:rsidRPr="006775DA">
        <w:t>н</w:t>
      </w:r>
      <w:r w:rsidRPr="006775DA">
        <w:t xml:space="preserve">ции </w:t>
      </w:r>
      <w:r>
        <w:t>ознакомлены не</w:t>
      </w:r>
      <w:r w:rsidRPr="006775DA">
        <w:t xml:space="preserve"> все соответствующие группы, </w:t>
      </w:r>
      <w:r>
        <w:t xml:space="preserve">что </w:t>
      </w:r>
      <w:r w:rsidRPr="006775DA">
        <w:t>перевод на национал</w:t>
      </w:r>
      <w:r w:rsidRPr="006775DA">
        <w:t>ь</w:t>
      </w:r>
      <w:r w:rsidRPr="006775DA">
        <w:t>ные языки отсутствует, а подготовка по принципам и положениям Конвенции является недостаточной.</w:t>
      </w:r>
    </w:p>
    <w:p w:rsidR="00E17DC9" w:rsidRPr="007C7C17" w:rsidRDefault="00E17DC9" w:rsidP="00E17DC9">
      <w:pPr>
        <w:pStyle w:val="SingleTxtGR"/>
        <w:rPr>
          <w:b/>
        </w:rPr>
      </w:pPr>
      <w:r w:rsidRPr="006775DA">
        <w:t>22.</w:t>
      </w:r>
      <w:r w:rsidRPr="006775DA">
        <w:tab/>
      </w:r>
      <w:r w:rsidRPr="007C7C17">
        <w:rPr>
          <w:b/>
        </w:rPr>
        <w:t>Комитет рекомендует государству-участнику активизировать усилия по обеспечению широкого распространения и понимания положений Ко</w:t>
      </w:r>
      <w:r w:rsidRPr="007C7C17">
        <w:rPr>
          <w:b/>
        </w:rPr>
        <w:t>н</w:t>
      </w:r>
      <w:r w:rsidRPr="007C7C17">
        <w:rPr>
          <w:b/>
        </w:rPr>
        <w:t>венции среди общин, религиозных лидеров, родителей и детей, а также обеспечить активное участие детей и гражданского общества в распр</w:t>
      </w:r>
      <w:r w:rsidRPr="007C7C17">
        <w:rPr>
          <w:b/>
        </w:rPr>
        <w:t>о</w:t>
      </w:r>
      <w:r w:rsidRPr="007C7C17">
        <w:rPr>
          <w:b/>
        </w:rPr>
        <w:t>странении информации о Конвенции. Кроме того, Комитет рекомендует г</w:t>
      </w:r>
      <w:r w:rsidRPr="007C7C17">
        <w:rPr>
          <w:b/>
        </w:rPr>
        <w:t>о</w:t>
      </w:r>
      <w:r w:rsidRPr="007C7C17">
        <w:rPr>
          <w:b/>
        </w:rPr>
        <w:t>сударству-участнику продолжать свое сотрудничество со средствами ма</w:t>
      </w:r>
      <w:r w:rsidRPr="007C7C17">
        <w:rPr>
          <w:b/>
        </w:rPr>
        <w:t>с</w:t>
      </w:r>
      <w:r w:rsidRPr="007C7C17">
        <w:rPr>
          <w:b/>
        </w:rPr>
        <w:t>совой информации при соблюд</w:t>
      </w:r>
      <w:r w:rsidRPr="007C7C17">
        <w:rPr>
          <w:b/>
        </w:rPr>
        <w:t>е</w:t>
      </w:r>
      <w:r w:rsidRPr="007C7C17">
        <w:rPr>
          <w:b/>
        </w:rPr>
        <w:t>нии прав всех детей. В дополнение к этому Комитет настоятельно призывает государство-участник обеспечить пер</w:t>
      </w:r>
      <w:r w:rsidRPr="007C7C17">
        <w:rPr>
          <w:b/>
        </w:rPr>
        <w:t>е</w:t>
      </w:r>
      <w:r w:rsidRPr="007C7C17">
        <w:rPr>
          <w:b/>
        </w:rPr>
        <w:t>вод текста Конвенции на соответствующие языки страны и повысить ур</w:t>
      </w:r>
      <w:r w:rsidRPr="007C7C17">
        <w:rPr>
          <w:b/>
        </w:rPr>
        <w:t>о</w:t>
      </w:r>
      <w:r w:rsidRPr="007C7C17">
        <w:rPr>
          <w:b/>
        </w:rPr>
        <w:t>вень распространения Конвенции во всех регионах с целью охвата всего населения страны. Наконец, Комитет напоминает о своей предыдущей р</w:t>
      </w:r>
      <w:r w:rsidRPr="007C7C17">
        <w:rPr>
          <w:b/>
        </w:rPr>
        <w:t>е</w:t>
      </w:r>
      <w:r w:rsidRPr="007C7C17">
        <w:rPr>
          <w:b/>
        </w:rPr>
        <w:t>комендации организовать систематическую просветительскую работу и профессиональную подготовку по принципам и положениям Конвенции для всех профессиональных групп, работающих с детьми и в интересах д</w:t>
      </w:r>
      <w:r w:rsidRPr="007C7C17">
        <w:rPr>
          <w:b/>
        </w:rPr>
        <w:t>е</w:t>
      </w:r>
      <w:r w:rsidRPr="007C7C17">
        <w:rPr>
          <w:b/>
        </w:rPr>
        <w:t>тей, включая работников средств массовой информации и традиционных лидеров.</w:t>
      </w:r>
    </w:p>
    <w:p w:rsidR="00E17DC9" w:rsidRPr="006775DA" w:rsidRDefault="00E17DC9" w:rsidP="00E17DC9">
      <w:pPr>
        <w:pStyle w:val="H23GR"/>
      </w:pPr>
      <w:r>
        <w:tab/>
      </w:r>
      <w:r>
        <w:tab/>
      </w:r>
      <w:r w:rsidRPr="006775DA">
        <w:t>Сотрудничество с гражданским обществом</w:t>
      </w:r>
    </w:p>
    <w:p w:rsidR="00E17DC9" w:rsidRPr="006775DA" w:rsidRDefault="00E17DC9" w:rsidP="00E17DC9">
      <w:pPr>
        <w:pStyle w:val="SingleTxtGR"/>
      </w:pPr>
      <w:r w:rsidRPr="006775DA">
        <w:t>23.</w:t>
      </w:r>
      <w:r w:rsidRPr="006775DA">
        <w:tab/>
        <w:t>Комитет отмечает усилия государства-участника по обеспечению сотру</w:t>
      </w:r>
      <w:r w:rsidRPr="006775DA">
        <w:t>д</w:t>
      </w:r>
      <w:r w:rsidRPr="006775DA">
        <w:t>ничества с гражданским обществом. Вместе с тем Комитет о</w:t>
      </w:r>
      <w:r>
        <w:t xml:space="preserve">забочен тем, что </w:t>
      </w:r>
      <w:r w:rsidRPr="006775DA">
        <w:t>сотрудничеств</w:t>
      </w:r>
      <w:r>
        <w:t>о</w:t>
      </w:r>
      <w:r w:rsidRPr="006775DA">
        <w:t xml:space="preserve"> между государством-участником и гражданским обществом в области осуществления Конвенции</w:t>
      </w:r>
      <w:r>
        <w:t xml:space="preserve"> остается ограниченным</w:t>
      </w:r>
      <w:r w:rsidRPr="006775DA">
        <w:t xml:space="preserve">. Он особо сожалеет </w:t>
      </w:r>
      <w:r>
        <w:t>п</w:t>
      </w:r>
      <w:r w:rsidRPr="006775DA">
        <w:t xml:space="preserve">о </w:t>
      </w:r>
      <w:r>
        <w:t xml:space="preserve">поводу </w:t>
      </w:r>
      <w:r w:rsidRPr="006775DA">
        <w:t>ограниченно</w:t>
      </w:r>
      <w:r>
        <w:t>го</w:t>
      </w:r>
      <w:r w:rsidRPr="006775DA">
        <w:t xml:space="preserve"> участи</w:t>
      </w:r>
      <w:r>
        <w:t>я</w:t>
      </w:r>
      <w:r w:rsidRPr="006775DA">
        <w:t xml:space="preserve"> неправительственных организаций (НПО) в подготовке настоящего доклада, недостаточной </w:t>
      </w:r>
      <w:proofErr w:type="spellStart"/>
      <w:r w:rsidRPr="006775DA">
        <w:t>транспарентности</w:t>
      </w:r>
      <w:proofErr w:type="spellEnd"/>
      <w:r w:rsidRPr="006775DA">
        <w:t xml:space="preserve"> при осущес</w:t>
      </w:r>
      <w:r w:rsidRPr="006775DA">
        <w:t>т</w:t>
      </w:r>
      <w:r w:rsidRPr="006775DA">
        <w:t>влении юридической процедуры предоставления статуса НПО, а также огран</w:t>
      </w:r>
      <w:r w:rsidRPr="006775DA">
        <w:t>и</w:t>
      </w:r>
      <w:r w:rsidRPr="006775DA">
        <w:t xml:space="preserve">ченности числа НПО, работающих в области прав ребенка </w:t>
      </w:r>
      <w:r>
        <w:t>и</w:t>
      </w:r>
      <w:r w:rsidRPr="006775DA">
        <w:t xml:space="preserve"> получивших пр</w:t>
      </w:r>
      <w:r w:rsidRPr="006775DA">
        <w:t>и</w:t>
      </w:r>
      <w:r w:rsidRPr="006775DA">
        <w:t>знание гос</w:t>
      </w:r>
      <w:r w:rsidRPr="006775DA">
        <w:t>у</w:t>
      </w:r>
      <w:r w:rsidRPr="006775DA">
        <w:t>дарства-участника.</w:t>
      </w:r>
    </w:p>
    <w:p w:rsidR="00E17DC9" w:rsidRPr="007C7C17" w:rsidRDefault="00E17DC9" w:rsidP="00E17DC9">
      <w:pPr>
        <w:pStyle w:val="SingleTxtGR"/>
        <w:rPr>
          <w:b/>
        </w:rPr>
      </w:pPr>
      <w:r w:rsidRPr="006775DA">
        <w:t>24.</w:t>
      </w:r>
      <w:r w:rsidRPr="006775DA">
        <w:tab/>
      </w:r>
      <w:r w:rsidRPr="007C7C17">
        <w:rPr>
          <w:b/>
        </w:rPr>
        <w:t>Комитет рекомендует государству-участнику укрепить свое сотру</w:t>
      </w:r>
      <w:r w:rsidRPr="007C7C17">
        <w:rPr>
          <w:b/>
        </w:rPr>
        <w:t>д</w:t>
      </w:r>
      <w:r w:rsidRPr="007C7C17">
        <w:rPr>
          <w:b/>
        </w:rPr>
        <w:t>ничество с гражданским обществом на всех стадиях осуществления Ко</w:t>
      </w:r>
      <w:r w:rsidRPr="007C7C17">
        <w:rPr>
          <w:b/>
        </w:rPr>
        <w:t>н</w:t>
      </w:r>
      <w:r w:rsidRPr="007C7C17">
        <w:rPr>
          <w:b/>
        </w:rPr>
        <w:t xml:space="preserve">венции на национальном, региональном и местном уровнях. Кроме того, он призывает государство-участник повысить </w:t>
      </w:r>
      <w:proofErr w:type="spellStart"/>
      <w:r w:rsidRPr="007C7C17">
        <w:rPr>
          <w:b/>
        </w:rPr>
        <w:t>транспарентость</w:t>
      </w:r>
      <w:proofErr w:type="spellEnd"/>
      <w:r w:rsidRPr="007C7C17">
        <w:rPr>
          <w:b/>
        </w:rPr>
        <w:t xml:space="preserve"> при осущес</w:t>
      </w:r>
      <w:r w:rsidRPr="007C7C17">
        <w:rPr>
          <w:b/>
        </w:rPr>
        <w:t>т</w:t>
      </w:r>
      <w:r w:rsidRPr="007C7C17">
        <w:rPr>
          <w:b/>
        </w:rPr>
        <w:t>влении юридич</w:t>
      </w:r>
      <w:r w:rsidRPr="007C7C17">
        <w:rPr>
          <w:b/>
        </w:rPr>
        <w:t>е</w:t>
      </w:r>
      <w:r w:rsidRPr="007C7C17">
        <w:rPr>
          <w:b/>
        </w:rPr>
        <w:t>ской процедуры предоставления статуса НПО, а также расширить оказание поддержки НПО, работающим в области прав ребе</w:t>
      </w:r>
      <w:r w:rsidRPr="007C7C17">
        <w:rPr>
          <w:b/>
        </w:rPr>
        <w:t>н</w:t>
      </w:r>
      <w:r w:rsidRPr="007C7C17">
        <w:rPr>
          <w:b/>
        </w:rPr>
        <w:t>ка.</w:t>
      </w:r>
    </w:p>
    <w:p w:rsidR="00E17DC9" w:rsidRPr="006775DA" w:rsidRDefault="00E17DC9" w:rsidP="00E17DC9">
      <w:pPr>
        <w:pStyle w:val="H1GR"/>
      </w:pPr>
      <w:r>
        <w:tab/>
      </w:r>
      <w:r w:rsidRPr="006775DA">
        <w:t>2.</w:t>
      </w:r>
      <w:r w:rsidRPr="006775DA">
        <w:tab/>
        <w:t xml:space="preserve">Определение понятия "ребенок" </w:t>
      </w:r>
      <w:r w:rsidR="00746440">
        <w:br/>
      </w:r>
      <w:r w:rsidRPr="006775DA">
        <w:t>(статья 1 Конвенции)</w:t>
      </w:r>
    </w:p>
    <w:p w:rsidR="00E17DC9" w:rsidRPr="006775DA" w:rsidRDefault="00E17DC9" w:rsidP="00E17DC9">
      <w:pPr>
        <w:pStyle w:val="H23GR"/>
      </w:pPr>
      <w:r>
        <w:tab/>
      </w:r>
      <w:r>
        <w:tab/>
      </w:r>
      <w:r w:rsidRPr="006775DA">
        <w:t>Определение понятия "ребенок"</w:t>
      </w:r>
    </w:p>
    <w:p w:rsidR="00E17DC9" w:rsidRPr="006775DA" w:rsidRDefault="00E17DC9" w:rsidP="00E17DC9">
      <w:pPr>
        <w:pStyle w:val="SingleTxtGR"/>
      </w:pPr>
      <w:r w:rsidRPr="006775DA">
        <w:t>25.</w:t>
      </w:r>
      <w:r w:rsidRPr="006775DA">
        <w:tab/>
        <w:t xml:space="preserve">Комитет отмечает усилия государства-участника по согласованию </w:t>
      </w:r>
      <w:r>
        <w:t>сво</w:t>
      </w:r>
      <w:r w:rsidRPr="006775DA">
        <w:t>его законодательства с Конвенцией, включая подготовку проекта кодекса о защите детей, в котором ребенок определяется как лицо, не достигшее 18-летнего во</w:t>
      </w:r>
      <w:r w:rsidRPr="006775DA">
        <w:t>з</w:t>
      </w:r>
      <w:r w:rsidRPr="006775DA">
        <w:t xml:space="preserve">раста. Кроме того, Комитет отмечает, что проект кодекса о </w:t>
      </w:r>
      <w:r>
        <w:t>личности</w:t>
      </w:r>
      <w:r w:rsidRPr="006775DA">
        <w:t xml:space="preserve"> и семье устанавливает минимальный</w:t>
      </w:r>
      <w:r>
        <w:t xml:space="preserve">, предусмотренный </w:t>
      </w:r>
      <w:r w:rsidRPr="006775DA">
        <w:t>закон</w:t>
      </w:r>
      <w:r>
        <w:t>ом</w:t>
      </w:r>
      <w:r w:rsidRPr="006775DA">
        <w:t xml:space="preserve"> возраст вступления в брак для мальчиков и девочек на уровне 18 лет. Вместе с тем Комитет выр</w:t>
      </w:r>
      <w:r w:rsidRPr="006775DA">
        <w:t>а</w:t>
      </w:r>
      <w:r w:rsidRPr="006775DA">
        <w:t>жает обеспокоенность по поводу того, что определение понятия "ребенок" все еще не в полной мере соответствует Конвенции и что в действующем законод</w:t>
      </w:r>
      <w:r w:rsidRPr="006775DA">
        <w:t>а</w:t>
      </w:r>
      <w:r w:rsidRPr="006775DA">
        <w:t>тельстве по</w:t>
      </w:r>
      <w:r w:rsidR="00B33946">
        <w:t>-</w:t>
      </w:r>
      <w:r w:rsidRPr="006775DA">
        <w:t>прежнему сохраняется различие между минимальным законным возрастом вступления в брак для мальчиков (18 лет) и девочек (15 лет).</w:t>
      </w:r>
    </w:p>
    <w:p w:rsidR="00E17DC9" w:rsidRPr="007C7C17" w:rsidRDefault="00E17DC9" w:rsidP="00E17DC9">
      <w:pPr>
        <w:pStyle w:val="SingleTxtGR"/>
        <w:rPr>
          <w:b/>
        </w:rPr>
      </w:pPr>
      <w:r w:rsidRPr="006775DA">
        <w:t>26.</w:t>
      </w:r>
      <w:r w:rsidRPr="006775DA">
        <w:tab/>
      </w:r>
      <w:r w:rsidRPr="007C7C17">
        <w:rPr>
          <w:b/>
        </w:rPr>
        <w:t>Комитет настоятельно призывает государство-участник ускорить м</w:t>
      </w:r>
      <w:r w:rsidRPr="007C7C17">
        <w:rPr>
          <w:b/>
        </w:rPr>
        <w:t>е</w:t>
      </w:r>
      <w:r w:rsidRPr="007C7C17">
        <w:rPr>
          <w:b/>
        </w:rPr>
        <w:t>ры по приведению своего внутреннего законодательства в полное соотве</w:t>
      </w:r>
      <w:r w:rsidRPr="007C7C17">
        <w:rPr>
          <w:b/>
        </w:rPr>
        <w:t>т</w:t>
      </w:r>
      <w:r w:rsidRPr="007C7C17">
        <w:rPr>
          <w:b/>
        </w:rPr>
        <w:t>ствие с Конвенцией в отношении определения понятия "ребенок" и н</w:t>
      </w:r>
      <w:r w:rsidRPr="007C7C17">
        <w:rPr>
          <w:b/>
        </w:rPr>
        <w:t>а</w:t>
      </w:r>
      <w:r w:rsidRPr="007C7C17">
        <w:rPr>
          <w:b/>
        </w:rPr>
        <w:t>стоятельно призывает государство-участник повысить законный возраст вступления в брак для д</w:t>
      </w:r>
      <w:r w:rsidRPr="007C7C17">
        <w:rPr>
          <w:b/>
        </w:rPr>
        <w:t>е</w:t>
      </w:r>
      <w:r w:rsidRPr="007C7C17">
        <w:rPr>
          <w:b/>
        </w:rPr>
        <w:t>вочек до 18 лет, уравняв его с возрастом для мальчиков.</w:t>
      </w:r>
    </w:p>
    <w:p w:rsidR="00E17DC9" w:rsidRPr="006775DA" w:rsidRDefault="00E17DC9" w:rsidP="00E17DC9">
      <w:pPr>
        <w:pStyle w:val="H1GR"/>
      </w:pPr>
      <w:r>
        <w:tab/>
      </w:r>
      <w:r w:rsidRPr="006775DA">
        <w:t>3.</w:t>
      </w:r>
      <w:r w:rsidRPr="006775DA">
        <w:tab/>
        <w:t xml:space="preserve">Общие принципы </w:t>
      </w:r>
      <w:r w:rsidR="00746440">
        <w:br/>
      </w:r>
      <w:r w:rsidRPr="006775DA">
        <w:t>(статьи 2, 3, 6 и 12 Конвенции)</w:t>
      </w:r>
    </w:p>
    <w:p w:rsidR="00E17DC9" w:rsidRPr="006775DA" w:rsidRDefault="00E17DC9" w:rsidP="00E17DC9">
      <w:pPr>
        <w:pStyle w:val="H23GR"/>
      </w:pPr>
      <w:r>
        <w:tab/>
      </w:r>
      <w:r>
        <w:tab/>
      </w:r>
      <w:proofErr w:type="spellStart"/>
      <w:r w:rsidRPr="006775DA">
        <w:t>Недискриминация</w:t>
      </w:r>
      <w:proofErr w:type="spellEnd"/>
    </w:p>
    <w:p w:rsidR="00E17DC9" w:rsidRDefault="00E17DC9" w:rsidP="00E17DC9">
      <w:pPr>
        <w:pStyle w:val="SingleTxtGR"/>
      </w:pPr>
      <w:r w:rsidRPr="006775DA">
        <w:t>27.</w:t>
      </w:r>
      <w:r w:rsidRPr="006775DA">
        <w:tab/>
        <w:t>Комитет серьезно обеспокоен сохраняющейся де-факто среди детей</w:t>
      </w:r>
      <w:r>
        <w:t xml:space="preserve"> ди</w:t>
      </w:r>
      <w:r>
        <w:t>с</w:t>
      </w:r>
      <w:r>
        <w:t>криминацией</w:t>
      </w:r>
      <w:r w:rsidRPr="006775DA">
        <w:t xml:space="preserve"> в отношении пользования их правами. Он особо обеспокоен тем, что девочки, дети из числа коренных народов, дети-инвалиды, дети-беженцы, дети из бедных сельских районов и бе</w:t>
      </w:r>
      <w:r>
        <w:t>знадзорные</w:t>
      </w:r>
      <w:r w:rsidRPr="006775DA">
        <w:t xml:space="preserve"> дети находятся в особо н</w:t>
      </w:r>
      <w:r w:rsidRPr="006775DA">
        <w:t>е</w:t>
      </w:r>
      <w:r w:rsidRPr="006775DA">
        <w:t xml:space="preserve">благоприятном положении </w:t>
      </w:r>
      <w:r>
        <w:t>с точки зрения</w:t>
      </w:r>
      <w:r w:rsidRPr="006775DA">
        <w:t xml:space="preserve"> образования и доступа к медици</w:t>
      </w:r>
      <w:r w:rsidRPr="006775DA">
        <w:t>н</w:t>
      </w:r>
      <w:r w:rsidRPr="006775DA">
        <w:t>ским и социальным услугам. Кроме того, Комитет</w:t>
      </w:r>
      <w:r>
        <w:t xml:space="preserve"> выражает</w:t>
      </w:r>
      <w:r w:rsidRPr="006775DA">
        <w:t xml:space="preserve"> сожале</w:t>
      </w:r>
      <w:r>
        <w:t xml:space="preserve">ние в связи с тем, что по традиции только </w:t>
      </w:r>
      <w:r w:rsidRPr="006775DA">
        <w:t>дети мужского пола рассматриваются как н</w:t>
      </w:r>
      <w:r w:rsidRPr="006775DA">
        <w:t>а</w:t>
      </w:r>
      <w:r w:rsidRPr="006775DA">
        <w:t>следники в вопросах наследования имущ</w:t>
      </w:r>
      <w:r w:rsidRPr="006775DA">
        <w:t>е</w:t>
      </w:r>
      <w:r w:rsidRPr="006775DA">
        <w:t>ства.</w:t>
      </w:r>
    </w:p>
    <w:p w:rsidR="00E17DC9" w:rsidRPr="00404213" w:rsidRDefault="00E17DC9" w:rsidP="00E17DC9">
      <w:pPr>
        <w:pStyle w:val="SingleTxtGR"/>
        <w:rPr>
          <w:b/>
        </w:rPr>
      </w:pPr>
      <w:r w:rsidRPr="00404213">
        <w:t>28.</w:t>
      </w:r>
      <w:r w:rsidRPr="00404213">
        <w:tab/>
      </w:r>
      <w:r w:rsidRPr="00404213">
        <w:rPr>
          <w:b/>
        </w:rPr>
        <w:t>Комитет настоятельно призывает государство-участник:</w:t>
      </w:r>
    </w:p>
    <w:p w:rsidR="00E17DC9" w:rsidRPr="00404213" w:rsidRDefault="00E17DC9" w:rsidP="00E17DC9">
      <w:pPr>
        <w:pStyle w:val="SingleTxtGR"/>
        <w:rPr>
          <w:b/>
        </w:rPr>
      </w:pPr>
      <w:r w:rsidRPr="00404213">
        <w:rPr>
          <w:b/>
        </w:rPr>
        <w:tab/>
        <w:t>а)</w:t>
      </w:r>
      <w:r w:rsidRPr="00404213">
        <w:rPr>
          <w:b/>
        </w:rPr>
        <w:tab/>
        <w:t>активизировать усилия, призванные покончить с любой ди</w:t>
      </w:r>
      <w:r w:rsidRPr="00404213">
        <w:rPr>
          <w:b/>
        </w:rPr>
        <w:t>с</w:t>
      </w:r>
      <w:r w:rsidRPr="00404213">
        <w:rPr>
          <w:b/>
        </w:rPr>
        <w:t>криминационной практикой в отношении детей и обеспечить равное с</w:t>
      </w:r>
      <w:r w:rsidRPr="00404213">
        <w:rPr>
          <w:b/>
        </w:rPr>
        <w:t>о</w:t>
      </w:r>
      <w:r w:rsidRPr="00404213">
        <w:rPr>
          <w:b/>
        </w:rPr>
        <w:t>блюдение прав всех девочек и мальчиков в государстве-участнике, в том числе детей из числа коренных народов и беженцев, детей, проживающих в бедных сельских ра</w:t>
      </w:r>
      <w:r w:rsidRPr="00404213">
        <w:rPr>
          <w:b/>
        </w:rPr>
        <w:t>й</w:t>
      </w:r>
      <w:r w:rsidRPr="00404213">
        <w:rPr>
          <w:b/>
        </w:rPr>
        <w:t>онах, и детей-инвалидов;</w:t>
      </w:r>
    </w:p>
    <w:p w:rsidR="00E17DC9" w:rsidRPr="00404213" w:rsidRDefault="00E17DC9" w:rsidP="00E17DC9">
      <w:pPr>
        <w:pStyle w:val="SingleTxtGR"/>
        <w:rPr>
          <w:b/>
        </w:rPr>
      </w:pPr>
      <w:r w:rsidRPr="00404213">
        <w:rPr>
          <w:b/>
        </w:rPr>
        <w:tab/>
      </w:r>
      <w:r w:rsidRPr="00404213">
        <w:rPr>
          <w:b/>
          <w:lang w:val="en-US"/>
        </w:rPr>
        <w:t>b</w:t>
      </w:r>
      <w:r w:rsidRPr="00404213">
        <w:rPr>
          <w:b/>
        </w:rPr>
        <w:t>)</w:t>
      </w:r>
      <w:r w:rsidRPr="00404213">
        <w:rPr>
          <w:b/>
        </w:rPr>
        <w:tab/>
        <w:t xml:space="preserve">усилить соблюдение действующих законов, касающихся </w:t>
      </w:r>
      <w:proofErr w:type="spellStart"/>
      <w:r w:rsidRPr="00404213">
        <w:rPr>
          <w:b/>
        </w:rPr>
        <w:t>неди</w:t>
      </w:r>
      <w:r w:rsidRPr="00404213">
        <w:rPr>
          <w:b/>
        </w:rPr>
        <w:t>с</w:t>
      </w:r>
      <w:r w:rsidRPr="00404213">
        <w:rPr>
          <w:b/>
        </w:rPr>
        <w:t>криминации</w:t>
      </w:r>
      <w:proofErr w:type="spellEnd"/>
      <w:r w:rsidRPr="00404213">
        <w:rPr>
          <w:b/>
        </w:rPr>
        <w:t>, и привести обычное право в соответствие в Конвенцией, в частности в том, что касается прав наследования имущества девочками и женщинами;</w:t>
      </w:r>
    </w:p>
    <w:p w:rsidR="00E17DC9" w:rsidRPr="00404213" w:rsidRDefault="00E17DC9" w:rsidP="00E17DC9">
      <w:pPr>
        <w:pStyle w:val="SingleTxtGR"/>
      </w:pPr>
      <w:r w:rsidRPr="00404213">
        <w:rPr>
          <w:b/>
        </w:rPr>
        <w:tab/>
        <w:t>с)</w:t>
      </w:r>
      <w:r w:rsidRPr="00404213">
        <w:rPr>
          <w:b/>
        </w:rPr>
        <w:tab/>
        <w:t>включить в следующий периодический доклад конкретную информацию о мерах и программах, касающихся Конвенции, реализуемых государством-участником в рамках осущест</w:t>
      </w:r>
      <w:r w:rsidRPr="00404213">
        <w:rPr>
          <w:b/>
        </w:rPr>
        <w:t>в</w:t>
      </w:r>
      <w:r w:rsidRPr="00404213">
        <w:rPr>
          <w:b/>
        </w:rPr>
        <w:t xml:space="preserve">ления </w:t>
      </w:r>
      <w:proofErr w:type="spellStart"/>
      <w:r w:rsidRPr="00404213">
        <w:rPr>
          <w:b/>
        </w:rPr>
        <w:t>Дурбанской</w:t>
      </w:r>
      <w:proofErr w:type="spellEnd"/>
      <w:r w:rsidRPr="00404213">
        <w:rPr>
          <w:b/>
        </w:rPr>
        <w:t xml:space="preserve"> декларации и Программы действий, принятых на Всемирной конференции по борьбе против расизма, р</w:t>
      </w:r>
      <w:r w:rsidRPr="00404213">
        <w:rPr>
          <w:b/>
        </w:rPr>
        <w:t>а</w:t>
      </w:r>
      <w:r w:rsidRPr="00404213">
        <w:rPr>
          <w:b/>
        </w:rPr>
        <w:t xml:space="preserve">совой дискриминации, ксенофобии и связанной с ними нетерпимости в 2001 году, с учетом </w:t>
      </w:r>
      <w:r>
        <w:rPr>
          <w:b/>
        </w:rPr>
        <w:t>З</w:t>
      </w:r>
      <w:r w:rsidRPr="00404213">
        <w:rPr>
          <w:b/>
        </w:rPr>
        <w:t>амечания общего порядка №</w:t>
      </w:r>
      <w:r>
        <w:rPr>
          <w:b/>
        </w:rPr>
        <w:t> </w:t>
      </w:r>
      <w:r w:rsidRPr="00404213">
        <w:rPr>
          <w:b/>
        </w:rPr>
        <w:t>1 (2001</w:t>
      </w:r>
      <w:r>
        <w:rPr>
          <w:b/>
        </w:rPr>
        <w:t> </w:t>
      </w:r>
      <w:r w:rsidRPr="00404213">
        <w:rPr>
          <w:b/>
        </w:rPr>
        <w:t>год)</w:t>
      </w:r>
      <w:r>
        <w:rPr>
          <w:b/>
        </w:rPr>
        <w:t xml:space="preserve">  </w:t>
      </w:r>
      <w:r w:rsidRPr="00404213">
        <w:rPr>
          <w:b/>
        </w:rPr>
        <w:t>Комитет</w:t>
      </w:r>
      <w:r>
        <w:rPr>
          <w:b/>
        </w:rPr>
        <w:t>а</w:t>
      </w:r>
      <w:r w:rsidRPr="00404213">
        <w:rPr>
          <w:b/>
        </w:rPr>
        <w:t xml:space="preserve"> о целях образования, а также</w:t>
      </w:r>
      <w:r>
        <w:rPr>
          <w:b/>
        </w:rPr>
        <w:t xml:space="preserve"> информацию о </w:t>
      </w:r>
      <w:r w:rsidRPr="00404213">
        <w:rPr>
          <w:b/>
        </w:rPr>
        <w:t>мер</w:t>
      </w:r>
      <w:r>
        <w:rPr>
          <w:b/>
        </w:rPr>
        <w:t>ах</w:t>
      </w:r>
      <w:r w:rsidRPr="00404213">
        <w:rPr>
          <w:b/>
        </w:rPr>
        <w:t>, принятых по итогам проведения в 2009 году Кон</w:t>
      </w:r>
      <w:r>
        <w:rPr>
          <w:b/>
        </w:rPr>
        <w:t>фере</w:t>
      </w:r>
      <w:r w:rsidRPr="00404213">
        <w:rPr>
          <w:b/>
        </w:rPr>
        <w:t xml:space="preserve">нции по обзору </w:t>
      </w:r>
      <w:proofErr w:type="spellStart"/>
      <w:r w:rsidRPr="00404213">
        <w:rPr>
          <w:b/>
        </w:rPr>
        <w:t>Ду</w:t>
      </w:r>
      <w:r w:rsidRPr="00404213">
        <w:rPr>
          <w:b/>
        </w:rPr>
        <w:t>р</w:t>
      </w:r>
      <w:r w:rsidRPr="00404213">
        <w:rPr>
          <w:b/>
        </w:rPr>
        <w:t>банского</w:t>
      </w:r>
      <w:proofErr w:type="spellEnd"/>
      <w:r w:rsidRPr="00404213">
        <w:rPr>
          <w:b/>
        </w:rPr>
        <w:t xml:space="preserve"> процесса.</w:t>
      </w:r>
    </w:p>
    <w:p w:rsidR="00E17DC9" w:rsidRPr="00404213" w:rsidRDefault="00E17DC9" w:rsidP="00E17DC9">
      <w:pPr>
        <w:pStyle w:val="H23GR"/>
      </w:pPr>
      <w:r>
        <w:tab/>
      </w:r>
      <w:r>
        <w:tab/>
      </w:r>
      <w:r w:rsidRPr="00404213">
        <w:t>Наилучшие интересы ребенка</w:t>
      </w:r>
    </w:p>
    <w:p w:rsidR="00E17DC9" w:rsidRPr="00404213" w:rsidRDefault="00E17DC9" w:rsidP="00E17DC9">
      <w:pPr>
        <w:pStyle w:val="SingleTxtGR"/>
      </w:pPr>
      <w:r w:rsidRPr="00404213">
        <w:t>29.</w:t>
      </w:r>
      <w:r w:rsidRPr="00404213">
        <w:tab/>
        <w:t>Комитет отмечает усилия государства-участника по наилучшему обесп</w:t>
      </w:r>
      <w:r w:rsidRPr="00404213">
        <w:t>е</w:t>
      </w:r>
      <w:r w:rsidRPr="00404213">
        <w:t>чению интересов ребенка, в том числе в ходе суд</w:t>
      </w:r>
      <w:r>
        <w:t>опроизводства</w:t>
      </w:r>
      <w:r w:rsidRPr="00404213">
        <w:t xml:space="preserve">, а также при рассмотрении уголовных и административных дел. Вместе с тем Комитет по-прежнему обеспокоен </w:t>
      </w:r>
      <w:r>
        <w:t>тем</w:t>
      </w:r>
      <w:r w:rsidRPr="00404213">
        <w:t xml:space="preserve">, что принцип </w:t>
      </w:r>
      <w:r>
        <w:t xml:space="preserve">наилучшего </w:t>
      </w:r>
      <w:r w:rsidRPr="00404213">
        <w:t>обеспечения интересов р</w:t>
      </w:r>
      <w:r w:rsidRPr="00404213">
        <w:t>е</w:t>
      </w:r>
      <w:r w:rsidRPr="00404213">
        <w:t>бенка не включен во все действующие законодательные положения, касающи</w:t>
      </w:r>
      <w:r w:rsidRPr="00404213">
        <w:t>е</w:t>
      </w:r>
      <w:r w:rsidRPr="00404213">
        <w:t xml:space="preserve">ся детей, и </w:t>
      </w:r>
      <w:r>
        <w:t>в недостаточной степени применяе</w:t>
      </w:r>
      <w:r w:rsidRPr="00404213">
        <w:t>тся на практике.</w:t>
      </w:r>
    </w:p>
    <w:p w:rsidR="00E17DC9" w:rsidRPr="00404213" w:rsidRDefault="00E17DC9" w:rsidP="00E17DC9">
      <w:pPr>
        <w:pStyle w:val="SingleTxtGR"/>
      </w:pPr>
      <w:r w:rsidRPr="00404213">
        <w:t>30.</w:t>
      </w:r>
      <w:r w:rsidRPr="00404213">
        <w:tab/>
      </w:r>
      <w:r w:rsidRPr="00B24B9C">
        <w:rPr>
          <w:b/>
        </w:rPr>
        <w:t>В соответствии со статьей 3 Конвенции Комитет рекомендует гос</w:t>
      </w:r>
      <w:r w:rsidRPr="00B24B9C">
        <w:rPr>
          <w:b/>
        </w:rPr>
        <w:t>у</w:t>
      </w:r>
      <w:r w:rsidRPr="00B24B9C">
        <w:rPr>
          <w:b/>
        </w:rPr>
        <w:t>дарству-участнику принять любые необходимые меры, с тем чтобы при</w:t>
      </w:r>
      <w:r w:rsidRPr="00B24B9C">
        <w:rPr>
          <w:b/>
        </w:rPr>
        <w:t>н</w:t>
      </w:r>
      <w:r w:rsidRPr="00B24B9C">
        <w:rPr>
          <w:b/>
        </w:rPr>
        <w:t>цип на</w:t>
      </w:r>
      <w:r w:rsidRPr="00B24B9C">
        <w:rPr>
          <w:b/>
        </w:rPr>
        <w:t>и</w:t>
      </w:r>
      <w:r w:rsidRPr="00B24B9C">
        <w:rPr>
          <w:b/>
        </w:rPr>
        <w:t>лучшего обеспечения интересов ребенка был надлежащим образом интегрирован во все законодательные положения и применялся на пра</w:t>
      </w:r>
      <w:r w:rsidRPr="00B24B9C">
        <w:rPr>
          <w:b/>
        </w:rPr>
        <w:t>к</w:t>
      </w:r>
      <w:r w:rsidRPr="00B24B9C">
        <w:rPr>
          <w:b/>
        </w:rPr>
        <w:t>тике в судебных и административных решениях, а также при осуществл</w:t>
      </w:r>
      <w:r w:rsidRPr="00B24B9C">
        <w:rPr>
          <w:b/>
        </w:rPr>
        <w:t>е</w:t>
      </w:r>
      <w:r w:rsidRPr="00B24B9C">
        <w:rPr>
          <w:b/>
        </w:rPr>
        <w:t xml:space="preserve">нии программ, проектов и услуг, </w:t>
      </w:r>
      <w:r>
        <w:rPr>
          <w:b/>
        </w:rPr>
        <w:t>касающихся</w:t>
      </w:r>
      <w:r w:rsidRPr="00B24B9C">
        <w:rPr>
          <w:b/>
        </w:rPr>
        <w:t xml:space="preserve"> детей.</w:t>
      </w:r>
    </w:p>
    <w:p w:rsidR="00E17DC9" w:rsidRPr="00404213" w:rsidRDefault="00E17DC9" w:rsidP="00E17DC9">
      <w:pPr>
        <w:pStyle w:val="H23GR"/>
      </w:pPr>
      <w:r>
        <w:tab/>
      </w:r>
      <w:r>
        <w:tab/>
      </w:r>
      <w:r w:rsidRPr="00404213">
        <w:t>Уважение взглядов ребенка</w:t>
      </w:r>
    </w:p>
    <w:p w:rsidR="00E17DC9" w:rsidRPr="00404213" w:rsidRDefault="00E17DC9" w:rsidP="00E17DC9">
      <w:pPr>
        <w:pStyle w:val="SingleTxtGR"/>
      </w:pPr>
      <w:r w:rsidRPr="00404213">
        <w:t>31.</w:t>
      </w:r>
      <w:r w:rsidRPr="00404213">
        <w:tab/>
        <w:t xml:space="preserve">Комитет отмечает достигнутый прогресс в области осуществления </w:t>
      </w:r>
      <w:r>
        <w:t>при</w:t>
      </w:r>
      <w:r>
        <w:t>н</w:t>
      </w:r>
      <w:r>
        <w:t>ципа уваж</w:t>
      </w:r>
      <w:r w:rsidRPr="00404213">
        <w:t xml:space="preserve">ения взглядов ребенка, особенно </w:t>
      </w:r>
      <w:r>
        <w:t>в рамках</w:t>
      </w:r>
      <w:r w:rsidRPr="00404213">
        <w:t xml:space="preserve"> создания молодежных м</w:t>
      </w:r>
      <w:r w:rsidRPr="00404213">
        <w:t>у</w:t>
      </w:r>
      <w:r w:rsidRPr="00404213">
        <w:t>ниципальных советов, студенческих органов управления и молодежного парл</w:t>
      </w:r>
      <w:r w:rsidRPr="00404213">
        <w:t>а</w:t>
      </w:r>
      <w:r w:rsidRPr="00404213">
        <w:t xml:space="preserve">мента. Он также с удовлетворением </w:t>
      </w:r>
      <w:r>
        <w:t>отмечает включение в Н</w:t>
      </w:r>
      <w:r w:rsidRPr="00404213">
        <w:t>ациональную п</w:t>
      </w:r>
      <w:r w:rsidRPr="00404213">
        <w:t>о</w:t>
      </w:r>
      <w:r w:rsidRPr="00404213">
        <w:t xml:space="preserve">литику и </w:t>
      </w:r>
      <w:r>
        <w:t>П</w:t>
      </w:r>
      <w:r w:rsidRPr="00404213">
        <w:t>лан действий в интересах молодежи права детей на выражение своих взглядов. Вместе с тем Комитет сожалеет о том, что организационное формир</w:t>
      </w:r>
      <w:r w:rsidRPr="00404213">
        <w:t>о</w:t>
      </w:r>
      <w:r w:rsidRPr="00404213">
        <w:t>вание молодежного парламента еще не завершено и что взгляды ребенка не учитываются на систематической основе. Кроме того, Комитет сожалеет об о</w:t>
      </w:r>
      <w:r w:rsidRPr="00404213">
        <w:t>т</w:t>
      </w:r>
      <w:r w:rsidRPr="00404213">
        <w:t>сутствии информации, касающейся участия детей в судебных и администрати</w:t>
      </w:r>
      <w:r w:rsidRPr="00404213">
        <w:t>в</w:t>
      </w:r>
      <w:r w:rsidRPr="00404213">
        <w:t>ных ра</w:t>
      </w:r>
      <w:r w:rsidRPr="00404213">
        <w:t>з</w:t>
      </w:r>
      <w:r w:rsidRPr="00404213">
        <w:t>бирательствах, а также в принятии решений в семье.</w:t>
      </w:r>
    </w:p>
    <w:p w:rsidR="00E17DC9" w:rsidRPr="004659C7" w:rsidRDefault="00E17DC9" w:rsidP="00E17DC9">
      <w:pPr>
        <w:pStyle w:val="SingleTxtGR"/>
        <w:rPr>
          <w:b/>
        </w:rPr>
      </w:pPr>
      <w:r w:rsidRPr="00404213">
        <w:t>32.</w:t>
      </w:r>
      <w:r w:rsidRPr="00404213">
        <w:tab/>
      </w:r>
      <w:r w:rsidRPr="004659C7">
        <w:rPr>
          <w:b/>
        </w:rPr>
        <w:t>Комитет рекомендует государству-участнику:</w:t>
      </w:r>
    </w:p>
    <w:p w:rsidR="00E17DC9" w:rsidRPr="004659C7" w:rsidRDefault="00E17DC9" w:rsidP="00E17DC9">
      <w:pPr>
        <w:pStyle w:val="SingleTxtGR"/>
        <w:rPr>
          <w:b/>
        </w:rPr>
      </w:pPr>
      <w:r w:rsidRPr="004659C7">
        <w:rPr>
          <w:b/>
        </w:rPr>
        <w:tab/>
        <w:t>а)</w:t>
      </w:r>
      <w:r w:rsidRPr="004659C7">
        <w:rPr>
          <w:b/>
        </w:rPr>
        <w:tab/>
        <w:t>с учетом статьи 12 Конвенции активизировать усилия по обе</w:t>
      </w:r>
      <w:r w:rsidRPr="004659C7">
        <w:rPr>
          <w:b/>
        </w:rPr>
        <w:t>с</w:t>
      </w:r>
      <w:r w:rsidRPr="004659C7">
        <w:rPr>
          <w:b/>
        </w:rPr>
        <w:t>печению того, чтобы взгляды детей должным образом учитывались в о</w:t>
      </w:r>
      <w:r w:rsidRPr="004659C7">
        <w:rPr>
          <w:b/>
        </w:rPr>
        <w:t>б</w:t>
      </w:r>
      <w:r w:rsidRPr="004659C7">
        <w:rPr>
          <w:b/>
        </w:rPr>
        <w:t>щине, семье, школах, а также гарантировать право ребенка на выраж</w:t>
      </w:r>
      <w:r w:rsidRPr="004659C7">
        <w:rPr>
          <w:b/>
        </w:rPr>
        <w:t>е</w:t>
      </w:r>
      <w:r w:rsidRPr="004659C7">
        <w:rPr>
          <w:b/>
        </w:rPr>
        <w:t>ние собственного мнения в ходе любого судебного или административного ра</w:t>
      </w:r>
      <w:r w:rsidRPr="004659C7">
        <w:rPr>
          <w:b/>
        </w:rPr>
        <w:t>з</w:t>
      </w:r>
      <w:r w:rsidRPr="004659C7">
        <w:rPr>
          <w:b/>
        </w:rPr>
        <w:t>бирательства, з</w:t>
      </w:r>
      <w:r w:rsidRPr="004659C7">
        <w:rPr>
          <w:b/>
        </w:rPr>
        <w:t>а</w:t>
      </w:r>
      <w:r w:rsidRPr="004659C7">
        <w:rPr>
          <w:b/>
        </w:rPr>
        <w:t xml:space="preserve">трагивающего </w:t>
      </w:r>
      <w:r>
        <w:rPr>
          <w:b/>
        </w:rPr>
        <w:t xml:space="preserve">интересы </w:t>
      </w:r>
      <w:r w:rsidRPr="004659C7">
        <w:rPr>
          <w:b/>
        </w:rPr>
        <w:t>ребенка;</w:t>
      </w:r>
    </w:p>
    <w:p w:rsidR="00E17DC9" w:rsidRPr="004659C7" w:rsidRDefault="00E17DC9" w:rsidP="00E17DC9">
      <w:pPr>
        <w:pStyle w:val="SingleTxtGR"/>
        <w:rPr>
          <w:b/>
        </w:rPr>
      </w:pPr>
      <w:r w:rsidRPr="004659C7">
        <w:rPr>
          <w:b/>
        </w:rPr>
        <w:tab/>
      </w:r>
      <w:r w:rsidRPr="004659C7">
        <w:rPr>
          <w:b/>
          <w:lang w:val="en-US"/>
        </w:rPr>
        <w:t>b</w:t>
      </w:r>
      <w:r w:rsidRPr="004659C7">
        <w:rPr>
          <w:b/>
        </w:rPr>
        <w:t>)</w:t>
      </w:r>
      <w:r w:rsidRPr="004659C7">
        <w:rPr>
          <w:b/>
        </w:rPr>
        <w:tab/>
        <w:t>завершить организационное формирование молодежного па</w:t>
      </w:r>
      <w:r w:rsidRPr="004659C7">
        <w:rPr>
          <w:b/>
        </w:rPr>
        <w:t>р</w:t>
      </w:r>
      <w:r w:rsidRPr="004659C7">
        <w:rPr>
          <w:b/>
        </w:rPr>
        <w:t>ламента посредством принятия соответствующего закона, предусматр</w:t>
      </w:r>
      <w:r w:rsidRPr="004659C7">
        <w:rPr>
          <w:b/>
        </w:rPr>
        <w:t>и</w:t>
      </w:r>
      <w:r w:rsidRPr="004659C7">
        <w:rPr>
          <w:b/>
        </w:rPr>
        <w:t>вающего, в частности, его структуру, справедл</w:t>
      </w:r>
      <w:r w:rsidRPr="004659C7">
        <w:rPr>
          <w:b/>
        </w:rPr>
        <w:t>и</w:t>
      </w:r>
      <w:r w:rsidRPr="004659C7">
        <w:rPr>
          <w:b/>
        </w:rPr>
        <w:t xml:space="preserve">вую </w:t>
      </w:r>
      <w:proofErr w:type="spellStart"/>
      <w:r w:rsidRPr="004659C7">
        <w:rPr>
          <w:b/>
        </w:rPr>
        <w:t>представленность</w:t>
      </w:r>
      <w:proofErr w:type="spellEnd"/>
      <w:r w:rsidRPr="004659C7">
        <w:rPr>
          <w:b/>
        </w:rPr>
        <w:t xml:space="preserve"> всех детей и правила процедуры; </w:t>
      </w:r>
    </w:p>
    <w:p w:rsidR="00E17DC9" w:rsidRPr="004659C7" w:rsidRDefault="00E17DC9" w:rsidP="00E17DC9">
      <w:pPr>
        <w:pStyle w:val="SingleTxtGR"/>
        <w:rPr>
          <w:b/>
        </w:rPr>
      </w:pPr>
      <w:r w:rsidRPr="004659C7">
        <w:rPr>
          <w:b/>
        </w:rPr>
        <w:tab/>
        <w:t>с)</w:t>
      </w:r>
      <w:r w:rsidRPr="004659C7">
        <w:rPr>
          <w:b/>
        </w:rPr>
        <w:tab/>
        <w:t>осуществить надлежащим образом инициативу по созданию детских парламентов, ст</w:t>
      </w:r>
      <w:r w:rsidRPr="004659C7">
        <w:rPr>
          <w:b/>
        </w:rPr>
        <w:t>у</w:t>
      </w:r>
      <w:r w:rsidRPr="004659C7">
        <w:rPr>
          <w:b/>
        </w:rPr>
        <w:t xml:space="preserve">денческих органов управления и муниципальных советов на региональном и местном уровнях для обеспечения </w:t>
      </w:r>
      <w:r>
        <w:rPr>
          <w:b/>
        </w:rPr>
        <w:t>реального учета</w:t>
      </w:r>
      <w:r w:rsidRPr="004659C7">
        <w:rPr>
          <w:b/>
        </w:rPr>
        <w:t xml:space="preserve"> взгляд</w:t>
      </w:r>
      <w:r>
        <w:rPr>
          <w:b/>
        </w:rPr>
        <w:t>ов</w:t>
      </w:r>
      <w:r w:rsidRPr="004659C7">
        <w:rPr>
          <w:b/>
        </w:rPr>
        <w:t xml:space="preserve"> детей;</w:t>
      </w:r>
    </w:p>
    <w:p w:rsidR="00E17DC9" w:rsidRPr="004659C7" w:rsidRDefault="00E17DC9" w:rsidP="00E17DC9">
      <w:pPr>
        <w:pStyle w:val="SingleTxtGR"/>
        <w:rPr>
          <w:b/>
        </w:rPr>
      </w:pPr>
      <w:r w:rsidRPr="004659C7">
        <w:rPr>
          <w:b/>
        </w:rPr>
        <w:tab/>
      </w:r>
      <w:r w:rsidRPr="004659C7"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учитывать принятое Комитетом Замечание общего поря</w:t>
      </w:r>
      <w:r>
        <w:rPr>
          <w:b/>
        </w:rPr>
        <w:t>д</w:t>
      </w:r>
      <w:r>
        <w:rPr>
          <w:b/>
        </w:rPr>
        <w:t>ка № </w:t>
      </w:r>
      <w:r w:rsidRPr="004659C7">
        <w:rPr>
          <w:b/>
        </w:rPr>
        <w:t>12 (2009 год) о праве р</w:t>
      </w:r>
      <w:r w:rsidRPr="004659C7">
        <w:rPr>
          <w:b/>
        </w:rPr>
        <w:t>е</w:t>
      </w:r>
      <w:r w:rsidRPr="004659C7">
        <w:rPr>
          <w:b/>
        </w:rPr>
        <w:t>бенка быть заслушанным;</w:t>
      </w:r>
    </w:p>
    <w:p w:rsidR="00E17DC9" w:rsidRPr="004659C7" w:rsidRDefault="00E17DC9" w:rsidP="00E17DC9">
      <w:pPr>
        <w:pStyle w:val="SingleTxtGR"/>
        <w:rPr>
          <w:b/>
        </w:rPr>
      </w:pPr>
      <w:r w:rsidRPr="004659C7">
        <w:rPr>
          <w:b/>
        </w:rPr>
        <w:tab/>
      </w:r>
      <w:r w:rsidRPr="004659C7">
        <w:rPr>
          <w:b/>
          <w:lang w:val="en-US"/>
        </w:rPr>
        <w:t>e</w:t>
      </w:r>
      <w:r w:rsidRPr="004659C7">
        <w:rPr>
          <w:b/>
        </w:rPr>
        <w:t>)</w:t>
      </w:r>
      <w:r w:rsidRPr="004659C7">
        <w:rPr>
          <w:b/>
        </w:rPr>
        <w:tab/>
        <w:t>поощрять повсеместное участие детей и представить в сл</w:t>
      </w:r>
      <w:r w:rsidRPr="004659C7">
        <w:rPr>
          <w:b/>
        </w:rPr>
        <w:t>е</w:t>
      </w:r>
      <w:r w:rsidRPr="004659C7">
        <w:rPr>
          <w:b/>
        </w:rPr>
        <w:t>дующем периодическом докладе информацию о</w:t>
      </w:r>
      <w:r>
        <w:rPr>
          <w:b/>
        </w:rPr>
        <w:t>б</w:t>
      </w:r>
      <w:r w:rsidRPr="004659C7">
        <w:rPr>
          <w:b/>
        </w:rPr>
        <w:t xml:space="preserve"> участии детей, особенно в ходе судебных и административных процедур и в процессе принятия реш</w:t>
      </w:r>
      <w:r w:rsidRPr="004659C7">
        <w:rPr>
          <w:b/>
        </w:rPr>
        <w:t>е</w:t>
      </w:r>
      <w:r w:rsidRPr="004659C7">
        <w:rPr>
          <w:b/>
        </w:rPr>
        <w:t>ний в семье.</w:t>
      </w:r>
    </w:p>
    <w:p w:rsidR="00E17DC9" w:rsidRPr="004659C7" w:rsidRDefault="00E17DC9" w:rsidP="00E17DC9">
      <w:pPr>
        <w:pStyle w:val="H1GR"/>
      </w:pPr>
      <w:r>
        <w:tab/>
      </w:r>
      <w:r w:rsidRPr="004659C7">
        <w:t>4.</w:t>
      </w:r>
      <w:r w:rsidRPr="004659C7">
        <w:tab/>
        <w:t xml:space="preserve">Гражданские права и свободы </w:t>
      </w:r>
      <w:r w:rsidR="00746440">
        <w:br/>
      </w:r>
      <w:r w:rsidRPr="004659C7">
        <w:t>(стат</w:t>
      </w:r>
      <w:r>
        <w:t xml:space="preserve">ьи 7, 8, 13−17, 19 и 37 </w:t>
      </w:r>
      <w:r w:rsidRPr="004659C7">
        <w:t>а) Конвенции)</w:t>
      </w:r>
    </w:p>
    <w:p w:rsidR="00E17DC9" w:rsidRPr="004659C7" w:rsidRDefault="00E17DC9" w:rsidP="00E17DC9">
      <w:pPr>
        <w:pStyle w:val="H23GR"/>
      </w:pPr>
      <w:r>
        <w:tab/>
      </w:r>
      <w:r>
        <w:tab/>
      </w:r>
      <w:r w:rsidRPr="004659C7">
        <w:t>Регистрация рождений</w:t>
      </w:r>
    </w:p>
    <w:p w:rsidR="00E17DC9" w:rsidRPr="004659C7" w:rsidRDefault="00E17DC9" w:rsidP="00E17DC9">
      <w:pPr>
        <w:pStyle w:val="SingleTxtGR"/>
      </w:pPr>
      <w:r w:rsidRPr="004659C7">
        <w:t>33.</w:t>
      </w:r>
      <w:r w:rsidRPr="004659C7">
        <w:tab/>
        <w:t xml:space="preserve">Комитет отмечает продолжающийся процесс пересмотра </w:t>
      </w:r>
      <w:r>
        <w:t xml:space="preserve">системы </w:t>
      </w:r>
      <w:r w:rsidRPr="004659C7">
        <w:t>регис</w:t>
      </w:r>
      <w:r w:rsidRPr="004659C7">
        <w:t>т</w:t>
      </w:r>
      <w:r w:rsidRPr="004659C7">
        <w:t xml:space="preserve">рации рождений и приветствует усилия по обеспечению </w:t>
      </w:r>
      <w:r>
        <w:t xml:space="preserve">регистрации </w:t>
      </w:r>
      <w:r w:rsidRPr="004659C7">
        <w:t>обезд</w:t>
      </w:r>
      <w:r w:rsidRPr="004659C7">
        <w:t>о</w:t>
      </w:r>
      <w:r w:rsidRPr="004659C7">
        <w:t xml:space="preserve">ленных детей из числа </w:t>
      </w:r>
      <w:proofErr w:type="spellStart"/>
      <w:r w:rsidRPr="004659C7">
        <w:t>бороро</w:t>
      </w:r>
      <w:proofErr w:type="spellEnd"/>
      <w:r w:rsidRPr="004659C7">
        <w:t xml:space="preserve">, бака, </w:t>
      </w:r>
      <w:proofErr w:type="spellStart"/>
      <w:r w:rsidRPr="004659C7">
        <w:t>бакола</w:t>
      </w:r>
      <w:proofErr w:type="spellEnd"/>
      <w:r w:rsidRPr="004659C7">
        <w:t xml:space="preserve"> и </w:t>
      </w:r>
      <w:proofErr w:type="spellStart"/>
      <w:r w:rsidRPr="004659C7">
        <w:t>мафа</w:t>
      </w:r>
      <w:proofErr w:type="spellEnd"/>
      <w:r w:rsidRPr="004659C7">
        <w:t xml:space="preserve">. Вместе с тем Комитет обеспокоен </w:t>
      </w:r>
      <w:r>
        <w:t>тем</w:t>
      </w:r>
      <w:r w:rsidRPr="004659C7">
        <w:t>, что, несмотря на эти меры, уровень регистрации рождений о</w:t>
      </w:r>
      <w:r w:rsidRPr="004659C7">
        <w:t>с</w:t>
      </w:r>
      <w:r w:rsidRPr="004659C7">
        <w:t>тается низким и серьезно</w:t>
      </w:r>
      <w:r>
        <w:t xml:space="preserve"> затрагивает</w:t>
      </w:r>
      <w:r w:rsidRPr="004659C7">
        <w:t xml:space="preserve"> прав</w:t>
      </w:r>
      <w:r>
        <w:t>а</w:t>
      </w:r>
      <w:r w:rsidRPr="004659C7">
        <w:t xml:space="preserve"> детей на </w:t>
      </w:r>
      <w:proofErr w:type="spellStart"/>
      <w:r w:rsidRPr="004659C7">
        <w:t>иденти</w:t>
      </w:r>
      <w:r>
        <w:t>тет</w:t>
      </w:r>
      <w:proofErr w:type="spellEnd"/>
      <w:r w:rsidRPr="004659C7">
        <w:t xml:space="preserve"> и доступ к б</w:t>
      </w:r>
      <w:r w:rsidRPr="004659C7">
        <w:t>а</w:t>
      </w:r>
      <w:r w:rsidRPr="004659C7">
        <w:t>зовым услугам. Кроме того, Комитет с обеспокоенностью отмечает значител</w:t>
      </w:r>
      <w:r w:rsidRPr="004659C7">
        <w:t>ь</w:t>
      </w:r>
      <w:r w:rsidRPr="004659C7">
        <w:t>ное неравенство в отношении регистрации рождений между городскими и сел</w:t>
      </w:r>
      <w:r w:rsidRPr="004659C7">
        <w:t>ь</w:t>
      </w:r>
      <w:r w:rsidRPr="004659C7">
        <w:t>скими ра</w:t>
      </w:r>
      <w:r w:rsidRPr="004659C7">
        <w:t>й</w:t>
      </w:r>
      <w:r w:rsidRPr="004659C7">
        <w:t xml:space="preserve">онами. </w:t>
      </w:r>
    </w:p>
    <w:p w:rsidR="00E17DC9" w:rsidRPr="00F61E06" w:rsidRDefault="00E17DC9" w:rsidP="00E17DC9">
      <w:pPr>
        <w:pStyle w:val="SingleTxtGR"/>
        <w:rPr>
          <w:b/>
        </w:rPr>
      </w:pPr>
      <w:r w:rsidRPr="00404213">
        <w:t>34.</w:t>
      </w:r>
      <w:r w:rsidRPr="00404213">
        <w:tab/>
      </w:r>
      <w:r w:rsidRPr="00F61E06">
        <w:rPr>
          <w:b/>
        </w:rPr>
        <w:t>Комитет настоятельно призывает государство-участник обеспечить укрепление и дальнейшее развитие национальной системы регистрации для обесп</w:t>
      </w:r>
      <w:r w:rsidRPr="00F61E06">
        <w:rPr>
          <w:b/>
        </w:rPr>
        <w:t>е</w:t>
      </w:r>
      <w:r w:rsidRPr="00F61E06">
        <w:rPr>
          <w:b/>
        </w:rPr>
        <w:t xml:space="preserve">чения того, чтобы все дети, рожденные в пределах национальной территории, были зарегистрированы, уделяя особое внимание наиболее обездоленным детям, в том числе детям из числа </w:t>
      </w:r>
      <w:proofErr w:type="spellStart"/>
      <w:r w:rsidRPr="00F61E06">
        <w:rPr>
          <w:b/>
        </w:rPr>
        <w:t>бороро</w:t>
      </w:r>
      <w:proofErr w:type="spellEnd"/>
      <w:r w:rsidRPr="00F61E06">
        <w:rPr>
          <w:b/>
        </w:rPr>
        <w:t xml:space="preserve">, бака, </w:t>
      </w:r>
      <w:proofErr w:type="spellStart"/>
      <w:r w:rsidRPr="00F61E06">
        <w:rPr>
          <w:b/>
        </w:rPr>
        <w:t>бакола</w:t>
      </w:r>
      <w:proofErr w:type="spellEnd"/>
      <w:r w:rsidRPr="00F61E06">
        <w:rPr>
          <w:b/>
        </w:rPr>
        <w:t xml:space="preserve"> и </w:t>
      </w:r>
      <w:proofErr w:type="spellStart"/>
      <w:r w:rsidRPr="00F61E06">
        <w:rPr>
          <w:b/>
        </w:rPr>
        <w:t>мафа</w:t>
      </w:r>
      <w:proofErr w:type="spellEnd"/>
      <w:r w:rsidRPr="00F61E06">
        <w:rPr>
          <w:b/>
        </w:rPr>
        <w:t>, а также девочкам, детям, проживающим в сельских районах, и д</w:t>
      </w:r>
      <w:r w:rsidRPr="00F61E06">
        <w:rPr>
          <w:b/>
        </w:rPr>
        <w:t>е</w:t>
      </w:r>
      <w:r w:rsidRPr="00F61E06">
        <w:rPr>
          <w:b/>
        </w:rPr>
        <w:t>тям-беженцам. Кроме того, для эффективного проведения регистрации р</w:t>
      </w:r>
      <w:r w:rsidRPr="00F61E06">
        <w:rPr>
          <w:b/>
        </w:rPr>
        <w:t>о</w:t>
      </w:r>
      <w:r w:rsidRPr="00F61E06">
        <w:rPr>
          <w:b/>
        </w:rPr>
        <w:t>ждений Комитет рекомендует гос</w:t>
      </w:r>
      <w:r w:rsidRPr="00F61E06">
        <w:rPr>
          <w:b/>
        </w:rPr>
        <w:t>у</w:t>
      </w:r>
      <w:r w:rsidRPr="00F61E06">
        <w:rPr>
          <w:b/>
        </w:rPr>
        <w:t>дарству-участнику:</w:t>
      </w:r>
    </w:p>
    <w:p w:rsidR="00E17DC9" w:rsidRPr="00F61E06" w:rsidRDefault="00E17DC9" w:rsidP="00E17DC9">
      <w:pPr>
        <w:pStyle w:val="SingleTxtGR"/>
        <w:rPr>
          <w:b/>
        </w:rPr>
      </w:pPr>
      <w:r w:rsidRPr="00F61E06">
        <w:rPr>
          <w:b/>
        </w:rPr>
        <w:tab/>
        <w:t>а)</w:t>
      </w:r>
      <w:r w:rsidRPr="00F61E06">
        <w:rPr>
          <w:b/>
        </w:rPr>
        <w:tab/>
        <w:t>создать организационные структуры, оснащенные достато</w:t>
      </w:r>
      <w:r w:rsidRPr="00F61E06">
        <w:rPr>
          <w:b/>
        </w:rPr>
        <w:t>ч</w:t>
      </w:r>
      <w:r w:rsidRPr="00F61E06">
        <w:rPr>
          <w:b/>
        </w:rPr>
        <w:t>ными людскими, техническими и финансовыми ресурсами</w:t>
      </w:r>
      <w:r>
        <w:rPr>
          <w:b/>
        </w:rPr>
        <w:t>,</w:t>
      </w:r>
      <w:r w:rsidRPr="00F61E06">
        <w:rPr>
          <w:b/>
        </w:rPr>
        <w:t xml:space="preserve"> на всех уро</w:t>
      </w:r>
      <w:r w:rsidRPr="00F61E06">
        <w:rPr>
          <w:b/>
        </w:rPr>
        <w:t>в</w:t>
      </w:r>
      <w:r w:rsidRPr="00F61E06">
        <w:rPr>
          <w:b/>
        </w:rPr>
        <w:t>нях для обеспечения обязательной, доступной и бесплатной регистрации рождений, особенно в сельских и отдаленных районах и в лагерях беже</w:t>
      </w:r>
      <w:r w:rsidRPr="00F61E06">
        <w:rPr>
          <w:b/>
        </w:rPr>
        <w:t>н</w:t>
      </w:r>
      <w:r w:rsidRPr="00F61E06">
        <w:rPr>
          <w:b/>
        </w:rPr>
        <w:t>цев;</w:t>
      </w:r>
    </w:p>
    <w:p w:rsidR="00E17DC9" w:rsidRPr="00F61E06" w:rsidRDefault="00E17DC9" w:rsidP="00E17DC9">
      <w:pPr>
        <w:pStyle w:val="SingleTxtGR"/>
        <w:rPr>
          <w:b/>
        </w:rPr>
      </w:pPr>
      <w:r w:rsidRPr="00F61E06">
        <w:rPr>
          <w:b/>
        </w:rPr>
        <w:tab/>
      </w:r>
      <w:r w:rsidRPr="00F61E06">
        <w:rPr>
          <w:b/>
          <w:lang w:val="en-US"/>
        </w:rPr>
        <w:t>b</w:t>
      </w:r>
      <w:r w:rsidRPr="00F61E06">
        <w:rPr>
          <w:b/>
        </w:rPr>
        <w:t>)</w:t>
      </w:r>
      <w:r w:rsidRPr="00F61E06">
        <w:rPr>
          <w:b/>
        </w:rPr>
        <w:tab/>
        <w:t>увеличить срок бесплатной р</w:t>
      </w:r>
      <w:r>
        <w:rPr>
          <w:b/>
        </w:rPr>
        <w:t>егистрации рождений с 30 до 120</w:t>
      </w:r>
      <w:r>
        <w:rPr>
          <w:b/>
          <w:lang w:val="en-US"/>
        </w:rPr>
        <w:t> </w:t>
      </w:r>
      <w:r w:rsidRPr="00F61E06">
        <w:rPr>
          <w:b/>
        </w:rPr>
        <w:t>дней и создать легко доступные центры регистрации и мобильные бр</w:t>
      </w:r>
      <w:r w:rsidRPr="00F61E06">
        <w:rPr>
          <w:b/>
        </w:rPr>
        <w:t>и</w:t>
      </w:r>
      <w:r w:rsidRPr="00F61E06">
        <w:rPr>
          <w:b/>
        </w:rPr>
        <w:t xml:space="preserve">гады для отдаленных и сельских районов при </w:t>
      </w:r>
      <w:proofErr w:type="spellStart"/>
      <w:r w:rsidRPr="00F61E06">
        <w:rPr>
          <w:b/>
        </w:rPr>
        <w:t>уделении</w:t>
      </w:r>
      <w:proofErr w:type="spellEnd"/>
      <w:r w:rsidRPr="00F61E06">
        <w:rPr>
          <w:b/>
        </w:rPr>
        <w:t xml:space="preserve"> приоритетного внимания и обеспечении ресурсов для размещения таких центров в ра</w:t>
      </w:r>
      <w:r w:rsidRPr="00F61E06">
        <w:rPr>
          <w:b/>
        </w:rPr>
        <w:t>й</w:t>
      </w:r>
      <w:r w:rsidRPr="00F61E06">
        <w:rPr>
          <w:b/>
        </w:rPr>
        <w:t>онах с недостаточным охватом, где уровни регистрации рождений являю</w:t>
      </w:r>
      <w:r w:rsidRPr="00F61E06">
        <w:rPr>
          <w:b/>
        </w:rPr>
        <w:t>т</w:t>
      </w:r>
      <w:r w:rsidRPr="00F61E06">
        <w:rPr>
          <w:b/>
        </w:rPr>
        <w:t>ся низк</w:t>
      </w:r>
      <w:r w:rsidRPr="00F61E06">
        <w:rPr>
          <w:b/>
        </w:rPr>
        <w:t>и</w:t>
      </w:r>
      <w:r w:rsidRPr="00F61E06">
        <w:rPr>
          <w:b/>
        </w:rPr>
        <w:t>ми;</w:t>
      </w:r>
    </w:p>
    <w:p w:rsidR="00E17DC9" w:rsidRPr="00404213" w:rsidRDefault="00E17DC9" w:rsidP="00E17DC9">
      <w:pPr>
        <w:pStyle w:val="SingleTxtGR"/>
      </w:pPr>
      <w:r w:rsidRPr="00F61E06">
        <w:rPr>
          <w:b/>
        </w:rPr>
        <w:tab/>
        <w:t>с)</w:t>
      </w:r>
      <w:r w:rsidRPr="00F61E06">
        <w:rPr>
          <w:b/>
        </w:rPr>
        <w:tab/>
        <w:t>обратиться за технической помощью в связи с выполнением этих рекомендаций, в ч</w:t>
      </w:r>
      <w:r w:rsidRPr="00F61E06">
        <w:rPr>
          <w:b/>
        </w:rPr>
        <w:t>а</w:t>
      </w:r>
      <w:r w:rsidRPr="00F61E06">
        <w:rPr>
          <w:b/>
        </w:rPr>
        <w:t xml:space="preserve">стности к </w:t>
      </w:r>
      <w:proofErr w:type="spellStart"/>
      <w:r w:rsidRPr="00F61E06">
        <w:rPr>
          <w:b/>
        </w:rPr>
        <w:t>ЮНИСЕФ</w:t>
      </w:r>
      <w:proofErr w:type="spellEnd"/>
      <w:r w:rsidRPr="00F61E06">
        <w:rPr>
          <w:b/>
        </w:rPr>
        <w:t>.</w:t>
      </w:r>
    </w:p>
    <w:p w:rsidR="00E17DC9" w:rsidRPr="00404213" w:rsidRDefault="00E17DC9" w:rsidP="00E17DC9">
      <w:pPr>
        <w:pStyle w:val="H23GR"/>
      </w:pPr>
      <w:r>
        <w:tab/>
      </w:r>
      <w:r>
        <w:tab/>
      </w:r>
      <w:r w:rsidRPr="00404213">
        <w:t>Пытки и другие жестокие</w:t>
      </w:r>
      <w:r>
        <w:t>, бесчеловечные</w:t>
      </w:r>
      <w:r w:rsidRPr="00404213">
        <w:t xml:space="preserve"> или унижающие достоинство виды обращения и н</w:t>
      </w:r>
      <w:r w:rsidRPr="00404213">
        <w:t>а</w:t>
      </w:r>
      <w:r w:rsidRPr="00404213">
        <w:t>казания</w:t>
      </w:r>
    </w:p>
    <w:p w:rsidR="00E17DC9" w:rsidRPr="00404213" w:rsidRDefault="00E17DC9" w:rsidP="00E17DC9">
      <w:pPr>
        <w:pStyle w:val="SingleTxtGR"/>
      </w:pPr>
      <w:r w:rsidRPr="00404213">
        <w:t>35.</w:t>
      </w:r>
      <w:r w:rsidRPr="00404213">
        <w:tab/>
        <w:t>Комитет отмечает недавнее подписание государством-участником Ф</w:t>
      </w:r>
      <w:r w:rsidRPr="00404213">
        <w:t>а</w:t>
      </w:r>
      <w:r w:rsidRPr="00404213">
        <w:t>культативного протокола к Конвенции против пыток и других жестоких, бесч</w:t>
      </w:r>
      <w:r w:rsidRPr="00404213">
        <w:t>е</w:t>
      </w:r>
      <w:r w:rsidRPr="00404213">
        <w:t>ловечных или унижающих достоинство видов обращения и наказания (15 д</w:t>
      </w:r>
      <w:r w:rsidRPr="00404213">
        <w:t>е</w:t>
      </w:r>
      <w:r w:rsidRPr="00404213">
        <w:t xml:space="preserve">кабря 2009 года). Тем не менее Комитет выражает серьезную обеспокоенность в связи с сохраняющимся жестоким обращением </w:t>
      </w:r>
      <w:r>
        <w:t>с детьми</w:t>
      </w:r>
      <w:r w:rsidRPr="00404213">
        <w:t xml:space="preserve"> и глубоко обеспокоен </w:t>
      </w:r>
      <w:r>
        <w:t>тем</w:t>
      </w:r>
      <w:r w:rsidRPr="00404213">
        <w:t>, что предполагаемые случаи пыток в отношении детей не расследуются должным образом, а лица, совершающие такие деяния, не привлекаются к уг</w:t>
      </w:r>
      <w:r w:rsidRPr="00404213">
        <w:t>о</w:t>
      </w:r>
      <w:r w:rsidRPr="00404213">
        <w:t>ловной ответственности. Кроме того, он по-прежнему обеспокоен отсутств</w:t>
      </w:r>
      <w:r w:rsidRPr="00404213">
        <w:t>и</w:t>
      </w:r>
      <w:r w:rsidRPr="00404213">
        <w:t>ем мер компенсации и реабилитации, предназначенных для детей, ставших жер</w:t>
      </w:r>
      <w:r w:rsidRPr="00404213">
        <w:t>т</w:t>
      </w:r>
      <w:r w:rsidRPr="00404213">
        <w:t>вами пыток.</w:t>
      </w:r>
    </w:p>
    <w:p w:rsidR="00E17DC9" w:rsidRPr="005A1255" w:rsidRDefault="00E17DC9" w:rsidP="00E17DC9">
      <w:pPr>
        <w:pStyle w:val="SingleTxtGR"/>
        <w:rPr>
          <w:b/>
        </w:rPr>
      </w:pPr>
      <w:r w:rsidRPr="00404213">
        <w:t>36.</w:t>
      </w:r>
      <w:r w:rsidRPr="00404213">
        <w:tab/>
      </w:r>
      <w:r w:rsidRPr="005A1255">
        <w:rPr>
          <w:b/>
        </w:rPr>
        <w:t>Комитет настоятельно призывает государство-участник:</w:t>
      </w:r>
    </w:p>
    <w:p w:rsidR="00E17DC9" w:rsidRPr="005A1255" w:rsidRDefault="00E17DC9" w:rsidP="00E17DC9">
      <w:pPr>
        <w:pStyle w:val="SingleTxtGR"/>
        <w:rPr>
          <w:b/>
        </w:rPr>
      </w:pPr>
      <w:r w:rsidRPr="005A1255">
        <w:rPr>
          <w:b/>
        </w:rPr>
        <w:tab/>
        <w:t>а)</w:t>
      </w:r>
      <w:r w:rsidRPr="005A1255">
        <w:rPr>
          <w:b/>
        </w:rPr>
        <w:tab/>
        <w:t>принять любые необходимые меры для недопущения актов п</w:t>
      </w:r>
      <w:r w:rsidRPr="005A1255">
        <w:rPr>
          <w:b/>
        </w:rPr>
        <w:t>ы</w:t>
      </w:r>
      <w:r w:rsidRPr="005A1255">
        <w:rPr>
          <w:b/>
        </w:rPr>
        <w:t>ток, бесчеловечного или унижающего достоинство обращения и наказания, в частности посредством повышения квалиф</w:t>
      </w:r>
      <w:r w:rsidRPr="005A1255">
        <w:rPr>
          <w:b/>
        </w:rPr>
        <w:t>и</w:t>
      </w:r>
      <w:r w:rsidRPr="005A1255">
        <w:rPr>
          <w:b/>
        </w:rPr>
        <w:t>кации сотрудников полиции;</w:t>
      </w:r>
    </w:p>
    <w:p w:rsidR="00E17DC9" w:rsidRPr="005A1255" w:rsidRDefault="00E17DC9" w:rsidP="00E17DC9">
      <w:pPr>
        <w:pStyle w:val="SingleTxtGR"/>
        <w:rPr>
          <w:b/>
        </w:rPr>
      </w:pPr>
      <w:r w:rsidRPr="005A1255">
        <w:rPr>
          <w:b/>
        </w:rPr>
        <w:tab/>
      </w:r>
      <w:r w:rsidRPr="005A1255">
        <w:rPr>
          <w:b/>
          <w:lang w:val="en-US"/>
        </w:rPr>
        <w:t>b</w:t>
      </w:r>
      <w:r w:rsidRPr="005A1255">
        <w:rPr>
          <w:b/>
        </w:rPr>
        <w:t>)</w:t>
      </w:r>
      <w:r w:rsidRPr="005A1255">
        <w:rPr>
          <w:b/>
        </w:rPr>
        <w:tab/>
        <w:t>обеспечить предоставление детям, ставшим жертвами пыток и жестокого обращения, эффективный доступ к надлежащим механизмам или проц</w:t>
      </w:r>
      <w:r w:rsidRPr="005A1255">
        <w:rPr>
          <w:b/>
        </w:rPr>
        <w:t>е</w:t>
      </w:r>
      <w:r w:rsidRPr="005A1255">
        <w:rPr>
          <w:b/>
        </w:rPr>
        <w:t>дурам подачи жалоб;</w:t>
      </w:r>
    </w:p>
    <w:p w:rsidR="00E17DC9" w:rsidRPr="005A1255" w:rsidRDefault="00E17DC9" w:rsidP="00E17DC9">
      <w:pPr>
        <w:pStyle w:val="SingleTxtGR"/>
        <w:rPr>
          <w:b/>
        </w:rPr>
      </w:pPr>
      <w:r w:rsidRPr="005A1255">
        <w:rPr>
          <w:b/>
        </w:rPr>
        <w:tab/>
      </w:r>
      <w:r w:rsidRPr="005A1255">
        <w:rPr>
          <w:b/>
          <w:lang w:val="en-US"/>
        </w:rPr>
        <w:t>c</w:t>
      </w:r>
      <w:r w:rsidRPr="005A1255">
        <w:rPr>
          <w:b/>
        </w:rPr>
        <w:t>)</w:t>
      </w:r>
      <w:r w:rsidRPr="005A1255">
        <w:rPr>
          <w:b/>
        </w:rPr>
        <w:tab/>
        <w:t>с учетом предыдущей рекомендации Комитета (</w:t>
      </w:r>
      <w:proofErr w:type="spellStart"/>
      <w:r w:rsidRPr="005A1255">
        <w:rPr>
          <w:b/>
          <w:lang w:val="en-US"/>
        </w:rPr>
        <w:t>CRC</w:t>
      </w:r>
      <w:proofErr w:type="spellEnd"/>
      <w:r w:rsidRPr="005A1255">
        <w:rPr>
          <w:b/>
        </w:rPr>
        <w:t>/</w:t>
      </w:r>
      <w:r w:rsidRPr="005A1255">
        <w:rPr>
          <w:b/>
          <w:lang w:val="en-US"/>
        </w:rPr>
        <w:t>C</w:t>
      </w:r>
      <w:r w:rsidRPr="005A1255">
        <w:rPr>
          <w:b/>
        </w:rPr>
        <w:t>/15/</w:t>
      </w:r>
      <w:r w:rsidRPr="005A1255">
        <w:rPr>
          <w:b/>
          <w:lang w:val="en-US"/>
        </w:rPr>
        <w:t>Add</w:t>
      </w:r>
      <w:r w:rsidRPr="005A1255">
        <w:rPr>
          <w:b/>
        </w:rPr>
        <w:t>.164, пункт 35) принять меры по расследованию, преслед</w:t>
      </w:r>
      <w:r w:rsidRPr="005A1255">
        <w:rPr>
          <w:b/>
        </w:rPr>
        <w:t>о</w:t>
      </w:r>
      <w:r w:rsidRPr="005A1255">
        <w:rPr>
          <w:b/>
        </w:rPr>
        <w:t>ванию в судебном порядке и применению санкций в отношении лиц, пр</w:t>
      </w:r>
      <w:r w:rsidRPr="005A1255">
        <w:rPr>
          <w:b/>
        </w:rPr>
        <w:t>и</w:t>
      </w:r>
      <w:r w:rsidRPr="005A1255">
        <w:rPr>
          <w:b/>
        </w:rPr>
        <w:t>частных к совершению актов п</w:t>
      </w:r>
      <w:r w:rsidRPr="005A1255">
        <w:rPr>
          <w:b/>
        </w:rPr>
        <w:t>ы</w:t>
      </w:r>
      <w:r w:rsidRPr="005A1255">
        <w:rPr>
          <w:b/>
        </w:rPr>
        <w:t>ток и применению бесчеловечных или унижающих достоинство видов обращ</w:t>
      </w:r>
      <w:r w:rsidRPr="005A1255">
        <w:rPr>
          <w:b/>
        </w:rPr>
        <w:t>е</w:t>
      </w:r>
      <w:r w:rsidRPr="005A1255">
        <w:rPr>
          <w:b/>
        </w:rPr>
        <w:t xml:space="preserve">ния и наказания в отношении детей и </w:t>
      </w:r>
      <w:r>
        <w:rPr>
          <w:b/>
        </w:rPr>
        <w:t>подростков</w:t>
      </w:r>
      <w:r w:rsidRPr="005A1255">
        <w:rPr>
          <w:b/>
        </w:rPr>
        <w:t>;</w:t>
      </w:r>
    </w:p>
    <w:p w:rsidR="00E17DC9" w:rsidRPr="005A1255" w:rsidRDefault="00E17DC9" w:rsidP="00E17DC9">
      <w:pPr>
        <w:pStyle w:val="SingleTxtGR"/>
        <w:rPr>
          <w:b/>
        </w:rPr>
      </w:pPr>
      <w:r w:rsidRPr="005A1255">
        <w:rPr>
          <w:b/>
        </w:rPr>
        <w:tab/>
      </w:r>
      <w:r w:rsidRPr="005A1255">
        <w:rPr>
          <w:b/>
          <w:lang w:val="en-US"/>
        </w:rPr>
        <w:t>d</w:t>
      </w:r>
      <w:r w:rsidRPr="005A1255">
        <w:rPr>
          <w:b/>
        </w:rPr>
        <w:t>)</w:t>
      </w:r>
      <w:r w:rsidRPr="005A1255">
        <w:rPr>
          <w:b/>
        </w:rPr>
        <w:tab/>
        <w:t xml:space="preserve">предоставить детям, ставшим жертвами пыток, возможности по обеспечению ухода, восстановления, </w:t>
      </w:r>
      <w:proofErr w:type="spellStart"/>
      <w:r w:rsidRPr="005A1255">
        <w:rPr>
          <w:b/>
        </w:rPr>
        <w:t>реинтеграции</w:t>
      </w:r>
      <w:proofErr w:type="spellEnd"/>
      <w:r w:rsidRPr="005A1255">
        <w:rPr>
          <w:b/>
        </w:rPr>
        <w:t xml:space="preserve"> и компенсации; </w:t>
      </w:r>
    </w:p>
    <w:p w:rsidR="00E17DC9" w:rsidRPr="00404213" w:rsidRDefault="00E17DC9" w:rsidP="00E17DC9">
      <w:pPr>
        <w:pStyle w:val="SingleTxtGR"/>
      </w:pPr>
      <w:r w:rsidRPr="005A1255">
        <w:rPr>
          <w:b/>
        </w:rPr>
        <w:tab/>
      </w:r>
      <w:r w:rsidRPr="005A1255">
        <w:rPr>
          <w:b/>
          <w:lang w:val="en-US"/>
        </w:rPr>
        <w:t>e</w:t>
      </w:r>
      <w:r w:rsidRPr="005A1255">
        <w:rPr>
          <w:b/>
        </w:rPr>
        <w:t>)</w:t>
      </w:r>
      <w:r w:rsidRPr="005A1255">
        <w:rPr>
          <w:b/>
        </w:rPr>
        <w:tab/>
        <w:t>ратифицировать Факультативный протокол к Конвенции пр</w:t>
      </w:r>
      <w:r w:rsidRPr="005A1255">
        <w:rPr>
          <w:b/>
        </w:rPr>
        <w:t>о</w:t>
      </w:r>
      <w:r w:rsidRPr="005A1255">
        <w:rPr>
          <w:b/>
        </w:rPr>
        <w:t>тив пыток и других жестоких, бесчеловечных или унижающих достоинство видов обращения и наказания.</w:t>
      </w:r>
    </w:p>
    <w:p w:rsidR="00E17DC9" w:rsidRPr="00404213" w:rsidRDefault="00E17DC9" w:rsidP="00E17DC9">
      <w:pPr>
        <w:pStyle w:val="H23GR"/>
      </w:pPr>
      <w:r>
        <w:tab/>
      </w:r>
      <w:r>
        <w:tab/>
      </w:r>
      <w:r w:rsidRPr="00404213">
        <w:t>Телесные наказания</w:t>
      </w:r>
    </w:p>
    <w:p w:rsidR="00E17DC9" w:rsidRPr="00404213" w:rsidRDefault="00E17DC9" w:rsidP="00E17DC9">
      <w:pPr>
        <w:pStyle w:val="SingleTxtGR"/>
      </w:pPr>
      <w:r w:rsidRPr="00404213">
        <w:t>37.</w:t>
      </w:r>
      <w:r w:rsidRPr="00404213">
        <w:tab/>
        <w:t xml:space="preserve">Комитет с удовлетворением отмечает, что телесные наказания запрещены в школах и являются противоправными в качестве наказания за преступление в системе уголовного правосудия. Вместе с тем Комитет серьезно обеспокоен </w:t>
      </w:r>
      <w:r>
        <w:t>тем</w:t>
      </w:r>
      <w:r w:rsidRPr="00404213">
        <w:t>, что, несмотря на соответствующие положения, телесные наказания все еще применяются в школах и остаются допустимыми и часто применяем</w:t>
      </w:r>
      <w:r w:rsidRPr="00404213">
        <w:t>ы</w:t>
      </w:r>
      <w:r w:rsidRPr="00404213">
        <w:t>ми в семьях. Кроме того, Комитет сожалеет о том, что они конкретно не запрещены законом в учреждениях альтерн</w:t>
      </w:r>
      <w:r w:rsidRPr="00404213">
        <w:t>а</w:t>
      </w:r>
      <w:r w:rsidRPr="00404213">
        <w:t>тивного ухода и в ситуациях занятости.</w:t>
      </w:r>
    </w:p>
    <w:p w:rsidR="00E17DC9" w:rsidRPr="005A1255" w:rsidRDefault="00E17DC9" w:rsidP="00E17DC9">
      <w:pPr>
        <w:pStyle w:val="SingleTxtGR"/>
        <w:rPr>
          <w:b/>
        </w:rPr>
      </w:pPr>
      <w:r w:rsidRPr="00404213">
        <w:t>38.</w:t>
      </w:r>
      <w:r w:rsidRPr="00404213">
        <w:tab/>
      </w:r>
      <w:r w:rsidRPr="005A1255">
        <w:rPr>
          <w:b/>
        </w:rPr>
        <w:t>Комитет настоятельно призывает государство-участник:</w:t>
      </w:r>
    </w:p>
    <w:p w:rsidR="00E17DC9" w:rsidRPr="00404213" w:rsidRDefault="00E17DC9" w:rsidP="00E17DC9">
      <w:pPr>
        <w:pStyle w:val="SingleTxtGR"/>
      </w:pPr>
      <w:r w:rsidRPr="005A1255">
        <w:rPr>
          <w:b/>
        </w:rPr>
        <w:tab/>
        <w:t>а)</w:t>
      </w:r>
      <w:r w:rsidRPr="005A1255">
        <w:rPr>
          <w:b/>
        </w:rPr>
        <w:tab/>
      </w:r>
      <w:r>
        <w:rPr>
          <w:b/>
        </w:rPr>
        <w:t>четко</w:t>
      </w:r>
      <w:r w:rsidRPr="005A1255">
        <w:rPr>
          <w:b/>
        </w:rPr>
        <w:t xml:space="preserve"> запретить в законодательном порядке любые формы т</w:t>
      </w:r>
      <w:r w:rsidRPr="005A1255">
        <w:rPr>
          <w:b/>
        </w:rPr>
        <w:t>е</w:t>
      </w:r>
      <w:r w:rsidRPr="005A1255">
        <w:rPr>
          <w:b/>
        </w:rPr>
        <w:t>лесных наказаний во всех местах, включая семью, учреждения альтерн</w:t>
      </w:r>
      <w:r w:rsidRPr="005A1255">
        <w:rPr>
          <w:b/>
        </w:rPr>
        <w:t>а</w:t>
      </w:r>
      <w:r w:rsidRPr="005A1255">
        <w:rPr>
          <w:b/>
        </w:rPr>
        <w:t>тивного ухода и ситуации занятости;</w:t>
      </w:r>
    </w:p>
    <w:p w:rsidR="00E17DC9" w:rsidRPr="005A1255" w:rsidRDefault="00E17DC9" w:rsidP="00E17DC9">
      <w:pPr>
        <w:pStyle w:val="SingleTxtGR"/>
        <w:rPr>
          <w:b/>
        </w:rPr>
      </w:pPr>
      <w:r w:rsidRPr="00404213">
        <w:tab/>
      </w:r>
      <w:r w:rsidRPr="005A1255">
        <w:rPr>
          <w:b/>
          <w:lang w:val="en-US"/>
        </w:rPr>
        <w:t>b</w:t>
      </w:r>
      <w:r w:rsidRPr="005A1255">
        <w:rPr>
          <w:b/>
        </w:rPr>
        <w:t>)</w:t>
      </w:r>
      <w:r w:rsidRPr="005A1255">
        <w:rPr>
          <w:b/>
        </w:rPr>
        <w:tab/>
        <w:t>обеспечить надлежащий контроль за выполнением и соблюд</w:t>
      </w:r>
      <w:r w:rsidRPr="005A1255">
        <w:rPr>
          <w:b/>
        </w:rPr>
        <w:t>е</w:t>
      </w:r>
      <w:r w:rsidRPr="005A1255">
        <w:rPr>
          <w:b/>
        </w:rPr>
        <w:t xml:space="preserve">нием </w:t>
      </w:r>
      <w:r>
        <w:rPr>
          <w:b/>
        </w:rPr>
        <w:t>дей</w:t>
      </w:r>
      <w:r w:rsidRPr="005A1255">
        <w:rPr>
          <w:b/>
        </w:rPr>
        <w:t>ствующих и будущих запретов;</w:t>
      </w:r>
    </w:p>
    <w:p w:rsidR="00E17DC9" w:rsidRPr="00404213" w:rsidRDefault="00E17DC9" w:rsidP="00E17DC9">
      <w:pPr>
        <w:pStyle w:val="SingleTxtGR"/>
      </w:pPr>
      <w:r w:rsidRPr="005A1255">
        <w:rPr>
          <w:b/>
        </w:rPr>
        <w:tab/>
        <w:t>с</w:t>
      </w:r>
      <w:r>
        <w:rPr>
          <w:b/>
        </w:rPr>
        <w:t>)</w:t>
      </w:r>
      <w:r>
        <w:rPr>
          <w:b/>
        </w:rPr>
        <w:tab/>
        <w:t>учитывать принятое Комитетом Замечание общего поря</w:t>
      </w:r>
      <w:r>
        <w:rPr>
          <w:b/>
        </w:rPr>
        <w:t>д</w:t>
      </w:r>
      <w:r>
        <w:rPr>
          <w:b/>
        </w:rPr>
        <w:t>ка № </w:t>
      </w:r>
      <w:r w:rsidRPr="005A1255">
        <w:rPr>
          <w:b/>
        </w:rPr>
        <w:t>8 (2006 год) о</w:t>
      </w:r>
      <w:r>
        <w:rPr>
          <w:b/>
        </w:rPr>
        <w:t xml:space="preserve"> </w:t>
      </w:r>
      <w:r w:rsidRPr="005A1255">
        <w:rPr>
          <w:b/>
        </w:rPr>
        <w:t>праве ребенка на защиту от телесных наказаний и др</w:t>
      </w:r>
      <w:r w:rsidRPr="005A1255">
        <w:rPr>
          <w:b/>
        </w:rPr>
        <w:t>у</w:t>
      </w:r>
      <w:r w:rsidRPr="005A1255">
        <w:rPr>
          <w:b/>
        </w:rPr>
        <w:t>гих же</w:t>
      </w:r>
      <w:r w:rsidRPr="005A1255">
        <w:rPr>
          <w:b/>
        </w:rPr>
        <w:t>с</w:t>
      </w:r>
      <w:r w:rsidRPr="005A1255">
        <w:rPr>
          <w:b/>
        </w:rPr>
        <w:t>токих или унижающих достоинство видов наказания.</w:t>
      </w:r>
    </w:p>
    <w:p w:rsidR="00E17DC9" w:rsidRPr="00404213" w:rsidRDefault="00E17DC9" w:rsidP="00E17DC9">
      <w:pPr>
        <w:pStyle w:val="H23GR"/>
      </w:pPr>
      <w:r>
        <w:tab/>
      </w:r>
      <w:r>
        <w:tab/>
      </w:r>
      <w:r w:rsidRPr="00404213">
        <w:t>Последующие меры в связи с исследованием Организации Объединенных Наций по вопросу о н</w:t>
      </w:r>
      <w:r w:rsidRPr="00404213">
        <w:t>а</w:t>
      </w:r>
      <w:r w:rsidRPr="00404213">
        <w:t>силии в отношении детей</w:t>
      </w:r>
    </w:p>
    <w:p w:rsidR="00E17DC9" w:rsidRPr="00404213" w:rsidRDefault="00E17DC9" w:rsidP="00E17DC9">
      <w:pPr>
        <w:pStyle w:val="SingleTxtGR"/>
      </w:pPr>
      <w:r w:rsidRPr="00404213">
        <w:t>39.</w:t>
      </w:r>
      <w:r w:rsidRPr="00404213">
        <w:tab/>
        <w:t>Комитет отмечает предпринятые государством-участником усилия по р</w:t>
      </w:r>
      <w:r w:rsidRPr="00404213">
        <w:t>е</w:t>
      </w:r>
      <w:r w:rsidRPr="00404213">
        <w:t>шению проблемы насилия в отношении детей. Он</w:t>
      </w:r>
      <w:r>
        <w:t>,</w:t>
      </w:r>
      <w:r w:rsidRPr="00404213">
        <w:t xml:space="preserve"> в частности</w:t>
      </w:r>
      <w:r>
        <w:t>,</w:t>
      </w:r>
      <w:r w:rsidRPr="00404213">
        <w:t xml:space="preserve"> отмечает пр</w:t>
      </w:r>
      <w:r w:rsidRPr="00404213">
        <w:t>и</w:t>
      </w:r>
      <w:r w:rsidRPr="00404213">
        <w:t>нятые меры в отношении насилия в школах, а также проведенное неправител</w:t>
      </w:r>
      <w:r w:rsidRPr="00404213">
        <w:t>ь</w:t>
      </w:r>
      <w:r w:rsidRPr="00404213">
        <w:t>ственными организациями и Министерством начального образования исслед</w:t>
      </w:r>
      <w:r w:rsidRPr="00404213">
        <w:t>о</w:t>
      </w:r>
      <w:r w:rsidRPr="00404213">
        <w:t>вани</w:t>
      </w:r>
      <w:r>
        <w:t>е</w:t>
      </w:r>
      <w:r w:rsidRPr="00404213">
        <w:t xml:space="preserve"> по вопросу о насилии в отношении детей. Вместе с тем Комитет по-прежнему обеспокоен в</w:t>
      </w:r>
      <w:r>
        <w:t>есьма</w:t>
      </w:r>
      <w:r w:rsidRPr="00404213">
        <w:t xml:space="preserve"> высокой распространенностью насилия в отн</w:t>
      </w:r>
      <w:r w:rsidRPr="00404213">
        <w:t>о</w:t>
      </w:r>
      <w:r w:rsidRPr="00404213">
        <w:t>шении детей.</w:t>
      </w:r>
    </w:p>
    <w:p w:rsidR="00E17DC9" w:rsidRPr="004919AD" w:rsidRDefault="00E17DC9" w:rsidP="00E17DC9">
      <w:pPr>
        <w:pStyle w:val="SingleTxtGR"/>
        <w:rPr>
          <w:b/>
        </w:rPr>
      </w:pPr>
      <w:r w:rsidRPr="00404213">
        <w:t>40.</w:t>
      </w:r>
      <w:r w:rsidRPr="00404213">
        <w:tab/>
      </w:r>
      <w:r w:rsidRPr="004919AD">
        <w:rPr>
          <w:b/>
        </w:rPr>
        <w:t>Комитет рекомендует государству-участнику принять дополнител</w:t>
      </w:r>
      <w:r w:rsidRPr="004919AD">
        <w:rPr>
          <w:b/>
        </w:rPr>
        <w:t>ь</w:t>
      </w:r>
      <w:r w:rsidRPr="004919AD">
        <w:rPr>
          <w:b/>
        </w:rPr>
        <w:t>ные меры по запрещению и недопущению насилия в отношении детей и активиз</w:t>
      </w:r>
      <w:r w:rsidRPr="004919AD">
        <w:rPr>
          <w:b/>
        </w:rPr>
        <w:t>и</w:t>
      </w:r>
      <w:r w:rsidRPr="004919AD">
        <w:rPr>
          <w:b/>
        </w:rPr>
        <w:t>ровать усилия по их защите от любых форм насилия. Кроме того, он рекомендует государству-участнику опубликовать результаты исслед</w:t>
      </w:r>
      <w:r w:rsidRPr="004919AD">
        <w:rPr>
          <w:b/>
        </w:rPr>
        <w:t>о</w:t>
      </w:r>
      <w:r w:rsidRPr="004919AD">
        <w:rPr>
          <w:b/>
        </w:rPr>
        <w:t>вания, проведенного НПО/правительством по вопросу о насилии в отн</w:t>
      </w:r>
      <w:r w:rsidRPr="004919AD">
        <w:rPr>
          <w:b/>
        </w:rPr>
        <w:t>о</w:t>
      </w:r>
      <w:r w:rsidRPr="004919AD">
        <w:rPr>
          <w:b/>
        </w:rPr>
        <w:t>шении детей. Ссылаясь на исследование Организации Объединенных Н</w:t>
      </w:r>
      <w:r w:rsidRPr="004919AD">
        <w:rPr>
          <w:b/>
        </w:rPr>
        <w:t>а</w:t>
      </w:r>
      <w:r w:rsidRPr="004919AD">
        <w:rPr>
          <w:b/>
        </w:rPr>
        <w:t>ций по вопросу о насилии в отношении детей, Комитет далее рекомендует государству-участнику:</w:t>
      </w:r>
    </w:p>
    <w:p w:rsidR="00E17DC9" w:rsidRPr="00404213" w:rsidRDefault="00E17DC9" w:rsidP="00E17DC9">
      <w:pPr>
        <w:pStyle w:val="SingleTxtGR"/>
      </w:pPr>
      <w:r w:rsidRPr="004919AD">
        <w:rPr>
          <w:b/>
        </w:rPr>
        <w:tab/>
        <w:t>а)</w:t>
      </w:r>
      <w:r w:rsidRPr="004919AD">
        <w:rPr>
          <w:b/>
        </w:rPr>
        <w:tab/>
        <w:t>принять все необходимые меры для выполнения рекомендаций, содержащихся в исследовании Организации Объединенных Наций по в</w:t>
      </w:r>
      <w:r w:rsidRPr="004919AD">
        <w:rPr>
          <w:b/>
        </w:rPr>
        <w:t>о</w:t>
      </w:r>
      <w:r w:rsidRPr="004919AD">
        <w:rPr>
          <w:b/>
        </w:rPr>
        <w:t>просу о насилии в отношении детей (А/61/299), с учетом итогов и рекоме</w:t>
      </w:r>
      <w:r w:rsidRPr="004919AD">
        <w:rPr>
          <w:b/>
        </w:rPr>
        <w:t>н</w:t>
      </w:r>
      <w:r w:rsidRPr="004919AD">
        <w:rPr>
          <w:b/>
        </w:rPr>
        <w:t>даций Регионального консультативного совещания представителей стран Западной и Центральной Африки (состоявшегося 23−25 мая 2005 года в Бамако, Мали). В частности, Комитет рекомендует государству-участнику обратить внимание на сл</w:t>
      </w:r>
      <w:r w:rsidRPr="004919AD">
        <w:rPr>
          <w:b/>
        </w:rPr>
        <w:t>е</w:t>
      </w:r>
      <w:r w:rsidRPr="004919AD">
        <w:rPr>
          <w:b/>
        </w:rPr>
        <w:t>дующие рекомендации:</w:t>
      </w:r>
    </w:p>
    <w:p w:rsidR="00E17DC9" w:rsidRPr="00B33946" w:rsidRDefault="00E17DC9" w:rsidP="00B33946">
      <w:pPr>
        <w:pStyle w:val="Bullet2GR"/>
        <w:rPr>
          <w:b/>
        </w:rPr>
      </w:pPr>
      <w:r w:rsidRPr="00B33946">
        <w:rPr>
          <w:b/>
        </w:rPr>
        <w:t>запретить любые формы насилия в отношении детей;</w:t>
      </w:r>
    </w:p>
    <w:p w:rsidR="00E17DC9" w:rsidRPr="00B33946" w:rsidRDefault="00E17DC9" w:rsidP="00B33946">
      <w:pPr>
        <w:pStyle w:val="Bullet2GR"/>
        <w:rPr>
          <w:b/>
        </w:rPr>
      </w:pPr>
      <w:r w:rsidRPr="00B33946">
        <w:rPr>
          <w:b/>
        </w:rPr>
        <w:t>укреплять обязательства и практическую деятельность на н</w:t>
      </w:r>
      <w:r w:rsidRPr="00B33946">
        <w:rPr>
          <w:b/>
        </w:rPr>
        <w:t>а</w:t>
      </w:r>
      <w:r w:rsidRPr="00B33946">
        <w:rPr>
          <w:b/>
        </w:rPr>
        <w:t>циональном и местном уровнях;</w:t>
      </w:r>
    </w:p>
    <w:p w:rsidR="00E17DC9" w:rsidRPr="00B33946" w:rsidRDefault="00E17DC9" w:rsidP="00B33946">
      <w:pPr>
        <w:pStyle w:val="Bullet2GR"/>
        <w:rPr>
          <w:b/>
        </w:rPr>
      </w:pPr>
      <w:r w:rsidRPr="00B33946">
        <w:rPr>
          <w:b/>
        </w:rPr>
        <w:t>пропагандировать ценности, не связанные с насилием, и п</w:t>
      </w:r>
      <w:r w:rsidRPr="00B33946">
        <w:rPr>
          <w:b/>
        </w:rPr>
        <w:t>о</w:t>
      </w:r>
      <w:r w:rsidRPr="00B33946">
        <w:rPr>
          <w:b/>
        </w:rPr>
        <w:t>вышать осведомленность населения;</w:t>
      </w:r>
    </w:p>
    <w:p w:rsidR="00E17DC9" w:rsidRPr="00B33946" w:rsidRDefault="00E17DC9" w:rsidP="00B33946">
      <w:pPr>
        <w:pStyle w:val="Bullet2GR"/>
        <w:rPr>
          <w:b/>
        </w:rPr>
      </w:pPr>
      <w:r w:rsidRPr="00B33946">
        <w:rPr>
          <w:b/>
        </w:rPr>
        <w:t>укреплять потенциал всех специалистов, работающих с детьми и в их интересах;</w:t>
      </w:r>
    </w:p>
    <w:p w:rsidR="00E17DC9" w:rsidRPr="00B33946" w:rsidRDefault="00E17DC9" w:rsidP="00B33946">
      <w:pPr>
        <w:pStyle w:val="Bullet2GR"/>
        <w:rPr>
          <w:b/>
        </w:rPr>
      </w:pPr>
      <w:r w:rsidRPr="00B33946">
        <w:rPr>
          <w:b/>
        </w:rPr>
        <w:t>привлекать виновных к ответственности и положить конец безнаказанн</w:t>
      </w:r>
      <w:r w:rsidRPr="00B33946">
        <w:rPr>
          <w:b/>
        </w:rPr>
        <w:t>о</w:t>
      </w:r>
      <w:r w:rsidRPr="00B33946">
        <w:rPr>
          <w:b/>
        </w:rPr>
        <w:t>сти;</w:t>
      </w:r>
    </w:p>
    <w:p w:rsidR="00E17DC9" w:rsidRPr="00B33946" w:rsidRDefault="00E17DC9" w:rsidP="00B33946">
      <w:pPr>
        <w:pStyle w:val="Bullet2GR"/>
        <w:rPr>
          <w:b/>
        </w:rPr>
      </w:pPr>
      <w:r w:rsidRPr="00B33946">
        <w:rPr>
          <w:b/>
        </w:rPr>
        <w:t xml:space="preserve">оказывать услуги по восстановлению и социальной </w:t>
      </w:r>
      <w:proofErr w:type="spellStart"/>
      <w:r w:rsidRPr="00B33946">
        <w:rPr>
          <w:b/>
        </w:rPr>
        <w:t>реинтегр</w:t>
      </w:r>
      <w:r w:rsidRPr="00B33946">
        <w:rPr>
          <w:b/>
        </w:rPr>
        <w:t>а</w:t>
      </w:r>
      <w:r w:rsidRPr="00B33946">
        <w:rPr>
          <w:b/>
        </w:rPr>
        <w:t>ции</w:t>
      </w:r>
      <w:proofErr w:type="spellEnd"/>
      <w:r w:rsidRPr="00B33946">
        <w:rPr>
          <w:b/>
        </w:rPr>
        <w:t>;</w:t>
      </w:r>
    </w:p>
    <w:p w:rsidR="00E17DC9" w:rsidRPr="00B33946" w:rsidRDefault="00E17DC9" w:rsidP="00B33946">
      <w:pPr>
        <w:pStyle w:val="Bullet2GR"/>
        <w:rPr>
          <w:b/>
        </w:rPr>
      </w:pPr>
      <w:r w:rsidRPr="00B33946">
        <w:rPr>
          <w:b/>
        </w:rPr>
        <w:t>разработать и осуществлять систему сбора и анализа данных на национальном уровне;</w:t>
      </w:r>
    </w:p>
    <w:p w:rsidR="00E17DC9" w:rsidRPr="00337AF7" w:rsidRDefault="00E17DC9" w:rsidP="00E17DC9">
      <w:pPr>
        <w:pStyle w:val="SingleTxtGR"/>
        <w:rPr>
          <w:b/>
        </w:rPr>
      </w:pPr>
      <w:r w:rsidRPr="00337AF7">
        <w:rPr>
          <w:b/>
        </w:rPr>
        <w:tab/>
      </w:r>
      <w:r w:rsidRPr="00337AF7">
        <w:rPr>
          <w:b/>
          <w:lang w:val="en-US"/>
        </w:rPr>
        <w:t>b</w:t>
      </w:r>
      <w:r w:rsidRPr="00337AF7">
        <w:rPr>
          <w:b/>
        </w:rPr>
        <w:t>)</w:t>
      </w:r>
      <w:r w:rsidRPr="00337AF7">
        <w:rPr>
          <w:b/>
        </w:rPr>
        <w:tab/>
        <w:t>использовать содержащиеся в исследовании рекомендации в качестве практического средства для проведения деятельности в партне</w:t>
      </w:r>
      <w:r w:rsidRPr="00337AF7">
        <w:rPr>
          <w:b/>
        </w:rPr>
        <w:t>р</w:t>
      </w:r>
      <w:r w:rsidRPr="00337AF7">
        <w:rPr>
          <w:b/>
        </w:rPr>
        <w:t>стве с гр</w:t>
      </w:r>
      <w:r w:rsidRPr="00337AF7">
        <w:rPr>
          <w:b/>
        </w:rPr>
        <w:t>а</w:t>
      </w:r>
      <w:r w:rsidRPr="00337AF7">
        <w:rPr>
          <w:b/>
        </w:rPr>
        <w:t>жданским обществом</w:t>
      </w:r>
      <w:r>
        <w:rPr>
          <w:b/>
        </w:rPr>
        <w:t>,</w:t>
      </w:r>
      <w:r w:rsidRPr="00337AF7">
        <w:rPr>
          <w:b/>
        </w:rPr>
        <w:t xml:space="preserve"> и в частности при участии детей, с тем чтобы обеспечить защиту каждого ребенка от любых форм физического, сексуального и психологического насилия и придать импульс практич</w:t>
      </w:r>
      <w:r w:rsidRPr="00337AF7">
        <w:rPr>
          <w:b/>
        </w:rPr>
        <w:t>е</w:t>
      </w:r>
      <w:r w:rsidRPr="00337AF7">
        <w:rPr>
          <w:b/>
        </w:rPr>
        <w:t>ским и, в случае необход</w:t>
      </w:r>
      <w:r w:rsidRPr="00337AF7">
        <w:rPr>
          <w:b/>
        </w:rPr>
        <w:t>и</w:t>
      </w:r>
      <w:r w:rsidRPr="00337AF7">
        <w:rPr>
          <w:b/>
        </w:rPr>
        <w:t>мости, рассчитанным на конкретный срок мерам по недопущению и пресечению так</w:t>
      </w:r>
      <w:r w:rsidRPr="00337AF7">
        <w:rPr>
          <w:b/>
        </w:rPr>
        <w:t>о</w:t>
      </w:r>
      <w:r w:rsidRPr="00337AF7">
        <w:rPr>
          <w:b/>
        </w:rPr>
        <w:t>го насилия и надругательства;</w:t>
      </w:r>
    </w:p>
    <w:p w:rsidR="00E17DC9" w:rsidRPr="00337AF7" w:rsidRDefault="00E17DC9" w:rsidP="00E17DC9">
      <w:pPr>
        <w:pStyle w:val="SingleTxtGR"/>
        <w:rPr>
          <w:b/>
        </w:rPr>
      </w:pPr>
      <w:r w:rsidRPr="00337AF7">
        <w:rPr>
          <w:b/>
        </w:rPr>
        <w:tab/>
      </w:r>
      <w:r w:rsidRPr="00337AF7">
        <w:rPr>
          <w:b/>
          <w:lang w:val="en-US"/>
        </w:rPr>
        <w:t>c</w:t>
      </w:r>
      <w:r w:rsidRPr="00337AF7">
        <w:rPr>
          <w:b/>
        </w:rPr>
        <w:t>)</w:t>
      </w:r>
      <w:r w:rsidRPr="00337AF7">
        <w:rPr>
          <w:b/>
        </w:rPr>
        <w:tab/>
        <w:t>представить в следующем периодическом докладе информацию о выполнении государством-участником предложенных в исследовании р</w:t>
      </w:r>
      <w:r w:rsidRPr="00337AF7">
        <w:rPr>
          <w:b/>
        </w:rPr>
        <w:t>е</w:t>
      </w:r>
      <w:r w:rsidRPr="00337AF7">
        <w:rPr>
          <w:b/>
        </w:rPr>
        <w:t>комендаций;</w:t>
      </w:r>
    </w:p>
    <w:p w:rsidR="00E17DC9" w:rsidRPr="00337AF7" w:rsidRDefault="00E17DC9" w:rsidP="00E17DC9">
      <w:pPr>
        <w:pStyle w:val="SingleTxtGR"/>
        <w:rPr>
          <w:b/>
        </w:rPr>
      </w:pPr>
      <w:r w:rsidRPr="00337AF7">
        <w:rPr>
          <w:b/>
        </w:rPr>
        <w:tab/>
      </w:r>
      <w:r w:rsidRPr="00337AF7">
        <w:rPr>
          <w:b/>
          <w:lang w:val="en-US"/>
        </w:rPr>
        <w:t>d</w:t>
      </w:r>
      <w:r w:rsidRPr="00337AF7">
        <w:rPr>
          <w:b/>
        </w:rPr>
        <w:t>)</w:t>
      </w:r>
      <w:r w:rsidRPr="00337AF7">
        <w:rPr>
          <w:b/>
        </w:rPr>
        <w:tab/>
        <w:t xml:space="preserve">обратиться за техническим содействием в этой связи </w:t>
      </w:r>
      <w:r>
        <w:rPr>
          <w:b/>
        </w:rPr>
        <w:t>к</w:t>
      </w:r>
      <w:r w:rsidRPr="00337AF7">
        <w:rPr>
          <w:b/>
        </w:rPr>
        <w:t xml:space="preserve"> Спец</w:t>
      </w:r>
      <w:r w:rsidRPr="00337AF7">
        <w:rPr>
          <w:b/>
        </w:rPr>
        <w:t>и</w:t>
      </w:r>
      <w:r w:rsidRPr="00337AF7">
        <w:rPr>
          <w:b/>
        </w:rPr>
        <w:t>альному представителю Генерального секретаря по вопросу о насилии в отношении детей, Управлению Верховного комиссара Организации Объ</w:t>
      </w:r>
      <w:r w:rsidRPr="00337AF7">
        <w:rPr>
          <w:b/>
        </w:rPr>
        <w:t>е</w:t>
      </w:r>
      <w:r w:rsidRPr="00337AF7">
        <w:rPr>
          <w:b/>
        </w:rPr>
        <w:t>диненных Наций по правам человека (</w:t>
      </w:r>
      <w:proofErr w:type="spellStart"/>
      <w:r w:rsidRPr="00337AF7">
        <w:rPr>
          <w:b/>
        </w:rPr>
        <w:t>УВКПЧ</w:t>
      </w:r>
      <w:proofErr w:type="spellEnd"/>
      <w:r w:rsidRPr="00337AF7">
        <w:rPr>
          <w:b/>
        </w:rPr>
        <w:t xml:space="preserve">), </w:t>
      </w:r>
      <w:proofErr w:type="spellStart"/>
      <w:r w:rsidRPr="00337AF7">
        <w:rPr>
          <w:b/>
        </w:rPr>
        <w:t>ЮНИСЕФ</w:t>
      </w:r>
      <w:proofErr w:type="spellEnd"/>
      <w:r w:rsidRPr="00337AF7">
        <w:rPr>
          <w:b/>
        </w:rPr>
        <w:t xml:space="preserve"> и Всемирной организации здравоохранения (ВОЗ) и к другим соответствующим учре</w:t>
      </w:r>
      <w:r w:rsidRPr="00337AF7">
        <w:rPr>
          <w:b/>
        </w:rPr>
        <w:t>ж</w:t>
      </w:r>
      <w:r w:rsidRPr="00337AF7">
        <w:rPr>
          <w:b/>
        </w:rPr>
        <w:t>дениям, в частности МОТ, Организации Объединенных Наций по вопр</w:t>
      </w:r>
      <w:r w:rsidRPr="00337AF7">
        <w:rPr>
          <w:b/>
        </w:rPr>
        <w:t>о</w:t>
      </w:r>
      <w:r w:rsidRPr="00337AF7">
        <w:rPr>
          <w:b/>
        </w:rPr>
        <w:t>сам образования, науки и культуры (ЮНЕСКО), Управлению Верховного комиссара Организации Объединенных Наций по делам б</w:t>
      </w:r>
      <w:r w:rsidRPr="00337AF7">
        <w:rPr>
          <w:b/>
        </w:rPr>
        <w:t>е</w:t>
      </w:r>
      <w:r w:rsidRPr="00337AF7">
        <w:rPr>
          <w:b/>
        </w:rPr>
        <w:t>женцев (</w:t>
      </w:r>
      <w:proofErr w:type="spellStart"/>
      <w:r w:rsidRPr="00337AF7">
        <w:rPr>
          <w:b/>
        </w:rPr>
        <w:t>УВКБ</w:t>
      </w:r>
      <w:proofErr w:type="spellEnd"/>
      <w:r w:rsidRPr="00337AF7">
        <w:rPr>
          <w:b/>
        </w:rPr>
        <w:t>) и к Управлению Организации Объединенных Наций по наркотикам и пр</w:t>
      </w:r>
      <w:r w:rsidRPr="00337AF7">
        <w:rPr>
          <w:b/>
        </w:rPr>
        <w:t>е</w:t>
      </w:r>
      <w:r w:rsidRPr="00337AF7">
        <w:rPr>
          <w:b/>
        </w:rPr>
        <w:t>ступности (</w:t>
      </w:r>
      <w:proofErr w:type="spellStart"/>
      <w:r w:rsidRPr="00337AF7">
        <w:rPr>
          <w:b/>
        </w:rPr>
        <w:t>ЮНОДК</w:t>
      </w:r>
      <w:proofErr w:type="spellEnd"/>
      <w:r w:rsidRPr="00337AF7">
        <w:rPr>
          <w:b/>
        </w:rPr>
        <w:t>), а также к партнерам из числа НПО.</w:t>
      </w:r>
    </w:p>
    <w:p w:rsidR="00E17DC9" w:rsidRPr="0044795A" w:rsidRDefault="00E17DC9" w:rsidP="00E17DC9">
      <w:pPr>
        <w:pStyle w:val="H1GR"/>
      </w:pPr>
      <w:r>
        <w:tab/>
      </w:r>
      <w:r w:rsidRPr="0044795A">
        <w:t>5.</w:t>
      </w:r>
      <w:r w:rsidRPr="0044795A">
        <w:tab/>
        <w:t xml:space="preserve">Семейное окружение и альтернативный уход </w:t>
      </w:r>
      <w:r w:rsidR="00746440">
        <w:br/>
      </w:r>
      <w:r w:rsidRPr="0044795A">
        <w:t xml:space="preserve">(статьи 5, 18 (пункты 1−2), 9−11, 19−21, 25, 27 (пункт 4) </w:t>
      </w:r>
      <w:r w:rsidR="00746440">
        <w:br/>
      </w:r>
      <w:r w:rsidRPr="0044795A">
        <w:t>и 39 Конвенции)</w:t>
      </w:r>
    </w:p>
    <w:p w:rsidR="00E17DC9" w:rsidRPr="0044795A" w:rsidRDefault="00E17DC9" w:rsidP="00E17DC9">
      <w:pPr>
        <w:pStyle w:val="H23GR"/>
      </w:pPr>
      <w:r>
        <w:tab/>
      </w:r>
      <w:r>
        <w:tab/>
      </w:r>
      <w:r w:rsidRPr="0044795A">
        <w:t>Семейное окружение</w:t>
      </w:r>
    </w:p>
    <w:p w:rsidR="00E17DC9" w:rsidRPr="0044795A" w:rsidRDefault="00E17DC9" w:rsidP="00E17DC9">
      <w:pPr>
        <w:pStyle w:val="SingleTxtGR"/>
      </w:pPr>
      <w:r w:rsidRPr="0044795A">
        <w:t>41.</w:t>
      </w:r>
      <w:r w:rsidRPr="0044795A">
        <w:tab/>
        <w:t>Учитывая, что дети должны жить в семейном окружении, которое пр</w:t>
      </w:r>
      <w:r w:rsidRPr="0044795A">
        <w:t>е</w:t>
      </w:r>
      <w:r w:rsidRPr="0044795A">
        <w:t xml:space="preserve">доставляет им поддержку, защиту и заботу, а также отмечая усилия государства-участника по </w:t>
      </w:r>
      <w:r>
        <w:t>оказанию</w:t>
      </w:r>
      <w:r w:rsidRPr="0044795A">
        <w:t xml:space="preserve"> помощи семьям, Комитет </w:t>
      </w:r>
      <w:r>
        <w:t xml:space="preserve">с </w:t>
      </w:r>
      <w:r w:rsidRPr="0044795A">
        <w:t>сожале</w:t>
      </w:r>
      <w:r>
        <w:t>нием отмечает огр</w:t>
      </w:r>
      <w:r>
        <w:t>а</w:t>
      </w:r>
      <w:r>
        <w:t>ниченность</w:t>
      </w:r>
      <w:r w:rsidRPr="0044795A">
        <w:t xml:space="preserve"> существующи</w:t>
      </w:r>
      <w:r>
        <w:t>х</w:t>
      </w:r>
      <w:r w:rsidRPr="0044795A">
        <w:t xml:space="preserve"> программ по оказанию поддержки семьям. </w:t>
      </w:r>
    </w:p>
    <w:p w:rsidR="00E17DC9" w:rsidRPr="0044795A" w:rsidRDefault="00E17DC9" w:rsidP="00E17DC9">
      <w:pPr>
        <w:pStyle w:val="SingleTxtGR"/>
        <w:rPr>
          <w:b/>
        </w:rPr>
      </w:pPr>
      <w:r w:rsidRPr="0044795A">
        <w:t>42.</w:t>
      </w:r>
      <w:r w:rsidRPr="0044795A">
        <w:tab/>
      </w:r>
      <w:r w:rsidRPr="0044795A">
        <w:rPr>
          <w:b/>
        </w:rPr>
        <w:t>Комитет рекомендует государству-участнику выделить достаточн</w:t>
      </w:r>
      <w:r>
        <w:rPr>
          <w:b/>
        </w:rPr>
        <w:t>ы</w:t>
      </w:r>
      <w:r w:rsidRPr="0044795A">
        <w:rPr>
          <w:b/>
        </w:rPr>
        <w:t>е и надлежащие людские, технические и финансовые ресурсы на поддерж</w:t>
      </w:r>
      <w:r w:rsidRPr="0044795A">
        <w:rPr>
          <w:b/>
        </w:rPr>
        <w:t>а</w:t>
      </w:r>
      <w:r w:rsidRPr="0044795A">
        <w:rPr>
          <w:b/>
        </w:rPr>
        <w:t>ние программ</w:t>
      </w:r>
      <w:r>
        <w:rPr>
          <w:b/>
        </w:rPr>
        <w:t xml:space="preserve"> по </w:t>
      </w:r>
      <w:r w:rsidRPr="0044795A">
        <w:rPr>
          <w:b/>
        </w:rPr>
        <w:t>оказ</w:t>
      </w:r>
      <w:r>
        <w:rPr>
          <w:b/>
        </w:rPr>
        <w:t>анию помощи</w:t>
      </w:r>
      <w:r w:rsidRPr="0044795A">
        <w:rPr>
          <w:b/>
        </w:rPr>
        <w:t xml:space="preserve"> родителям в осуществлении их обяза</w:t>
      </w:r>
      <w:r w:rsidRPr="0044795A">
        <w:rPr>
          <w:b/>
        </w:rPr>
        <w:t>н</w:t>
      </w:r>
      <w:r w:rsidRPr="0044795A">
        <w:rPr>
          <w:b/>
        </w:rPr>
        <w:t>ностей. В частности, государству-участнику следует предоставлять эффе</w:t>
      </w:r>
      <w:r w:rsidRPr="0044795A">
        <w:rPr>
          <w:b/>
        </w:rPr>
        <w:t>к</w:t>
      </w:r>
      <w:r w:rsidRPr="0044795A">
        <w:rPr>
          <w:b/>
        </w:rPr>
        <w:t>тивную экономическую и социальную помощь семьям, испытывающим наибольшие трудности, во избежание лишения детей семейного воспит</w:t>
      </w:r>
      <w:r w:rsidRPr="0044795A">
        <w:rPr>
          <w:b/>
        </w:rPr>
        <w:t>а</w:t>
      </w:r>
      <w:r w:rsidRPr="0044795A">
        <w:rPr>
          <w:b/>
        </w:rPr>
        <w:t>ния. Комитет далее рекомендует государству-участнику развивать на уро</w:t>
      </w:r>
      <w:r w:rsidRPr="0044795A">
        <w:rPr>
          <w:b/>
        </w:rPr>
        <w:t>в</w:t>
      </w:r>
      <w:r w:rsidRPr="0044795A">
        <w:rPr>
          <w:b/>
        </w:rPr>
        <w:t xml:space="preserve">не общин социальные сети, способные предоставлять услуги по уходу за детьми в дневное время, и </w:t>
      </w:r>
      <w:r>
        <w:rPr>
          <w:b/>
        </w:rPr>
        <w:t>обеспечивать предоставление</w:t>
      </w:r>
      <w:r w:rsidRPr="0044795A">
        <w:rPr>
          <w:b/>
        </w:rPr>
        <w:t xml:space="preserve"> семьям надлеж</w:t>
      </w:r>
      <w:r w:rsidRPr="0044795A">
        <w:rPr>
          <w:b/>
        </w:rPr>
        <w:t>а</w:t>
      </w:r>
      <w:r w:rsidRPr="0044795A">
        <w:rPr>
          <w:b/>
        </w:rPr>
        <w:t>щ</w:t>
      </w:r>
      <w:r>
        <w:rPr>
          <w:b/>
        </w:rPr>
        <w:t>ей</w:t>
      </w:r>
      <w:r w:rsidRPr="0044795A">
        <w:rPr>
          <w:b/>
        </w:rPr>
        <w:t xml:space="preserve"> информаци</w:t>
      </w:r>
      <w:r>
        <w:rPr>
          <w:b/>
        </w:rPr>
        <w:t>и</w:t>
      </w:r>
      <w:r w:rsidRPr="0044795A">
        <w:rPr>
          <w:b/>
        </w:rPr>
        <w:t xml:space="preserve"> по вопросам воспитания детей.</w:t>
      </w:r>
    </w:p>
    <w:p w:rsidR="00E17DC9" w:rsidRPr="0044795A" w:rsidRDefault="00E17DC9" w:rsidP="00E17DC9">
      <w:pPr>
        <w:pStyle w:val="H23GR"/>
      </w:pPr>
      <w:r>
        <w:tab/>
      </w:r>
      <w:r>
        <w:tab/>
      </w:r>
      <w:r w:rsidRPr="0044795A">
        <w:t>Взыскание алиментов</w:t>
      </w:r>
    </w:p>
    <w:p w:rsidR="00E17DC9" w:rsidRPr="0044795A" w:rsidRDefault="00E17DC9" w:rsidP="00E17DC9">
      <w:pPr>
        <w:pStyle w:val="SingleTxtGR"/>
      </w:pPr>
      <w:r w:rsidRPr="0044795A">
        <w:t>43.</w:t>
      </w:r>
      <w:r w:rsidRPr="0044795A">
        <w:tab/>
        <w:t>Комитет приветствует принятые государством-участником меры в с</w:t>
      </w:r>
      <w:r w:rsidRPr="0044795A">
        <w:t>о</w:t>
      </w:r>
      <w:r w:rsidRPr="0044795A">
        <w:t>трудничестве с местными НПО по распространению во всех частях страны и</w:t>
      </w:r>
      <w:r w:rsidRPr="0044795A">
        <w:t>н</w:t>
      </w:r>
      <w:r w:rsidRPr="0044795A">
        <w:t>формации о законодательных положениях, каса</w:t>
      </w:r>
      <w:r w:rsidRPr="0044795A">
        <w:t>ю</w:t>
      </w:r>
      <w:r w:rsidRPr="0044795A">
        <w:t xml:space="preserve">щихся взыскания алиментов на детей, при </w:t>
      </w:r>
      <w:proofErr w:type="spellStart"/>
      <w:r w:rsidRPr="0044795A">
        <w:t>уделении</w:t>
      </w:r>
      <w:proofErr w:type="spellEnd"/>
      <w:r w:rsidRPr="0044795A">
        <w:t xml:space="preserve"> особого внимания женщинам и общинам в сельских ра</w:t>
      </w:r>
      <w:r w:rsidRPr="0044795A">
        <w:t>й</w:t>
      </w:r>
      <w:r w:rsidRPr="0044795A">
        <w:t>онах. Вместе с тем Комитет обеспокоен</w:t>
      </w:r>
      <w:r>
        <w:t xml:space="preserve"> тем</w:t>
      </w:r>
      <w:r w:rsidRPr="0044795A">
        <w:t xml:space="preserve">, что, несмотря на эти меры, по-прежнему имеются трудности со взысканием </w:t>
      </w:r>
      <w:r>
        <w:t>средств</w:t>
      </w:r>
      <w:r w:rsidRPr="0044795A">
        <w:t xml:space="preserve"> на содержание детей, к</w:t>
      </w:r>
      <w:r w:rsidRPr="0044795A">
        <w:t>о</w:t>
      </w:r>
      <w:r w:rsidRPr="0044795A">
        <w:t>торые преимущественно объясняются неграмотностью, нищетой и недостато</w:t>
      </w:r>
      <w:r w:rsidRPr="0044795A">
        <w:t>ч</w:t>
      </w:r>
      <w:r w:rsidRPr="0044795A">
        <w:t>ным выполнением судебных решений о выплате алиментов.</w:t>
      </w:r>
    </w:p>
    <w:p w:rsidR="00E17DC9" w:rsidRPr="00DD59B9" w:rsidRDefault="00E17DC9" w:rsidP="00E17DC9">
      <w:pPr>
        <w:pStyle w:val="SingleTxtGR"/>
        <w:rPr>
          <w:b/>
        </w:rPr>
      </w:pPr>
      <w:r w:rsidRPr="0044795A">
        <w:t>44.</w:t>
      </w:r>
      <w:r w:rsidRPr="0044795A">
        <w:tab/>
      </w:r>
      <w:r w:rsidRPr="00DD59B9">
        <w:rPr>
          <w:b/>
        </w:rPr>
        <w:t>Комитет рекомендует государству-участнику:</w:t>
      </w:r>
    </w:p>
    <w:p w:rsidR="00E17DC9" w:rsidRPr="00DD59B9" w:rsidRDefault="00E17DC9" w:rsidP="00E17DC9">
      <w:pPr>
        <w:pStyle w:val="SingleTxtGR"/>
        <w:rPr>
          <w:b/>
        </w:rPr>
      </w:pPr>
      <w:r w:rsidRPr="00DD59B9">
        <w:rPr>
          <w:b/>
        </w:rPr>
        <w:tab/>
      </w:r>
      <w:r w:rsidRPr="00DD59B9">
        <w:rPr>
          <w:b/>
          <w:lang w:val="en-US"/>
        </w:rPr>
        <w:t>a</w:t>
      </w:r>
      <w:r w:rsidRPr="00DD59B9">
        <w:rPr>
          <w:b/>
        </w:rPr>
        <w:t>)</w:t>
      </w:r>
      <w:r w:rsidRPr="00DD59B9">
        <w:rPr>
          <w:b/>
        </w:rPr>
        <w:tab/>
        <w:t>активизировать усилия по информированию родителей о пол</w:t>
      </w:r>
      <w:r w:rsidRPr="00DD59B9">
        <w:rPr>
          <w:b/>
        </w:rPr>
        <w:t>о</w:t>
      </w:r>
      <w:r w:rsidRPr="00DD59B9">
        <w:rPr>
          <w:b/>
        </w:rPr>
        <w:t>жениях внутреннего законодательства, касающихся взыскания алиментов на с</w:t>
      </w:r>
      <w:r w:rsidRPr="00DD59B9">
        <w:rPr>
          <w:b/>
        </w:rPr>
        <w:t>о</w:t>
      </w:r>
      <w:r w:rsidRPr="00DD59B9">
        <w:rPr>
          <w:b/>
        </w:rPr>
        <w:t>держание детей;</w:t>
      </w:r>
    </w:p>
    <w:p w:rsidR="00E17DC9" w:rsidRPr="00DD59B9" w:rsidRDefault="00E17DC9" w:rsidP="00E17DC9">
      <w:pPr>
        <w:pStyle w:val="SingleTxtGR"/>
        <w:rPr>
          <w:b/>
        </w:rPr>
      </w:pPr>
      <w:r w:rsidRPr="00DD59B9">
        <w:rPr>
          <w:b/>
        </w:rPr>
        <w:tab/>
      </w:r>
      <w:r w:rsidRPr="00DD59B9">
        <w:rPr>
          <w:b/>
          <w:lang w:val="en-US"/>
        </w:rPr>
        <w:t>b</w:t>
      </w:r>
      <w:r w:rsidRPr="00DD59B9">
        <w:rPr>
          <w:b/>
        </w:rPr>
        <w:t>)</w:t>
      </w:r>
      <w:r w:rsidRPr="00DD59B9">
        <w:rPr>
          <w:b/>
        </w:rPr>
        <w:tab/>
        <w:t>гарантировать безотлагательный и безопасный доступ в суде</w:t>
      </w:r>
      <w:r w:rsidRPr="00DD59B9">
        <w:rPr>
          <w:b/>
        </w:rPr>
        <w:t>б</w:t>
      </w:r>
      <w:r w:rsidRPr="00DD59B9">
        <w:rPr>
          <w:b/>
        </w:rPr>
        <w:t>ные органы для женщин, ходатайствующих о выплате алиментов на с</w:t>
      </w:r>
      <w:r w:rsidRPr="00DD59B9">
        <w:rPr>
          <w:b/>
        </w:rPr>
        <w:t>о</w:t>
      </w:r>
      <w:r w:rsidRPr="00DD59B9">
        <w:rPr>
          <w:b/>
        </w:rPr>
        <w:t>держание д</w:t>
      </w:r>
      <w:r w:rsidRPr="00DD59B9">
        <w:rPr>
          <w:b/>
        </w:rPr>
        <w:t>е</w:t>
      </w:r>
      <w:r w:rsidRPr="00DD59B9">
        <w:rPr>
          <w:b/>
        </w:rPr>
        <w:t>тей;</w:t>
      </w:r>
    </w:p>
    <w:p w:rsidR="00E17DC9" w:rsidRPr="00DD59B9" w:rsidRDefault="00E17DC9" w:rsidP="00E17DC9">
      <w:pPr>
        <w:pStyle w:val="SingleTxtGR"/>
        <w:rPr>
          <w:b/>
        </w:rPr>
      </w:pPr>
      <w:r w:rsidRPr="00DD59B9">
        <w:rPr>
          <w:b/>
        </w:rPr>
        <w:tab/>
      </w:r>
      <w:r w:rsidRPr="00DD59B9">
        <w:rPr>
          <w:b/>
          <w:lang w:val="en-US"/>
        </w:rPr>
        <w:t>c</w:t>
      </w:r>
      <w:r w:rsidRPr="00DD59B9">
        <w:rPr>
          <w:b/>
        </w:rPr>
        <w:t>)</w:t>
      </w:r>
      <w:r w:rsidRPr="00DD59B9">
        <w:rPr>
          <w:b/>
        </w:rPr>
        <w:tab/>
        <w:t>предоставлять правовую помощь и содействие социальных р</w:t>
      </w:r>
      <w:r w:rsidRPr="00DD59B9">
        <w:rPr>
          <w:b/>
        </w:rPr>
        <w:t>а</w:t>
      </w:r>
      <w:r w:rsidRPr="00DD59B9">
        <w:rPr>
          <w:b/>
        </w:rPr>
        <w:t>ботников в ходе разбирательств, связанных с взысканием алиментов на с</w:t>
      </w:r>
      <w:r w:rsidRPr="00DD59B9">
        <w:rPr>
          <w:b/>
        </w:rPr>
        <w:t>о</w:t>
      </w:r>
      <w:r w:rsidRPr="00DD59B9">
        <w:rPr>
          <w:b/>
        </w:rPr>
        <w:t>держание детей, нуждающимся родителям;</w:t>
      </w:r>
    </w:p>
    <w:p w:rsidR="00E17DC9" w:rsidRPr="00DD59B9" w:rsidRDefault="00E17DC9" w:rsidP="00E17DC9">
      <w:pPr>
        <w:pStyle w:val="SingleTxtGR"/>
        <w:rPr>
          <w:b/>
        </w:rPr>
      </w:pPr>
      <w:r w:rsidRPr="00DD59B9">
        <w:rPr>
          <w:b/>
        </w:rPr>
        <w:tab/>
      </w:r>
      <w:r w:rsidRPr="00DD59B9">
        <w:rPr>
          <w:b/>
          <w:lang w:val="en-US"/>
        </w:rPr>
        <w:t>d</w:t>
      </w:r>
      <w:r w:rsidRPr="00DD59B9">
        <w:rPr>
          <w:b/>
        </w:rPr>
        <w:t>)</w:t>
      </w:r>
      <w:r w:rsidRPr="00DD59B9">
        <w:rPr>
          <w:b/>
        </w:rPr>
        <w:tab/>
        <w:t>установить механизм по контролю за выполнением судебных решений о выплате ал</w:t>
      </w:r>
      <w:r w:rsidRPr="00DD59B9">
        <w:rPr>
          <w:b/>
        </w:rPr>
        <w:t>и</w:t>
      </w:r>
      <w:r w:rsidRPr="00DD59B9">
        <w:rPr>
          <w:b/>
        </w:rPr>
        <w:t>ментов на содержание детей;</w:t>
      </w:r>
    </w:p>
    <w:p w:rsidR="00E17DC9" w:rsidRPr="00DD59B9" w:rsidRDefault="00E17DC9" w:rsidP="00E17DC9">
      <w:pPr>
        <w:pStyle w:val="SingleTxtGR"/>
        <w:rPr>
          <w:b/>
        </w:rPr>
      </w:pPr>
      <w:r w:rsidRPr="00DD59B9">
        <w:rPr>
          <w:b/>
        </w:rPr>
        <w:tab/>
      </w:r>
      <w:r w:rsidRPr="00DD59B9">
        <w:rPr>
          <w:b/>
          <w:lang w:val="en-US"/>
        </w:rPr>
        <w:t>e</w:t>
      </w:r>
      <w:r w:rsidRPr="00DD59B9">
        <w:rPr>
          <w:b/>
        </w:rPr>
        <w:t>)</w:t>
      </w:r>
      <w:r w:rsidRPr="00DD59B9">
        <w:rPr>
          <w:b/>
        </w:rPr>
        <w:tab/>
        <w:t>осуществить правовые и иные конкретные меры по защите от каких-либо преследований тех родителей, которые ходатайствуют о выпл</w:t>
      </w:r>
      <w:r w:rsidRPr="00DD59B9">
        <w:rPr>
          <w:b/>
        </w:rPr>
        <w:t>а</w:t>
      </w:r>
      <w:r w:rsidRPr="00DD59B9">
        <w:rPr>
          <w:b/>
        </w:rPr>
        <w:t>те алиментов на содержание детей;</w:t>
      </w:r>
    </w:p>
    <w:p w:rsidR="00E17DC9" w:rsidRPr="00DD59B9" w:rsidRDefault="00E17DC9" w:rsidP="00E17DC9">
      <w:pPr>
        <w:pStyle w:val="SingleTxtGR"/>
        <w:rPr>
          <w:b/>
        </w:rPr>
      </w:pPr>
      <w:r w:rsidRPr="00DD59B9">
        <w:rPr>
          <w:b/>
        </w:rPr>
        <w:tab/>
      </w:r>
      <w:r w:rsidRPr="00DD59B9">
        <w:rPr>
          <w:b/>
          <w:lang w:val="en-US"/>
        </w:rPr>
        <w:t>f</w:t>
      </w:r>
      <w:r w:rsidRPr="00DD59B9">
        <w:rPr>
          <w:b/>
        </w:rPr>
        <w:t>)</w:t>
      </w:r>
      <w:r w:rsidRPr="00DD59B9">
        <w:rPr>
          <w:b/>
        </w:rPr>
        <w:tab/>
        <w:t>изучить возможность учреждения национального фонда для обе</w:t>
      </w:r>
      <w:r w:rsidRPr="00DD59B9">
        <w:rPr>
          <w:b/>
        </w:rPr>
        <w:t>с</w:t>
      </w:r>
      <w:r w:rsidRPr="00DD59B9">
        <w:rPr>
          <w:b/>
        </w:rPr>
        <w:t>печения выплаты пособий на содержание детей в тех случаях, если взыскание алиментов не увенчалось успехом;</w:t>
      </w:r>
    </w:p>
    <w:p w:rsidR="00E17DC9" w:rsidRPr="00DD59B9" w:rsidRDefault="00E17DC9" w:rsidP="00E17DC9">
      <w:pPr>
        <w:pStyle w:val="SingleTxtGR"/>
        <w:rPr>
          <w:b/>
        </w:rPr>
      </w:pPr>
      <w:r w:rsidRPr="00DD59B9">
        <w:rPr>
          <w:b/>
        </w:rPr>
        <w:tab/>
      </w:r>
      <w:r w:rsidRPr="00DD59B9">
        <w:rPr>
          <w:b/>
          <w:lang w:val="en-US"/>
        </w:rPr>
        <w:t>g</w:t>
      </w:r>
      <w:r w:rsidRPr="00DD59B9">
        <w:rPr>
          <w:b/>
        </w:rPr>
        <w:t>)</w:t>
      </w:r>
      <w:r w:rsidRPr="00DD59B9">
        <w:rPr>
          <w:b/>
        </w:rPr>
        <w:tab/>
        <w:t>провести исследование о причинах, по которым родители не могут выплачивать алименты на содержание детей или обращаться с ход</w:t>
      </w:r>
      <w:r w:rsidRPr="00DD59B9">
        <w:rPr>
          <w:b/>
        </w:rPr>
        <w:t>а</w:t>
      </w:r>
      <w:r w:rsidRPr="00DD59B9">
        <w:rPr>
          <w:b/>
        </w:rPr>
        <w:t>тайством о разбирательстве по взысканию ал</w:t>
      </w:r>
      <w:r w:rsidRPr="00DD59B9">
        <w:rPr>
          <w:b/>
        </w:rPr>
        <w:t>и</w:t>
      </w:r>
      <w:r w:rsidRPr="00DD59B9">
        <w:rPr>
          <w:b/>
        </w:rPr>
        <w:t>ментов на содержание детей;</w:t>
      </w:r>
    </w:p>
    <w:p w:rsidR="00E17DC9" w:rsidRPr="00DD59B9" w:rsidRDefault="00E17DC9" w:rsidP="00E17DC9">
      <w:pPr>
        <w:pStyle w:val="SingleTxtGR"/>
        <w:rPr>
          <w:b/>
        </w:rPr>
      </w:pPr>
      <w:r w:rsidRPr="00DD59B9">
        <w:rPr>
          <w:b/>
        </w:rPr>
        <w:tab/>
      </w:r>
      <w:r w:rsidRPr="00DD59B9">
        <w:rPr>
          <w:b/>
          <w:lang w:val="en-US"/>
        </w:rPr>
        <w:t>h</w:t>
      </w:r>
      <w:r w:rsidRPr="00DD59B9">
        <w:rPr>
          <w:b/>
        </w:rPr>
        <w:t>)</w:t>
      </w:r>
      <w:r w:rsidRPr="00DD59B9">
        <w:rPr>
          <w:b/>
        </w:rPr>
        <w:tab/>
        <w:t xml:space="preserve">обратиться за помощью, в частности, к </w:t>
      </w:r>
      <w:proofErr w:type="spellStart"/>
      <w:r w:rsidRPr="00DD59B9">
        <w:rPr>
          <w:b/>
        </w:rPr>
        <w:t>ЮНИСЕФ</w:t>
      </w:r>
      <w:proofErr w:type="spellEnd"/>
      <w:r w:rsidRPr="00DD59B9">
        <w:rPr>
          <w:b/>
        </w:rPr>
        <w:t>.</w:t>
      </w:r>
    </w:p>
    <w:p w:rsidR="00E17DC9" w:rsidRPr="0044795A" w:rsidRDefault="00E17DC9" w:rsidP="00E17DC9">
      <w:pPr>
        <w:pStyle w:val="H23GR"/>
      </w:pPr>
      <w:r>
        <w:tab/>
      </w:r>
      <w:r>
        <w:tab/>
      </w:r>
      <w:r w:rsidRPr="0044795A">
        <w:t>Дети, лишенные семейного окружения</w:t>
      </w:r>
    </w:p>
    <w:p w:rsidR="00E17DC9" w:rsidRPr="0044795A" w:rsidRDefault="00E17DC9" w:rsidP="00E17DC9">
      <w:pPr>
        <w:pStyle w:val="SingleTxtGR"/>
      </w:pPr>
      <w:r w:rsidRPr="0044795A">
        <w:t>45.</w:t>
      </w:r>
      <w:r w:rsidRPr="0044795A">
        <w:tab/>
        <w:t>Комитет выражает обеспокоенность по поводу значительного числа д</w:t>
      </w:r>
      <w:r w:rsidRPr="0044795A">
        <w:t>е</w:t>
      </w:r>
      <w:r w:rsidRPr="0044795A">
        <w:t>тей, лишенных родительского ухода: бе</w:t>
      </w:r>
      <w:r>
        <w:t>знадзорных</w:t>
      </w:r>
      <w:r w:rsidRPr="0044795A">
        <w:t xml:space="preserve"> детей, сирот, нуждающихся в уходе и защите, включая детей, затронутых ВИЧ/</w:t>
      </w:r>
      <w:proofErr w:type="spellStart"/>
      <w:r w:rsidRPr="0044795A">
        <w:t>СПИДом</w:t>
      </w:r>
      <w:proofErr w:type="spellEnd"/>
      <w:r w:rsidRPr="0044795A">
        <w:t>, и детей, ставших жертвами торговли людьми, эксплуатации и надругательств. Кроме того, Ком</w:t>
      </w:r>
      <w:r w:rsidRPr="0044795A">
        <w:t>и</w:t>
      </w:r>
      <w:r w:rsidRPr="0044795A">
        <w:t xml:space="preserve">тет обеспокоен по поводу </w:t>
      </w:r>
      <w:r>
        <w:t>недостаточного количества</w:t>
      </w:r>
      <w:r w:rsidRPr="0044795A">
        <w:t xml:space="preserve"> учреждений по уходу </w:t>
      </w:r>
      <w:r>
        <w:t>и</w:t>
      </w:r>
      <w:r>
        <w:t>н</w:t>
      </w:r>
      <w:r>
        <w:t xml:space="preserve">тернатского типа и ограниченности </w:t>
      </w:r>
      <w:r w:rsidRPr="0044795A">
        <w:t>других форм альтернативного ухода, а та</w:t>
      </w:r>
      <w:r w:rsidRPr="0044795A">
        <w:t>к</w:t>
      </w:r>
      <w:r w:rsidRPr="0044795A">
        <w:t xml:space="preserve">же невысоким качеством ухода в частных и государственных учреждениях. </w:t>
      </w:r>
      <w:r>
        <w:t>Н</w:t>
      </w:r>
      <w:r>
        <w:t>а</w:t>
      </w:r>
      <w:r>
        <w:t>ряду с этим</w:t>
      </w:r>
      <w:r w:rsidRPr="0044795A">
        <w:t xml:space="preserve"> Комитет выражает обеспокоенность в связи с отсутствием надл</w:t>
      </w:r>
      <w:r w:rsidRPr="0044795A">
        <w:t>е</w:t>
      </w:r>
      <w:r w:rsidRPr="0044795A">
        <w:t>жащей политики в области альтернативного ухода, а также нехваткой людских, технических и ф</w:t>
      </w:r>
      <w:r w:rsidRPr="0044795A">
        <w:t>и</w:t>
      </w:r>
      <w:r w:rsidRPr="0044795A">
        <w:t>нансовых ресурсов для его организации.</w:t>
      </w:r>
    </w:p>
    <w:p w:rsidR="00E17DC9" w:rsidRPr="007B6F6B" w:rsidRDefault="00E17DC9" w:rsidP="00E17DC9">
      <w:pPr>
        <w:pStyle w:val="SingleTxtGR"/>
        <w:rPr>
          <w:b/>
        </w:rPr>
      </w:pPr>
      <w:r w:rsidRPr="0044795A">
        <w:t>46.</w:t>
      </w:r>
      <w:r w:rsidRPr="0044795A">
        <w:tab/>
      </w:r>
      <w:r w:rsidRPr="007B6F6B">
        <w:rPr>
          <w:b/>
        </w:rPr>
        <w:t>Комитет рекомендует государству-участнику принять необходимые меры по защите прав детей, лишенных родительского ухода, а также удо</w:t>
      </w:r>
      <w:r w:rsidRPr="007B6F6B">
        <w:rPr>
          <w:b/>
        </w:rPr>
        <w:t>в</w:t>
      </w:r>
      <w:r w:rsidRPr="007B6F6B">
        <w:rPr>
          <w:b/>
        </w:rPr>
        <w:t>летворению их потребностей и, в частности:</w:t>
      </w:r>
    </w:p>
    <w:p w:rsidR="00E17DC9" w:rsidRPr="007B6F6B" w:rsidRDefault="00E17DC9" w:rsidP="00E17DC9">
      <w:pPr>
        <w:pStyle w:val="SingleTxtGR"/>
        <w:rPr>
          <w:b/>
        </w:rPr>
      </w:pPr>
      <w:r w:rsidRPr="007B6F6B">
        <w:rPr>
          <w:b/>
        </w:rPr>
        <w:tab/>
        <w:t>а)</w:t>
      </w:r>
      <w:r w:rsidRPr="007B6F6B">
        <w:rPr>
          <w:b/>
        </w:rPr>
        <w:tab/>
        <w:t>установить конкретные нормы в отношении детей, лишенных родительского ухода, и обеспечить комплексные механизмы для провед</w:t>
      </w:r>
      <w:r w:rsidRPr="007B6F6B">
        <w:rPr>
          <w:b/>
        </w:rPr>
        <w:t>е</w:t>
      </w:r>
      <w:r w:rsidRPr="007B6F6B">
        <w:rPr>
          <w:b/>
        </w:rPr>
        <w:t>ния периодического пересмотра решений о помещении детей в специал</w:t>
      </w:r>
      <w:r w:rsidRPr="007B6F6B">
        <w:rPr>
          <w:b/>
        </w:rPr>
        <w:t>и</w:t>
      </w:r>
      <w:r w:rsidRPr="007B6F6B">
        <w:rPr>
          <w:b/>
        </w:rPr>
        <w:t>зированные учреждения, с учетом статьи 25 Конвенции и принятых 20 н</w:t>
      </w:r>
      <w:r w:rsidRPr="007B6F6B">
        <w:rPr>
          <w:b/>
        </w:rPr>
        <w:t>о</w:t>
      </w:r>
      <w:r w:rsidRPr="007B6F6B">
        <w:rPr>
          <w:b/>
        </w:rPr>
        <w:t>ября 2009 года в резолюции 64/142 Генеральной Ассамблеи Руководящих указаний по альтерн</w:t>
      </w:r>
      <w:r w:rsidRPr="007B6F6B">
        <w:rPr>
          <w:b/>
        </w:rPr>
        <w:t>а</w:t>
      </w:r>
      <w:r w:rsidRPr="007B6F6B">
        <w:rPr>
          <w:b/>
        </w:rPr>
        <w:t>тивному уходу за детьми;</w:t>
      </w:r>
    </w:p>
    <w:p w:rsidR="00E17DC9" w:rsidRPr="007B6F6B" w:rsidRDefault="00E17DC9" w:rsidP="00E17DC9">
      <w:pPr>
        <w:pStyle w:val="SingleTxtGR"/>
        <w:rPr>
          <w:b/>
        </w:rPr>
      </w:pPr>
      <w:r w:rsidRPr="007B6F6B">
        <w:rPr>
          <w:b/>
        </w:rPr>
        <w:tab/>
      </w:r>
      <w:r w:rsidRPr="007B6F6B">
        <w:rPr>
          <w:b/>
          <w:lang w:val="en-US"/>
        </w:rPr>
        <w:t>b</w:t>
      </w:r>
      <w:r w:rsidRPr="007B6F6B">
        <w:rPr>
          <w:b/>
        </w:rPr>
        <w:t>)</w:t>
      </w:r>
      <w:r w:rsidRPr="007B6F6B">
        <w:rPr>
          <w:b/>
        </w:rPr>
        <w:tab/>
        <w:t>увеличить объем людских, технических и финансовых ресурсов для организации альтернативного ухода и привести существующие стру</w:t>
      </w:r>
      <w:r w:rsidRPr="007B6F6B">
        <w:rPr>
          <w:b/>
        </w:rPr>
        <w:t>к</w:t>
      </w:r>
      <w:r w:rsidRPr="007B6F6B">
        <w:rPr>
          <w:b/>
        </w:rPr>
        <w:t>туры в соответствие с этими ста</w:t>
      </w:r>
      <w:r w:rsidRPr="007B6F6B">
        <w:rPr>
          <w:b/>
        </w:rPr>
        <w:t>н</w:t>
      </w:r>
      <w:r w:rsidRPr="007B6F6B">
        <w:rPr>
          <w:b/>
        </w:rPr>
        <w:t>дартами;</w:t>
      </w:r>
    </w:p>
    <w:p w:rsidR="00E17DC9" w:rsidRPr="007B6F6B" w:rsidRDefault="00E17DC9" w:rsidP="00E17DC9">
      <w:pPr>
        <w:pStyle w:val="SingleTxtGR"/>
        <w:rPr>
          <w:b/>
        </w:rPr>
      </w:pPr>
      <w:r w:rsidRPr="007B6F6B">
        <w:rPr>
          <w:b/>
        </w:rPr>
        <w:tab/>
        <w:t>с)</w:t>
      </w:r>
      <w:r w:rsidRPr="007B6F6B">
        <w:rPr>
          <w:b/>
        </w:rPr>
        <w:tab/>
        <w:t>установить стратегические рамки для решения вопросов, к</w:t>
      </w:r>
      <w:r w:rsidRPr="007B6F6B">
        <w:rPr>
          <w:b/>
        </w:rPr>
        <w:t>а</w:t>
      </w:r>
      <w:r w:rsidRPr="007B6F6B">
        <w:rPr>
          <w:b/>
        </w:rPr>
        <w:t>сающихся сирот и уязв</w:t>
      </w:r>
      <w:r w:rsidRPr="007B6F6B">
        <w:rPr>
          <w:b/>
        </w:rPr>
        <w:t>и</w:t>
      </w:r>
      <w:r w:rsidRPr="007B6F6B">
        <w:rPr>
          <w:b/>
        </w:rPr>
        <w:t>мых детей;</w:t>
      </w:r>
    </w:p>
    <w:p w:rsidR="00E17DC9" w:rsidRPr="007B6F6B" w:rsidRDefault="00E17DC9" w:rsidP="00E17DC9">
      <w:pPr>
        <w:pStyle w:val="SingleTxtGR"/>
        <w:rPr>
          <w:b/>
        </w:rPr>
      </w:pPr>
      <w:r w:rsidRPr="007B6F6B">
        <w:rPr>
          <w:b/>
        </w:rPr>
        <w:tab/>
      </w:r>
      <w:r w:rsidRPr="007B6F6B">
        <w:rPr>
          <w:b/>
          <w:lang w:val="en-US"/>
        </w:rPr>
        <w:t>d</w:t>
      </w:r>
      <w:r w:rsidRPr="007B6F6B">
        <w:rPr>
          <w:b/>
        </w:rPr>
        <w:t>)</w:t>
      </w:r>
      <w:r w:rsidRPr="007B6F6B">
        <w:rPr>
          <w:b/>
        </w:rPr>
        <w:tab/>
        <w:t>предоставить подготовку по правам ребенка персоналу учре</w:t>
      </w:r>
      <w:r w:rsidRPr="007B6F6B">
        <w:rPr>
          <w:b/>
        </w:rPr>
        <w:t>ж</w:t>
      </w:r>
      <w:r w:rsidRPr="007B6F6B">
        <w:rPr>
          <w:b/>
        </w:rPr>
        <w:t>дений альтернативного ухода и обеспечить доступ детям к механизмам п</w:t>
      </w:r>
      <w:r w:rsidRPr="007B6F6B">
        <w:rPr>
          <w:b/>
        </w:rPr>
        <w:t>о</w:t>
      </w:r>
      <w:r w:rsidRPr="007B6F6B">
        <w:rPr>
          <w:b/>
        </w:rPr>
        <w:t>дачи жалоб;</w:t>
      </w:r>
    </w:p>
    <w:p w:rsidR="00E17DC9" w:rsidRPr="007B6F6B" w:rsidRDefault="00E17DC9" w:rsidP="00E17DC9">
      <w:pPr>
        <w:pStyle w:val="SingleTxtGR"/>
        <w:rPr>
          <w:b/>
        </w:rPr>
      </w:pPr>
      <w:r w:rsidRPr="007B6F6B">
        <w:rPr>
          <w:b/>
        </w:rPr>
        <w:tab/>
      </w:r>
      <w:r w:rsidRPr="007B6F6B">
        <w:rPr>
          <w:b/>
          <w:lang w:val="en-US"/>
        </w:rPr>
        <w:t>e</w:t>
      </w:r>
      <w:r w:rsidRPr="007B6F6B">
        <w:rPr>
          <w:b/>
        </w:rPr>
        <w:t>)</w:t>
      </w:r>
      <w:r w:rsidRPr="007B6F6B">
        <w:rPr>
          <w:b/>
        </w:rPr>
        <w:tab/>
        <w:t>оказать необходимую поддержку семьям, с тем чтобы они могли заботиться о своих детях и гарантировать их благополучие;</w:t>
      </w:r>
    </w:p>
    <w:p w:rsidR="00E17DC9" w:rsidRPr="0044795A" w:rsidRDefault="00E17DC9" w:rsidP="00E17DC9">
      <w:pPr>
        <w:pStyle w:val="SingleTxtGR"/>
      </w:pPr>
      <w:r w:rsidRPr="007B6F6B">
        <w:rPr>
          <w:b/>
        </w:rPr>
        <w:tab/>
      </w:r>
      <w:r w:rsidRPr="007B6F6B">
        <w:rPr>
          <w:b/>
          <w:lang w:val="en-US"/>
        </w:rPr>
        <w:t>f</w:t>
      </w:r>
      <w:r w:rsidRPr="007B6F6B">
        <w:rPr>
          <w:b/>
        </w:rPr>
        <w:t>)</w:t>
      </w:r>
      <w:r w:rsidRPr="007B6F6B">
        <w:rPr>
          <w:b/>
        </w:rPr>
        <w:tab/>
        <w:t>провести исследование для оценки положения различных кат</w:t>
      </w:r>
      <w:r w:rsidRPr="007B6F6B">
        <w:rPr>
          <w:b/>
        </w:rPr>
        <w:t>е</w:t>
      </w:r>
      <w:r w:rsidRPr="007B6F6B">
        <w:rPr>
          <w:b/>
        </w:rPr>
        <w:t>горий детей, помещенных в учреждения по уходу (интернатского типа), и принять меры по улучшению условий проживания в них и предоставля</w:t>
      </w:r>
      <w:r w:rsidRPr="007B6F6B">
        <w:rPr>
          <w:b/>
        </w:rPr>
        <w:t>е</w:t>
      </w:r>
      <w:r w:rsidRPr="007B6F6B">
        <w:rPr>
          <w:b/>
        </w:rPr>
        <w:t>мых ими усл</w:t>
      </w:r>
      <w:r w:rsidRPr="007B6F6B">
        <w:rPr>
          <w:b/>
        </w:rPr>
        <w:t>у</w:t>
      </w:r>
      <w:r w:rsidRPr="007B6F6B">
        <w:rPr>
          <w:b/>
        </w:rPr>
        <w:t>гах.</w:t>
      </w:r>
    </w:p>
    <w:p w:rsidR="00E17DC9" w:rsidRPr="0044795A" w:rsidRDefault="00E17DC9" w:rsidP="00E17DC9">
      <w:pPr>
        <w:pStyle w:val="H23GR"/>
      </w:pPr>
      <w:r>
        <w:tab/>
      </w:r>
      <w:r>
        <w:tab/>
      </w:r>
      <w:r w:rsidRPr="0044795A">
        <w:t>Усыновление/удочерение</w:t>
      </w:r>
    </w:p>
    <w:p w:rsidR="00E17DC9" w:rsidRPr="0044795A" w:rsidRDefault="00E17DC9" w:rsidP="00E17DC9">
      <w:pPr>
        <w:pStyle w:val="SingleTxtGR"/>
      </w:pPr>
      <w:r w:rsidRPr="0044795A">
        <w:t>47.</w:t>
      </w:r>
      <w:r w:rsidRPr="0044795A">
        <w:tab/>
        <w:t xml:space="preserve">Комитет напоминает о выраженной им в 2001 году обеспокоенности по поводу отсутствия четкой </w:t>
      </w:r>
      <w:r>
        <w:t>правовой</w:t>
      </w:r>
      <w:r w:rsidRPr="0044795A">
        <w:t xml:space="preserve"> и административной процедуры усыновл</w:t>
      </w:r>
      <w:r w:rsidRPr="0044795A">
        <w:t>е</w:t>
      </w:r>
      <w:r w:rsidRPr="0044795A">
        <w:t>ния/удочерения. Кроме того, он обеспокоен региональны</w:t>
      </w:r>
      <w:r>
        <w:t>ми</w:t>
      </w:r>
      <w:r w:rsidRPr="0044795A">
        <w:t xml:space="preserve"> различи</w:t>
      </w:r>
      <w:r>
        <w:t>ями</w:t>
      </w:r>
      <w:r w:rsidRPr="0044795A">
        <w:t xml:space="preserve"> в но</w:t>
      </w:r>
      <w:r w:rsidRPr="0044795A">
        <w:t>р</w:t>
      </w:r>
      <w:r w:rsidRPr="0044795A">
        <w:t>мативных положениях, регулирующих процедуру усыновления/удочерения, н</w:t>
      </w:r>
      <w:r w:rsidRPr="0044795A">
        <w:t>е</w:t>
      </w:r>
      <w:r w:rsidRPr="0044795A">
        <w:t>соблюдени</w:t>
      </w:r>
      <w:r>
        <w:t>ем</w:t>
      </w:r>
      <w:r w:rsidRPr="0044795A">
        <w:t xml:space="preserve"> предусмотренного в Конвенции принципа наилучшего обеспеч</w:t>
      </w:r>
      <w:r w:rsidRPr="0044795A">
        <w:t>е</w:t>
      </w:r>
      <w:r w:rsidRPr="0044795A">
        <w:t>ния интересов ребенка, а также утверждени</w:t>
      </w:r>
      <w:r>
        <w:t>ями</w:t>
      </w:r>
      <w:r w:rsidRPr="0044795A">
        <w:t xml:space="preserve"> о </w:t>
      </w:r>
      <w:r>
        <w:t>торговле</w:t>
      </w:r>
      <w:r w:rsidRPr="0044795A">
        <w:t xml:space="preserve"> дет</w:t>
      </w:r>
      <w:r>
        <w:t>ьми</w:t>
      </w:r>
      <w:r w:rsidRPr="0044795A">
        <w:t xml:space="preserve"> с целью ус</w:t>
      </w:r>
      <w:r w:rsidRPr="0044795A">
        <w:t>ы</w:t>
      </w:r>
      <w:r w:rsidRPr="0044795A">
        <w:t>новления/удочерения.</w:t>
      </w:r>
    </w:p>
    <w:p w:rsidR="00E17DC9" w:rsidRPr="0049463C" w:rsidRDefault="00E17DC9" w:rsidP="00E17DC9">
      <w:pPr>
        <w:pStyle w:val="SingleTxtGR"/>
        <w:rPr>
          <w:b/>
        </w:rPr>
      </w:pPr>
      <w:r w:rsidRPr="0044795A">
        <w:t>48.</w:t>
      </w:r>
      <w:r w:rsidRPr="0044795A">
        <w:tab/>
      </w:r>
      <w:r w:rsidRPr="0049463C">
        <w:rPr>
          <w:b/>
        </w:rPr>
        <w:t>Комитет рекомендует государству-участнику внести изменения в свое законодательство, касающееся усыновления/удочерения для обеспечения соответствия данной процедуры положениям статьи 21 и принципам, пр</w:t>
      </w:r>
      <w:r w:rsidRPr="0049463C">
        <w:rPr>
          <w:b/>
        </w:rPr>
        <w:t>е</w:t>
      </w:r>
      <w:r w:rsidRPr="0049463C">
        <w:rPr>
          <w:b/>
        </w:rPr>
        <w:t>дусмотренным в Конвенции. Комитет напоминает о своей предыдущей р</w:t>
      </w:r>
      <w:r w:rsidRPr="0049463C">
        <w:rPr>
          <w:b/>
        </w:rPr>
        <w:t>е</w:t>
      </w:r>
      <w:r w:rsidRPr="0049463C">
        <w:rPr>
          <w:b/>
        </w:rPr>
        <w:t>комендации государству-участнику присоединиться к Гаагской конве</w:t>
      </w:r>
      <w:r w:rsidRPr="0049463C">
        <w:rPr>
          <w:b/>
        </w:rPr>
        <w:t>н</w:t>
      </w:r>
      <w:r w:rsidRPr="0049463C">
        <w:rPr>
          <w:b/>
        </w:rPr>
        <w:t>ции</w:t>
      </w:r>
      <w:r>
        <w:rPr>
          <w:b/>
        </w:rPr>
        <w:t> </w:t>
      </w:r>
      <w:r w:rsidRPr="0049463C">
        <w:rPr>
          <w:b/>
        </w:rPr>
        <w:t>№ 33 (1993 год) о защите детей и сотрудничестве в вопросах междун</w:t>
      </w:r>
      <w:r w:rsidRPr="0049463C">
        <w:rPr>
          <w:b/>
        </w:rPr>
        <w:t>а</w:t>
      </w:r>
      <w:r w:rsidRPr="0049463C">
        <w:rPr>
          <w:b/>
        </w:rPr>
        <w:t>родного усыновления/удочерения, поскольку данный договор дополняет Конвенцию о правах ребенка и запрещает торговлю детьми для целей ус</w:t>
      </w:r>
      <w:r w:rsidRPr="0049463C">
        <w:rPr>
          <w:b/>
        </w:rPr>
        <w:t>ы</w:t>
      </w:r>
      <w:r w:rsidRPr="0049463C">
        <w:rPr>
          <w:b/>
        </w:rPr>
        <w:t>новления/удочерения. Кроме того, Комитет настоятельно призывает гос</w:t>
      </w:r>
      <w:r w:rsidRPr="0049463C">
        <w:rPr>
          <w:b/>
        </w:rPr>
        <w:t>у</w:t>
      </w:r>
      <w:r w:rsidRPr="0049463C">
        <w:rPr>
          <w:b/>
        </w:rPr>
        <w:t>дарство-участник:</w:t>
      </w:r>
    </w:p>
    <w:p w:rsidR="00E17DC9" w:rsidRPr="0049463C" w:rsidRDefault="00E17DC9" w:rsidP="00E17DC9">
      <w:pPr>
        <w:pStyle w:val="SingleTxtGR"/>
        <w:rPr>
          <w:b/>
        </w:rPr>
      </w:pPr>
      <w:r w:rsidRPr="0049463C">
        <w:rPr>
          <w:b/>
        </w:rPr>
        <w:tab/>
        <w:t>а)</w:t>
      </w:r>
      <w:r w:rsidRPr="0049463C">
        <w:rPr>
          <w:b/>
        </w:rPr>
        <w:tab/>
        <w:t>принять унифицированное национальное законодательство, регулирующее процедуру усыновления/удочерения;</w:t>
      </w:r>
    </w:p>
    <w:p w:rsidR="00E17DC9" w:rsidRPr="0049463C" w:rsidRDefault="00E17DC9" w:rsidP="00E17DC9">
      <w:pPr>
        <w:pStyle w:val="SingleTxtGR"/>
        <w:rPr>
          <w:b/>
        </w:rPr>
      </w:pPr>
      <w:r w:rsidRPr="0049463C">
        <w:rPr>
          <w:b/>
        </w:rPr>
        <w:tab/>
      </w:r>
      <w:r w:rsidRPr="0049463C">
        <w:rPr>
          <w:b/>
          <w:lang w:val="en-US"/>
        </w:rPr>
        <w:t>b</w:t>
      </w:r>
      <w:r w:rsidRPr="0049463C">
        <w:rPr>
          <w:b/>
        </w:rPr>
        <w:t>)</w:t>
      </w:r>
      <w:r w:rsidRPr="0049463C">
        <w:rPr>
          <w:b/>
        </w:rPr>
        <w:tab/>
        <w:t>обеспечить соблюдение наилучших интересов ребенка и пров</w:t>
      </w:r>
      <w:r w:rsidRPr="0049463C">
        <w:rPr>
          <w:b/>
        </w:rPr>
        <w:t>е</w:t>
      </w:r>
      <w:r w:rsidRPr="0049463C">
        <w:rPr>
          <w:b/>
        </w:rPr>
        <w:t>дение эффективных консультаций с ребенком в процессе усыновл</w:t>
      </w:r>
      <w:r w:rsidRPr="0049463C">
        <w:rPr>
          <w:b/>
        </w:rPr>
        <w:t>е</w:t>
      </w:r>
      <w:r w:rsidRPr="0049463C">
        <w:rPr>
          <w:b/>
        </w:rPr>
        <w:t>ния/удочерения;</w:t>
      </w:r>
    </w:p>
    <w:p w:rsidR="00E17DC9" w:rsidRPr="0049463C" w:rsidRDefault="00E17DC9" w:rsidP="00E17DC9">
      <w:pPr>
        <w:pStyle w:val="SingleTxtGR"/>
        <w:rPr>
          <w:b/>
        </w:rPr>
      </w:pPr>
      <w:r w:rsidRPr="0049463C">
        <w:rPr>
          <w:b/>
        </w:rPr>
        <w:tab/>
        <w:t>с)</w:t>
      </w:r>
      <w:r w:rsidRPr="0049463C">
        <w:rPr>
          <w:b/>
        </w:rPr>
        <w:tab/>
        <w:t>установить правовые гарантии для обеспечения того, чтобы родители информировались обо всех юридических и социальных последс</w:t>
      </w:r>
      <w:r w:rsidRPr="0049463C">
        <w:rPr>
          <w:b/>
        </w:rPr>
        <w:t>т</w:t>
      </w:r>
      <w:r w:rsidRPr="0049463C">
        <w:rPr>
          <w:b/>
        </w:rPr>
        <w:t>виях ус</w:t>
      </w:r>
      <w:r w:rsidRPr="0049463C">
        <w:rPr>
          <w:b/>
        </w:rPr>
        <w:t>ы</w:t>
      </w:r>
      <w:r w:rsidRPr="0049463C">
        <w:rPr>
          <w:b/>
        </w:rPr>
        <w:t>новления/удочерения.</w:t>
      </w:r>
    </w:p>
    <w:p w:rsidR="00E17DC9" w:rsidRPr="0044795A" w:rsidRDefault="00E17DC9" w:rsidP="00E17DC9">
      <w:pPr>
        <w:pStyle w:val="H23GR"/>
      </w:pPr>
      <w:r>
        <w:tab/>
      </w:r>
      <w:r>
        <w:tab/>
      </w:r>
      <w:r w:rsidRPr="0044795A">
        <w:t>Надругательства над детьми и отсутствие заботы о них</w:t>
      </w:r>
    </w:p>
    <w:p w:rsidR="00E17DC9" w:rsidRPr="0044795A" w:rsidRDefault="00E17DC9" w:rsidP="00E17DC9">
      <w:pPr>
        <w:pStyle w:val="SingleTxtGR"/>
      </w:pPr>
      <w:r w:rsidRPr="0044795A">
        <w:t>49.</w:t>
      </w:r>
      <w:r w:rsidRPr="0044795A">
        <w:tab/>
        <w:t>Комитет с одобрением отмечает, что в Уголовном кодексе и в пересмо</w:t>
      </w:r>
      <w:r w:rsidRPr="0044795A">
        <w:t>т</w:t>
      </w:r>
      <w:r w:rsidRPr="0044795A">
        <w:t>ренном Уголовно-процессуальном кодексе предусмотрено преследование лиц, совершающих надругательства над детьми, а также заслушивание детей-свидетелей в ходе судебного разбирательства дел, связанных с насилием в о</w:t>
      </w:r>
      <w:r w:rsidRPr="0044795A">
        <w:t>т</w:t>
      </w:r>
      <w:r w:rsidRPr="0044795A">
        <w:t xml:space="preserve">ношении детей. Тем не мене Комитет серьезно обеспокоен </w:t>
      </w:r>
      <w:r>
        <w:t>практикой</w:t>
      </w:r>
      <w:r w:rsidRPr="0044795A">
        <w:t xml:space="preserve"> надруг</w:t>
      </w:r>
      <w:r w:rsidRPr="0044795A">
        <w:t>а</w:t>
      </w:r>
      <w:r w:rsidRPr="0044795A">
        <w:t>тельств над детьми и отсутствия заботы о них, особенно в семьях, включая се</w:t>
      </w:r>
      <w:r w:rsidRPr="0044795A">
        <w:t>к</w:t>
      </w:r>
      <w:r w:rsidRPr="0044795A">
        <w:t>суальное насилие и изн</w:t>
      </w:r>
      <w:r w:rsidRPr="0044795A">
        <w:t>а</w:t>
      </w:r>
      <w:r w:rsidRPr="0044795A">
        <w:t xml:space="preserve">силования. Кроме того, Комитет </w:t>
      </w:r>
      <w:r>
        <w:t xml:space="preserve">выражает </w:t>
      </w:r>
      <w:r w:rsidRPr="0044795A">
        <w:t>сожале</w:t>
      </w:r>
      <w:r>
        <w:t xml:space="preserve">ние в связи с </w:t>
      </w:r>
      <w:r w:rsidRPr="0044795A">
        <w:t>продолжающ</w:t>
      </w:r>
      <w:r>
        <w:t>им иметь место</w:t>
      </w:r>
      <w:r w:rsidRPr="0044795A">
        <w:t xml:space="preserve"> отсутстви</w:t>
      </w:r>
      <w:r>
        <w:t>ем</w:t>
      </w:r>
      <w:r w:rsidRPr="0044795A">
        <w:t xml:space="preserve"> официальных данных о на</w:t>
      </w:r>
      <w:r w:rsidRPr="0044795A">
        <w:t>д</w:t>
      </w:r>
      <w:r w:rsidRPr="0044795A">
        <w:t>ругательствах над детьми и отсутстви</w:t>
      </w:r>
      <w:r>
        <w:t>ем</w:t>
      </w:r>
      <w:r w:rsidRPr="0044795A">
        <w:t xml:space="preserve"> заботы о них, а также о недостаточн</w:t>
      </w:r>
      <w:r w:rsidRPr="0044795A">
        <w:t>о</w:t>
      </w:r>
      <w:r w:rsidRPr="0044795A">
        <w:t>сти программ физического и психологического восстановления, а также соц</w:t>
      </w:r>
      <w:r w:rsidRPr="0044795A">
        <w:t>и</w:t>
      </w:r>
      <w:r w:rsidRPr="0044795A">
        <w:t xml:space="preserve">альной </w:t>
      </w:r>
      <w:proofErr w:type="spellStart"/>
      <w:r w:rsidRPr="0044795A">
        <w:t>реинтеграции</w:t>
      </w:r>
      <w:proofErr w:type="spellEnd"/>
      <w:r w:rsidRPr="0044795A">
        <w:t xml:space="preserve"> пострадавших детей.</w:t>
      </w:r>
    </w:p>
    <w:p w:rsidR="00E17DC9" w:rsidRPr="00A8127C" w:rsidRDefault="00E17DC9" w:rsidP="00E17DC9">
      <w:pPr>
        <w:pStyle w:val="SingleTxtGR"/>
        <w:rPr>
          <w:b/>
        </w:rPr>
      </w:pPr>
      <w:r w:rsidRPr="0044795A">
        <w:t>50.</w:t>
      </w:r>
      <w:r w:rsidRPr="0044795A">
        <w:tab/>
      </w:r>
      <w:r w:rsidRPr="00A8127C">
        <w:rPr>
          <w:b/>
        </w:rPr>
        <w:t>Комитет настоятельно призывает государство-участник:</w:t>
      </w:r>
    </w:p>
    <w:p w:rsidR="00E17DC9" w:rsidRPr="00A8127C" w:rsidRDefault="00E17DC9" w:rsidP="00E17DC9">
      <w:pPr>
        <w:pStyle w:val="SingleTxtGR"/>
        <w:rPr>
          <w:b/>
        </w:rPr>
      </w:pPr>
      <w:r w:rsidRPr="00A8127C">
        <w:rPr>
          <w:b/>
        </w:rPr>
        <w:tab/>
        <w:t>а)</w:t>
      </w:r>
      <w:r w:rsidRPr="00A8127C">
        <w:rPr>
          <w:b/>
        </w:rPr>
        <w:tab/>
        <w:t>принять дополнительные меры по недопущению жестокого о</w:t>
      </w:r>
      <w:r w:rsidRPr="00A8127C">
        <w:rPr>
          <w:b/>
        </w:rPr>
        <w:t>б</w:t>
      </w:r>
      <w:r w:rsidRPr="00A8127C">
        <w:rPr>
          <w:b/>
        </w:rPr>
        <w:t>ращения с детьми и отсутствия заботы о них, включая программы по разъяснению обязанностей родителей, с тем чтобы семьи могли обеспеч</w:t>
      </w:r>
      <w:r w:rsidRPr="00A8127C">
        <w:rPr>
          <w:b/>
        </w:rPr>
        <w:t>и</w:t>
      </w:r>
      <w:r w:rsidRPr="00A8127C">
        <w:rPr>
          <w:b/>
        </w:rPr>
        <w:t>вать благополучие и права детей, а также провести превентивные просв</w:t>
      </w:r>
      <w:r w:rsidRPr="00A8127C">
        <w:rPr>
          <w:b/>
        </w:rPr>
        <w:t>е</w:t>
      </w:r>
      <w:r w:rsidRPr="00A8127C">
        <w:rPr>
          <w:b/>
        </w:rPr>
        <w:t>тительские кампании среди населения о последствиях жестокого обращ</w:t>
      </w:r>
      <w:r w:rsidRPr="00A8127C">
        <w:rPr>
          <w:b/>
        </w:rPr>
        <w:t>е</w:t>
      </w:r>
      <w:r w:rsidRPr="00A8127C">
        <w:rPr>
          <w:b/>
        </w:rPr>
        <w:t>ния с детьми и отсутс</w:t>
      </w:r>
      <w:r w:rsidRPr="00A8127C">
        <w:rPr>
          <w:b/>
        </w:rPr>
        <w:t>т</w:t>
      </w:r>
      <w:r w:rsidRPr="00A8127C">
        <w:rPr>
          <w:b/>
        </w:rPr>
        <w:t>вия заботы о них;</w:t>
      </w:r>
    </w:p>
    <w:p w:rsidR="00E17DC9" w:rsidRPr="00A8127C" w:rsidRDefault="00E17DC9" w:rsidP="00E17DC9">
      <w:pPr>
        <w:pStyle w:val="SingleTxtGR"/>
        <w:rPr>
          <w:b/>
        </w:rPr>
      </w:pPr>
      <w:r w:rsidRPr="00A8127C">
        <w:rPr>
          <w:b/>
        </w:rPr>
        <w:tab/>
      </w:r>
      <w:r w:rsidRPr="00A8127C">
        <w:rPr>
          <w:b/>
          <w:lang w:val="en-US"/>
        </w:rPr>
        <w:t>b</w:t>
      </w:r>
      <w:r w:rsidRPr="00A8127C">
        <w:rPr>
          <w:b/>
        </w:rPr>
        <w:t>)</w:t>
      </w:r>
      <w:r w:rsidRPr="00A8127C">
        <w:rPr>
          <w:b/>
        </w:rPr>
        <w:tab/>
        <w:t>установить эффективные механизмы получения, контроля п</w:t>
      </w:r>
      <w:r w:rsidRPr="00A8127C">
        <w:rPr>
          <w:b/>
        </w:rPr>
        <w:t>о</w:t>
      </w:r>
      <w:r w:rsidRPr="00A8127C">
        <w:rPr>
          <w:b/>
        </w:rPr>
        <w:t>средством сбора данных и расследования сообщений о случаях жестокого обращения с детьми и по мере необходимости возбуждать уголовное пр</w:t>
      </w:r>
      <w:r w:rsidRPr="00A8127C">
        <w:rPr>
          <w:b/>
        </w:rPr>
        <w:t>е</w:t>
      </w:r>
      <w:r w:rsidRPr="00A8127C">
        <w:rPr>
          <w:b/>
        </w:rPr>
        <w:t>следование в отношении лиц, совершающих такие деяния, учитывая при этом интересы р</w:t>
      </w:r>
      <w:r w:rsidRPr="00A8127C">
        <w:rPr>
          <w:b/>
        </w:rPr>
        <w:t>е</w:t>
      </w:r>
      <w:r w:rsidRPr="00A8127C">
        <w:rPr>
          <w:b/>
        </w:rPr>
        <w:t>бенка и обеспечивая защиту частной жизни жертв;</w:t>
      </w:r>
    </w:p>
    <w:p w:rsidR="00E17DC9" w:rsidRPr="00A8127C" w:rsidRDefault="00E17DC9" w:rsidP="00E17DC9">
      <w:pPr>
        <w:pStyle w:val="SingleTxtGR"/>
        <w:rPr>
          <w:b/>
        </w:rPr>
      </w:pPr>
      <w:r w:rsidRPr="00A8127C">
        <w:rPr>
          <w:b/>
        </w:rPr>
        <w:tab/>
      </w:r>
      <w:r w:rsidRPr="00A8127C">
        <w:rPr>
          <w:b/>
          <w:lang w:val="en-US"/>
        </w:rPr>
        <w:t>c</w:t>
      </w:r>
      <w:r w:rsidRPr="00A8127C">
        <w:rPr>
          <w:b/>
        </w:rPr>
        <w:t>)</w:t>
      </w:r>
      <w:r w:rsidRPr="00A8127C">
        <w:rPr>
          <w:b/>
        </w:rPr>
        <w:tab/>
        <w:t>принять в отношении детей, ставших жертвами насилия, включая сексуальное насилие или другие формы жестокого обращения, необходимые меры по физическому и психологич</w:t>
      </w:r>
      <w:r w:rsidRPr="00A8127C">
        <w:rPr>
          <w:b/>
        </w:rPr>
        <w:t>е</w:t>
      </w:r>
      <w:r w:rsidRPr="00A8127C">
        <w:rPr>
          <w:b/>
        </w:rPr>
        <w:t xml:space="preserve">скому восстановлению, а также обеспечить им всестороннюю поддержку для их социальной </w:t>
      </w:r>
      <w:proofErr w:type="spellStart"/>
      <w:r w:rsidRPr="00A8127C">
        <w:rPr>
          <w:b/>
        </w:rPr>
        <w:t>реинт</w:t>
      </w:r>
      <w:r w:rsidRPr="00A8127C">
        <w:rPr>
          <w:b/>
        </w:rPr>
        <w:t>е</w:t>
      </w:r>
      <w:r w:rsidRPr="00A8127C">
        <w:rPr>
          <w:b/>
        </w:rPr>
        <w:t>грации</w:t>
      </w:r>
      <w:proofErr w:type="spellEnd"/>
      <w:r w:rsidRPr="00A8127C">
        <w:rPr>
          <w:b/>
        </w:rPr>
        <w:t>;</w:t>
      </w:r>
    </w:p>
    <w:p w:rsidR="00E17DC9" w:rsidRPr="00A8127C" w:rsidRDefault="00E17DC9" w:rsidP="00E17DC9">
      <w:pPr>
        <w:pStyle w:val="SingleTxtGR"/>
        <w:rPr>
          <w:b/>
        </w:rPr>
      </w:pPr>
      <w:r w:rsidRPr="00A8127C">
        <w:rPr>
          <w:b/>
        </w:rPr>
        <w:tab/>
      </w:r>
      <w:r w:rsidRPr="00A8127C">
        <w:rPr>
          <w:b/>
          <w:lang w:val="en-US"/>
        </w:rPr>
        <w:t>d</w:t>
      </w:r>
      <w:r w:rsidRPr="00A8127C">
        <w:rPr>
          <w:b/>
        </w:rPr>
        <w:t>)</w:t>
      </w:r>
      <w:r w:rsidRPr="00A8127C">
        <w:rPr>
          <w:b/>
        </w:rPr>
        <w:tab/>
        <w:t>увеличить число специалистов, работающих с детьми (в том числе попечителей, учителей, социальных работников, медицинских р</w:t>
      </w:r>
      <w:r w:rsidRPr="00A8127C">
        <w:rPr>
          <w:b/>
        </w:rPr>
        <w:t>а</w:t>
      </w:r>
      <w:r w:rsidRPr="00A8127C">
        <w:rPr>
          <w:b/>
        </w:rPr>
        <w:t>ботников, полицейских и судей), и обеспечить их подготовку в отношении прав ребенка и их обязанности сообщать о предполагаемых случаях нас</w:t>
      </w:r>
      <w:r w:rsidRPr="00A8127C">
        <w:rPr>
          <w:b/>
        </w:rPr>
        <w:t>и</w:t>
      </w:r>
      <w:r w:rsidRPr="00A8127C">
        <w:rPr>
          <w:b/>
        </w:rPr>
        <w:t>лия над детьми и прин</w:t>
      </w:r>
      <w:r w:rsidRPr="00A8127C">
        <w:rPr>
          <w:b/>
        </w:rPr>
        <w:t>и</w:t>
      </w:r>
      <w:r w:rsidRPr="00A8127C">
        <w:rPr>
          <w:b/>
        </w:rPr>
        <w:t>мать соответствующие меры;</w:t>
      </w:r>
    </w:p>
    <w:p w:rsidR="00E17DC9" w:rsidRPr="0044795A" w:rsidRDefault="00E17DC9" w:rsidP="00E17DC9">
      <w:pPr>
        <w:pStyle w:val="SingleTxtGR"/>
      </w:pPr>
      <w:r w:rsidRPr="00A8127C">
        <w:rPr>
          <w:b/>
        </w:rPr>
        <w:tab/>
      </w:r>
      <w:r w:rsidRPr="00A8127C">
        <w:rPr>
          <w:b/>
          <w:lang w:val="en-US"/>
        </w:rPr>
        <w:t>e</w:t>
      </w:r>
      <w:r w:rsidRPr="00A8127C">
        <w:rPr>
          <w:b/>
        </w:rPr>
        <w:t>)</w:t>
      </w:r>
      <w:r w:rsidRPr="00A8127C">
        <w:rPr>
          <w:b/>
        </w:rPr>
        <w:tab/>
        <w:t>отслеживать случаи жестокого обращения с детьми и отсутс</w:t>
      </w:r>
      <w:r w:rsidRPr="00A8127C">
        <w:rPr>
          <w:b/>
        </w:rPr>
        <w:t>т</w:t>
      </w:r>
      <w:r w:rsidRPr="00A8127C">
        <w:rPr>
          <w:b/>
        </w:rPr>
        <w:t>вия заботы о них, в том числе посредством сбора и анализа данных, соде</w:t>
      </w:r>
      <w:r w:rsidRPr="00A8127C">
        <w:rPr>
          <w:b/>
        </w:rPr>
        <w:t>р</w:t>
      </w:r>
      <w:r w:rsidRPr="00A8127C">
        <w:rPr>
          <w:b/>
        </w:rPr>
        <w:t>жащихся во всех социальных обследованиях, с целью разработки надл</w:t>
      </w:r>
      <w:r w:rsidRPr="00A8127C">
        <w:rPr>
          <w:b/>
        </w:rPr>
        <w:t>е</w:t>
      </w:r>
      <w:r w:rsidRPr="00A8127C">
        <w:rPr>
          <w:b/>
        </w:rPr>
        <w:t>жащих политич</w:t>
      </w:r>
      <w:r w:rsidRPr="00A8127C">
        <w:rPr>
          <w:b/>
        </w:rPr>
        <w:t>е</w:t>
      </w:r>
      <w:r w:rsidRPr="00A8127C">
        <w:rPr>
          <w:b/>
        </w:rPr>
        <w:t>ских мер.</w:t>
      </w:r>
    </w:p>
    <w:p w:rsidR="00E17DC9" w:rsidRDefault="00E17DC9" w:rsidP="00E17DC9">
      <w:pPr>
        <w:pStyle w:val="H1GR"/>
      </w:pPr>
      <w:r>
        <w:rPr>
          <w:lang w:val="en-US"/>
        </w:rPr>
        <w:tab/>
      </w:r>
      <w:r w:rsidRPr="00804917">
        <w:t>6.</w:t>
      </w:r>
      <w:r w:rsidRPr="00804917">
        <w:tab/>
      </w:r>
      <w:r>
        <w:t>Базовое медицинское обслуживание и социальное обеспечение (статьи 6, 18 (пункт 3), 23, 24, 26, 27 (пункты 1−3) Конвенции)</w:t>
      </w:r>
    </w:p>
    <w:p w:rsidR="00E17DC9" w:rsidRDefault="00E17DC9" w:rsidP="00E17DC9">
      <w:pPr>
        <w:pStyle w:val="H23GR"/>
      </w:pPr>
      <w:r w:rsidRPr="00D018BC">
        <w:tab/>
      </w:r>
      <w:r w:rsidRPr="00D018BC">
        <w:tab/>
      </w:r>
      <w:r>
        <w:t>Дети-инвалиды</w:t>
      </w:r>
    </w:p>
    <w:p w:rsidR="00E17DC9" w:rsidRDefault="00E17DC9" w:rsidP="00E17DC9">
      <w:pPr>
        <w:pStyle w:val="SingleTxtGR"/>
      </w:pPr>
      <w:r>
        <w:t>51.</w:t>
      </w:r>
      <w:r>
        <w:tab/>
        <w:t>Комитет признает усилия государства-участника по обеспечению прав детей-инвалидов и отмечает, что в настоящее время на рассмотрении находится закон о защите инвалидов. Вместе с тем Комитет обеспокоен в связи с отсутс</w:t>
      </w:r>
      <w:r>
        <w:t>т</w:t>
      </w:r>
      <w:r>
        <w:t>вием четкого определения инвалидности и объективной классификации детей-инвалидов в соответствии со стандартами ВОЗ, нехваткой ресурсов, выделя</w:t>
      </w:r>
      <w:r>
        <w:t>е</w:t>
      </w:r>
      <w:r>
        <w:t>мых на нужды детей-инвалидов, и ограниченной численностью специализир</w:t>
      </w:r>
      <w:r>
        <w:t>о</w:t>
      </w:r>
      <w:r>
        <w:t>ванного медицинского и прочего квалифицированного персонала для удовл</w:t>
      </w:r>
      <w:r>
        <w:t>е</w:t>
      </w:r>
      <w:r>
        <w:t>творения их п</w:t>
      </w:r>
      <w:r>
        <w:t>о</w:t>
      </w:r>
      <w:r>
        <w:t>требностей.</w:t>
      </w:r>
    </w:p>
    <w:p w:rsidR="00E17DC9" w:rsidRDefault="00E17DC9" w:rsidP="00E17DC9">
      <w:pPr>
        <w:pStyle w:val="SingleTxtGR"/>
        <w:rPr>
          <w:b/>
        </w:rPr>
      </w:pPr>
      <w:r>
        <w:t>52.</w:t>
      </w:r>
      <w:r>
        <w:tab/>
      </w:r>
      <w:r>
        <w:rPr>
          <w:b/>
        </w:rPr>
        <w:t>С учетом Стандартных правил обеспечения равных возможностей для инвалидов (резолюция 48/96 Генеральной Ассамблеи) и принятого К</w:t>
      </w:r>
      <w:r>
        <w:rPr>
          <w:b/>
        </w:rPr>
        <w:t>о</w:t>
      </w:r>
      <w:r>
        <w:rPr>
          <w:b/>
        </w:rPr>
        <w:t>митетом Замеч</w:t>
      </w:r>
      <w:r>
        <w:rPr>
          <w:b/>
        </w:rPr>
        <w:t>а</w:t>
      </w:r>
      <w:r>
        <w:rPr>
          <w:b/>
        </w:rPr>
        <w:t>ния общего порядка № 9 (2006 год) о правах детей-инвалидов Комитет рекоменд</w:t>
      </w:r>
      <w:r>
        <w:rPr>
          <w:b/>
        </w:rPr>
        <w:t>у</w:t>
      </w:r>
      <w:r>
        <w:rPr>
          <w:b/>
        </w:rPr>
        <w:t>ет государству-участнику:</w:t>
      </w:r>
    </w:p>
    <w:p w:rsidR="00E17DC9" w:rsidRPr="00FB6219" w:rsidRDefault="00E17DC9" w:rsidP="00E17DC9">
      <w:pPr>
        <w:pStyle w:val="SingleTxtGR"/>
        <w:rPr>
          <w:b/>
        </w:rPr>
      </w:pPr>
      <w:r w:rsidRPr="00636B6E">
        <w:rPr>
          <w:b/>
        </w:rPr>
        <w:tab/>
      </w:r>
      <w:r>
        <w:rPr>
          <w:b/>
          <w:lang w:val="en-US"/>
        </w:rPr>
        <w:t>a</w:t>
      </w:r>
      <w:r w:rsidRPr="00FB6219">
        <w:rPr>
          <w:b/>
        </w:rPr>
        <w:t>)</w:t>
      </w:r>
      <w:r w:rsidRPr="00FB6219">
        <w:rPr>
          <w:b/>
        </w:rPr>
        <w:tab/>
      </w:r>
      <w:r>
        <w:rPr>
          <w:b/>
        </w:rPr>
        <w:t>принять четкое определение инвалидности в соответствии с междун</w:t>
      </w:r>
      <w:r>
        <w:rPr>
          <w:b/>
        </w:rPr>
        <w:t>а</w:t>
      </w:r>
      <w:r>
        <w:rPr>
          <w:b/>
        </w:rPr>
        <w:t>родными стандартами;</w:t>
      </w:r>
    </w:p>
    <w:p w:rsidR="00E17DC9" w:rsidRPr="00FB6219" w:rsidRDefault="00E17DC9" w:rsidP="00E17DC9">
      <w:pPr>
        <w:pStyle w:val="SingleTxtGR"/>
        <w:rPr>
          <w:b/>
        </w:rPr>
      </w:pPr>
      <w:r w:rsidRPr="00FB6219">
        <w:rPr>
          <w:b/>
        </w:rPr>
        <w:tab/>
      </w:r>
      <w:r>
        <w:rPr>
          <w:b/>
          <w:lang w:val="en-US"/>
        </w:rPr>
        <w:t>b</w:t>
      </w:r>
      <w:r w:rsidRPr="00FB6219">
        <w:rPr>
          <w:b/>
        </w:rPr>
        <w:t>)</w:t>
      </w:r>
      <w:r w:rsidRPr="00FB6219">
        <w:rPr>
          <w:b/>
        </w:rPr>
        <w:tab/>
      </w:r>
      <w:r>
        <w:rPr>
          <w:b/>
        </w:rPr>
        <w:t>принять все необходимые меры по обеспечению соблюдения з</w:t>
      </w:r>
      <w:r>
        <w:rPr>
          <w:b/>
        </w:rPr>
        <w:t>а</w:t>
      </w:r>
      <w:r>
        <w:rPr>
          <w:b/>
        </w:rPr>
        <w:t>конодательства, предусматривающего защиту детей-инвалидов, и обесп</w:t>
      </w:r>
      <w:r>
        <w:rPr>
          <w:b/>
        </w:rPr>
        <w:t>е</w:t>
      </w:r>
      <w:r>
        <w:rPr>
          <w:b/>
        </w:rPr>
        <w:t>чить, чтобы в процессе рассмотрения закона о защите инвалидов в полной мере учитывались права детей-инвалидов и чтобы рассмотрение этого з</w:t>
      </w:r>
      <w:r>
        <w:rPr>
          <w:b/>
        </w:rPr>
        <w:t>а</w:t>
      </w:r>
      <w:r>
        <w:rPr>
          <w:b/>
        </w:rPr>
        <w:t>кона было завершено в у</w:t>
      </w:r>
      <w:r>
        <w:rPr>
          <w:b/>
        </w:rPr>
        <w:t>с</w:t>
      </w:r>
      <w:r>
        <w:rPr>
          <w:b/>
        </w:rPr>
        <w:t>тановленные сроки;</w:t>
      </w:r>
    </w:p>
    <w:p w:rsidR="00E17DC9" w:rsidRPr="00FB6219" w:rsidRDefault="00E17DC9" w:rsidP="00E17DC9">
      <w:pPr>
        <w:pStyle w:val="SingleTxtGR"/>
        <w:rPr>
          <w:b/>
        </w:rPr>
      </w:pPr>
      <w:r w:rsidRPr="00FB6219">
        <w:rPr>
          <w:b/>
        </w:rPr>
        <w:tab/>
      </w:r>
      <w:r>
        <w:rPr>
          <w:b/>
          <w:lang w:val="en-US"/>
        </w:rPr>
        <w:t>c</w:t>
      </w:r>
      <w:r w:rsidRPr="001969FB">
        <w:rPr>
          <w:b/>
        </w:rPr>
        <w:t>)</w:t>
      </w:r>
      <w:r w:rsidRPr="001969FB">
        <w:rPr>
          <w:b/>
        </w:rPr>
        <w:tab/>
      </w:r>
      <w:r>
        <w:rPr>
          <w:b/>
        </w:rPr>
        <w:t>увеличить объем людских, технических и финансовых ресу</w:t>
      </w:r>
      <w:r>
        <w:rPr>
          <w:b/>
        </w:rPr>
        <w:t>р</w:t>
      </w:r>
      <w:r>
        <w:rPr>
          <w:b/>
        </w:rPr>
        <w:t>сов, выделяемых на нужды детей-инвалидов, обращая особое внимание на развитие служб общинного уровня, которые могут обеспечить более эффе</w:t>
      </w:r>
      <w:r>
        <w:rPr>
          <w:b/>
        </w:rPr>
        <w:t>к</w:t>
      </w:r>
      <w:r>
        <w:rPr>
          <w:b/>
        </w:rPr>
        <w:t>тивный охват семей с детьми-инвалидами во всех районах, а также предо</w:t>
      </w:r>
      <w:r>
        <w:rPr>
          <w:b/>
        </w:rPr>
        <w:t>с</w:t>
      </w:r>
      <w:r>
        <w:rPr>
          <w:b/>
        </w:rPr>
        <w:t>тавлять базовое образование, соц</w:t>
      </w:r>
      <w:r>
        <w:rPr>
          <w:b/>
        </w:rPr>
        <w:t>и</w:t>
      </w:r>
      <w:r>
        <w:rPr>
          <w:b/>
        </w:rPr>
        <w:t>альные и медицинские услуги;</w:t>
      </w:r>
    </w:p>
    <w:p w:rsidR="00E17DC9" w:rsidRPr="001969FB" w:rsidRDefault="00E17DC9" w:rsidP="00E17DC9">
      <w:pPr>
        <w:pStyle w:val="SingleTxtGR"/>
        <w:rPr>
          <w:b/>
        </w:rPr>
      </w:pPr>
      <w:r w:rsidRPr="001969FB">
        <w:rPr>
          <w:b/>
        </w:rPr>
        <w:tab/>
      </w:r>
      <w:r>
        <w:rPr>
          <w:b/>
          <w:lang w:val="en-US"/>
        </w:rPr>
        <w:t>d</w:t>
      </w:r>
      <w:r w:rsidRPr="001969FB">
        <w:rPr>
          <w:b/>
        </w:rPr>
        <w:t>)</w:t>
      </w:r>
      <w:r w:rsidRPr="001969FB">
        <w:rPr>
          <w:b/>
        </w:rPr>
        <w:tab/>
      </w:r>
      <w:r>
        <w:rPr>
          <w:b/>
        </w:rPr>
        <w:t>предоставить детям-инвалидам эффективный доступ к надл</w:t>
      </w:r>
      <w:r>
        <w:rPr>
          <w:b/>
        </w:rPr>
        <w:t>е</w:t>
      </w:r>
      <w:r>
        <w:rPr>
          <w:b/>
        </w:rPr>
        <w:t>жащим социальным и медицинским услугам, а также к качественному и всеобщему образованию;</w:t>
      </w:r>
    </w:p>
    <w:p w:rsidR="00E17DC9" w:rsidRPr="001969FB" w:rsidRDefault="00E17DC9" w:rsidP="00E17DC9">
      <w:pPr>
        <w:pStyle w:val="SingleTxtGR"/>
        <w:rPr>
          <w:b/>
        </w:rPr>
      </w:pPr>
      <w:r w:rsidRPr="001969FB">
        <w:rPr>
          <w:b/>
        </w:rPr>
        <w:tab/>
      </w:r>
      <w:r>
        <w:rPr>
          <w:b/>
          <w:lang w:val="en-US"/>
        </w:rPr>
        <w:t>e</w:t>
      </w:r>
      <w:r w:rsidRPr="001969FB">
        <w:rPr>
          <w:b/>
        </w:rPr>
        <w:t>)</w:t>
      </w:r>
      <w:r w:rsidRPr="001969FB">
        <w:rPr>
          <w:b/>
        </w:rPr>
        <w:tab/>
      </w:r>
      <w:r>
        <w:rPr>
          <w:b/>
        </w:rPr>
        <w:t>продолжать усилия по проведению информационно-просветительских кампаний с целью привлечения внимания населения к правам и особым потребностям детей-инвалидов и поощрения их интегр</w:t>
      </w:r>
      <w:r>
        <w:rPr>
          <w:b/>
        </w:rPr>
        <w:t>а</w:t>
      </w:r>
      <w:r>
        <w:rPr>
          <w:b/>
        </w:rPr>
        <w:t>ции в систему образования и в общество;</w:t>
      </w:r>
    </w:p>
    <w:p w:rsidR="00E17DC9" w:rsidRPr="001969FB" w:rsidRDefault="00E17DC9" w:rsidP="00E17DC9">
      <w:pPr>
        <w:pStyle w:val="SingleTxtGR"/>
        <w:rPr>
          <w:b/>
        </w:rPr>
      </w:pPr>
      <w:r w:rsidRPr="001969FB">
        <w:rPr>
          <w:b/>
        </w:rPr>
        <w:tab/>
      </w:r>
      <w:r>
        <w:rPr>
          <w:b/>
          <w:lang w:val="en-US"/>
        </w:rPr>
        <w:t>f</w:t>
      </w:r>
      <w:r w:rsidRPr="001969FB">
        <w:rPr>
          <w:b/>
        </w:rPr>
        <w:t>)</w:t>
      </w:r>
      <w:r w:rsidRPr="001969FB">
        <w:rPr>
          <w:b/>
        </w:rPr>
        <w:tab/>
      </w:r>
      <w:r>
        <w:rPr>
          <w:b/>
        </w:rPr>
        <w:t>организовать соответствующую подготовку для таких специ</w:t>
      </w:r>
      <w:r>
        <w:rPr>
          <w:b/>
        </w:rPr>
        <w:t>а</w:t>
      </w:r>
      <w:r>
        <w:rPr>
          <w:b/>
        </w:rPr>
        <w:t>листов, работающих с детьми-инвалидами, как учителя, социальные р</w:t>
      </w:r>
      <w:r>
        <w:rPr>
          <w:b/>
        </w:rPr>
        <w:t>а</w:t>
      </w:r>
      <w:r>
        <w:rPr>
          <w:b/>
        </w:rPr>
        <w:t>ботники, врачи, средний медицинский и вспомогательный персонал.</w:t>
      </w:r>
    </w:p>
    <w:p w:rsidR="00E17DC9" w:rsidRDefault="00E17DC9" w:rsidP="00E17DC9">
      <w:pPr>
        <w:pStyle w:val="H23GR"/>
      </w:pPr>
      <w:r>
        <w:tab/>
      </w:r>
      <w:r>
        <w:tab/>
        <w:t>Охрана здоровья и медицинское обслуживание</w:t>
      </w:r>
    </w:p>
    <w:p w:rsidR="00E17DC9" w:rsidRDefault="00E17DC9" w:rsidP="00E17DC9">
      <w:pPr>
        <w:pStyle w:val="SingleTxtGR"/>
      </w:pPr>
      <w:r>
        <w:t>53.</w:t>
      </w:r>
      <w:r>
        <w:tab/>
        <w:t>Комитет приветствует стратегию развития сектора здравоохранения на 2001−2015 годы, Национальную программу по репродуктивному здоровью, а также Стратегию комплексного лечения детских болезней. Он с удовлетворен</w:t>
      </w:r>
      <w:r>
        <w:t>и</w:t>
      </w:r>
      <w:r>
        <w:t>ем отмечает усилия государства-участника в области укрепления здоровья м</w:t>
      </w:r>
      <w:r>
        <w:t>а</w:t>
      </w:r>
      <w:r>
        <w:t>тери и ребенка, включая принятие Национального плана в области питания, создание Национального комитета по вопросам питания, а также разработку программ и политики в целях повышения охвата ва</w:t>
      </w:r>
      <w:r>
        <w:t>к</w:t>
      </w:r>
      <w:r>
        <w:t>цинацией, предоставления доступа к питьевому водоснабжению и найма медицинского персонала. Вместе с тем Комитет обеспокоен по поводу сохраняющейся недостаточности фина</w:t>
      </w:r>
      <w:r>
        <w:t>н</w:t>
      </w:r>
      <w:r>
        <w:t>совых средств, выделяемых сектору здравоохранения. Комитет серьезно обе</w:t>
      </w:r>
      <w:r>
        <w:t>с</w:t>
      </w:r>
      <w:r>
        <w:t>покоен тем, что различные принятые меры не сопровождаются значительным сокращением уровней младенческой и детской смертности, недоедания и мат</w:t>
      </w:r>
      <w:r>
        <w:t>е</w:t>
      </w:r>
      <w:r>
        <w:t>ринской смертности, которые по-прежнему остаются высокими, а также тем, что охват вакцинацией все еще остается ограниченным. Комитет по-прежнему обеспокоен масштабами недоедания в стране, продолжающейся н</w:t>
      </w:r>
      <w:r>
        <w:t>е</w:t>
      </w:r>
      <w:r>
        <w:t>хваткой безопасной питьевой воды, неадекватной санитарно-гигиенической инфр</w:t>
      </w:r>
      <w:r>
        <w:t>а</w:t>
      </w:r>
      <w:r>
        <w:t>структурой, особенно в сельских районах, а также недостаточным кол</w:t>
      </w:r>
      <w:r>
        <w:t>и</w:t>
      </w:r>
      <w:r>
        <w:t>чеством медицинских учреждений и нехваткой квалифицированного медицинского пе</w:t>
      </w:r>
      <w:r>
        <w:t>р</w:t>
      </w:r>
      <w:r>
        <w:t>сонала.</w:t>
      </w:r>
    </w:p>
    <w:p w:rsidR="00E17DC9" w:rsidRDefault="00E17DC9" w:rsidP="00E17DC9">
      <w:pPr>
        <w:pStyle w:val="SingleTxtGR"/>
        <w:rPr>
          <w:b/>
        </w:rPr>
      </w:pPr>
      <w:r>
        <w:t>54.</w:t>
      </w:r>
      <w:r>
        <w:tab/>
      </w:r>
      <w:r>
        <w:rPr>
          <w:b/>
        </w:rPr>
        <w:t>Комитет настоятельно рекомендует государству-участнику:</w:t>
      </w:r>
    </w:p>
    <w:p w:rsidR="00E17DC9" w:rsidRPr="00841009" w:rsidRDefault="00E17DC9" w:rsidP="00E17DC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1F50D8">
        <w:rPr>
          <w:b/>
        </w:rPr>
        <w:t>)</w:t>
      </w:r>
      <w:r w:rsidRPr="001F50D8">
        <w:rPr>
          <w:b/>
        </w:rPr>
        <w:tab/>
      </w:r>
      <w:r>
        <w:rPr>
          <w:b/>
        </w:rPr>
        <w:t>активизировать усилия по укреплению состояния здоровья д</w:t>
      </w:r>
      <w:r>
        <w:rPr>
          <w:b/>
        </w:rPr>
        <w:t>е</w:t>
      </w:r>
      <w:r>
        <w:rPr>
          <w:b/>
        </w:rPr>
        <w:t xml:space="preserve">тей и увеличить бюджетные ассигнования на цели медицинской помощи за счет поддержки программ достаточными и </w:t>
      </w:r>
      <w:proofErr w:type="spellStart"/>
      <w:r>
        <w:rPr>
          <w:b/>
        </w:rPr>
        <w:t>адресно</w:t>
      </w:r>
      <w:proofErr w:type="spellEnd"/>
      <w:r>
        <w:rPr>
          <w:b/>
        </w:rPr>
        <w:t xml:space="preserve"> направляемыми ресу</w:t>
      </w:r>
      <w:r>
        <w:rPr>
          <w:b/>
        </w:rPr>
        <w:t>р</w:t>
      </w:r>
      <w:r>
        <w:rPr>
          <w:b/>
        </w:rPr>
        <w:t>сами;</w:t>
      </w:r>
    </w:p>
    <w:p w:rsidR="00E17DC9" w:rsidRPr="001F50D8" w:rsidRDefault="00E17DC9" w:rsidP="00E17DC9">
      <w:pPr>
        <w:pStyle w:val="SingleTxtGR"/>
        <w:rPr>
          <w:b/>
        </w:rPr>
      </w:pPr>
      <w:r w:rsidRPr="001F50D8">
        <w:rPr>
          <w:b/>
        </w:rPr>
        <w:tab/>
      </w:r>
      <w:r>
        <w:rPr>
          <w:b/>
          <w:lang w:val="en-US"/>
        </w:rPr>
        <w:t>b</w:t>
      </w:r>
      <w:r w:rsidRPr="001F50D8">
        <w:rPr>
          <w:b/>
        </w:rPr>
        <w:t>)</w:t>
      </w:r>
      <w:r w:rsidRPr="001F50D8">
        <w:rPr>
          <w:b/>
        </w:rPr>
        <w:tab/>
      </w:r>
      <w:r>
        <w:rPr>
          <w:b/>
        </w:rPr>
        <w:t>выполнить Стратегию развития сектора здравоохранения на 2001−2015 годы, обеспечивая адекватный доступ всем детям к медици</w:t>
      </w:r>
      <w:r>
        <w:rPr>
          <w:b/>
        </w:rPr>
        <w:t>н</w:t>
      </w:r>
      <w:r>
        <w:rPr>
          <w:b/>
        </w:rPr>
        <w:t xml:space="preserve">ским услугам при </w:t>
      </w:r>
      <w:proofErr w:type="spellStart"/>
      <w:r>
        <w:rPr>
          <w:b/>
        </w:rPr>
        <w:t>уделении</w:t>
      </w:r>
      <w:proofErr w:type="spellEnd"/>
      <w:r>
        <w:rPr>
          <w:b/>
        </w:rPr>
        <w:t xml:space="preserve"> особого внимания девочкам и детям, прож</w:t>
      </w:r>
      <w:r>
        <w:rPr>
          <w:b/>
        </w:rPr>
        <w:t>и</w:t>
      </w:r>
      <w:r>
        <w:rPr>
          <w:b/>
        </w:rPr>
        <w:t>вающим в отдаленных сел</w:t>
      </w:r>
      <w:r>
        <w:rPr>
          <w:b/>
        </w:rPr>
        <w:t>ь</w:t>
      </w:r>
      <w:r>
        <w:rPr>
          <w:b/>
        </w:rPr>
        <w:t>ских районах;</w:t>
      </w:r>
    </w:p>
    <w:p w:rsidR="00E17DC9" w:rsidRPr="001F50D8" w:rsidRDefault="00E17DC9" w:rsidP="00E17DC9">
      <w:pPr>
        <w:pStyle w:val="SingleTxtGR"/>
        <w:rPr>
          <w:b/>
        </w:rPr>
      </w:pPr>
      <w:r w:rsidRPr="001F50D8">
        <w:rPr>
          <w:b/>
        </w:rPr>
        <w:tab/>
      </w:r>
      <w:r>
        <w:rPr>
          <w:b/>
          <w:lang w:val="en-US"/>
        </w:rPr>
        <w:t>c</w:t>
      </w:r>
      <w:r w:rsidRPr="001F50D8">
        <w:rPr>
          <w:b/>
        </w:rPr>
        <w:t>)</w:t>
      </w:r>
      <w:r w:rsidRPr="001F50D8">
        <w:rPr>
          <w:b/>
        </w:rPr>
        <w:tab/>
      </w:r>
      <w:r>
        <w:rPr>
          <w:b/>
        </w:rPr>
        <w:t>продолжать усилия, в том числе за счет выделения финансовых средств, направленные на расширение охвата вакцинацией во всех частях страны;</w:t>
      </w:r>
    </w:p>
    <w:p w:rsidR="00E17DC9" w:rsidRPr="00D8108D" w:rsidRDefault="00E17DC9" w:rsidP="00E17DC9">
      <w:pPr>
        <w:pStyle w:val="SingleTxtGR"/>
        <w:rPr>
          <w:b/>
        </w:rPr>
      </w:pPr>
      <w:r w:rsidRPr="001F50D8">
        <w:rPr>
          <w:b/>
        </w:rPr>
        <w:tab/>
      </w:r>
      <w:r>
        <w:rPr>
          <w:b/>
          <w:lang w:val="en-US"/>
        </w:rPr>
        <w:t>d</w:t>
      </w:r>
      <w:r w:rsidRPr="00D8108D">
        <w:rPr>
          <w:b/>
        </w:rPr>
        <w:t>)</w:t>
      </w:r>
      <w:r w:rsidRPr="00D8108D">
        <w:rPr>
          <w:b/>
        </w:rPr>
        <w:tab/>
      </w:r>
      <w:r>
        <w:rPr>
          <w:b/>
        </w:rPr>
        <w:t xml:space="preserve">принять дальнейшие меры по сокращению младенческой и детской смертности, особенно за счет </w:t>
      </w:r>
      <w:proofErr w:type="spellStart"/>
      <w:r>
        <w:rPr>
          <w:b/>
        </w:rPr>
        <w:t>уделения</w:t>
      </w:r>
      <w:proofErr w:type="spellEnd"/>
      <w:r>
        <w:rPr>
          <w:b/>
        </w:rPr>
        <w:t xml:space="preserve"> особого внимания проф</w:t>
      </w:r>
      <w:r>
        <w:rPr>
          <w:b/>
        </w:rPr>
        <w:t>и</w:t>
      </w:r>
      <w:r>
        <w:rPr>
          <w:b/>
        </w:rPr>
        <w:t>лактике и лечению;</w:t>
      </w:r>
    </w:p>
    <w:p w:rsidR="00E17DC9" w:rsidRPr="00D8108D" w:rsidRDefault="00E17DC9" w:rsidP="00E17DC9">
      <w:pPr>
        <w:pStyle w:val="SingleTxtGR"/>
        <w:rPr>
          <w:b/>
        </w:rPr>
      </w:pPr>
      <w:r w:rsidRPr="00D8108D">
        <w:rPr>
          <w:b/>
        </w:rPr>
        <w:tab/>
      </w:r>
      <w:r>
        <w:rPr>
          <w:b/>
          <w:lang w:val="en-US"/>
        </w:rPr>
        <w:t>e</w:t>
      </w:r>
      <w:r w:rsidRPr="00D8108D">
        <w:rPr>
          <w:b/>
        </w:rPr>
        <w:t>)</w:t>
      </w:r>
      <w:r w:rsidRPr="00D8108D">
        <w:rPr>
          <w:b/>
        </w:rPr>
        <w:tab/>
      </w:r>
      <w:r>
        <w:rPr>
          <w:b/>
        </w:rPr>
        <w:t>продолжать уделять особое внимание проблеме недоедания ср</w:t>
      </w:r>
      <w:r>
        <w:rPr>
          <w:b/>
        </w:rPr>
        <w:t>е</w:t>
      </w:r>
      <w:r>
        <w:rPr>
          <w:b/>
        </w:rPr>
        <w:t>ди детей и обеспечить, чтобы меры по борьбе с недоеданием были полн</w:t>
      </w:r>
      <w:r>
        <w:rPr>
          <w:b/>
        </w:rPr>
        <w:t>о</w:t>
      </w:r>
      <w:r>
        <w:rPr>
          <w:b/>
        </w:rPr>
        <w:t>стью интегрированы в программы и политику Министерства здравоохр</w:t>
      </w:r>
      <w:r>
        <w:rPr>
          <w:b/>
        </w:rPr>
        <w:t>а</w:t>
      </w:r>
      <w:r>
        <w:rPr>
          <w:b/>
        </w:rPr>
        <w:t>нения и в Документ о стратегии роста и занятости. В этой связи государс</w:t>
      </w:r>
      <w:r>
        <w:rPr>
          <w:b/>
        </w:rPr>
        <w:t>т</w:t>
      </w:r>
      <w:r>
        <w:rPr>
          <w:b/>
        </w:rPr>
        <w:t>ву-участнику следует обеспечить, чтобы осуществляемые меры примен</w:t>
      </w:r>
      <w:r>
        <w:rPr>
          <w:b/>
        </w:rPr>
        <w:t>я</w:t>
      </w:r>
      <w:r>
        <w:rPr>
          <w:b/>
        </w:rPr>
        <w:t>лись по отношению ко всем детям во всех регионах без какой-либо ди</w:t>
      </w:r>
      <w:r>
        <w:rPr>
          <w:b/>
        </w:rPr>
        <w:t>с</w:t>
      </w:r>
      <w:r>
        <w:rPr>
          <w:b/>
        </w:rPr>
        <w:t>криминации и подкреплялись конкретными бюджетными ассигнованиями на борьбу с недоеданием;</w:t>
      </w:r>
    </w:p>
    <w:p w:rsidR="00E17DC9" w:rsidRPr="00D8108D" w:rsidRDefault="00E17DC9" w:rsidP="00E17DC9">
      <w:pPr>
        <w:pStyle w:val="SingleTxtGR"/>
        <w:rPr>
          <w:b/>
        </w:rPr>
      </w:pPr>
      <w:r w:rsidRPr="00D8108D">
        <w:rPr>
          <w:b/>
        </w:rPr>
        <w:tab/>
      </w:r>
      <w:r>
        <w:rPr>
          <w:b/>
          <w:lang w:val="en-US"/>
        </w:rPr>
        <w:t>f</w:t>
      </w:r>
      <w:r w:rsidRPr="00D8108D">
        <w:rPr>
          <w:b/>
        </w:rPr>
        <w:t>)</w:t>
      </w:r>
      <w:r>
        <w:rPr>
          <w:b/>
        </w:rPr>
        <w:tab/>
        <w:t>обеспечить национальный Комитет по вопросам питания соо</w:t>
      </w:r>
      <w:r>
        <w:rPr>
          <w:b/>
        </w:rPr>
        <w:t>т</w:t>
      </w:r>
      <w:r>
        <w:rPr>
          <w:b/>
        </w:rPr>
        <w:t>ветствующим уровнем полномочий и надлежащими людскими, технич</w:t>
      </w:r>
      <w:r>
        <w:rPr>
          <w:b/>
        </w:rPr>
        <w:t>е</w:t>
      </w:r>
      <w:r>
        <w:rPr>
          <w:b/>
        </w:rPr>
        <w:t>скими и финансовыми ресурсами, а также предусмотреть, чтобы он в</w:t>
      </w:r>
      <w:r>
        <w:rPr>
          <w:b/>
        </w:rPr>
        <w:t>ы</w:t>
      </w:r>
      <w:r>
        <w:rPr>
          <w:b/>
        </w:rPr>
        <w:t>полнял эффективную координирующую роль в усилиях по сокращению масштабов недоедания среди детей;</w:t>
      </w:r>
    </w:p>
    <w:p w:rsidR="00E17DC9" w:rsidRPr="00D8108D" w:rsidRDefault="00E17DC9" w:rsidP="00E17DC9">
      <w:pPr>
        <w:pStyle w:val="SingleTxtGR"/>
        <w:rPr>
          <w:b/>
        </w:rPr>
      </w:pPr>
      <w:r w:rsidRPr="00D8108D">
        <w:rPr>
          <w:b/>
        </w:rPr>
        <w:tab/>
      </w:r>
      <w:r>
        <w:rPr>
          <w:b/>
          <w:lang w:val="en-US"/>
        </w:rPr>
        <w:t>g</w:t>
      </w:r>
      <w:r w:rsidRPr="00D8108D">
        <w:rPr>
          <w:b/>
        </w:rPr>
        <w:t>)</w:t>
      </w:r>
      <w:r w:rsidRPr="00D8108D">
        <w:rPr>
          <w:b/>
        </w:rPr>
        <w:tab/>
      </w:r>
      <w:r>
        <w:rPr>
          <w:b/>
        </w:rPr>
        <w:t>активизировать усилия по сокращению материнской смертн</w:t>
      </w:r>
      <w:r>
        <w:rPr>
          <w:b/>
        </w:rPr>
        <w:t>о</w:t>
      </w:r>
      <w:r>
        <w:rPr>
          <w:b/>
        </w:rPr>
        <w:t>сти по всей стране и разработать учитывающие культурные особенности услуги в области здравоохранения для беременных женщин;</w:t>
      </w:r>
    </w:p>
    <w:p w:rsidR="00E17DC9" w:rsidRPr="00D8108D" w:rsidRDefault="00E17DC9" w:rsidP="00E17DC9">
      <w:pPr>
        <w:pStyle w:val="SingleTxtGR"/>
        <w:rPr>
          <w:b/>
        </w:rPr>
      </w:pPr>
      <w:r w:rsidRPr="00D8108D">
        <w:rPr>
          <w:b/>
        </w:rPr>
        <w:tab/>
      </w:r>
      <w:r>
        <w:rPr>
          <w:b/>
          <w:lang w:val="en-US"/>
        </w:rPr>
        <w:t>h</w:t>
      </w:r>
      <w:r w:rsidRPr="00D8108D">
        <w:rPr>
          <w:b/>
        </w:rPr>
        <w:t>)</w:t>
      </w:r>
      <w:r w:rsidRPr="00D8108D">
        <w:rPr>
          <w:b/>
        </w:rPr>
        <w:tab/>
      </w:r>
      <w:r>
        <w:rPr>
          <w:b/>
        </w:rPr>
        <w:t>принять дополнительные меры по улучшению доступа к без</w:t>
      </w:r>
      <w:r>
        <w:rPr>
          <w:b/>
        </w:rPr>
        <w:t>о</w:t>
      </w:r>
      <w:r>
        <w:rPr>
          <w:b/>
        </w:rPr>
        <w:t>пасной питьевой воде и повысить качество услуг в области санитарии;</w:t>
      </w:r>
    </w:p>
    <w:p w:rsidR="00E17DC9" w:rsidRPr="00D8108D" w:rsidRDefault="00E17DC9" w:rsidP="00E17DC9">
      <w:pPr>
        <w:pStyle w:val="SingleTxtGR"/>
        <w:rPr>
          <w:b/>
        </w:rPr>
      </w:pPr>
      <w:r w:rsidRPr="00D8108D">
        <w:rPr>
          <w:b/>
        </w:rPr>
        <w:tab/>
      </w:r>
      <w:proofErr w:type="spellStart"/>
      <w:r>
        <w:rPr>
          <w:b/>
          <w:lang w:val="en-US"/>
        </w:rPr>
        <w:t>i</w:t>
      </w:r>
      <w:proofErr w:type="spellEnd"/>
      <w:r w:rsidRPr="00D8108D">
        <w:rPr>
          <w:b/>
        </w:rPr>
        <w:t>)</w:t>
      </w:r>
      <w:r w:rsidRPr="00D8108D">
        <w:rPr>
          <w:b/>
        </w:rPr>
        <w:tab/>
      </w:r>
      <w:r>
        <w:rPr>
          <w:b/>
        </w:rPr>
        <w:t xml:space="preserve">укрепить инфраструктуру медицинской помощи и расширить </w:t>
      </w:r>
      <w:proofErr w:type="spellStart"/>
      <w:r>
        <w:rPr>
          <w:b/>
        </w:rPr>
        <w:t>найм</w:t>
      </w:r>
      <w:proofErr w:type="spellEnd"/>
      <w:r>
        <w:rPr>
          <w:b/>
        </w:rPr>
        <w:t xml:space="preserve"> и подготовку медицинских работников с целью удовлетворения п</w:t>
      </w:r>
      <w:r>
        <w:rPr>
          <w:b/>
        </w:rPr>
        <w:t>о</w:t>
      </w:r>
      <w:r>
        <w:rPr>
          <w:b/>
        </w:rPr>
        <w:t>требностей детей во всех частях страны, преимущественно на уровне пе</w:t>
      </w:r>
      <w:r>
        <w:rPr>
          <w:b/>
        </w:rPr>
        <w:t>р</w:t>
      </w:r>
      <w:r>
        <w:rPr>
          <w:b/>
        </w:rPr>
        <w:t>вичной медико-санитарной помощи.</w:t>
      </w:r>
    </w:p>
    <w:p w:rsidR="00E17DC9" w:rsidRDefault="00E17DC9" w:rsidP="00E17DC9">
      <w:pPr>
        <w:pStyle w:val="H23GR"/>
      </w:pPr>
      <w:r>
        <w:tab/>
      </w:r>
      <w:r>
        <w:tab/>
        <w:t>Грудное вскармливание</w:t>
      </w:r>
    </w:p>
    <w:p w:rsidR="00E17DC9" w:rsidRDefault="00E17DC9" w:rsidP="00E17DC9">
      <w:pPr>
        <w:pStyle w:val="SingleTxtGR"/>
      </w:pPr>
      <w:r>
        <w:t>55.</w:t>
      </w:r>
      <w:r>
        <w:tab/>
        <w:t>Комитет одобряет принятие государством-участником в 2005 году пол</w:t>
      </w:r>
      <w:r>
        <w:t>и</w:t>
      </w:r>
      <w:r>
        <w:t>тики в области грудного вскармливания и Национального свода правил сбыта детского питания в соответствии с Международным сводом правил. Тем не м</w:t>
      </w:r>
      <w:r>
        <w:t>е</w:t>
      </w:r>
      <w:r>
        <w:t>нее Комитет по-прежнему обеспокоен ограниченностью достигнутого прогре</w:t>
      </w:r>
      <w:r>
        <w:t>с</w:t>
      </w:r>
      <w:r>
        <w:t>са и недостаточностью ресурсов, выделяемых на детское питание, включая грудное вскармливание. Кроме того, Комитет выражает сожаление в связи с низкими показателями исключительно грудного вскармливания, а также в связи с недостаточностью информации по вопросам грудного вскармливания среди медицинских работников и традиционных лидеров, особенно в сельских ра</w:t>
      </w:r>
      <w:r>
        <w:t>й</w:t>
      </w:r>
      <w:r>
        <w:t xml:space="preserve">онах. </w:t>
      </w:r>
    </w:p>
    <w:p w:rsidR="00E17DC9" w:rsidRDefault="00E17DC9" w:rsidP="00E17DC9">
      <w:pPr>
        <w:pStyle w:val="SingleTxtGR"/>
        <w:rPr>
          <w:b/>
        </w:rPr>
      </w:pPr>
      <w:r>
        <w:t>56.</w:t>
      </w:r>
      <w:r>
        <w:tab/>
      </w:r>
      <w:r>
        <w:rPr>
          <w:b/>
        </w:rPr>
        <w:t>Комитет предлагает государству-участнику продолжать усилия по поощрению грудного вскармливания и настоятельно призывает государс</w:t>
      </w:r>
      <w:r>
        <w:rPr>
          <w:b/>
        </w:rPr>
        <w:t>т</w:t>
      </w:r>
      <w:r>
        <w:rPr>
          <w:b/>
        </w:rPr>
        <w:t>во-участник: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эффективно проводить политику в области грудного вскармл</w:t>
      </w:r>
      <w:r>
        <w:rPr>
          <w:b/>
        </w:rPr>
        <w:t>и</w:t>
      </w:r>
      <w:r>
        <w:rPr>
          <w:b/>
        </w:rPr>
        <w:t>вания, а также осуществлять на практике Национальный свод правил в области детского питания и выделить достаточные ресурсы для их осущ</w:t>
      </w:r>
      <w:r>
        <w:rPr>
          <w:b/>
        </w:rPr>
        <w:t>е</w:t>
      </w:r>
      <w:r>
        <w:rPr>
          <w:b/>
        </w:rPr>
        <w:t>ствления и контроля за их соблюдением, особенно в сельских районах;</w:t>
      </w:r>
    </w:p>
    <w:p w:rsidR="00E17DC9" w:rsidRPr="00887796" w:rsidRDefault="00E17DC9" w:rsidP="00E17DC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887796">
        <w:rPr>
          <w:b/>
        </w:rPr>
        <w:t>)</w:t>
      </w:r>
      <w:r w:rsidRPr="00887796">
        <w:rPr>
          <w:b/>
        </w:rPr>
        <w:tab/>
      </w:r>
      <w:r>
        <w:rPr>
          <w:b/>
        </w:rPr>
        <w:t>включить раздел грудного вскармливания в ежегодные бю</w:t>
      </w:r>
      <w:r>
        <w:rPr>
          <w:b/>
        </w:rPr>
        <w:t>д</w:t>
      </w:r>
      <w:r>
        <w:rPr>
          <w:b/>
        </w:rPr>
        <w:t>жетные а</w:t>
      </w:r>
      <w:r>
        <w:rPr>
          <w:b/>
        </w:rPr>
        <w:t>с</w:t>
      </w:r>
      <w:r>
        <w:rPr>
          <w:b/>
        </w:rPr>
        <w:t>сигнования Министерства здравоохранения;</w:t>
      </w:r>
    </w:p>
    <w:p w:rsidR="00E17DC9" w:rsidRPr="00812723" w:rsidRDefault="00E17DC9" w:rsidP="00E17DC9">
      <w:pPr>
        <w:pStyle w:val="SingleTxtGR"/>
        <w:rPr>
          <w:b/>
        </w:rPr>
      </w:pPr>
      <w:r w:rsidRPr="00887796">
        <w:rPr>
          <w:b/>
        </w:rPr>
        <w:tab/>
      </w:r>
      <w:r>
        <w:rPr>
          <w:b/>
          <w:lang w:val="en-US"/>
        </w:rPr>
        <w:t>c</w:t>
      </w:r>
      <w:r w:rsidRPr="00812723">
        <w:rPr>
          <w:b/>
        </w:rPr>
        <w:t>)</w:t>
      </w:r>
      <w:r w:rsidRPr="00812723">
        <w:rPr>
          <w:b/>
        </w:rPr>
        <w:tab/>
      </w:r>
      <w:r>
        <w:rPr>
          <w:b/>
        </w:rPr>
        <w:t>создать объединенную систему сбора данных по грудному вскармлив</w:t>
      </w:r>
      <w:r>
        <w:rPr>
          <w:b/>
        </w:rPr>
        <w:t>а</w:t>
      </w:r>
      <w:r>
        <w:rPr>
          <w:b/>
        </w:rPr>
        <w:t>нию в разбивке по возрасту, полу, этнической группе, региону и другим относ</w:t>
      </w:r>
      <w:r>
        <w:rPr>
          <w:b/>
        </w:rPr>
        <w:t>я</w:t>
      </w:r>
      <w:r>
        <w:rPr>
          <w:b/>
        </w:rPr>
        <w:t>щимся к детям показателям в соответствии с Конвенцией;</w:t>
      </w:r>
    </w:p>
    <w:p w:rsidR="00E17DC9" w:rsidRPr="00812723" w:rsidRDefault="00E17DC9" w:rsidP="00E17DC9">
      <w:pPr>
        <w:pStyle w:val="SingleTxtGR"/>
        <w:rPr>
          <w:b/>
        </w:rPr>
      </w:pPr>
      <w:r w:rsidRPr="00812723">
        <w:rPr>
          <w:b/>
        </w:rPr>
        <w:tab/>
      </w:r>
      <w:r>
        <w:rPr>
          <w:b/>
          <w:lang w:val="en-US"/>
        </w:rPr>
        <w:t>d</w:t>
      </w:r>
      <w:r w:rsidRPr="00046BE3">
        <w:rPr>
          <w:b/>
        </w:rPr>
        <w:t>)</w:t>
      </w:r>
      <w:r w:rsidRPr="00046BE3">
        <w:rPr>
          <w:b/>
        </w:rPr>
        <w:tab/>
      </w:r>
      <w:r>
        <w:rPr>
          <w:b/>
        </w:rPr>
        <w:t>обеспечить всестороннее участие гражданского общества, включая НПО, занимающиеся вопросами грудного вскармливания и пит</w:t>
      </w:r>
      <w:r>
        <w:rPr>
          <w:b/>
        </w:rPr>
        <w:t>а</w:t>
      </w:r>
      <w:r>
        <w:rPr>
          <w:b/>
        </w:rPr>
        <w:t>ния детей мла</w:t>
      </w:r>
      <w:r>
        <w:rPr>
          <w:b/>
        </w:rPr>
        <w:t>д</w:t>
      </w:r>
      <w:r>
        <w:rPr>
          <w:b/>
        </w:rPr>
        <w:t>шего возраста, в разработке и осуществлении национальной политики и программ в области грудного вскармливания;</w:t>
      </w:r>
    </w:p>
    <w:p w:rsidR="00E17DC9" w:rsidRPr="00046BE3" w:rsidRDefault="00E17DC9" w:rsidP="00E17DC9">
      <w:pPr>
        <w:pStyle w:val="SingleTxtGR"/>
        <w:rPr>
          <w:b/>
        </w:rPr>
      </w:pPr>
      <w:r w:rsidRPr="00046BE3">
        <w:rPr>
          <w:b/>
        </w:rPr>
        <w:tab/>
      </w:r>
      <w:r>
        <w:rPr>
          <w:b/>
          <w:lang w:val="en-US"/>
        </w:rPr>
        <w:t>e</w:t>
      </w:r>
      <w:r w:rsidRPr="00046BE3">
        <w:rPr>
          <w:b/>
        </w:rPr>
        <w:t>)</w:t>
      </w:r>
      <w:r w:rsidRPr="00046BE3">
        <w:rPr>
          <w:b/>
        </w:rPr>
        <w:tab/>
      </w:r>
      <w:r>
        <w:rPr>
          <w:b/>
        </w:rPr>
        <w:t>повысить осведомленность и информированность матерей о важности исключительно грудного вскармливания новорожденных вплоть до шестимесячного возраста, обеспечить информирование и привлечение традиционных лидеров к решению этой проблемы и подготовку медици</w:t>
      </w:r>
      <w:r>
        <w:rPr>
          <w:b/>
        </w:rPr>
        <w:t>н</w:t>
      </w:r>
      <w:r>
        <w:rPr>
          <w:b/>
        </w:rPr>
        <w:t>ских работников;</w:t>
      </w:r>
    </w:p>
    <w:p w:rsidR="00E17DC9" w:rsidRPr="008E4C1B" w:rsidRDefault="00E17DC9" w:rsidP="00E17DC9">
      <w:pPr>
        <w:pStyle w:val="SingleTxtGR"/>
        <w:rPr>
          <w:b/>
        </w:rPr>
      </w:pPr>
      <w:r w:rsidRPr="00046BE3">
        <w:rPr>
          <w:b/>
        </w:rPr>
        <w:tab/>
      </w:r>
      <w:r>
        <w:rPr>
          <w:b/>
          <w:lang w:val="en-US"/>
        </w:rPr>
        <w:t>f</w:t>
      </w:r>
      <w:r w:rsidRPr="008E4C1B">
        <w:rPr>
          <w:b/>
        </w:rPr>
        <w:t>)</w:t>
      </w:r>
      <w:r w:rsidRPr="008E4C1B">
        <w:rPr>
          <w:b/>
        </w:rPr>
        <w:tab/>
      </w:r>
      <w:r>
        <w:rPr>
          <w:b/>
        </w:rPr>
        <w:t>обеспечить широкое распространение существующего Наци</w:t>
      </w:r>
      <w:r>
        <w:rPr>
          <w:b/>
        </w:rPr>
        <w:t>о</w:t>
      </w:r>
      <w:r>
        <w:rPr>
          <w:b/>
        </w:rPr>
        <w:t>нального свода правил в области детского питания среди населения и его перевод на все с</w:t>
      </w:r>
      <w:r>
        <w:rPr>
          <w:b/>
        </w:rPr>
        <w:t>о</w:t>
      </w:r>
      <w:r>
        <w:rPr>
          <w:b/>
        </w:rPr>
        <w:t>ответствующие языки.</w:t>
      </w:r>
    </w:p>
    <w:p w:rsidR="00E17DC9" w:rsidRDefault="00E17DC9" w:rsidP="00E17DC9">
      <w:pPr>
        <w:pStyle w:val="H23GR"/>
      </w:pPr>
      <w:r>
        <w:tab/>
      </w:r>
      <w:r>
        <w:tab/>
        <w:t>Здоровье подростков</w:t>
      </w:r>
    </w:p>
    <w:p w:rsidR="00E17DC9" w:rsidRDefault="00E17DC9" w:rsidP="00E17DC9">
      <w:pPr>
        <w:pStyle w:val="SingleTxtGR"/>
      </w:pPr>
      <w:r>
        <w:t>57.</w:t>
      </w:r>
      <w:r>
        <w:tab/>
        <w:t>Комитет с удовлетворением отмечает, что принятая государством-участником Стратегия сектора здравоохранения учитывает здоровье подростков и что была разр</w:t>
      </w:r>
      <w:r>
        <w:t>а</w:t>
      </w:r>
      <w:r>
        <w:t>ботана Программа по вопросам участия и развития подростков. Кроме того, Комитет отмечает усилия государства-участника по расширению мер профилактики ВИЧ/</w:t>
      </w:r>
      <w:proofErr w:type="spellStart"/>
      <w:r>
        <w:t>СПИДа</w:t>
      </w:r>
      <w:proofErr w:type="spellEnd"/>
      <w:r>
        <w:t xml:space="preserve"> среди подростков. Тем не менее Комитет обе</w:t>
      </w:r>
      <w:r>
        <w:t>с</w:t>
      </w:r>
      <w:r>
        <w:t>покоен ограниченностью информации о здоровье подростков, высоким уровнем подростковых беременностей, возросшим употреблением наркотиков и алког</w:t>
      </w:r>
      <w:r>
        <w:t>о</w:t>
      </w:r>
      <w:r>
        <w:t>ля среди подростков, а также ограниченностью предпринимаемых усилий по предоставлению им надлежащей социальной, психологической, реабилитац</w:t>
      </w:r>
      <w:r>
        <w:t>и</w:t>
      </w:r>
      <w:r>
        <w:t xml:space="preserve">онной и </w:t>
      </w:r>
      <w:proofErr w:type="spellStart"/>
      <w:r>
        <w:t>реинтеграционной</w:t>
      </w:r>
      <w:proofErr w:type="spellEnd"/>
      <w:r>
        <w:t xml:space="preserve"> помощи.</w:t>
      </w:r>
    </w:p>
    <w:p w:rsidR="00E17DC9" w:rsidRDefault="00E17DC9" w:rsidP="00EE4141">
      <w:pPr>
        <w:pStyle w:val="SingleTxtGR"/>
        <w:keepNext/>
        <w:rPr>
          <w:b/>
        </w:rPr>
      </w:pPr>
      <w:r>
        <w:t>58.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E17DC9" w:rsidRPr="008545F9" w:rsidRDefault="00E17DC9" w:rsidP="00E17DC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 широком участии подростков провести всеобъемлющее и</w:t>
      </w:r>
      <w:r>
        <w:rPr>
          <w:b/>
        </w:rPr>
        <w:t>с</w:t>
      </w:r>
      <w:r>
        <w:rPr>
          <w:b/>
        </w:rPr>
        <w:t>следование по оценке характера и масштабов проблем, связанных со зд</w:t>
      </w:r>
      <w:r>
        <w:rPr>
          <w:b/>
        </w:rPr>
        <w:t>о</w:t>
      </w:r>
      <w:r>
        <w:rPr>
          <w:b/>
        </w:rPr>
        <w:t>ровьем подростков, и использовать результаты этого исследования в кач</w:t>
      </w:r>
      <w:r>
        <w:rPr>
          <w:b/>
        </w:rPr>
        <w:t>е</w:t>
      </w:r>
      <w:r>
        <w:rPr>
          <w:b/>
        </w:rPr>
        <w:t>стве основы для разработки политики и программ в области охраны здор</w:t>
      </w:r>
      <w:r>
        <w:rPr>
          <w:b/>
        </w:rPr>
        <w:t>о</w:t>
      </w:r>
      <w:r>
        <w:rPr>
          <w:b/>
        </w:rPr>
        <w:t xml:space="preserve">вья подростков, при </w:t>
      </w:r>
      <w:proofErr w:type="spellStart"/>
      <w:r>
        <w:rPr>
          <w:b/>
        </w:rPr>
        <w:t>уделении</w:t>
      </w:r>
      <w:proofErr w:type="spellEnd"/>
      <w:r>
        <w:rPr>
          <w:b/>
        </w:rPr>
        <w:t xml:space="preserve"> особого внимания девочкам-подросткам, а также инфекциям, передающимся половым путем (</w:t>
      </w:r>
      <w:proofErr w:type="spellStart"/>
      <w:r>
        <w:rPr>
          <w:b/>
        </w:rPr>
        <w:t>ИППП</w:t>
      </w:r>
      <w:proofErr w:type="spellEnd"/>
      <w:r>
        <w:rPr>
          <w:b/>
        </w:rPr>
        <w:t>), и подросткам, не посещающим школу;</w:t>
      </w:r>
    </w:p>
    <w:p w:rsidR="00E17DC9" w:rsidRPr="008545F9" w:rsidRDefault="00E17DC9" w:rsidP="00E17DC9">
      <w:pPr>
        <w:pStyle w:val="SingleTxtGR"/>
        <w:rPr>
          <w:b/>
        </w:rPr>
      </w:pPr>
      <w:r w:rsidRPr="008545F9">
        <w:rPr>
          <w:b/>
        </w:rPr>
        <w:tab/>
      </w:r>
      <w:r>
        <w:rPr>
          <w:b/>
          <w:lang w:val="en-US"/>
        </w:rPr>
        <w:t>b</w:t>
      </w:r>
      <w:r w:rsidRPr="008545F9">
        <w:rPr>
          <w:b/>
        </w:rPr>
        <w:t>)</w:t>
      </w:r>
      <w:r w:rsidRPr="008545F9">
        <w:rPr>
          <w:b/>
        </w:rPr>
        <w:tab/>
      </w:r>
      <w:r>
        <w:rPr>
          <w:b/>
        </w:rPr>
        <w:t>принять любые необходимые меры для сокращения матери</w:t>
      </w:r>
      <w:r>
        <w:rPr>
          <w:b/>
        </w:rPr>
        <w:t>н</w:t>
      </w:r>
      <w:r>
        <w:rPr>
          <w:b/>
        </w:rPr>
        <w:t>ской смертности среди девочек-подростков и обеспечить дальнейшее п</w:t>
      </w:r>
      <w:r>
        <w:rPr>
          <w:b/>
        </w:rPr>
        <w:t>о</w:t>
      </w:r>
      <w:r>
        <w:rPr>
          <w:b/>
        </w:rPr>
        <w:t>вышение осведомленности подростков о важности недопущения ранних беременностей;</w:t>
      </w:r>
    </w:p>
    <w:p w:rsidR="00E17DC9" w:rsidRPr="00F15902" w:rsidRDefault="00E17DC9" w:rsidP="00E17DC9">
      <w:pPr>
        <w:pStyle w:val="SingleTxtGR"/>
        <w:rPr>
          <w:b/>
        </w:rPr>
      </w:pPr>
      <w:r w:rsidRPr="008545F9">
        <w:rPr>
          <w:b/>
        </w:rPr>
        <w:tab/>
      </w:r>
      <w:r>
        <w:rPr>
          <w:b/>
          <w:lang w:val="en-US"/>
        </w:rPr>
        <w:t>c</w:t>
      </w:r>
      <w:r w:rsidRPr="00F15902">
        <w:rPr>
          <w:b/>
        </w:rPr>
        <w:t>)</w:t>
      </w:r>
      <w:r w:rsidRPr="00F15902">
        <w:rPr>
          <w:b/>
        </w:rPr>
        <w:tab/>
      </w:r>
      <w:r>
        <w:rPr>
          <w:b/>
        </w:rPr>
        <w:t>расширить конфиденциальные услуги по вопросам репроду</w:t>
      </w:r>
      <w:r>
        <w:rPr>
          <w:b/>
        </w:rPr>
        <w:t>к</w:t>
      </w:r>
      <w:r>
        <w:rPr>
          <w:b/>
        </w:rPr>
        <w:t>тивного здоровья для подростков и обеспечить улучшение полового восп</w:t>
      </w:r>
      <w:r>
        <w:rPr>
          <w:b/>
        </w:rPr>
        <w:t>и</w:t>
      </w:r>
      <w:r>
        <w:rPr>
          <w:b/>
        </w:rPr>
        <w:t>тания в школах;</w:t>
      </w:r>
    </w:p>
    <w:p w:rsidR="00E17DC9" w:rsidRPr="00F15902" w:rsidRDefault="00E17DC9" w:rsidP="00E17DC9">
      <w:pPr>
        <w:pStyle w:val="SingleTxtGR"/>
        <w:rPr>
          <w:b/>
        </w:rPr>
      </w:pPr>
      <w:r w:rsidRPr="00F15902">
        <w:rPr>
          <w:b/>
        </w:rPr>
        <w:tab/>
      </w:r>
      <w:r>
        <w:rPr>
          <w:b/>
          <w:lang w:val="en-US"/>
        </w:rPr>
        <w:t>d</w:t>
      </w:r>
      <w:r w:rsidRPr="00F15902">
        <w:rPr>
          <w:b/>
        </w:rPr>
        <w:t>)</w:t>
      </w:r>
      <w:r w:rsidRPr="00F15902">
        <w:rPr>
          <w:b/>
        </w:rPr>
        <w:tab/>
      </w:r>
      <w:r>
        <w:rPr>
          <w:b/>
        </w:rPr>
        <w:t>укрепить службы консультирования по вопросам психического здоровья и проблемам, представляющим интерес для подростков, и сделать их доступными для подростков;</w:t>
      </w:r>
    </w:p>
    <w:p w:rsidR="00E17DC9" w:rsidRPr="00F15902" w:rsidRDefault="00E17DC9" w:rsidP="00E17DC9">
      <w:pPr>
        <w:pStyle w:val="SingleTxtGR"/>
        <w:rPr>
          <w:b/>
        </w:rPr>
      </w:pPr>
      <w:r w:rsidRPr="00F15902">
        <w:rPr>
          <w:b/>
        </w:rPr>
        <w:tab/>
      </w:r>
      <w:r>
        <w:rPr>
          <w:b/>
          <w:lang w:val="en-US"/>
        </w:rPr>
        <w:t>e</w:t>
      </w:r>
      <w:r w:rsidRPr="00F15902">
        <w:rPr>
          <w:b/>
        </w:rPr>
        <w:t>)</w:t>
      </w:r>
      <w:r w:rsidRPr="00F15902">
        <w:rPr>
          <w:b/>
        </w:rPr>
        <w:tab/>
      </w:r>
      <w:r>
        <w:rPr>
          <w:b/>
        </w:rPr>
        <w:t>принять надлежащие меры для решения ситуации подростков, употребляющих наркотики и алкоголь, и предоставить им надлежащие с</w:t>
      </w:r>
      <w:r>
        <w:rPr>
          <w:b/>
        </w:rPr>
        <w:t>о</w:t>
      </w:r>
      <w:r>
        <w:rPr>
          <w:b/>
        </w:rPr>
        <w:t xml:space="preserve">циальные, психологические, реабилитационные и </w:t>
      </w:r>
      <w:proofErr w:type="spellStart"/>
      <w:r>
        <w:rPr>
          <w:b/>
        </w:rPr>
        <w:t>реинтеграционные</w:t>
      </w:r>
      <w:proofErr w:type="spellEnd"/>
      <w:r>
        <w:rPr>
          <w:b/>
        </w:rPr>
        <w:t xml:space="preserve"> пр</w:t>
      </w:r>
      <w:r>
        <w:rPr>
          <w:b/>
        </w:rPr>
        <w:t>о</w:t>
      </w:r>
      <w:r>
        <w:rPr>
          <w:b/>
        </w:rPr>
        <w:t>граммы;</w:t>
      </w:r>
    </w:p>
    <w:p w:rsidR="00E17DC9" w:rsidRPr="00F15902" w:rsidRDefault="00E17DC9" w:rsidP="00E17DC9">
      <w:pPr>
        <w:pStyle w:val="SingleTxtGR"/>
        <w:rPr>
          <w:b/>
        </w:rPr>
      </w:pPr>
      <w:r w:rsidRPr="00F15902">
        <w:rPr>
          <w:b/>
        </w:rPr>
        <w:tab/>
      </w:r>
      <w:r>
        <w:rPr>
          <w:b/>
          <w:lang w:val="en-US"/>
        </w:rPr>
        <w:t>f</w:t>
      </w:r>
      <w:r w:rsidRPr="00F15902">
        <w:rPr>
          <w:b/>
        </w:rPr>
        <w:t>)</w:t>
      </w:r>
      <w:r w:rsidRPr="00F15902">
        <w:rPr>
          <w:b/>
        </w:rPr>
        <w:tab/>
      </w:r>
      <w:r>
        <w:rPr>
          <w:b/>
        </w:rPr>
        <w:t>повысить информированность и осведомленность среди подр</w:t>
      </w:r>
      <w:r>
        <w:rPr>
          <w:b/>
        </w:rPr>
        <w:t>о</w:t>
      </w:r>
      <w:r>
        <w:rPr>
          <w:b/>
        </w:rPr>
        <w:t>стков о профилактике ВИЧ/</w:t>
      </w:r>
      <w:proofErr w:type="spellStart"/>
      <w:r>
        <w:rPr>
          <w:b/>
        </w:rPr>
        <w:t>СПИДа</w:t>
      </w:r>
      <w:proofErr w:type="spellEnd"/>
      <w:r>
        <w:rPr>
          <w:b/>
        </w:rPr>
        <w:t xml:space="preserve"> и методах предохранения, включая практику безопа</w:t>
      </w:r>
      <w:r>
        <w:rPr>
          <w:b/>
        </w:rPr>
        <w:t>с</w:t>
      </w:r>
      <w:r>
        <w:rPr>
          <w:b/>
        </w:rPr>
        <w:t>ного секса.</w:t>
      </w:r>
    </w:p>
    <w:p w:rsidR="00E17DC9" w:rsidRDefault="00E17DC9" w:rsidP="00E17DC9">
      <w:pPr>
        <w:pStyle w:val="H23GR"/>
      </w:pPr>
      <w:r>
        <w:tab/>
      </w:r>
      <w:r>
        <w:tab/>
        <w:t>Вредная традиционная практика</w:t>
      </w:r>
    </w:p>
    <w:p w:rsidR="00E17DC9" w:rsidRDefault="00E17DC9" w:rsidP="00E17DC9">
      <w:pPr>
        <w:pStyle w:val="SingleTxtGR"/>
      </w:pPr>
      <w:r>
        <w:t>59.</w:t>
      </w:r>
      <w:r>
        <w:tab/>
        <w:t>Комитет приветствует пересмотр в 2009 году Национального плана де</w:t>
      </w:r>
      <w:r>
        <w:t>й</w:t>
      </w:r>
      <w:r>
        <w:t xml:space="preserve">ствий по борьбе с </w:t>
      </w:r>
      <w:proofErr w:type="spellStart"/>
      <w:r>
        <w:t>калечением</w:t>
      </w:r>
      <w:proofErr w:type="spellEnd"/>
      <w:r>
        <w:t xml:space="preserve"> женских половых органов (</w:t>
      </w:r>
      <w:proofErr w:type="spellStart"/>
      <w:r>
        <w:t>КЖПО</w:t>
      </w:r>
      <w:proofErr w:type="spellEnd"/>
      <w:r>
        <w:t xml:space="preserve">) и принятие Национальной программы по репродуктивному здоровью, предусматривающей, в частности, ликвидацию вредной традиционной практики, включая </w:t>
      </w:r>
      <w:proofErr w:type="spellStart"/>
      <w:r>
        <w:t>КЖПО</w:t>
      </w:r>
      <w:proofErr w:type="spellEnd"/>
      <w:r>
        <w:t>, а также ранние и принудительные браки. Комитет с заинтересованностью отм</w:t>
      </w:r>
      <w:r>
        <w:t>е</w:t>
      </w:r>
      <w:r>
        <w:t>чает, что в настоящее время государс</w:t>
      </w:r>
      <w:r>
        <w:t>т</w:t>
      </w:r>
      <w:r>
        <w:t xml:space="preserve">во-участник разрабатывает проект закона о недопущении </w:t>
      </w:r>
      <w:proofErr w:type="spellStart"/>
      <w:r>
        <w:t>калечения</w:t>
      </w:r>
      <w:proofErr w:type="spellEnd"/>
      <w:r>
        <w:t xml:space="preserve"> женских половых органов и других преступлений против половой неприкосновенности. Вместе с тем Комитет серьезно обеспок</w:t>
      </w:r>
      <w:r>
        <w:t>о</w:t>
      </w:r>
      <w:r>
        <w:t xml:space="preserve">ен тем, что такая наиболее радикальная форма </w:t>
      </w:r>
      <w:proofErr w:type="spellStart"/>
      <w:r>
        <w:t>КЖПО</w:t>
      </w:r>
      <w:proofErr w:type="spellEnd"/>
      <w:r>
        <w:t xml:space="preserve">, как </w:t>
      </w:r>
      <w:proofErr w:type="spellStart"/>
      <w:r>
        <w:t>инфибуляция</w:t>
      </w:r>
      <w:proofErr w:type="spellEnd"/>
      <w:r>
        <w:t>, а та</w:t>
      </w:r>
      <w:r>
        <w:t>к</w:t>
      </w:r>
      <w:r>
        <w:t>же эксцизия по-прежнему практикуются в регионах, расположенных на юго-западе и крайнем севере страны.</w:t>
      </w:r>
      <w:r w:rsidR="0070724A">
        <w:t xml:space="preserve"> </w:t>
      </w:r>
      <w:r>
        <w:t>Кроме того, он сожалеет об отсутствии аде</w:t>
      </w:r>
      <w:r>
        <w:t>к</w:t>
      </w:r>
      <w:r>
        <w:t>ватной информации и статистических данных о вредной традиционной практ</w:t>
      </w:r>
      <w:r>
        <w:t>и</w:t>
      </w:r>
      <w:r>
        <w:t>ке, а также об ограниченности просветительских мер, направленных на дост</w:t>
      </w:r>
      <w:r>
        <w:t>и</w:t>
      </w:r>
      <w:r>
        <w:t>жение отказа от использования этой практики среди соответствующих групп населения. Комитет разделяет обеспокоенность, выраженную Комитетом по л</w:t>
      </w:r>
      <w:r>
        <w:t>и</w:t>
      </w:r>
      <w:r>
        <w:t>квидации дискриминации в</w:t>
      </w:r>
      <w:r w:rsidR="0070724A">
        <w:t xml:space="preserve"> </w:t>
      </w:r>
      <w:r>
        <w:t>отношении женщин по поводу сохранения в гос</w:t>
      </w:r>
      <w:r>
        <w:t>у</w:t>
      </w:r>
      <w:r>
        <w:t xml:space="preserve">дарстве-участнике вредной традиционной практики, в том числе </w:t>
      </w:r>
      <w:proofErr w:type="spellStart"/>
      <w:r>
        <w:t>калечения</w:t>
      </w:r>
      <w:proofErr w:type="spellEnd"/>
      <w:r>
        <w:t xml:space="preserve"> женских половых органов, уплощения грудей, а также ранних и принудител</w:t>
      </w:r>
      <w:r>
        <w:t>ь</w:t>
      </w:r>
      <w:r>
        <w:t>ных браков, которая нарушает права девочек и женщин, наносит ущерб их ст</w:t>
      </w:r>
      <w:r>
        <w:t>а</w:t>
      </w:r>
      <w:r>
        <w:t>тусу и достоинству и крайне н</w:t>
      </w:r>
      <w:r>
        <w:t>е</w:t>
      </w:r>
      <w:r>
        <w:t>гативно сказывается на их здоровье.</w:t>
      </w:r>
    </w:p>
    <w:p w:rsidR="00E17DC9" w:rsidRDefault="00E17DC9" w:rsidP="0070724A">
      <w:pPr>
        <w:pStyle w:val="SingleTxtGR"/>
        <w:keepNext/>
        <w:rPr>
          <w:b/>
        </w:rPr>
      </w:pPr>
      <w:r>
        <w:t>60.</w:t>
      </w:r>
      <w:r>
        <w:tab/>
      </w:r>
      <w:r>
        <w:rPr>
          <w:b/>
        </w:rPr>
        <w:t>С учетом своих предыдущих рекомендаций 2001 года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государство-участник: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a</w:t>
      </w:r>
      <w:proofErr w:type="spellEnd"/>
      <w:r>
        <w:rPr>
          <w:b/>
        </w:rPr>
        <w:t>)</w:t>
      </w:r>
      <w:r>
        <w:rPr>
          <w:b/>
        </w:rPr>
        <w:tab/>
      </w:r>
      <w:proofErr w:type="spellStart"/>
      <w:r>
        <w:rPr>
          <w:b/>
        </w:rPr>
        <w:t>передпринять</w:t>
      </w:r>
      <w:proofErr w:type="spellEnd"/>
      <w:r>
        <w:rPr>
          <w:b/>
        </w:rPr>
        <w:t xml:space="preserve"> любые необходимые шаги для безотлагательного принятия проекта закона о недопущении </w:t>
      </w:r>
      <w:proofErr w:type="spellStart"/>
      <w:r>
        <w:rPr>
          <w:b/>
        </w:rPr>
        <w:t>калечения</w:t>
      </w:r>
      <w:proofErr w:type="spellEnd"/>
      <w:r>
        <w:rPr>
          <w:b/>
        </w:rPr>
        <w:t xml:space="preserve"> женских половых о</w:t>
      </w:r>
      <w:r>
        <w:rPr>
          <w:b/>
        </w:rPr>
        <w:t>р</w:t>
      </w:r>
      <w:r>
        <w:rPr>
          <w:b/>
        </w:rPr>
        <w:t>ганов и других преступлений против половой неприкосновенности;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обеспечить установление конкретной уголовной ответственн</w:t>
      </w:r>
      <w:r>
        <w:rPr>
          <w:b/>
        </w:rPr>
        <w:t>о</w:t>
      </w:r>
      <w:r>
        <w:rPr>
          <w:b/>
        </w:rPr>
        <w:t xml:space="preserve">сти за </w:t>
      </w:r>
      <w:proofErr w:type="spellStart"/>
      <w:r>
        <w:rPr>
          <w:b/>
        </w:rPr>
        <w:t>к</w:t>
      </w:r>
      <w:r>
        <w:rPr>
          <w:b/>
        </w:rPr>
        <w:t>а</w:t>
      </w:r>
      <w:r>
        <w:rPr>
          <w:b/>
        </w:rPr>
        <w:t>лечение</w:t>
      </w:r>
      <w:proofErr w:type="spellEnd"/>
      <w:r>
        <w:rPr>
          <w:b/>
        </w:rPr>
        <w:t xml:space="preserve"> женских половых органов, уплощение грудей, а также ранние и принудительные браки и привлекать к уголовной ответственн</w:t>
      </w:r>
      <w:r>
        <w:rPr>
          <w:b/>
        </w:rPr>
        <w:t>о</w:t>
      </w:r>
      <w:r>
        <w:rPr>
          <w:b/>
        </w:rPr>
        <w:t>сти лиц, совершающих т</w:t>
      </w:r>
      <w:r>
        <w:rPr>
          <w:b/>
        </w:rPr>
        <w:t>а</w:t>
      </w:r>
      <w:r>
        <w:rPr>
          <w:b/>
        </w:rPr>
        <w:t>кие деяния;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c</w:t>
      </w:r>
      <w:proofErr w:type="spellEnd"/>
      <w:r>
        <w:rPr>
          <w:b/>
        </w:rPr>
        <w:t>)</w:t>
      </w:r>
      <w:r>
        <w:rPr>
          <w:b/>
        </w:rPr>
        <w:tab/>
        <w:t xml:space="preserve">обеспечить всеобъемлющее осуществление Национального плана действий по борьбе с </w:t>
      </w:r>
      <w:proofErr w:type="spellStart"/>
      <w:r>
        <w:rPr>
          <w:b/>
        </w:rPr>
        <w:t>калечением</w:t>
      </w:r>
      <w:proofErr w:type="spellEnd"/>
      <w:r>
        <w:rPr>
          <w:b/>
        </w:rPr>
        <w:t xml:space="preserve"> женских половых органов и Н</w:t>
      </w:r>
      <w:r>
        <w:rPr>
          <w:b/>
        </w:rPr>
        <w:t>а</w:t>
      </w:r>
      <w:r>
        <w:rPr>
          <w:b/>
        </w:rPr>
        <w:t>циональной програ</w:t>
      </w:r>
      <w:r>
        <w:rPr>
          <w:b/>
        </w:rPr>
        <w:t>м</w:t>
      </w:r>
      <w:r>
        <w:rPr>
          <w:b/>
        </w:rPr>
        <w:t>мы по репродуктивному здоровью, а также выделить достаточные ресурсы на их осуществление, в частности, в регионах, расп</w:t>
      </w:r>
      <w:r>
        <w:rPr>
          <w:b/>
        </w:rPr>
        <w:t>о</w:t>
      </w:r>
      <w:r>
        <w:rPr>
          <w:b/>
        </w:rPr>
        <w:t>ложенных на юго-западе и крайнем севере страны;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создать программы по физическому и психологическому во</w:t>
      </w:r>
      <w:r>
        <w:rPr>
          <w:b/>
        </w:rPr>
        <w:t>с</w:t>
      </w:r>
      <w:r>
        <w:rPr>
          <w:b/>
        </w:rPr>
        <w:t>становлению детей, пострадавших от вредной традиционной практики, и выделить дост</w:t>
      </w:r>
      <w:r>
        <w:rPr>
          <w:b/>
        </w:rPr>
        <w:t>а</w:t>
      </w:r>
      <w:r>
        <w:rPr>
          <w:b/>
        </w:rPr>
        <w:t>точные ресурсы на их осуществление;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e</w:t>
      </w:r>
      <w:proofErr w:type="spellEnd"/>
      <w:r>
        <w:rPr>
          <w:b/>
        </w:rPr>
        <w:t>)</w:t>
      </w:r>
      <w:r>
        <w:rPr>
          <w:b/>
        </w:rPr>
        <w:tab/>
        <w:t>активизировать информационно-пропагандистские кампании и просветительские программы, посвященные негативным последствиям вредной традиционной практики для здоровья, статуса и достоинства д</w:t>
      </w:r>
      <w:r>
        <w:rPr>
          <w:b/>
        </w:rPr>
        <w:t>е</w:t>
      </w:r>
      <w:r>
        <w:rPr>
          <w:b/>
        </w:rPr>
        <w:t>тей, особенно девочек, при обеспечении систематического и последов</w:t>
      </w:r>
      <w:r>
        <w:rPr>
          <w:b/>
        </w:rPr>
        <w:t>а</w:t>
      </w:r>
      <w:r>
        <w:rPr>
          <w:b/>
        </w:rPr>
        <w:t>тельного согласования таких кампаний и их целевой направленности на все слои общества, включая население в целом, мужчин, а также общи</w:t>
      </w:r>
      <w:r>
        <w:rPr>
          <w:b/>
        </w:rPr>
        <w:t>н</w:t>
      </w:r>
      <w:r>
        <w:rPr>
          <w:b/>
        </w:rPr>
        <w:t>ных, традиционных и религиозных лидеров. След</w:t>
      </w:r>
      <w:r>
        <w:rPr>
          <w:b/>
        </w:rPr>
        <w:t>у</w:t>
      </w:r>
      <w:r>
        <w:rPr>
          <w:b/>
        </w:rPr>
        <w:t>ет также обеспечить всестороннее участие гражданского общества и детей в программах и ка</w:t>
      </w:r>
      <w:r>
        <w:rPr>
          <w:b/>
        </w:rPr>
        <w:t>м</w:t>
      </w:r>
      <w:r>
        <w:rPr>
          <w:b/>
        </w:rPr>
        <w:t>паниях по преодолению такой практики;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f</w:t>
      </w:r>
      <w:proofErr w:type="spellEnd"/>
      <w:r>
        <w:rPr>
          <w:b/>
        </w:rPr>
        <w:t>)</w:t>
      </w:r>
      <w:r>
        <w:rPr>
          <w:b/>
        </w:rPr>
        <w:tab/>
        <w:t>усилить просветительские меры, рассчитанные на девочек, к</w:t>
      </w:r>
      <w:r>
        <w:rPr>
          <w:b/>
        </w:rPr>
        <w:t>о</w:t>
      </w:r>
      <w:r>
        <w:rPr>
          <w:b/>
        </w:rPr>
        <w:t>торые особенно часто становятся жертвами вредной традиционной пра</w:t>
      </w:r>
      <w:r>
        <w:rPr>
          <w:b/>
        </w:rPr>
        <w:t>к</w:t>
      </w:r>
      <w:r>
        <w:rPr>
          <w:b/>
        </w:rPr>
        <w:t>тики, включая девочек, проживающих в северных и восточных частях страны;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g</w:t>
      </w:r>
      <w:proofErr w:type="spellEnd"/>
      <w:r>
        <w:rPr>
          <w:b/>
        </w:rPr>
        <w:t>)</w:t>
      </w:r>
      <w:r>
        <w:rPr>
          <w:b/>
        </w:rPr>
        <w:tab/>
        <w:t>привлекать лиц, занимающихся такой практикой, к участию в усилиях по поощрению отказа от такой практики и, в случае необходим</w:t>
      </w:r>
      <w:r>
        <w:rPr>
          <w:b/>
        </w:rPr>
        <w:t>о</w:t>
      </w:r>
      <w:r>
        <w:rPr>
          <w:b/>
        </w:rPr>
        <w:t>сти, предоста</w:t>
      </w:r>
      <w:r>
        <w:rPr>
          <w:b/>
        </w:rPr>
        <w:t>в</w:t>
      </w:r>
      <w:r>
        <w:rPr>
          <w:b/>
        </w:rPr>
        <w:t>лять им возможности для переподготовки;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h</w:t>
      </w:r>
      <w:proofErr w:type="spellEnd"/>
      <w:r>
        <w:rPr>
          <w:b/>
        </w:rPr>
        <w:t>)</w:t>
      </w:r>
      <w:r>
        <w:rPr>
          <w:b/>
        </w:rPr>
        <w:tab/>
        <w:t>включить сбор и анализ данных по традиционной вредной практике в национальные обзоры с целью разработки мер по недопущ</w:t>
      </w:r>
      <w:r>
        <w:rPr>
          <w:b/>
        </w:rPr>
        <w:t>е</w:t>
      </w:r>
      <w:r>
        <w:rPr>
          <w:b/>
        </w:rPr>
        <w:t>нию и устранению подобной практики при обеспечении всестороннего уч</w:t>
      </w:r>
      <w:r>
        <w:rPr>
          <w:b/>
        </w:rPr>
        <w:t>а</w:t>
      </w:r>
      <w:r>
        <w:rPr>
          <w:b/>
        </w:rPr>
        <w:t>стия женщин и девочек, ставших жертвами такой практики.</w:t>
      </w:r>
    </w:p>
    <w:p w:rsidR="00E17DC9" w:rsidRPr="0021131C" w:rsidRDefault="00E17DC9" w:rsidP="00E17DC9">
      <w:pPr>
        <w:pStyle w:val="H23GR"/>
      </w:pPr>
      <w:r>
        <w:tab/>
      </w:r>
      <w:r>
        <w:tab/>
        <w:t>ВИЧ/СПИД</w:t>
      </w:r>
    </w:p>
    <w:p w:rsidR="00E17DC9" w:rsidRDefault="00E17DC9" w:rsidP="00E17DC9">
      <w:pPr>
        <w:pStyle w:val="SingleTxtGR"/>
      </w:pPr>
      <w:r>
        <w:t>61.</w:t>
      </w:r>
      <w:r>
        <w:tab/>
        <w:t>Комитет приветствует принятие Национальных стратегических рамок по ВИЧ/</w:t>
      </w:r>
      <w:proofErr w:type="spellStart"/>
      <w:r>
        <w:t>СПИДу</w:t>
      </w:r>
      <w:proofErr w:type="spellEnd"/>
      <w:r>
        <w:t>, а также Национальной программы по оказанию помощи детям, оставшимся сиротами в результате ВИЧ/</w:t>
      </w:r>
      <w:proofErr w:type="spellStart"/>
      <w:r>
        <w:t>СПИДа</w:t>
      </w:r>
      <w:proofErr w:type="spellEnd"/>
      <w:r>
        <w:t>, и другим уязвимым детям. Кроме того, он с удовлетворением отмечает усилия государства-участника по предупреждению распространения ВИЧ/</w:t>
      </w:r>
      <w:proofErr w:type="spellStart"/>
      <w:r>
        <w:t>СПИДа</w:t>
      </w:r>
      <w:proofErr w:type="spellEnd"/>
      <w:r>
        <w:t>, включая профилактические меры, особенно по недопущ</w:t>
      </w:r>
      <w:r>
        <w:t>е</w:t>
      </w:r>
      <w:r>
        <w:t xml:space="preserve">нию передачи вируса от матери к ребенку, а также предоставление бесплатных </w:t>
      </w:r>
      <w:proofErr w:type="spellStart"/>
      <w:r>
        <w:t>ант</w:t>
      </w:r>
      <w:r>
        <w:t>и</w:t>
      </w:r>
      <w:r>
        <w:t>ретровирусных</w:t>
      </w:r>
      <w:proofErr w:type="spellEnd"/>
      <w:r>
        <w:t xml:space="preserve"> препаратов детям в возрасте</w:t>
      </w:r>
      <w:r w:rsidR="0070724A">
        <w:t xml:space="preserve"> </w:t>
      </w:r>
      <w:r>
        <w:t>от 0 до 15 лет. Вместе с тем, Комитет серьезно обеспокоен растущей распростр</w:t>
      </w:r>
      <w:r>
        <w:t>а</w:t>
      </w:r>
      <w:r>
        <w:t>ненностью ВИЧ/</w:t>
      </w:r>
      <w:proofErr w:type="spellStart"/>
      <w:r>
        <w:t>СПИДа</w:t>
      </w:r>
      <w:proofErr w:type="spellEnd"/>
      <w:r>
        <w:t xml:space="preserve"> среди детей и женщин, а также тем, что доступ к бе</w:t>
      </w:r>
      <w:r>
        <w:t>с</w:t>
      </w:r>
      <w:r>
        <w:t xml:space="preserve">платному добровольному консультированию, тестированию и </w:t>
      </w:r>
      <w:proofErr w:type="spellStart"/>
      <w:r>
        <w:t>антиретровиру</w:t>
      </w:r>
      <w:r>
        <w:t>с</w:t>
      </w:r>
      <w:r>
        <w:t>ному</w:t>
      </w:r>
      <w:proofErr w:type="spellEnd"/>
      <w:r>
        <w:t xml:space="preserve"> лечению не является всеобщим. Комитет далее выражает свою обеспок</w:t>
      </w:r>
      <w:r>
        <w:t>о</w:t>
      </w:r>
      <w:r>
        <w:t>енность по поводу возросшего числа сирот и уязвимых детей в результате ВИЧ/</w:t>
      </w:r>
      <w:proofErr w:type="spellStart"/>
      <w:r>
        <w:t>СПИДа</w:t>
      </w:r>
      <w:proofErr w:type="spellEnd"/>
      <w:r>
        <w:t>, несмотря на усилия, предпринимаемые г</w:t>
      </w:r>
      <w:r>
        <w:t>о</w:t>
      </w:r>
      <w:r>
        <w:t>сударством-участником.</w:t>
      </w:r>
    </w:p>
    <w:p w:rsidR="00E17DC9" w:rsidRDefault="00E17DC9" w:rsidP="00E17DC9">
      <w:pPr>
        <w:pStyle w:val="SingleTxtGR"/>
        <w:rPr>
          <w:b/>
        </w:rPr>
      </w:pPr>
      <w:r>
        <w:t>62.</w:t>
      </w:r>
      <w:r>
        <w:tab/>
      </w:r>
      <w:r>
        <w:rPr>
          <w:b/>
        </w:rPr>
        <w:t>С учетом принятого Комитетом Замечания общего порядка № 3 (2003 год) о ВИЧ/</w:t>
      </w:r>
      <w:proofErr w:type="spellStart"/>
      <w:r>
        <w:rPr>
          <w:b/>
        </w:rPr>
        <w:t>СПИДе</w:t>
      </w:r>
      <w:proofErr w:type="spellEnd"/>
      <w:r>
        <w:rPr>
          <w:b/>
        </w:rPr>
        <w:t xml:space="preserve"> и правах ребенка и Международных руководящих принципов по обеспечению уважения прав человека в связи с ВИЧ/</w:t>
      </w:r>
      <w:proofErr w:type="spellStart"/>
      <w:r>
        <w:rPr>
          <w:b/>
        </w:rPr>
        <w:t>СПИДом</w:t>
      </w:r>
      <w:proofErr w:type="spellEnd"/>
      <w:r>
        <w:rPr>
          <w:b/>
        </w:rPr>
        <w:t xml:space="preserve"> активизировать усилия по предупреждению распростран</w:t>
      </w:r>
      <w:r>
        <w:rPr>
          <w:b/>
        </w:rPr>
        <w:t>е</w:t>
      </w:r>
      <w:r>
        <w:rPr>
          <w:b/>
        </w:rPr>
        <w:t>ния ВИЧ/</w:t>
      </w:r>
      <w:proofErr w:type="spellStart"/>
      <w:r>
        <w:rPr>
          <w:b/>
        </w:rPr>
        <w:t>СПИДа</w:t>
      </w:r>
      <w:proofErr w:type="spellEnd"/>
      <w:r>
        <w:rPr>
          <w:b/>
        </w:rPr>
        <w:t>. Кроме того, Комитет настоятельно призывает государс</w:t>
      </w:r>
      <w:r>
        <w:rPr>
          <w:b/>
        </w:rPr>
        <w:t>т</w:t>
      </w:r>
      <w:r>
        <w:rPr>
          <w:b/>
        </w:rPr>
        <w:t xml:space="preserve">во-участник:  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a</w:t>
      </w:r>
      <w:proofErr w:type="spellEnd"/>
      <w:r>
        <w:rPr>
          <w:b/>
        </w:rPr>
        <w:t>)</w:t>
      </w:r>
      <w:r>
        <w:rPr>
          <w:b/>
        </w:rPr>
        <w:tab/>
        <w:t>обеспечить эффективное выполнение Национальных стратег</w:t>
      </w:r>
      <w:r>
        <w:rPr>
          <w:b/>
        </w:rPr>
        <w:t>и</w:t>
      </w:r>
      <w:r>
        <w:rPr>
          <w:b/>
        </w:rPr>
        <w:t>ческих рамок в области ВИЧ/</w:t>
      </w:r>
      <w:proofErr w:type="spellStart"/>
      <w:r>
        <w:rPr>
          <w:b/>
        </w:rPr>
        <w:t>СПИДа</w:t>
      </w:r>
      <w:proofErr w:type="spellEnd"/>
      <w:r>
        <w:rPr>
          <w:b/>
        </w:rPr>
        <w:t xml:space="preserve"> и Национальных стратегических р</w:t>
      </w:r>
      <w:r>
        <w:rPr>
          <w:b/>
        </w:rPr>
        <w:t>а</w:t>
      </w:r>
      <w:r>
        <w:rPr>
          <w:b/>
        </w:rPr>
        <w:t>мок по оказ</w:t>
      </w:r>
      <w:r>
        <w:rPr>
          <w:b/>
        </w:rPr>
        <w:t>а</w:t>
      </w:r>
      <w:r>
        <w:rPr>
          <w:b/>
        </w:rPr>
        <w:t>нию помощи детям, оставшимся сиротами в результате ВИЧ/</w:t>
      </w:r>
      <w:proofErr w:type="spellStart"/>
      <w:r>
        <w:rPr>
          <w:b/>
        </w:rPr>
        <w:t>СПИДа</w:t>
      </w:r>
      <w:proofErr w:type="spellEnd"/>
      <w:r>
        <w:rPr>
          <w:b/>
        </w:rPr>
        <w:t xml:space="preserve"> и другим уязвимым детям, а также выделить достаточные р</w:t>
      </w:r>
      <w:r>
        <w:rPr>
          <w:b/>
        </w:rPr>
        <w:t>е</w:t>
      </w:r>
      <w:r>
        <w:rPr>
          <w:b/>
        </w:rPr>
        <w:t>сурсы для их осуществления;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предоставлять всем детям, включая детей старше 15 лет, бе</w:t>
      </w:r>
      <w:r>
        <w:rPr>
          <w:b/>
        </w:rPr>
        <w:t>с</w:t>
      </w:r>
      <w:r>
        <w:rPr>
          <w:b/>
        </w:rPr>
        <w:t xml:space="preserve">платное добровольное консультирование и тестирование, а также всеобщее </w:t>
      </w:r>
      <w:proofErr w:type="spellStart"/>
      <w:r>
        <w:rPr>
          <w:b/>
        </w:rPr>
        <w:t>антиретров</w:t>
      </w:r>
      <w:r>
        <w:rPr>
          <w:b/>
        </w:rPr>
        <w:t>и</w:t>
      </w:r>
      <w:r>
        <w:rPr>
          <w:b/>
        </w:rPr>
        <w:t>русное</w:t>
      </w:r>
      <w:proofErr w:type="spellEnd"/>
      <w:r>
        <w:rPr>
          <w:b/>
        </w:rPr>
        <w:t xml:space="preserve"> лечение;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c</w:t>
      </w:r>
      <w:proofErr w:type="spellEnd"/>
      <w:r>
        <w:rPr>
          <w:b/>
        </w:rPr>
        <w:t>)</w:t>
      </w:r>
      <w:r>
        <w:rPr>
          <w:b/>
        </w:rPr>
        <w:tab/>
        <w:t>разработать и активизировать политику и программы по пр</w:t>
      </w:r>
      <w:r>
        <w:rPr>
          <w:b/>
        </w:rPr>
        <w:t>е</w:t>
      </w:r>
      <w:r>
        <w:rPr>
          <w:b/>
        </w:rPr>
        <w:t>доставлению ухода и помощи детям, инфицированным или затронутым ВИЧ/</w:t>
      </w:r>
      <w:proofErr w:type="spellStart"/>
      <w:r>
        <w:rPr>
          <w:b/>
        </w:rPr>
        <w:t>СПИДом</w:t>
      </w:r>
      <w:proofErr w:type="spellEnd"/>
      <w:r>
        <w:rPr>
          <w:b/>
        </w:rPr>
        <w:t>, включая программы и политику, направленные на укре</w:t>
      </w:r>
      <w:r>
        <w:rPr>
          <w:b/>
        </w:rPr>
        <w:t>п</w:t>
      </w:r>
      <w:r>
        <w:rPr>
          <w:b/>
        </w:rPr>
        <w:t>ление потенциала семьи и общины по обеспечению ухода за такими дет</w:t>
      </w:r>
      <w:r>
        <w:rPr>
          <w:b/>
        </w:rPr>
        <w:t>ь</w:t>
      </w:r>
      <w:r>
        <w:rPr>
          <w:b/>
        </w:rPr>
        <w:t>ми;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провести мероприятия, направленные на преодоление стигм</w:t>
      </w:r>
      <w:r>
        <w:rPr>
          <w:b/>
        </w:rPr>
        <w:t>а</w:t>
      </w:r>
      <w:r>
        <w:rPr>
          <w:b/>
        </w:rPr>
        <w:t>тизации и дискриминации в связи с ВИЧ/</w:t>
      </w:r>
      <w:proofErr w:type="spellStart"/>
      <w:r>
        <w:rPr>
          <w:b/>
        </w:rPr>
        <w:t>СПИДом</w:t>
      </w:r>
      <w:proofErr w:type="spellEnd"/>
      <w:r>
        <w:rPr>
          <w:b/>
        </w:rPr>
        <w:t>, и обеспечить повыш</w:t>
      </w:r>
      <w:r>
        <w:rPr>
          <w:b/>
        </w:rPr>
        <w:t>е</w:t>
      </w:r>
      <w:r>
        <w:rPr>
          <w:b/>
        </w:rPr>
        <w:t>ние осведомленн</w:t>
      </w:r>
      <w:r>
        <w:rPr>
          <w:b/>
        </w:rPr>
        <w:t>о</w:t>
      </w:r>
      <w:r>
        <w:rPr>
          <w:b/>
        </w:rPr>
        <w:t>сти о правах человека в контексте ВИЧ/</w:t>
      </w:r>
      <w:proofErr w:type="spellStart"/>
      <w:r>
        <w:rPr>
          <w:b/>
        </w:rPr>
        <w:t>СПИДа</w:t>
      </w:r>
      <w:proofErr w:type="spellEnd"/>
      <w:r>
        <w:rPr>
          <w:b/>
        </w:rPr>
        <w:t>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e</w:t>
      </w:r>
      <w:proofErr w:type="spellEnd"/>
      <w:r>
        <w:rPr>
          <w:b/>
        </w:rPr>
        <w:t>)</w:t>
      </w:r>
      <w:r>
        <w:rPr>
          <w:b/>
        </w:rPr>
        <w:tab/>
        <w:t>продолжать и наращивать усилия по распространению среди населения и</w:t>
      </w:r>
      <w:r>
        <w:rPr>
          <w:b/>
        </w:rPr>
        <w:t>н</w:t>
      </w:r>
      <w:r>
        <w:rPr>
          <w:b/>
        </w:rPr>
        <w:t>формации и материалов, касающихся методов профилактики и предохранения, в том числе практики безопасного секса.</w:t>
      </w:r>
    </w:p>
    <w:p w:rsidR="00E17DC9" w:rsidRDefault="00E17DC9" w:rsidP="00E17DC9">
      <w:pPr>
        <w:pStyle w:val="H23GR"/>
      </w:pPr>
      <w:r>
        <w:tab/>
      </w:r>
      <w:r>
        <w:tab/>
        <w:t>Уровень жизни</w:t>
      </w:r>
    </w:p>
    <w:p w:rsidR="00E17DC9" w:rsidRDefault="00E17DC9" w:rsidP="00E17DC9">
      <w:pPr>
        <w:pStyle w:val="SingleTxtGR"/>
      </w:pPr>
      <w:r>
        <w:t>63.</w:t>
      </w:r>
      <w:r>
        <w:tab/>
        <w:t>Комитет отмечает предпринятые государством-участником усилия по п</w:t>
      </w:r>
      <w:r>
        <w:t>о</w:t>
      </w:r>
      <w:r>
        <w:t>вышению уровня жизни детей, в частности, в рамках осуществления мер, пр</w:t>
      </w:r>
      <w:r>
        <w:t>е</w:t>
      </w:r>
      <w:r>
        <w:t>дусмотренных в соответствии со стратегией сокращения масштабов нищеты. Вместе с тем, Комитет по-прежнему обеспокоен тем, что дети не могут польз</w:t>
      </w:r>
      <w:r>
        <w:t>о</w:t>
      </w:r>
      <w:r>
        <w:t>ваться всеми своими пр</w:t>
      </w:r>
      <w:r>
        <w:t>а</w:t>
      </w:r>
      <w:r>
        <w:t>вами из-за широко распространенной в стране нищеты и что большое число детей не пользуются правом на достаточный жизненный уровень, включая беспрепятственный доступ к продовольствию, обеспечение продовольствием, снабжение чистой питьевой водой, санитарию, достаточное жилище и образование, а также право жить в условиях здоровой окружающей среды.</w:t>
      </w:r>
    </w:p>
    <w:p w:rsidR="00E17DC9" w:rsidRDefault="00E17DC9" w:rsidP="00E17DC9">
      <w:pPr>
        <w:pStyle w:val="SingleTxtGR"/>
        <w:rPr>
          <w:b/>
        </w:rPr>
      </w:pPr>
      <w:r>
        <w:t>64.</w:t>
      </w:r>
      <w:r>
        <w:tab/>
      </w:r>
      <w:r>
        <w:rPr>
          <w:b/>
        </w:rPr>
        <w:t>С учетом статей 4 и 27 Конвенции Комитет рекомендует государству-участнику улучшить межведомственную координацию и выделить дост</w:t>
      </w:r>
      <w:r>
        <w:rPr>
          <w:b/>
        </w:rPr>
        <w:t>а</w:t>
      </w:r>
      <w:r>
        <w:rPr>
          <w:b/>
        </w:rPr>
        <w:t xml:space="preserve">точные людские, технические и финансовые ресурсы на оказание помощи семьям, при </w:t>
      </w:r>
      <w:proofErr w:type="spellStart"/>
      <w:r>
        <w:rPr>
          <w:b/>
        </w:rPr>
        <w:t>удел</w:t>
      </w:r>
      <w:r>
        <w:rPr>
          <w:b/>
        </w:rPr>
        <w:t>е</w:t>
      </w:r>
      <w:r>
        <w:rPr>
          <w:b/>
        </w:rPr>
        <w:t>нии</w:t>
      </w:r>
      <w:proofErr w:type="spellEnd"/>
      <w:r>
        <w:rPr>
          <w:b/>
        </w:rPr>
        <w:t xml:space="preserve"> особого внимания наиболее </w:t>
      </w:r>
      <w:proofErr w:type="spellStart"/>
      <w:r>
        <w:rPr>
          <w:b/>
        </w:rPr>
        <w:t>маргинализированным</w:t>
      </w:r>
      <w:proofErr w:type="spellEnd"/>
      <w:r>
        <w:rPr>
          <w:b/>
        </w:rPr>
        <w:t xml:space="preserve"> и обездоленным семьям, с тем чтобы гарантировать право детей на дост</w:t>
      </w:r>
      <w:r>
        <w:rPr>
          <w:b/>
        </w:rPr>
        <w:t>а</w:t>
      </w:r>
      <w:r>
        <w:rPr>
          <w:b/>
        </w:rPr>
        <w:t>точный жизненный ур</w:t>
      </w:r>
      <w:r>
        <w:rPr>
          <w:b/>
        </w:rPr>
        <w:t>о</w:t>
      </w:r>
      <w:r>
        <w:rPr>
          <w:b/>
        </w:rPr>
        <w:t>вень. Комитет далее рекомендует государству-участнику проводить ориентированную на детей политику с целью ликв</w:t>
      </w:r>
      <w:r>
        <w:rPr>
          <w:b/>
        </w:rPr>
        <w:t>и</w:t>
      </w:r>
      <w:r>
        <w:rPr>
          <w:b/>
        </w:rPr>
        <w:t>дации нищеты среди детей. В этой связи Комитет настоятельно призывает государство-участник уделять особо приоритетное внимание правам и п</w:t>
      </w:r>
      <w:r>
        <w:rPr>
          <w:b/>
        </w:rPr>
        <w:t>о</w:t>
      </w:r>
      <w:r>
        <w:rPr>
          <w:b/>
        </w:rPr>
        <w:t>требностям детей при разработке и осуществлении национальных планов развития, а также предусмотреть в стратегии сокращения масштабов  н</w:t>
      </w:r>
      <w:r>
        <w:rPr>
          <w:b/>
        </w:rPr>
        <w:t>и</w:t>
      </w:r>
      <w:r>
        <w:rPr>
          <w:b/>
        </w:rPr>
        <w:t>щеты, озаглавленной "Документ о стратегии роста и занятости", конкре</w:t>
      </w:r>
      <w:r>
        <w:rPr>
          <w:b/>
        </w:rPr>
        <w:t>т</w:t>
      </w:r>
      <w:r>
        <w:rPr>
          <w:b/>
        </w:rPr>
        <w:t>ную реализацию прав ребенка, особенно в таких областях, как здравоохр</w:t>
      </w:r>
      <w:r>
        <w:rPr>
          <w:b/>
        </w:rPr>
        <w:t>а</w:t>
      </w:r>
      <w:r>
        <w:rPr>
          <w:b/>
        </w:rPr>
        <w:t>нение, питание, образ</w:t>
      </w:r>
      <w:r>
        <w:rPr>
          <w:b/>
        </w:rPr>
        <w:t>о</w:t>
      </w:r>
      <w:r>
        <w:rPr>
          <w:b/>
        </w:rPr>
        <w:t>вание, а также социальная и экологическая защита.</w:t>
      </w:r>
    </w:p>
    <w:p w:rsidR="00E17DC9" w:rsidRDefault="00E17DC9" w:rsidP="00E17DC9">
      <w:pPr>
        <w:pStyle w:val="H1GR"/>
      </w:pPr>
      <w:r>
        <w:tab/>
        <w:t>7.</w:t>
      </w:r>
      <w:r>
        <w:tab/>
        <w:t>Образование, досуг и культурная деятельность</w:t>
      </w:r>
      <w:r>
        <w:br/>
        <w:t>(статьи 28, 29 и 31 Конвенции)</w:t>
      </w:r>
    </w:p>
    <w:p w:rsidR="00E17DC9" w:rsidRDefault="00E17DC9" w:rsidP="00E17DC9">
      <w:pPr>
        <w:pStyle w:val="H23GR"/>
      </w:pPr>
      <w:r>
        <w:tab/>
      </w:r>
      <w:r>
        <w:tab/>
        <w:t>Образование, включая профессиональную подготовку и ориентацию</w:t>
      </w:r>
    </w:p>
    <w:p w:rsidR="00E17DC9" w:rsidRDefault="00E17DC9" w:rsidP="00E17DC9">
      <w:pPr>
        <w:pStyle w:val="SingleTxtGR"/>
      </w:pPr>
      <w:r>
        <w:t>65.</w:t>
      </w:r>
      <w:r>
        <w:tab/>
        <w:t>Комитет приветствует принятие государством-участником Национальной стратегии сектора образования, мер, направленных на повышение уровня гр</w:t>
      </w:r>
      <w:r>
        <w:t>а</w:t>
      </w:r>
      <w:r>
        <w:t>мотности среди девочек, а также улучшить показатели охвата системой начал</w:t>
      </w:r>
      <w:r>
        <w:t>ь</w:t>
      </w:r>
      <w:r>
        <w:t>ного образования. Вместе с тем Комитет по-прежнему обеспокоен незначител</w:t>
      </w:r>
      <w:r>
        <w:t>ь</w:t>
      </w:r>
      <w:r>
        <w:t>ным объемом бюджетных ассигнований, выделяемых на образование, и знач</w:t>
      </w:r>
      <w:r>
        <w:t>и</w:t>
      </w:r>
      <w:r>
        <w:t xml:space="preserve">тельных </w:t>
      </w:r>
      <w:proofErr w:type="spellStart"/>
      <w:r>
        <w:t>гендерных</w:t>
      </w:r>
      <w:proofErr w:type="spellEnd"/>
      <w:r>
        <w:t xml:space="preserve"> и региональных различий в отношении доступа к образов</w:t>
      </w:r>
      <w:r>
        <w:t>а</w:t>
      </w:r>
      <w:r>
        <w:t xml:space="preserve">нию, особенно в районе дальнего севера, на севере страны, в </w:t>
      </w:r>
      <w:proofErr w:type="spellStart"/>
      <w:r>
        <w:t>Адамуа</w:t>
      </w:r>
      <w:proofErr w:type="spellEnd"/>
      <w:r>
        <w:t>, в восто</w:t>
      </w:r>
      <w:r>
        <w:t>ч</w:t>
      </w:r>
      <w:r>
        <w:t>ных и южных регионах. Кроме того, Комитет обеспокоен весьма знач</w:t>
      </w:r>
      <w:r>
        <w:t>и</w:t>
      </w:r>
      <w:r>
        <w:t>тельным числом детей, ставших жертвами насилия в школах, высокими показателями отсева учащихся из школ, недостаточным числом подготовленных преподават</w:t>
      </w:r>
      <w:r>
        <w:t>е</w:t>
      </w:r>
      <w:r>
        <w:t>лей, низким качеством образования, нехваткой учебных материалов и оборуд</w:t>
      </w:r>
      <w:r>
        <w:t>о</w:t>
      </w:r>
      <w:r>
        <w:t>вания в школах, а также ограниченным доступом к питьевой воде и с</w:t>
      </w:r>
      <w:r>
        <w:t>а</w:t>
      </w:r>
      <w:r>
        <w:t>нитарно-гигиеническим удобствам. В дополнение к этому Комитет серьезно обеспокоен тем, что, несмотря на принятый в 1998 году Закон о предоставлении бесплатн</w:t>
      </w:r>
      <w:r>
        <w:t>о</w:t>
      </w:r>
      <w:r>
        <w:t>го начального образования, родители по-прежнему оплачивают о</w:t>
      </w:r>
      <w:r>
        <w:t>с</w:t>
      </w:r>
      <w:r>
        <w:t>новную часть расходов, связанных с образованием, и что дети, не имеющие свидетельства о рождении, не могут посещать школы.</w:t>
      </w:r>
    </w:p>
    <w:p w:rsidR="00E17DC9" w:rsidRDefault="00E17DC9" w:rsidP="00E17DC9">
      <w:pPr>
        <w:pStyle w:val="SingleTxtGR"/>
        <w:rPr>
          <w:b/>
        </w:rPr>
      </w:pPr>
      <w:r>
        <w:t>66.</w:t>
      </w:r>
      <w:r>
        <w:tab/>
      </w:r>
      <w:r>
        <w:rPr>
          <w:b/>
        </w:rPr>
        <w:t>Комитет настоятельно рекомендует государству-участнику: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a</w:t>
      </w:r>
      <w:proofErr w:type="spellEnd"/>
      <w:r>
        <w:rPr>
          <w:b/>
        </w:rPr>
        <w:t>)</w:t>
      </w:r>
      <w:r>
        <w:rPr>
          <w:b/>
        </w:rPr>
        <w:tab/>
        <w:t>увеличить бюджетные ассигнования на начальное и среднее образов</w:t>
      </w:r>
      <w:r>
        <w:rPr>
          <w:b/>
        </w:rPr>
        <w:t>а</w:t>
      </w:r>
      <w:r>
        <w:rPr>
          <w:b/>
        </w:rPr>
        <w:t>ние;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обеспечить доступ к образованию, включая обучение в раннем детском возрасте, во всех регионах государства-участника и обратить ос</w:t>
      </w:r>
      <w:r>
        <w:rPr>
          <w:b/>
        </w:rPr>
        <w:t>о</w:t>
      </w:r>
      <w:r>
        <w:rPr>
          <w:b/>
        </w:rPr>
        <w:t>бое внимание на девочек и все уязвимые группы детей, включая детей из числа коренных народов, и детей, не имеющих свидетельства о рождении;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c</w:t>
      </w:r>
      <w:proofErr w:type="spellEnd"/>
      <w:r>
        <w:rPr>
          <w:b/>
        </w:rPr>
        <w:t>)</w:t>
      </w:r>
      <w:r>
        <w:rPr>
          <w:b/>
        </w:rPr>
        <w:tab/>
        <w:t>провести оценку воздействия образовательных программ и стратегий и в случае необходимости принять меры по исправлению пол</w:t>
      </w:r>
      <w:r>
        <w:rPr>
          <w:b/>
        </w:rPr>
        <w:t>о</w:t>
      </w:r>
      <w:r>
        <w:rPr>
          <w:b/>
        </w:rPr>
        <w:t xml:space="preserve">жения с целью сокращения неравенства между детьми, в частности </w:t>
      </w:r>
      <w:proofErr w:type="spellStart"/>
      <w:r>
        <w:rPr>
          <w:b/>
        </w:rPr>
        <w:t>ге</w:t>
      </w:r>
      <w:r>
        <w:rPr>
          <w:b/>
        </w:rPr>
        <w:t>н</w:t>
      </w:r>
      <w:r>
        <w:rPr>
          <w:b/>
        </w:rPr>
        <w:t>дерного</w:t>
      </w:r>
      <w:proofErr w:type="spellEnd"/>
      <w:r>
        <w:rPr>
          <w:b/>
        </w:rPr>
        <w:t xml:space="preserve"> и регионального неравенства;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обеспечить бесплатный характер начального образования п</w:t>
      </w:r>
      <w:r>
        <w:rPr>
          <w:b/>
        </w:rPr>
        <w:t>о</w:t>
      </w:r>
      <w:r>
        <w:rPr>
          <w:b/>
        </w:rPr>
        <w:t>средством решения проблемы косвенных и скрытых расходов, связанных</w:t>
      </w:r>
      <w:r w:rsidR="0070724A">
        <w:rPr>
          <w:b/>
        </w:rPr>
        <w:t xml:space="preserve"> </w:t>
      </w:r>
      <w:r>
        <w:rPr>
          <w:b/>
        </w:rPr>
        <w:t>с базовым образ</w:t>
      </w:r>
      <w:r>
        <w:rPr>
          <w:b/>
        </w:rPr>
        <w:t>о</w:t>
      </w:r>
      <w:r>
        <w:rPr>
          <w:b/>
        </w:rPr>
        <w:t>ванием;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e</w:t>
      </w:r>
      <w:proofErr w:type="spellEnd"/>
      <w:r>
        <w:rPr>
          <w:b/>
        </w:rPr>
        <w:t>)</w:t>
      </w:r>
      <w:r>
        <w:rPr>
          <w:b/>
        </w:rPr>
        <w:tab/>
        <w:t>активизировать усилия по обеспечению того, чтобы школы я</w:t>
      </w:r>
      <w:r>
        <w:rPr>
          <w:b/>
        </w:rPr>
        <w:t>в</w:t>
      </w:r>
      <w:r>
        <w:rPr>
          <w:b/>
        </w:rPr>
        <w:t>лялись безопасным местом для детей и чтобы они были защищены от се</w:t>
      </w:r>
      <w:r>
        <w:rPr>
          <w:b/>
        </w:rPr>
        <w:t>к</w:t>
      </w:r>
      <w:r>
        <w:rPr>
          <w:b/>
        </w:rPr>
        <w:t>суального, ф</w:t>
      </w:r>
      <w:r>
        <w:rPr>
          <w:b/>
        </w:rPr>
        <w:t>и</w:t>
      </w:r>
      <w:r>
        <w:rPr>
          <w:b/>
        </w:rPr>
        <w:t>зического и психологического насилия;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f</w:t>
      </w:r>
      <w:proofErr w:type="spellEnd"/>
      <w:r>
        <w:rPr>
          <w:b/>
        </w:rPr>
        <w:t>)</w:t>
      </w:r>
      <w:r>
        <w:rPr>
          <w:b/>
        </w:rPr>
        <w:tab/>
        <w:t>повысить качество образования, в частности путем увеличения числа преподавателей по отношению к числу учащихся, обеспечивая в то же самое время, чтобы преподаватели получали надлежащую подготовку, всестороннюю квалификацию и достойное вознаграждение. В этой связи следует принять меры по найму преподавателей, включая подготовленных выпускников высших учебных заведений, для замены преподавателей, з</w:t>
      </w:r>
      <w:r>
        <w:rPr>
          <w:b/>
        </w:rPr>
        <w:t>а</w:t>
      </w:r>
      <w:r>
        <w:rPr>
          <w:b/>
        </w:rPr>
        <w:t>тронутых ВИЧ/</w:t>
      </w:r>
      <w:proofErr w:type="spellStart"/>
      <w:r>
        <w:rPr>
          <w:b/>
        </w:rPr>
        <w:t>СПИДом</w:t>
      </w:r>
      <w:proofErr w:type="spellEnd"/>
      <w:r>
        <w:rPr>
          <w:b/>
        </w:rPr>
        <w:t>, которые не могут более выполнять свои фун</w:t>
      </w:r>
      <w:r>
        <w:rPr>
          <w:b/>
        </w:rPr>
        <w:t>к</w:t>
      </w:r>
      <w:r>
        <w:rPr>
          <w:b/>
        </w:rPr>
        <w:t>ции;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g</w:t>
      </w:r>
      <w:proofErr w:type="spellEnd"/>
      <w:r>
        <w:rPr>
          <w:b/>
        </w:rPr>
        <w:t>)</w:t>
      </w:r>
      <w:r>
        <w:rPr>
          <w:b/>
        </w:rPr>
        <w:tab/>
        <w:t>предоставлять возможности для качественной профессионал</w:t>
      </w:r>
      <w:r>
        <w:rPr>
          <w:b/>
        </w:rPr>
        <w:t>ь</w:t>
      </w:r>
      <w:r>
        <w:rPr>
          <w:b/>
        </w:rPr>
        <w:t>ной подг</w:t>
      </w:r>
      <w:r>
        <w:rPr>
          <w:b/>
        </w:rPr>
        <w:t>о</w:t>
      </w:r>
      <w:r>
        <w:rPr>
          <w:b/>
        </w:rPr>
        <w:t>товки и обучения, особенно детям, отсеявшимся из школ;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h</w:t>
      </w:r>
      <w:proofErr w:type="spellEnd"/>
      <w:r>
        <w:rPr>
          <w:b/>
        </w:rPr>
        <w:t>)</w:t>
      </w:r>
      <w:r>
        <w:rPr>
          <w:b/>
        </w:rPr>
        <w:tab/>
        <w:t>улучшить инфраструктуру школ, особенно водоснабжение и с</w:t>
      </w:r>
      <w:r>
        <w:rPr>
          <w:b/>
        </w:rPr>
        <w:t>а</w:t>
      </w:r>
      <w:r>
        <w:rPr>
          <w:b/>
        </w:rPr>
        <w:t>нитарно-гигиеническое оборудование, в том числе раздельные санитарно-гигиенические удобства для мальчиков и девочек;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i</w:t>
      </w:r>
      <w:proofErr w:type="spellEnd"/>
      <w:r>
        <w:rPr>
          <w:b/>
        </w:rPr>
        <w:t>)</w:t>
      </w:r>
      <w:r>
        <w:rPr>
          <w:b/>
        </w:rPr>
        <w:tab/>
        <w:t xml:space="preserve">обратиться за техническим содействием к </w:t>
      </w:r>
      <w:proofErr w:type="spellStart"/>
      <w:r>
        <w:rPr>
          <w:b/>
        </w:rPr>
        <w:t>ЮНИСЕФ</w:t>
      </w:r>
      <w:proofErr w:type="spellEnd"/>
      <w:r>
        <w:rPr>
          <w:b/>
        </w:rPr>
        <w:t>, в частн</w:t>
      </w:r>
      <w:r>
        <w:rPr>
          <w:b/>
        </w:rPr>
        <w:t>о</w:t>
      </w:r>
      <w:r>
        <w:rPr>
          <w:b/>
        </w:rPr>
        <w:t>сти, для улучшения регистрации рождения детей с целью предоставления им беспрепятс</w:t>
      </w:r>
      <w:r>
        <w:rPr>
          <w:b/>
        </w:rPr>
        <w:t>т</w:t>
      </w:r>
      <w:r>
        <w:rPr>
          <w:b/>
        </w:rPr>
        <w:t>венного доступа к образованию;</w:t>
      </w:r>
    </w:p>
    <w:p w:rsidR="00E17DC9" w:rsidRPr="00F221C8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j</w:t>
      </w:r>
      <w:proofErr w:type="spellEnd"/>
      <w:r>
        <w:rPr>
          <w:b/>
        </w:rPr>
        <w:t>)</w:t>
      </w:r>
      <w:r>
        <w:rPr>
          <w:b/>
        </w:rPr>
        <w:tab/>
        <w:t>учитывать принятое Комитетом Замечание общего</w:t>
      </w:r>
      <w:r w:rsidR="0070724A">
        <w:rPr>
          <w:b/>
        </w:rPr>
        <w:t xml:space="preserve"> </w:t>
      </w:r>
      <w:r>
        <w:rPr>
          <w:b/>
        </w:rPr>
        <w:t>порядка №</w:t>
      </w:r>
      <w:r w:rsidR="0070724A">
        <w:rPr>
          <w:b/>
        </w:rPr>
        <w:t> </w:t>
      </w:r>
      <w:r>
        <w:rPr>
          <w:b/>
        </w:rPr>
        <w:t>1 (2001 год) о целях образования.</w:t>
      </w:r>
    </w:p>
    <w:p w:rsidR="00E17DC9" w:rsidRDefault="00E17DC9" w:rsidP="00E17DC9">
      <w:pPr>
        <w:pStyle w:val="H1GR"/>
      </w:pPr>
      <w:r>
        <w:tab/>
        <w:t>8.</w:t>
      </w:r>
      <w:r>
        <w:tab/>
        <w:t xml:space="preserve">Специальные меры защиты </w:t>
      </w:r>
      <w:r w:rsidR="0070724A">
        <w:br/>
      </w:r>
      <w:r>
        <w:t>(статьи 22, 38, 39, 40, 37</w:t>
      </w:r>
      <w:r w:rsidRPr="009E1632">
        <w:t xml:space="preserve"> </w:t>
      </w:r>
      <w:r>
        <w:rPr>
          <w:lang w:val="en-US"/>
        </w:rPr>
        <w:t>b</w:t>
      </w:r>
      <w:r w:rsidRPr="009E1632">
        <w:t>)</w:t>
      </w:r>
      <w:r>
        <w:t xml:space="preserve"> и</w:t>
      </w:r>
      <w:r w:rsidRPr="009E1632">
        <w:t xml:space="preserve"> </w:t>
      </w:r>
      <w:r>
        <w:rPr>
          <w:lang w:val="en-US"/>
        </w:rPr>
        <w:t>d</w:t>
      </w:r>
      <w:r w:rsidRPr="009E1632">
        <w:t>)</w:t>
      </w:r>
      <w:r>
        <w:t>, 30, 32−36 Конве</w:t>
      </w:r>
      <w:r>
        <w:t>н</w:t>
      </w:r>
      <w:r>
        <w:t>ции)</w:t>
      </w:r>
    </w:p>
    <w:p w:rsidR="00E17DC9" w:rsidRDefault="00E17DC9" w:rsidP="00E17DC9">
      <w:pPr>
        <w:pStyle w:val="H23GR"/>
      </w:pPr>
      <w:r>
        <w:tab/>
      </w:r>
      <w:r>
        <w:tab/>
        <w:t>Дети − просители убежища и дети-беженцы</w:t>
      </w:r>
    </w:p>
    <w:p w:rsidR="00E17DC9" w:rsidRDefault="00E17DC9" w:rsidP="00E17DC9">
      <w:pPr>
        <w:pStyle w:val="SingleTxtGR"/>
      </w:pPr>
      <w:r>
        <w:t>67.</w:t>
      </w:r>
      <w:r>
        <w:tab/>
        <w:t>Комитет одобряет усилия государства-участника по размещению детей-беженцев из соседних стран. Он особо приветствует принятие в июле 2005 года Закона о статусе беженцев (Закон № 2005/006) и образование в соответствии с этим Законом комиссии, уполномоченной устанавливать наличие права на п</w:t>
      </w:r>
      <w:r>
        <w:t>о</w:t>
      </w:r>
      <w:r>
        <w:t>лучение статуса беженца. Кроме того, Комитет одобряет принятые государс</w:t>
      </w:r>
      <w:r>
        <w:t>т</w:t>
      </w:r>
      <w:r>
        <w:t xml:space="preserve">вом-участником в сотрудничестве с </w:t>
      </w:r>
      <w:proofErr w:type="spellStart"/>
      <w:r>
        <w:t>УВКБ</w:t>
      </w:r>
      <w:proofErr w:type="spellEnd"/>
      <w:r>
        <w:t xml:space="preserve"> меры по обеспечение регистрации рождений и школьного обучения для детей-беженцев и проведение программы по борьбе с сексуальным насилием. Вместе с тем Комитет сожалеет о том, что указ о введении в действие Закона о статусе беженцев до сих пор не принят и что дети-беженцы по-прежнему являются жертвами сексуальн</w:t>
      </w:r>
      <w:r>
        <w:t>о</w:t>
      </w:r>
      <w:r>
        <w:t>го насилия и ранних браков. Кроме того, Комитет обеспокоен в связи с недостаточным объ</w:t>
      </w:r>
      <w:r>
        <w:t>е</w:t>
      </w:r>
      <w:r>
        <w:t>мом ресурсов, предназначенных для надлежащего удовлетворения потребн</w:t>
      </w:r>
      <w:r>
        <w:t>о</w:t>
      </w:r>
      <w:r>
        <w:t>стей беженцев, а также особо обеспокоен высоким уровнем распространенн</w:t>
      </w:r>
      <w:r>
        <w:t>о</w:t>
      </w:r>
      <w:r>
        <w:t>сти недоедания среди детей-беженцев, особенно детей моложе пяти лет, и огр</w:t>
      </w:r>
      <w:r>
        <w:t>а</w:t>
      </w:r>
      <w:r>
        <w:t>ниченностью доступа беженцев к медицинскому обслуживанию, образованию, санитарии и безопасному питьевому вод</w:t>
      </w:r>
      <w:r>
        <w:t>о</w:t>
      </w:r>
      <w:r>
        <w:t>снабжению.</w:t>
      </w:r>
    </w:p>
    <w:p w:rsidR="00E17DC9" w:rsidRPr="00810DCB" w:rsidRDefault="00E17DC9" w:rsidP="00E17DC9">
      <w:pPr>
        <w:pStyle w:val="SingleTxtGR"/>
        <w:rPr>
          <w:b/>
        </w:rPr>
      </w:pPr>
      <w:r>
        <w:t>68.</w:t>
      </w:r>
      <w:r>
        <w:tab/>
      </w:r>
      <w:r w:rsidRPr="00810DCB">
        <w:rPr>
          <w:b/>
        </w:rPr>
        <w:t>Комитет рекомендует государству-участнику усилить защиту детей</w:t>
      </w:r>
      <w:r>
        <w:rPr>
          <w:b/>
        </w:rPr>
        <w:t xml:space="preserve">-беженцев и предоставляемую им </w:t>
      </w:r>
      <w:r w:rsidRPr="00810DCB">
        <w:rPr>
          <w:b/>
        </w:rPr>
        <w:t>помощь, а также: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a</w:t>
      </w:r>
      <w:r w:rsidRPr="00810DCB">
        <w:rPr>
          <w:b/>
        </w:rPr>
        <w:t>)</w:t>
      </w:r>
      <w:r w:rsidRPr="00810DCB">
        <w:rPr>
          <w:b/>
        </w:rPr>
        <w:tab/>
        <w:t>принять в приоритетном порядке указ о введении в действие утвержденного пять лет тому назад Закона о статусе беженцев;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b</w:t>
      </w:r>
      <w:r w:rsidRPr="00810DCB">
        <w:rPr>
          <w:b/>
        </w:rPr>
        <w:t>)</w:t>
      </w:r>
      <w:r w:rsidRPr="00810DCB">
        <w:rPr>
          <w:b/>
        </w:rPr>
        <w:tab/>
        <w:t>осуществить необходимые меры, включая выделение достато</w:t>
      </w:r>
      <w:r w:rsidRPr="00810DCB">
        <w:rPr>
          <w:b/>
        </w:rPr>
        <w:t>ч</w:t>
      </w:r>
      <w:r w:rsidRPr="00810DCB">
        <w:rPr>
          <w:b/>
        </w:rPr>
        <w:t>ных р</w:t>
      </w:r>
      <w:r w:rsidRPr="00810DCB">
        <w:rPr>
          <w:b/>
        </w:rPr>
        <w:t>е</w:t>
      </w:r>
      <w:r w:rsidRPr="00810DCB">
        <w:rPr>
          <w:b/>
        </w:rPr>
        <w:t>сурсов, по недопущению и преодолению недоедания среди детей-беженцев и обеспечить предоставление им надлежащего доступа к осно</w:t>
      </w:r>
      <w:r w:rsidRPr="00810DCB">
        <w:rPr>
          <w:b/>
        </w:rPr>
        <w:t>в</w:t>
      </w:r>
      <w:r w:rsidRPr="00810DCB">
        <w:rPr>
          <w:b/>
        </w:rPr>
        <w:t>ным медицинским услугам, образованию, санитарии и безопасному вод</w:t>
      </w:r>
      <w:r w:rsidRPr="00810DCB">
        <w:rPr>
          <w:b/>
        </w:rPr>
        <w:t>о</w:t>
      </w:r>
      <w:r w:rsidRPr="00810DCB">
        <w:rPr>
          <w:b/>
        </w:rPr>
        <w:t>снабжению;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c</w:t>
      </w:r>
      <w:r w:rsidRPr="00810DCB">
        <w:rPr>
          <w:b/>
        </w:rPr>
        <w:t>)</w:t>
      </w:r>
      <w:r w:rsidRPr="00810DCB">
        <w:rPr>
          <w:b/>
        </w:rPr>
        <w:tab/>
        <w:t>принять конкретные меры по защите детей, проживающих в лагерях для беженцев, особенно девочек, от любых форм насилия, включая ранние браки и сексуальную эксплуатацию;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d</w:t>
      </w:r>
      <w:r w:rsidRPr="00810DCB">
        <w:rPr>
          <w:b/>
        </w:rPr>
        <w:t>)</w:t>
      </w:r>
      <w:r w:rsidRPr="00810DCB">
        <w:rPr>
          <w:b/>
        </w:rPr>
        <w:tab/>
        <w:t xml:space="preserve">обеспечить эффективное выполнение программы </w:t>
      </w:r>
      <w:proofErr w:type="spellStart"/>
      <w:r w:rsidRPr="00810DCB">
        <w:rPr>
          <w:b/>
        </w:rPr>
        <w:t>УВКБ</w:t>
      </w:r>
      <w:proofErr w:type="spellEnd"/>
      <w:r w:rsidRPr="00810DCB">
        <w:rPr>
          <w:b/>
        </w:rPr>
        <w:t xml:space="preserve"> по н</w:t>
      </w:r>
      <w:r w:rsidRPr="00810DCB">
        <w:rPr>
          <w:b/>
        </w:rPr>
        <w:t>е</w:t>
      </w:r>
      <w:r w:rsidRPr="00810DCB">
        <w:rPr>
          <w:b/>
        </w:rPr>
        <w:t>допущению сексуального насилия, привлекать к ответственности и нак</w:t>
      </w:r>
      <w:r w:rsidRPr="00810DCB">
        <w:rPr>
          <w:b/>
        </w:rPr>
        <w:t>а</w:t>
      </w:r>
      <w:r w:rsidRPr="00810DCB">
        <w:rPr>
          <w:b/>
        </w:rPr>
        <w:t xml:space="preserve">зывать лиц, совершающих акты насилия в отношении детей-беженцев, и предоставлять жертвам надлежащую психологическую и </w:t>
      </w:r>
      <w:proofErr w:type="spellStart"/>
      <w:r w:rsidRPr="00810DCB">
        <w:rPr>
          <w:b/>
        </w:rPr>
        <w:t>реинтеграцио</w:t>
      </w:r>
      <w:r w:rsidRPr="00810DCB">
        <w:rPr>
          <w:b/>
        </w:rPr>
        <w:t>н</w:t>
      </w:r>
      <w:r w:rsidRPr="00810DCB">
        <w:rPr>
          <w:b/>
        </w:rPr>
        <w:t>ную</w:t>
      </w:r>
      <w:proofErr w:type="spellEnd"/>
      <w:r w:rsidRPr="00810DCB">
        <w:rPr>
          <w:b/>
        </w:rPr>
        <w:t xml:space="preserve"> помощь;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e</w:t>
      </w:r>
      <w:r w:rsidRPr="00810DCB">
        <w:rPr>
          <w:b/>
        </w:rPr>
        <w:t>)</w:t>
      </w:r>
      <w:r w:rsidRPr="00810DCB">
        <w:rPr>
          <w:b/>
        </w:rPr>
        <w:tab/>
        <w:t xml:space="preserve">учредить в тесном сотрудничестве с </w:t>
      </w:r>
      <w:proofErr w:type="spellStart"/>
      <w:r w:rsidRPr="00810DCB">
        <w:rPr>
          <w:b/>
        </w:rPr>
        <w:t>УВКБ</w:t>
      </w:r>
      <w:proofErr w:type="spellEnd"/>
      <w:r w:rsidRPr="00810DCB">
        <w:rPr>
          <w:b/>
        </w:rPr>
        <w:t xml:space="preserve"> и </w:t>
      </w:r>
      <w:proofErr w:type="spellStart"/>
      <w:r w:rsidRPr="00810DCB">
        <w:rPr>
          <w:b/>
        </w:rPr>
        <w:t>ЮНИСЕФ</w:t>
      </w:r>
      <w:proofErr w:type="spellEnd"/>
      <w:r w:rsidRPr="00810DCB">
        <w:rPr>
          <w:b/>
        </w:rPr>
        <w:t xml:space="preserve"> объ</w:t>
      </w:r>
      <w:r w:rsidRPr="00810DCB">
        <w:rPr>
          <w:b/>
        </w:rPr>
        <w:t>е</w:t>
      </w:r>
      <w:r w:rsidRPr="00810DCB">
        <w:rPr>
          <w:b/>
        </w:rPr>
        <w:t>диненную систему сбора данных о детях-беженцах в разбивке по возрасту, полу и гражданс</w:t>
      </w:r>
      <w:r w:rsidRPr="00810DCB">
        <w:rPr>
          <w:b/>
        </w:rPr>
        <w:t>т</w:t>
      </w:r>
      <w:r w:rsidRPr="00810DCB">
        <w:rPr>
          <w:b/>
        </w:rPr>
        <w:t>ву и выделить надлежащие ресурсы в этих целях.</w:t>
      </w:r>
    </w:p>
    <w:p w:rsidR="00E17DC9" w:rsidRDefault="00E17DC9" w:rsidP="00E17DC9">
      <w:pPr>
        <w:pStyle w:val="H23GR"/>
      </w:pPr>
      <w:r>
        <w:tab/>
      </w:r>
      <w:r>
        <w:tab/>
        <w:t>Экономическая эксплуатация, включая детский труд</w:t>
      </w:r>
    </w:p>
    <w:p w:rsidR="00E17DC9" w:rsidRDefault="00E17DC9" w:rsidP="00E17DC9">
      <w:pPr>
        <w:pStyle w:val="SingleTxtGR"/>
      </w:pPr>
      <w:r w:rsidRPr="0046534B">
        <w:t>69.</w:t>
      </w:r>
      <w:r>
        <w:tab/>
      </w:r>
      <w:r w:rsidRPr="0015105D">
        <w:t>Комитет приветствует меры государства-участника по решению пробл</w:t>
      </w:r>
      <w:r w:rsidRPr="0015105D">
        <w:t>е</w:t>
      </w:r>
      <w:r w:rsidRPr="0015105D">
        <w:t>мы детского труда, включая принятие в 2005 году Национального плана дейс</w:t>
      </w:r>
      <w:r w:rsidRPr="0015105D">
        <w:t>т</w:t>
      </w:r>
      <w:r w:rsidRPr="0015105D">
        <w:t>вий по пресечению детского труда и торговли детьми. Тем не менее Комитет выражает серьезную обесп</w:t>
      </w:r>
      <w:r w:rsidRPr="0015105D">
        <w:t>о</w:t>
      </w:r>
      <w:r w:rsidRPr="0015105D">
        <w:t>коенность в связи с высокой распространенностью детского труда в государстве-участнике, особенно в сельскохозяйственном се</w:t>
      </w:r>
      <w:r w:rsidRPr="0015105D">
        <w:t>к</w:t>
      </w:r>
      <w:r w:rsidRPr="0015105D">
        <w:t>торе. Кроме того, Комитет выражает обеспокоенность в связи с положением д</w:t>
      </w:r>
      <w:r w:rsidRPr="0015105D">
        <w:t>е</w:t>
      </w:r>
      <w:r w:rsidRPr="0015105D">
        <w:t>тей, работающих в качестве домашней пр</w:t>
      </w:r>
      <w:r w:rsidRPr="0015105D">
        <w:t>и</w:t>
      </w:r>
      <w:r w:rsidRPr="0015105D">
        <w:t xml:space="preserve">слуги, и продолжающейся практикой принудительного труда. Помимо этого </w:t>
      </w:r>
      <w:r>
        <w:t>озабоченность</w:t>
      </w:r>
      <w:r w:rsidRPr="0015105D">
        <w:t xml:space="preserve"> Комите</w:t>
      </w:r>
      <w:r>
        <w:t xml:space="preserve">та </w:t>
      </w:r>
      <w:r w:rsidRPr="0015105D">
        <w:t>вызывает вес</w:t>
      </w:r>
      <w:r w:rsidRPr="0015105D">
        <w:t>ь</w:t>
      </w:r>
      <w:r w:rsidRPr="0015105D">
        <w:t>ма юный возраст затр</w:t>
      </w:r>
      <w:r>
        <w:t>агиваемых</w:t>
      </w:r>
      <w:r w:rsidRPr="0015105D">
        <w:t xml:space="preserve"> детей, как девочек, так и мальчиков, работа</w:t>
      </w:r>
      <w:r w:rsidRPr="0015105D">
        <w:t>ю</w:t>
      </w:r>
      <w:r w:rsidRPr="0015105D">
        <w:t>щих начиная с 5-летнего возраста.</w:t>
      </w:r>
    </w:p>
    <w:p w:rsidR="00E17DC9" w:rsidRPr="00810DCB" w:rsidRDefault="00E17DC9" w:rsidP="00E17DC9">
      <w:pPr>
        <w:pStyle w:val="SingleTxtGR"/>
        <w:rPr>
          <w:b/>
        </w:rPr>
      </w:pPr>
      <w:r>
        <w:t>70.</w:t>
      </w:r>
      <w:r>
        <w:tab/>
      </w:r>
      <w:r w:rsidRPr="00810DCB">
        <w:rPr>
          <w:b/>
        </w:rPr>
        <w:t>Комитет настоятельно призывает государство-участник продолжать у</w:t>
      </w:r>
      <w:r w:rsidRPr="00810DCB">
        <w:rPr>
          <w:b/>
        </w:rPr>
        <w:t>к</w:t>
      </w:r>
      <w:r w:rsidRPr="00810DCB">
        <w:rPr>
          <w:b/>
        </w:rPr>
        <w:t xml:space="preserve">репление законодательных и иных мер по пресечению детского труда. </w:t>
      </w:r>
      <w:r>
        <w:rPr>
          <w:b/>
        </w:rPr>
        <w:br/>
      </w:r>
      <w:r w:rsidRPr="00810DCB">
        <w:rPr>
          <w:b/>
        </w:rPr>
        <w:t>В этой связи Комитет рекомендует государству-участнику: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a</w:t>
      </w:r>
      <w:r w:rsidRPr="00810DCB">
        <w:rPr>
          <w:b/>
        </w:rPr>
        <w:t>)</w:t>
      </w:r>
      <w:r w:rsidRPr="00810DCB">
        <w:rPr>
          <w:b/>
        </w:rPr>
        <w:tab/>
        <w:t>обеспечить эффективное выполнение трудового законодател</w:t>
      </w:r>
      <w:r w:rsidRPr="00810DCB">
        <w:rPr>
          <w:b/>
        </w:rPr>
        <w:t>ь</w:t>
      </w:r>
      <w:r w:rsidRPr="00810DCB">
        <w:rPr>
          <w:b/>
        </w:rPr>
        <w:t>ства, Национального плана действий по пресечению детского труда и то</w:t>
      </w:r>
      <w:r w:rsidRPr="00810DCB">
        <w:rPr>
          <w:b/>
        </w:rPr>
        <w:t>р</w:t>
      </w:r>
      <w:r w:rsidRPr="00810DCB">
        <w:rPr>
          <w:b/>
        </w:rPr>
        <w:t>говли детьми и выделить достаточные людские и финансовые ресурсы на их осуществл</w:t>
      </w:r>
      <w:r w:rsidRPr="00810DCB">
        <w:rPr>
          <w:b/>
        </w:rPr>
        <w:t>е</w:t>
      </w:r>
      <w:r w:rsidRPr="00810DCB">
        <w:rPr>
          <w:b/>
        </w:rPr>
        <w:t>ние;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b</w:t>
      </w:r>
      <w:r w:rsidRPr="00810DCB">
        <w:rPr>
          <w:b/>
        </w:rPr>
        <w:t>)</w:t>
      </w:r>
      <w:r w:rsidRPr="00810DCB">
        <w:rPr>
          <w:b/>
        </w:rPr>
        <w:tab/>
        <w:t>обеспечить преследование и наказание лиц, ответственных за привлечение детей к труду, включая принудительный труд;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c</w:t>
      </w:r>
      <w:r w:rsidRPr="00810DCB">
        <w:rPr>
          <w:b/>
        </w:rPr>
        <w:t>)</w:t>
      </w:r>
      <w:r w:rsidRPr="00810DCB">
        <w:rPr>
          <w:b/>
        </w:rPr>
        <w:tab/>
        <w:t>соблюдать право работающих детей на выражение собственн</w:t>
      </w:r>
      <w:r w:rsidRPr="00810DCB">
        <w:rPr>
          <w:b/>
        </w:rPr>
        <w:t>о</w:t>
      </w:r>
      <w:r w:rsidRPr="00810DCB">
        <w:rPr>
          <w:b/>
        </w:rPr>
        <w:t>го мнения по всем затрагивающим их решениям, политическим мерам и програ</w:t>
      </w:r>
      <w:r w:rsidRPr="00810DCB">
        <w:rPr>
          <w:b/>
        </w:rPr>
        <w:t>м</w:t>
      </w:r>
      <w:r w:rsidRPr="00810DCB">
        <w:rPr>
          <w:b/>
        </w:rPr>
        <w:t>мам;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d</w:t>
      </w:r>
      <w:r w:rsidRPr="00810DCB">
        <w:rPr>
          <w:b/>
        </w:rPr>
        <w:t>)</w:t>
      </w:r>
      <w:r w:rsidRPr="00810DCB">
        <w:rPr>
          <w:b/>
        </w:rPr>
        <w:tab/>
        <w:t>укрепить проводимые им образовательные меры и программы, ра</w:t>
      </w:r>
      <w:r w:rsidRPr="00810DCB">
        <w:rPr>
          <w:b/>
        </w:rPr>
        <w:t>с</w:t>
      </w:r>
      <w:r w:rsidRPr="00810DCB">
        <w:rPr>
          <w:b/>
        </w:rPr>
        <w:t>считанные на детей, проживающих в сельских районах, и предоставить бы</w:t>
      </w:r>
      <w:r w:rsidRPr="00810DCB">
        <w:rPr>
          <w:b/>
        </w:rPr>
        <w:t>в</w:t>
      </w:r>
      <w:r w:rsidRPr="00810DCB">
        <w:rPr>
          <w:b/>
        </w:rPr>
        <w:t>шим трудящимся-детям надлежащие возможности для восстановления, образ</w:t>
      </w:r>
      <w:r w:rsidRPr="00810DCB">
        <w:rPr>
          <w:b/>
        </w:rPr>
        <w:t>о</w:t>
      </w:r>
      <w:r w:rsidRPr="00810DCB">
        <w:rPr>
          <w:b/>
        </w:rPr>
        <w:t>вания и профессионального обучения;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e</w:t>
      </w:r>
      <w:r w:rsidRPr="00810DCB">
        <w:rPr>
          <w:b/>
        </w:rPr>
        <w:t>)</w:t>
      </w:r>
      <w:r w:rsidRPr="00810DCB">
        <w:rPr>
          <w:b/>
        </w:rPr>
        <w:tab/>
        <w:t>устранить коренные причины экономической эксплуатации д</w:t>
      </w:r>
      <w:r w:rsidRPr="00810DCB">
        <w:rPr>
          <w:b/>
        </w:rPr>
        <w:t>е</w:t>
      </w:r>
      <w:r w:rsidRPr="00810DCB">
        <w:rPr>
          <w:b/>
        </w:rPr>
        <w:t>тей и оказывать</w:t>
      </w:r>
      <w:r>
        <w:rPr>
          <w:b/>
        </w:rPr>
        <w:t xml:space="preserve"> </w:t>
      </w:r>
      <w:r w:rsidRPr="00810DCB">
        <w:rPr>
          <w:b/>
        </w:rPr>
        <w:t>помощь родителям в рамках программ по сокращению масштабов нищеты с целью искоренения детского труда;</w:t>
      </w:r>
    </w:p>
    <w:p w:rsidR="00E17DC9" w:rsidRPr="00810DCB" w:rsidRDefault="00E17DC9" w:rsidP="00E17DC9">
      <w:pPr>
        <w:pStyle w:val="SingleTxtGR"/>
        <w:rPr>
          <w:b/>
        </w:rPr>
      </w:pPr>
      <w:r w:rsidRPr="00810DCB">
        <w:rPr>
          <w:b/>
        </w:rPr>
        <w:tab/>
      </w:r>
      <w:r w:rsidRPr="00810DCB">
        <w:rPr>
          <w:b/>
          <w:lang w:val="en-US"/>
        </w:rPr>
        <w:t>f</w:t>
      </w:r>
      <w:r w:rsidRPr="00810DCB">
        <w:rPr>
          <w:b/>
        </w:rPr>
        <w:t>)</w:t>
      </w:r>
      <w:r w:rsidRPr="00810DCB">
        <w:rPr>
          <w:b/>
        </w:rPr>
        <w:tab/>
        <w:t xml:space="preserve">обратиться за технической помощью к МОТ и </w:t>
      </w:r>
      <w:proofErr w:type="spellStart"/>
      <w:r w:rsidRPr="00810DCB">
        <w:rPr>
          <w:b/>
        </w:rPr>
        <w:t>ЮНИСЕФ</w:t>
      </w:r>
      <w:proofErr w:type="spellEnd"/>
      <w:r w:rsidRPr="00810DCB">
        <w:rPr>
          <w:b/>
        </w:rPr>
        <w:t>.</w:t>
      </w:r>
    </w:p>
    <w:p w:rsidR="00E17DC9" w:rsidRDefault="00E17DC9" w:rsidP="00E17DC9">
      <w:pPr>
        <w:pStyle w:val="H23GR"/>
      </w:pPr>
      <w:r>
        <w:tab/>
      </w:r>
      <w:r>
        <w:tab/>
        <w:t>Безнадзорные дети</w:t>
      </w:r>
    </w:p>
    <w:p w:rsidR="00E17DC9" w:rsidRDefault="00E17DC9" w:rsidP="00E17DC9">
      <w:pPr>
        <w:pStyle w:val="SingleTxtGR"/>
      </w:pPr>
      <w:r>
        <w:t>71.</w:t>
      </w:r>
      <w:r>
        <w:tab/>
        <w:t>Комитет отмечает усилия государства-участника, направленные на пр</w:t>
      </w:r>
      <w:r>
        <w:t>е</w:t>
      </w:r>
      <w:r>
        <w:t>одоление такого широко распространенного явления, как безнадзорность</w:t>
      </w:r>
      <w:r w:rsidR="0059071E">
        <w:t>,</w:t>
      </w:r>
      <w:r>
        <w:t xml:space="preserve"> и в частности на разработку проекта по преодолению данного явления под эг</w:t>
      </w:r>
      <w:r>
        <w:t>и</w:t>
      </w:r>
      <w:r>
        <w:t xml:space="preserve">дой Руководящего комитета, а также программу по социально-экономической </w:t>
      </w:r>
      <w:proofErr w:type="spellStart"/>
      <w:r>
        <w:t>реи</w:t>
      </w:r>
      <w:r>
        <w:t>н</w:t>
      </w:r>
      <w:r>
        <w:t>теграции</w:t>
      </w:r>
      <w:proofErr w:type="spellEnd"/>
      <w:r>
        <w:t xml:space="preserve"> безнадзорных детей и проведенное в 2003 году исследование полож</w:t>
      </w:r>
      <w:r>
        <w:t>е</w:t>
      </w:r>
      <w:r>
        <w:t>ния безнадзорных детей. Вместе с тем Комитет сожалеет о том, что, несмотря на эти меры, число безнадзорных детей увел</w:t>
      </w:r>
      <w:r>
        <w:t>и</w:t>
      </w:r>
      <w:r>
        <w:t>чилось и что эта проблема по-прежнему является актуальной для государства-участника. Кроме того, К</w:t>
      </w:r>
      <w:r>
        <w:t>о</w:t>
      </w:r>
      <w:r>
        <w:t>митет сожалеет о том, что его предыдущая рекомендация в этой связи не была выпо</w:t>
      </w:r>
      <w:r>
        <w:t>л</w:t>
      </w:r>
      <w:r>
        <w:t>нена в достаточной степени и что безнадзорные дети продолжают по</w:t>
      </w:r>
      <w:r>
        <w:t>д</w:t>
      </w:r>
      <w:r>
        <w:t>вергаться различным формам насилия и лишений.</w:t>
      </w:r>
    </w:p>
    <w:p w:rsidR="00E17DC9" w:rsidRPr="00EE68AE" w:rsidRDefault="00E17DC9" w:rsidP="00E17DC9">
      <w:pPr>
        <w:pStyle w:val="SingleTxtGR"/>
        <w:rPr>
          <w:b/>
        </w:rPr>
      </w:pPr>
      <w:r>
        <w:t>72.</w:t>
      </w:r>
      <w:r>
        <w:tab/>
      </w:r>
      <w:r w:rsidRPr="00EE68AE">
        <w:rPr>
          <w:b/>
        </w:rPr>
        <w:t>Комитет повторяет свою предыдущую рекомендацию и настоятельно приз</w:t>
      </w:r>
      <w:r w:rsidRPr="00EE68AE">
        <w:rPr>
          <w:b/>
        </w:rPr>
        <w:t>ы</w:t>
      </w:r>
      <w:r w:rsidRPr="00EE68AE">
        <w:rPr>
          <w:b/>
        </w:rPr>
        <w:t>вает государство-участник, в частности: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a</w:t>
      </w:r>
      <w:r w:rsidRPr="00EE68AE">
        <w:rPr>
          <w:b/>
        </w:rPr>
        <w:t>)</w:t>
      </w:r>
      <w:r w:rsidRPr="00EE68AE">
        <w:rPr>
          <w:b/>
        </w:rPr>
        <w:tab/>
        <w:t>осуществить в тесном сотрудничестве с самими детьми, НПО и другими соответствующими учреждениями проект, направленный на ус</w:t>
      </w:r>
      <w:r w:rsidRPr="00EE68AE">
        <w:rPr>
          <w:b/>
        </w:rPr>
        <w:t>т</w:t>
      </w:r>
      <w:r w:rsidRPr="00EE68AE">
        <w:rPr>
          <w:b/>
        </w:rPr>
        <w:t>ранение такого явления, как безнадзорность, а также предоставить Рук</w:t>
      </w:r>
      <w:r w:rsidRPr="00EE68AE">
        <w:rPr>
          <w:b/>
        </w:rPr>
        <w:t>о</w:t>
      </w:r>
      <w:r w:rsidRPr="00EE68AE">
        <w:rPr>
          <w:b/>
        </w:rPr>
        <w:t>водящему комитету достаточные людские, технические и финансовые р</w:t>
      </w:r>
      <w:r w:rsidRPr="00EE68AE">
        <w:rPr>
          <w:b/>
        </w:rPr>
        <w:t>е</w:t>
      </w:r>
      <w:r w:rsidRPr="00EE68AE">
        <w:rPr>
          <w:b/>
        </w:rPr>
        <w:t>сурсы;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b</w:t>
      </w:r>
      <w:r w:rsidRPr="00EE68AE">
        <w:rPr>
          <w:b/>
        </w:rPr>
        <w:t>)</w:t>
      </w:r>
      <w:r w:rsidRPr="00EE68AE">
        <w:rPr>
          <w:b/>
        </w:rPr>
        <w:tab/>
        <w:t>разработать и осуществить при активном участии самих детей всеобъемлющую и обеспеченную надлежащими ресурсами стратегию по устранению коренных причин данного явления, а также определить пр</w:t>
      </w:r>
      <w:r w:rsidRPr="00EE68AE">
        <w:rPr>
          <w:b/>
        </w:rPr>
        <w:t>е</w:t>
      </w:r>
      <w:r w:rsidRPr="00EE68AE">
        <w:rPr>
          <w:b/>
        </w:rPr>
        <w:t>вентивные и защитные меры и установить ежегодные целевые показатели для сокращения числа т</w:t>
      </w:r>
      <w:r w:rsidRPr="00EE68AE">
        <w:rPr>
          <w:b/>
        </w:rPr>
        <w:t>а</w:t>
      </w:r>
      <w:r w:rsidRPr="00EE68AE">
        <w:rPr>
          <w:b/>
        </w:rPr>
        <w:t>ких детей;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c</w:t>
      </w:r>
      <w:r w:rsidRPr="00EE68AE">
        <w:rPr>
          <w:b/>
        </w:rPr>
        <w:t>)</w:t>
      </w:r>
      <w:r w:rsidRPr="00EE68AE">
        <w:rPr>
          <w:b/>
        </w:rPr>
        <w:tab/>
        <w:t>оказывать поддержку программам по воссоединению семей или мерам альтернативного ухода за детьми, а также обеспечить, чтобы они в полной мере учитывали наилучшие интересы ребенка;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d</w:t>
      </w:r>
      <w:r w:rsidRPr="00EE68AE">
        <w:rPr>
          <w:b/>
        </w:rPr>
        <w:t>)</w:t>
      </w:r>
      <w:r w:rsidRPr="00EE68AE">
        <w:rPr>
          <w:b/>
        </w:rPr>
        <w:tab/>
        <w:t>обеспечить, чтобы безнадзорные дети имели доступ к образов</w:t>
      </w:r>
      <w:r w:rsidRPr="00EE68AE">
        <w:rPr>
          <w:b/>
        </w:rPr>
        <w:t>а</w:t>
      </w:r>
      <w:r w:rsidRPr="00EE68AE">
        <w:rPr>
          <w:b/>
        </w:rPr>
        <w:t>нию и содействовать тому, чтобы они не прекращали школьных занятий, а также предоставлять им надлежащие медицинские услуги, кров и питание с учетом особых п</w:t>
      </w:r>
      <w:r w:rsidRPr="00EE68AE">
        <w:rPr>
          <w:b/>
        </w:rPr>
        <w:t>о</w:t>
      </w:r>
      <w:r w:rsidRPr="00EE68AE">
        <w:rPr>
          <w:b/>
        </w:rPr>
        <w:t>требностей девочек;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e</w:t>
      </w:r>
      <w:r w:rsidRPr="00EE68AE">
        <w:rPr>
          <w:b/>
        </w:rPr>
        <w:t>)</w:t>
      </w:r>
      <w:r w:rsidRPr="00EE68AE">
        <w:rPr>
          <w:b/>
        </w:rPr>
        <w:tab/>
        <w:t>обратиться за поддержкой к НПО и другим организациям, у</w:t>
      </w:r>
      <w:r w:rsidRPr="00EE68AE">
        <w:rPr>
          <w:b/>
        </w:rPr>
        <w:t>с</w:t>
      </w:r>
      <w:r w:rsidRPr="00EE68AE">
        <w:rPr>
          <w:b/>
        </w:rPr>
        <w:t>тановив четкие руководящие принципы для деятельности в данной обла</w:t>
      </w:r>
      <w:r w:rsidRPr="00EE68AE">
        <w:rPr>
          <w:b/>
        </w:rPr>
        <w:t>с</w:t>
      </w:r>
      <w:r w:rsidRPr="00EE68AE">
        <w:rPr>
          <w:b/>
        </w:rPr>
        <w:t>ти.</w:t>
      </w:r>
    </w:p>
    <w:p w:rsidR="00E17DC9" w:rsidRDefault="00E17DC9" w:rsidP="00E17DC9">
      <w:pPr>
        <w:pStyle w:val="H23GR"/>
      </w:pPr>
      <w:r>
        <w:tab/>
      </w:r>
      <w:r>
        <w:tab/>
        <w:t>Сексуальная эксплуатация и надругательства</w:t>
      </w:r>
    </w:p>
    <w:p w:rsidR="00E17DC9" w:rsidRDefault="00E17DC9" w:rsidP="00E17DC9">
      <w:pPr>
        <w:pStyle w:val="SingleTxtGR"/>
      </w:pPr>
      <w:r>
        <w:t>73.</w:t>
      </w:r>
      <w:r>
        <w:tab/>
        <w:t>Комитет приветствует принятие в июле 2009 года Национального плана действий по борьбе с торговлей людьми и сексуальной эксплуатацией и отмеч</w:t>
      </w:r>
      <w:r>
        <w:t>а</w:t>
      </w:r>
      <w:r>
        <w:t>ет, что Закон о борьбе с торговлей детьми и контрабандным провозом детей 2005 года предусматривает уголовную ответственность за сексуальную эк</w:t>
      </w:r>
      <w:r>
        <w:t>с</w:t>
      </w:r>
      <w:r>
        <w:t>плуатацию, а также принятие мер по недопущению сексуальной эксплуатации детей в контексте туризма. Вместе с тем Комитет обеспокоен тем, что, несмотря на эти меры, в государстве-участнике продолжается сексуальная эксплуатация детей и что информация о преследовании лиц, совершающих такие деяния, о</w:t>
      </w:r>
      <w:r>
        <w:t>т</w:t>
      </w:r>
      <w:r>
        <w:t>сутствует.</w:t>
      </w:r>
    </w:p>
    <w:p w:rsidR="00E17DC9" w:rsidRPr="00EE68AE" w:rsidRDefault="00E17DC9" w:rsidP="00E17DC9">
      <w:pPr>
        <w:pStyle w:val="SingleTxtGR"/>
        <w:rPr>
          <w:b/>
        </w:rPr>
      </w:pPr>
      <w:r>
        <w:t>74.</w:t>
      </w:r>
      <w:r>
        <w:tab/>
      </w:r>
      <w:r w:rsidRPr="00EE68AE">
        <w:rPr>
          <w:b/>
        </w:rPr>
        <w:t>Комитет  призывает государство-участник продолжать усилия по н</w:t>
      </w:r>
      <w:r w:rsidRPr="00EE68AE">
        <w:rPr>
          <w:b/>
        </w:rPr>
        <w:t>е</w:t>
      </w:r>
      <w:r w:rsidRPr="00EE68AE">
        <w:rPr>
          <w:b/>
        </w:rPr>
        <w:t>допущения сексуальной эксплуатации детей в соответствии с Декларацией и Пр</w:t>
      </w:r>
      <w:r w:rsidRPr="00EE68AE">
        <w:rPr>
          <w:b/>
        </w:rPr>
        <w:t>о</w:t>
      </w:r>
      <w:r w:rsidRPr="00EE68AE">
        <w:rPr>
          <w:b/>
        </w:rPr>
        <w:t>граммой действий, а также Глобальным обязательством, принятыми на проходивших в 1996, 2001 и 2008 годах Всемирных конгрессах против сексуальной эксплуатации детей в коммерческих целях, а также с учетом решений других международных конференций по данному вопросу. Кроме того, он рекомендует государству-участнику: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a</w:t>
      </w:r>
      <w:r w:rsidRPr="00EE68AE">
        <w:rPr>
          <w:b/>
        </w:rPr>
        <w:t>)</w:t>
      </w:r>
      <w:r w:rsidRPr="00EE68AE">
        <w:rPr>
          <w:b/>
        </w:rPr>
        <w:tab/>
        <w:t>обеспечить эффективное выполнение действующего законод</w:t>
      </w:r>
      <w:r w:rsidRPr="00EE68AE">
        <w:rPr>
          <w:b/>
        </w:rPr>
        <w:t>а</w:t>
      </w:r>
      <w:r w:rsidRPr="00EE68AE">
        <w:rPr>
          <w:b/>
        </w:rPr>
        <w:t>тельства, стратегий и программ по недопущению сексуальной эксплуат</w:t>
      </w:r>
      <w:r w:rsidRPr="00EE68AE">
        <w:rPr>
          <w:b/>
        </w:rPr>
        <w:t>а</w:t>
      </w:r>
      <w:r w:rsidRPr="00EE68AE">
        <w:rPr>
          <w:b/>
        </w:rPr>
        <w:t>ции детей;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b</w:t>
      </w:r>
      <w:r w:rsidRPr="00EE68AE">
        <w:rPr>
          <w:b/>
        </w:rPr>
        <w:t>)</w:t>
      </w:r>
      <w:r w:rsidRPr="00EE68AE">
        <w:rPr>
          <w:b/>
        </w:rPr>
        <w:tab/>
        <w:t>принять надлежащие меры по обеспечению преследования лиц, с</w:t>
      </w:r>
      <w:r w:rsidRPr="00EE68AE">
        <w:rPr>
          <w:b/>
        </w:rPr>
        <w:t>о</w:t>
      </w:r>
      <w:r w:rsidRPr="00EE68AE">
        <w:rPr>
          <w:b/>
        </w:rPr>
        <w:t>вершающих преступления против половой неприкосновенности детей;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c</w:t>
      </w:r>
      <w:r w:rsidRPr="00EE68AE">
        <w:rPr>
          <w:b/>
        </w:rPr>
        <w:t>)</w:t>
      </w:r>
      <w:r w:rsidRPr="00EE68AE">
        <w:rPr>
          <w:b/>
        </w:rPr>
        <w:tab/>
        <w:t>обеспечить, чтобы дети − жертвы сексуальной эксплуатации не подве</w:t>
      </w:r>
      <w:r w:rsidRPr="00EE68AE">
        <w:rPr>
          <w:b/>
        </w:rPr>
        <w:t>р</w:t>
      </w:r>
      <w:r w:rsidRPr="00EE68AE">
        <w:rPr>
          <w:b/>
        </w:rPr>
        <w:t>гались уголовному преследованию или наказанию;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d</w:t>
      </w:r>
      <w:r w:rsidRPr="00EE68AE">
        <w:rPr>
          <w:b/>
        </w:rPr>
        <w:t>)</w:t>
      </w:r>
      <w:r w:rsidRPr="00EE68AE">
        <w:rPr>
          <w:b/>
        </w:rPr>
        <w:tab/>
        <w:t>уделять приоритетное внимание оказанию помощи в реабил</w:t>
      </w:r>
      <w:r w:rsidRPr="00EE68AE">
        <w:rPr>
          <w:b/>
        </w:rPr>
        <w:t>и</w:t>
      </w:r>
      <w:r w:rsidRPr="00EE68AE">
        <w:rPr>
          <w:b/>
        </w:rPr>
        <w:t>тации и обеспечить предоставление жертвам возможностей для получения образования и профессиональной подготовки, а также психологической помощи и консультир</w:t>
      </w:r>
      <w:r w:rsidRPr="00EE68AE">
        <w:rPr>
          <w:b/>
        </w:rPr>
        <w:t>о</w:t>
      </w:r>
      <w:r w:rsidRPr="00EE68AE">
        <w:rPr>
          <w:b/>
        </w:rPr>
        <w:t>вания;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e</w:t>
      </w:r>
      <w:r w:rsidRPr="00EE68AE">
        <w:rPr>
          <w:b/>
        </w:rPr>
        <w:t>)</w:t>
      </w:r>
      <w:r w:rsidRPr="00EE68AE">
        <w:rPr>
          <w:b/>
        </w:rPr>
        <w:tab/>
        <w:t>организовать подготовку сотрудников правоохранительных о</w:t>
      </w:r>
      <w:r w:rsidRPr="00EE68AE">
        <w:rPr>
          <w:b/>
        </w:rPr>
        <w:t>р</w:t>
      </w:r>
      <w:r w:rsidRPr="00EE68AE">
        <w:rPr>
          <w:b/>
        </w:rPr>
        <w:t>ганов, социальных работников, судей и прокуроров по процедурам получ</w:t>
      </w:r>
      <w:r w:rsidRPr="00EE68AE">
        <w:rPr>
          <w:b/>
        </w:rPr>
        <w:t>е</w:t>
      </w:r>
      <w:r w:rsidRPr="00EE68AE">
        <w:rPr>
          <w:b/>
        </w:rPr>
        <w:t>ния, рассмотрения и расследования жалоб с учетом интересов детей и с с</w:t>
      </w:r>
      <w:r w:rsidRPr="00EE68AE">
        <w:rPr>
          <w:b/>
        </w:rPr>
        <w:t>о</w:t>
      </w:r>
      <w:r w:rsidRPr="00EE68AE">
        <w:rPr>
          <w:b/>
        </w:rPr>
        <w:t>блюдением конфиде</w:t>
      </w:r>
      <w:r w:rsidRPr="00EE68AE">
        <w:rPr>
          <w:b/>
        </w:rPr>
        <w:t>н</w:t>
      </w:r>
      <w:r w:rsidRPr="00EE68AE">
        <w:rPr>
          <w:b/>
        </w:rPr>
        <w:t>циальности.</w:t>
      </w:r>
    </w:p>
    <w:p w:rsidR="00E17DC9" w:rsidRDefault="00E17DC9" w:rsidP="00E17DC9">
      <w:pPr>
        <w:pStyle w:val="H23GR"/>
      </w:pPr>
      <w:r>
        <w:tab/>
      </w:r>
      <w:r>
        <w:tab/>
        <w:t>Торговля, контрабанда и похищения</w:t>
      </w:r>
    </w:p>
    <w:p w:rsidR="00E17DC9" w:rsidRDefault="00E17DC9" w:rsidP="00E17DC9">
      <w:pPr>
        <w:pStyle w:val="SingleTxtGR"/>
      </w:pPr>
      <w:r>
        <w:t>75.</w:t>
      </w:r>
      <w:r>
        <w:tab/>
        <w:t>Комитет приветствует принятие государством-участником в 2005 году З</w:t>
      </w:r>
      <w:r>
        <w:t>а</w:t>
      </w:r>
      <w:r>
        <w:t>кона о борьбе с торговлей детьми и контрабандным провозом детей. Вместе с тем Комитет обеспокоен продолжающейся торговлей детьми и сообщениями о случаях похищения детей. Кроме того, он сожалеет о низком уровне соблюд</w:t>
      </w:r>
      <w:r>
        <w:t>е</w:t>
      </w:r>
      <w:r>
        <w:t>ния и выполнения законодательства по борьбе с торговлей людьми, а также об ограниченности данных и недостаточности мер по противодействию этим я</w:t>
      </w:r>
      <w:r>
        <w:t>в</w:t>
      </w:r>
      <w:r>
        <w:t>лениям со стороны государс</w:t>
      </w:r>
      <w:r>
        <w:t>т</w:t>
      </w:r>
      <w:r>
        <w:t>ва-участника.</w:t>
      </w:r>
    </w:p>
    <w:p w:rsidR="00E17DC9" w:rsidRPr="00EE68AE" w:rsidRDefault="00E17DC9" w:rsidP="00E17DC9">
      <w:pPr>
        <w:pStyle w:val="SingleTxtGR"/>
        <w:rPr>
          <w:b/>
        </w:rPr>
      </w:pPr>
      <w:r>
        <w:t>76.</w:t>
      </w:r>
      <w:r>
        <w:tab/>
      </w:r>
      <w:r w:rsidRPr="00EE68AE">
        <w:rPr>
          <w:b/>
        </w:rPr>
        <w:t>Комитет настоятельно призывает государство-участник: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a</w:t>
      </w:r>
      <w:r w:rsidRPr="00EE68AE">
        <w:rPr>
          <w:b/>
        </w:rPr>
        <w:t>)</w:t>
      </w:r>
      <w:r w:rsidRPr="00EE68AE">
        <w:rPr>
          <w:b/>
        </w:rPr>
        <w:tab/>
        <w:t>эффективно укрепить и осуществлять законодательство по борьбе с торговлей людьми, а также Национальный план совместных де</w:t>
      </w:r>
      <w:r w:rsidRPr="00EE68AE">
        <w:rPr>
          <w:b/>
        </w:rPr>
        <w:t>й</w:t>
      </w:r>
      <w:r w:rsidRPr="00EE68AE">
        <w:rPr>
          <w:b/>
        </w:rPr>
        <w:t>ствий против торговли детьми и их эксплуатации;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b</w:t>
      </w:r>
      <w:r w:rsidRPr="00EE68AE">
        <w:rPr>
          <w:b/>
        </w:rPr>
        <w:t>)</w:t>
      </w:r>
      <w:r w:rsidRPr="00EE68AE">
        <w:rPr>
          <w:b/>
        </w:rPr>
        <w:tab/>
        <w:t>обеспечить незамедлительное привлечение к ответственности лиц, з</w:t>
      </w:r>
      <w:r w:rsidRPr="00EE68AE">
        <w:rPr>
          <w:b/>
        </w:rPr>
        <w:t>а</w:t>
      </w:r>
      <w:r w:rsidRPr="00EE68AE">
        <w:rPr>
          <w:b/>
        </w:rPr>
        <w:t>нимающихся торговлей детьми;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c</w:t>
      </w:r>
      <w:r w:rsidRPr="00EE68AE">
        <w:rPr>
          <w:b/>
        </w:rPr>
        <w:t>)</w:t>
      </w:r>
      <w:r w:rsidRPr="00EE68AE">
        <w:rPr>
          <w:b/>
        </w:rPr>
        <w:tab/>
        <w:t>провести информационно-просветительские мероприятия с ц</w:t>
      </w:r>
      <w:r w:rsidRPr="00EE68AE">
        <w:rPr>
          <w:b/>
        </w:rPr>
        <w:t>е</w:t>
      </w:r>
      <w:r w:rsidRPr="00EE68AE">
        <w:rPr>
          <w:b/>
        </w:rPr>
        <w:t>лью информирования, как родителей, так и детей об опасностях торговли людьми;</w:t>
      </w:r>
    </w:p>
    <w:p w:rsidR="00E17DC9" w:rsidRPr="00EE68AE" w:rsidRDefault="00E17DC9" w:rsidP="00E17DC9">
      <w:pPr>
        <w:pStyle w:val="SingleTxtGR"/>
        <w:rPr>
          <w:b/>
        </w:rPr>
      </w:pPr>
      <w:r w:rsidRPr="00EE68AE">
        <w:rPr>
          <w:b/>
        </w:rPr>
        <w:tab/>
      </w:r>
      <w:r w:rsidRPr="00EE68AE">
        <w:rPr>
          <w:b/>
          <w:lang w:val="en-US"/>
        </w:rPr>
        <w:t>d</w:t>
      </w:r>
      <w:r w:rsidRPr="00EE68AE">
        <w:rPr>
          <w:b/>
        </w:rPr>
        <w:t>)</w:t>
      </w:r>
      <w:r w:rsidRPr="00EE68AE">
        <w:rPr>
          <w:b/>
        </w:rPr>
        <w:tab/>
        <w:t>осуществлять сбор надлежащим образом дезагрегированных статистических данных, касающихся торговли детьми, и использовать эти данные для разработки и укрепления национальных стратегий и пр</w:t>
      </w:r>
      <w:r w:rsidRPr="00EE68AE">
        <w:rPr>
          <w:b/>
        </w:rPr>
        <w:t>о</w:t>
      </w:r>
      <w:r w:rsidRPr="00EE68AE">
        <w:rPr>
          <w:b/>
        </w:rPr>
        <w:t>грамм.</w:t>
      </w:r>
    </w:p>
    <w:p w:rsidR="00E17DC9" w:rsidRDefault="00E17DC9" w:rsidP="00E17DC9">
      <w:pPr>
        <w:pStyle w:val="H23GR"/>
      </w:pPr>
      <w:r>
        <w:tab/>
      </w:r>
      <w:r>
        <w:tab/>
        <w:t>Телефонная служба оказания помощи</w:t>
      </w:r>
    </w:p>
    <w:p w:rsidR="00E17DC9" w:rsidRDefault="00E17DC9" w:rsidP="00E17DC9">
      <w:pPr>
        <w:pStyle w:val="SingleTxtGR"/>
      </w:pPr>
      <w:r w:rsidRPr="00810DCB">
        <w:t>77.</w:t>
      </w:r>
      <w:r w:rsidRPr="00810DCB">
        <w:tab/>
      </w:r>
      <w:r w:rsidRPr="001E791E">
        <w:t xml:space="preserve">Комитет с обеспокоенностью отмечает </w:t>
      </w:r>
      <w:r>
        <w:t>отсутствие телефонной службы оказания помощи, которая является важным средством для детей, нуждающихся в помощи в кр</w:t>
      </w:r>
      <w:r>
        <w:t>и</w:t>
      </w:r>
      <w:r>
        <w:t>тических ситуациях.</w:t>
      </w:r>
    </w:p>
    <w:p w:rsidR="00E17DC9" w:rsidRPr="00EE68AE" w:rsidRDefault="00E17DC9" w:rsidP="00E17DC9">
      <w:pPr>
        <w:pStyle w:val="SingleTxtGR"/>
        <w:rPr>
          <w:b/>
        </w:rPr>
      </w:pPr>
      <w:r>
        <w:t>78.</w:t>
      </w:r>
      <w:r>
        <w:tab/>
      </w:r>
      <w:r w:rsidRPr="00EE68AE">
        <w:rPr>
          <w:b/>
        </w:rPr>
        <w:t>Комитет настоятельно рекомендует государству-участнику устан</w:t>
      </w:r>
      <w:r w:rsidRPr="00EE68AE">
        <w:rPr>
          <w:b/>
        </w:rPr>
        <w:t>о</w:t>
      </w:r>
      <w:r w:rsidRPr="00EE68AE">
        <w:rPr>
          <w:b/>
        </w:rPr>
        <w:t>вить бесплатную круглосуточную телефонную службу оказания помощи с набором номера из трех цифр, доступную всем детям на национальном, р</w:t>
      </w:r>
      <w:r w:rsidRPr="00EE68AE">
        <w:rPr>
          <w:b/>
        </w:rPr>
        <w:t>е</w:t>
      </w:r>
      <w:r w:rsidRPr="00EE68AE">
        <w:rPr>
          <w:b/>
        </w:rPr>
        <w:t>гиональном и местном уровнях. Кроме того, он рекомендует государству-участнику обеспечить осведомленность детей о получении доступа к тел</w:t>
      </w:r>
      <w:r w:rsidRPr="00EE68AE">
        <w:rPr>
          <w:b/>
        </w:rPr>
        <w:t>е</w:t>
      </w:r>
      <w:r w:rsidRPr="00EE68AE">
        <w:rPr>
          <w:b/>
        </w:rPr>
        <w:t>фонной службе оказания помощи, и предоставить необходимые людские, технические и финансовые ресурсы для э</w:t>
      </w:r>
      <w:r w:rsidRPr="00EE68AE">
        <w:rPr>
          <w:b/>
        </w:rPr>
        <w:t>ф</w:t>
      </w:r>
      <w:r w:rsidRPr="00EE68AE">
        <w:rPr>
          <w:b/>
        </w:rPr>
        <w:t>фективного функционирования этой службы.</w:t>
      </w:r>
    </w:p>
    <w:p w:rsidR="00E17DC9" w:rsidRDefault="00E17DC9" w:rsidP="00E17DC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Отправление правосудия в отношении несовершеннолетних</w:t>
      </w:r>
    </w:p>
    <w:p w:rsidR="00E17DC9" w:rsidRDefault="00E17DC9" w:rsidP="00E17DC9">
      <w:pPr>
        <w:pStyle w:val="SingleTxtGR"/>
      </w:pPr>
      <w:r>
        <w:t>79.</w:t>
      </w:r>
      <w:r>
        <w:tab/>
        <w:t>Комитет приветствует вступление в силу в 2007 году Уголовно-процессуального кодекса, в котором учтены соответствующие международные нормы по отправлению правосудия в отношении несовершеннолетних. Комитет с заинтересованностью отмечает принятый в феврале 2009 года декрет, пред</w:t>
      </w:r>
      <w:r>
        <w:t>у</w:t>
      </w:r>
      <w:r>
        <w:t xml:space="preserve">сматривающий создание центра альтернативного содержания под стражей для несовершеннолетних в </w:t>
      </w:r>
      <w:proofErr w:type="spellStart"/>
      <w:r>
        <w:t>Дуале</w:t>
      </w:r>
      <w:proofErr w:type="spellEnd"/>
      <w:r>
        <w:t>, а также ввод в эксплуатацию блока для несове</w:t>
      </w:r>
      <w:r>
        <w:t>р</w:t>
      </w:r>
      <w:r>
        <w:t>шеннолетних правонарушителей в тюрьме "</w:t>
      </w:r>
      <w:proofErr w:type="spellStart"/>
      <w:r>
        <w:t>Нью</w:t>
      </w:r>
      <w:proofErr w:type="spellEnd"/>
      <w:r>
        <w:t xml:space="preserve"> </w:t>
      </w:r>
      <w:proofErr w:type="spellStart"/>
      <w:r>
        <w:t>Бэлл</w:t>
      </w:r>
      <w:proofErr w:type="spellEnd"/>
      <w:r>
        <w:t xml:space="preserve">" в </w:t>
      </w:r>
      <w:proofErr w:type="spellStart"/>
      <w:r>
        <w:t>Дуале</w:t>
      </w:r>
      <w:proofErr w:type="spellEnd"/>
      <w:r>
        <w:t>. Тем не менее Комитет серьезно обеспокоен:</w:t>
      </w:r>
    </w:p>
    <w:p w:rsidR="00E17DC9" w:rsidRPr="00966487" w:rsidRDefault="00E17DC9" w:rsidP="00E17DC9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совместным содержанием детей и взрослых в тюрьмах, несмотря на положения Уголовного кодекса, предусматривающие их раздельное содерж</w:t>
      </w:r>
      <w:r>
        <w:t>а</w:t>
      </w:r>
      <w:r>
        <w:t>ние;</w:t>
      </w:r>
    </w:p>
    <w:p w:rsidR="00E17DC9" w:rsidRPr="00966487" w:rsidRDefault="00E17DC9" w:rsidP="00E17DC9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нехваткой судей и судов;</w:t>
      </w:r>
    </w:p>
    <w:p w:rsidR="00E17DC9" w:rsidRPr="00966487" w:rsidRDefault="00E17DC9" w:rsidP="00E17DC9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длительными сроками досудебного содержания под стражей, н</w:t>
      </w:r>
      <w:r>
        <w:t>е</w:t>
      </w:r>
      <w:r>
        <w:t>адекватн</w:t>
      </w:r>
      <w:r>
        <w:t>о</w:t>
      </w:r>
      <w:r>
        <w:t>стью и недостаточным количеством медицинских служб по оказанию помощи детям в тюрьмах и скудостью выделяемых им ресурсов;</w:t>
      </w:r>
    </w:p>
    <w:p w:rsidR="00E17DC9" w:rsidRPr="00966487" w:rsidRDefault="00E17DC9" w:rsidP="00E17DC9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низким возрастом уголовной ответственности, предусмотренным законом на уровне 10 лет;</w:t>
      </w:r>
    </w:p>
    <w:p w:rsidR="00E17DC9" w:rsidRPr="00966487" w:rsidRDefault="00E17DC9" w:rsidP="00E17DC9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ограниченностью социальных услуг и консультирования, предо</w:t>
      </w:r>
      <w:r>
        <w:t>с</w:t>
      </w:r>
      <w:r>
        <w:t>тавляемых детям в судах, в частности в случаях изнасилования или надруг</w:t>
      </w:r>
      <w:r>
        <w:t>а</w:t>
      </w:r>
      <w:r>
        <w:t>тельства;</w:t>
      </w:r>
    </w:p>
    <w:p w:rsidR="00E17DC9" w:rsidRDefault="00E17DC9" w:rsidP="00E17DC9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отсутствием у социальных работников в судах достаточной подг</w:t>
      </w:r>
      <w:r>
        <w:t>о</w:t>
      </w:r>
      <w:r>
        <w:t>товки.</w:t>
      </w:r>
    </w:p>
    <w:p w:rsidR="00E17DC9" w:rsidRDefault="00E17DC9" w:rsidP="00E17DC9">
      <w:pPr>
        <w:pStyle w:val="SingleTxtGR"/>
        <w:rPr>
          <w:b/>
        </w:rPr>
      </w:pPr>
      <w:r>
        <w:t>80.</w:t>
      </w:r>
      <w:r>
        <w:tab/>
      </w:r>
      <w:r>
        <w:rPr>
          <w:b/>
        </w:rPr>
        <w:t>Комитет настоятельно призывает государство-участник обеспечить дальнейшее улучшение системы отправления правосудия в отношении н</w:t>
      </w:r>
      <w:r>
        <w:rPr>
          <w:b/>
        </w:rPr>
        <w:t>е</w:t>
      </w:r>
      <w:r>
        <w:rPr>
          <w:b/>
        </w:rPr>
        <w:t>совершеннолетних путем создания судов по делам несовершеннолетних и назначения подготовленных судей по делам несовершеннолетних и обесп</w:t>
      </w:r>
      <w:r>
        <w:rPr>
          <w:b/>
        </w:rPr>
        <w:t>е</w:t>
      </w:r>
      <w:r>
        <w:rPr>
          <w:b/>
        </w:rPr>
        <w:t>чить, чтобы в системе отправления правосудия в отношении несоверше</w:t>
      </w:r>
      <w:r>
        <w:rPr>
          <w:b/>
        </w:rPr>
        <w:t>н</w:t>
      </w:r>
      <w:r>
        <w:rPr>
          <w:b/>
        </w:rPr>
        <w:t>нолетних в полной мере учитывались и соблюдались международные но</w:t>
      </w:r>
      <w:r>
        <w:rPr>
          <w:b/>
        </w:rPr>
        <w:t>р</w:t>
      </w:r>
      <w:r>
        <w:rPr>
          <w:b/>
        </w:rPr>
        <w:t>мы отправления правосудия в отношении несовершеннолетних, в частн</w:t>
      </w:r>
      <w:r>
        <w:rPr>
          <w:b/>
        </w:rPr>
        <w:t>о</w:t>
      </w:r>
      <w:r>
        <w:rPr>
          <w:b/>
        </w:rPr>
        <w:t xml:space="preserve">сти статьи 37 </w:t>
      </w:r>
      <w:r>
        <w:rPr>
          <w:b/>
          <w:lang w:val="en-US"/>
        </w:rPr>
        <w:t>b</w:t>
      </w:r>
      <w:r w:rsidRPr="00097BAF">
        <w:rPr>
          <w:b/>
        </w:rPr>
        <w:t>), 40</w:t>
      </w:r>
      <w:r>
        <w:rPr>
          <w:b/>
        </w:rPr>
        <w:t xml:space="preserve"> и 39 Конвенции, а также Минимальные стандартные правила Организации Объединенных Наций, касающиеся отправления правосудия в отношении несоверше</w:t>
      </w:r>
      <w:r w:rsidR="000F4440">
        <w:rPr>
          <w:b/>
        </w:rPr>
        <w:t>ннолетних (Пекинские правила), Р</w:t>
      </w:r>
      <w:r>
        <w:rPr>
          <w:b/>
        </w:rPr>
        <w:t>ук</w:t>
      </w:r>
      <w:r>
        <w:rPr>
          <w:b/>
        </w:rPr>
        <w:t>о</w:t>
      </w:r>
      <w:r>
        <w:rPr>
          <w:b/>
        </w:rPr>
        <w:t>водящие принципы Организации Объединенных Наций для предупрежд</w:t>
      </w:r>
      <w:r>
        <w:rPr>
          <w:b/>
        </w:rPr>
        <w:t>е</w:t>
      </w:r>
      <w:r>
        <w:rPr>
          <w:b/>
        </w:rPr>
        <w:t>ния преступности среди несовершеннолетних (</w:t>
      </w:r>
      <w:proofErr w:type="spellStart"/>
      <w:r>
        <w:rPr>
          <w:b/>
        </w:rPr>
        <w:t>Эр-Риядские</w:t>
      </w:r>
      <w:proofErr w:type="spellEnd"/>
      <w:r>
        <w:rPr>
          <w:b/>
        </w:rPr>
        <w:t xml:space="preserve"> руководящие принципы), Правила Организации Объединенных Наций, касающиеся н</w:t>
      </w:r>
      <w:r>
        <w:rPr>
          <w:b/>
        </w:rPr>
        <w:t>е</w:t>
      </w:r>
      <w:r>
        <w:rPr>
          <w:b/>
        </w:rPr>
        <w:t>совершеннолетних, лишенных свободы (Гаванские правила) и принятое Комитетом Замечание общего порядка № 10 (2007 год) о правах детей в рамках отправления правосудия в отношении несовершеннолетних. В ч</w:t>
      </w:r>
      <w:r>
        <w:rPr>
          <w:b/>
        </w:rPr>
        <w:t>а</w:t>
      </w:r>
      <w:r>
        <w:rPr>
          <w:b/>
        </w:rPr>
        <w:t>стности, Комитет рекомендует государству-участнику принять необход</w:t>
      </w:r>
      <w:r>
        <w:rPr>
          <w:b/>
        </w:rPr>
        <w:t>и</w:t>
      </w:r>
      <w:r>
        <w:rPr>
          <w:b/>
        </w:rPr>
        <w:t>мые меры, с тем чтобы: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повысить минимальный возраст уголовной ответственности по меньшей мере до 12 лет;</w:t>
      </w:r>
    </w:p>
    <w:p w:rsidR="00E17DC9" w:rsidRPr="00097BAF" w:rsidRDefault="00E17DC9" w:rsidP="00E17DC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профилактические меры для содействия устранению социальных условий, заставляющих детей вступать к контакт с системой уголовного пр</w:t>
      </w:r>
      <w:r>
        <w:rPr>
          <w:b/>
        </w:rPr>
        <w:t>а</w:t>
      </w:r>
      <w:r>
        <w:rPr>
          <w:b/>
        </w:rPr>
        <w:t>восудия;</w:t>
      </w:r>
    </w:p>
    <w:p w:rsidR="00E17DC9" w:rsidRPr="00097BAF" w:rsidRDefault="00E17DC9" w:rsidP="00E17DC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предусмотреть достаточное количество специализированных судов во всех регионах и обеспечить их подготовленными специализир</w:t>
      </w:r>
      <w:r>
        <w:rPr>
          <w:b/>
        </w:rPr>
        <w:t>о</w:t>
      </w:r>
      <w:r>
        <w:rPr>
          <w:b/>
        </w:rPr>
        <w:t>ванными судьями и персоналом, включая прокуроров, адвокатов, сотру</w:t>
      </w:r>
      <w:r>
        <w:rPr>
          <w:b/>
        </w:rPr>
        <w:t>д</w:t>
      </w:r>
      <w:r>
        <w:rPr>
          <w:b/>
        </w:rPr>
        <w:t>ников правоохранительных органов и социальных работников, в частн</w:t>
      </w:r>
      <w:r>
        <w:rPr>
          <w:b/>
        </w:rPr>
        <w:t>о</w:t>
      </w:r>
      <w:r>
        <w:rPr>
          <w:b/>
        </w:rPr>
        <w:t>сти социальных работников, которые занимаются детьми, ставшими жер</w:t>
      </w:r>
      <w:r>
        <w:rPr>
          <w:b/>
        </w:rPr>
        <w:t>т</w:t>
      </w:r>
      <w:r>
        <w:rPr>
          <w:b/>
        </w:rPr>
        <w:t>вами эксплуатации, изнасилования и прочих надругательств;</w:t>
      </w:r>
    </w:p>
    <w:p w:rsidR="00E17DC9" w:rsidRPr="00097BAF" w:rsidRDefault="00E17DC9" w:rsidP="00E17DC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разработать альтернативные лишению свободы меры, вкл</w:t>
      </w:r>
      <w:r>
        <w:rPr>
          <w:b/>
        </w:rPr>
        <w:t>ю</w:t>
      </w:r>
      <w:r>
        <w:rPr>
          <w:b/>
        </w:rPr>
        <w:t>чая, по мере возможности, пробацию, посредничество, общественные раб</w:t>
      </w:r>
      <w:r>
        <w:rPr>
          <w:b/>
        </w:rPr>
        <w:t>о</w:t>
      </w:r>
      <w:r>
        <w:rPr>
          <w:b/>
        </w:rPr>
        <w:t>ты или наказания с отсрочкой исполнения;</w:t>
      </w:r>
    </w:p>
    <w:p w:rsidR="00E17DC9" w:rsidRPr="00097BAF" w:rsidRDefault="00E17DC9" w:rsidP="00E17DC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обеспечить находящимся в досудебном содержании под стражей несовершеннолетним правонарушителям быстрый доступ к процедурам отправления правосудия по делам несовершеннолетних;</w:t>
      </w:r>
    </w:p>
    <w:p w:rsidR="00E17DC9" w:rsidRPr="00097BAF" w:rsidRDefault="00E17DC9" w:rsidP="00E17DC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предоставлять лишенным свободы детям адекватное и надл</w:t>
      </w:r>
      <w:r>
        <w:rPr>
          <w:b/>
        </w:rPr>
        <w:t>е</w:t>
      </w:r>
      <w:r>
        <w:rPr>
          <w:b/>
        </w:rPr>
        <w:t>жащее м</w:t>
      </w:r>
      <w:r>
        <w:rPr>
          <w:b/>
        </w:rPr>
        <w:t>е</w:t>
      </w:r>
      <w:r>
        <w:rPr>
          <w:b/>
        </w:rPr>
        <w:t>дицинское обслуживание;</w:t>
      </w:r>
    </w:p>
    <w:p w:rsidR="00E17DC9" w:rsidRPr="00097BAF" w:rsidRDefault="00E17DC9" w:rsidP="00E17DC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обеспечить, чтобы дети всегда содержались отдельно от взро</w:t>
      </w:r>
      <w:r>
        <w:rPr>
          <w:b/>
        </w:rPr>
        <w:t>с</w:t>
      </w:r>
      <w:r>
        <w:rPr>
          <w:b/>
        </w:rPr>
        <w:t>лых во всех местах лишения свободы, включая изоляторы временного с</w:t>
      </w:r>
      <w:r>
        <w:rPr>
          <w:b/>
        </w:rPr>
        <w:t>о</w:t>
      </w:r>
      <w:r>
        <w:rPr>
          <w:b/>
        </w:rPr>
        <w:t>держания в п</w:t>
      </w:r>
      <w:r>
        <w:rPr>
          <w:b/>
        </w:rPr>
        <w:t>о</w:t>
      </w:r>
      <w:r>
        <w:rPr>
          <w:b/>
        </w:rPr>
        <w:t>лиции;</w:t>
      </w:r>
    </w:p>
    <w:p w:rsidR="00E17DC9" w:rsidRPr="00097BAF" w:rsidRDefault="00E17DC9" w:rsidP="00E17DC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h</w:t>
      </w:r>
      <w:r>
        <w:rPr>
          <w:b/>
        </w:rPr>
        <w:t>)</w:t>
      </w:r>
      <w:r>
        <w:rPr>
          <w:b/>
        </w:rPr>
        <w:tab/>
        <w:t>при создании дополнительных механизмов альтернативного с</w:t>
      </w:r>
      <w:r>
        <w:rPr>
          <w:b/>
        </w:rPr>
        <w:t>о</w:t>
      </w:r>
      <w:r>
        <w:rPr>
          <w:b/>
        </w:rPr>
        <w:t>держания под стражей предоставлять им необходимые людские, технич</w:t>
      </w:r>
      <w:r>
        <w:rPr>
          <w:b/>
        </w:rPr>
        <w:t>е</w:t>
      </w:r>
      <w:r>
        <w:rPr>
          <w:b/>
        </w:rPr>
        <w:t>ские и финансовые р</w:t>
      </w:r>
      <w:r>
        <w:rPr>
          <w:b/>
        </w:rPr>
        <w:t>е</w:t>
      </w:r>
      <w:r>
        <w:rPr>
          <w:b/>
        </w:rPr>
        <w:t>сурсы;</w:t>
      </w:r>
    </w:p>
    <w:p w:rsidR="00E17DC9" w:rsidRDefault="00E17DC9" w:rsidP="00E17DC9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  <w:lang w:val="en-US"/>
        </w:rPr>
        <w:t>i</w:t>
      </w:r>
      <w:proofErr w:type="spellEnd"/>
      <w:r>
        <w:rPr>
          <w:b/>
        </w:rPr>
        <w:t>)</w:t>
      </w:r>
      <w:r>
        <w:rPr>
          <w:b/>
        </w:rPr>
        <w:tab/>
        <w:t>обратиться за технической помощью и другими видами сотру</w:t>
      </w:r>
      <w:r>
        <w:rPr>
          <w:b/>
        </w:rPr>
        <w:t>д</w:t>
      </w:r>
      <w:r>
        <w:rPr>
          <w:b/>
        </w:rPr>
        <w:t xml:space="preserve">ничества к </w:t>
      </w:r>
      <w:proofErr w:type="spellStart"/>
      <w:r>
        <w:rPr>
          <w:b/>
        </w:rPr>
        <w:t>Межучрежденческой</w:t>
      </w:r>
      <w:proofErr w:type="spellEnd"/>
      <w:r>
        <w:rPr>
          <w:b/>
        </w:rPr>
        <w:t xml:space="preserve"> координационной группе по вопросам правосудия в отн</w:t>
      </w:r>
      <w:r>
        <w:rPr>
          <w:b/>
        </w:rPr>
        <w:t>о</w:t>
      </w:r>
      <w:r>
        <w:rPr>
          <w:b/>
        </w:rPr>
        <w:t xml:space="preserve">шении несовершеннолетних, в состав которой входят представители </w:t>
      </w:r>
      <w:proofErr w:type="spellStart"/>
      <w:r>
        <w:rPr>
          <w:b/>
        </w:rPr>
        <w:t>ЮНОДК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ЮНИСЕФ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УВКПЧ</w:t>
      </w:r>
      <w:proofErr w:type="spellEnd"/>
      <w:r>
        <w:rPr>
          <w:b/>
        </w:rPr>
        <w:t xml:space="preserve"> и НПО.</w:t>
      </w:r>
    </w:p>
    <w:p w:rsidR="00E17DC9" w:rsidRDefault="00E17DC9" w:rsidP="00E17DC9">
      <w:pPr>
        <w:pStyle w:val="H23GR"/>
      </w:pPr>
      <w:r w:rsidRPr="00E17DC9">
        <w:tab/>
      </w:r>
      <w:r w:rsidRPr="00E17DC9">
        <w:tab/>
      </w:r>
      <w:r>
        <w:t>Защита свидетелей и жертв преступлений</w:t>
      </w:r>
    </w:p>
    <w:p w:rsidR="00E17DC9" w:rsidRPr="001B7FE2" w:rsidRDefault="00E17DC9" w:rsidP="00E17DC9">
      <w:pPr>
        <w:pStyle w:val="SingleTxtGR"/>
        <w:rPr>
          <w:b/>
        </w:rPr>
      </w:pPr>
      <w:r>
        <w:t>81.</w:t>
      </w:r>
      <w:r>
        <w:tab/>
      </w:r>
      <w:r w:rsidRPr="001B7FE2">
        <w:rPr>
          <w:b/>
        </w:rPr>
        <w:t>Комитет рекомендует государству-участнику посредством надлеж</w:t>
      </w:r>
      <w:r w:rsidRPr="001B7FE2">
        <w:rPr>
          <w:b/>
        </w:rPr>
        <w:t>а</w:t>
      </w:r>
      <w:r w:rsidRPr="001B7FE2">
        <w:rPr>
          <w:b/>
        </w:rPr>
        <w:t>щих законодательных норм и регулирующих положений обеспечить, чтобы все дети-жертвы (например, дети, ставшие жертвами надругательств, н</w:t>
      </w:r>
      <w:r w:rsidRPr="001B7FE2">
        <w:rPr>
          <w:b/>
        </w:rPr>
        <w:t>а</w:t>
      </w:r>
      <w:r w:rsidRPr="001B7FE2">
        <w:rPr>
          <w:b/>
        </w:rPr>
        <w:t>силия в семье, сексуальной и экономической эксплуатации, похищения, торговли людьми, контрабанды) и/или свидетели таких преступлений п</w:t>
      </w:r>
      <w:r w:rsidRPr="001B7FE2">
        <w:rPr>
          <w:b/>
        </w:rPr>
        <w:t>о</w:t>
      </w:r>
      <w:r w:rsidRPr="001B7FE2">
        <w:rPr>
          <w:b/>
        </w:rPr>
        <w:t>лучали предусмотренную Конвенцией защиту, а также в полном объеме учитывать Руководящие принципы, к</w:t>
      </w:r>
      <w:r w:rsidRPr="001B7FE2">
        <w:rPr>
          <w:b/>
        </w:rPr>
        <w:t>а</w:t>
      </w:r>
      <w:r w:rsidRPr="001B7FE2">
        <w:rPr>
          <w:b/>
        </w:rPr>
        <w:t>сающиеся правосудия по вопросам, связанным с участием детей − жертв и свидетелей преступлений (содерж</w:t>
      </w:r>
      <w:r w:rsidRPr="001B7FE2">
        <w:rPr>
          <w:b/>
        </w:rPr>
        <w:t>а</w:t>
      </w:r>
      <w:r w:rsidRPr="001B7FE2">
        <w:rPr>
          <w:b/>
        </w:rPr>
        <w:t>щиеся в приложении к резолюции 2005/20 Эконом</w:t>
      </w:r>
      <w:r w:rsidRPr="001B7FE2">
        <w:rPr>
          <w:b/>
        </w:rPr>
        <w:t>и</w:t>
      </w:r>
      <w:r w:rsidRPr="001B7FE2">
        <w:rPr>
          <w:b/>
        </w:rPr>
        <w:t>ческого и Социального Совета от 22 июля 2005 года).</w:t>
      </w:r>
    </w:p>
    <w:p w:rsidR="00E17DC9" w:rsidRDefault="00E17DC9" w:rsidP="00E17DC9">
      <w:pPr>
        <w:pStyle w:val="H23GR"/>
      </w:pPr>
      <w:r w:rsidRPr="00E17DC9">
        <w:tab/>
      </w:r>
      <w:r w:rsidRPr="00E17DC9">
        <w:tab/>
      </w:r>
      <w:r>
        <w:t>Дети, принадлежащие к группам коренного населения</w:t>
      </w:r>
    </w:p>
    <w:p w:rsidR="00E17DC9" w:rsidRDefault="00E17DC9" w:rsidP="00E17DC9">
      <w:pPr>
        <w:pStyle w:val="SingleTxtGR"/>
      </w:pPr>
      <w:r>
        <w:t>82.</w:t>
      </w:r>
      <w:r>
        <w:tab/>
        <w:t>Комитет приветствует подписание государством-участником 13 сентября 2007 года Декларации Организации Объединенных Наций о правах коренных народов. Кроме того, он отмечает постоянные усилия государства-участника по улучшению положения обездоленных детей из числа коренных народов, ос</w:t>
      </w:r>
      <w:r>
        <w:t>о</w:t>
      </w:r>
      <w:r>
        <w:t>бенно в области образования, социального обеспечения и здравоохранения, а</w:t>
      </w:r>
      <w:r>
        <w:rPr>
          <w:lang w:val="en-US"/>
        </w:rPr>
        <w:t> </w:t>
      </w:r>
      <w:r>
        <w:t>также инициативу по разработке законодательства в области прав коренных народов. Комитет особо приветствует принятые меры с целью повышения о</w:t>
      </w:r>
      <w:r>
        <w:t>с</w:t>
      </w:r>
      <w:r>
        <w:t>ведомленности общин коренных народов о ВИЧ/</w:t>
      </w:r>
      <w:proofErr w:type="spellStart"/>
      <w:r>
        <w:t>СПИДе</w:t>
      </w:r>
      <w:proofErr w:type="spellEnd"/>
      <w:r>
        <w:t xml:space="preserve">, а также обеспечение доступа к регистрации рождения детей из числа коренных народов, в том числе детей, принадлежащих к общинам </w:t>
      </w:r>
      <w:proofErr w:type="spellStart"/>
      <w:r>
        <w:t>бороро</w:t>
      </w:r>
      <w:proofErr w:type="spellEnd"/>
      <w:r>
        <w:t xml:space="preserve">, бака, </w:t>
      </w:r>
      <w:proofErr w:type="spellStart"/>
      <w:r>
        <w:t>бакола</w:t>
      </w:r>
      <w:proofErr w:type="spellEnd"/>
      <w:r>
        <w:t xml:space="preserve"> и </w:t>
      </w:r>
      <w:proofErr w:type="spellStart"/>
      <w:r>
        <w:t>мафа</w:t>
      </w:r>
      <w:proofErr w:type="spellEnd"/>
      <w:r>
        <w:t>. Вместе с тем Комитет обеспокоен отсутствием законодательства, гарантирующего права д</w:t>
      </w:r>
      <w:r>
        <w:t>е</w:t>
      </w:r>
      <w:r>
        <w:t xml:space="preserve">тей из числа коренных народов, а также продолжающейся дискриминацией и </w:t>
      </w:r>
      <w:proofErr w:type="spellStart"/>
      <w:r>
        <w:t>маргинализацией</w:t>
      </w:r>
      <w:proofErr w:type="spellEnd"/>
      <w:r>
        <w:t xml:space="preserve"> детей, принадлежащих к коренным народам, в частности д</w:t>
      </w:r>
      <w:r>
        <w:t>е</w:t>
      </w:r>
      <w:r>
        <w:t>тей, проживающих в о</w:t>
      </w:r>
      <w:r>
        <w:t>т</w:t>
      </w:r>
      <w:r>
        <w:t xml:space="preserve">даленных районах страны, включая детей </w:t>
      </w:r>
      <w:proofErr w:type="spellStart"/>
      <w:r>
        <w:t>бороро</w:t>
      </w:r>
      <w:proofErr w:type="spellEnd"/>
      <w:r>
        <w:t xml:space="preserve"> и бака в восточной части страны.</w:t>
      </w:r>
    </w:p>
    <w:p w:rsidR="00E17DC9" w:rsidRPr="001B7FE2" w:rsidRDefault="00E17DC9" w:rsidP="00E17DC9">
      <w:pPr>
        <w:pStyle w:val="SingleTxtGR"/>
        <w:rPr>
          <w:b/>
        </w:rPr>
      </w:pPr>
      <w:r>
        <w:t>83.</w:t>
      </w:r>
      <w:r>
        <w:tab/>
      </w:r>
      <w:r w:rsidRPr="001B7FE2">
        <w:rPr>
          <w:b/>
        </w:rPr>
        <w:t>Комитет рекомендует государству-участнику активизировать усилия по улучшению положения детей, принадлежащих к коренным народам, и в частн</w:t>
      </w:r>
      <w:r w:rsidRPr="001B7FE2">
        <w:rPr>
          <w:b/>
        </w:rPr>
        <w:t>о</w:t>
      </w:r>
      <w:r w:rsidRPr="001B7FE2">
        <w:rPr>
          <w:b/>
        </w:rPr>
        <w:t>сти:</w:t>
      </w:r>
    </w:p>
    <w:p w:rsidR="00E17DC9" w:rsidRPr="001B7FE2" w:rsidRDefault="00E17DC9" w:rsidP="00E17DC9">
      <w:pPr>
        <w:pStyle w:val="SingleTxtGR"/>
        <w:rPr>
          <w:b/>
        </w:rPr>
      </w:pPr>
      <w:r w:rsidRPr="001B7FE2">
        <w:rPr>
          <w:b/>
        </w:rPr>
        <w:tab/>
        <w:t>а)</w:t>
      </w:r>
      <w:r w:rsidRPr="001B7FE2">
        <w:rPr>
          <w:b/>
        </w:rPr>
        <w:tab/>
        <w:t>принять законодательство о правах коренных народов и обе</w:t>
      </w:r>
      <w:r w:rsidRPr="001B7FE2">
        <w:rPr>
          <w:b/>
        </w:rPr>
        <w:t>с</w:t>
      </w:r>
      <w:r w:rsidRPr="001B7FE2">
        <w:rPr>
          <w:b/>
        </w:rPr>
        <w:t>печить, чтобы оно включало в себя в полном объеме определение коре</w:t>
      </w:r>
      <w:r w:rsidRPr="001B7FE2">
        <w:rPr>
          <w:b/>
        </w:rPr>
        <w:t>н</w:t>
      </w:r>
      <w:r w:rsidRPr="001B7FE2">
        <w:rPr>
          <w:b/>
        </w:rPr>
        <w:t>ных народов, содержащееся в Декларации Организации Объединенных Наций о правах коренных народов, и учитывало принятое Комитетом З</w:t>
      </w:r>
      <w:r w:rsidRPr="001B7FE2">
        <w:rPr>
          <w:b/>
        </w:rPr>
        <w:t>а</w:t>
      </w:r>
      <w:r w:rsidRPr="001B7FE2">
        <w:rPr>
          <w:b/>
        </w:rPr>
        <w:t>мечание общего порядка № 11 (2009 год) о детях из числа коренных нар</w:t>
      </w:r>
      <w:r w:rsidRPr="001B7FE2">
        <w:rPr>
          <w:b/>
        </w:rPr>
        <w:t>о</w:t>
      </w:r>
      <w:r w:rsidRPr="001B7FE2">
        <w:rPr>
          <w:b/>
        </w:rPr>
        <w:t>дов и их правах согласно Конвенции;</w:t>
      </w:r>
    </w:p>
    <w:p w:rsidR="00E17DC9" w:rsidRPr="001B7FE2" w:rsidRDefault="00E17DC9" w:rsidP="00E17DC9">
      <w:pPr>
        <w:pStyle w:val="SingleTxtGR"/>
        <w:rPr>
          <w:b/>
        </w:rPr>
      </w:pPr>
      <w:r w:rsidRPr="001B7FE2">
        <w:rPr>
          <w:b/>
        </w:rPr>
        <w:tab/>
      </w:r>
      <w:r w:rsidRPr="001B7FE2">
        <w:rPr>
          <w:b/>
          <w:lang w:val="en-US"/>
        </w:rPr>
        <w:t>b</w:t>
      </w:r>
      <w:r w:rsidRPr="001B7FE2">
        <w:rPr>
          <w:b/>
        </w:rPr>
        <w:t>)</w:t>
      </w:r>
      <w:r w:rsidRPr="001B7FE2">
        <w:rPr>
          <w:b/>
        </w:rPr>
        <w:tab/>
        <w:t>активизировать осуществление и систематический контроль в о</w:t>
      </w:r>
      <w:r w:rsidRPr="001B7FE2">
        <w:rPr>
          <w:b/>
        </w:rPr>
        <w:t>т</w:t>
      </w:r>
      <w:r w:rsidRPr="001B7FE2">
        <w:rPr>
          <w:b/>
        </w:rPr>
        <w:t>ношении программ, рассчитанных на детей из числа коренных народов, обеспечить, чтобы они уважали их культуру в соответствии со статьей 30 Конвенции, и надлежащим образом соответствовали их потребностям, в частности, за счет укрепления сотрудничества с общинами коренных нар</w:t>
      </w:r>
      <w:r w:rsidRPr="001B7FE2">
        <w:rPr>
          <w:b/>
        </w:rPr>
        <w:t>о</w:t>
      </w:r>
      <w:r w:rsidRPr="001B7FE2">
        <w:rPr>
          <w:b/>
        </w:rPr>
        <w:t>дов и их лидерами в процессе поиска решений, отвечающих интересам д</w:t>
      </w:r>
      <w:r w:rsidRPr="001B7FE2">
        <w:rPr>
          <w:b/>
        </w:rPr>
        <w:t>е</w:t>
      </w:r>
      <w:r w:rsidRPr="001B7FE2">
        <w:rPr>
          <w:b/>
        </w:rPr>
        <w:t>тей из числа коренных н</w:t>
      </w:r>
      <w:r w:rsidRPr="001B7FE2">
        <w:rPr>
          <w:b/>
        </w:rPr>
        <w:t>а</w:t>
      </w:r>
      <w:r w:rsidRPr="001B7FE2">
        <w:rPr>
          <w:b/>
        </w:rPr>
        <w:t>родов;</w:t>
      </w:r>
    </w:p>
    <w:p w:rsidR="00E17DC9" w:rsidRPr="001B7FE2" w:rsidRDefault="00E17DC9" w:rsidP="00E17DC9">
      <w:pPr>
        <w:pStyle w:val="SingleTxtGR"/>
        <w:rPr>
          <w:b/>
        </w:rPr>
      </w:pPr>
      <w:r w:rsidRPr="001B7FE2">
        <w:rPr>
          <w:b/>
        </w:rPr>
        <w:tab/>
      </w:r>
      <w:r w:rsidRPr="001B7FE2">
        <w:rPr>
          <w:b/>
          <w:lang w:val="en-US"/>
        </w:rPr>
        <w:t>c</w:t>
      </w:r>
      <w:r w:rsidRPr="001B7FE2">
        <w:rPr>
          <w:b/>
        </w:rPr>
        <w:t>)</w:t>
      </w:r>
      <w:r w:rsidRPr="001B7FE2">
        <w:rPr>
          <w:b/>
        </w:rPr>
        <w:tab/>
        <w:t>обеспечить участие детей из числа коренных народов в проце</w:t>
      </w:r>
      <w:r w:rsidRPr="001B7FE2">
        <w:rPr>
          <w:b/>
        </w:rPr>
        <w:t>с</w:t>
      </w:r>
      <w:r w:rsidRPr="001B7FE2">
        <w:rPr>
          <w:b/>
        </w:rPr>
        <w:t>се планирования, осуществления и оценки имеющих к ним отношение планов и программ;</w:t>
      </w:r>
    </w:p>
    <w:p w:rsidR="00E17DC9" w:rsidRPr="001B7FE2" w:rsidRDefault="00E17DC9" w:rsidP="00E17DC9">
      <w:pPr>
        <w:pStyle w:val="SingleTxtGR"/>
        <w:rPr>
          <w:b/>
        </w:rPr>
      </w:pPr>
      <w:r w:rsidRPr="001B7FE2">
        <w:rPr>
          <w:b/>
        </w:rPr>
        <w:tab/>
      </w:r>
      <w:r w:rsidRPr="001B7FE2">
        <w:rPr>
          <w:b/>
          <w:lang w:val="en-US"/>
        </w:rPr>
        <w:t>d</w:t>
      </w:r>
      <w:r w:rsidRPr="001B7FE2">
        <w:rPr>
          <w:b/>
        </w:rPr>
        <w:t>)</w:t>
      </w:r>
      <w:r w:rsidRPr="001B7FE2">
        <w:rPr>
          <w:b/>
        </w:rPr>
        <w:tab/>
        <w:t>обеспечить предоставление детям из числа коренных народов, особенно подросткам, соответствующей их потребностям и интересам и</w:t>
      </w:r>
      <w:r w:rsidRPr="001B7FE2">
        <w:rPr>
          <w:b/>
        </w:rPr>
        <w:t>н</w:t>
      </w:r>
      <w:r w:rsidRPr="001B7FE2">
        <w:rPr>
          <w:b/>
        </w:rPr>
        <w:t>формации, особенно в области образования, возможностей трудоустройства и профилактики забол</w:t>
      </w:r>
      <w:r w:rsidRPr="001B7FE2">
        <w:rPr>
          <w:b/>
        </w:rPr>
        <w:t>е</w:t>
      </w:r>
      <w:r w:rsidRPr="001B7FE2">
        <w:rPr>
          <w:b/>
        </w:rPr>
        <w:t>ваний, передающихся половым путем;</w:t>
      </w:r>
    </w:p>
    <w:p w:rsidR="00E17DC9" w:rsidRPr="001B7FE2" w:rsidRDefault="00E17DC9" w:rsidP="00E17DC9">
      <w:pPr>
        <w:pStyle w:val="SingleTxtGR"/>
        <w:rPr>
          <w:b/>
        </w:rPr>
      </w:pPr>
      <w:r w:rsidRPr="001B7FE2">
        <w:rPr>
          <w:b/>
        </w:rPr>
        <w:tab/>
      </w:r>
      <w:r w:rsidRPr="001B7FE2">
        <w:rPr>
          <w:b/>
          <w:lang w:val="en-US"/>
        </w:rPr>
        <w:t>e</w:t>
      </w:r>
      <w:r w:rsidRPr="001B7FE2">
        <w:rPr>
          <w:b/>
        </w:rPr>
        <w:t>)</w:t>
      </w:r>
      <w:r w:rsidRPr="001B7FE2">
        <w:rPr>
          <w:b/>
        </w:rPr>
        <w:tab/>
        <w:t>решить проблему географических различий в обеспечении з</w:t>
      </w:r>
      <w:r w:rsidRPr="001B7FE2">
        <w:rPr>
          <w:b/>
        </w:rPr>
        <w:t>а</w:t>
      </w:r>
      <w:r w:rsidRPr="001B7FE2">
        <w:rPr>
          <w:b/>
        </w:rPr>
        <w:t xml:space="preserve">щиты прав детей из числа коренных народов при </w:t>
      </w:r>
      <w:proofErr w:type="spellStart"/>
      <w:r w:rsidRPr="001B7FE2">
        <w:rPr>
          <w:b/>
        </w:rPr>
        <w:t>уделении</w:t>
      </w:r>
      <w:proofErr w:type="spellEnd"/>
      <w:r w:rsidRPr="001B7FE2">
        <w:rPr>
          <w:b/>
        </w:rPr>
        <w:t xml:space="preserve"> особого вним</w:t>
      </w:r>
      <w:r w:rsidRPr="001B7FE2">
        <w:rPr>
          <w:b/>
        </w:rPr>
        <w:t>а</w:t>
      </w:r>
      <w:r w:rsidRPr="001B7FE2">
        <w:rPr>
          <w:b/>
        </w:rPr>
        <w:t xml:space="preserve">ния детям </w:t>
      </w:r>
      <w:proofErr w:type="spellStart"/>
      <w:r w:rsidRPr="001B7FE2">
        <w:rPr>
          <w:b/>
        </w:rPr>
        <w:t>бороро</w:t>
      </w:r>
      <w:proofErr w:type="spellEnd"/>
      <w:r w:rsidRPr="001B7FE2">
        <w:rPr>
          <w:b/>
        </w:rPr>
        <w:t xml:space="preserve">, бака, </w:t>
      </w:r>
      <w:proofErr w:type="spellStart"/>
      <w:r w:rsidRPr="001B7FE2">
        <w:rPr>
          <w:b/>
        </w:rPr>
        <w:t>бакола</w:t>
      </w:r>
      <w:proofErr w:type="spellEnd"/>
      <w:r w:rsidRPr="001B7FE2">
        <w:rPr>
          <w:b/>
        </w:rPr>
        <w:t xml:space="preserve"> и </w:t>
      </w:r>
      <w:proofErr w:type="spellStart"/>
      <w:r w:rsidRPr="001B7FE2">
        <w:rPr>
          <w:b/>
        </w:rPr>
        <w:t>мафа</w:t>
      </w:r>
      <w:proofErr w:type="spellEnd"/>
      <w:r w:rsidRPr="001B7FE2">
        <w:rPr>
          <w:b/>
        </w:rPr>
        <w:t>, проживающим в отдаленных ра</w:t>
      </w:r>
      <w:r w:rsidRPr="001B7FE2">
        <w:rPr>
          <w:b/>
        </w:rPr>
        <w:t>й</w:t>
      </w:r>
      <w:r w:rsidRPr="001B7FE2">
        <w:rPr>
          <w:b/>
        </w:rPr>
        <w:t>онах;</w:t>
      </w:r>
    </w:p>
    <w:p w:rsidR="00E17DC9" w:rsidRPr="001B7FE2" w:rsidRDefault="00E17DC9" w:rsidP="00E17DC9">
      <w:pPr>
        <w:pStyle w:val="SingleTxtGR"/>
        <w:rPr>
          <w:b/>
        </w:rPr>
      </w:pPr>
      <w:r w:rsidRPr="001B7FE2">
        <w:rPr>
          <w:b/>
        </w:rPr>
        <w:tab/>
      </w:r>
      <w:r w:rsidRPr="001B7FE2">
        <w:rPr>
          <w:b/>
          <w:lang w:val="en-US"/>
        </w:rPr>
        <w:t>f</w:t>
      </w:r>
      <w:r w:rsidRPr="001B7FE2">
        <w:rPr>
          <w:b/>
        </w:rPr>
        <w:t>)</w:t>
      </w:r>
      <w:r w:rsidRPr="001B7FE2">
        <w:rPr>
          <w:b/>
        </w:rPr>
        <w:tab/>
        <w:t>обеспечить всестороннее участие гражданского общества, НПО и детей в разработке и осуществлении программ и политики реализации прав детей из чи</w:t>
      </w:r>
      <w:r w:rsidRPr="001B7FE2">
        <w:rPr>
          <w:b/>
        </w:rPr>
        <w:t>с</w:t>
      </w:r>
      <w:r w:rsidRPr="001B7FE2">
        <w:rPr>
          <w:b/>
        </w:rPr>
        <w:t>ла коренных народов;</w:t>
      </w:r>
    </w:p>
    <w:p w:rsidR="00E17DC9" w:rsidRPr="001B7FE2" w:rsidRDefault="00E17DC9" w:rsidP="00E17DC9">
      <w:pPr>
        <w:pStyle w:val="SingleTxtGR"/>
        <w:rPr>
          <w:b/>
        </w:rPr>
      </w:pPr>
      <w:r w:rsidRPr="001B7FE2">
        <w:rPr>
          <w:b/>
        </w:rPr>
        <w:tab/>
      </w:r>
      <w:r w:rsidRPr="001B7FE2">
        <w:rPr>
          <w:b/>
          <w:lang w:val="en-US"/>
        </w:rPr>
        <w:t>g</w:t>
      </w:r>
      <w:r w:rsidRPr="001B7FE2">
        <w:rPr>
          <w:b/>
        </w:rPr>
        <w:t>)</w:t>
      </w:r>
      <w:r w:rsidRPr="001B7FE2">
        <w:rPr>
          <w:b/>
        </w:rPr>
        <w:tab/>
        <w:t>обратиться за технической помощью</w:t>
      </w:r>
      <w:r w:rsidR="000F4440">
        <w:rPr>
          <w:b/>
        </w:rPr>
        <w:t xml:space="preserve"> и содействием</w:t>
      </w:r>
      <w:r w:rsidRPr="001B7FE2">
        <w:rPr>
          <w:b/>
        </w:rPr>
        <w:t>, в частн</w:t>
      </w:r>
      <w:r w:rsidRPr="001B7FE2">
        <w:rPr>
          <w:b/>
        </w:rPr>
        <w:t>о</w:t>
      </w:r>
      <w:r w:rsidRPr="001B7FE2">
        <w:rPr>
          <w:b/>
        </w:rPr>
        <w:t xml:space="preserve">сти, к </w:t>
      </w:r>
      <w:proofErr w:type="spellStart"/>
      <w:r w:rsidRPr="001B7FE2">
        <w:rPr>
          <w:b/>
        </w:rPr>
        <w:t>ЮНИСЕФ</w:t>
      </w:r>
      <w:proofErr w:type="spellEnd"/>
      <w:r w:rsidRPr="001B7FE2">
        <w:rPr>
          <w:b/>
        </w:rPr>
        <w:t xml:space="preserve">, </w:t>
      </w:r>
      <w:proofErr w:type="spellStart"/>
      <w:r w:rsidRPr="001B7FE2">
        <w:rPr>
          <w:b/>
        </w:rPr>
        <w:t>УВКПЧ</w:t>
      </w:r>
      <w:proofErr w:type="spellEnd"/>
      <w:r w:rsidRPr="001B7FE2">
        <w:rPr>
          <w:b/>
        </w:rPr>
        <w:t xml:space="preserve"> и МОТ, особенно в связи с разработкой проекта закона о правах коренных нар</w:t>
      </w:r>
      <w:r w:rsidRPr="001B7FE2">
        <w:rPr>
          <w:b/>
        </w:rPr>
        <w:t>о</w:t>
      </w:r>
      <w:r w:rsidRPr="001B7FE2">
        <w:rPr>
          <w:b/>
        </w:rPr>
        <w:t xml:space="preserve">дов. </w:t>
      </w:r>
    </w:p>
    <w:p w:rsidR="00E17DC9" w:rsidRDefault="00E17DC9" w:rsidP="00E17DC9">
      <w:pPr>
        <w:pStyle w:val="H1GR"/>
      </w:pPr>
      <w:r w:rsidRPr="00E17DC9">
        <w:tab/>
      </w:r>
      <w:r>
        <w:t>9.</w:t>
      </w:r>
      <w:r>
        <w:tab/>
        <w:t>Ратификация международных договоров по правам человека</w:t>
      </w:r>
    </w:p>
    <w:p w:rsidR="00E17DC9" w:rsidRPr="001B7FE2" w:rsidRDefault="00E17DC9" w:rsidP="00E17DC9">
      <w:pPr>
        <w:pStyle w:val="SingleTxtGR"/>
        <w:rPr>
          <w:b/>
        </w:rPr>
      </w:pPr>
      <w:r>
        <w:t>84.</w:t>
      </w:r>
      <w:r>
        <w:tab/>
      </w:r>
      <w:r w:rsidRPr="001B7FE2">
        <w:rPr>
          <w:b/>
        </w:rPr>
        <w:t>Комитет настоятельно призывает государство-участник ускорить р</w:t>
      </w:r>
      <w:r w:rsidRPr="001B7FE2">
        <w:rPr>
          <w:b/>
        </w:rPr>
        <w:t>а</w:t>
      </w:r>
      <w:r w:rsidRPr="001B7FE2">
        <w:rPr>
          <w:b/>
        </w:rPr>
        <w:t>тификацию двух Факультативных протоколов к Конвенции о правах р</w:t>
      </w:r>
      <w:r w:rsidRPr="001B7FE2">
        <w:rPr>
          <w:b/>
        </w:rPr>
        <w:t>е</w:t>
      </w:r>
      <w:r w:rsidRPr="001B7FE2">
        <w:rPr>
          <w:b/>
        </w:rPr>
        <w:t>бенка, касающихся торговли детьми, детской проституции и детской по</w:t>
      </w:r>
      <w:r w:rsidRPr="001B7FE2">
        <w:rPr>
          <w:b/>
        </w:rPr>
        <w:t>р</w:t>
      </w:r>
      <w:r w:rsidRPr="001B7FE2">
        <w:rPr>
          <w:b/>
        </w:rPr>
        <w:t>нографии, а также участия детей в вооруженных конфликтах, как это было рекомендовано в его предыдущих заключительных замечаниях.</w:t>
      </w:r>
    </w:p>
    <w:p w:rsidR="00E17DC9" w:rsidRPr="001B7FE2" w:rsidRDefault="00E17DC9" w:rsidP="00E17DC9">
      <w:pPr>
        <w:pStyle w:val="SingleTxtGR"/>
        <w:rPr>
          <w:b/>
        </w:rPr>
      </w:pPr>
      <w:r>
        <w:t>85.</w:t>
      </w:r>
      <w:r>
        <w:tab/>
      </w:r>
      <w:r w:rsidRPr="001B7FE2">
        <w:rPr>
          <w:b/>
        </w:rPr>
        <w:t>Комитет призывает государство-участник ратифицировать Конве</w:t>
      </w:r>
      <w:r w:rsidRPr="001B7FE2">
        <w:rPr>
          <w:b/>
        </w:rPr>
        <w:t>н</w:t>
      </w:r>
      <w:r w:rsidRPr="001B7FE2">
        <w:rPr>
          <w:b/>
        </w:rPr>
        <w:t>цию о правах инвалидов, Международную конвенцию о защите прав всех трудящихся-мигрантов и членов их семей, а также Международную ко</w:t>
      </w:r>
      <w:r w:rsidRPr="001B7FE2">
        <w:rPr>
          <w:b/>
        </w:rPr>
        <w:t>н</w:t>
      </w:r>
      <w:r w:rsidRPr="001B7FE2">
        <w:rPr>
          <w:b/>
        </w:rPr>
        <w:t>венцию для защиты всех лиц от насильственных исчезновений.</w:t>
      </w:r>
    </w:p>
    <w:p w:rsidR="00E17DC9" w:rsidRDefault="00E17DC9" w:rsidP="00E17DC9">
      <w:pPr>
        <w:pStyle w:val="H1GR"/>
      </w:pPr>
      <w:r w:rsidRPr="00E17DC9">
        <w:tab/>
      </w:r>
      <w:r>
        <w:t>10.</w:t>
      </w:r>
      <w:r>
        <w:tab/>
        <w:t>Последующие меры и распространение информации</w:t>
      </w:r>
    </w:p>
    <w:p w:rsidR="00E17DC9" w:rsidRDefault="00E17DC9" w:rsidP="00E17DC9">
      <w:pPr>
        <w:pStyle w:val="H23GR"/>
      </w:pPr>
      <w:r w:rsidRPr="00E17DC9">
        <w:tab/>
      </w:r>
      <w:r w:rsidRPr="00E17DC9">
        <w:tab/>
      </w:r>
      <w:r>
        <w:t>Последующие меры</w:t>
      </w:r>
    </w:p>
    <w:p w:rsidR="00E17DC9" w:rsidRPr="001B7FE2" w:rsidRDefault="00E17DC9" w:rsidP="00E17DC9">
      <w:pPr>
        <w:pStyle w:val="SingleTxtGR"/>
        <w:rPr>
          <w:b/>
        </w:rPr>
      </w:pPr>
      <w:r>
        <w:t>86.</w:t>
      </w:r>
      <w:r>
        <w:tab/>
      </w:r>
      <w:r w:rsidRPr="001B7FE2">
        <w:rPr>
          <w:b/>
        </w:rPr>
        <w:t>Комитет рекомендует государству-участнику принять все надлеж</w:t>
      </w:r>
      <w:r w:rsidRPr="001B7FE2">
        <w:rPr>
          <w:b/>
        </w:rPr>
        <w:t>а</w:t>
      </w:r>
      <w:r w:rsidRPr="001B7FE2">
        <w:rPr>
          <w:b/>
        </w:rPr>
        <w:t>щие меры для обеспечения осуществления в полном объеме настоящих р</w:t>
      </w:r>
      <w:r w:rsidRPr="001B7FE2">
        <w:rPr>
          <w:b/>
        </w:rPr>
        <w:t>е</w:t>
      </w:r>
      <w:r w:rsidRPr="001B7FE2">
        <w:rPr>
          <w:b/>
        </w:rPr>
        <w:t>коменд</w:t>
      </w:r>
      <w:r w:rsidRPr="001B7FE2">
        <w:rPr>
          <w:b/>
        </w:rPr>
        <w:t>а</w:t>
      </w:r>
      <w:r w:rsidRPr="001B7FE2">
        <w:rPr>
          <w:b/>
        </w:rPr>
        <w:t>ций, в частности, посредством их препровождения членам Совета министров, Национальной ассамблее и, в надлежащих случаях, местным органам управления и членам Верховного суда для надлежащего рассмо</w:t>
      </w:r>
      <w:r w:rsidRPr="001B7FE2">
        <w:rPr>
          <w:b/>
        </w:rPr>
        <w:t>т</w:t>
      </w:r>
      <w:r w:rsidRPr="001B7FE2">
        <w:rPr>
          <w:b/>
        </w:rPr>
        <w:t>рения и принятия дальнейших мер.</w:t>
      </w:r>
    </w:p>
    <w:p w:rsidR="00E17DC9" w:rsidRDefault="00E17DC9" w:rsidP="00E17DC9">
      <w:pPr>
        <w:pStyle w:val="H23GR"/>
      </w:pPr>
      <w:r w:rsidRPr="00E17DC9">
        <w:tab/>
      </w:r>
      <w:r w:rsidRPr="00E17DC9">
        <w:tab/>
      </w:r>
      <w:r>
        <w:t>Распространение информации</w:t>
      </w:r>
    </w:p>
    <w:p w:rsidR="00E17DC9" w:rsidRPr="001B7FE2" w:rsidRDefault="00E17DC9" w:rsidP="00E17DC9">
      <w:pPr>
        <w:pStyle w:val="SingleTxtGR"/>
        <w:rPr>
          <w:b/>
        </w:rPr>
      </w:pPr>
      <w:r>
        <w:t>87.</w:t>
      </w:r>
      <w:r>
        <w:tab/>
      </w:r>
      <w:r w:rsidRPr="001B7FE2">
        <w:rPr>
          <w:b/>
        </w:rPr>
        <w:t>Комитет далее рекомендует обеспечить широкое распространение на используемых в стране языках второго периодического доклада и пис</w:t>
      </w:r>
      <w:r w:rsidRPr="001B7FE2">
        <w:rPr>
          <w:b/>
        </w:rPr>
        <w:t>ь</w:t>
      </w:r>
      <w:r w:rsidRPr="001B7FE2">
        <w:rPr>
          <w:b/>
        </w:rPr>
        <w:t>менных ответов, представленных государством-участником, а также пр</w:t>
      </w:r>
      <w:r w:rsidRPr="001B7FE2">
        <w:rPr>
          <w:b/>
        </w:rPr>
        <w:t>и</w:t>
      </w:r>
      <w:r w:rsidRPr="001B7FE2">
        <w:rPr>
          <w:b/>
        </w:rPr>
        <w:t>нятых Комитетом рек</w:t>
      </w:r>
      <w:r w:rsidRPr="001B7FE2">
        <w:rPr>
          <w:b/>
        </w:rPr>
        <w:t>о</w:t>
      </w:r>
      <w:r w:rsidRPr="001B7FE2">
        <w:rPr>
          <w:b/>
        </w:rPr>
        <w:t>мендаций (заключительных замечаний), в том числе (но не исключительно) через Интернет, среди широких слоев населения, представителей средств ма</w:t>
      </w:r>
      <w:r w:rsidRPr="001B7FE2">
        <w:rPr>
          <w:b/>
        </w:rPr>
        <w:t>с</w:t>
      </w:r>
      <w:r w:rsidRPr="001B7FE2">
        <w:rPr>
          <w:b/>
        </w:rPr>
        <w:t>совой информации, организаций гражданского общества, молодежных групп, групп специалистов и детей, в целях стим</w:t>
      </w:r>
      <w:r w:rsidRPr="001B7FE2">
        <w:rPr>
          <w:b/>
        </w:rPr>
        <w:t>у</w:t>
      </w:r>
      <w:r w:rsidRPr="001B7FE2">
        <w:rPr>
          <w:b/>
        </w:rPr>
        <w:t>лирования обсуждения Конвенции и повышения информированности о ее положениях, ее осуществлении и контроле за ее соблюд</w:t>
      </w:r>
      <w:r w:rsidRPr="001B7FE2">
        <w:rPr>
          <w:b/>
        </w:rPr>
        <w:t>е</w:t>
      </w:r>
      <w:r w:rsidRPr="001B7FE2">
        <w:rPr>
          <w:b/>
        </w:rPr>
        <w:t xml:space="preserve">нием. </w:t>
      </w:r>
    </w:p>
    <w:p w:rsidR="00E17DC9" w:rsidRDefault="00E17DC9" w:rsidP="00E17DC9">
      <w:pPr>
        <w:pStyle w:val="H1GR"/>
      </w:pPr>
      <w:r w:rsidRPr="00E17DC9">
        <w:tab/>
      </w:r>
      <w:r>
        <w:t>11.</w:t>
      </w:r>
      <w:r>
        <w:tab/>
        <w:t>Следующий доклад</w:t>
      </w:r>
    </w:p>
    <w:p w:rsidR="00E17DC9" w:rsidRPr="001B7FE2" w:rsidRDefault="00E17DC9" w:rsidP="00E17DC9">
      <w:pPr>
        <w:pStyle w:val="SingleTxtGR"/>
        <w:rPr>
          <w:b/>
        </w:rPr>
      </w:pPr>
      <w:r>
        <w:t>88.</w:t>
      </w:r>
      <w:r>
        <w:tab/>
      </w:r>
      <w:r w:rsidRPr="001B7FE2">
        <w:rPr>
          <w:b/>
        </w:rPr>
        <w:t>Комитет предлагает государству-участнику представить в одном д</w:t>
      </w:r>
      <w:r w:rsidRPr="001B7FE2">
        <w:rPr>
          <w:b/>
        </w:rPr>
        <w:t>о</w:t>
      </w:r>
      <w:r w:rsidRPr="001B7FE2">
        <w:rPr>
          <w:b/>
        </w:rPr>
        <w:t>кументе его третий, четвертый и пятый периодические доклады к январю 2015 года. Объем такого доклада не должен превышать 120 страниц (см.</w:t>
      </w:r>
      <w:r>
        <w:rPr>
          <w:b/>
        </w:rPr>
        <w:t> </w:t>
      </w:r>
      <w:proofErr w:type="spellStart"/>
      <w:r w:rsidRPr="001B7FE2">
        <w:rPr>
          <w:b/>
          <w:lang w:val="en-US"/>
        </w:rPr>
        <w:t>CRC</w:t>
      </w:r>
      <w:proofErr w:type="spellEnd"/>
      <w:r w:rsidRPr="001B7FE2">
        <w:rPr>
          <w:b/>
        </w:rPr>
        <w:t>/</w:t>
      </w:r>
      <w:r w:rsidRPr="001B7FE2">
        <w:rPr>
          <w:b/>
          <w:lang w:val="en-US"/>
        </w:rPr>
        <w:t>C</w:t>
      </w:r>
      <w:r w:rsidRPr="001B7FE2">
        <w:rPr>
          <w:b/>
        </w:rPr>
        <w:t>/118). Комитет предполагает, что в дальнейшем государство-участник будет предста</w:t>
      </w:r>
      <w:r w:rsidRPr="001B7FE2">
        <w:rPr>
          <w:b/>
        </w:rPr>
        <w:t>в</w:t>
      </w:r>
      <w:r w:rsidRPr="001B7FE2">
        <w:rPr>
          <w:b/>
        </w:rPr>
        <w:t>лять свои доклады один раз в пять лет</w:t>
      </w:r>
      <w:r w:rsidR="000F4440">
        <w:rPr>
          <w:b/>
        </w:rPr>
        <w:t>,</w:t>
      </w:r>
      <w:r w:rsidRPr="001B7FE2">
        <w:rPr>
          <w:b/>
        </w:rPr>
        <w:t xml:space="preserve"> как это предусмотрено Комитетом.</w:t>
      </w:r>
    </w:p>
    <w:p w:rsidR="00E17DC9" w:rsidRPr="001B7FE2" w:rsidRDefault="00E17DC9" w:rsidP="00E17DC9">
      <w:pPr>
        <w:pStyle w:val="SingleTxtGR"/>
        <w:rPr>
          <w:b/>
        </w:rPr>
      </w:pPr>
      <w:r>
        <w:t>89.</w:t>
      </w:r>
      <w:r>
        <w:tab/>
      </w:r>
      <w:r w:rsidRPr="001B7FE2">
        <w:rPr>
          <w:b/>
        </w:rPr>
        <w:t>Кроме того, Комитет предлагает государству-участнику представить обновленный базовый документ в соответствии с требованиями, предъя</w:t>
      </w:r>
      <w:r w:rsidRPr="001B7FE2">
        <w:rPr>
          <w:b/>
        </w:rPr>
        <w:t>в</w:t>
      </w:r>
      <w:r w:rsidRPr="001B7FE2">
        <w:rPr>
          <w:b/>
        </w:rPr>
        <w:t>ляемыми к общему базовому документу, которые содержатся в Соглас</w:t>
      </w:r>
      <w:r w:rsidRPr="001B7FE2">
        <w:rPr>
          <w:b/>
        </w:rPr>
        <w:t>о</w:t>
      </w:r>
      <w:r w:rsidRPr="001B7FE2">
        <w:rPr>
          <w:b/>
        </w:rPr>
        <w:t xml:space="preserve">ванных руководящих принципах представления докладов, принятых на пятом </w:t>
      </w:r>
      <w:proofErr w:type="spellStart"/>
      <w:r w:rsidRPr="001B7FE2">
        <w:rPr>
          <w:b/>
        </w:rPr>
        <w:t>Межкомитетском</w:t>
      </w:r>
      <w:proofErr w:type="spellEnd"/>
      <w:r w:rsidRPr="001B7FE2">
        <w:rPr>
          <w:b/>
        </w:rPr>
        <w:t xml:space="preserve"> совещании договорных органов в июне 2006 года (</w:t>
      </w:r>
      <w:proofErr w:type="spellStart"/>
      <w:r w:rsidRPr="001B7FE2">
        <w:rPr>
          <w:b/>
        </w:rPr>
        <w:t>HRI</w:t>
      </w:r>
      <w:proofErr w:type="spellEnd"/>
      <w:r w:rsidRPr="001B7FE2">
        <w:rPr>
          <w:b/>
        </w:rPr>
        <w:t>/</w:t>
      </w:r>
      <w:proofErr w:type="spellStart"/>
      <w:r w:rsidRPr="001B7FE2">
        <w:rPr>
          <w:b/>
        </w:rPr>
        <w:t>MC</w:t>
      </w:r>
      <w:proofErr w:type="spellEnd"/>
      <w:r w:rsidRPr="001B7FE2">
        <w:rPr>
          <w:b/>
        </w:rPr>
        <w:t>/2006/3).</w:t>
      </w:r>
    </w:p>
    <w:p w:rsidR="007F7553" w:rsidRPr="00E17DC9" w:rsidRDefault="00E17DC9" w:rsidP="00E17DC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E17DC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590" w:rsidRDefault="00944590">
      <w:r>
        <w:rPr>
          <w:lang w:val="en-US"/>
        </w:rPr>
        <w:tab/>
      </w:r>
      <w:r>
        <w:separator/>
      </w:r>
    </w:p>
  </w:endnote>
  <w:endnote w:type="continuationSeparator" w:id="0">
    <w:p w:rsidR="00944590" w:rsidRDefault="00944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90" w:rsidRPr="009A6F4A" w:rsidRDefault="0094459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EB1A16">
      <w:rPr>
        <w:szCs w:val="16"/>
        <w:lang w:val="en-US"/>
      </w:rPr>
      <w:t>10-</w:t>
    </w:r>
    <w:r w:rsidRPr="00EB1A16">
      <w:rPr>
        <w:szCs w:val="16"/>
        <w:lang w:val="ru-RU"/>
      </w:rPr>
      <w:t>40737</w:t>
    </w:r>
  </w:p>
  <w:p w:rsidR="00944590" w:rsidRDefault="0094459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90" w:rsidRPr="009A6F4A" w:rsidRDefault="00944590">
    <w:pPr>
      <w:pStyle w:val="Footer"/>
      <w:rPr>
        <w:lang w:val="en-US"/>
      </w:rPr>
    </w:pPr>
    <w:r>
      <w:rPr>
        <w:lang w:val="en-US"/>
      </w:rPr>
      <w:t>GE</w:t>
    </w:r>
    <w:r w:rsidRPr="00EB1A16">
      <w:rPr>
        <w:szCs w:val="16"/>
        <w:lang w:val="en-US"/>
      </w:rPr>
      <w:t>10-</w:t>
    </w:r>
    <w:r w:rsidRPr="00EB1A16">
      <w:rPr>
        <w:szCs w:val="16"/>
        <w:lang w:val="ru-RU"/>
      </w:rPr>
      <w:t>40737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90" w:rsidRPr="009A6F4A" w:rsidRDefault="00944590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40737</w:t>
    </w:r>
    <w:r>
      <w:rPr>
        <w:sz w:val="20"/>
        <w:lang w:val="en-US"/>
      </w:rPr>
      <w:t xml:space="preserve">  (R)  310310  120410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590" w:rsidRPr="00F71F63" w:rsidRDefault="0094459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44590" w:rsidRPr="00F71F63" w:rsidRDefault="0094459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44590" w:rsidRPr="00635E86" w:rsidRDefault="0094459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90" w:rsidRPr="00BA1B01" w:rsidRDefault="00944590">
    <w:pPr>
      <w:pStyle w:val="Header"/>
      <w:rPr>
        <w:lang w:val="en-US"/>
      </w:rPr>
    </w:pPr>
    <w:r>
      <w:rPr>
        <w:lang w:val="en-US"/>
      </w:rPr>
      <w:t>CRC/</w:t>
    </w:r>
    <w:r>
      <w:rPr>
        <w:lang w:val="ru-RU"/>
      </w:rPr>
      <w:t>С/СMR/CO/2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90" w:rsidRPr="009A6F4A" w:rsidRDefault="00944590">
    <w:pPr>
      <w:pStyle w:val="Header"/>
      <w:rPr>
        <w:lang w:val="en-US"/>
      </w:rPr>
    </w:pPr>
    <w:r>
      <w:rPr>
        <w:lang w:val="en-US"/>
      </w:rPr>
      <w:tab/>
      <w:t>CRC/</w:t>
    </w:r>
    <w:r>
      <w:rPr>
        <w:lang w:val="ru-RU"/>
      </w:rPr>
      <w:t>С/СMR/CO/2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73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771F"/>
    <w:rsid w:val="0006401A"/>
    <w:rsid w:val="00072C27"/>
    <w:rsid w:val="00072D79"/>
    <w:rsid w:val="00086182"/>
    <w:rsid w:val="00090891"/>
    <w:rsid w:val="00092E62"/>
    <w:rsid w:val="00097975"/>
    <w:rsid w:val="000A3DDF"/>
    <w:rsid w:val="000A481F"/>
    <w:rsid w:val="000A60A0"/>
    <w:rsid w:val="000C3688"/>
    <w:rsid w:val="000D6863"/>
    <w:rsid w:val="000F4440"/>
    <w:rsid w:val="00117AEE"/>
    <w:rsid w:val="001463F7"/>
    <w:rsid w:val="0015769C"/>
    <w:rsid w:val="00180752"/>
    <w:rsid w:val="00185076"/>
    <w:rsid w:val="0018543C"/>
    <w:rsid w:val="00190231"/>
    <w:rsid w:val="00192ABD"/>
    <w:rsid w:val="0019579D"/>
    <w:rsid w:val="00197910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97AD8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7739"/>
    <w:rsid w:val="00386581"/>
    <w:rsid w:val="00387100"/>
    <w:rsid w:val="00387E06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07A1"/>
    <w:rsid w:val="00540A9A"/>
    <w:rsid w:val="00543522"/>
    <w:rsid w:val="00545680"/>
    <w:rsid w:val="0056618E"/>
    <w:rsid w:val="00576F59"/>
    <w:rsid w:val="00577A34"/>
    <w:rsid w:val="00580AAD"/>
    <w:rsid w:val="0059071E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737"/>
    <w:rsid w:val="006D5E4E"/>
    <w:rsid w:val="006E6860"/>
    <w:rsid w:val="006E7183"/>
    <w:rsid w:val="006F5FBF"/>
    <w:rsid w:val="0070327E"/>
    <w:rsid w:val="0070724A"/>
    <w:rsid w:val="00707B5F"/>
    <w:rsid w:val="00735602"/>
    <w:rsid w:val="00746440"/>
    <w:rsid w:val="0075279B"/>
    <w:rsid w:val="00753748"/>
    <w:rsid w:val="00762446"/>
    <w:rsid w:val="00781ACB"/>
    <w:rsid w:val="00797168"/>
    <w:rsid w:val="007A79EB"/>
    <w:rsid w:val="007D33E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48BD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4590"/>
    <w:rsid w:val="00955022"/>
    <w:rsid w:val="00957B4D"/>
    <w:rsid w:val="00964EEA"/>
    <w:rsid w:val="0097673E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3946"/>
    <w:rsid w:val="00B81305"/>
    <w:rsid w:val="00B8138B"/>
    <w:rsid w:val="00BA1B01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86AE3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5CCB"/>
    <w:rsid w:val="00D26B13"/>
    <w:rsid w:val="00D26CC1"/>
    <w:rsid w:val="00D30662"/>
    <w:rsid w:val="00D31C9D"/>
    <w:rsid w:val="00D32A0B"/>
    <w:rsid w:val="00D6236B"/>
    <w:rsid w:val="00D809D1"/>
    <w:rsid w:val="00D84ECF"/>
    <w:rsid w:val="00DA2851"/>
    <w:rsid w:val="00DA2B7C"/>
    <w:rsid w:val="00DA5686"/>
    <w:rsid w:val="00DB1401"/>
    <w:rsid w:val="00DB2FC0"/>
    <w:rsid w:val="00DF18FA"/>
    <w:rsid w:val="00DF49CA"/>
    <w:rsid w:val="00DF775B"/>
    <w:rsid w:val="00E007F3"/>
    <w:rsid w:val="00E00DEA"/>
    <w:rsid w:val="00E06EF0"/>
    <w:rsid w:val="00E11679"/>
    <w:rsid w:val="00E17DC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03A4"/>
    <w:rsid w:val="00EB1A16"/>
    <w:rsid w:val="00EC0044"/>
    <w:rsid w:val="00EC6B9F"/>
    <w:rsid w:val="00EE4141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2898"/>
    <w:rsid w:val="00FE79D2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30</Pages>
  <Words>12117</Words>
  <Characters>69073</Characters>
  <Application>Microsoft Office Word</Application>
  <DocSecurity>4</DocSecurity>
  <Lines>575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Лариса Майковская</cp:lastModifiedBy>
  <cp:revision>2</cp:revision>
  <cp:lastPrinted>2010-04-12T14:44:00Z</cp:lastPrinted>
  <dcterms:created xsi:type="dcterms:W3CDTF">2010-04-12T14:45:00Z</dcterms:created>
  <dcterms:modified xsi:type="dcterms:W3CDTF">2010-04-12T14:45:00Z</dcterms:modified>
</cp:coreProperties>
</file>