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628"/>
        <w:gridCol w:w="4465"/>
        <w:gridCol w:w="3402"/>
      </w:tblGrid>
      <w:tr w:rsidR="002E31C1" w:rsidRPr="00876907" w:rsidTr="00487DC6">
        <w:tblPrEx>
          <w:tblCellMar>
            <w:top w:w="0" w:type="dxa"/>
            <w:bottom w:w="0" w:type="dxa"/>
          </w:tblCellMar>
        </w:tblPrEx>
        <w:tc>
          <w:tcPr>
            <w:tcW w:w="1628" w:type="dxa"/>
            <w:tcBorders>
              <w:bottom w:val="single" w:sz="8" w:space="0" w:color="auto"/>
            </w:tcBorders>
          </w:tcPr>
          <w:p w:rsidR="002E31C1" w:rsidRPr="00876907" w:rsidRDefault="00487DC6">
            <w:pPr>
              <w:spacing w:before="60"/>
              <w:rPr>
                <w:lang w:val="es-ES"/>
              </w:rPr>
            </w:pPr>
            <w:r w:rsidRPr="00876907">
              <w:rPr>
                <w:rFonts w:ascii="Arial" w:hAnsi="Arial" w:cs="Arial"/>
                <w:b/>
                <w:bCs/>
                <w:sz w:val="28"/>
                <w:lang w:val="es-ES"/>
              </w:rPr>
              <w:t>NACIONES</w:t>
            </w:r>
            <w:r w:rsidRPr="00876907">
              <w:rPr>
                <w:rFonts w:ascii="Arial" w:hAnsi="Arial" w:cs="Arial"/>
                <w:b/>
                <w:bCs/>
                <w:sz w:val="28"/>
                <w:lang w:val="es-ES"/>
              </w:rPr>
              <w:br/>
              <w:t>UNIDAS</w:t>
            </w:r>
          </w:p>
        </w:tc>
        <w:tc>
          <w:tcPr>
            <w:tcW w:w="4465" w:type="dxa"/>
            <w:tcBorders>
              <w:bottom w:val="single" w:sz="8" w:space="0" w:color="auto"/>
            </w:tcBorders>
          </w:tcPr>
          <w:p w:rsidR="002E31C1" w:rsidRPr="00876907" w:rsidRDefault="002E31C1">
            <w:pPr>
              <w:tabs>
                <w:tab w:val="right" w:pos="3195"/>
              </w:tabs>
              <w:ind w:hanging="1"/>
              <w:rPr>
                <w:lang w:val="es-ES"/>
              </w:rPr>
            </w:pPr>
          </w:p>
        </w:tc>
        <w:tc>
          <w:tcPr>
            <w:tcW w:w="3402" w:type="dxa"/>
            <w:tcBorders>
              <w:bottom w:val="single" w:sz="8" w:space="0" w:color="auto"/>
            </w:tcBorders>
          </w:tcPr>
          <w:p w:rsidR="002E31C1" w:rsidRPr="00876907" w:rsidRDefault="002E31C1">
            <w:pPr>
              <w:tabs>
                <w:tab w:val="right" w:pos="3195"/>
              </w:tabs>
              <w:spacing w:after="120"/>
              <w:ind w:left="1134"/>
              <w:rPr>
                <w:b/>
                <w:bCs/>
                <w:sz w:val="72"/>
                <w:lang w:val="es-ES"/>
              </w:rPr>
            </w:pPr>
            <w:r w:rsidRPr="00876907">
              <w:rPr>
                <w:rFonts w:ascii="Arial" w:hAnsi="Arial"/>
                <w:b/>
                <w:bCs/>
                <w:sz w:val="72"/>
                <w:lang w:val="es-ES"/>
              </w:rPr>
              <w:t>CRC</w:t>
            </w:r>
          </w:p>
        </w:tc>
      </w:tr>
      <w:tr w:rsidR="002E31C1" w:rsidRPr="00876907" w:rsidTr="00487DC6">
        <w:tblPrEx>
          <w:tblCellMar>
            <w:top w:w="0" w:type="dxa"/>
            <w:bottom w:w="0" w:type="dxa"/>
          </w:tblCellMar>
        </w:tblPrEx>
        <w:trPr>
          <w:trHeight w:hRule="exact" w:val="2438"/>
        </w:trPr>
        <w:tc>
          <w:tcPr>
            <w:tcW w:w="1628" w:type="dxa"/>
            <w:tcBorders>
              <w:top w:val="single" w:sz="8" w:space="0" w:color="auto"/>
              <w:bottom w:val="single" w:sz="36" w:space="0" w:color="auto"/>
            </w:tcBorders>
            <w:tcMar>
              <w:top w:w="170" w:type="dxa"/>
            </w:tcMar>
          </w:tcPr>
          <w:p w:rsidR="002E31C1" w:rsidRPr="00876907" w:rsidRDefault="002E31C1">
            <w:pPr>
              <w:rPr>
                <w:rFonts w:ascii="Courier New" w:hAnsi="Courier New"/>
                <w:sz w:val="20"/>
                <w:lang w:val="es-ES"/>
              </w:rPr>
            </w:pPr>
            <w:r w:rsidRPr="00876907">
              <w:rPr>
                <w:lang w:val="es-ES"/>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288" r:id="rId8"/>
              </w:object>
            </w:r>
          </w:p>
        </w:tc>
        <w:tc>
          <w:tcPr>
            <w:tcW w:w="4465" w:type="dxa"/>
            <w:tcBorders>
              <w:top w:val="single" w:sz="8" w:space="0" w:color="auto"/>
              <w:bottom w:val="single" w:sz="36" w:space="0" w:color="auto"/>
            </w:tcBorders>
            <w:tcMar>
              <w:top w:w="170" w:type="dxa"/>
            </w:tcMar>
          </w:tcPr>
          <w:p w:rsidR="002E31C1" w:rsidRPr="00876907" w:rsidRDefault="00D12DED">
            <w:pPr>
              <w:spacing w:before="120"/>
              <w:rPr>
                <w:rFonts w:ascii="Arial" w:hAnsi="Arial"/>
                <w:b/>
                <w:sz w:val="34"/>
                <w:lang w:val="es-ES"/>
              </w:rPr>
            </w:pPr>
            <w:r w:rsidRPr="00876907">
              <w:rPr>
                <w:rFonts w:ascii="Arial" w:hAnsi="Arial" w:cs="Arial"/>
                <w:b/>
                <w:bCs/>
                <w:sz w:val="32"/>
                <w:lang w:val="es-ES"/>
              </w:rPr>
              <w:t>Convención sobre los</w:t>
            </w:r>
            <w:r w:rsidRPr="00876907">
              <w:rPr>
                <w:rFonts w:ascii="Arial" w:hAnsi="Arial" w:cs="Arial"/>
                <w:b/>
                <w:bCs/>
                <w:sz w:val="32"/>
                <w:lang w:val="es-ES"/>
              </w:rPr>
              <w:br/>
              <w:t>Derechos del Niño</w:t>
            </w:r>
          </w:p>
          <w:p w:rsidR="002E31C1" w:rsidRPr="00876907" w:rsidRDefault="002E31C1">
            <w:pPr>
              <w:spacing w:after="58"/>
              <w:ind w:hanging="1"/>
              <w:rPr>
                <w:rFonts w:ascii="Courier New" w:hAnsi="Courier New"/>
                <w:sz w:val="20"/>
                <w:lang w:val="es-ES"/>
              </w:rPr>
            </w:pPr>
          </w:p>
        </w:tc>
        <w:tc>
          <w:tcPr>
            <w:tcW w:w="3402" w:type="dxa"/>
            <w:tcBorders>
              <w:top w:val="single" w:sz="8" w:space="0" w:color="auto"/>
              <w:bottom w:val="single" w:sz="36" w:space="0" w:color="auto"/>
            </w:tcBorders>
            <w:tcMar>
              <w:top w:w="170" w:type="dxa"/>
            </w:tcMar>
          </w:tcPr>
          <w:p w:rsidR="002E31C1" w:rsidRPr="00876907" w:rsidRDefault="002E31C1">
            <w:pPr>
              <w:tabs>
                <w:tab w:val="right" w:pos="3195"/>
              </w:tabs>
              <w:spacing w:before="120" w:after="240"/>
              <w:ind w:left="227"/>
              <w:rPr>
                <w:lang w:val="es-ES"/>
              </w:rPr>
            </w:pPr>
            <w:r w:rsidRPr="00876907">
              <w:rPr>
                <w:lang w:val="es-ES"/>
              </w:rPr>
              <w:t>Distr.</w:t>
            </w:r>
            <w:r w:rsidRPr="00876907">
              <w:rPr>
                <w:lang w:val="es-ES"/>
              </w:rPr>
              <w:br/>
            </w:r>
            <w:r w:rsidR="00D12DED" w:rsidRPr="00876907">
              <w:rPr>
                <w:lang w:val="es-ES"/>
              </w:rPr>
              <w:t>GENERAL</w:t>
            </w:r>
          </w:p>
          <w:p w:rsidR="002E31C1" w:rsidRPr="00876907" w:rsidRDefault="002E31C1">
            <w:pPr>
              <w:tabs>
                <w:tab w:val="right" w:pos="3195"/>
              </w:tabs>
              <w:spacing w:after="240"/>
              <w:ind w:left="227"/>
              <w:rPr>
                <w:lang w:val="es-ES"/>
              </w:rPr>
            </w:pPr>
            <w:r w:rsidRPr="00876907">
              <w:rPr>
                <w:lang w:val="es-ES"/>
              </w:rPr>
              <w:t>CRC/C/SR.1242</w:t>
            </w:r>
            <w:r w:rsidRPr="00876907">
              <w:rPr>
                <w:lang w:val="es-ES"/>
              </w:rPr>
              <w:br/>
            </w:r>
            <w:r w:rsidR="004457CC">
              <w:rPr>
                <w:lang w:val="es-ES"/>
              </w:rPr>
              <w:t>11 de agosto de 2009</w:t>
            </w:r>
          </w:p>
          <w:p w:rsidR="002E31C1" w:rsidRPr="00876907" w:rsidRDefault="00D12DED">
            <w:pPr>
              <w:ind w:left="227"/>
              <w:rPr>
                <w:lang w:val="es-ES"/>
              </w:rPr>
            </w:pPr>
            <w:r w:rsidRPr="00876907">
              <w:rPr>
                <w:lang w:val="es-ES"/>
              </w:rPr>
              <w:t>ESPAÑOL</w:t>
            </w:r>
            <w:r w:rsidRPr="00876907">
              <w:rPr>
                <w:szCs w:val="28"/>
                <w:lang w:val="es-ES"/>
              </w:rPr>
              <w:br/>
            </w:r>
            <w:r w:rsidRPr="00876907">
              <w:rPr>
                <w:lang w:val="es-ES"/>
              </w:rPr>
              <w:t>Original: FRANCÉS</w:t>
            </w:r>
          </w:p>
        </w:tc>
      </w:tr>
    </w:tbl>
    <w:p w:rsidR="00945FB7" w:rsidRPr="00876907" w:rsidRDefault="00945FB7" w:rsidP="00945FB7">
      <w:pPr>
        <w:spacing w:before="240" w:after="240"/>
        <w:jc w:val="center"/>
        <w:rPr>
          <w:lang w:val="es-ES"/>
        </w:rPr>
      </w:pPr>
      <w:r w:rsidRPr="00876907">
        <w:rPr>
          <w:b/>
          <w:lang w:val="es-ES"/>
        </w:rPr>
        <w:t>COMITÉ DE LOS DERECHOS DEL NIÑO</w:t>
      </w:r>
    </w:p>
    <w:p w:rsidR="00945FB7" w:rsidRPr="00876907" w:rsidRDefault="00945FB7" w:rsidP="00945FB7">
      <w:pPr>
        <w:spacing w:after="240"/>
        <w:jc w:val="center"/>
        <w:rPr>
          <w:lang w:val="es-ES"/>
        </w:rPr>
      </w:pPr>
      <w:r w:rsidRPr="00876907">
        <w:rPr>
          <w:b/>
          <w:lang w:val="es-ES"/>
        </w:rPr>
        <w:t>45º período de sesiones</w:t>
      </w:r>
    </w:p>
    <w:p w:rsidR="00945FB7" w:rsidRPr="00876907" w:rsidRDefault="00945FB7" w:rsidP="00945FB7">
      <w:pPr>
        <w:spacing w:after="240"/>
        <w:jc w:val="center"/>
        <w:rPr>
          <w:lang w:val="es-ES"/>
        </w:rPr>
      </w:pPr>
      <w:r w:rsidRPr="00876907">
        <w:rPr>
          <w:b/>
          <w:bCs/>
          <w:lang w:val="es-ES"/>
        </w:rPr>
        <w:t>ACTA RESUMIDA DE LA 12</w:t>
      </w:r>
      <w:r w:rsidR="00915F32" w:rsidRPr="00876907">
        <w:rPr>
          <w:b/>
          <w:bCs/>
          <w:lang w:val="es-ES"/>
        </w:rPr>
        <w:t>42</w:t>
      </w:r>
      <w:r w:rsidRPr="00876907">
        <w:rPr>
          <w:b/>
          <w:bCs/>
          <w:lang w:val="es-ES"/>
        </w:rPr>
        <w:t>ª SESIÓN</w:t>
      </w:r>
    </w:p>
    <w:p w:rsidR="00945FB7" w:rsidRPr="00876907" w:rsidRDefault="00945FB7" w:rsidP="00945FB7">
      <w:pPr>
        <w:spacing w:after="240"/>
        <w:jc w:val="center"/>
        <w:rPr>
          <w:lang w:val="es-ES"/>
        </w:rPr>
      </w:pPr>
      <w:r w:rsidRPr="00876907">
        <w:rPr>
          <w:lang w:val="es-ES"/>
        </w:rPr>
        <w:t xml:space="preserve">celebrada en el </w:t>
      </w:r>
      <w:r w:rsidRPr="00876907">
        <w:rPr>
          <w:szCs w:val="28"/>
          <w:lang w:val="es-ES"/>
        </w:rPr>
        <w:t>Palais Wilson</w:t>
      </w:r>
      <w:r w:rsidRPr="00876907">
        <w:rPr>
          <w:lang w:val="es-ES"/>
        </w:rPr>
        <w:t>, Ginebra,</w:t>
      </w:r>
      <w:r w:rsidRPr="00876907">
        <w:rPr>
          <w:lang w:val="es-ES"/>
        </w:rPr>
        <w:br/>
        <w:t xml:space="preserve">el </w:t>
      </w:r>
      <w:r w:rsidR="00830340">
        <w:rPr>
          <w:lang w:val="es-ES"/>
        </w:rPr>
        <w:t>miércoles</w:t>
      </w:r>
      <w:r w:rsidRPr="00876907">
        <w:rPr>
          <w:lang w:val="es-ES"/>
        </w:rPr>
        <w:t xml:space="preserve"> 30 de mayo de 2007, a las 15.00 horas</w:t>
      </w:r>
    </w:p>
    <w:p w:rsidR="002E31C1" w:rsidRPr="00876907" w:rsidRDefault="00945FB7" w:rsidP="00945FB7">
      <w:pPr>
        <w:spacing w:after="240"/>
        <w:jc w:val="center"/>
        <w:rPr>
          <w:lang w:val="es-ES"/>
        </w:rPr>
      </w:pPr>
      <w:r w:rsidRPr="00876907">
        <w:rPr>
          <w:b/>
          <w:lang w:val="es-ES"/>
        </w:rPr>
        <w:t>Presidenta: Sra. LEE</w:t>
      </w:r>
    </w:p>
    <w:p w:rsidR="00812415" w:rsidRPr="00876907" w:rsidRDefault="00812415" w:rsidP="00812415">
      <w:pPr>
        <w:spacing w:after="240"/>
        <w:jc w:val="center"/>
        <w:rPr>
          <w:lang w:val="es-ES"/>
        </w:rPr>
      </w:pPr>
      <w:r w:rsidRPr="00876907">
        <w:rPr>
          <w:b/>
          <w:lang w:val="es-ES"/>
        </w:rPr>
        <w:t>SUMARIO</w:t>
      </w:r>
    </w:p>
    <w:p w:rsidR="00812415" w:rsidRPr="00876907" w:rsidRDefault="00812415" w:rsidP="00812415">
      <w:pPr>
        <w:spacing w:after="240"/>
        <w:rPr>
          <w:lang w:val="es-ES"/>
        </w:rPr>
      </w:pPr>
      <w:r w:rsidRPr="00876907">
        <w:rPr>
          <w:b/>
          <w:lang w:val="es-ES"/>
        </w:rPr>
        <w:t>Examen de los informes presentados por los Estados partes</w:t>
      </w:r>
      <w:r w:rsidRPr="00876907">
        <w:rPr>
          <w:lang w:val="es-ES"/>
        </w:rPr>
        <w:t xml:space="preserve"> (</w:t>
      </w:r>
      <w:r w:rsidRPr="00876907">
        <w:rPr>
          <w:i/>
          <w:lang w:val="es-ES"/>
        </w:rPr>
        <w:t>continuación</w:t>
      </w:r>
      <w:r w:rsidRPr="00876907">
        <w:rPr>
          <w:lang w:val="es-ES"/>
        </w:rPr>
        <w:t>)</w:t>
      </w:r>
    </w:p>
    <w:p w:rsidR="002E31C1" w:rsidRPr="00876907" w:rsidRDefault="00812415" w:rsidP="00812415">
      <w:pPr>
        <w:spacing w:after="240"/>
        <w:rPr>
          <w:lang w:val="es-ES"/>
        </w:rPr>
      </w:pPr>
      <w:r w:rsidRPr="00876907">
        <w:rPr>
          <w:lang w:val="es-ES"/>
        </w:rPr>
        <w:tab/>
      </w:r>
      <w:r w:rsidRPr="00876907">
        <w:rPr>
          <w:b/>
          <w:lang w:val="es-ES"/>
        </w:rPr>
        <w:t xml:space="preserve">Segundo y tercer informes periódicos de </w:t>
      </w:r>
      <w:r w:rsidR="00876907">
        <w:rPr>
          <w:b/>
          <w:lang w:val="es-ES"/>
        </w:rPr>
        <w:t xml:space="preserve">Kazajstán </w:t>
      </w:r>
      <w:r w:rsidRPr="00876907">
        <w:rPr>
          <w:b/>
          <w:lang w:val="es-ES"/>
        </w:rPr>
        <w:t xml:space="preserve"> </w:t>
      </w:r>
      <w:r w:rsidRPr="00876907">
        <w:rPr>
          <w:i/>
          <w:lang w:val="es-ES"/>
        </w:rPr>
        <w:t>(continuación</w:t>
      </w:r>
      <w:r w:rsidR="002E31C1" w:rsidRPr="00876907">
        <w:rPr>
          <w:lang w:val="es-ES"/>
        </w:rPr>
        <w:t>)</w:t>
      </w:r>
    </w:p>
    <w:p w:rsidR="002E31C1" w:rsidRPr="00876907" w:rsidRDefault="002E31C1">
      <w:pPr>
        <w:spacing w:after="240"/>
        <w:jc w:val="center"/>
        <w:rPr>
          <w:i/>
          <w:iCs/>
          <w:lang w:val="es-ES"/>
        </w:rPr>
      </w:pPr>
      <w:r w:rsidRPr="00876907">
        <w:rPr>
          <w:lang w:val="es-ES"/>
        </w:rPr>
        <w:br w:type="page"/>
      </w:r>
      <w:r w:rsidR="00145C8B" w:rsidRPr="00876907">
        <w:rPr>
          <w:b/>
          <w:i/>
          <w:lang w:val="es-ES"/>
        </w:rPr>
        <w:t xml:space="preserve">Se declara abierta la sesión a las </w:t>
      </w:r>
      <w:r w:rsidR="00145C8B" w:rsidRPr="00876907">
        <w:rPr>
          <w:b/>
          <w:i/>
          <w:iCs/>
          <w:lang w:val="es-ES"/>
        </w:rPr>
        <w:t>15.00 horas</w:t>
      </w:r>
      <w:r w:rsidRPr="00876907">
        <w:rPr>
          <w:i/>
          <w:iCs/>
          <w:lang w:val="es-ES"/>
        </w:rPr>
        <w:t>.</w:t>
      </w:r>
    </w:p>
    <w:p w:rsidR="00145C8B" w:rsidRPr="00876907" w:rsidRDefault="00145C8B" w:rsidP="00145C8B">
      <w:pPr>
        <w:spacing w:after="240"/>
        <w:rPr>
          <w:lang w:val="es-ES"/>
        </w:rPr>
      </w:pPr>
      <w:r w:rsidRPr="00876907">
        <w:rPr>
          <w:b/>
          <w:lang w:val="es-ES"/>
        </w:rPr>
        <w:t>EXAMEN DE LOS INFORMES PRESENTADOS POR LOS ESTADOS PARTES</w:t>
      </w:r>
      <w:r w:rsidRPr="00876907">
        <w:rPr>
          <w:lang w:val="es-ES"/>
        </w:rPr>
        <w:t xml:space="preserve"> (tema 6 del programa) (</w:t>
      </w:r>
      <w:r w:rsidRPr="00876907">
        <w:rPr>
          <w:i/>
          <w:lang w:val="es-ES"/>
        </w:rPr>
        <w:t>continuación</w:t>
      </w:r>
      <w:r w:rsidRPr="00876907">
        <w:rPr>
          <w:lang w:val="es-ES"/>
        </w:rPr>
        <w:t>)</w:t>
      </w:r>
    </w:p>
    <w:p w:rsidR="002E31C1" w:rsidRPr="00876907" w:rsidRDefault="00145C8B" w:rsidP="00145C8B">
      <w:pPr>
        <w:spacing w:after="240"/>
        <w:rPr>
          <w:lang w:val="es-ES"/>
        </w:rPr>
      </w:pPr>
      <w:r w:rsidRPr="00876907">
        <w:rPr>
          <w:b/>
          <w:lang w:val="es-ES"/>
        </w:rPr>
        <w:t xml:space="preserve">SEGUNDO Y TERCER </w:t>
      </w:r>
      <w:r w:rsidR="00D47693">
        <w:rPr>
          <w:b/>
          <w:lang w:val="es-ES"/>
        </w:rPr>
        <w:t>INFORMES PERIODICOS DE KAZAJASTÁ</w:t>
      </w:r>
      <w:r w:rsidRPr="00876907">
        <w:rPr>
          <w:b/>
          <w:lang w:val="es-ES"/>
        </w:rPr>
        <w:t xml:space="preserve">N </w:t>
      </w:r>
      <w:r w:rsidR="008060BE" w:rsidRPr="00876907">
        <w:rPr>
          <w:lang w:val="es-ES"/>
        </w:rPr>
        <w:t>(CRC/C/KAZ/3</w:t>
      </w:r>
      <w:r w:rsidR="002E31C1" w:rsidRPr="00876907">
        <w:rPr>
          <w:lang w:val="es-ES"/>
        </w:rPr>
        <w:t xml:space="preserve">; </w:t>
      </w:r>
      <w:r w:rsidR="00C3033F" w:rsidRPr="00876907">
        <w:rPr>
          <w:lang w:val="es-ES"/>
        </w:rPr>
        <w:t>l</w:t>
      </w:r>
      <w:r w:rsidR="00C3033F" w:rsidRPr="00876907">
        <w:rPr>
          <w:bCs/>
          <w:lang w:val="es-ES"/>
        </w:rPr>
        <w:t>ista de cuestiones que se deben abordar</w:t>
      </w:r>
      <w:r w:rsidR="00C3033F" w:rsidRPr="00876907">
        <w:rPr>
          <w:lang w:val="es-ES"/>
        </w:rPr>
        <w:t xml:space="preserve"> </w:t>
      </w:r>
      <w:r w:rsidR="002E31C1" w:rsidRPr="00876907">
        <w:rPr>
          <w:lang w:val="es-ES"/>
        </w:rPr>
        <w:t xml:space="preserve">(CRC/C/KAZ/Q/3); </w:t>
      </w:r>
      <w:r w:rsidR="00C3033F" w:rsidRPr="00876907">
        <w:rPr>
          <w:lang w:val="es-ES"/>
        </w:rPr>
        <w:t>respuestas presentadas por escrito por el Estado parte a la lista de cuestiones</w:t>
      </w:r>
      <w:r w:rsidR="008060BE" w:rsidRPr="00876907">
        <w:rPr>
          <w:lang w:val="es-ES"/>
        </w:rPr>
        <w:t xml:space="preserve"> (CRC/C/KAZ/Q/3/Add.1))</w:t>
      </w:r>
      <w:r w:rsidR="002E31C1" w:rsidRPr="00876907">
        <w:rPr>
          <w:lang w:val="es-ES"/>
        </w:rPr>
        <w:t xml:space="preserve"> (</w:t>
      </w:r>
      <w:r w:rsidR="00C3033F" w:rsidRPr="00876907">
        <w:rPr>
          <w:i/>
          <w:iCs/>
          <w:lang w:val="es-ES"/>
        </w:rPr>
        <w:t>continuación</w:t>
      </w:r>
      <w:r w:rsidR="002E31C1" w:rsidRPr="00876907">
        <w:rPr>
          <w:lang w:val="es-ES"/>
        </w:rPr>
        <w:t>)</w:t>
      </w:r>
    </w:p>
    <w:p w:rsidR="002E31C1" w:rsidRPr="00876907" w:rsidRDefault="002E31C1">
      <w:pPr>
        <w:spacing w:after="240"/>
        <w:rPr>
          <w:i/>
          <w:iCs/>
          <w:lang w:val="es-ES"/>
        </w:rPr>
      </w:pPr>
      <w:r w:rsidRPr="00876907">
        <w:rPr>
          <w:lang w:val="es-ES"/>
        </w:rPr>
        <w:t>1.</w:t>
      </w:r>
      <w:r w:rsidRPr="00876907">
        <w:rPr>
          <w:lang w:val="es-ES"/>
        </w:rPr>
        <w:tab/>
      </w:r>
      <w:r w:rsidR="00C3033F" w:rsidRPr="00876907">
        <w:rPr>
          <w:i/>
          <w:lang w:val="es-ES"/>
        </w:rPr>
        <w:t xml:space="preserve">Por invitación de </w:t>
      </w:r>
      <w:r w:rsidR="00A331D8">
        <w:rPr>
          <w:i/>
          <w:lang w:val="es-ES"/>
        </w:rPr>
        <w:t>la Presidenta, la delegación de</w:t>
      </w:r>
      <w:r w:rsidR="00876907">
        <w:rPr>
          <w:i/>
          <w:lang w:val="es-ES"/>
        </w:rPr>
        <w:t xml:space="preserve"> Kazajstán</w:t>
      </w:r>
      <w:r w:rsidR="00C3033F" w:rsidRPr="00876907">
        <w:rPr>
          <w:i/>
          <w:lang w:val="es-ES"/>
        </w:rPr>
        <w:t xml:space="preserve"> toma asiento a la </w:t>
      </w:r>
      <w:r w:rsidR="008C123B">
        <w:rPr>
          <w:i/>
          <w:lang w:val="es-ES"/>
        </w:rPr>
        <w:t>mesa</w:t>
      </w:r>
      <w:r w:rsidR="00C3033F" w:rsidRPr="00876907">
        <w:rPr>
          <w:i/>
          <w:lang w:val="es-ES"/>
        </w:rPr>
        <w:t xml:space="preserve"> del Comité</w:t>
      </w:r>
      <w:r w:rsidRPr="00876907">
        <w:rPr>
          <w:i/>
          <w:iCs/>
          <w:lang w:val="es-ES"/>
        </w:rPr>
        <w:t>.</w:t>
      </w:r>
    </w:p>
    <w:p w:rsidR="002E31C1" w:rsidRPr="00876907" w:rsidRDefault="002E31C1" w:rsidP="00AF2813">
      <w:pPr>
        <w:spacing w:after="240"/>
        <w:rPr>
          <w:lang w:val="es-ES"/>
        </w:rPr>
      </w:pPr>
      <w:r w:rsidRPr="00876907">
        <w:rPr>
          <w:lang w:val="es-ES"/>
        </w:rPr>
        <w:t>2.</w:t>
      </w:r>
      <w:r w:rsidRPr="00876907">
        <w:rPr>
          <w:lang w:val="es-ES"/>
        </w:rPr>
        <w:tab/>
      </w:r>
      <w:r w:rsidR="00AF2813" w:rsidRPr="00876907">
        <w:rPr>
          <w:lang w:val="es-ES"/>
        </w:rPr>
        <w:t xml:space="preserve">La </w:t>
      </w:r>
      <w:r w:rsidR="00AF2813" w:rsidRPr="00876907">
        <w:rPr>
          <w:b/>
          <w:lang w:val="es-ES"/>
        </w:rPr>
        <w:t>Sra.</w:t>
      </w:r>
      <w:r w:rsidRPr="00876907">
        <w:rPr>
          <w:b/>
          <w:lang w:val="es-ES"/>
        </w:rPr>
        <w:t xml:space="preserve"> AIDOO</w:t>
      </w:r>
      <w:r w:rsidRPr="00876907">
        <w:rPr>
          <w:lang w:val="es-ES"/>
        </w:rPr>
        <w:t xml:space="preserve"> </w:t>
      </w:r>
      <w:r w:rsidR="00DC33BC" w:rsidRPr="00876907">
        <w:rPr>
          <w:lang w:val="es-ES"/>
        </w:rPr>
        <w:t xml:space="preserve">pide </w:t>
      </w:r>
      <w:r w:rsidR="000834DD" w:rsidRPr="00876907">
        <w:rPr>
          <w:lang w:val="es-ES"/>
        </w:rPr>
        <w:t xml:space="preserve">información complementaria sobre las condiciones de alojamiento de los niños pobres y sobre las medidas adoptadas para proteger su intimidad y garantizarles un nivel de vida </w:t>
      </w:r>
      <w:r w:rsidR="00A331D8">
        <w:rPr>
          <w:lang w:val="es-ES"/>
        </w:rPr>
        <w:t>adecuado</w:t>
      </w:r>
      <w:r w:rsidR="00DC33BC" w:rsidRPr="00876907">
        <w:rPr>
          <w:lang w:val="es-ES"/>
        </w:rPr>
        <w:t>,</w:t>
      </w:r>
      <w:r w:rsidR="00D47693">
        <w:rPr>
          <w:lang w:val="es-ES"/>
        </w:rPr>
        <w:t xml:space="preserve"> con arreglo a lo dispuesto </w:t>
      </w:r>
      <w:r w:rsidR="000834DD" w:rsidRPr="00876907">
        <w:rPr>
          <w:lang w:val="es-ES"/>
        </w:rPr>
        <w:t>en el artículo 27 de la Convención.</w:t>
      </w:r>
      <w:r w:rsidR="00DC33BC" w:rsidRPr="00876907">
        <w:rPr>
          <w:lang w:val="es-ES"/>
        </w:rPr>
        <w:t xml:space="preserve"> En realidad, muchas </w:t>
      </w:r>
      <w:r w:rsidR="000834DD" w:rsidRPr="00876907">
        <w:rPr>
          <w:lang w:val="es-ES"/>
        </w:rPr>
        <w:t>familias numerosas</w:t>
      </w:r>
      <w:r w:rsidR="00DC33BC" w:rsidRPr="00876907">
        <w:rPr>
          <w:lang w:val="es-ES"/>
        </w:rPr>
        <w:t xml:space="preserve"> viven </w:t>
      </w:r>
      <w:r w:rsidR="000834DD" w:rsidRPr="00876907">
        <w:rPr>
          <w:lang w:val="es-ES"/>
        </w:rPr>
        <w:t>en espacios muy pequeños, albergues o locales,</w:t>
      </w:r>
      <w:r w:rsidR="00D47693">
        <w:rPr>
          <w:lang w:val="es-ES"/>
        </w:rPr>
        <w:t xml:space="preserve"> cuyas </w:t>
      </w:r>
      <w:r w:rsidR="000834DD" w:rsidRPr="00876907">
        <w:rPr>
          <w:lang w:val="es-ES"/>
        </w:rPr>
        <w:t xml:space="preserve">instalaciones de saneamiento no son satisfactorias, lo que a veces </w:t>
      </w:r>
      <w:r w:rsidR="00A264BF" w:rsidRPr="00876907">
        <w:rPr>
          <w:lang w:val="es-ES"/>
        </w:rPr>
        <w:t xml:space="preserve">obliga </w:t>
      </w:r>
      <w:r w:rsidR="000834DD" w:rsidRPr="00876907">
        <w:rPr>
          <w:lang w:val="es-ES"/>
        </w:rPr>
        <w:t>a los niños a vivir en la calle</w:t>
      </w:r>
      <w:r w:rsidRPr="00876907">
        <w:rPr>
          <w:lang w:val="es-ES"/>
        </w:rPr>
        <w:t xml:space="preserve">. </w:t>
      </w:r>
    </w:p>
    <w:p w:rsidR="002E31C1" w:rsidRPr="00876907" w:rsidRDefault="002E31C1">
      <w:pPr>
        <w:spacing w:after="240"/>
        <w:rPr>
          <w:lang w:val="es-ES"/>
        </w:rPr>
      </w:pPr>
      <w:r w:rsidRPr="00876907">
        <w:rPr>
          <w:lang w:val="es-ES"/>
        </w:rPr>
        <w:t>3.</w:t>
      </w:r>
      <w:r w:rsidRPr="00876907">
        <w:rPr>
          <w:lang w:val="es-ES"/>
        </w:rPr>
        <w:tab/>
      </w:r>
      <w:r w:rsidR="00F82C2C" w:rsidRPr="00876907">
        <w:rPr>
          <w:lang w:val="es-ES"/>
        </w:rPr>
        <w:t xml:space="preserve">Se invita a la delegación a especificar los resultados de la aplicación del Plan de acción interministerial elaborado para el </w:t>
      </w:r>
      <w:r w:rsidR="00D47693">
        <w:rPr>
          <w:lang w:val="es-ES"/>
        </w:rPr>
        <w:t>período</w:t>
      </w:r>
      <w:r w:rsidR="001951EA" w:rsidRPr="00876907">
        <w:rPr>
          <w:lang w:val="es-ES"/>
        </w:rPr>
        <w:t xml:space="preserve"> de </w:t>
      </w:r>
      <w:r w:rsidRPr="00876907">
        <w:rPr>
          <w:lang w:val="es-ES"/>
        </w:rPr>
        <w:t>2005-2007</w:t>
      </w:r>
      <w:r w:rsidR="009251FD" w:rsidRPr="00876907">
        <w:rPr>
          <w:lang w:val="es-ES"/>
        </w:rPr>
        <w:t xml:space="preserve"> con el objetivo de </w:t>
      </w:r>
      <w:r w:rsidR="001A7B39" w:rsidRPr="00876907">
        <w:rPr>
          <w:lang w:val="es-ES"/>
        </w:rPr>
        <w:t xml:space="preserve">aplicar el Convenio </w:t>
      </w:r>
      <w:r w:rsidR="00E92129">
        <w:rPr>
          <w:lang w:val="es-ES"/>
        </w:rPr>
        <w:t>núm.</w:t>
      </w:r>
      <w:r w:rsidR="00053DE1">
        <w:rPr>
          <w:lang w:val="es-ES"/>
        </w:rPr>
        <w:t xml:space="preserve"> </w:t>
      </w:r>
      <w:r w:rsidRPr="00876907">
        <w:rPr>
          <w:lang w:val="es-ES"/>
        </w:rPr>
        <w:t>182 de </w:t>
      </w:r>
      <w:r w:rsidR="001A7B39" w:rsidRPr="00876907">
        <w:rPr>
          <w:lang w:val="es-ES"/>
        </w:rPr>
        <w:t xml:space="preserve">la </w:t>
      </w:r>
      <w:r w:rsidRPr="00876907">
        <w:rPr>
          <w:lang w:val="es-ES"/>
        </w:rPr>
        <w:t>OIT</w:t>
      </w:r>
      <w:r w:rsidR="001A7B39" w:rsidRPr="00876907">
        <w:rPr>
          <w:lang w:val="es-ES"/>
        </w:rPr>
        <w:t xml:space="preserve"> en </w:t>
      </w:r>
      <w:r w:rsidR="00876907">
        <w:rPr>
          <w:lang w:val="es-ES"/>
        </w:rPr>
        <w:t>Kazajstán</w:t>
      </w:r>
      <w:r w:rsidR="00633286">
        <w:rPr>
          <w:lang w:val="es-ES"/>
        </w:rPr>
        <w:t>.</w:t>
      </w:r>
      <w:r w:rsidR="00D47693">
        <w:rPr>
          <w:lang w:val="es-ES"/>
        </w:rPr>
        <w:t xml:space="preserve"> También podría indicar </w:t>
      </w:r>
      <w:r w:rsidR="009251FD" w:rsidRPr="00876907">
        <w:rPr>
          <w:lang w:val="es-ES"/>
        </w:rPr>
        <w:t xml:space="preserve">qué mecanismos de vigilancia se han puesto en marcha para prevenir </w:t>
      </w:r>
      <w:r w:rsidR="00376FA8">
        <w:rPr>
          <w:lang w:val="es-ES"/>
        </w:rPr>
        <w:t xml:space="preserve">la </w:t>
      </w:r>
      <w:r w:rsidR="009251FD" w:rsidRPr="00876907">
        <w:rPr>
          <w:lang w:val="es-ES"/>
        </w:rPr>
        <w:t xml:space="preserve">explotación de los niños </w:t>
      </w:r>
      <w:r w:rsidR="001951EA" w:rsidRPr="00876907">
        <w:rPr>
          <w:lang w:val="es-ES"/>
        </w:rPr>
        <w:t xml:space="preserve">y </w:t>
      </w:r>
      <w:r w:rsidR="009251FD" w:rsidRPr="00876907">
        <w:rPr>
          <w:lang w:val="es-ES"/>
        </w:rPr>
        <w:t>qu</w:t>
      </w:r>
      <w:r w:rsidR="001951EA" w:rsidRPr="00876907">
        <w:rPr>
          <w:lang w:val="es-ES"/>
        </w:rPr>
        <w:t>é</w:t>
      </w:r>
      <w:r w:rsidR="009251FD" w:rsidRPr="00876907">
        <w:rPr>
          <w:lang w:val="es-ES"/>
        </w:rPr>
        <w:t xml:space="preserve"> sanciones se han previsto para los adultos que </w:t>
      </w:r>
      <w:r w:rsidR="00376FA8">
        <w:rPr>
          <w:lang w:val="es-ES"/>
        </w:rPr>
        <w:t xml:space="preserve">los </w:t>
      </w:r>
      <w:r w:rsidR="009251FD" w:rsidRPr="00876907">
        <w:rPr>
          <w:lang w:val="es-ES"/>
        </w:rPr>
        <w:t>hacen trabajar</w:t>
      </w:r>
      <w:r w:rsidRPr="00876907">
        <w:rPr>
          <w:lang w:val="es-ES"/>
        </w:rPr>
        <w:t>.</w:t>
      </w:r>
    </w:p>
    <w:p w:rsidR="002E31C1" w:rsidRPr="00876907" w:rsidRDefault="002E31C1">
      <w:pPr>
        <w:spacing w:after="240"/>
        <w:rPr>
          <w:lang w:val="es-ES"/>
        </w:rPr>
      </w:pPr>
      <w:r w:rsidRPr="00876907">
        <w:rPr>
          <w:lang w:val="es-ES"/>
        </w:rPr>
        <w:t>4.</w:t>
      </w:r>
      <w:r w:rsidRPr="00876907">
        <w:rPr>
          <w:lang w:val="es-ES"/>
        </w:rPr>
        <w:tab/>
      </w:r>
      <w:r w:rsidR="001951EA" w:rsidRPr="00876907">
        <w:rPr>
          <w:lang w:val="es-ES"/>
        </w:rPr>
        <w:t xml:space="preserve">Podría explicar además por qué la lucha contra la trata de niños es </w:t>
      </w:r>
      <w:r w:rsidR="00E1285D" w:rsidRPr="00876907">
        <w:rPr>
          <w:lang w:val="es-ES"/>
        </w:rPr>
        <w:t>ta</w:t>
      </w:r>
      <w:r w:rsidR="001951EA" w:rsidRPr="00876907">
        <w:rPr>
          <w:lang w:val="es-ES"/>
        </w:rPr>
        <w:t xml:space="preserve">n poco eficaz en </w:t>
      </w:r>
      <w:r w:rsidR="00876907">
        <w:rPr>
          <w:lang w:val="es-ES"/>
        </w:rPr>
        <w:t xml:space="preserve"> Kazajstán </w:t>
      </w:r>
      <w:r w:rsidR="001951EA" w:rsidRPr="00876907">
        <w:rPr>
          <w:lang w:val="es-ES"/>
        </w:rPr>
        <w:t>y en qu</w:t>
      </w:r>
      <w:r w:rsidR="005570CB" w:rsidRPr="00876907">
        <w:rPr>
          <w:lang w:val="es-ES"/>
        </w:rPr>
        <w:t>é</w:t>
      </w:r>
      <w:r w:rsidR="001951EA" w:rsidRPr="00876907">
        <w:rPr>
          <w:lang w:val="es-ES"/>
        </w:rPr>
        <w:t xml:space="preserve"> medida se aplica la Ley </w:t>
      </w:r>
      <w:r w:rsidR="00A264BF">
        <w:rPr>
          <w:lang w:val="es-ES"/>
        </w:rPr>
        <w:t>núm.</w:t>
      </w:r>
      <w:r w:rsidR="00CE3BF8" w:rsidRPr="00876907">
        <w:rPr>
          <w:lang w:val="es-ES"/>
        </w:rPr>
        <w:t xml:space="preserve"> </w:t>
      </w:r>
      <w:r w:rsidRPr="00876907">
        <w:rPr>
          <w:lang w:val="es-ES"/>
        </w:rPr>
        <w:t>131,</w:t>
      </w:r>
      <w:r w:rsidR="00CE3BF8" w:rsidRPr="00876907">
        <w:rPr>
          <w:lang w:val="es-ES"/>
        </w:rPr>
        <w:t xml:space="preserve"> de fecha </w:t>
      </w:r>
      <w:r w:rsidRPr="00876907">
        <w:rPr>
          <w:lang w:val="es-ES"/>
        </w:rPr>
        <w:t>2</w:t>
      </w:r>
      <w:r w:rsidR="00CE3BF8" w:rsidRPr="00876907">
        <w:rPr>
          <w:lang w:val="es-ES"/>
        </w:rPr>
        <w:t xml:space="preserve"> de marzo de </w:t>
      </w:r>
      <w:r w:rsidRPr="00876907">
        <w:rPr>
          <w:lang w:val="es-ES"/>
        </w:rPr>
        <w:t xml:space="preserve">2006, </w:t>
      </w:r>
      <w:r w:rsidR="00CE3BF8" w:rsidRPr="00876907">
        <w:rPr>
          <w:lang w:val="es-ES"/>
        </w:rPr>
        <w:t xml:space="preserve">por la que se modifican ciertos textos legislativos relativos a </w:t>
      </w:r>
      <w:r w:rsidR="00E1285D" w:rsidRPr="00876907">
        <w:rPr>
          <w:lang w:val="es-ES"/>
        </w:rPr>
        <w:t>la represión de</w:t>
      </w:r>
      <w:r w:rsidR="00CE3BF8" w:rsidRPr="00876907">
        <w:rPr>
          <w:lang w:val="es-ES"/>
        </w:rPr>
        <w:t xml:space="preserve"> la trata de personas</w:t>
      </w:r>
      <w:r w:rsidRPr="00876907">
        <w:rPr>
          <w:lang w:val="es-ES"/>
        </w:rPr>
        <w:t xml:space="preserve">. </w:t>
      </w:r>
      <w:r w:rsidR="00CE3BF8" w:rsidRPr="00876907">
        <w:rPr>
          <w:lang w:val="es-ES"/>
        </w:rPr>
        <w:t>Por último, se invita a la delegación a indicar cuáles son las medidas adoptadas para hacer comparecer ante la justicia a los autores de estos actos</w:t>
      </w:r>
      <w:r w:rsidRPr="00876907">
        <w:rPr>
          <w:lang w:val="es-ES"/>
        </w:rPr>
        <w:t>.</w:t>
      </w:r>
    </w:p>
    <w:p w:rsidR="002E31C1" w:rsidRPr="00876907" w:rsidRDefault="002E31C1">
      <w:pPr>
        <w:spacing w:after="240"/>
        <w:rPr>
          <w:lang w:val="es-ES"/>
        </w:rPr>
      </w:pPr>
      <w:r w:rsidRPr="00876907">
        <w:rPr>
          <w:lang w:val="es-ES"/>
        </w:rPr>
        <w:t>5.</w:t>
      </w:r>
      <w:r w:rsidRPr="00876907">
        <w:rPr>
          <w:lang w:val="es-ES"/>
        </w:rPr>
        <w:tab/>
      </w:r>
      <w:r w:rsidR="001137D0" w:rsidRPr="00876907">
        <w:rPr>
          <w:lang w:val="es-ES"/>
        </w:rPr>
        <w:t>El Comité observa con preocupación que</w:t>
      </w:r>
      <w:r w:rsidR="00757316">
        <w:rPr>
          <w:lang w:val="es-ES"/>
        </w:rPr>
        <w:t xml:space="preserve"> </w:t>
      </w:r>
      <w:r w:rsidR="00DA4B45">
        <w:rPr>
          <w:lang w:val="es-ES"/>
        </w:rPr>
        <w:t>hay</w:t>
      </w:r>
      <w:r w:rsidR="00757316">
        <w:rPr>
          <w:lang w:val="es-ES"/>
        </w:rPr>
        <w:t xml:space="preserve"> muchos </w:t>
      </w:r>
      <w:r w:rsidR="001137D0" w:rsidRPr="00876907">
        <w:rPr>
          <w:lang w:val="es-ES"/>
        </w:rPr>
        <w:t xml:space="preserve">niños </w:t>
      </w:r>
      <w:r w:rsidR="00757316">
        <w:rPr>
          <w:lang w:val="es-ES"/>
        </w:rPr>
        <w:t xml:space="preserve">que </w:t>
      </w:r>
      <w:r w:rsidR="001137D0" w:rsidRPr="00876907">
        <w:rPr>
          <w:lang w:val="es-ES"/>
        </w:rPr>
        <w:t xml:space="preserve">son objeto de explotación sexual </w:t>
      </w:r>
      <w:r w:rsidR="004E1C5E">
        <w:rPr>
          <w:lang w:val="es-ES"/>
        </w:rPr>
        <w:t>o sufren</w:t>
      </w:r>
      <w:r w:rsidR="002B044E" w:rsidRPr="00876907">
        <w:rPr>
          <w:lang w:val="es-ES"/>
        </w:rPr>
        <w:t xml:space="preserve"> </w:t>
      </w:r>
      <w:r w:rsidR="001137D0" w:rsidRPr="00876907">
        <w:rPr>
          <w:lang w:val="es-ES"/>
        </w:rPr>
        <w:t>violaciones y que sólo un pequeño número de casos se lleva</w:t>
      </w:r>
      <w:r w:rsidR="002B044E" w:rsidRPr="00876907">
        <w:rPr>
          <w:lang w:val="es-ES"/>
        </w:rPr>
        <w:t>n</w:t>
      </w:r>
      <w:r w:rsidR="001137D0" w:rsidRPr="00876907">
        <w:rPr>
          <w:lang w:val="es-ES"/>
        </w:rPr>
        <w:t xml:space="preserve"> ante la justicia.</w:t>
      </w:r>
      <w:r w:rsidR="002B044E" w:rsidRPr="00876907">
        <w:rPr>
          <w:lang w:val="es-ES"/>
        </w:rPr>
        <w:t xml:space="preserve"> </w:t>
      </w:r>
      <w:r w:rsidR="00117B81">
        <w:rPr>
          <w:lang w:val="es-ES"/>
        </w:rPr>
        <w:t>Desea</w:t>
      </w:r>
      <w:r w:rsidR="002B044E" w:rsidRPr="00876907">
        <w:rPr>
          <w:lang w:val="es-ES"/>
        </w:rPr>
        <w:t xml:space="preserve"> saber si esto significa que los autores de tales actos actúan con</w:t>
      </w:r>
      <w:r w:rsidR="00757316">
        <w:rPr>
          <w:lang w:val="es-ES"/>
        </w:rPr>
        <w:t xml:space="preserve"> total </w:t>
      </w:r>
      <w:r w:rsidR="002B044E" w:rsidRPr="00876907">
        <w:rPr>
          <w:lang w:val="es-ES"/>
        </w:rPr>
        <w:t xml:space="preserve">impunidad, cuando </w:t>
      </w:r>
      <w:r w:rsidR="00876907">
        <w:rPr>
          <w:lang w:val="es-ES"/>
        </w:rPr>
        <w:t xml:space="preserve">Kazajstán </w:t>
      </w:r>
      <w:r w:rsidR="002B044E" w:rsidRPr="00876907">
        <w:rPr>
          <w:lang w:val="es-ES"/>
        </w:rPr>
        <w:t>cuenta con un conjunto de textos legislativos</w:t>
      </w:r>
      <w:r w:rsidR="00757316">
        <w:rPr>
          <w:lang w:val="es-ES"/>
        </w:rPr>
        <w:t xml:space="preserve"> destinados </w:t>
      </w:r>
      <w:r w:rsidR="002B044E" w:rsidRPr="00876907">
        <w:rPr>
          <w:lang w:val="es-ES"/>
        </w:rPr>
        <w:t>a proteger a los niños y las mujeres</w:t>
      </w:r>
      <w:r w:rsidR="00757316">
        <w:rPr>
          <w:lang w:val="es-ES"/>
        </w:rPr>
        <w:t>,</w:t>
      </w:r>
      <w:r w:rsidR="002B044E" w:rsidRPr="00876907">
        <w:rPr>
          <w:lang w:val="es-ES"/>
        </w:rPr>
        <w:t xml:space="preserve"> y se pregunta</w:t>
      </w:r>
      <w:r w:rsidR="00757316">
        <w:rPr>
          <w:lang w:val="es-ES"/>
        </w:rPr>
        <w:t xml:space="preserve"> qué eficacia tienen </w:t>
      </w:r>
      <w:r w:rsidR="002B044E" w:rsidRPr="00876907">
        <w:rPr>
          <w:lang w:val="es-ES"/>
        </w:rPr>
        <w:t>las campañas de sensibilización realizadas sobre estas cuestiones</w:t>
      </w:r>
      <w:r w:rsidRPr="00876907">
        <w:rPr>
          <w:lang w:val="es-ES"/>
        </w:rPr>
        <w:t>.</w:t>
      </w:r>
    </w:p>
    <w:p w:rsidR="002E31C1" w:rsidRPr="00876907" w:rsidRDefault="002E31C1">
      <w:pPr>
        <w:spacing w:after="240"/>
        <w:rPr>
          <w:lang w:val="es-ES"/>
        </w:rPr>
      </w:pPr>
      <w:r w:rsidRPr="00876907">
        <w:rPr>
          <w:lang w:val="es-ES"/>
        </w:rPr>
        <w:t>6.</w:t>
      </w:r>
      <w:r w:rsidRPr="00876907">
        <w:rPr>
          <w:lang w:val="es-ES"/>
        </w:rPr>
        <w:tab/>
      </w:r>
      <w:r w:rsidR="00A02CAE" w:rsidRPr="00876907">
        <w:rPr>
          <w:lang w:val="es-ES"/>
        </w:rPr>
        <w:t>Por último, la oradora pregunta si los niños víctimas de explotación sexual son objeto de discriminación y si se los considera como delincuentes</w:t>
      </w:r>
      <w:r w:rsidR="00757316">
        <w:rPr>
          <w:lang w:val="es-ES"/>
        </w:rPr>
        <w:t xml:space="preserve"> ante </w:t>
      </w:r>
      <w:r w:rsidR="00A02CAE" w:rsidRPr="00876907">
        <w:rPr>
          <w:lang w:val="es-ES"/>
        </w:rPr>
        <w:t xml:space="preserve">la ley. Desearía saber si se han elaborado programas de readaptación y reinserción social para los niños víctimas de trata o </w:t>
      </w:r>
      <w:r w:rsidR="00757316">
        <w:rPr>
          <w:lang w:val="es-ES"/>
        </w:rPr>
        <w:t xml:space="preserve">de </w:t>
      </w:r>
      <w:r w:rsidR="00A02CAE" w:rsidRPr="00876907">
        <w:rPr>
          <w:lang w:val="es-ES"/>
        </w:rPr>
        <w:t>explotación sexual</w:t>
      </w:r>
      <w:r w:rsidRPr="00876907">
        <w:rPr>
          <w:lang w:val="es-ES"/>
        </w:rPr>
        <w:t xml:space="preserve">. </w:t>
      </w:r>
    </w:p>
    <w:p w:rsidR="002E31C1" w:rsidRPr="00876907" w:rsidRDefault="002E31C1" w:rsidP="00AF2813">
      <w:pPr>
        <w:spacing w:after="240"/>
        <w:rPr>
          <w:lang w:val="es-ES"/>
        </w:rPr>
      </w:pPr>
      <w:r w:rsidRPr="00876907">
        <w:rPr>
          <w:lang w:val="es-ES"/>
        </w:rPr>
        <w:t>7.</w:t>
      </w:r>
      <w:r w:rsidRPr="00876907">
        <w:rPr>
          <w:lang w:val="es-ES"/>
        </w:rPr>
        <w:tab/>
      </w:r>
      <w:r w:rsidR="00AF2813" w:rsidRPr="00876907">
        <w:rPr>
          <w:lang w:val="es-ES"/>
        </w:rPr>
        <w:t xml:space="preserve">La </w:t>
      </w:r>
      <w:r w:rsidR="00AF2813" w:rsidRPr="00876907">
        <w:rPr>
          <w:b/>
          <w:lang w:val="es-ES"/>
        </w:rPr>
        <w:t>Sra.</w:t>
      </w:r>
      <w:r w:rsidRPr="00876907">
        <w:rPr>
          <w:b/>
          <w:lang w:val="es-ES"/>
        </w:rPr>
        <w:t xml:space="preserve"> SMITH</w:t>
      </w:r>
      <w:r w:rsidRPr="00876907">
        <w:rPr>
          <w:lang w:val="es-ES"/>
        </w:rPr>
        <w:t xml:space="preserve"> </w:t>
      </w:r>
      <w:r w:rsidR="004D668D" w:rsidRPr="00876907">
        <w:rPr>
          <w:lang w:val="es-ES"/>
        </w:rPr>
        <w:t>señala que la discriminación persiste y pregunta si se</w:t>
      </w:r>
      <w:r w:rsidR="00757316">
        <w:rPr>
          <w:lang w:val="es-ES"/>
        </w:rPr>
        <w:t xml:space="preserve"> lleva</w:t>
      </w:r>
      <w:r w:rsidR="00F84B97">
        <w:rPr>
          <w:lang w:val="es-ES"/>
        </w:rPr>
        <w:t>n</w:t>
      </w:r>
      <w:r w:rsidR="00757316">
        <w:rPr>
          <w:lang w:val="es-ES"/>
        </w:rPr>
        <w:t xml:space="preserve"> a cabo </w:t>
      </w:r>
      <w:r w:rsidR="004D668D" w:rsidRPr="00876907">
        <w:rPr>
          <w:lang w:val="es-ES"/>
        </w:rPr>
        <w:t>campañas de sensibilización en el país</w:t>
      </w:r>
      <w:r w:rsidRPr="00876907">
        <w:rPr>
          <w:lang w:val="es-ES"/>
        </w:rPr>
        <w:t xml:space="preserve">. </w:t>
      </w:r>
    </w:p>
    <w:p w:rsidR="002E31C1" w:rsidRPr="00876907" w:rsidRDefault="002E31C1">
      <w:pPr>
        <w:spacing w:after="240"/>
        <w:rPr>
          <w:lang w:val="es-ES"/>
        </w:rPr>
      </w:pPr>
      <w:r w:rsidRPr="00876907">
        <w:rPr>
          <w:lang w:val="es-ES"/>
        </w:rPr>
        <w:t>8.</w:t>
      </w:r>
      <w:r w:rsidRPr="00876907">
        <w:rPr>
          <w:lang w:val="es-ES"/>
        </w:rPr>
        <w:tab/>
      </w:r>
      <w:r w:rsidR="00BD3989" w:rsidRPr="00876907">
        <w:rPr>
          <w:lang w:val="es-ES"/>
        </w:rPr>
        <w:t xml:space="preserve">Recuerda que las leyes relativas a los refugiados datan respectivamente de </w:t>
      </w:r>
      <w:r w:rsidRPr="00876907">
        <w:rPr>
          <w:lang w:val="es-ES"/>
        </w:rPr>
        <w:t>1951</w:t>
      </w:r>
      <w:r w:rsidR="00BD3989" w:rsidRPr="00876907">
        <w:rPr>
          <w:lang w:val="es-ES"/>
        </w:rPr>
        <w:t xml:space="preserve"> y </w:t>
      </w:r>
      <w:r w:rsidRPr="00876907">
        <w:rPr>
          <w:lang w:val="es-ES"/>
        </w:rPr>
        <w:t xml:space="preserve">1967 </w:t>
      </w:r>
      <w:r w:rsidR="00BD3989" w:rsidRPr="00876907">
        <w:rPr>
          <w:lang w:val="es-ES"/>
        </w:rPr>
        <w:t xml:space="preserve">y se deberían revisar, y querría saber si </w:t>
      </w:r>
      <w:r w:rsidR="00876907">
        <w:rPr>
          <w:lang w:val="es-ES"/>
        </w:rPr>
        <w:t xml:space="preserve">Kazajstán </w:t>
      </w:r>
      <w:r w:rsidR="00BD3989" w:rsidRPr="00876907">
        <w:rPr>
          <w:lang w:val="es-ES"/>
        </w:rPr>
        <w:t>tiene previsto elaborar un nuevo proyecto de ley</w:t>
      </w:r>
      <w:r w:rsidR="00FB1654">
        <w:rPr>
          <w:lang w:val="es-ES"/>
        </w:rPr>
        <w:t xml:space="preserve"> sobre esta </w:t>
      </w:r>
      <w:r w:rsidR="00BD3989" w:rsidRPr="00876907">
        <w:rPr>
          <w:lang w:val="es-ES"/>
        </w:rPr>
        <w:t xml:space="preserve">materia. Pregunta si hay solicitantes de asilo en </w:t>
      </w:r>
      <w:r w:rsidR="00876907">
        <w:rPr>
          <w:lang w:val="es-ES"/>
        </w:rPr>
        <w:t>Kazajstán</w:t>
      </w:r>
      <w:r w:rsidR="003F13AE" w:rsidRPr="00876907">
        <w:rPr>
          <w:lang w:val="es-ES"/>
        </w:rPr>
        <w:t>,</w:t>
      </w:r>
      <w:r w:rsidR="00BD3989" w:rsidRPr="00876907">
        <w:rPr>
          <w:lang w:val="es-ES"/>
        </w:rPr>
        <w:t xml:space="preserve"> y en caso afirmativo si la </w:t>
      </w:r>
      <w:r w:rsidR="0066066A" w:rsidRPr="00876907">
        <w:rPr>
          <w:lang w:val="es-ES"/>
        </w:rPr>
        <w:t>de</w:t>
      </w:r>
      <w:r w:rsidR="00BD3989" w:rsidRPr="00876907">
        <w:rPr>
          <w:lang w:val="es-ES"/>
        </w:rPr>
        <w:t>legación puede aportar información sobre su situación</w:t>
      </w:r>
      <w:r w:rsidRPr="00876907">
        <w:rPr>
          <w:lang w:val="es-ES"/>
        </w:rPr>
        <w:t>.</w:t>
      </w:r>
    </w:p>
    <w:p w:rsidR="002E31C1" w:rsidRPr="00876907" w:rsidRDefault="002E31C1">
      <w:pPr>
        <w:spacing w:after="240"/>
        <w:rPr>
          <w:lang w:val="es-ES"/>
        </w:rPr>
      </w:pPr>
      <w:r w:rsidRPr="00876907">
        <w:rPr>
          <w:lang w:val="es-ES"/>
        </w:rPr>
        <w:t>9.</w:t>
      </w:r>
      <w:r w:rsidRPr="00876907">
        <w:rPr>
          <w:lang w:val="es-ES"/>
        </w:rPr>
        <w:tab/>
      </w:r>
      <w:r w:rsidR="001D3A77" w:rsidRPr="00876907">
        <w:rPr>
          <w:lang w:val="es-ES"/>
        </w:rPr>
        <w:t>Por otra parte, la delegación podría indicar también el número de niños víctimas de accidentes de tráfico y facilitar información sobre la legislación del país</w:t>
      </w:r>
      <w:r w:rsidR="00AD6873" w:rsidRPr="00876907">
        <w:rPr>
          <w:lang w:val="es-ES"/>
        </w:rPr>
        <w:t xml:space="preserve"> en materia de seguridad v</w:t>
      </w:r>
      <w:r w:rsidR="001D3A77" w:rsidRPr="00876907">
        <w:rPr>
          <w:lang w:val="es-ES"/>
        </w:rPr>
        <w:t>ia</w:t>
      </w:r>
      <w:r w:rsidR="00DB7177">
        <w:rPr>
          <w:lang w:val="es-ES"/>
        </w:rPr>
        <w:t>l</w:t>
      </w:r>
      <w:r w:rsidR="001D3A77" w:rsidRPr="00876907">
        <w:rPr>
          <w:lang w:val="es-ES"/>
        </w:rPr>
        <w:t>, especificando en particular si es obligatorio el uso del cinturón de seguridad</w:t>
      </w:r>
      <w:r w:rsidRPr="00876907">
        <w:rPr>
          <w:lang w:val="es-ES"/>
        </w:rPr>
        <w:t>.</w:t>
      </w:r>
    </w:p>
    <w:p w:rsidR="002E31C1" w:rsidRPr="00876907" w:rsidRDefault="002E31C1" w:rsidP="00AF2813">
      <w:pPr>
        <w:spacing w:after="240"/>
        <w:rPr>
          <w:lang w:val="es-ES"/>
        </w:rPr>
      </w:pPr>
      <w:r w:rsidRPr="00876907">
        <w:rPr>
          <w:lang w:val="es-ES"/>
        </w:rPr>
        <w:t>10.</w:t>
      </w:r>
      <w:r w:rsidRPr="00876907">
        <w:rPr>
          <w:lang w:val="es-ES"/>
        </w:rPr>
        <w:tab/>
      </w:r>
      <w:r w:rsidR="00AF2813" w:rsidRPr="00876907">
        <w:rPr>
          <w:lang w:val="es-ES"/>
        </w:rPr>
        <w:t xml:space="preserve">El </w:t>
      </w:r>
      <w:r w:rsidR="00AF2813" w:rsidRPr="00876907">
        <w:rPr>
          <w:b/>
          <w:lang w:val="es-ES"/>
        </w:rPr>
        <w:t>Sr</w:t>
      </w:r>
      <w:r w:rsidR="00AF2813" w:rsidRPr="00876907">
        <w:rPr>
          <w:lang w:val="es-ES"/>
        </w:rPr>
        <w:t xml:space="preserve">. </w:t>
      </w:r>
      <w:r w:rsidRPr="00876907">
        <w:rPr>
          <w:b/>
          <w:lang w:val="es-ES"/>
        </w:rPr>
        <w:t>POLLAR</w:t>
      </w:r>
      <w:r w:rsidR="00266120" w:rsidRPr="00876907">
        <w:rPr>
          <w:b/>
          <w:lang w:val="es-ES"/>
        </w:rPr>
        <w:t xml:space="preserve"> </w:t>
      </w:r>
      <w:r w:rsidR="00266120" w:rsidRPr="00876907">
        <w:rPr>
          <w:lang w:val="es-ES"/>
        </w:rPr>
        <w:t>pregunta</w:t>
      </w:r>
      <w:r w:rsidR="00266120" w:rsidRPr="00876907">
        <w:rPr>
          <w:b/>
          <w:lang w:val="es-ES"/>
        </w:rPr>
        <w:t xml:space="preserve"> </w:t>
      </w:r>
      <w:r w:rsidR="002960ED" w:rsidRPr="00876907">
        <w:rPr>
          <w:lang w:val="es-ES"/>
        </w:rPr>
        <w:t>cuáles son las medidas adoptadas por el Estado parte para los niños refugiados víctimas de conflictos armados, en particular para los niños procedentes de Afganistán</w:t>
      </w:r>
      <w:r w:rsidR="00266120" w:rsidRPr="00876907">
        <w:rPr>
          <w:lang w:val="es-ES"/>
        </w:rPr>
        <w:t xml:space="preserve">. Desearía saber si se conoce </w:t>
      </w:r>
      <w:r w:rsidR="003F13AE">
        <w:rPr>
          <w:lang w:val="es-ES"/>
        </w:rPr>
        <w:t xml:space="preserve">su </w:t>
      </w:r>
      <w:r w:rsidR="00266120" w:rsidRPr="00876907">
        <w:rPr>
          <w:lang w:val="es-ES"/>
        </w:rPr>
        <w:t>número, si se los acoge como grupo y si se les ofrece asistencia, sobre todo psicológica</w:t>
      </w:r>
      <w:r w:rsidRPr="00876907">
        <w:rPr>
          <w:lang w:val="es-ES"/>
        </w:rPr>
        <w:t>.</w:t>
      </w:r>
    </w:p>
    <w:p w:rsidR="002E31C1" w:rsidRPr="00876907" w:rsidRDefault="002E31C1" w:rsidP="00AF2813">
      <w:pPr>
        <w:spacing w:after="240"/>
        <w:rPr>
          <w:lang w:val="es-ES"/>
        </w:rPr>
      </w:pPr>
      <w:r w:rsidRPr="00876907">
        <w:rPr>
          <w:lang w:val="es-ES"/>
        </w:rPr>
        <w:t>11.</w:t>
      </w:r>
      <w:r w:rsidRPr="00876907">
        <w:rPr>
          <w:lang w:val="es-ES"/>
        </w:rPr>
        <w:tab/>
      </w:r>
      <w:r w:rsidR="00AF2813" w:rsidRPr="00876907">
        <w:rPr>
          <w:lang w:val="es-ES"/>
        </w:rPr>
        <w:t xml:space="preserve">El </w:t>
      </w:r>
      <w:r w:rsidR="00AF2813" w:rsidRPr="00876907">
        <w:rPr>
          <w:b/>
          <w:lang w:val="es-ES"/>
        </w:rPr>
        <w:t>Sr.</w:t>
      </w:r>
      <w:r w:rsidRPr="00876907">
        <w:rPr>
          <w:b/>
          <w:lang w:val="es-ES"/>
        </w:rPr>
        <w:t xml:space="preserve"> PURAS</w:t>
      </w:r>
      <w:r w:rsidRPr="00876907">
        <w:rPr>
          <w:lang w:val="es-ES"/>
        </w:rPr>
        <w:t xml:space="preserve">, </w:t>
      </w:r>
      <w:r w:rsidR="005848B3" w:rsidRPr="00876907">
        <w:rPr>
          <w:lang w:val="es-ES"/>
        </w:rPr>
        <w:t>observando que la terminología es muy importante</w:t>
      </w:r>
      <w:r w:rsidR="008F56E6">
        <w:rPr>
          <w:lang w:val="es-ES"/>
        </w:rPr>
        <w:t>,</w:t>
      </w:r>
      <w:r w:rsidR="005848B3" w:rsidRPr="00876907">
        <w:rPr>
          <w:lang w:val="es-ES"/>
        </w:rPr>
        <w:t xml:space="preserve"> puesto que refleja la mentalidad, estima que convendría adoptar en ruso un término distinto del de </w:t>
      </w:r>
      <w:r w:rsidRPr="00876907">
        <w:rPr>
          <w:lang w:val="es-ES"/>
        </w:rPr>
        <w:t>«</w:t>
      </w:r>
      <w:r w:rsidR="005848B3" w:rsidRPr="00876907">
        <w:rPr>
          <w:lang w:val="es-ES"/>
        </w:rPr>
        <w:t>inválido</w:t>
      </w:r>
      <w:r w:rsidRPr="00876907">
        <w:rPr>
          <w:lang w:val="es-ES"/>
        </w:rPr>
        <w:t xml:space="preserve">» </w:t>
      </w:r>
      <w:r w:rsidR="005848B3" w:rsidRPr="00876907">
        <w:rPr>
          <w:lang w:val="es-ES"/>
        </w:rPr>
        <w:t>para designar a los niños discapacitados</w:t>
      </w:r>
      <w:r w:rsidRPr="00876907">
        <w:rPr>
          <w:lang w:val="es-ES"/>
        </w:rPr>
        <w:t xml:space="preserve">. </w:t>
      </w:r>
      <w:r w:rsidR="005848B3" w:rsidRPr="00876907">
        <w:rPr>
          <w:lang w:val="es-ES"/>
        </w:rPr>
        <w:t>Pregunta cómo se aplican a estos niños los derechos</w:t>
      </w:r>
      <w:r w:rsidR="00F470D9">
        <w:rPr>
          <w:lang w:val="es-ES"/>
        </w:rPr>
        <w:t xml:space="preserve"> consagrados </w:t>
      </w:r>
      <w:r w:rsidR="005848B3" w:rsidRPr="00876907">
        <w:rPr>
          <w:lang w:val="es-ES"/>
        </w:rPr>
        <w:t>en la Convención y desea saber en particular si están escolarizados y si pueden, por ejemplo, asistir a centros de día cercanos a su lugar de residencia</w:t>
      </w:r>
      <w:r w:rsidRPr="00876907">
        <w:rPr>
          <w:lang w:val="es-ES"/>
        </w:rPr>
        <w:t xml:space="preserve">. </w:t>
      </w:r>
      <w:r w:rsidR="003A16CB" w:rsidRPr="00876907">
        <w:rPr>
          <w:lang w:val="es-ES"/>
        </w:rPr>
        <w:t>Pregunta</w:t>
      </w:r>
      <w:r w:rsidR="00491A3D" w:rsidRPr="00876907">
        <w:rPr>
          <w:lang w:val="es-ES"/>
        </w:rPr>
        <w:t xml:space="preserve"> además </w:t>
      </w:r>
      <w:r w:rsidR="003A16CB" w:rsidRPr="00876907">
        <w:rPr>
          <w:lang w:val="es-ES"/>
        </w:rPr>
        <w:t>qu</w:t>
      </w:r>
      <w:r w:rsidR="00491A3D" w:rsidRPr="00876907">
        <w:rPr>
          <w:lang w:val="es-ES"/>
        </w:rPr>
        <w:t>é</w:t>
      </w:r>
      <w:r w:rsidR="003A16CB" w:rsidRPr="00876907">
        <w:rPr>
          <w:lang w:val="es-ES"/>
        </w:rPr>
        <w:t xml:space="preserve"> sucede con ellos</w:t>
      </w:r>
      <w:r w:rsidR="00F470D9">
        <w:rPr>
          <w:lang w:val="es-ES"/>
        </w:rPr>
        <w:t xml:space="preserve"> cuando llegan a adultos </w:t>
      </w:r>
      <w:r w:rsidR="003A16CB" w:rsidRPr="00876907">
        <w:rPr>
          <w:lang w:val="es-ES"/>
        </w:rPr>
        <w:t>y si hay entonces soluciones de sustitución o si se los</w:t>
      </w:r>
      <w:r w:rsidR="00491A3D" w:rsidRPr="00876907">
        <w:rPr>
          <w:lang w:val="es-ES"/>
        </w:rPr>
        <w:t xml:space="preserve"> ingresa </w:t>
      </w:r>
      <w:r w:rsidR="003A16CB" w:rsidRPr="00876907">
        <w:rPr>
          <w:lang w:val="es-ES"/>
        </w:rPr>
        <w:t>en residencias psiquiátricas. La delegación podría dar detalles sobre las medidas adoptadas para aplicar un nuevo sistema de ayuda a los niños discapacitados</w:t>
      </w:r>
      <w:r w:rsidR="00491A3D" w:rsidRPr="00876907">
        <w:rPr>
          <w:lang w:val="es-ES"/>
        </w:rPr>
        <w:t xml:space="preserve">, </w:t>
      </w:r>
      <w:r w:rsidR="003A16CB" w:rsidRPr="00876907">
        <w:rPr>
          <w:lang w:val="es-ES"/>
        </w:rPr>
        <w:t xml:space="preserve">sabiendo que el internamiento de estos niños en grandes instituciones va en contra de los derechos del niño y resulta enormemente </w:t>
      </w:r>
      <w:r w:rsidR="00723230" w:rsidRPr="00876907">
        <w:rPr>
          <w:lang w:val="es-ES"/>
        </w:rPr>
        <w:t>costoso</w:t>
      </w:r>
      <w:r w:rsidR="003A16CB" w:rsidRPr="00876907">
        <w:rPr>
          <w:lang w:val="es-ES"/>
        </w:rPr>
        <w:t xml:space="preserve"> para el Estado</w:t>
      </w:r>
      <w:r w:rsidRPr="00876907">
        <w:rPr>
          <w:lang w:val="es-ES"/>
        </w:rPr>
        <w:t xml:space="preserve">. </w:t>
      </w:r>
    </w:p>
    <w:p w:rsidR="002E31C1" w:rsidRPr="00876907" w:rsidRDefault="002E31C1">
      <w:pPr>
        <w:spacing w:after="240"/>
        <w:rPr>
          <w:lang w:val="es-ES"/>
        </w:rPr>
      </w:pPr>
      <w:r w:rsidRPr="00876907">
        <w:rPr>
          <w:lang w:val="es-ES"/>
        </w:rPr>
        <w:t>12.</w:t>
      </w:r>
      <w:r w:rsidRPr="00876907">
        <w:rPr>
          <w:lang w:val="es-ES"/>
        </w:rPr>
        <w:tab/>
      </w:r>
      <w:r w:rsidR="00624E22" w:rsidRPr="00876907">
        <w:rPr>
          <w:lang w:val="es-ES"/>
        </w:rPr>
        <w:t>La delegación tal vez podría indicar también las medidas adoptadas para ayudar a los adolescentes con dificultades, toxicómanos, suicidas o</w:t>
      </w:r>
      <w:r w:rsidR="00F470D9">
        <w:rPr>
          <w:lang w:val="es-ES"/>
        </w:rPr>
        <w:t xml:space="preserve"> con </w:t>
      </w:r>
      <w:r w:rsidR="00624E22" w:rsidRPr="00876907">
        <w:rPr>
          <w:lang w:val="es-ES"/>
        </w:rPr>
        <w:t>problemas de comportamiento y especificar si se han puesto en marcha servicios para ayudar a las familias en situación de riesgo</w:t>
      </w:r>
      <w:r w:rsidR="00F470D9">
        <w:rPr>
          <w:lang w:val="es-ES"/>
        </w:rPr>
        <w:t>,</w:t>
      </w:r>
      <w:r w:rsidR="00624E22" w:rsidRPr="00876907">
        <w:rPr>
          <w:lang w:val="es-ES"/>
        </w:rPr>
        <w:t xml:space="preserve"> por ejemplo </w:t>
      </w:r>
      <w:r w:rsidR="00F470D9" w:rsidRPr="00876907">
        <w:rPr>
          <w:lang w:val="es-ES"/>
        </w:rPr>
        <w:t xml:space="preserve">con problemas </w:t>
      </w:r>
      <w:r w:rsidR="00624E22" w:rsidRPr="00876907">
        <w:rPr>
          <w:lang w:val="es-ES"/>
        </w:rPr>
        <w:t>de alcohol, sobre todo en las zonas rurales</w:t>
      </w:r>
      <w:r w:rsidRPr="00876907">
        <w:rPr>
          <w:lang w:val="es-ES"/>
        </w:rPr>
        <w:t>.</w:t>
      </w:r>
    </w:p>
    <w:p w:rsidR="002E31C1" w:rsidRPr="00876907" w:rsidRDefault="002E31C1" w:rsidP="00AF2813">
      <w:pPr>
        <w:spacing w:after="240"/>
        <w:rPr>
          <w:lang w:val="es-ES"/>
        </w:rPr>
      </w:pPr>
      <w:r w:rsidRPr="00876907">
        <w:rPr>
          <w:lang w:val="es-ES"/>
        </w:rPr>
        <w:t>13.</w:t>
      </w:r>
      <w:r w:rsidRPr="00876907">
        <w:rPr>
          <w:lang w:val="es-ES"/>
        </w:rPr>
        <w:tab/>
      </w:r>
      <w:r w:rsidR="00AF2813" w:rsidRPr="00876907">
        <w:rPr>
          <w:lang w:val="es-ES"/>
        </w:rPr>
        <w:t xml:space="preserve">El </w:t>
      </w:r>
      <w:r w:rsidR="00AF2813" w:rsidRPr="00876907">
        <w:rPr>
          <w:b/>
          <w:lang w:val="es-ES"/>
        </w:rPr>
        <w:t>Sr.</w:t>
      </w:r>
      <w:r w:rsidRPr="00876907">
        <w:rPr>
          <w:b/>
          <w:lang w:val="es-ES"/>
        </w:rPr>
        <w:t xml:space="preserve"> PARFITT</w:t>
      </w:r>
      <w:r w:rsidRPr="00876907">
        <w:rPr>
          <w:lang w:val="es-ES"/>
        </w:rPr>
        <w:t xml:space="preserve"> </w:t>
      </w:r>
      <w:r w:rsidR="00374409" w:rsidRPr="00876907">
        <w:rPr>
          <w:lang w:val="es-ES"/>
        </w:rPr>
        <w:t>observa que, si bien la legislación</w:t>
      </w:r>
      <w:r w:rsidR="00F470D9">
        <w:rPr>
          <w:lang w:val="es-ES"/>
        </w:rPr>
        <w:t xml:space="preserve"> los </w:t>
      </w:r>
      <w:r w:rsidR="00133A62" w:rsidRPr="00876907">
        <w:rPr>
          <w:lang w:val="es-ES"/>
        </w:rPr>
        <w:t>prohí</w:t>
      </w:r>
      <w:r w:rsidR="00374409" w:rsidRPr="00876907">
        <w:rPr>
          <w:lang w:val="es-ES"/>
        </w:rPr>
        <w:t>be</w:t>
      </w:r>
      <w:r w:rsidR="00AF4F01">
        <w:rPr>
          <w:lang w:val="es-ES"/>
        </w:rPr>
        <w:t>,</w:t>
      </w:r>
      <w:r w:rsidR="00374409" w:rsidRPr="00876907">
        <w:rPr>
          <w:lang w:val="es-ES"/>
        </w:rPr>
        <w:t xml:space="preserve"> los castigos corporales son moneda corriente en las escuelas, las instituciones y los lugares de detención. Pregunta qué hace el Estado parte para promover una disciplina basada en la no violencia</w:t>
      </w:r>
      <w:r w:rsidRPr="00876907">
        <w:rPr>
          <w:lang w:val="es-ES"/>
        </w:rPr>
        <w:t xml:space="preserve">. </w:t>
      </w:r>
    </w:p>
    <w:p w:rsidR="002E31C1" w:rsidRPr="00876907" w:rsidRDefault="002E31C1">
      <w:pPr>
        <w:spacing w:after="240"/>
        <w:rPr>
          <w:lang w:val="es-ES"/>
        </w:rPr>
      </w:pPr>
      <w:r w:rsidRPr="00876907">
        <w:rPr>
          <w:lang w:val="es-ES"/>
        </w:rPr>
        <w:t>14.</w:t>
      </w:r>
      <w:r w:rsidRPr="00876907">
        <w:rPr>
          <w:lang w:val="es-ES"/>
        </w:rPr>
        <w:tab/>
      </w:r>
      <w:r w:rsidR="00F161D3" w:rsidRPr="00876907">
        <w:rPr>
          <w:lang w:val="es-ES"/>
        </w:rPr>
        <w:t xml:space="preserve">Desearía saber qué formación se imparte a los responsables de instituciones para niños, si estos </w:t>
      </w:r>
      <w:r w:rsidR="00AF4F01">
        <w:rPr>
          <w:lang w:val="es-ES"/>
        </w:rPr>
        <w:t>centros</w:t>
      </w:r>
      <w:r w:rsidR="00F161D3" w:rsidRPr="00876907">
        <w:rPr>
          <w:lang w:val="es-ES"/>
        </w:rPr>
        <w:t xml:space="preserve"> son objeto de controles regulares</w:t>
      </w:r>
      <w:r w:rsidR="00AF4F01" w:rsidRPr="00876907">
        <w:rPr>
          <w:lang w:val="es-ES"/>
        </w:rPr>
        <w:t>,</w:t>
      </w:r>
      <w:r w:rsidR="00F161D3" w:rsidRPr="00876907">
        <w:rPr>
          <w:lang w:val="es-ES"/>
        </w:rPr>
        <w:t xml:space="preserve"> y en caso afirmativo si los efectúan órganos independientes</w:t>
      </w:r>
      <w:r w:rsidRPr="00876907">
        <w:rPr>
          <w:lang w:val="es-ES"/>
        </w:rPr>
        <w:t xml:space="preserve">. </w:t>
      </w:r>
      <w:r w:rsidR="00F161D3" w:rsidRPr="00876907">
        <w:rPr>
          <w:lang w:val="es-ES"/>
        </w:rPr>
        <w:t xml:space="preserve">Pregunta si hay normas aplicables a </w:t>
      </w:r>
      <w:r w:rsidR="009D5BD2">
        <w:rPr>
          <w:lang w:val="es-ES"/>
        </w:rPr>
        <w:t>estos establecimientos</w:t>
      </w:r>
      <w:r w:rsidR="009D5BD2" w:rsidRPr="00876907">
        <w:rPr>
          <w:lang w:val="es-ES"/>
        </w:rPr>
        <w:t>,</w:t>
      </w:r>
      <w:r w:rsidR="00F161D3" w:rsidRPr="00876907">
        <w:rPr>
          <w:lang w:val="es-ES"/>
        </w:rPr>
        <w:t xml:space="preserve"> y</w:t>
      </w:r>
      <w:r w:rsidR="008F56E6">
        <w:rPr>
          <w:lang w:val="es-ES"/>
        </w:rPr>
        <w:t xml:space="preserve"> de no ser así </w:t>
      </w:r>
      <w:r w:rsidR="00F161D3" w:rsidRPr="00876907">
        <w:rPr>
          <w:lang w:val="es-ES"/>
        </w:rPr>
        <w:t>si el Estado parte tiene previsto elaborarlas</w:t>
      </w:r>
      <w:r w:rsidRPr="00876907">
        <w:rPr>
          <w:lang w:val="es-ES"/>
        </w:rPr>
        <w:t>.</w:t>
      </w:r>
    </w:p>
    <w:p w:rsidR="002E31C1" w:rsidRPr="00876907" w:rsidRDefault="002E31C1" w:rsidP="00AF2813">
      <w:pPr>
        <w:spacing w:after="240"/>
        <w:rPr>
          <w:lang w:val="es-ES"/>
        </w:rPr>
      </w:pPr>
      <w:r w:rsidRPr="00876907">
        <w:rPr>
          <w:lang w:val="es-ES"/>
        </w:rPr>
        <w:t>15.</w:t>
      </w:r>
      <w:r w:rsidRPr="00876907">
        <w:rPr>
          <w:lang w:val="es-ES"/>
        </w:rPr>
        <w:tab/>
      </w:r>
      <w:r w:rsidR="00AF2813" w:rsidRPr="00876907">
        <w:rPr>
          <w:lang w:val="es-ES"/>
        </w:rPr>
        <w:t xml:space="preserve">La </w:t>
      </w:r>
      <w:r w:rsidR="00AF2813" w:rsidRPr="00876907">
        <w:rPr>
          <w:b/>
          <w:lang w:val="es-ES"/>
        </w:rPr>
        <w:t>Sra.</w:t>
      </w:r>
      <w:r w:rsidRPr="00876907">
        <w:rPr>
          <w:b/>
          <w:lang w:val="es-ES"/>
        </w:rPr>
        <w:t xml:space="preserve"> ORTIZ</w:t>
      </w:r>
      <w:r w:rsidRPr="00876907">
        <w:rPr>
          <w:lang w:val="es-ES"/>
        </w:rPr>
        <w:t xml:space="preserve"> </w:t>
      </w:r>
      <w:r w:rsidR="000B5498" w:rsidRPr="00876907">
        <w:rPr>
          <w:lang w:val="es-ES"/>
        </w:rPr>
        <w:t>pregunta si el Comité de Protección de la Infancia dependiente del Ministerio de Educación y Ciencia verifica, antes de conceder la adopción de un niño, que la familia en sentido amplio</w:t>
      </w:r>
      <w:r w:rsidR="008F56E6">
        <w:rPr>
          <w:lang w:val="es-ES"/>
        </w:rPr>
        <w:t xml:space="preserve"> haya </w:t>
      </w:r>
      <w:r w:rsidR="000B5498" w:rsidRPr="00876907">
        <w:rPr>
          <w:lang w:val="es-ES"/>
        </w:rPr>
        <w:t>dado su consentimiento y que no</w:t>
      </w:r>
      <w:r w:rsidR="008F56E6">
        <w:rPr>
          <w:lang w:val="es-ES"/>
        </w:rPr>
        <w:t xml:space="preserve"> haya </w:t>
      </w:r>
      <w:r w:rsidR="000B5498" w:rsidRPr="00876907">
        <w:rPr>
          <w:lang w:val="es-ES"/>
        </w:rPr>
        <w:t>corrupción</w:t>
      </w:r>
      <w:r w:rsidR="002760DC" w:rsidRPr="00876907">
        <w:rPr>
          <w:lang w:val="es-ES"/>
        </w:rPr>
        <w:t>,</w:t>
      </w:r>
      <w:r w:rsidR="000B5498" w:rsidRPr="00876907">
        <w:rPr>
          <w:lang w:val="es-ES"/>
        </w:rPr>
        <w:t xml:space="preserve"> y si dispone de los recursos necesarios</w:t>
      </w:r>
      <w:r w:rsidR="009D5BD2">
        <w:rPr>
          <w:lang w:val="es-ES"/>
        </w:rPr>
        <w:t xml:space="preserve"> para ello</w:t>
      </w:r>
      <w:r w:rsidRPr="00876907">
        <w:rPr>
          <w:lang w:val="es-ES"/>
        </w:rPr>
        <w:t xml:space="preserve">. </w:t>
      </w:r>
      <w:r w:rsidR="002760DC" w:rsidRPr="00876907">
        <w:rPr>
          <w:lang w:val="es-ES"/>
        </w:rPr>
        <w:t>Desearía obtener información complementaria sobre los textos que rigen el procedimiento de adopción nacional e internacional</w:t>
      </w:r>
      <w:r w:rsidRPr="00876907">
        <w:rPr>
          <w:lang w:val="es-ES"/>
        </w:rPr>
        <w:t xml:space="preserve">. </w:t>
      </w:r>
      <w:r w:rsidR="002760DC" w:rsidRPr="00876907">
        <w:rPr>
          <w:lang w:val="es-ES"/>
        </w:rPr>
        <w:t xml:space="preserve">Por último, pregunta si </w:t>
      </w:r>
      <w:r w:rsidR="00876907">
        <w:rPr>
          <w:lang w:val="es-ES"/>
        </w:rPr>
        <w:t>Kazajstán</w:t>
      </w:r>
      <w:r w:rsidR="008F56E6">
        <w:rPr>
          <w:lang w:val="es-ES"/>
        </w:rPr>
        <w:t xml:space="preserve"> tiene </w:t>
      </w:r>
      <w:r w:rsidR="002760DC" w:rsidRPr="00876907">
        <w:rPr>
          <w:lang w:val="es-ES"/>
        </w:rPr>
        <w:t>previsto ratificar la Convención de la Haya sobre la protección de la infancia y la cooperación en materia de adopción internacional</w:t>
      </w:r>
      <w:r w:rsidR="00B251CA" w:rsidRPr="00876907">
        <w:rPr>
          <w:lang w:val="es-ES"/>
        </w:rPr>
        <w:t xml:space="preserve"> y</w:t>
      </w:r>
      <w:r w:rsidR="008F56E6">
        <w:rPr>
          <w:lang w:val="es-ES"/>
        </w:rPr>
        <w:t xml:space="preserve"> si hay </w:t>
      </w:r>
      <w:r w:rsidR="00B251CA" w:rsidRPr="00876907">
        <w:rPr>
          <w:lang w:val="es-ES"/>
        </w:rPr>
        <w:t>dificultades que lo podrían impedir</w:t>
      </w:r>
      <w:r w:rsidRPr="00876907">
        <w:rPr>
          <w:lang w:val="es-ES"/>
        </w:rPr>
        <w:t>.</w:t>
      </w:r>
    </w:p>
    <w:p w:rsidR="002E31C1" w:rsidRPr="00876907" w:rsidRDefault="002E31C1" w:rsidP="00AF2813">
      <w:pPr>
        <w:spacing w:after="240"/>
        <w:rPr>
          <w:lang w:val="es-ES"/>
        </w:rPr>
      </w:pPr>
      <w:r w:rsidRPr="00876907">
        <w:rPr>
          <w:lang w:val="es-ES"/>
        </w:rPr>
        <w:t>16.</w:t>
      </w:r>
      <w:r w:rsidRPr="00876907">
        <w:rPr>
          <w:lang w:val="es-ES"/>
        </w:rPr>
        <w:tab/>
      </w:r>
      <w:r w:rsidR="00AF2813" w:rsidRPr="00876907">
        <w:rPr>
          <w:lang w:val="es-ES"/>
        </w:rPr>
        <w:t xml:space="preserve">La </w:t>
      </w:r>
      <w:r w:rsidR="00AF2813" w:rsidRPr="00876907">
        <w:rPr>
          <w:b/>
          <w:lang w:val="es-ES"/>
        </w:rPr>
        <w:t>PRESIDENTA</w:t>
      </w:r>
      <w:r w:rsidR="000A3F9F" w:rsidRPr="00876907">
        <w:rPr>
          <w:lang w:val="es-ES"/>
        </w:rPr>
        <w:t xml:space="preserve"> </w:t>
      </w:r>
      <w:r w:rsidR="00BB03FC" w:rsidRPr="00876907">
        <w:rPr>
          <w:lang w:val="es-ES"/>
        </w:rPr>
        <w:t xml:space="preserve">pide detalles sobre la asistencia a los niños discapacitados </w:t>
      </w:r>
      <w:r w:rsidR="00864971">
        <w:rPr>
          <w:lang w:val="es-ES"/>
        </w:rPr>
        <w:t>de</w:t>
      </w:r>
      <w:r w:rsidR="00BB03FC" w:rsidRPr="00876907">
        <w:rPr>
          <w:lang w:val="es-ES"/>
        </w:rPr>
        <w:t xml:space="preserve"> 16 </w:t>
      </w:r>
      <w:r w:rsidR="00864971">
        <w:rPr>
          <w:lang w:val="es-ES"/>
        </w:rPr>
        <w:t>a</w:t>
      </w:r>
      <w:r w:rsidR="00BB03FC" w:rsidRPr="00876907">
        <w:rPr>
          <w:lang w:val="es-ES"/>
        </w:rPr>
        <w:t xml:space="preserve"> 18 años y señala que el sistema de internados no es una solución adecuada</w:t>
      </w:r>
      <w:r w:rsidR="005707F4" w:rsidRPr="005707F4">
        <w:rPr>
          <w:lang w:val="es-ES"/>
        </w:rPr>
        <w:t xml:space="preserve"> </w:t>
      </w:r>
      <w:r w:rsidR="005707F4">
        <w:rPr>
          <w:lang w:val="es-ES"/>
        </w:rPr>
        <w:t>para ellos</w:t>
      </w:r>
      <w:r w:rsidRPr="00876907">
        <w:rPr>
          <w:lang w:val="es-ES"/>
        </w:rPr>
        <w:t>.</w:t>
      </w:r>
    </w:p>
    <w:p w:rsidR="002E31C1" w:rsidRPr="00876907" w:rsidRDefault="002E31C1">
      <w:pPr>
        <w:spacing w:after="240"/>
        <w:rPr>
          <w:lang w:val="es-ES"/>
        </w:rPr>
      </w:pPr>
      <w:r w:rsidRPr="00876907">
        <w:rPr>
          <w:lang w:val="es-ES"/>
        </w:rPr>
        <w:t>17.</w:t>
      </w:r>
      <w:r w:rsidRPr="00876907">
        <w:rPr>
          <w:lang w:val="es-ES"/>
        </w:rPr>
        <w:tab/>
      </w:r>
      <w:r w:rsidR="00C23301" w:rsidRPr="00876907">
        <w:rPr>
          <w:lang w:val="es-ES"/>
        </w:rPr>
        <w:t>La delegación tal vez podría indicar también qué medidas concretas se han adoptado para reducir la tasa de embarazos y abortos</w:t>
      </w:r>
      <w:r w:rsidR="00FC1840">
        <w:rPr>
          <w:lang w:val="es-ES"/>
        </w:rPr>
        <w:t xml:space="preserve"> de </w:t>
      </w:r>
      <w:r w:rsidR="00C23301" w:rsidRPr="00876907">
        <w:rPr>
          <w:lang w:val="es-ES"/>
        </w:rPr>
        <w:t>adolescentes y especificar la tasa de mortalidad matern</w:t>
      </w:r>
      <w:r w:rsidR="0066227C">
        <w:rPr>
          <w:lang w:val="es-ES"/>
        </w:rPr>
        <w:t>o</w:t>
      </w:r>
      <w:r w:rsidR="00C23301" w:rsidRPr="00876907">
        <w:rPr>
          <w:lang w:val="es-ES"/>
        </w:rPr>
        <w:t>infantil</w:t>
      </w:r>
      <w:r w:rsidRPr="00876907">
        <w:rPr>
          <w:lang w:val="es-ES"/>
        </w:rPr>
        <w:t>.</w:t>
      </w:r>
    </w:p>
    <w:p w:rsidR="002E31C1" w:rsidRPr="00876907" w:rsidRDefault="002E31C1" w:rsidP="00AF2813">
      <w:pPr>
        <w:spacing w:after="240"/>
        <w:rPr>
          <w:lang w:val="es-ES"/>
        </w:rPr>
      </w:pPr>
      <w:r w:rsidRPr="00876907">
        <w:rPr>
          <w:lang w:val="es-ES"/>
        </w:rPr>
        <w:t>18.</w:t>
      </w:r>
      <w:r w:rsidRPr="00876907">
        <w:rPr>
          <w:lang w:val="es-ES"/>
        </w:rPr>
        <w:tab/>
      </w:r>
      <w:r w:rsidR="00AF2813" w:rsidRPr="00876907">
        <w:rPr>
          <w:lang w:val="es-ES"/>
        </w:rPr>
        <w:t xml:space="preserve">El </w:t>
      </w:r>
      <w:r w:rsidR="00AF2813" w:rsidRPr="00876907">
        <w:rPr>
          <w:b/>
          <w:lang w:val="es-ES"/>
        </w:rPr>
        <w:t>Sr</w:t>
      </w:r>
      <w:r w:rsidR="00AF2813" w:rsidRPr="00876907">
        <w:rPr>
          <w:lang w:val="es-ES"/>
        </w:rPr>
        <w:t>.</w:t>
      </w:r>
      <w:r w:rsidRPr="00876907">
        <w:rPr>
          <w:lang w:val="es-ES"/>
        </w:rPr>
        <w:t xml:space="preserve"> </w:t>
      </w:r>
      <w:r w:rsidRPr="00876907">
        <w:rPr>
          <w:b/>
          <w:lang w:val="es-ES"/>
        </w:rPr>
        <w:t>ISMAILOV</w:t>
      </w:r>
      <w:r w:rsidRPr="00876907">
        <w:rPr>
          <w:lang w:val="es-ES"/>
        </w:rPr>
        <w:t xml:space="preserve"> </w:t>
      </w:r>
      <w:r w:rsidR="00633286">
        <w:rPr>
          <w:lang w:val="es-ES"/>
        </w:rPr>
        <w:t>(</w:t>
      </w:r>
      <w:r w:rsidR="00876907">
        <w:rPr>
          <w:lang w:val="es-ES"/>
        </w:rPr>
        <w:t>Kazajstán</w:t>
      </w:r>
      <w:r w:rsidR="00633286">
        <w:rPr>
          <w:lang w:val="es-ES"/>
        </w:rPr>
        <w:t>)</w:t>
      </w:r>
      <w:r w:rsidRPr="00876907">
        <w:rPr>
          <w:lang w:val="es-ES"/>
        </w:rPr>
        <w:t xml:space="preserve"> </w:t>
      </w:r>
      <w:r w:rsidR="00DE54EF" w:rsidRPr="00876907">
        <w:rPr>
          <w:lang w:val="es-ES"/>
        </w:rPr>
        <w:t>dice que</w:t>
      </w:r>
      <w:r w:rsidR="00FC1840">
        <w:rPr>
          <w:lang w:val="es-ES"/>
        </w:rPr>
        <w:t>,</w:t>
      </w:r>
      <w:r w:rsidR="00DE54EF" w:rsidRPr="00876907">
        <w:rPr>
          <w:lang w:val="es-ES"/>
        </w:rPr>
        <w:t xml:space="preserve"> para luchar contra las consecuencias de las catástrofes que han afectado a</w:t>
      </w:r>
      <w:r w:rsidR="00C9326B" w:rsidRPr="00876907">
        <w:rPr>
          <w:lang w:val="es-ES"/>
        </w:rPr>
        <w:t xml:space="preserve"> las regiones </w:t>
      </w:r>
      <w:r w:rsidR="005C11A8" w:rsidRPr="00876907">
        <w:rPr>
          <w:lang w:val="es-ES"/>
        </w:rPr>
        <w:t>del M</w:t>
      </w:r>
      <w:r w:rsidR="00DE54EF" w:rsidRPr="00876907">
        <w:rPr>
          <w:lang w:val="es-ES"/>
        </w:rPr>
        <w:t xml:space="preserve">ar de </w:t>
      </w:r>
      <w:r w:rsidRPr="00876907">
        <w:rPr>
          <w:lang w:val="es-ES"/>
        </w:rPr>
        <w:t>Aral</w:t>
      </w:r>
      <w:r w:rsidR="00DE54EF" w:rsidRPr="00876907">
        <w:rPr>
          <w:lang w:val="es-ES"/>
        </w:rPr>
        <w:t xml:space="preserve"> y </w:t>
      </w:r>
      <w:r w:rsidRPr="00876907">
        <w:rPr>
          <w:lang w:val="es-ES"/>
        </w:rPr>
        <w:t xml:space="preserve">de Semipalatinsk, </w:t>
      </w:r>
      <w:r w:rsidR="00DE54EF" w:rsidRPr="00876907">
        <w:rPr>
          <w:lang w:val="es-ES"/>
        </w:rPr>
        <w:t>se han llevado a cabo programas de control de la calidad del agua y los alimentos y de evaluación de la morbilidad debida a enfermedades infecciosas y no infecciosas con la ayuda de organizaciones internacionales</w:t>
      </w:r>
      <w:r w:rsidRPr="00876907">
        <w:rPr>
          <w:lang w:val="es-ES"/>
        </w:rPr>
        <w:t xml:space="preserve">. </w:t>
      </w:r>
      <w:r w:rsidR="008311A9" w:rsidRPr="00876907">
        <w:rPr>
          <w:lang w:val="es-ES"/>
        </w:rPr>
        <w:t xml:space="preserve">Así </w:t>
      </w:r>
      <w:r w:rsidR="00FC1840">
        <w:rPr>
          <w:lang w:val="es-ES"/>
        </w:rPr>
        <w:t xml:space="preserve">pues, </w:t>
      </w:r>
      <w:r w:rsidR="008311A9" w:rsidRPr="00876907">
        <w:rPr>
          <w:lang w:val="es-ES"/>
        </w:rPr>
        <w:t>se han tomado medidas y se someten a un examen médico anual a las mujeres en edad de procrear y</w:t>
      </w:r>
      <w:r w:rsidR="00FD4556">
        <w:rPr>
          <w:lang w:val="es-ES"/>
        </w:rPr>
        <w:t xml:space="preserve"> a</w:t>
      </w:r>
      <w:r w:rsidR="008311A9" w:rsidRPr="00876907">
        <w:rPr>
          <w:lang w:val="es-ES"/>
        </w:rPr>
        <w:t xml:space="preserve"> los niños menores de 18 años</w:t>
      </w:r>
      <w:r w:rsidRPr="00876907">
        <w:rPr>
          <w:lang w:val="es-ES"/>
        </w:rPr>
        <w:t xml:space="preserve">. </w:t>
      </w:r>
      <w:r w:rsidR="008311A9" w:rsidRPr="00876907">
        <w:rPr>
          <w:lang w:val="es-ES"/>
        </w:rPr>
        <w:t xml:space="preserve">Se han reparado las tuberías de agua y en la actualidad está garantizado el abastecimiento de agua potable de casi </w:t>
      </w:r>
      <w:r w:rsidRPr="00876907">
        <w:rPr>
          <w:lang w:val="es-ES"/>
        </w:rPr>
        <w:t>35</w:t>
      </w:r>
      <w:r w:rsidR="008311A9" w:rsidRPr="00876907">
        <w:rPr>
          <w:lang w:val="es-ES"/>
        </w:rPr>
        <w:t>.</w:t>
      </w:r>
      <w:r w:rsidRPr="00876907">
        <w:rPr>
          <w:lang w:val="es-ES"/>
        </w:rPr>
        <w:t xml:space="preserve">000 </w:t>
      </w:r>
      <w:r w:rsidR="008311A9" w:rsidRPr="00876907">
        <w:rPr>
          <w:lang w:val="es-ES"/>
        </w:rPr>
        <w:t>localidades de la región</w:t>
      </w:r>
      <w:r w:rsidR="005C11A8" w:rsidRPr="00876907">
        <w:rPr>
          <w:lang w:val="es-ES"/>
        </w:rPr>
        <w:t xml:space="preserve"> del M</w:t>
      </w:r>
      <w:r w:rsidR="008311A9" w:rsidRPr="00876907">
        <w:rPr>
          <w:lang w:val="es-ES"/>
        </w:rPr>
        <w:t xml:space="preserve">ar de </w:t>
      </w:r>
      <w:r w:rsidRPr="00876907">
        <w:rPr>
          <w:lang w:val="es-ES"/>
        </w:rPr>
        <w:t>Aral.</w:t>
      </w:r>
      <w:r w:rsidR="006220FE" w:rsidRPr="00876907">
        <w:rPr>
          <w:lang w:val="es-ES"/>
        </w:rPr>
        <w:t xml:space="preserve"> Gracias al equipo adquirido por el </w:t>
      </w:r>
      <w:r w:rsidR="005C11A8" w:rsidRPr="00876907">
        <w:rPr>
          <w:lang w:val="es-ES"/>
        </w:rPr>
        <w:t>Instituto de Investigaciones Científicas de Medicina Nuclear</w:t>
      </w:r>
      <w:r w:rsidRPr="00876907">
        <w:rPr>
          <w:lang w:val="es-ES"/>
        </w:rPr>
        <w:t xml:space="preserve"> de Semipalatinsk </w:t>
      </w:r>
      <w:r w:rsidR="006220FE" w:rsidRPr="00876907">
        <w:rPr>
          <w:lang w:val="es-ES"/>
        </w:rPr>
        <w:t>con la ayuda</w:t>
      </w:r>
      <w:r w:rsidR="00FC1840">
        <w:rPr>
          <w:lang w:val="es-ES"/>
        </w:rPr>
        <w:t xml:space="preserve"> de </w:t>
      </w:r>
      <w:r w:rsidR="006220FE" w:rsidRPr="00876907">
        <w:rPr>
          <w:lang w:val="es-ES"/>
        </w:rPr>
        <w:t>subvenciones del Gobierno del Japón</w:t>
      </w:r>
      <w:r w:rsidR="00CD5B81" w:rsidRPr="00876907">
        <w:rPr>
          <w:lang w:val="es-ES"/>
        </w:rPr>
        <w:t>,</w:t>
      </w:r>
      <w:r w:rsidR="006220FE" w:rsidRPr="00876907">
        <w:rPr>
          <w:lang w:val="es-ES"/>
        </w:rPr>
        <w:t xml:space="preserve"> se han podido detectar patologías en una fase precoz de desarrollo</w:t>
      </w:r>
      <w:r w:rsidRPr="00876907">
        <w:rPr>
          <w:lang w:val="es-ES"/>
        </w:rPr>
        <w:t>.</w:t>
      </w:r>
      <w:r w:rsidR="00FC1840">
        <w:rPr>
          <w:lang w:val="es-ES"/>
        </w:rPr>
        <w:t xml:space="preserve"> Está prevista </w:t>
      </w:r>
      <w:r w:rsidR="00CD5B81" w:rsidRPr="00876907">
        <w:rPr>
          <w:lang w:val="es-ES"/>
        </w:rPr>
        <w:t xml:space="preserve">la construcción de </w:t>
      </w:r>
      <w:r w:rsidR="00E9249C" w:rsidRPr="00876907">
        <w:rPr>
          <w:lang w:val="es-ES"/>
        </w:rPr>
        <w:t>un centro de medicina perinatal y un hospital pediátrico en la región del Mar de Aral</w:t>
      </w:r>
      <w:r w:rsidRPr="00876907">
        <w:rPr>
          <w:lang w:val="es-ES"/>
        </w:rPr>
        <w:t>.</w:t>
      </w:r>
      <w:r w:rsidR="00DB1650" w:rsidRPr="00876907">
        <w:rPr>
          <w:lang w:val="es-ES"/>
        </w:rPr>
        <w:t xml:space="preserve"> El 1º de julio de </w:t>
      </w:r>
      <w:r w:rsidRPr="00876907">
        <w:rPr>
          <w:lang w:val="es-ES"/>
        </w:rPr>
        <w:t>2007</w:t>
      </w:r>
      <w:r w:rsidR="00DB1650" w:rsidRPr="00876907">
        <w:rPr>
          <w:lang w:val="es-ES"/>
        </w:rPr>
        <w:t xml:space="preserve"> se</w:t>
      </w:r>
      <w:r w:rsidR="00FC1840">
        <w:rPr>
          <w:lang w:val="es-ES"/>
        </w:rPr>
        <w:t xml:space="preserve"> debería inaugurar </w:t>
      </w:r>
      <w:r w:rsidR="00DB1650" w:rsidRPr="00876907">
        <w:rPr>
          <w:lang w:val="es-ES"/>
        </w:rPr>
        <w:t xml:space="preserve">en </w:t>
      </w:r>
      <w:r w:rsidRPr="00876907">
        <w:rPr>
          <w:lang w:val="es-ES"/>
        </w:rPr>
        <w:t xml:space="preserve">Astana </w:t>
      </w:r>
      <w:r w:rsidR="00DB1650" w:rsidRPr="00876907">
        <w:rPr>
          <w:lang w:val="es-ES"/>
        </w:rPr>
        <w:t>el Centro Nacional de Protección de la Salud Maternoinfantil</w:t>
      </w:r>
      <w:r w:rsidRPr="00876907">
        <w:rPr>
          <w:lang w:val="es-ES"/>
        </w:rPr>
        <w:t>.</w:t>
      </w:r>
    </w:p>
    <w:p w:rsidR="002E31C1" w:rsidRPr="00876907" w:rsidRDefault="002E31C1" w:rsidP="00AF2813">
      <w:pPr>
        <w:spacing w:after="240"/>
        <w:rPr>
          <w:lang w:val="es-ES"/>
        </w:rPr>
      </w:pPr>
      <w:r w:rsidRPr="00876907">
        <w:rPr>
          <w:lang w:val="es-ES"/>
        </w:rPr>
        <w:t>19.</w:t>
      </w:r>
      <w:r w:rsidRPr="00876907">
        <w:rPr>
          <w:lang w:val="es-ES"/>
        </w:rPr>
        <w:tab/>
      </w:r>
      <w:r w:rsidR="00AF2813" w:rsidRPr="00876907">
        <w:rPr>
          <w:lang w:val="es-ES"/>
        </w:rPr>
        <w:t xml:space="preserve">La </w:t>
      </w:r>
      <w:r w:rsidR="00AF2813" w:rsidRPr="00876907">
        <w:rPr>
          <w:b/>
          <w:lang w:val="es-ES"/>
        </w:rPr>
        <w:t>Sra.</w:t>
      </w:r>
      <w:r w:rsidRPr="00876907">
        <w:rPr>
          <w:b/>
          <w:lang w:val="es-ES"/>
        </w:rPr>
        <w:t xml:space="preserve"> SHER</w:t>
      </w:r>
      <w:r w:rsidRPr="00876907">
        <w:rPr>
          <w:lang w:val="es-ES"/>
        </w:rPr>
        <w:t xml:space="preserve"> </w:t>
      </w:r>
      <w:r w:rsidR="00633286">
        <w:rPr>
          <w:lang w:val="es-ES"/>
        </w:rPr>
        <w:t>(</w:t>
      </w:r>
      <w:r w:rsidR="00876907">
        <w:rPr>
          <w:lang w:val="es-ES"/>
        </w:rPr>
        <w:t>Kazajstán</w:t>
      </w:r>
      <w:r w:rsidR="00633286">
        <w:rPr>
          <w:lang w:val="es-ES"/>
        </w:rPr>
        <w:t>)</w:t>
      </w:r>
      <w:r w:rsidR="00263F7E" w:rsidRPr="00876907">
        <w:rPr>
          <w:lang w:val="es-ES"/>
        </w:rPr>
        <w:t xml:space="preserve"> dice que el </w:t>
      </w:r>
      <w:r w:rsidRPr="00876907">
        <w:rPr>
          <w:lang w:val="es-ES"/>
        </w:rPr>
        <w:t xml:space="preserve">87 % </w:t>
      </w:r>
      <w:r w:rsidR="00263F7E" w:rsidRPr="00876907">
        <w:rPr>
          <w:lang w:val="es-ES"/>
        </w:rPr>
        <w:t xml:space="preserve">de los niños terminan el ciclo de enseñanza secundaria general. </w:t>
      </w:r>
      <w:r w:rsidR="00F96A33" w:rsidRPr="00876907">
        <w:rPr>
          <w:lang w:val="es-ES"/>
        </w:rPr>
        <w:t>Los demás niños siguen cursos de formación profesional y una minoría se incorpora</w:t>
      </w:r>
      <w:r w:rsidR="0039169C">
        <w:rPr>
          <w:lang w:val="es-ES"/>
        </w:rPr>
        <w:t>n</w:t>
      </w:r>
      <w:r w:rsidR="00F96A33" w:rsidRPr="00876907">
        <w:rPr>
          <w:lang w:val="es-ES"/>
        </w:rPr>
        <w:t xml:space="preserve"> a la vida activa. Se suministran gratuitamente manuales escolares a los niños de los orfanatos, </w:t>
      </w:r>
      <w:r w:rsidR="00CD0C98">
        <w:rPr>
          <w:lang w:val="es-ES"/>
        </w:rPr>
        <w:t>de los</w:t>
      </w:r>
      <w:r w:rsidR="00F96A33" w:rsidRPr="00876907">
        <w:rPr>
          <w:lang w:val="es-ES"/>
        </w:rPr>
        <w:t xml:space="preserve"> internados y de familias numerosas y de bajos ingresos</w:t>
      </w:r>
      <w:r w:rsidRPr="00876907">
        <w:rPr>
          <w:lang w:val="es-ES"/>
        </w:rPr>
        <w:t xml:space="preserve">. </w:t>
      </w:r>
      <w:r w:rsidR="00F96A33" w:rsidRPr="00876907">
        <w:rPr>
          <w:lang w:val="es-ES"/>
        </w:rPr>
        <w:t>Todavía no está asegurada la gratuidad completa de la enseñanza para todos</w:t>
      </w:r>
      <w:r w:rsidRPr="00876907">
        <w:rPr>
          <w:lang w:val="es-ES"/>
        </w:rPr>
        <w:t>.</w:t>
      </w:r>
    </w:p>
    <w:p w:rsidR="002E31C1" w:rsidRPr="00876907" w:rsidRDefault="002E31C1">
      <w:pPr>
        <w:spacing w:after="240"/>
        <w:rPr>
          <w:lang w:val="es-ES"/>
        </w:rPr>
      </w:pPr>
      <w:r w:rsidRPr="00876907">
        <w:rPr>
          <w:lang w:val="es-ES"/>
        </w:rPr>
        <w:t>20.</w:t>
      </w:r>
      <w:r w:rsidRPr="00876907">
        <w:rPr>
          <w:lang w:val="es-ES"/>
        </w:rPr>
        <w:tab/>
      </w:r>
      <w:r w:rsidR="006E02D9" w:rsidRPr="00876907">
        <w:rPr>
          <w:lang w:val="es-ES"/>
        </w:rPr>
        <w:t>El</w:t>
      </w:r>
      <w:r w:rsidR="00CD0C98">
        <w:rPr>
          <w:lang w:val="es-ES"/>
        </w:rPr>
        <w:t xml:space="preserve"> centr</w:t>
      </w:r>
      <w:r w:rsidR="00467DC3">
        <w:rPr>
          <w:lang w:val="es-ES"/>
        </w:rPr>
        <w:t>o</w:t>
      </w:r>
      <w:r w:rsidR="00CD0C98">
        <w:rPr>
          <w:lang w:val="es-ES"/>
        </w:rPr>
        <w:t xml:space="preserve"> </w:t>
      </w:r>
      <w:r w:rsidR="009D5529" w:rsidRPr="00876907">
        <w:rPr>
          <w:lang w:val="es-ES"/>
        </w:rPr>
        <w:t xml:space="preserve">nacional encargado de los manuales escolares </w:t>
      </w:r>
      <w:r w:rsidR="006E02D9" w:rsidRPr="00876907">
        <w:rPr>
          <w:lang w:val="es-ES"/>
        </w:rPr>
        <w:t>ha elaborado 19 textos destinados a los niños</w:t>
      </w:r>
      <w:r w:rsidR="00CD0C98">
        <w:rPr>
          <w:lang w:val="es-ES"/>
        </w:rPr>
        <w:t xml:space="preserve"> en </w:t>
      </w:r>
      <w:r w:rsidR="006E02D9" w:rsidRPr="00876907">
        <w:rPr>
          <w:lang w:val="es-ES"/>
        </w:rPr>
        <w:t>edad preescolar.</w:t>
      </w:r>
      <w:r w:rsidR="00CD0C98">
        <w:rPr>
          <w:lang w:val="es-ES"/>
        </w:rPr>
        <w:t xml:space="preserve"> Se han preparado igualmente </w:t>
      </w:r>
      <w:r w:rsidR="006E02D9" w:rsidRPr="00876907">
        <w:rPr>
          <w:lang w:val="es-ES"/>
        </w:rPr>
        <w:t>nuevos manuales y planes de estudios conformes a las normas internacionales</w:t>
      </w:r>
      <w:r w:rsidRPr="00876907">
        <w:rPr>
          <w:lang w:val="es-ES"/>
        </w:rPr>
        <w:t xml:space="preserve">. </w:t>
      </w:r>
    </w:p>
    <w:p w:rsidR="002E31C1" w:rsidRPr="00876907" w:rsidRDefault="002E31C1" w:rsidP="00AF2813">
      <w:pPr>
        <w:spacing w:after="240"/>
        <w:rPr>
          <w:lang w:val="es-ES"/>
        </w:rPr>
      </w:pPr>
      <w:r w:rsidRPr="00876907">
        <w:rPr>
          <w:lang w:val="es-ES"/>
        </w:rPr>
        <w:t>21.</w:t>
      </w:r>
      <w:r w:rsidRPr="00876907">
        <w:rPr>
          <w:lang w:val="es-ES"/>
        </w:rPr>
        <w:tab/>
      </w:r>
      <w:r w:rsidR="00CD0C98">
        <w:rPr>
          <w:lang w:val="es-ES"/>
        </w:rPr>
        <w:t xml:space="preserve">En Kazajstán hay </w:t>
      </w:r>
      <w:r w:rsidR="00F17925" w:rsidRPr="00876907">
        <w:rPr>
          <w:lang w:val="es-ES"/>
        </w:rPr>
        <w:t>poco más de un millón de niños</w:t>
      </w:r>
      <w:r w:rsidR="00CD0C98">
        <w:rPr>
          <w:lang w:val="es-ES"/>
        </w:rPr>
        <w:t xml:space="preserve"> en </w:t>
      </w:r>
      <w:r w:rsidR="00F17925" w:rsidRPr="00876907">
        <w:rPr>
          <w:lang w:val="es-ES"/>
        </w:rPr>
        <w:t>edad</w:t>
      </w:r>
      <w:r w:rsidR="00CD0C98">
        <w:rPr>
          <w:lang w:val="es-ES"/>
        </w:rPr>
        <w:t xml:space="preserve"> preescolar</w:t>
      </w:r>
      <w:r w:rsidR="00F17925" w:rsidRPr="00876907">
        <w:rPr>
          <w:lang w:val="es-ES"/>
        </w:rPr>
        <w:t xml:space="preserve">. Sólo el </w:t>
      </w:r>
      <w:r w:rsidRPr="00876907">
        <w:rPr>
          <w:lang w:val="es-ES"/>
        </w:rPr>
        <w:t xml:space="preserve">27,2 % </w:t>
      </w:r>
      <w:r w:rsidR="00F17925" w:rsidRPr="00876907">
        <w:rPr>
          <w:lang w:val="es-ES"/>
        </w:rPr>
        <w:t xml:space="preserve">de ellos están escolarizados </w:t>
      </w:r>
      <w:r w:rsidRPr="00876907">
        <w:rPr>
          <w:lang w:val="es-ES"/>
        </w:rPr>
        <w:t>(</w:t>
      </w:r>
      <w:r w:rsidR="00CD0C98">
        <w:rPr>
          <w:lang w:val="es-ES"/>
        </w:rPr>
        <w:t xml:space="preserve">el </w:t>
      </w:r>
      <w:r w:rsidRPr="00876907">
        <w:rPr>
          <w:lang w:val="es-ES"/>
        </w:rPr>
        <w:t>12,4 %</w:t>
      </w:r>
      <w:r w:rsidR="00F17925" w:rsidRPr="00876907">
        <w:rPr>
          <w:lang w:val="es-ES"/>
        </w:rPr>
        <w:t xml:space="preserve"> en las zonas rurales</w:t>
      </w:r>
      <w:r w:rsidR="00CD0C98">
        <w:rPr>
          <w:lang w:val="es-ES"/>
        </w:rPr>
        <w:t>). En 2006</w:t>
      </w:r>
      <w:r w:rsidRPr="00876907">
        <w:rPr>
          <w:lang w:val="es-ES"/>
        </w:rPr>
        <w:t xml:space="preserve"> </w:t>
      </w:r>
      <w:r w:rsidR="00023FE3" w:rsidRPr="00876907">
        <w:rPr>
          <w:lang w:val="es-ES"/>
        </w:rPr>
        <w:t xml:space="preserve">se </w:t>
      </w:r>
      <w:r w:rsidR="00FD4556">
        <w:rPr>
          <w:lang w:val="es-ES"/>
        </w:rPr>
        <w:t>crearo</w:t>
      </w:r>
      <w:r w:rsidR="00023FE3" w:rsidRPr="00876907">
        <w:rPr>
          <w:lang w:val="es-ES"/>
        </w:rPr>
        <w:t>n más de 600 centros de enseñanza preescolar</w:t>
      </w:r>
      <w:r w:rsidRPr="00876907">
        <w:rPr>
          <w:lang w:val="es-ES"/>
        </w:rPr>
        <w:t>. En</w:t>
      </w:r>
      <w:r w:rsidR="00834EA7" w:rsidRPr="00876907">
        <w:rPr>
          <w:lang w:val="es-ES"/>
        </w:rPr>
        <w:t xml:space="preserve"> mayo de </w:t>
      </w:r>
      <w:r w:rsidRPr="00876907">
        <w:rPr>
          <w:lang w:val="es-ES"/>
        </w:rPr>
        <w:t xml:space="preserve">2007, </w:t>
      </w:r>
      <w:r w:rsidR="00693090" w:rsidRPr="00876907">
        <w:rPr>
          <w:lang w:val="es-ES"/>
        </w:rPr>
        <w:t xml:space="preserve">por decreto del Gobierno, se asignaron </w:t>
      </w:r>
      <w:r w:rsidRPr="00876907">
        <w:rPr>
          <w:lang w:val="es-ES"/>
        </w:rPr>
        <w:t>20</w:t>
      </w:r>
      <w:r w:rsidR="00693090" w:rsidRPr="00876907">
        <w:rPr>
          <w:lang w:val="es-ES"/>
        </w:rPr>
        <w:t xml:space="preserve">.000 millones de </w:t>
      </w:r>
      <w:r w:rsidRPr="00876907">
        <w:rPr>
          <w:lang w:val="es-ES"/>
        </w:rPr>
        <w:t xml:space="preserve">tenges </w:t>
      </w:r>
      <w:r w:rsidR="00693090" w:rsidRPr="00876907">
        <w:rPr>
          <w:lang w:val="es-ES"/>
        </w:rPr>
        <w:t xml:space="preserve">a la construcción de centros </w:t>
      </w:r>
      <w:r w:rsidR="00797513">
        <w:rPr>
          <w:lang w:val="es-ES"/>
        </w:rPr>
        <w:t xml:space="preserve">destinados a </w:t>
      </w:r>
      <w:r w:rsidR="00693090" w:rsidRPr="00876907">
        <w:rPr>
          <w:lang w:val="es-ES"/>
        </w:rPr>
        <w:t>la primera infancia</w:t>
      </w:r>
      <w:r w:rsidRPr="00876907">
        <w:rPr>
          <w:lang w:val="es-ES"/>
        </w:rPr>
        <w:t>.</w:t>
      </w:r>
      <w:r w:rsidR="00EA5FBB" w:rsidRPr="00876907">
        <w:rPr>
          <w:lang w:val="es-ES"/>
        </w:rPr>
        <w:t xml:space="preserve"> </w:t>
      </w:r>
      <w:r w:rsidR="007339C2">
        <w:rPr>
          <w:lang w:val="es-ES"/>
        </w:rPr>
        <w:t>L</w:t>
      </w:r>
      <w:r w:rsidR="007339C2" w:rsidRPr="00876907">
        <w:rPr>
          <w:lang w:val="es-ES"/>
        </w:rPr>
        <w:t xml:space="preserve">as autoridades locales </w:t>
      </w:r>
      <w:r w:rsidR="007339C2">
        <w:rPr>
          <w:lang w:val="es-ES"/>
        </w:rPr>
        <w:t>mantienen al</w:t>
      </w:r>
      <w:r w:rsidR="00EA5FBB" w:rsidRPr="00876907">
        <w:rPr>
          <w:lang w:val="es-ES"/>
        </w:rPr>
        <w:t xml:space="preserve"> Gobierno </w:t>
      </w:r>
      <w:r w:rsidR="007339C2" w:rsidRPr="00876907">
        <w:rPr>
          <w:lang w:val="es-ES"/>
        </w:rPr>
        <w:t>permanentemente</w:t>
      </w:r>
      <w:r w:rsidR="007339C2">
        <w:rPr>
          <w:lang w:val="es-ES"/>
        </w:rPr>
        <w:t xml:space="preserve"> informado </w:t>
      </w:r>
      <w:r w:rsidR="00EA5FBB" w:rsidRPr="00876907">
        <w:rPr>
          <w:lang w:val="es-ES"/>
        </w:rPr>
        <w:t>de los progresos de estos proyectos</w:t>
      </w:r>
      <w:r w:rsidR="00CD0C98">
        <w:rPr>
          <w:lang w:val="es-ES"/>
        </w:rPr>
        <w:t>,</w:t>
      </w:r>
      <w:r w:rsidR="00EA5FBB" w:rsidRPr="00876907">
        <w:rPr>
          <w:lang w:val="es-ES"/>
        </w:rPr>
        <w:t xml:space="preserve"> que permitirán garantizar la escolarización del </w:t>
      </w:r>
      <w:r w:rsidRPr="00876907">
        <w:rPr>
          <w:lang w:val="es-ES"/>
        </w:rPr>
        <w:t xml:space="preserve">35 % </w:t>
      </w:r>
      <w:r w:rsidR="00EA5FBB" w:rsidRPr="00876907">
        <w:rPr>
          <w:lang w:val="es-ES"/>
        </w:rPr>
        <w:t>de los niños</w:t>
      </w:r>
      <w:r w:rsidR="00CD0C98">
        <w:rPr>
          <w:lang w:val="es-ES"/>
        </w:rPr>
        <w:t xml:space="preserve"> en edad preescolar</w:t>
      </w:r>
      <w:r w:rsidRPr="00876907">
        <w:rPr>
          <w:lang w:val="es-ES"/>
        </w:rPr>
        <w:t xml:space="preserve">. </w:t>
      </w:r>
      <w:r w:rsidR="003548D7" w:rsidRPr="00876907">
        <w:rPr>
          <w:lang w:val="es-ES"/>
        </w:rPr>
        <w:t>El 75% de los niños de cinco años ya están escolarizados y</w:t>
      </w:r>
      <w:r w:rsidR="00CD0C98">
        <w:rPr>
          <w:lang w:val="es-ES"/>
        </w:rPr>
        <w:t xml:space="preserve"> reciben </w:t>
      </w:r>
      <w:r w:rsidR="003548D7" w:rsidRPr="00876907">
        <w:rPr>
          <w:lang w:val="es-ES"/>
        </w:rPr>
        <w:t>enseñanza gratuita.</w:t>
      </w:r>
      <w:r w:rsidRPr="00876907">
        <w:rPr>
          <w:lang w:val="es-ES"/>
        </w:rPr>
        <w:t xml:space="preserve"> Entre 2004 </w:t>
      </w:r>
      <w:r w:rsidR="003548D7" w:rsidRPr="00876907">
        <w:rPr>
          <w:lang w:val="es-ES"/>
        </w:rPr>
        <w:t>y</w:t>
      </w:r>
      <w:r w:rsidRPr="00876907">
        <w:rPr>
          <w:lang w:val="es-ES"/>
        </w:rPr>
        <w:t xml:space="preserve"> 2007</w:t>
      </w:r>
      <w:r w:rsidR="003548D7" w:rsidRPr="00876907">
        <w:rPr>
          <w:lang w:val="es-ES"/>
        </w:rPr>
        <w:t xml:space="preserve"> </w:t>
      </w:r>
      <w:r w:rsidR="00CD0C98">
        <w:rPr>
          <w:lang w:val="es-ES"/>
        </w:rPr>
        <w:t xml:space="preserve">siguieron </w:t>
      </w:r>
      <w:r w:rsidR="003548D7" w:rsidRPr="00876907">
        <w:rPr>
          <w:lang w:val="es-ES"/>
        </w:rPr>
        <w:t>cursos de perfeccionamiento profesional</w:t>
      </w:r>
      <w:r w:rsidR="00B26AC5" w:rsidRPr="00B26AC5">
        <w:rPr>
          <w:lang w:val="es-ES"/>
        </w:rPr>
        <w:t xml:space="preserve"> </w:t>
      </w:r>
      <w:r w:rsidR="00B26AC5" w:rsidRPr="00876907">
        <w:rPr>
          <w:lang w:val="es-ES"/>
        </w:rPr>
        <w:t>unos 300.000 docentes</w:t>
      </w:r>
      <w:r w:rsidRPr="00876907">
        <w:rPr>
          <w:lang w:val="es-ES"/>
        </w:rPr>
        <w:t>.</w:t>
      </w:r>
    </w:p>
    <w:p w:rsidR="002E31C1" w:rsidRPr="00876907" w:rsidRDefault="002E31C1" w:rsidP="00AF2813">
      <w:pPr>
        <w:spacing w:after="240"/>
        <w:rPr>
          <w:color w:val="000000"/>
          <w:lang w:val="es-ES"/>
        </w:rPr>
      </w:pPr>
      <w:r w:rsidRPr="00876907">
        <w:rPr>
          <w:lang w:val="es-ES"/>
        </w:rPr>
        <w:t>22.</w:t>
      </w:r>
      <w:r w:rsidRPr="00876907">
        <w:rPr>
          <w:lang w:val="es-ES"/>
        </w:rPr>
        <w:tab/>
      </w:r>
      <w:r w:rsidR="00AF2813" w:rsidRPr="00876907">
        <w:rPr>
          <w:lang w:val="es-ES"/>
        </w:rPr>
        <w:t>La Sra.</w:t>
      </w:r>
      <w:r w:rsidRPr="00876907">
        <w:rPr>
          <w:lang w:val="es-ES"/>
        </w:rPr>
        <w:t xml:space="preserve"> </w:t>
      </w:r>
      <w:r w:rsidRPr="00876907">
        <w:rPr>
          <w:b/>
          <w:lang w:val="es-ES"/>
        </w:rPr>
        <w:t xml:space="preserve">KLEBANOVA </w:t>
      </w:r>
      <w:r w:rsidR="00633286">
        <w:rPr>
          <w:b/>
          <w:lang w:val="es-ES"/>
        </w:rPr>
        <w:t>(</w:t>
      </w:r>
      <w:r w:rsidR="00876907">
        <w:rPr>
          <w:lang w:val="es-ES"/>
        </w:rPr>
        <w:t>Kazajstán</w:t>
      </w:r>
      <w:r w:rsidR="00633286">
        <w:rPr>
          <w:lang w:val="es-ES"/>
        </w:rPr>
        <w:t>)</w:t>
      </w:r>
      <w:r w:rsidR="00BF5437" w:rsidRPr="00876907">
        <w:rPr>
          <w:lang w:val="es-ES"/>
        </w:rPr>
        <w:t xml:space="preserve"> dice que</w:t>
      </w:r>
      <w:r w:rsidR="00783147" w:rsidRPr="00876907">
        <w:rPr>
          <w:lang w:val="es-ES"/>
        </w:rPr>
        <w:t xml:space="preserve"> al </w:t>
      </w:r>
      <w:r w:rsidR="00BF5437" w:rsidRPr="00876907">
        <w:rPr>
          <w:lang w:val="es-ES"/>
        </w:rPr>
        <w:t xml:space="preserve">final de </w:t>
      </w:r>
      <w:r w:rsidRPr="00876907">
        <w:rPr>
          <w:lang w:val="es-ES"/>
        </w:rPr>
        <w:t>2006</w:t>
      </w:r>
      <w:r w:rsidR="00BF5437" w:rsidRPr="00876907">
        <w:rPr>
          <w:lang w:val="es-ES"/>
        </w:rPr>
        <w:t xml:space="preserve"> y</w:t>
      </w:r>
      <w:r w:rsidR="00783147" w:rsidRPr="00876907">
        <w:rPr>
          <w:lang w:val="es-ES"/>
        </w:rPr>
        <w:t xml:space="preserve"> al </w:t>
      </w:r>
      <w:r w:rsidR="00BF5437" w:rsidRPr="00876907">
        <w:rPr>
          <w:lang w:val="es-ES"/>
        </w:rPr>
        <w:t xml:space="preserve">comienzo de </w:t>
      </w:r>
      <w:r w:rsidRPr="00876907">
        <w:rPr>
          <w:lang w:val="es-ES"/>
        </w:rPr>
        <w:t>2007</w:t>
      </w:r>
      <w:r w:rsidR="00876907">
        <w:rPr>
          <w:lang w:val="es-ES"/>
        </w:rPr>
        <w:t xml:space="preserve"> Kazajstán </w:t>
      </w:r>
      <w:r w:rsidR="00BF5437" w:rsidRPr="00876907">
        <w:rPr>
          <w:lang w:val="es-ES"/>
        </w:rPr>
        <w:t>regularizó la situación de un gran número de trabajadores migrantes clandestinos y de su</w:t>
      </w:r>
      <w:r w:rsidR="002D223D">
        <w:rPr>
          <w:lang w:val="es-ES"/>
        </w:rPr>
        <w:t>s</w:t>
      </w:r>
      <w:r w:rsidR="00BF5437" w:rsidRPr="00876907">
        <w:rPr>
          <w:lang w:val="es-ES"/>
        </w:rPr>
        <w:t xml:space="preserve"> familia</w:t>
      </w:r>
      <w:r w:rsidR="002D223D">
        <w:rPr>
          <w:lang w:val="es-ES"/>
        </w:rPr>
        <w:t>s</w:t>
      </w:r>
      <w:r w:rsidRPr="00876907">
        <w:rPr>
          <w:lang w:val="es-ES"/>
        </w:rPr>
        <w:t>.</w:t>
      </w:r>
      <w:r w:rsidR="00BF5437" w:rsidRPr="00876907">
        <w:rPr>
          <w:lang w:val="es-ES"/>
        </w:rPr>
        <w:t xml:space="preserve"> Kazajstán</w:t>
      </w:r>
      <w:r w:rsidR="00783147" w:rsidRPr="00876907">
        <w:rPr>
          <w:lang w:val="es-ES"/>
        </w:rPr>
        <w:t xml:space="preserve"> tiene previsto </w:t>
      </w:r>
      <w:r w:rsidR="00BF5437" w:rsidRPr="00876907">
        <w:rPr>
          <w:lang w:val="es-ES"/>
        </w:rPr>
        <w:t xml:space="preserve">ratificar </w:t>
      </w:r>
      <w:r w:rsidR="00C25A55" w:rsidRPr="00876907">
        <w:rPr>
          <w:lang w:val="es-ES"/>
        </w:rPr>
        <w:t>la Convención Internacional sobre la protección de los derechos de todos los trabajadores migratorios y de sus familiares y para ello procede a una revisión de su legislación en la materia</w:t>
      </w:r>
      <w:r w:rsidRPr="00876907">
        <w:rPr>
          <w:color w:val="000000"/>
          <w:lang w:val="es-ES"/>
        </w:rPr>
        <w:t>.</w:t>
      </w:r>
    </w:p>
    <w:p w:rsidR="002E31C1" w:rsidRPr="00876907" w:rsidRDefault="002E31C1">
      <w:pPr>
        <w:spacing w:after="240"/>
        <w:rPr>
          <w:lang w:val="es-ES"/>
        </w:rPr>
      </w:pPr>
      <w:r w:rsidRPr="00876907">
        <w:rPr>
          <w:lang w:val="es-ES"/>
        </w:rPr>
        <w:t>23.</w:t>
      </w:r>
      <w:r w:rsidRPr="00876907">
        <w:rPr>
          <w:lang w:val="es-ES"/>
        </w:rPr>
        <w:tab/>
      </w:r>
      <w:r w:rsidR="007D7B10" w:rsidRPr="00876907">
        <w:rPr>
          <w:lang w:val="es-ES"/>
        </w:rPr>
        <w:t xml:space="preserve">Los niños pueden trabajar a partir de los 16 años, y desde los 15 si han </w:t>
      </w:r>
      <w:r w:rsidR="002D223D">
        <w:rPr>
          <w:lang w:val="es-ES"/>
        </w:rPr>
        <w:t>concluido</w:t>
      </w:r>
      <w:r w:rsidR="007D7B10" w:rsidRPr="00876907">
        <w:rPr>
          <w:lang w:val="es-ES"/>
        </w:rPr>
        <w:t xml:space="preserve"> sus estudios secundarios y tienen la autorización por escrito de sus padres o su tutor</w:t>
      </w:r>
      <w:r w:rsidR="00807909">
        <w:rPr>
          <w:lang w:val="es-ES"/>
        </w:rPr>
        <w:t>. Es posible</w:t>
      </w:r>
      <w:r w:rsidR="00E058BB" w:rsidRPr="00876907">
        <w:rPr>
          <w:lang w:val="es-ES"/>
        </w:rPr>
        <w:t xml:space="preserve"> concertar un contrato de trabajo con un niño de 13 años para </w:t>
      </w:r>
      <w:r w:rsidR="00807909">
        <w:rPr>
          <w:lang w:val="es-ES"/>
        </w:rPr>
        <w:t>que realice</w:t>
      </w:r>
      <w:r w:rsidR="00BF2863">
        <w:rPr>
          <w:lang w:val="es-ES"/>
        </w:rPr>
        <w:t xml:space="preserve"> cierta</w:t>
      </w:r>
      <w:r w:rsidR="00E058BB" w:rsidRPr="00876907">
        <w:rPr>
          <w:lang w:val="es-ES"/>
        </w:rPr>
        <w:t xml:space="preserve">s </w:t>
      </w:r>
      <w:r w:rsidR="00BF2863">
        <w:rPr>
          <w:lang w:val="es-ES"/>
        </w:rPr>
        <w:t>tareas</w:t>
      </w:r>
      <w:r w:rsidR="00E058BB" w:rsidRPr="00876907">
        <w:rPr>
          <w:lang w:val="es-ES"/>
        </w:rPr>
        <w:t xml:space="preserve"> en su tiempo libre</w:t>
      </w:r>
      <w:r w:rsidR="009A6F1C">
        <w:rPr>
          <w:lang w:val="es-ES"/>
        </w:rPr>
        <w:t>,</w:t>
      </w:r>
      <w:r w:rsidR="00F83D2C" w:rsidRPr="00876907">
        <w:rPr>
          <w:lang w:val="es-ES"/>
        </w:rPr>
        <w:t xml:space="preserve"> siempre que </w:t>
      </w:r>
      <w:r w:rsidR="001E2AA8">
        <w:rPr>
          <w:lang w:val="es-ES"/>
        </w:rPr>
        <w:t xml:space="preserve">no </w:t>
      </w:r>
      <w:r w:rsidR="009A6F1C">
        <w:rPr>
          <w:lang w:val="es-ES"/>
        </w:rPr>
        <w:t xml:space="preserve">sean perjudiciales para </w:t>
      </w:r>
      <w:r w:rsidR="00F83D2C" w:rsidRPr="00876907">
        <w:rPr>
          <w:lang w:val="es-ES"/>
        </w:rPr>
        <w:t xml:space="preserve">su salud ni </w:t>
      </w:r>
      <w:r w:rsidR="001475EC">
        <w:rPr>
          <w:lang w:val="es-ES"/>
        </w:rPr>
        <w:t xml:space="preserve">para </w:t>
      </w:r>
      <w:r w:rsidR="00F83D2C" w:rsidRPr="00876907">
        <w:rPr>
          <w:lang w:val="es-ES"/>
        </w:rPr>
        <w:t>sus estudios.</w:t>
      </w:r>
      <w:r w:rsidRPr="00876907">
        <w:rPr>
          <w:lang w:val="es-ES"/>
        </w:rPr>
        <w:t xml:space="preserve"> La </w:t>
      </w:r>
      <w:r w:rsidR="00E03EE1" w:rsidRPr="00876907">
        <w:rPr>
          <w:lang w:val="es-ES"/>
        </w:rPr>
        <w:t>Ley del trabajo</w:t>
      </w:r>
      <w:r w:rsidR="00540A3A" w:rsidRPr="00876907">
        <w:rPr>
          <w:lang w:val="es-ES"/>
        </w:rPr>
        <w:t xml:space="preserve"> prohí</w:t>
      </w:r>
      <w:r w:rsidR="00E03EE1" w:rsidRPr="00876907">
        <w:rPr>
          <w:lang w:val="es-ES"/>
        </w:rPr>
        <w:t>be la contratación de personas menores de 18 años para efectuar tareas y actividades extremadamente difíciles o físicamente</w:t>
      </w:r>
      <w:r w:rsidR="00D5440C">
        <w:rPr>
          <w:lang w:val="es-ES"/>
        </w:rPr>
        <w:t xml:space="preserve"> pesadas </w:t>
      </w:r>
      <w:r w:rsidR="00E03EE1" w:rsidRPr="00876907">
        <w:rPr>
          <w:lang w:val="es-ES"/>
        </w:rPr>
        <w:t>y prevé sanciones penales o administrativas contra los infractores</w:t>
      </w:r>
      <w:r w:rsidRPr="00876907">
        <w:rPr>
          <w:lang w:val="es-ES"/>
        </w:rPr>
        <w:t xml:space="preserve">. </w:t>
      </w:r>
      <w:r w:rsidR="00A11BAA" w:rsidRPr="00876907">
        <w:rPr>
          <w:lang w:val="es-ES"/>
        </w:rPr>
        <w:t>La inspección del</w:t>
      </w:r>
      <w:r w:rsidR="007E3FC5" w:rsidRPr="00876907">
        <w:rPr>
          <w:lang w:val="es-ES"/>
        </w:rPr>
        <w:t xml:space="preserve"> trabajo </w:t>
      </w:r>
      <w:r w:rsidR="00A11BAA" w:rsidRPr="00876907">
        <w:rPr>
          <w:lang w:val="es-ES"/>
        </w:rPr>
        <w:t>y el Ministerio de Trabajo y Protección Social disponen también de toda una serie de medidas para sancionar los posibles abusos</w:t>
      </w:r>
      <w:r w:rsidRPr="00876907">
        <w:rPr>
          <w:lang w:val="es-ES"/>
        </w:rPr>
        <w:t>.</w:t>
      </w:r>
    </w:p>
    <w:p w:rsidR="002E31C1" w:rsidRPr="00876907" w:rsidRDefault="002E31C1" w:rsidP="00AF2813">
      <w:pPr>
        <w:spacing w:after="240"/>
        <w:rPr>
          <w:lang w:val="es-ES"/>
        </w:rPr>
      </w:pPr>
      <w:r w:rsidRPr="00876907">
        <w:rPr>
          <w:lang w:val="es-ES"/>
        </w:rPr>
        <w:t>24.</w:t>
      </w:r>
      <w:r w:rsidRPr="00876907">
        <w:rPr>
          <w:lang w:val="es-ES"/>
        </w:rPr>
        <w:tab/>
      </w:r>
      <w:r w:rsidR="00AF2813" w:rsidRPr="00876907">
        <w:rPr>
          <w:lang w:val="es-ES"/>
        </w:rPr>
        <w:t xml:space="preserve">El </w:t>
      </w:r>
      <w:r w:rsidR="00AF2813" w:rsidRPr="00876907">
        <w:rPr>
          <w:b/>
          <w:lang w:val="es-ES"/>
        </w:rPr>
        <w:t>Sr.</w:t>
      </w:r>
      <w:r w:rsidRPr="00876907">
        <w:rPr>
          <w:b/>
          <w:lang w:val="es-ES"/>
        </w:rPr>
        <w:t xml:space="preserve"> KOTRANE</w:t>
      </w:r>
      <w:r w:rsidRPr="00876907">
        <w:rPr>
          <w:lang w:val="es-ES"/>
        </w:rPr>
        <w:t xml:space="preserve"> </w:t>
      </w:r>
      <w:r w:rsidR="00AC32B0" w:rsidRPr="00876907">
        <w:rPr>
          <w:lang w:val="es-ES"/>
        </w:rPr>
        <w:t>desearía obtener información sobre la aplicación efectiva de la legislación y la estrategia del Estado</w:t>
      </w:r>
      <w:r w:rsidR="00D5440C">
        <w:rPr>
          <w:lang w:val="es-ES"/>
        </w:rPr>
        <w:t xml:space="preserve"> parte</w:t>
      </w:r>
      <w:r w:rsidR="00AC32B0" w:rsidRPr="00876907">
        <w:rPr>
          <w:lang w:val="es-ES"/>
        </w:rPr>
        <w:t xml:space="preserve"> para</w:t>
      </w:r>
      <w:r w:rsidR="00D5440C">
        <w:rPr>
          <w:lang w:val="es-ES"/>
        </w:rPr>
        <w:t xml:space="preserve"> poner fin </w:t>
      </w:r>
      <w:r w:rsidR="00AC32B0" w:rsidRPr="00876907">
        <w:rPr>
          <w:lang w:val="es-ES"/>
        </w:rPr>
        <w:t xml:space="preserve">definitivamente </w:t>
      </w:r>
      <w:r w:rsidR="00804E9F">
        <w:rPr>
          <w:lang w:val="es-ES"/>
        </w:rPr>
        <w:t xml:space="preserve">a </w:t>
      </w:r>
      <w:r w:rsidR="00AC32B0" w:rsidRPr="00876907">
        <w:rPr>
          <w:lang w:val="es-ES"/>
        </w:rPr>
        <w:t>la explotación económica de los niños</w:t>
      </w:r>
      <w:r w:rsidRPr="00876907">
        <w:rPr>
          <w:lang w:val="es-ES"/>
        </w:rPr>
        <w:t>,</w:t>
      </w:r>
      <w:r w:rsidR="00AC32B0" w:rsidRPr="00876907">
        <w:rPr>
          <w:lang w:val="es-ES"/>
        </w:rPr>
        <w:t xml:space="preserve"> sabiendo que</w:t>
      </w:r>
      <w:r w:rsidRPr="00876907">
        <w:rPr>
          <w:lang w:val="es-ES"/>
        </w:rPr>
        <w:t xml:space="preserve">, </w:t>
      </w:r>
      <w:r w:rsidR="00AC32B0" w:rsidRPr="00876907">
        <w:rPr>
          <w:lang w:val="es-ES"/>
        </w:rPr>
        <w:t>según ciertas fuentes</w:t>
      </w:r>
      <w:r w:rsidRPr="00876907">
        <w:rPr>
          <w:lang w:val="es-ES"/>
        </w:rPr>
        <w:t>,</w:t>
      </w:r>
      <w:r w:rsidR="00AC32B0" w:rsidRPr="00876907">
        <w:rPr>
          <w:lang w:val="es-ES"/>
        </w:rPr>
        <w:t xml:space="preserve"> alrededor del </w:t>
      </w:r>
      <w:r w:rsidRPr="00876907">
        <w:rPr>
          <w:lang w:val="es-ES"/>
        </w:rPr>
        <w:t xml:space="preserve">2,5 % </w:t>
      </w:r>
      <w:r w:rsidR="00AC32B0" w:rsidRPr="00876907">
        <w:rPr>
          <w:lang w:val="es-ES"/>
        </w:rPr>
        <w:t xml:space="preserve">de los niños de entre </w:t>
      </w:r>
      <w:r w:rsidRPr="00876907">
        <w:rPr>
          <w:lang w:val="es-ES"/>
        </w:rPr>
        <w:t>4</w:t>
      </w:r>
      <w:r w:rsidR="00AC32B0" w:rsidRPr="00876907">
        <w:rPr>
          <w:lang w:val="es-ES"/>
        </w:rPr>
        <w:t xml:space="preserve"> y </w:t>
      </w:r>
      <w:r w:rsidRPr="00876907">
        <w:rPr>
          <w:lang w:val="es-ES"/>
        </w:rPr>
        <w:t xml:space="preserve">15 </w:t>
      </w:r>
      <w:r w:rsidR="00AC32B0" w:rsidRPr="00876907">
        <w:rPr>
          <w:lang w:val="es-ES"/>
        </w:rPr>
        <w:t xml:space="preserve">años trabajan en el servicio doméstico, así como en la industria del algodón y el tabaco, sobre todo en </w:t>
      </w:r>
      <w:r w:rsidRPr="00876907">
        <w:rPr>
          <w:lang w:val="es-ES"/>
        </w:rPr>
        <w:t>Almaty</w:t>
      </w:r>
      <w:r w:rsidR="00AC32B0" w:rsidRPr="00876907">
        <w:rPr>
          <w:lang w:val="es-ES"/>
        </w:rPr>
        <w:t xml:space="preserve"> y</w:t>
      </w:r>
      <w:r w:rsidR="00623EBC" w:rsidRPr="00876907">
        <w:rPr>
          <w:lang w:val="es-ES"/>
        </w:rPr>
        <w:t xml:space="preserve"> </w:t>
      </w:r>
      <w:r w:rsidR="00802B52">
        <w:rPr>
          <w:lang w:val="es-ES"/>
        </w:rPr>
        <w:t>en la región meridional del país</w:t>
      </w:r>
      <w:r w:rsidRPr="00876907">
        <w:rPr>
          <w:lang w:val="es-ES"/>
        </w:rPr>
        <w:t>.</w:t>
      </w:r>
    </w:p>
    <w:p w:rsidR="002E31C1" w:rsidRPr="00876907" w:rsidRDefault="002E31C1" w:rsidP="00AF2813">
      <w:pPr>
        <w:spacing w:after="240"/>
        <w:rPr>
          <w:lang w:val="es-ES"/>
        </w:rPr>
      </w:pPr>
      <w:r w:rsidRPr="00876907">
        <w:rPr>
          <w:lang w:val="es-ES"/>
        </w:rPr>
        <w:t>25.</w:t>
      </w:r>
      <w:r w:rsidRPr="00876907">
        <w:rPr>
          <w:lang w:val="es-ES"/>
        </w:rPr>
        <w:tab/>
      </w:r>
      <w:r w:rsidR="00AF2813" w:rsidRPr="00876907">
        <w:rPr>
          <w:lang w:val="es-ES"/>
        </w:rPr>
        <w:t xml:space="preserve">La </w:t>
      </w:r>
      <w:r w:rsidR="00AF2813" w:rsidRPr="00876907">
        <w:rPr>
          <w:b/>
          <w:lang w:val="es-ES"/>
        </w:rPr>
        <w:t>Sra.</w:t>
      </w:r>
      <w:r w:rsidRPr="00876907">
        <w:rPr>
          <w:b/>
          <w:lang w:val="es-ES"/>
        </w:rPr>
        <w:t xml:space="preserve"> JARBUSSYNOVA</w:t>
      </w:r>
      <w:r w:rsidRPr="00876907">
        <w:rPr>
          <w:lang w:val="es-ES"/>
        </w:rPr>
        <w:t xml:space="preserve"> </w:t>
      </w:r>
      <w:r w:rsidR="00633286">
        <w:rPr>
          <w:lang w:val="es-ES"/>
        </w:rPr>
        <w:t>(</w:t>
      </w:r>
      <w:r w:rsidR="00876907">
        <w:rPr>
          <w:lang w:val="es-ES"/>
        </w:rPr>
        <w:t>Kazajstán</w:t>
      </w:r>
      <w:r w:rsidR="00633286">
        <w:rPr>
          <w:lang w:val="es-ES"/>
        </w:rPr>
        <w:t>)</w:t>
      </w:r>
      <w:r w:rsidRPr="00876907">
        <w:rPr>
          <w:lang w:val="es-ES"/>
        </w:rPr>
        <w:t xml:space="preserve"> </w:t>
      </w:r>
      <w:r w:rsidR="00902275" w:rsidRPr="00876907">
        <w:rPr>
          <w:lang w:val="es-ES"/>
        </w:rPr>
        <w:t>dice que efectivamente</w:t>
      </w:r>
      <w:r w:rsidR="00D5440C">
        <w:rPr>
          <w:lang w:val="es-ES"/>
        </w:rPr>
        <w:t xml:space="preserve"> hay </w:t>
      </w:r>
      <w:r w:rsidR="00902275" w:rsidRPr="00876907">
        <w:rPr>
          <w:lang w:val="es-ES"/>
        </w:rPr>
        <w:t>niños</w:t>
      </w:r>
      <w:r w:rsidR="00D5440C">
        <w:rPr>
          <w:lang w:val="es-ES"/>
        </w:rPr>
        <w:t xml:space="preserve"> que</w:t>
      </w:r>
      <w:r w:rsidR="00902275" w:rsidRPr="00876907">
        <w:rPr>
          <w:lang w:val="es-ES"/>
        </w:rPr>
        <w:t xml:space="preserve"> trabajan en las granjas y las pequeñas explotaciones agrícolas y que es difícil vigilar</w:t>
      </w:r>
      <w:r w:rsidR="00D5440C">
        <w:rPr>
          <w:lang w:val="es-ES"/>
        </w:rPr>
        <w:t xml:space="preserve"> el trabajo infantil </w:t>
      </w:r>
      <w:r w:rsidR="00902275" w:rsidRPr="00876907">
        <w:rPr>
          <w:lang w:val="es-ES"/>
        </w:rPr>
        <w:t>en el servicio doméstico. Sin embargo, en abril de</w:t>
      </w:r>
      <w:r w:rsidRPr="00876907">
        <w:rPr>
          <w:lang w:val="es-ES"/>
        </w:rPr>
        <w:t xml:space="preserve"> 2007 </w:t>
      </w:r>
      <w:r w:rsidR="00902275" w:rsidRPr="00876907">
        <w:rPr>
          <w:lang w:val="es-ES"/>
        </w:rPr>
        <w:t>el Comité de</w:t>
      </w:r>
      <w:r w:rsidR="00A11358" w:rsidRPr="00876907">
        <w:rPr>
          <w:lang w:val="es-ES"/>
        </w:rPr>
        <w:t xml:space="preserve"> Protección</w:t>
      </w:r>
      <w:r w:rsidR="00902275" w:rsidRPr="00876907">
        <w:rPr>
          <w:lang w:val="es-ES"/>
        </w:rPr>
        <w:t xml:space="preserve"> </w:t>
      </w:r>
      <w:r w:rsidR="00D5440C">
        <w:rPr>
          <w:lang w:val="es-ES"/>
        </w:rPr>
        <w:t xml:space="preserve">de </w:t>
      </w:r>
      <w:r w:rsidR="00902275" w:rsidRPr="00876907">
        <w:rPr>
          <w:lang w:val="es-ES"/>
        </w:rPr>
        <w:t xml:space="preserve">los Derechos del Niño </w:t>
      </w:r>
      <w:r w:rsidR="00802B52">
        <w:rPr>
          <w:lang w:val="es-ES"/>
        </w:rPr>
        <w:t>celebró</w:t>
      </w:r>
      <w:r w:rsidR="00902275" w:rsidRPr="00876907">
        <w:rPr>
          <w:lang w:val="es-ES"/>
        </w:rPr>
        <w:t xml:space="preserve"> consultas con representantes de las organizaciones internacionales</w:t>
      </w:r>
      <w:r w:rsidRPr="00876907">
        <w:rPr>
          <w:lang w:val="es-ES"/>
        </w:rPr>
        <w:t>,</w:t>
      </w:r>
      <w:r w:rsidR="00902275" w:rsidRPr="00876907">
        <w:rPr>
          <w:lang w:val="es-ES"/>
        </w:rPr>
        <w:t xml:space="preserve"> en particular la </w:t>
      </w:r>
      <w:r w:rsidRPr="00876907">
        <w:rPr>
          <w:lang w:val="es-ES"/>
        </w:rPr>
        <w:t xml:space="preserve">OIT, </w:t>
      </w:r>
      <w:r w:rsidR="00B42EBE" w:rsidRPr="00876907">
        <w:rPr>
          <w:lang w:val="es-ES"/>
        </w:rPr>
        <w:t>para estudiar las medidas que habría que aplicar</w:t>
      </w:r>
      <w:r w:rsidRPr="00876907">
        <w:rPr>
          <w:lang w:val="es-ES"/>
        </w:rPr>
        <w:t>.</w:t>
      </w:r>
      <w:r w:rsidR="00D5440C">
        <w:rPr>
          <w:lang w:val="es-ES"/>
        </w:rPr>
        <w:t xml:space="preserve"> A este respecto, </w:t>
      </w:r>
      <w:r w:rsidR="00B42EBE" w:rsidRPr="00876907">
        <w:rPr>
          <w:lang w:val="es-ES"/>
        </w:rPr>
        <w:t>se decidió lanza</w:t>
      </w:r>
      <w:r w:rsidR="00D5440C">
        <w:rPr>
          <w:lang w:val="es-ES"/>
        </w:rPr>
        <w:t>r una campaña a escala nacional el 1º de junio</w:t>
      </w:r>
      <w:r w:rsidR="00B42EBE" w:rsidRPr="00876907">
        <w:rPr>
          <w:lang w:val="es-ES"/>
        </w:rPr>
        <w:t xml:space="preserve"> con la participación de niños, para sensibilizar al conjunto de la población sobre la cuestión de la explotación económica infantil</w:t>
      </w:r>
      <w:r w:rsidRPr="00876907">
        <w:rPr>
          <w:lang w:val="es-ES"/>
        </w:rPr>
        <w:t xml:space="preserve">. </w:t>
      </w:r>
      <w:r w:rsidR="00B42EBE" w:rsidRPr="00876907">
        <w:rPr>
          <w:lang w:val="es-ES"/>
        </w:rPr>
        <w:t>En particular se enviará un cuestionario a</w:t>
      </w:r>
      <w:r w:rsidR="001054A3" w:rsidRPr="00876907">
        <w:rPr>
          <w:lang w:val="es-ES"/>
        </w:rPr>
        <w:t xml:space="preserve"> las familias</w:t>
      </w:r>
      <w:r w:rsidR="00B42EBE" w:rsidRPr="00876907">
        <w:rPr>
          <w:lang w:val="es-ES"/>
        </w:rPr>
        <w:t xml:space="preserve">. En un segundo momento, de agosto a septiembre, </w:t>
      </w:r>
      <w:r w:rsidR="00D5440C">
        <w:rPr>
          <w:lang w:val="es-ES"/>
        </w:rPr>
        <w:t xml:space="preserve">los </w:t>
      </w:r>
      <w:r w:rsidR="00B42EBE" w:rsidRPr="00876907">
        <w:rPr>
          <w:lang w:val="es-ES"/>
        </w:rPr>
        <w:t xml:space="preserve">representantes de la </w:t>
      </w:r>
      <w:r w:rsidRPr="00876907">
        <w:rPr>
          <w:lang w:val="es-ES"/>
        </w:rPr>
        <w:t xml:space="preserve">OIT </w:t>
      </w:r>
      <w:r w:rsidR="00B42EBE" w:rsidRPr="00876907">
        <w:rPr>
          <w:lang w:val="es-ES"/>
        </w:rPr>
        <w:t xml:space="preserve">tienen previsto poner en marcha un proyecto de vigilancia en la región de </w:t>
      </w:r>
      <w:r w:rsidRPr="00876907">
        <w:rPr>
          <w:lang w:val="es-ES"/>
        </w:rPr>
        <w:t xml:space="preserve">Almaty </w:t>
      </w:r>
      <w:r w:rsidR="00B42EBE" w:rsidRPr="00876907">
        <w:rPr>
          <w:lang w:val="es-ES"/>
        </w:rPr>
        <w:t>y en la zona meridional para ayudar al país a ponerse en conformidad con las normas internacionales, estudiar las causas de la explotación infantil y esforzarse por suprimirlas</w:t>
      </w:r>
      <w:r w:rsidRPr="00876907">
        <w:rPr>
          <w:lang w:val="es-ES"/>
        </w:rPr>
        <w:t xml:space="preserve">. </w:t>
      </w:r>
      <w:r w:rsidR="001054A3" w:rsidRPr="00876907">
        <w:rPr>
          <w:lang w:val="es-ES"/>
        </w:rPr>
        <w:t xml:space="preserve">En noviembre, en colaboración con la </w:t>
      </w:r>
      <w:r w:rsidRPr="00876907">
        <w:rPr>
          <w:lang w:val="es-ES"/>
        </w:rPr>
        <w:t>OIT</w:t>
      </w:r>
      <w:r w:rsidR="001054A3" w:rsidRPr="00876907">
        <w:rPr>
          <w:lang w:val="es-ES"/>
        </w:rPr>
        <w:t xml:space="preserve"> y el </w:t>
      </w:r>
      <w:r w:rsidRPr="00876907">
        <w:rPr>
          <w:lang w:val="es-ES"/>
        </w:rPr>
        <w:t>UNICEF,</w:t>
      </w:r>
      <w:r w:rsidR="002D223D">
        <w:rPr>
          <w:lang w:val="es-ES"/>
        </w:rPr>
        <w:t xml:space="preserve"> Kazajstán </w:t>
      </w:r>
      <w:r w:rsidR="001054A3" w:rsidRPr="00876907">
        <w:rPr>
          <w:lang w:val="es-ES"/>
        </w:rPr>
        <w:t>tiene intención de organizar una conferencia internacional sobre el tema</w:t>
      </w:r>
      <w:r w:rsidR="00D5440C">
        <w:rPr>
          <w:lang w:val="es-ES"/>
        </w:rPr>
        <w:t>,</w:t>
      </w:r>
      <w:r w:rsidR="001054A3" w:rsidRPr="00876907">
        <w:rPr>
          <w:lang w:val="es-ES"/>
        </w:rPr>
        <w:t xml:space="preserve"> </w:t>
      </w:r>
      <w:r w:rsidR="00E47675">
        <w:rPr>
          <w:lang w:val="es-ES"/>
        </w:rPr>
        <w:t>a fin de</w:t>
      </w:r>
      <w:r w:rsidR="001054A3" w:rsidRPr="00876907">
        <w:rPr>
          <w:lang w:val="es-ES"/>
        </w:rPr>
        <w:t xml:space="preserve"> formular recomendaciones encaminadas a </w:t>
      </w:r>
      <w:r w:rsidR="00E47675">
        <w:rPr>
          <w:lang w:val="es-ES"/>
        </w:rPr>
        <w:t>buscar soluciones concretas</w:t>
      </w:r>
      <w:r w:rsidR="00D5440C">
        <w:rPr>
          <w:lang w:val="es-ES"/>
        </w:rPr>
        <w:t xml:space="preserve"> al </w:t>
      </w:r>
      <w:r w:rsidR="001054A3" w:rsidRPr="00876907">
        <w:rPr>
          <w:lang w:val="es-ES"/>
        </w:rPr>
        <w:t>problema</w:t>
      </w:r>
      <w:r w:rsidRPr="00876907">
        <w:rPr>
          <w:lang w:val="es-ES"/>
        </w:rPr>
        <w:t>.</w:t>
      </w:r>
    </w:p>
    <w:p w:rsidR="002E31C1" w:rsidRPr="00876907" w:rsidRDefault="002E31C1" w:rsidP="00AF2813">
      <w:pPr>
        <w:spacing w:after="240"/>
        <w:rPr>
          <w:lang w:val="es-ES"/>
        </w:rPr>
      </w:pPr>
      <w:r w:rsidRPr="00876907">
        <w:rPr>
          <w:lang w:val="es-ES"/>
        </w:rPr>
        <w:t>26.</w:t>
      </w:r>
      <w:r w:rsidRPr="00876907">
        <w:rPr>
          <w:lang w:val="es-ES"/>
        </w:rPr>
        <w:tab/>
      </w:r>
      <w:r w:rsidR="00AF2813" w:rsidRPr="00876907">
        <w:rPr>
          <w:lang w:val="es-ES"/>
        </w:rPr>
        <w:t xml:space="preserve">El </w:t>
      </w:r>
      <w:r w:rsidR="00AF2813" w:rsidRPr="00876907">
        <w:rPr>
          <w:b/>
          <w:lang w:val="es-ES"/>
        </w:rPr>
        <w:t>Sr</w:t>
      </w:r>
      <w:r w:rsidR="00AF2813" w:rsidRPr="00876907">
        <w:rPr>
          <w:lang w:val="es-ES"/>
        </w:rPr>
        <w:t>.</w:t>
      </w:r>
      <w:r w:rsidRPr="00876907">
        <w:rPr>
          <w:lang w:val="es-ES"/>
        </w:rPr>
        <w:t xml:space="preserve"> </w:t>
      </w:r>
      <w:r w:rsidRPr="00876907">
        <w:rPr>
          <w:b/>
          <w:lang w:val="es-ES"/>
        </w:rPr>
        <w:t>IZGUTIEV</w:t>
      </w:r>
      <w:r w:rsidRPr="00876907">
        <w:rPr>
          <w:lang w:val="es-ES"/>
        </w:rPr>
        <w:t xml:space="preserve"> </w:t>
      </w:r>
      <w:r w:rsidR="00633286">
        <w:rPr>
          <w:lang w:val="es-ES"/>
        </w:rPr>
        <w:t>(</w:t>
      </w:r>
      <w:r w:rsidR="00876907">
        <w:rPr>
          <w:lang w:val="es-ES"/>
        </w:rPr>
        <w:t>Kazajstán</w:t>
      </w:r>
      <w:r w:rsidR="00633286">
        <w:rPr>
          <w:lang w:val="es-ES"/>
        </w:rPr>
        <w:t>)</w:t>
      </w:r>
      <w:r w:rsidRPr="00876907">
        <w:rPr>
          <w:lang w:val="es-ES"/>
        </w:rPr>
        <w:t xml:space="preserve"> </w:t>
      </w:r>
      <w:r w:rsidR="00A11358" w:rsidRPr="00876907">
        <w:rPr>
          <w:lang w:val="es-ES"/>
        </w:rPr>
        <w:t>dice que el Estado parte se interesa muy de cerca</w:t>
      </w:r>
      <w:r w:rsidR="00B11573" w:rsidRPr="00876907">
        <w:rPr>
          <w:lang w:val="es-ES"/>
        </w:rPr>
        <w:t xml:space="preserve"> por </w:t>
      </w:r>
      <w:r w:rsidR="00A11358" w:rsidRPr="00876907">
        <w:rPr>
          <w:lang w:val="es-ES"/>
        </w:rPr>
        <w:t>la protección de los derechos de los niños víctimas</w:t>
      </w:r>
      <w:r w:rsidR="00957A26">
        <w:rPr>
          <w:lang w:val="es-ES"/>
        </w:rPr>
        <w:t xml:space="preserve"> de </w:t>
      </w:r>
      <w:r w:rsidR="00A11358" w:rsidRPr="00876907">
        <w:rPr>
          <w:lang w:val="es-ES"/>
        </w:rPr>
        <w:t>violencia</w:t>
      </w:r>
      <w:r w:rsidRPr="00876907">
        <w:rPr>
          <w:lang w:val="es-ES"/>
        </w:rPr>
        <w:t>.</w:t>
      </w:r>
      <w:r w:rsidR="007D1D3F" w:rsidRPr="00876907">
        <w:rPr>
          <w:lang w:val="es-ES"/>
        </w:rPr>
        <w:t xml:space="preserve"> Desde </w:t>
      </w:r>
      <w:r w:rsidR="00957A26">
        <w:rPr>
          <w:lang w:val="es-ES"/>
        </w:rPr>
        <w:t>2006</w:t>
      </w:r>
      <w:r w:rsidRPr="00876907">
        <w:rPr>
          <w:lang w:val="es-ES"/>
        </w:rPr>
        <w:t xml:space="preserve"> </w:t>
      </w:r>
      <w:r w:rsidR="007D1D3F" w:rsidRPr="00876907">
        <w:rPr>
          <w:lang w:val="es-ES"/>
        </w:rPr>
        <w:t>se han</w:t>
      </w:r>
      <w:r w:rsidR="00957A26">
        <w:rPr>
          <w:lang w:val="es-ES"/>
        </w:rPr>
        <w:t xml:space="preserve"> incoado </w:t>
      </w:r>
      <w:r w:rsidRPr="00876907">
        <w:rPr>
          <w:lang w:val="es-ES"/>
        </w:rPr>
        <w:t>67</w:t>
      </w:r>
      <w:r w:rsidR="00432156">
        <w:rPr>
          <w:lang w:val="es-ES"/>
        </w:rPr>
        <w:t> </w:t>
      </w:r>
      <w:r w:rsidR="007D1D3F" w:rsidRPr="00876907">
        <w:rPr>
          <w:lang w:val="es-ES"/>
        </w:rPr>
        <w:t>causas en relación con tratos u actos de violencia cometidos contra niños</w:t>
      </w:r>
      <w:r w:rsidRPr="00876907">
        <w:rPr>
          <w:lang w:val="es-ES"/>
        </w:rPr>
        <w:t xml:space="preserve">; </w:t>
      </w:r>
      <w:r w:rsidR="00B11573" w:rsidRPr="00876907">
        <w:rPr>
          <w:lang w:val="es-ES"/>
        </w:rPr>
        <w:t>los tribunales han juzgado</w:t>
      </w:r>
      <w:r w:rsidR="00957A26">
        <w:rPr>
          <w:lang w:val="es-ES"/>
        </w:rPr>
        <w:t xml:space="preserve"> esos </w:t>
      </w:r>
      <w:r w:rsidR="00B11573" w:rsidRPr="00876907">
        <w:rPr>
          <w:lang w:val="es-ES"/>
        </w:rPr>
        <w:t>actos y han dictado</w:t>
      </w:r>
      <w:r w:rsidR="00957A26">
        <w:rPr>
          <w:lang w:val="es-ES"/>
        </w:rPr>
        <w:t xml:space="preserve"> sentencia de</w:t>
      </w:r>
      <w:r w:rsidR="00B11573" w:rsidRPr="00876907">
        <w:rPr>
          <w:lang w:val="es-ES"/>
        </w:rPr>
        <w:t xml:space="preserve"> condena</w:t>
      </w:r>
      <w:r w:rsidRPr="00876907">
        <w:rPr>
          <w:lang w:val="es-ES"/>
        </w:rPr>
        <w:t xml:space="preserve">. </w:t>
      </w:r>
      <w:r w:rsidR="00B11573" w:rsidRPr="00876907">
        <w:rPr>
          <w:lang w:val="es-ES"/>
        </w:rPr>
        <w:t>Por otra parte,</w:t>
      </w:r>
      <w:r w:rsidR="002D223D">
        <w:rPr>
          <w:lang w:val="es-ES"/>
        </w:rPr>
        <w:t xml:space="preserve"> Kazajstán </w:t>
      </w:r>
      <w:r w:rsidR="00B11573" w:rsidRPr="00876907">
        <w:rPr>
          <w:lang w:val="es-ES"/>
        </w:rPr>
        <w:t>lleva a cabo en la actualidad, con la ayuda de</w:t>
      </w:r>
      <w:r w:rsidR="00855BCC" w:rsidRPr="00876907">
        <w:rPr>
          <w:lang w:val="es-ES"/>
        </w:rPr>
        <w:t xml:space="preserve"> algunas </w:t>
      </w:r>
      <w:r w:rsidR="00B11573" w:rsidRPr="00876907">
        <w:rPr>
          <w:lang w:val="es-ES"/>
        </w:rPr>
        <w:t>ONG, una</w:t>
      </w:r>
      <w:r w:rsidR="00957A26">
        <w:rPr>
          <w:lang w:val="es-ES"/>
        </w:rPr>
        <w:t xml:space="preserve"> campaña en gran escala </w:t>
      </w:r>
      <w:r w:rsidR="00B11573" w:rsidRPr="00876907">
        <w:rPr>
          <w:lang w:val="es-ES"/>
        </w:rPr>
        <w:t>de prevención y sensibilización.</w:t>
      </w:r>
      <w:r w:rsidR="003A5CD2" w:rsidRPr="00876907">
        <w:rPr>
          <w:lang w:val="es-ES"/>
        </w:rPr>
        <w:t xml:space="preserve"> El objetivo es trabajar concretamente con las familias desfavorecidas que tienen problemas de alcohol o toxicomanía</w:t>
      </w:r>
      <w:r w:rsidRPr="00876907">
        <w:rPr>
          <w:lang w:val="es-ES"/>
        </w:rPr>
        <w:t>.</w:t>
      </w:r>
    </w:p>
    <w:p w:rsidR="002E31C1" w:rsidRPr="00876907" w:rsidRDefault="002E31C1" w:rsidP="00AF2813">
      <w:pPr>
        <w:spacing w:after="240"/>
        <w:rPr>
          <w:lang w:val="es-ES"/>
        </w:rPr>
      </w:pPr>
      <w:r w:rsidRPr="00876907">
        <w:rPr>
          <w:lang w:val="es-ES"/>
        </w:rPr>
        <w:t>27.</w:t>
      </w:r>
      <w:r w:rsidRPr="00876907">
        <w:rPr>
          <w:lang w:val="es-ES"/>
        </w:rPr>
        <w:tab/>
      </w:r>
      <w:r w:rsidR="00AF2813" w:rsidRPr="00876907">
        <w:rPr>
          <w:lang w:val="es-ES"/>
        </w:rPr>
        <w:t xml:space="preserve">La </w:t>
      </w:r>
      <w:r w:rsidR="00AF2813" w:rsidRPr="00876907">
        <w:rPr>
          <w:b/>
          <w:lang w:val="es-ES"/>
        </w:rPr>
        <w:t>Sra.</w:t>
      </w:r>
      <w:r w:rsidRPr="00876907">
        <w:rPr>
          <w:b/>
          <w:lang w:val="es-ES"/>
        </w:rPr>
        <w:t xml:space="preserve"> SHER</w:t>
      </w:r>
      <w:r w:rsidRPr="00876907">
        <w:rPr>
          <w:lang w:val="es-ES"/>
        </w:rPr>
        <w:t xml:space="preserve"> </w:t>
      </w:r>
      <w:r w:rsidR="00633286">
        <w:rPr>
          <w:lang w:val="es-ES"/>
        </w:rPr>
        <w:t>(</w:t>
      </w:r>
      <w:r w:rsidR="00876907">
        <w:rPr>
          <w:lang w:val="es-ES"/>
        </w:rPr>
        <w:t>Kazajstán</w:t>
      </w:r>
      <w:r w:rsidR="00633286">
        <w:rPr>
          <w:lang w:val="es-ES"/>
        </w:rPr>
        <w:t>)</w:t>
      </w:r>
      <w:r w:rsidRPr="00876907">
        <w:rPr>
          <w:lang w:val="es-ES"/>
        </w:rPr>
        <w:t xml:space="preserve"> </w:t>
      </w:r>
      <w:r w:rsidR="00855BCC" w:rsidRPr="00876907">
        <w:rPr>
          <w:lang w:val="es-ES"/>
        </w:rPr>
        <w:t>añade que, en el marco de las distintas medidas adoptadas para prevenir la violencia contra niños, el Parlamento aprobó en el año 2000 un reglamento en el que se preveía la creación de equipos de psicólogos y pedagogos en</w:t>
      </w:r>
      <w:r w:rsidR="00957A26">
        <w:rPr>
          <w:lang w:val="es-ES"/>
        </w:rPr>
        <w:t xml:space="preserve"> los </w:t>
      </w:r>
      <w:r w:rsidR="00855BCC" w:rsidRPr="00876907">
        <w:rPr>
          <w:lang w:val="es-ES"/>
        </w:rPr>
        <w:t>centros de enseñanza y</w:t>
      </w:r>
      <w:r w:rsidR="00957A26">
        <w:rPr>
          <w:lang w:val="es-ES"/>
        </w:rPr>
        <w:t xml:space="preserve"> los </w:t>
      </w:r>
      <w:r w:rsidR="00855BCC" w:rsidRPr="00876907">
        <w:rPr>
          <w:lang w:val="es-ES"/>
        </w:rPr>
        <w:t>internados</w:t>
      </w:r>
      <w:r w:rsidRPr="00876907">
        <w:rPr>
          <w:lang w:val="es-ES"/>
        </w:rPr>
        <w:t xml:space="preserve">. </w:t>
      </w:r>
      <w:r w:rsidR="00855BCC" w:rsidRPr="00876907">
        <w:rPr>
          <w:lang w:val="es-ES"/>
        </w:rPr>
        <w:t>Sin embargo</w:t>
      </w:r>
      <w:r w:rsidR="00664114" w:rsidRPr="00876907">
        <w:rPr>
          <w:lang w:val="es-ES"/>
        </w:rPr>
        <w:t>,</w:t>
      </w:r>
      <w:r w:rsidR="00855BCC" w:rsidRPr="00876907">
        <w:rPr>
          <w:lang w:val="es-ES"/>
        </w:rPr>
        <w:t xml:space="preserve"> se plantea el problema de la formación continua de estos especialistas</w:t>
      </w:r>
      <w:r w:rsidRPr="00876907">
        <w:rPr>
          <w:lang w:val="es-ES"/>
        </w:rPr>
        <w:t>.</w:t>
      </w:r>
    </w:p>
    <w:p w:rsidR="002E31C1" w:rsidRPr="00876907" w:rsidRDefault="002E31C1">
      <w:pPr>
        <w:spacing w:after="240"/>
        <w:rPr>
          <w:lang w:val="es-ES"/>
        </w:rPr>
      </w:pPr>
      <w:r w:rsidRPr="00876907">
        <w:rPr>
          <w:lang w:val="es-ES"/>
        </w:rPr>
        <w:t>28.</w:t>
      </w:r>
      <w:r w:rsidRPr="00876907">
        <w:rPr>
          <w:lang w:val="es-ES"/>
        </w:rPr>
        <w:tab/>
      </w:r>
      <w:r w:rsidR="00664114" w:rsidRPr="00876907">
        <w:rPr>
          <w:lang w:val="es-ES"/>
        </w:rPr>
        <w:t xml:space="preserve">También se lleva a cabo, en colaboración con la OIT, </w:t>
      </w:r>
      <w:r w:rsidR="000F5A1E" w:rsidRPr="00876907">
        <w:rPr>
          <w:lang w:val="es-ES"/>
        </w:rPr>
        <w:t>una labor</w:t>
      </w:r>
      <w:r w:rsidR="00664114" w:rsidRPr="00876907">
        <w:rPr>
          <w:lang w:val="es-ES"/>
        </w:rPr>
        <w:t xml:space="preserve"> de vigilancia para el control de la aplicación y el respeto de los derechos del niño en los centros de enseñanza y los internados</w:t>
      </w:r>
      <w:r w:rsidRPr="00876907">
        <w:rPr>
          <w:lang w:val="es-ES"/>
        </w:rPr>
        <w:t>.</w:t>
      </w:r>
      <w:r w:rsidR="00114711" w:rsidRPr="00876907">
        <w:rPr>
          <w:lang w:val="es-ES"/>
        </w:rPr>
        <w:t xml:space="preserve"> Dicha labor </w:t>
      </w:r>
      <w:r w:rsidR="00A00E17" w:rsidRPr="00876907">
        <w:rPr>
          <w:lang w:val="es-ES"/>
        </w:rPr>
        <w:t>concluirá en agosto</w:t>
      </w:r>
      <w:r w:rsidRPr="00876907">
        <w:rPr>
          <w:lang w:val="es-ES"/>
        </w:rPr>
        <w:t>.</w:t>
      </w:r>
    </w:p>
    <w:p w:rsidR="002E31C1" w:rsidRPr="00876907" w:rsidRDefault="002E31C1" w:rsidP="00AF2813">
      <w:pPr>
        <w:spacing w:after="240"/>
        <w:rPr>
          <w:lang w:val="es-ES"/>
        </w:rPr>
      </w:pPr>
      <w:r w:rsidRPr="00876907">
        <w:rPr>
          <w:lang w:val="es-ES"/>
        </w:rPr>
        <w:t>29.</w:t>
      </w:r>
      <w:r w:rsidRPr="00876907">
        <w:rPr>
          <w:lang w:val="es-ES"/>
        </w:rPr>
        <w:tab/>
      </w:r>
      <w:r w:rsidR="00AF2813" w:rsidRPr="00876907">
        <w:rPr>
          <w:lang w:val="es-ES"/>
        </w:rPr>
        <w:t xml:space="preserve">La </w:t>
      </w:r>
      <w:r w:rsidR="00AF2813" w:rsidRPr="00876907">
        <w:rPr>
          <w:b/>
          <w:lang w:val="es-ES"/>
        </w:rPr>
        <w:t>Sra.</w:t>
      </w:r>
      <w:r w:rsidRPr="00876907">
        <w:rPr>
          <w:b/>
          <w:lang w:val="es-ES"/>
        </w:rPr>
        <w:t xml:space="preserve"> HERCZOG</w:t>
      </w:r>
      <w:r w:rsidRPr="00876907">
        <w:rPr>
          <w:lang w:val="es-ES"/>
        </w:rPr>
        <w:t xml:space="preserve"> </w:t>
      </w:r>
      <w:r w:rsidR="003820FE" w:rsidRPr="00876907">
        <w:rPr>
          <w:lang w:val="es-ES"/>
        </w:rPr>
        <w:t>se congratula por los esfuerzos realizados, pero se pregunta si los trabajadores sociales o los psicólogos pueden ayudar a las familias a responder a las necesidades emocionales</w:t>
      </w:r>
      <w:r w:rsidR="00AA1FBC">
        <w:rPr>
          <w:lang w:val="es-ES"/>
        </w:rPr>
        <w:t xml:space="preserve"> de los niños</w:t>
      </w:r>
      <w:r w:rsidR="003820FE" w:rsidRPr="00876907">
        <w:rPr>
          <w:lang w:val="es-ES"/>
        </w:rPr>
        <w:t>, en particular de los que viven en internados</w:t>
      </w:r>
      <w:r w:rsidRPr="00876907">
        <w:rPr>
          <w:lang w:val="es-ES"/>
        </w:rPr>
        <w:t xml:space="preserve">. </w:t>
      </w:r>
      <w:r w:rsidR="003C655F" w:rsidRPr="00876907">
        <w:rPr>
          <w:lang w:val="es-ES"/>
        </w:rPr>
        <w:t>Alienta igualmente al Estado parte a fomentar, en el marco de la enseñanza preescolar, la creación de guarderías y jardines de infancia bien equipados</w:t>
      </w:r>
      <w:r w:rsidRPr="00876907">
        <w:rPr>
          <w:lang w:val="es-ES"/>
        </w:rPr>
        <w:t>.</w:t>
      </w:r>
    </w:p>
    <w:p w:rsidR="002E31C1" w:rsidRPr="00876907" w:rsidRDefault="002E31C1" w:rsidP="00AF2813">
      <w:pPr>
        <w:spacing w:after="240"/>
        <w:rPr>
          <w:lang w:val="es-ES"/>
        </w:rPr>
      </w:pPr>
      <w:r w:rsidRPr="00876907">
        <w:rPr>
          <w:lang w:val="es-ES"/>
        </w:rPr>
        <w:t>30.</w:t>
      </w:r>
      <w:r w:rsidRPr="00876907">
        <w:rPr>
          <w:lang w:val="es-ES"/>
        </w:rPr>
        <w:tab/>
      </w:r>
      <w:r w:rsidR="00AF2813" w:rsidRPr="00876907">
        <w:rPr>
          <w:lang w:val="es-ES"/>
        </w:rPr>
        <w:t xml:space="preserve">El </w:t>
      </w:r>
      <w:r w:rsidR="00AF2813" w:rsidRPr="00876907">
        <w:rPr>
          <w:b/>
          <w:lang w:val="es-ES"/>
        </w:rPr>
        <w:t>Sr.</w:t>
      </w:r>
      <w:r w:rsidRPr="00876907">
        <w:rPr>
          <w:b/>
          <w:lang w:val="es-ES"/>
        </w:rPr>
        <w:t xml:space="preserve"> CITARELLA</w:t>
      </w:r>
      <w:r w:rsidRPr="00876907">
        <w:rPr>
          <w:lang w:val="es-ES"/>
        </w:rPr>
        <w:t xml:space="preserve"> </w:t>
      </w:r>
      <w:r w:rsidR="009243E4" w:rsidRPr="00876907">
        <w:rPr>
          <w:lang w:val="es-ES"/>
        </w:rPr>
        <w:t>desearía saber, en relación con la escolaridad obligatoria, si en la ley se establecen límites de edad inferior y superior</w:t>
      </w:r>
      <w:r w:rsidRPr="00876907">
        <w:rPr>
          <w:lang w:val="es-ES"/>
        </w:rPr>
        <w:t>.</w:t>
      </w:r>
    </w:p>
    <w:p w:rsidR="002E31C1" w:rsidRPr="00876907" w:rsidRDefault="002E31C1" w:rsidP="00AF2813">
      <w:pPr>
        <w:spacing w:after="240"/>
        <w:rPr>
          <w:lang w:val="es-ES"/>
        </w:rPr>
      </w:pPr>
      <w:r w:rsidRPr="00876907">
        <w:rPr>
          <w:lang w:val="es-ES"/>
        </w:rPr>
        <w:t>31.</w:t>
      </w:r>
      <w:r w:rsidRPr="00876907">
        <w:rPr>
          <w:lang w:val="es-ES"/>
        </w:rPr>
        <w:tab/>
      </w:r>
      <w:r w:rsidR="00AF2813" w:rsidRPr="00876907">
        <w:rPr>
          <w:lang w:val="es-ES"/>
        </w:rPr>
        <w:t xml:space="preserve">La </w:t>
      </w:r>
      <w:r w:rsidR="00AF2813" w:rsidRPr="00876907">
        <w:rPr>
          <w:b/>
          <w:lang w:val="es-ES"/>
        </w:rPr>
        <w:t>Sra.</w:t>
      </w:r>
      <w:r w:rsidRPr="00876907">
        <w:rPr>
          <w:b/>
          <w:lang w:val="es-ES"/>
        </w:rPr>
        <w:t xml:space="preserve"> SHER</w:t>
      </w:r>
      <w:r w:rsidRPr="00876907">
        <w:rPr>
          <w:lang w:val="es-ES"/>
        </w:rPr>
        <w:t xml:space="preserve"> </w:t>
      </w:r>
      <w:r w:rsidR="00633286">
        <w:rPr>
          <w:lang w:val="es-ES"/>
        </w:rPr>
        <w:t>(</w:t>
      </w:r>
      <w:r w:rsidR="00876907">
        <w:rPr>
          <w:lang w:val="es-ES"/>
        </w:rPr>
        <w:t>Kazajstán</w:t>
      </w:r>
      <w:r w:rsidR="00633286">
        <w:rPr>
          <w:lang w:val="es-ES"/>
        </w:rPr>
        <w:t>)</w:t>
      </w:r>
      <w:r w:rsidRPr="00876907">
        <w:rPr>
          <w:lang w:val="es-ES"/>
        </w:rPr>
        <w:t xml:space="preserve"> </w:t>
      </w:r>
      <w:r w:rsidR="00496A46" w:rsidRPr="00876907">
        <w:rPr>
          <w:lang w:val="es-ES"/>
        </w:rPr>
        <w:t>explica</w:t>
      </w:r>
      <w:r w:rsidR="0072587C">
        <w:rPr>
          <w:lang w:val="es-ES"/>
        </w:rPr>
        <w:t xml:space="preserve"> que </w:t>
      </w:r>
      <w:r w:rsidR="00496A46" w:rsidRPr="00876907">
        <w:rPr>
          <w:lang w:val="es-ES"/>
        </w:rPr>
        <w:t>la enseñanza preescolar destinada a los niños de 5 y 6 años en</w:t>
      </w:r>
      <w:r w:rsidR="0072587C">
        <w:rPr>
          <w:lang w:val="es-ES"/>
        </w:rPr>
        <w:t xml:space="preserve"> internados está a cargo de </w:t>
      </w:r>
      <w:r w:rsidR="0072587C" w:rsidRPr="00876907">
        <w:rPr>
          <w:lang w:val="es-ES"/>
        </w:rPr>
        <w:t>profesionales debidamente formados</w:t>
      </w:r>
      <w:r w:rsidR="00420B3D" w:rsidRPr="00876907">
        <w:rPr>
          <w:lang w:val="es-ES"/>
        </w:rPr>
        <w:t>. Se han introducido nuevos métodos de enseñanza en los internados y la situación de los niños</w:t>
      </w:r>
      <w:r w:rsidR="00962460" w:rsidRPr="00876907">
        <w:rPr>
          <w:lang w:val="es-ES"/>
        </w:rPr>
        <w:t xml:space="preserve"> acogidos </w:t>
      </w:r>
      <w:r w:rsidR="00420B3D" w:rsidRPr="00876907">
        <w:rPr>
          <w:lang w:val="es-ES"/>
        </w:rPr>
        <w:t>en ellos</w:t>
      </w:r>
      <w:r w:rsidR="004211BC">
        <w:rPr>
          <w:lang w:val="es-ES"/>
        </w:rPr>
        <w:t xml:space="preserve"> figura entre </w:t>
      </w:r>
      <w:r w:rsidR="00420B3D" w:rsidRPr="00876907">
        <w:rPr>
          <w:lang w:val="es-ES"/>
        </w:rPr>
        <w:t>las prioridades del Gobierno</w:t>
      </w:r>
      <w:r w:rsidRPr="00876907">
        <w:rPr>
          <w:lang w:val="es-ES"/>
        </w:rPr>
        <w:t>.</w:t>
      </w:r>
    </w:p>
    <w:p w:rsidR="002E31C1" w:rsidRPr="00876907" w:rsidRDefault="002E31C1">
      <w:pPr>
        <w:spacing w:after="240"/>
        <w:rPr>
          <w:lang w:val="es-ES"/>
        </w:rPr>
      </w:pPr>
      <w:r w:rsidRPr="00876907">
        <w:rPr>
          <w:lang w:val="es-ES"/>
        </w:rPr>
        <w:t>32.</w:t>
      </w:r>
      <w:r w:rsidRPr="00876907">
        <w:rPr>
          <w:lang w:val="es-ES"/>
        </w:rPr>
        <w:tab/>
      </w:r>
      <w:r w:rsidR="00CB2668" w:rsidRPr="00876907">
        <w:rPr>
          <w:lang w:val="es-ES"/>
        </w:rPr>
        <w:t xml:space="preserve">Por otra parte, la escolaridad obligatoria, que suele comenzar a los seis años, se prolonga </w:t>
      </w:r>
      <w:r w:rsidR="00075549">
        <w:rPr>
          <w:lang w:val="es-ES"/>
        </w:rPr>
        <w:t xml:space="preserve">durante </w:t>
      </w:r>
      <w:r w:rsidR="00CB2668" w:rsidRPr="00876907">
        <w:rPr>
          <w:lang w:val="es-ES"/>
        </w:rPr>
        <w:t xml:space="preserve">12. Por consiguiente, se ha previsto que </w:t>
      </w:r>
      <w:r w:rsidR="0001079C" w:rsidRPr="00876907">
        <w:rPr>
          <w:lang w:val="es-ES"/>
        </w:rPr>
        <w:t xml:space="preserve">un niño </w:t>
      </w:r>
      <w:r w:rsidR="00CB2668" w:rsidRPr="00876907">
        <w:rPr>
          <w:lang w:val="es-ES"/>
        </w:rPr>
        <w:t>se pued</w:t>
      </w:r>
      <w:r w:rsidR="00E47675">
        <w:rPr>
          <w:lang w:val="es-ES"/>
        </w:rPr>
        <w:t>a</w:t>
      </w:r>
      <w:r w:rsidR="00D061BA">
        <w:rPr>
          <w:lang w:val="es-ES"/>
        </w:rPr>
        <w:t xml:space="preserve"> incorporar a </w:t>
      </w:r>
      <w:r w:rsidR="00EE16F9" w:rsidRPr="00876907">
        <w:rPr>
          <w:lang w:val="es-ES"/>
        </w:rPr>
        <w:t xml:space="preserve">la escuela </w:t>
      </w:r>
      <w:r w:rsidR="0046524A" w:rsidRPr="00876907">
        <w:rPr>
          <w:lang w:val="es-ES"/>
        </w:rPr>
        <w:t xml:space="preserve">por diferentes razones </w:t>
      </w:r>
      <w:r w:rsidR="00CB2668" w:rsidRPr="00876907">
        <w:rPr>
          <w:lang w:val="es-ES"/>
        </w:rPr>
        <w:t>a una edad un poco más avanzada</w:t>
      </w:r>
      <w:r w:rsidRPr="00876907">
        <w:rPr>
          <w:lang w:val="es-ES"/>
        </w:rPr>
        <w:t>.</w:t>
      </w:r>
    </w:p>
    <w:p w:rsidR="002E31C1" w:rsidRPr="00876907" w:rsidRDefault="002E31C1" w:rsidP="00AF2813">
      <w:pPr>
        <w:spacing w:after="240"/>
        <w:rPr>
          <w:lang w:val="es-ES"/>
        </w:rPr>
      </w:pPr>
      <w:r w:rsidRPr="00876907">
        <w:rPr>
          <w:lang w:val="es-ES"/>
        </w:rPr>
        <w:t>33.</w:t>
      </w:r>
      <w:r w:rsidRPr="00876907">
        <w:rPr>
          <w:lang w:val="es-ES"/>
        </w:rPr>
        <w:tab/>
      </w:r>
      <w:r w:rsidR="00AF2813" w:rsidRPr="00876907">
        <w:rPr>
          <w:lang w:val="es-ES"/>
        </w:rPr>
        <w:t xml:space="preserve">La </w:t>
      </w:r>
      <w:r w:rsidR="00AF2813" w:rsidRPr="00876907">
        <w:rPr>
          <w:b/>
          <w:lang w:val="es-ES"/>
        </w:rPr>
        <w:t>PRESIDENTA</w:t>
      </w:r>
      <w:r w:rsidR="00FA0595" w:rsidRPr="00876907">
        <w:rPr>
          <w:lang w:val="es-ES"/>
        </w:rPr>
        <w:t xml:space="preserve"> </w:t>
      </w:r>
      <w:r w:rsidR="00A67AA2" w:rsidRPr="00876907">
        <w:rPr>
          <w:lang w:val="es-ES"/>
        </w:rPr>
        <w:t>subraya que, cualesquiera</w:t>
      </w:r>
      <w:r w:rsidR="0005002F">
        <w:rPr>
          <w:lang w:val="es-ES"/>
        </w:rPr>
        <w:t xml:space="preserve"> que</w:t>
      </w:r>
      <w:r w:rsidR="003E2C4B">
        <w:rPr>
          <w:lang w:val="es-ES"/>
        </w:rPr>
        <w:t xml:space="preserve"> sean </w:t>
      </w:r>
      <w:r w:rsidR="00A67AA2" w:rsidRPr="00876907">
        <w:rPr>
          <w:lang w:val="es-ES"/>
        </w:rPr>
        <w:t>las variantes terminológicas, el Comité desearía disuadir al Estado parte</w:t>
      </w:r>
      <w:r w:rsidR="003E2C4B">
        <w:rPr>
          <w:lang w:val="es-ES"/>
        </w:rPr>
        <w:t xml:space="preserve"> de </w:t>
      </w:r>
      <w:r w:rsidR="00A67AA2" w:rsidRPr="00876907">
        <w:rPr>
          <w:lang w:val="es-ES"/>
        </w:rPr>
        <w:t xml:space="preserve">seguir creando otros </w:t>
      </w:r>
      <w:r w:rsidRPr="00876907">
        <w:rPr>
          <w:lang w:val="es-ES"/>
        </w:rPr>
        <w:t>«</w:t>
      </w:r>
      <w:r w:rsidR="00A67AA2" w:rsidRPr="00876907">
        <w:rPr>
          <w:lang w:val="es-ES"/>
        </w:rPr>
        <w:t>centros de la juventud» o</w:t>
      </w:r>
      <w:r w:rsidRPr="00876907">
        <w:rPr>
          <w:lang w:val="es-ES"/>
        </w:rPr>
        <w:t xml:space="preserve"> «</w:t>
      </w:r>
      <w:r w:rsidR="00A67AA2" w:rsidRPr="00876907">
        <w:rPr>
          <w:lang w:val="es-ES"/>
        </w:rPr>
        <w:t>internados</w:t>
      </w:r>
      <w:r w:rsidRPr="00876907">
        <w:rPr>
          <w:lang w:val="es-ES"/>
        </w:rPr>
        <w:t xml:space="preserve">», </w:t>
      </w:r>
      <w:r w:rsidR="00A67AA2" w:rsidRPr="00876907">
        <w:rPr>
          <w:lang w:val="es-ES"/>
        </w:rPr>
        <w:t>en los que los niños pasan la noche alejados de su familia</w:t>
      </w:r>
      <w:r w:rsidRPr="00876907">
        <w:rPr>
          <w:lang w:val="es-ES"/>
        </w:rPr>
        <w:t>.</w:t>
      </w:r>
    </w:p>
    <w:p w:rsidR="002E31C1" w:rsidRPr="00876907" w:rsidRDefault="002E31C1" w:rsidP="00AF2813">
      <w:pPr>
        <w:spacing w:after="240"/>
        <w:rPr>
          <w:lang w:val="es-ES"/>
        </w:rPr>
      </w:pPr>
      <w:r w:rsidRPr="00876907">
        <w:rPr>
          <w:lang w:val="es-ES"/>
        </w:rPr>
        <w:t>34.</w:t>
      </w:r>
      <w:r w:rsidRPr="00876907">
        <w:rPr>
          <w:lang w:val="es-ES"/>
        </w:rPr>
        <w:tab/>
      </w:r>
      <w:r w:rsidR="00AF2813" w:rsidRPr="00876907">
        <w:rPr>
          <w:lang w:val="es-ES"/>
        </w:rPr>
        <w:t xml:space="preserve">La </w:t>
      </w:r>
      <w:r w:rsidR="00AF2813" w:rsidRPr="00876907">
        <w:rPr>
          <w:b/>
          <w:lang w:val="es-ES"/>
        </w:rPr>
        <w:t>Sra.</w:t>
      </w:r>
      <w:r w:rsidRPr="00876907">
        <w:rPr>
          <w:b/>
          <w:lang w:val="es-ES"/>
        </w:rPr>
        <w:t xml:space="preserve"> SHER</w:t>
      </w:r>
      <w:r w:rsidRPr="00876907">
        <w:rPr>
          <w:lang w:val="es-ES"/>
        </w:rPr>
        <w:t xml:space="preserve"> </w:t>
      </w:r>
      <w:r w:rsidR="00633286">
        <w:rPr>
          <w:lang w:val="es-ES"/>
        </w:rPr>
        <w:t>(</w:t>
      </w:r>
      <w:r w:rsidR="00876907">
        <w:rPr>
          <w:lang w:val="es-ES"/>
        </w:rPr>
        <w:t>Kazajstán</w:t>
      </w:r>
      <w:r w:rsidR="00633286">
        <w:rPr>
          <w:lang w:val="es-ES"/>
        </w:rPr>
        <w:t>)</w:t>
      </w:r>
      <w:r w:rsidRPr="00876907">
        <w:rPr>
          <w:lang w:val="es-ES"/>
        </w:rPr>
        <w:t xml:space="preserve"> </w:t>
      </w:r>
      <w:r w:rsidR="00B75EFA" w:rsidRPr="00876907">
        <w:rPr>
          <w:lang w:val="es-ES"/>
        </w:rPr>
        <w:t>dice que este tipo de internamiento sigue siendo excepcional y que</w:t>
      </w:r>
      <w:r w:rsidR="00B07B85" w:rsidRPr="00876907">
        <w:rPr>
          <w:lang w:val="es-ES"/>
        </w:rPr>
        <w:t xml:space="preserve"> desde hace dos años</w:t>
      </w:r>
      <w:r w:rsidR="002D223D">
        <w:rPr>
          <w:lang w:val="es-ES"/>
        </w:rPr>
        <w:t xml:space="preserve"> Kazajstán </w:t>
      </w:r>
      <w:r w:rsidR="00B75EFA" w:rsidRPr="00876907">
        <w:rPr>
          <w:lang w:val="es-ES"/>
        </w:rPr>
        <w:t>hace grandes esfuerzos para lograr la reunificación familiar y el mantenimiento de los niños en el seno de su familia</w:t>
      </w:r>
      <w:r w:rsidRPr="00876907">
        <w:rPr>
          <w:lang w:val="es-ES"/>
        </w:rPr>
        <w:t>.</w:t>
      </w:r>
      <w:r w:rsidR="00B07B85" w:rsidRPr="00876907">
        <w:rPr>
          <w:lang w:val="es-ES"/>
        </w:rPr>
        <w:t xml:space="preserve"> El </w:t>
      </w:r>
      <w:r w:rsidRPr="00876907">
        <w:rPr>
          <w:lang w:val="es-ES"/>
        </w:rPr>
        <w:t xml:space="preserve">UNICEF, </w:t>
      </w:r>
      <w:r w:rsidR="00B07B85" w:rsidRPr="00876907">
        <w:rPr>
          <w:lang w:val="es-ES"/>
        </w:rPr>
        <w:t>el Comité de Protección de los Derechos del Niño y las autoridades locales han ayudado</w:t>
      </w:r>
      <w:r w:rsidR="003E2C4B">
        <w:rPr>
          <w:lang w:val="es-ES"/>
        </w:rPr>
        <w:t>,</w:t>
      </w:r>
      <w:r w:rsidR="00B07B85" w:rsidRPr="00876907">
        <w:rPr>
          <w:lang w:val="es-ES"/>
        </w:rPr>
        <w:t xml:space="preserve"> </w:t>
      </w:r>
      <w:r w:rsidR="00376BF9">
        <w:rPr>
          <w:lang w:val="es-ES"/>
        </w:rPr>
        <w:t>en</w:t>
      </w:r>
      <w:r w:rsidR="00C51450">
        <w:rPr>
          <w:lang w:val="es-ES"/>
        </w:rPr>
        <w:t>tre otras cosas</w:t>
      </w:r>
      <w:r w:rsidR="003E2C4B">
        <w:rPr>
          <w:lang w:val="es-ES"/>
        </w:rPr>
        <w:t>,</w:t>
      </w:r>
      <w:r w:rsidR="00C51450">
        <w:rPr>
          <w:lang w:val="es-ES"/>
        </w:rPr>
        <w:t xml:space="preserve"> </w:t>
      </w:r>
      <w:r w:rsidR="00376BF9">
        <w:rPr>
          <w:lang w:val="es-ES"/>
        </w:rPr>
        <w:t>a la creación de</w:t>
      </w:r>
      <w:r w:rsidR="00B07B85" w:rsidRPr="00876907">
        <w:rPr>
          <w:lang w:val="es-ES"/>
        </w:rPr>
        <w:t xml:space="preserve"> un banco de datos sobre niños huérfanos o abandonados</w:t>
      </w:r>
      <w:r w:rsidRPr="00876907">
        <w:rPr>
          <w:lang w:val="es-ES"/>
        </w:rPr>
        <w:t xml:space="preserve">. </w:t>
      </w:r>
      <w:r w:rsidR="00B07B85" w:rsidRPr="00876907">
        <w:rPr>
          <w:lang w:val="es-ES"/>
        </w:rPr>
        <w:t>Además, ya</w:t>
      </w:r>
      <w:r w:rsidR="003E2C4B">
        <w:rPr>
          <w:lang w:val="es-ES"/>
        </w:rPr>
        <w:t xml:space="preserve"> se ha </w:t>
      </w:r>
      <w:r w:rsidR="00B07B85" w:rsidRPr="00876907">
        <w:rPr>
          <w:lang w:val="es-ES"/>
        </w:rPr>
        <w:t xml:space="preserve">podido confiar </w:t>
      </w:r>
      <w:r w:rsidR="003E2C4B">
        <w:rPr>
          <w:lang w:val="es-ES"/>
        </w:rPr>
        <w:t xml:space="preserve">a </w:t>
      </w:r>
      <w:r w:rsidRPr="00876907">
        <w:rPr>
          <w:lang w:val="es-ES"/>
        </w:rPr>
        <w:t>2</w:t>
      </w:r>
      <w:r w:rsidR="00B07B85" w:rsidRPr="00876907">
        <w:rPr>
          <w:lang w:val="es-ES"/>
        </w:rPr>
        <w:t>.</w:t>
      </w:r>
      <w:r w:rsidRPr="00876907">
        <w:rPr>
          <w:lang w:val="es-ES"/>
        </w:rPr>
        <w:t xml:space="preserve">500 </w:t>
      </w:r>
      <w:r w:rsidR="003E2C4B">
        <w:rPr>
          <w:lang w:val="es-ES"/>
        </w:rPr>
        <w:t xml:space="preserve">de ellos </w:t>
      </w:r>
      <w:r w:rsidR="00B07B85" w:rsidRPr="00876907">
        <w:rPr>
          <w:lang w:val="es-ES"/>
        </w:rPr>
        <w:t>a familias de acogida</w:t>
      </w:r>
      <w:r w:rsidRPr="00876907">
        <w:rPr>
          <w:lang w:val="es-ES"/>
        </w:rPr>
        <w:t>.</w:t>
      </w:r>
      <w:r w:rsidR="0071287E" w:rsidRPr="00876907">
        <w:rPr>
          <w:lang w:val="es-ES"/>
        </w:rPr>
        <w:t xml:space="preserve"> Gracias a </w:t>
      </w:r>
      <w:r w:rsidR="00B07B85" w:rsidRPr="00876907">
        <w:rPr>
          <w:lang w:val="es-ES"/>
        </w:rPr>
        <w:t>la ayuda de algunas ONG se está realizando además</w:t>
      </w:r>
      <w:r w:rsidR="003E2C4B">
        <w:rPr>
          <w:lang w:val="es-ES"/>
        </w:rPr>
        <w:t xml:space="preserve"> una labor </w:t>
      </w:r>
      <w:r w:rsidR="00B07B85" w:rsidRPr="00876907">
        <w:rPr>
          <w:lang w:val="es-ES"/>
        </w:rPr>
        <w:t>de prevención con las familias desfavorecidas</w:t>
      </w:r>
      <w:r w:rsidRPr="00876907">
        <w:rPr>
          <w:lang w:val="es-ES"/>
        </w:rPr>
        <w:t>.</w:t>
      </w:r>
    </w:p>
    <w:p w:rsidR="002E31C1" w:rsidRPr="00876907" w:rsidRDefault="002E31C1" w:rsidP="00AF2813">
      <w:pPr>
        <w:spacing w:after="240"/>
        <w:rPr>
          <w:lang w:val="es-ES"/>
        </w:rPr>
      </w:pPr>
      <w:r w:rsidRPr="00876907">
        <w:rPr>
          <w:lang w:val="es-ES"/>
        </w:rPr>
        <w:t>35.</w:t>
      </w:r>
      <w:r w:rsidRPr="00876907">
        <w:rPr>
          <w:lang w:val="es-ES"/>
        </w:rPr>
        <w:tab/>
      </w:r>
      <w:r w:rsidR="00AF2813" w:rsidRPr="00876907">
        <w:rPr>
          <w:lang w:val="es-ES"/>
        </w:rPr>
        <w:t xml:space="preserve">El </w:t>
      </w:r>
      <w:r w:rsidR="00AF2813" w:rsidRPr="00876907">
        <w:rPr>
          <w:b/>
          <w:lang w:val="es-ES"/>
        </w:rPr>
        <w:t>Sr.</w:t>
      </w:r>
      <w:r w:rsidRPr="00876907">
        <w:rPr>
          <w:b/>
          <w:lang w:val="es-ES"/>
        </w:rPr>
        <w:t xml:space="preserve"> KRAPPMANN</w:t>
      </w:r>
      <w:r w:rsidRPr="00876907">
        <w:rPr>
          <w:lang w:val="es-ES"/>
        </w:rPr>
        <w:t xml:space="preserve"> </w:t>
      </w:r>
      <w:r w:rsidR="00407898" w:rsidRPr="00876907">
        <w:rPr>
          <w:lang w:val="es-ES"/>
        </w:rPr>
        <w:t>pregunta si, en el marco de la supresión de estas instituciones de internamiento, las familias de acogida reciben ayuda para ocuparse de otros niños además de los suyos biológicos</w:t>
      </w:r>
      <w:r w:rsidRPr="00876907">
        <w:rPr>
          <w:lang w:val="es-ES"/>
        </w:rPr>
        <w:t>.</w:t>
      </w:r>
    </w:p>
    <w:p w:rsidR="002E31C1" w:rsidRPr="00876907" w:rsidRDefault="002E31C1" w:rsidP="00AF2813">
      <w:pPr>
        <w:spacing w:after="240"/>
        <w:rPr>
          <w:lang w:val="es-ES"/>
        </w:rPr>
      </w:pPr>
      <w:r w:rsidRPr="00876907">
        <w:rPr>
          <w:lang w:val="es-ES"/>
        </w:rPr>
        <w:t>36.</w:t>
      </w:r>
      <w:r w:rsidRPr="00876907">
        <w:rPr>
          <w:lang w:val="es-ES"/>
        </w:rPr>
        <w:tab/>
      </w:r>
      <w:r w:rsidR="00AF2813" w:rsidRPr="00876907">
        <w:rPr>
          <w:lang w:val="es-ES"/>
        </w:rPr>
        <w:t xml:space="preserve">El </w:t>
      </w:r>
      <w:r w:rsidR="00AF2813" w:rsidRPr="00876907">
        <w:rPr>
          <w:b/>
          <w:lang w:val="es-ES"/>
        </w:rPr>
        <w:t>Sr.</w:t>
      </w:r>
      <w:r w:rsidRPr="00876907">
        <w:rPr>
          <w:b/>
          <w:lang w:val="es-ES"/>
        </w:rPr>
        <w:t xml:space="preserve"> PARFITT</w:t>
      </w:r>
      <w:r w:rsidR="000A7FE5" w:rsidRPr="00876907">
        <w:rPr>
          <w:lang w:val="es-ES"/>
        </w:rPr>
        <w:t xml:space="preserve"> desearía igualmente saber si las familias extensas que acogen un niño reciben también asistencia, sabiendo que un buen número de ellas se encuentran en una situación financiera precaria</w:t>
      </w:r>
      <w:r w:rsidRPr="00876907">
        <w:rPr>
          <w:lang w:val="es-ES"/>
        </w:rPr>
        <w:t>.</w:t>
      </w:r>
    </w:p>
    <w:p w:rsidR="002E31C1" w:rsidRPr="00876907" w:rsidRDefault="002E31C1" w:rsidP="00AF2813">
      <w:pPr>
        <w:spacing w:after="240"/>
        <w:rPr>
          <w:lang w:val="es-ES"/>
        </w:rPr>
      </w:pPr>
      <w:r w:rsidRPr="00876907">
        <w:rPr>
          <w:lang w:val="es-ES"/>
        </w:rPr>
        <w:t>37.</w:t>
      </w:r>
      <w:r w:rsidRPr="00876907">
        <w:rPr>
          <w:lang w:val="es-ES"/>
        </w:rPr>
        <w:tab/>
      </w:r>
      <w:r w:rsidR="00AF2813" w:rsidRPr="00876907">
        <w:rPr>
          <w:lang w:val="es-ES"/>
        </w:rPr>
        <w:t>La</w:t>
      </w:r>
      <w:r w:rsidR="00AF2813" w:rsidRPr="00876907">
        <w:rPr>
          <w:b/>
          <w:lang w:val="es-ES"/>
        </w:rPr>
        <w:t xml:space="preserve"> Sra.</w:t>
      </w:r>
      <w:r w:rsidRPr="00876907">
        <w:rPr>
          <w:b/>
          <w:lang w:val="es-ES"/>
        </w:rPr>
        <w:t xml:space="preserve"> SHER</w:t>
      </w:r>
      <w:r w:rsidRPr="00876907">
        <w:rPr>
          <w:lang w:val="es-ES"/>
        </w:rPr>
        <w:t xml:space="preserve"> </w:t>
      </w:r>
      <w:r w:rsidR="00633286">
        <w:rPr>
          <w:lang w:val="es-ES"/>
        </w:rPr>
        <w:t>(</w:t>
      </w:r>
      <w:r w:rsidR="00876907">
        <w:rPr>
          <w:lang w:val="es-ES"/>
        </w:rPr>
        <w:t>Kazajstán</w:t>
      </w:r>
      <w:r w:rsidR="00633286">
        <w:rPr>
          <w:lang w:val="es-ES"/>
        </w:rPr>
        <w:t>)</w:t>
      </w:r>
      <w:r w:rsidRPr="00876907">
        <w:rPr>
          <w:lang w:val="es-ES"/>
        </w:rPr>
        <w:t xml:space="preserve"> </w:t>
      </w:r>
      <w:r w:rsidR="00AC2229" w:rsidRPr="00876907">
        <w:rPr>
          <w:lang w:val="es-ES"/>
        </w:rPr>
        <w:t xml:space="preserve">indica que </w:t>
      </w:r>
      <w:r w:rsidR="00111756">
        <w:rPr>
          <w:lang w:val="es-ES"/>
        </w:rPr>
        <w:t xml:space="preserve">mediante </w:t>
      </w:r>
      <w:r w:rsidR="00AC2229" w:rsidRPr="00876907">
        <w:rPr>
          <w:lang w:val="es-ES"/>
        </w:rPr>
        <w:t>un decreto del Gobierno</w:t>
      </w:r>
      <w:r w:rsidR="00111756">
        <w:rPr>
          <w:lang w:val="es-ES"/>
        </w:rPr>
        <w:t xml:space="preserve"> se</w:t>
      </w:r>
      <w:r w:rsidR="00AC2229" w:rsidRPr="00876907">
        <w:rPr>
          <w:lang w:val="es-ES"/>
        </w:rPr>
        <w:t xml:space="preserve"> ha</w:t>
      </w:r>
      <w:r w:rsidR="00111756">
        <w:rPr>
          <w:lang w:val="es-ES"/>
        </w:rPr>
        <w:t xml:space="preserve"> reglamentado l</w:t>
      </w:r>
      <w:r w:rsidR="00AC2229" w:rsidRPr="00876907">
        <w:rPr>
          <w:lang w:val="es-ES"/>
        </w:rPr>
        <w:t xml:space="preserve">a cuestión de la indemnización de las familias de acogida que aceptan ocuparse de niños que anteriormente vivían en orfanatos. </w:t>
      </w:r>
      <w:r w:rsidR="00C51450">
        <w:rPr>
          <w:lang w:val="es-ES"/>
        </w:rPr>
        <w:t>Sin embargo</w:t>
      </w:r>
      <w:r w:rsidR="00AC2229" w:rsidRPr="00876907">
        <w:rPr>
          <w:lang w:val="es-ES"/>
        </w:rPr>
        <w:t xml:space="preserve">, la familia extensa no recibe </w:t>
      </w:r>
      <w:r w:rsidR="00C51450" w:rsidRPr="00876907">
        <w:rPr>
          <w:lang w:val="es-ES"/>
        </w:rPr>
        <w:t xml:space="preserve">en la actualidad </w:t>
      </w:r>
      <w:r w:rsidR="00AC2229" w:rsidRPr="00876907">
        <w:rPr>
          <w:lang w:val="es-ES"/>
        </w:rPr>
        <w:t>ninguna ayuda.</w:t>
      </w:r>
      <w:r w:rsidRPr="00876907">
        <w:rPr>
          <w:lang w:val="es-ES"/>
        </w:rPr>
        <w:t xml:space="preserve"> </w:t>
      </w:r>
      <w:r w:rsidR="00AC2229" w:rsidRPr="00876907">
        <w:rPr>
          <w:lang w:val="es-ES"/>
        </w:rPr>
        <w:t xml:space="preserve">El </w:t>
      </w:r>
      <w:r w:rsidR="004B06A4" w:rsidRPr="00876907">
        <w:rPr>
          <w:lang w:val="es-ES"/>
        </w:rPr>
        <w:t>27 de marzo de 2007</w:t>
      </w:r>
      <w:r w:rsidR="00111756">
        <w:rPr>
          <w:lang w:val="es-ES"/>
        </w:rPr>
        <w:t>,</w:t>
      </w:r>
      <w:r w:rsidR="004B06A4" w:rsidRPr="00876907">
        <w:rPr>
          <w:lang w:val="es-ES"/>
        </w:rPr>
        <w:t xml:space="preserve"> el </w:t>
      </w:r>
      <w:r w:rsidR="00AC2229" w:rsidRPr="00876907">
        <w:rPr>
          <w:lang w:val="es-ES"/>
        </w:rPr>
        <w:t xml:space="preserve">Comité de Protección de los Derechos del Niño planteó </w:t>
      </w:r>
      <w:r w:rsidR="004B06A4" w:rsidRPr="00876907">
        <w:rPr>
          <w:lang w:val="es-ES"/>
        </w:rPr>
        <w:t xml:space="preserve">la cuestión </w:t>
      </w:r>
      <w:r w:rsidR="00AC2229" w:rsidRPr="00876907">
        <w:rPr>
          <w:lang w:val="es-ES"/>
        </w:rPr>
        <w:t>al Gobierno y e</w:t>
      </w:r>
      <w:r w:rsidR="0057511D" w:rsidRPr="00876907">
        <w:rPr>
          <w:lang w:val="es-ES"/>
        </w:rPr>
        <w:t>l</w:t>
      </w:r>
      <w:r w:rsidR="00AC2229" w:rsidRPr="00876907">
        <w:rPr>
          <w:lang w:val="es-ES"/>
        </w:rPr>
        <w:t xml:space="preserve"> Primer Ministro</w:t>
      </w:r>
      <w:r w:rsidR="0057511D" w:rsidRPr="00876907">
        <w:rPr>
          <w:lang w:val="es-ES"/>
        </w:rPr>
        <w:t xml:space="preserve"> decidió d</w:t>
      </w:r>
      <w:r w:rsidR="00AC2229" w:rsidRPr="00876907">
        <w:rPr>
          <w:lang w:val="es-ES"/>
        </w:rPr>
        <w:t>estinar 6</w:t>
      </w:r>
      <w:r w:rsidR="0057511D" w:rsidRPr="00876907">
        <w:rPr>
          <w:lang w:val="es-ES"/>
        </w:rPr>
        <w:t>.</w:t>
      </w:r>
      <w:r w:rsidR="00AC2229" w:rsidRPr="00876907">
        <w:rPr>
          <w:lang w:val="es-ES"/>
        </w:rPr>
        <w:t xml:space="preserve">000 millones de </w:t>
      </w:r>
      <w:r w:rsidRPr="00876907">
        <w:rPr>
          <w:lang w:val="es-ES"/>
        </w:rPr>
        <w:t>tenge</w:t>
      </w:r>
      <w:r w:rsidRPr="00AE19FD">
        <w:rPr>
          <w:iCs/>
          <w:lang w:val="es-ES"/>
        </w:rPr>
        <w:t>s</w:t>
      </w:r>
      <w:r w:rsidRPr="00AE19FD">
        <w:rPr>
          <w:lang w:val="es-ES"/>
        </w:rPr>
        <w:t xml:space="preserve"> </w:t>
      </w:r>
      <w:r w:rsidR="00AC2229" w:rsidRPr="00876907">
        <w:rPr>
          <w:lang w:val="es-ES"/>
        </w:rPr>
        <w:t>a la elaboración de</w:t>
      </w:r>
      <w:r w:rsidR="0057511D" w:rsidRPr="00876907">
        <w:rPr>
          <w:lang w:val="es-ES"/>
        </w:rPr>
        <w:t xml:space="preserve"> un</w:t>
      </w:r>
      <w:r w:rsidR="00AC2229" w:rsidRPr="00876907">
        <w:rPr>
          <w:lang w:val="es-ES"/>
        </w:rPr>
        <w:t xml:space="preserve"> proyecto destinado a</w:t>
      </w:r>
      <w:r w:rsidR="0057511D" w:rsidRPr="00876907">
        <w:rPr>
          <w:lang w:val="es-ES"/>
        </w:rPr>
        <w:t xml:space="preserve"> pagar una indemnización </w:t>
      </w:r>
      <w:r w:rsidR="00AC2229" w:rsidRPr="00876907">
        <w:rPr>
          <w:lang w:val="es-ES"/>
        </w:rPr>
        <w:t>a estas familias a partir de 2008</w:t>
      </w:r>
      <w:r w:rsidRPr="00876907">
        <w:rPr>
          <w:lang w:val="es-ES"/>
        </w:rPr>
        <w:t xml:space="preserve">. </w:t>
      </w:r>
      <w:r w:rsidR="0057511D" w:rsidRPr="00876907">
        <w:rPr>
          <w:lang w:val="es-ES"/>
        </w:rPr>
        <w:t xml:space="preserve">Este proyecto se está estudiando </w:t>
      </w:r>
      <w:r w:rsidR="004B06A4">
        <w:rPr>
          <w:lang w:val="es-ES"/>
        </w:rPr>
        <w:t>ahora</w:t>
      </w:r>
      <w:r w:rsidR="0057511D" w:rsidRPr="00876907">
        <w:rPr>
          <w:lang w:val="es-ES"/>
        </w:rPr>
        <w:t xml:space="preserve"> en todos los ministerios y departamentos </w:t>
      </w:r>
      <w:r w:rsidR="004B06A4">
        <w:rPr>
          <w:lang w:val="es-ES"/>
        </w:rPr>
        <w:t>pertinentes</w:t>
      </w:r>
      <w:r w:rsidR="0057511D" w:rsidRPr="00876907">
        <w:rPr>
          <w:lang w:val="es-ES"/>
        </w:rPr>
        <w:t>. Por último,</w:t>
      </w:r>
      <w:r w:rsidR="002D223D">
        <w:rPr>
          <w:lang w:val="es-ES"/>
        </w:rPr>
        <w:t xml:space="preserve"> Kazajstán </w:t>
      </w:r>
      <w:r w:rsidR="0057511D" w:rsidRPr="00876907">
        <w:rPr>
          <w:lang w:val="es-ES"/>
        </w:rPr>
        <w:t>tiene intención de proseguir por este camino, indemnizando igualmente a las familias de adopción</w:t>
      </w:r>
      <w:r w:rsidRPr="00876907">
        <w:rPr>
          <w:lang w:val="es-ES"/>
        </w:rPr>
        <w:t>.</w:t>
      </w:r>
    </w:p>
    <w:p w:rsidR="002E31C1" w:rsidRPr="00876907" w:rsidRDefault="002E31C1" w:rsidP="00AF2813">
      <w:pPr>
        <w:spacing w:after="240"/>
        <w:rPr>
          <w:lang w:val="es-ES"/>
        </w:rPr>
      </w:pPr>
      <w:r w:rsidRPr="00876907">
        <w:rPr>
          <w:lang w:val="es-ES"/>
        </w:rPr>
        <w:t>38.</w:t>
      </w:r>
      <w:r w:rsidRPr="00876907">
        <w:rPr>
          <w:lang w:val="es-ES"/>
        </w:rPr>
        <w:tab/>
      </w:r>
      <w:r w:rsidR="00AF2813" w:rsidRPr="00876907">
        <w:rPr>
          <w:lang w:val="es-ES"/>
        </w:rPr>
        <w:t xml:space="preserve">El </w:t>
      </w:r>
      <w:r w:rsidR="00AF2813" w:rsidRPr="00876907">
        <w:rPr>
          <w:b/>
          <w:lang w:val="es-ES"/>
        </w:rPr>
        <w:t>Sr.</w:t>
      </w:r>
      <w:r w:rsidRPr="00876907">
        <w:rPr>
          <w:b/>
          <w:lang w:val="es-ES"/>
        </w:rPr>
        <w:t xml:space="preserve"> KALZHANOV</w:t>
      </w:r>
      <w:r w:rsidRPr="00876907">
        <w:rPr>
          <w:lang w:val="es-ES"/>
        </w:rPr>
        <w:t xml:space="preserve"> </w:t>
      </w:r>
      <w:r w:rsidR="00633286">
        <w:rPr>
          <w:lang w:val="es-ES"/>
        </w:rPr>
        <w:t>(</w:t>
      </w:r>
      <w:r w:rsidR="00876907">
        <w:rPr>
          <w:lang w:val="es-ES"/>
        </w:rPr>
        <w:t>Kazajstán</w:t>
      </w:r>
      <w:r w:rsidR="00633286">
        <w:rPr>
          <w:lang w:val="es-ES"/>
        </w:rPr>
        <w:t>)</w:t>
      </w:r>
      <w:r w:rsidRPr="00876907">
        <w:rPr>
          <w:lang w:val="es-ES"/>
        </w:rPr>
        <w:t xml:space="preserve"> </w:t>
      </w:r>
      <w:r w:rsidR="00260EB1" w:rsidRPr="00876907">
        <w:rPr>
          <w:lang w:val="es-ES"/>
        </w:rPr>
        <w:t>explica que</w:t>
      </w:r>
      <w:r w:rsidR="00111756">
        <w:rPr>
          <w:lang w:val="es-ES"/>
        </w:rPr>
        <w:t xml:space="preserve"> en Kazajstán existe </w:t>
      </w:r>
      <w:r w:rsidRPr="00876907">
        <w:rPr>
          <w:lang w:val="es-ES"/>
        </w:rPr>
        <w:t xml:space="preserve">un </w:t>
      </w:r>
      <w:r w:rsidR="00260EB1" w:rsidRPr="00876907">
        <w:rPr>
          <w:lang w:val="es-ES"/>
        </w:rPr>
        <w:t xml:space="preserve">sistema </w:t>
      </w:r>
      <w:r w:rsidR="00111756">
        <w:rPr>
          <w:lang w:val="es-ES"/>
        </w:rPr>
        <w:t xml:space="preserve">general </w:t>
      </w:r>
      <w:r w:rsidR="00260EB1" w:rsidRPr="00876907">
        <w:rPr>
          <w:lang w:val="es-ES"/>
        </w:rPr>
        <w:t>de asistencia a la familia que comprende subvenciones familiares y una licencia parental</w:t>
      </w:r>
      <w:r w:rsidRPr="00876907">
        <w:rPr>
          <w:lang w:val="es-ES"/>
        </w:rPr>
        <w:t>.</w:t>
      </w:r>
      <w:r w:rsidR="00260EB1" w:rsidRPr="00876907">
        <w:rPr>
          <w:lang w:val="es-ES"/>
        </w:rPr>
        <w:t xml:space="preserve"> A partir de </w:t>
      </w:r>
      <w:r w:rsidRPr="00876907">
        <w:rPr>
          <w:lang w:val="es-ES"/>
        </w:rPr>
        <w:t xml:space="preserve">2008 </w:t>
      </w:r>
      <w:r w:rsidR="00260EB1" w:rsidRPr="00876907">
        <w:rPr>
          <w:lang w:val="es-ES"/>
        </w:rPr>
        <w:t>toda</w:t>
      </w:r>
      <w:r w:rsidR="00E13F74" w:rsidRPr="00876907">
        <w:rPr>
          <w:lang w:val="es-ES"/>
        </w:rPr>
        <w:t>s</w:t>
      </w:r>
      <w:r w:rsidR="00260EB1" w:rsidRPr="00876907">
        <w:rPr>
          <w:lang w:val="es-ES"/>
        </w:rPr>
        <w:t xml:space="preserve"> la</w:t>
      </w:r>
      <w:r w:rsidR="00E13F74" w:rsidRPr="00876907">
        <w:rPr>
          <w:lang w:val="es-ES"/>
        </w:rPr>
        <w:t>s</w:t>
      </w:r>
      <w:r w:rsidR="00260EB1" w:rsidRPr="00876907">
        <w:rPr>
          <w:lang w:val="es-ES"/>
        </w:rPr>
        <w:t xml:space="preserve"> familias recibirán una cantidad fija por sus hijos hasta la edad de un año, con independencia de sus ingresos. Las familias desfavorecidas</w:t>
      </w:r>
      <w:r w:rsidR="00111756">
        <w:rPr>
          <w:lang w:val="es-ES"/>
        </w:rPr>
        <w:t xml:space="preserve"> disfrutarán de </w:t>
      </w:r>
      <w:r w:rsidR="00260EB1" w:rsidRPr="00876907">
        <w:rPr>
          <w:lang w:val="es-ES"/>
        </w:rPr>
        <w:t>este derecho para todos los niños menores de 18 años</w:t>
      </w:r>
      <w:r w:rsidRPr="00876907">
        <w:rPr>
          <w:lang w:val="es-ES"/>
        </w:rPr>
        <w:t xml:space="preserve">. </w:t>
      </w:r>
      <w:r w:rsidR="00260EB1" w:rsidRPr="00876907">
        <w:rPr>
          <w:lang w:val="es-ES"/>
        </w:rPr>
        <w:t>El Estado paga igualmente subvenciones a las familias numerosas y ha decidido recientemente</w:t>
      </w:r>
      <w:r w:rsidR="00111756">
        <w:rPr>
          <w:lang w:val="es-ES"/>
        </w:rPr>
        <w:t xml:space="preserve"> prestar </w:t>
      </w:r>
      <w:r w:rsidR="00260EB1" w:rsidRPr="00876907">
        <w:rPr>
          <w:lang w:val="es-ES"/>
        </w:rPr>
        <w:t>asistencia social en función de los ingresos del beneficiario</w:t>
      </w:r>
      <w:r w:rsidRPr="00876907">
        <w:rPr>
          <w:lang w:val="es-ES"/>
        </w:rPr>
        <w:t xml:space="preserve">. </w:t>
      </w:r>
      <w:r w:rsidR="00260EB1" w:rsidRPr="00876907">
        <w:rPr>
          <w:lang w:val="es-ES"/>
        </w:rPr>
        <w:t>Así, una madre de cinco hijos podrá</w:t>
      </w:r>
      <w:r w:rsidR="00111756">
        <w:rPr>
          <w:lang w:val="es-ES"/>
        </w:rPr>
        <w:t xml:space="preserve"> obtener </w:t>
      </w:r>
      <w:r w:rsidR="00260EB1" w:rsidRPr="00876907">
        <w:rPr>
          <w:lang w:val="es-ES"/>
        </w:rPr>
        <w:t>una indemnización y jubilarse a la edad de 53 años</w:t>
      </w:r>
      <w:r w:rsidRPr="00876907">
        <w:rPr>
          <w:lang w:val="es-ES"/>
        </w:rPr>
        <w:t>.</w:t>
      </w:r>
    </w:p>
    <w:p w:rsidR="002E31C1" w:rsidRPr="00876907" w:rsidRDefault="002E31C1">
      <w:pPr>
        <w:spacing w:after="240"/>
        <w:rPr>
          <w:lang w:val="es-ES"/>
        </w:rPr>
      </w:pPr>
      <w:r w:rsidRPr="00876907">
        <w:rPr>
          <w:lang w:val="es-ES"/>
        </w:rPr>
        <w:t>39.</w:t>
      </w:r>
      <w:r w:rsidRPr="00876907">
        <w:rPr>
          <w:lang w:val="es-ES"/>
        </w:rPr>
        <w:tab/>
      </w:r>
      <w:r w:rsidR="00A220B3">
        <w:rPr>
          <w:lang w:val="es-ES"/>
        </w:rPr>
        <w:t>L</w:t>
      </w:r>
      <w:r w:rsidR="00E13F74" w:rsidRPr="00876907">
        <w:rPr>
          <w:lang w:val="es-ES"/>
        </w:rPr>
        <w:t xml:space="preserve">a asistencia social </w:t>
      </w:r>
      <w:r w:rsidR="00A220B3">
        <w:rPr>
          <w:lang w:val="es-ES"/>
        </w:rPr>
        <w:t>en materia de salud</w:t>
      </w:r>
      <w:r w:rsidR="00A220B3" w:rsidRPr="00876907">
        <w:rPr>
          <w:lang w:val="es-ES"/>
        </w:rPr>
        <w:t xml:space="preserve"> </w:t>
      </w:r>
      <w:r w:rsidR="00E13F74" w:rsidRPr="00876907">
        <w:rPr>
          <w:lang w:val="es-ES"/>
        </w:rPr>
        <w:t>consiste en el suministro de medicamentos a los niños.</w:t>
      </w:r>
      <w:r w:rsidR="009156DF" w:rsidRPr="00876907">
        <w:rPr>
          <w:lang w:val="es-ES"/>
        </w:rPr>
        <w:t xml:space="preserve"> </w:t>
      </w:r>
      <w:r w:rsidR="00F9296E">
        <w:rPr>
          <w:lang w:val="es-ES"/>
        </w:rPr>
        <w:t>E</w:t>
      </w:r>
      <w:r w:rsidR="00F9296E" w:rsidRPr="00876907">
        <w:rPr>
          <w:lang w:val="es-ES"/>
        </w:rPr>
        <w:t xml:space="preserve">n todos los casos </w:t>
      </w:r>
      <w:r w:rsidR="00F9296E">
        <w:rPr>
          <w:lang w:val="es-ES"/>
        </w:rPr>
        <w:t>e</w:t>
      </w:r>
      <w:r w:rsidR="000C744D">
        <w:rPr>
          <w:lang w:val="es-ES"/>
        </w:rPr>
        <w:t xml:space="preserve">l pago de </w:t>
      </w:r>
      <w:r w:rsidR="009156DF" w:rsidRPr="00876907">
        <w:rPr>
          <w:lang w:val="es-ES"/>
        </w:rPr>
        <w:t>las</w:t>
      </w:r>
      <w:r w:rsidR="00A077FD" w:rsidRPr="00876907">
        <w:rPr>
          <w:lang w:val="es-ES"/>
        </w:rPr>
        <w:t xml:space="preserve"> indemnizaciones </w:t>
      </w:r>
      <w:r w:rsidR="000C744D">
        <w:rPr>
          <w:lang w:val="es-ES"/>
        </w:rPr>
        <w:t xml:space="preserve">corre a cargo de </w:t>
      </w:r>
      <w:r w:rsidR="009156DF" w:rsidRPr="00876907">
        <w:rPr>
          <w:lang w:val="es-ES"/>
        </w:rPr>
        <w:t>las autoridades locales</w:t>
      </w:r>
      <w:r w:rsidR="00315B92">
        <w:rPr>
          <w:lang w:val="es-ES"/>
        </w:rPr>
        <w:t>,</w:t>
      </w:r>
      <w:r w:rsidR="009156DF" w:rsidRPr="00876907">
        <w:rPr>
          <w:lang w:val="es-ES"/>
        </w:rPr>
        <w:t xml:space="preserve"> que administran los presupuestos y se ocupan de las cuestiones</w:t>
      </w:r>
      <w:r w:rsidR="00315B92">
        <w:rPr>
          <w:lang w:val="es-ES"/>
        </w:rPr>
        <w:t xml:space="preserve"> que están bajo su competencia directa</w:t>
      </w:r>
      <w:r w:rsidR="009156DF" w:rsidRPr="00876907">
        <w:rPr>
          <w:lang w:val="es-ES"/>
        </w:rPr>
        <w:t>. Por ejemplo, la cuantía de la ayuda para el alojamiento se fija a nivel regional</w:t>
      </w:r>
      <w:r w:rsidRPr="00876907">
        <w:rPr>
          <w:lang w:val="es-ES"/>
        </w:rPr>
        <w:t>.</w:t>
      </w:r>
    </w:p>
    <w:p w:rsidR="002E31C1" w:rsidRPr="00876907" w:rsidRDefault="002E31C1" w:rsidP="00AF2813">
      <w:pPr>
        <w:spacing w:after="240"/>
        <w:rPr>
          <w:lang w:val="es-ES"/>
        </w:rPr>
      </w:pPr>
      <w:r w:rsidRPr="00876907">
        <w:rPr>
          <w:lang w:val="es-ES"/>
        </w:rPr>
        <w:t>40.</w:t>
      </w:r>
      <w:r w:rsidRPr="00876907">
        <w:rPr>
          <w:lang w:val="es-ES"/>
        </w:rPr>
        <w:tab/>
      </w:r>
      <w:r w:rsidR="00AF2813" w:rsidRPr="00876907">
        <w:rPr>
          <w:lang w:val="es-ES"/>
        </w:rPr>
        <w:t xml:space="preserve">La </w:t>
      </w:r>
      <w:r w:rsidR="00AF2813" w:rsidRPr="00876907">
        <w:rPr>
          <w:b/>
          <w:lang w:val="es-ES"/>
        </w:rPr>
        <w:t>Sra.</w:t>
      </w:r>
      <w:r w:rsidRPr="00876907">
        <w:rPr>
          <w:b/>
          <w:lang w:val="es-ES"/>
        </w:rPr>
        <w:t xml:space="preserve"> HERCZOG</w:t>
      </w:r>
      <w:r w:rsidRPr="00876907">
        <w:rPr>
          <w:lang w:val="es-ES"/>
        </w:rPr>
        <w:t xml:space="preserve"> </w:t>
      </w:r>
      <w:r w:rsidR="00161B09" w:rsidRPr="00876907">
        <w:rPr>
          <w:lang w:val="es-ES"/>
        </w:rPr>
        <w:t>desearía saber si se presta asistencia social</w:t>
      </w:r>
      <w:r w:rsidR="000C744D" w:rsidRPr="000C744D">
        <w:rPr>
          <w:lang w:val="es-ES"/>
        </w:rPr>
        <w:t xml:space="preserve"> </w:t>
      </w:r>
      <w:r w:rsidR="000C744D" w:rsidRPr="00876907">
        <w:rPr>
          <w:lang w:val="es-ES"/>
        </w:rPr>
        <w:t>a las familias</w:t>
      </w:r>
      <w:r w:rsidR="007C02B6" w:rsidRPr="00876907">
        <w:rPr>
          <w:lang w:val="es-ES"/>
        </w:rPr>
        <w:t>, por ejemplo psicológica, para solucionar situaciones de conflicto o de crisis</w:t>
      </w:r>
      <w:r w:rsidRPr="00876907">
        <w:rPr>
          <w:lang w:val="es-ES"/>
        </w:rPr>
        <w:t xml:space="preserve">, </w:t>
      </w:r>
      <w:r w:rsidR="007C02B6" w:rsidRPr="00876907">
        <w:rPr>
          <w:lang w:val="es-ES"/>
        </w:rPr>
        <w:t xml:space="preserve">si se ha previsto formación para las familias de acogida y los padres adoptivos, </w:t>
      </w:r>
      <w:r w:rsidRPr="00876907">
        <w:rPr>
          <w:lang w:val="es-ES"/>
        </w:rPr>
        <w:t xml:space="preserve">si </w:t>
      </w:r>
      <w:r w:rsidR="007C02B6" w:rsidRPr="00876907">
        <w:rPr>
          <w:lang w:val="es-ES"/>
        </w:rPr>
        <w:t>los casos de</w:t>
      </w:r>
      <w:r w:rsidR="00315B92">
        <w:rPr>
          <w:lang w:val="es-ES"/>
        </w:rPr>
        <w:t xml:space="preserve"> fracaso </w:t>
      </w:r>
      <w:r w:rsidR="007C02B6" w:rsidRPr="00876907">
        <w:rPr>
          <w:lang w:val="es-ES"/>
        </w:rPr>
        <w:t>del internamiento son numerosos y si hay un seguimiento de la evolución de los niños</w:t>
      </w:r>
      <w:r w:rsidRPr="00876907">
        <w:rPr>
          <w:lang w:val="es-ES"/>
        </w:rPr>
        <w:t>.</w:t>
      </w:r>
    </w:p>
    <w:p w:rsidR="002E31C1" w:rsidRPr="00876907" w:rsidRDefault="002E31C1">
      <w:pPr>
        <w:spacing w:after="240"/>
        <w:rPr>
          <w:lang w:val="es-ES"/>
        </w:rPr>
      </w:pPr>
      <w:r w:rsidRPr="00876907">
        <w:rPr>
          <w:lang w:val="es-ES"/>
        </w:rPr>
        <w:t>41.</w:t>
      </w:r>
      <w:r w:rsidRPr="00876907">
        <w:rPr>
          <w:lang w:val="es-ES"/>
        </w:rPr>
        <w:tab/>
      </w:r>
      <w:r w:rsidR="00210695" w:rsidRPr="00876907">
        <w:rPr>
          <w:lang w:val="es-ES"/>
        </w:rPr>
        <w:t>En cuanto a las aldeas infantiles, sería interesante saber si</w:t>
      </w:r>
      <w:r w:rsidR="00315B92">
        <w:rPr>
          <w:lang w:val="es-ES"/>
        </w:rPr>
        <w:t xml:space="preserve"> en la actualidad </w:t>
      </w:r>
      <w:r w:rsidR="00210695" w:rsidRPr="00876907">
        <w:rPr>
          <w:lang w:val="es-ES"/>
        </w:rPr>
        <w:t>se pueden nombrar jefes de familia</w:t>
      </w:r>
      <w:r w:rsidR="008D1E53" w:rsidRPr="00876907">
        <w:rPr>
          <w:lang w:val="es-ES"/>
        </w:rPr>
        <w:t xml:space="preserve"> a parejas</w:t>
      </w:r>
      <w:r w:rsidR="00210695" w:rsidRPr="00876907">
        <w:rPr>
          <w:lang w:val="es-ES"/>
        </w:rPr>
        <w:t xml:space="preserve"> y no sólo </w:t>
      </w:r>
      <w:r w:rsidR="008D1E53" w:rsidRPr="00876907">
        <w:rPr>
          <w:lang w:val="es-ES"/>
        </w:rPr>
        <w:t xml:space="preserve">a </w:t>
      </w:r>
      <w:r w:rsidR="00210695" w:rsidRPr="00876907">
        <w:rPr>
          <w:lang w:val="es-ES"/>
        </w:rPr>
        <w:t>mujeres</w:t>
      </w:r>
      <w:r w:rsidR="00315B92">
        <w:rPr>
          <w:lang w:val="es-ES"/>
        </w:rPr>
        <w:t>,</w:t>
      </w:r>
      <w:r w:rsidR="00210695" w:rsidRPr="00876907">
        <w:rPr>
          <w:lang w:val="es-ES"/>
        </w:rPr>
        <w:t xml:space="preserve"> como sucedía</w:t>
      </w:r>
      <w:r w:rsidR="00315B92">
        <w:rPr>
          <w:lang w:val="es-ES"/>
        </w:rPr>
        <w:t xml:space="preserve"> antes</w:t>
      </w:r>
      <w:r w:rsidRPr="00876907">
        <w:rPr>
          <w:lang w:val="es-ES"/>
        </w:rPr>
        <w:t>.</w:t>
      </w:r>
    </w:p>
    <w:p w:rsidR="002E31C1" w:rsidRPr="00876907" w:rsidRDefault="002E31C1" w:rsidP="00AF2813">
      <w:pPr>
        <w:spacing w:after="240"/>
        <w:rPr>
          <w:lang w:val="es-ES"/>
        </w:rPr>
      </w:pPr>
      <w:r w:rsidRPr="00876907">
        <w:rPr>
          <w:lang w:val="es-ES"/>
        </w:rPr>
        <w:t>42.</w:t>
      </w:r>
      <w:r w:rsidRPr="00876907">
        <w:rPr>
          <w:lang w:val="es-ES"/>
        </w:rPr>
        <w:tab/>
      </w:r>
      <w:r w:rsidR="00AF2813" w:rsidRPr="00876907">
        <w:rPr>
          <w:lang w:val="es-ES"/>
        </w:rPr>
        <w:t xml:space="preserve">La </w:t>
      </w:r>
      <w:r w:rsidR="00AF2813" w:rsidRPr="00876907">
        <w:rPr>
          <w:b/>
          <w:lang w:val="es-ES"/>
        </w:rPr>
        <w:t>PRESIDENTA</w:t>
      </w:r>
      <w:r w:rsidR="00DF0C9F" w:rsidRPr="00876907">
        <w:rPr>
          <w:lang w:val="es-ES"/>
        </w:rPr>
        <w:t xml:space="preserve"> </w:t>
      </w:r>
      <w:r w:rsidR="001D0A1E" w:rsidRPr="00876907">
        <w:rPr>
          <w:lang w:val="es-ES"/>
        </w:rPr>
        <w:t xml:space="preserve">pregunta si las madres de niños pequeños reciben también una subvención y si el Estado parte tiene previsto ratificar a este respecto el </w:t>
      </w:r>
      <w:r w:rsidR="008D1E53" w:rsidRPr="00876907">
        <w:rPr>
          <w:lang w:val="es-ES"/>
        </w:rPr>
        <w:t xml:space="preserve">Convenio </w:t>
      </w:r>
      <w:r w:rsidR="00A264BF">
        <w:rPr>
          <w:lang w:val="es-ES"/>
        </w:rPr>
        <w:t>núm.</w:t>
      </w:r>
      <w:r w:rsidR="008D1E53" w:rsidRPr="00876907">
        <w:rPr>
          <w:lang w:val="es-ES"/>
        </w:rPr>
        <w:t xml:space="preserve"> 183 de la OIT sobre la protección de la maternidad</w:t>
      </w:r>
      <w:r w:rsidRPr="00876907">
        <w:rPr>
          <w:lang w:val="es-ES"/>
        </w:rPr>
        <w:t xml:space="preserve">. </w:t>
      </w:r>
      <w:r w:rsidR="001D0A1E" w:rsidRPr="00876907">
        <w:rPr>
          <w:lang w:val="es-ES"/>
        </w:rPr>
        <w:t>También agradecería</w:t>
      </w:r>
      <w:r w:rsidR="00315B92">
        <w:rPr>
          <w:lang w:val="es-ES"/>
        </w:rPr>
        <w:t xml:space="preserve"> recibir </w:t>
      </w:r>
      <w:r w:rsidR="001D0A1E" w:rsidRPr="00876907">
        <w:rPr>
          <w:lang w:val="es-ES"/>
        </w:rPr>
        <w:t>información complementaria sobre la lactancia materna</w:t>
      </w:r>
      <w:r w:rsidRPr="00876907">
        <w:rPr>
          <w:lang w:val="es-ES"/>
        </w:rPr>
        <w:t>.</w:t>
      </w:r>
    </w:p>
    <w:p w:rsidR="002E31C1" w:rsidRPr="00876907" w:rsidRDefault="002E31C1" w:rsidP="00AF2813">
      <w:pPr>
        <w:spacing w:after="240"/>
        <w:rPr>
          <w:lang w:val="es-ES"/>
        </w:rPr>
      </w:pPr>
      <w:r w:rsidRPr="00876907">
        <w:rPr>
          <w:lang w:val="es-ES"/>
        </w:rPr>
        <w:t>43.</w:t>
      </w:r>
      <w:r w:rsidRPr="00876907">
        <w:rPr>
          <w:lang w:val="es-ES"/>
        </w:rPr>
        <w:tab/>
      </w:r>
      <w:r w:rsidR="00AF2813" w:rsidRPr="00876907">
        <w:rPr>
          <w:lang w:val="es-ES"/>
        </w:rPr>
        <w:t xml:space="preserve">La </w:t>
      </w:r>
      <w:r w:rsidR="00AF2813" w:rsidRPr="00876907">
        <w:rPr>
          <w:b/>
          <w:lang w:val="es-ES"/>
        </w:rPr>
        <w:t>Sra.</w:t>
      </w:r>
      <w:r w:rsidRPr="00876907">
        <w:rPr>
          <w:b/>
          <w:lang w:val="es-ES"/>
        </w:rPr>
        <w:t xml:space="preserve"> SHER</w:t>
      </w:r>
      <w:r w:rsidRPr="00876907">
        <w:rPr>
          <w:lang w:val="es-ES"/>
        </w:rPr>
        <w:t xml:space="preserve"> </w:t>
      </w:r>
      <w:r w:rsidR="00633286">
        <w:rPr>
          <w:lang w:val="es-ES"/>
        </w:rPr>
        <w:t>(</w:t>
      </w:r>
      <w:r w:rsidR="00876907">
        <w:rPr>
          <w:lang w:val="es-ES"/>
        </w:rPr>
        <w:t>Kazajstán</w:t>
      </w:r>
      <w:r w:rsidR="00633286">
        <w:rPr>
          <w:lang w:val="es-ES"/>
        </w:rPr>
        <w:t>)</w:t>
      </w:r>
      <w:r w:rsidRPr="00876907">
        <w:rPr>
          <w:lang w:val="es-ES"/>
        </w:rPr>
        <w:t xml:space="preserve"> </w:t>
      </w:r>
      <w:r w:rsidR="00B5425B" w:rsidRPr="00876907">
        <w:rPr>
          <w:lang w:val="es-ES"/>
        </w:rPr>
        <w:t xml:space="preserve">estima que </w:t>
      </w:r>
      <w:r w:rsidR="0032388D">
        <w:rPr>
          <w:lang w:val="es-ES"/>
        </w:rPr>
        <w:t xml:space="preserve">conviene ratificar </w:t>
      </w:r>
      <w:r w:rsidR="00B5425B" w:rsidRPr="00876907">
        <w:rPr>
          <w:lang w:val="es-ES"/>
        </w:rPr>
        <w:t>todos los convenios que tiene</w:t>
      </w:r>
      <w:r w:rsidR="0032388D">
        <w:rPr>
          <w:lang w:val="es-ES"/>
        </w:rPr>
        <w:t>n</w:t>
      </w:r>
      <w:r w:rsidR="00B5425B" w:rsidRPr="00876907">
        <w:rPr>
          <w:lang w:val="es-ES"/>
        </w:rPr>
        <w:t xml:space="preserve"> por objeto mejorar la calidad de vida de los niños</w:t>
      </w:r>
      <w:r w:rsidR="0032388D">
        <w:rPr>
          <w:lang w:val="es-ES"/>
        </w:rPr>
        <w:t xml:space="preserve">. </w:t>
      </w:r>
      <w:r w:rsidR="00B5425B" w:rsidRPr="00876907">
        <w:rPr>
          <w:lang w:val="es-ES"/>
        </w:rPr>
        <w:t xml:space="preserve">Por consiguiente, se formularán </w:t>
      </w:r>
      <w:r w:rsidR="00952250" w:rsidRPr="00876907">
        <w:rPr>
          <w:lang w:val="es-ES"/>
        </w:rPr>
        <w:t xml:space="preserve">lo antes posible </w:t>
      </w:r>
      <w:r w:rsidR="00B5425B" w:rsidRPr="00876907">
        <w:rPr>
          <w:lang w:val="es-ES"/>
        </w:rPr>
        <w:t>recomendaciones al Gobierno en este sentido</w:t>
      </w:r>
      <w:r w:rsidRPr="00876907">
        <w:rPr>
          <w:lang w:val="es-ES"/>
        </w:rPr>
        <w:t>.</w:t>
      </w:r>
      <w:r w:rsidR="00B5425B" w:rsidRPr="00876907">
        <w:rPr>
          <w:lang w:val="es-ES"/>
        </w:rPr>
        <w:t xml:space="preserve"> En</w:t>
      </w:r>
      <w:r w:rsidR="0032388D">
        <w:rPr>
          <w:lang w:val="es-ES"/>
        </w:rPr>
        <w:t xml:space="preserve"> este caso concreto</w:t>
      </w:r>
      <w:r w:rsidR="00B5425B" w:rsidRPr="00876907">
        <w:rPr>
          <w:lang w:val="es-ES"/>
        </w:rPr>
        <w:t>, correspondería a los Ministerios de Trabajo y Protección Social y de Salud estudiar la cuestión</w:t>
      </w:r>
      <w:r w:rsidRPr="00876907">
        <w:rPr>
          <w:lang w:val="es-ES"/>
        </w:rPr>
        <w:t xml:space="preserve">. </w:t>
      </w:r>
    </w:p>
    <w:p w:rsidR="002E31C1" w:rsidRPr="00876907" w:rsidRDefault="002E31C1">
      <w:pPr>
        <w:spacing w:after="240"/>
        <w:rPr>
          <w:lang w:val="es-ES"/>
        </w:rPr>
      </w:pPr>
      <w:r w:rsidRPr="00876907">
        <w:rPr>
          <w:lang w:val="es-ES"/>
        </w:rPr>
        <w:t>44.</w:t>
      </w:r>
      <w:r w:rsidRPr="00876907">
        <w:rPr>
          <w:lang w:val="es-ES"/>
        </w:rPr>
        <w:tab/>
      </w:r>
      <w:r w:rsidR="00802600" w:rsidRPr="00876907">
        <w:rPr>
          <w:lang w:val="es-ES"/>
        </w:rPr>
        <w:t xml:space="preserve">La posibilidad de la asignación a familias de acogida se remonta </w:t>
      </w:r>
      <w:r w:rsidR="000C744D" w:rsidRPr="00876907">
        <w:rPr>
          <w:lang w:val="es-ES"/>
        </w:rPr>
        <w:t xml:space="preserve">sólo </w:t>
      </w:r>
      <w:r w:rsidR="00802600" w:rsidRPr="00876907">
        <w:rPr>
          <w:lang w:val="es-ES"/>
        </w:rPr>
        <w:t>a 2004 y los comienzos</w:t>
      </w:r>
      <w:r w:rsidR="00121A6C">
        <w:rPr>
          <w:lang w:val="es-ES"/>
        </w:rPr>
        <w:t xml:space="preserve"> fueron difíciles. Con frecuencia</w:t>
      </w:r>
      <w:r w:rsidR="00802600" w:rsidRPr="00876907">
        <w:rPr>
          <w:lang w:val="es-ES"/>
        </w:rPr>
        <w:t xml:space="preserve"> han aceptado esta responsabilidad </w:t>
      </w:r>
      <w:r w:rsidR="00121A6C" w:rsidRPr="00876907">
        <w:rPr>
          <w:lang w:val="es-ES"/>
        </w:rPr>
        <w:t xml:space="preserve">mujeres </w:t>
      </w:r>
      <w:r w:rsidR="00802600" w:rsidRPr="00876907">
        <w:rPr>
          <w:lang w:val="es-ES"/>
        </w:rPr>
        <w:t>sin otra preparación previa que su propia experiencia personal.</w:t>
      </w:r>
      <w:r w:rsidR="00121A6C">
        <w:rPr>
          <w:lang w:val="es-ES"/>
        </w:rPr>
        <w:t xml:space="preserve"> Luego cambió</w:t>
      </w:r>
      <w:r w:rsidR="00802600" w:rsidRPr="00876907">
        <w:rPr>
          <w:lang w:val="es-ES"/>
        </w:rPr>
        <w:t xml:space="preserve"> el procedimiento</w:t>
      </w:r>
      <w:r w:rsidR="00121A6C">
        <w:rPr>
          <w:lang w:val="es-ES"/>
        </w:rPr>
        <w:t>:</w:t>
      </w:r>
      <w:r w:rsidR="00802600" w:rsidRPr="00876907">
        <w:rPr>
          <w:lang w:val="es-ES"/>
        </w:rPr>
        <w:t xml:space="preserve"> </w:t>
      </w:r>
      <w:r w:rsidR="0039723B" w:rsidRPr="00876907">
        <w:rPr>
          <w:lang w:val="es-ES"/>
        </w:rPr>
        <w:t>en cada región hay casas de acogida para los padres que,</w:t>
      </w:r>
      <w:r w:rsidR="00121A6C">
        <w:rPr>
          <w:lang w:val="es-ES"/>
        </w:rPr>
        <w:t xml:space="preserve"> por </w:t>
      </w:r>
      <w:r w:rsidR="0039723B" w:rsidRPr="00876907">
        <w:rPr>
          <w:lang w:val="es-ES"/>
        </w:rPr>
        <w:t>iniciativa de las autoridades locales, las organizaciones sociales y las ONG, imparten enseñanza y formación a las familias de acogida.</w:t>
      </w:r>
      <w:r w:rsidRPr="00876907">
        <w:rPr>
          <w:lang w:val="es-ES"/>
        </w:rPr>
        <w:t xml:space="preserve"> </w:t>
      </w:r>
      <w:r w:rsidR="0039723B" w:rsidRPr="00876907">
        <w:rPr>
          <w:lang w:val="es-ES"/>
        </w:rPr>
        <w:t xml:space="preserve">Se invita regularmente a expertos internacionales y viajan al extranjero </w:t>
      </w:r>
      <w:r w:rsidR="00121A6C" w:rsidRPr="00876907">
        <w:rPr>
          <w:lang w:val="es-ES"/>
        </w:rPr>
        <w:t xml:space="preserve">representantes del Comité de Protección de los Derechos del Niño </w:t>
      </w:r>
      <w:r w:rsidR="0039723B" w:rsidRPr="00876907">
        <w:rPr>
          <w:lang w:val="es-ES"/>
        </w:rPr>
        <w:t>en busca de mejores prácticas</w:t>
      </w:r>
      <w:r w:rsidRPr="00876907">
        <w:rPr>
          <w:lang w:val="es-ES"/>
        </w:rPr>
        <w:t>.</w:t>
      </w:r>
    </w:p>
    <w:p w:rsidR="002E31C1" w:rsidRPr="00876907" w:rsidRDefault="002E31C1">
      <w:pPr>
        <w:spacing w:after="240"/>
        <w:rPr>
          <w:lang w:val="es-ES"/>
        </w:rPr>
      </w:pPr>
      <w:r w:rsidRPr="00876907">
        <w:rPr>
          <w:lang w:val="es-ES"/>
        </w:rPr>
        <w:t>45.</w:t>
      </w:r>
      <w:r w:rsidRPr="00876907">
        <w:rPr>
          <w:lang w:val="es-ES"/>
        </w:rPr>
        <w:tab/>
      </w:r>
      <w:r w:rsidR="00F2002E" w:rsidRPr="00876907">
        <w:rPr>
          <w:lang w:val="es-ES"/>
        </w:rPr>
        <w:t>En cuanto al control</w:t>
      </w:r>
      <w:r w:rsidRPr="00876907">
        <w:rPr>
          <w:lang w:val="es-ES"/>
        </w:rPr>
        <w:t xml:space="preserve">, </w:t>
      </w:r>
      <w:r w:rsidR="00F2002E" w:rsidRPr="00876907">
        <w:rPr>
          <w:lang w:val="es-ES"/>
        </w:rPr>
        <w:t>el Comité de Protección de los Derechos del Niño está formado por</w:t>
      </w:r>
      <w:r w:rsidRPr="00876907">
        <w:rPr>
          <w:lang w:val="es-ES"/>
        </w:rPr>
        <w:t> 45 </w:t>
      </w:r>
      <w:r w:rsidR="00F2002E" w:rsidRPr="00876907">
        <w:rPr>
          <w:lang w:val="es-ES"/>
        </w:rPr>
        <w:t xml:space="preserve">personas y </w:t>
      </w:r>
      <w:r w:rsidR="003859C8">
        <w:rPr>
          <w:lang w:val="es-ES"/>
        </w:rPr>
        <w:t>tiene</w:t>
      </w:r>
      <w:r w:rsidR="00F2002E" w:rsidRPr="00876907">
        <w:rPr>
          <w:lang w:val="es-ES"/>
        </w:rPr>
        <w:t xml:space="preserve"> unas </w:t>
      </w:r>
      <w:r w:rsidRPr="00876907">
        <w:rPr>
          <w:lang w:val="es-ES"/>
        </w:rPr>
        <w:t>350</w:t>
      </w:r>
      <w:r w:rsidR="00F2002E" w:rsidRPr="00876907">
        <w:rPr>
          <w:lang w:val="es-ES"/>
        </w:rPr>
        <w:t xml:space="preserve"> subunidades en las regiones</w:t>
      </w:r>
      <w:r w:rsidRPr="00876907">
        <w:rPr>
          <w:lang w:val="es-ES"/>
        </w:rPr>
        <w:t xml:space="preserve">. </w:t>
      </w:r>
      <w:r w:rsidR="0091384C" w:rsidRPr="00876907">
        <w:rPr>
          <w:lang w:val="es-ES"/>
        </w:rPr>
        <w:t xml:space="preserve">A fin de no cometer errores en la introducción del sistema de hogares de acogida en el país, tiene </w:t>
      </w:r>
      <w:r w:rsidR="003859C8">
        <w:rPr>
          <w:lang w:val="es-ES"/>
        </w:rPr>
        <w:t>previsto</w:t>
      </w:r>
      <w:r w:rsidR="0091384C" w:rsidRPr="00876907">
        <w:rPr>
          <w:lang w:val="es-ES"/>
        </w:rPr>
        <w:t xml:space="preserve">, con la ayuda del </w:t>
      </w:r>
      <w:r w:rsidRPr="00876907">
        <w:rPr>
          <w:lang w:val="es-ES"/>
        </w:rPr>
        <w:t xml:space="preserve">UNICEF, </w:t>
      </w:r>
      <w:r w:rsidR="0091384C" w:rsidRPr="00876907">
        <w:rPr>
          <w:lang w:val="es-ES"/>
        </w:rPr>
        <w:t>formar personas debidamente calificadas y</w:t>
      </w:r>
      <w:r w:rsidR="00E84F43" w:rsidRPr="00876907">
        <w:rPr>
          <w:lang w:val="es-ES"/>
        </w:rPr>
        <w:t xml:space="preserve"> especialistas</w:t>
      </w:r>
      <w:r w:rsidR="0091384C" w:rsidRPr="00876907">
        <w:rPr>
          <w:lang w:val="es-ES"/>
        </w:rPr>
        <w:t>, por ejemplo pedagogos, psicólogos, trabajadores sociales</w:t>
      </w:r>
      <w:r w:rsidRPr="00876907">
        <w:rPr>
          <w:lang w:val="es-ES"/>
        </w:rPr>
        <w:t>, etc.</w:t>
      </w:r>
    </w:p>
    <w:p w:rsidR="002E31C1" w:rsidRPr="00876907" w:rsidRDefault="002E31C1" w:rsidP="00AF2813">
      <w:pPr>
        <w:spacing w:after="240"/>
        <w:rPr>
          <w:lang w:val="es-ES"/>
        </w:rPr>
      </w:pPr>
      <w:r w:rsidRPr="00876907">
        <w:rPr>
          <w:lang w:val="es-ES"/>
        </w:rPr>
        <w:t>46.</w:t>
      </w:r>
      <w:r w:rsidRPr="00876907">
        <w:rPr>
          <w:lang w:val="es-ES"/>
        </w:rPr>
        <w:tab/>
      </w:r>
      <w:r w:rsidR="00AF2813" w:rsidRPr="00876907">
        <w:rPr>
          <w:lang w:val="es-ES"/>
        </w:rPr>
        <w:t xml:space="preserve">La </w:t>
      </w:r>
      <w:r w:rsidR="00AF2813" w:rsidRPr="00876907">
        <w:rPr>
          <w:b/>
          <w:lang w:val="es-ES"/>
        </w:rPr>
        <w:t>Sra.</w:t>
      </w:r>
      <w:r w:rsidRPr="00876907">
        <w:rPr>
          <w:b/>
          <w:lang w:val="es-ES"/>
        </w:rPr>
        <w:t xml:space="preserve"> JARBUSSYNOVA</w:t>
      </w:r>
      <w:r w:rsidRPr="00876907">
        <w:rPr>
          <w:lang w:val="es-ES"/>
        </w:rPr>
        <w:t xml:space="preserve"> </w:t>
      </w:r>
      <w:r w:rsidR="00633286">
        <w:rPr>
          <w:lang w:val="es-ES"/>
        </w:rPr>
        <w:t>(</w:t>
      </w:r>
      <w:r w:rsidR="00876907">
        <w:rPr>
          <w:lang w:val="es-ES"/>
        </w:rPr>
        <w:t>Kazajstán</w:t>
      </w:r>
      <w:r w:rsidR="00633286">
        <w:rPr>
          <w:lang w:val="es-ES"/>
        </w:rPr>
        <w:t>)</w:t>
      </w:r>
      <w:r w:rsidRPr="00876907">
        <w:rPr>
          <w:lang w:val="es-ES"/>
        </w:rPr>
        <w:t xml:space="preserve"> </w:t>
      </w:r>
      <w:r w:rsidR="00B75DD0" w:rsidRPr="00876907">
        <w:rPr>
          <w:lang w:val="es-ES"/>
        </w:rPr>
        <w:t>dice que</w:t>
      </w:r>
      <w:r w:rsidR="002D223D">
        <w:rPr>
          <w:lang w:val="es-ES"/>
        </w:rPr>
        <w:t xml:space="preserve"> Kazajstán </w:t>
      </w:r>
      <w:r w:rsidR="00025119" w:rsidRPr="00876907">
        <w:rPr>
          <w:lang w:val="es-ES"/>
        </w:rPr>
        <w:t xml:space="preserve">adopta todas las medidas </w:t>
      </w:r>
      <w:r w:rsidR="00B75DD0" w:rsidRPr="00876907">
        <w:rPr>
          <w:lang w:val="es-ES"/>
        </w:rPr>
        <w:t xml:space="preserve">posibles para que </w:t>
      </w:r>
      <w:r w:rsidR="006F06D8">
        <w:rPr>
          <w:lang w:val="es-ES"/>
        </w:rPr>
        <w:t xml:space="preserve">sean </w:t>
      </w:r>
      <w:r w:rsidR="00B75DD0" w:rsidRPr="00876907">
        <w:rPr>
          <w:lang w:val="es-ES"/>
        </w:rPr>
        <w:t xml:space="preserve">más </w:t>
      </w:r>
      <w:r w:rsidR="006F06D8">
        <w:rPr>
          <w:lang w:val="es-ES"/>
        </w:rPr>
        <w:t xml:space="preserve">los </w:t>
      </w:r>
      <w:r w:rsidR="00B75DD0" w:rsidRPr="00876907">
        <w:rPr>
          <w:lang w:val="es-ES"/>
        </w:rPr>
        <w:t>niños privados de sus padres</w:t>
      </w:r>
      <w:r w:rsidR="00025119" w:rsidRPr="00876907">
        <w:rPr>
          <w:lang w:val="es-ES"/>
        </w:rPr>
        <w:t xml:space="preserve"> </w:t>
      </w:r>
      <w:r w:rsidR="006F06D8">
        <w:rPr>
          <w:lang w:val="es-ES"/>
        </w:rPr>
        <w:t>que vive</w:t>
      </w:r>
      <w:r w:rsidR="00025119" w:rsidRPr="00876907">
        <w:rPr>
          <w:lang w:val="es-ES"/>
        </w:rPr>
        <w:t xml:space="preserve">n </w:t>
      </w:r>
      <w:r w:rsidR="00B75DD0" w:rsidRPr="00876907">
        <w:rPr>
          <w:lang w:val="es-ES"/>
        </w:rPr>
        <w:t>en condiciones casi familiares en</w:t>
      </w:r>
      <w:r w:rsidR="00025119" w:rsidRPr="00876907">
        <w:rPr>
          <w:lang w:val="es-ES"/>
        </w:rPr>
        <w:t xml:space="preserve"> las escuelas </w:t>
      </w:r>
      <w:r w:rsidR="00B75DD0" w:rsidRPr="00876907">
        <w:rPr>
          <w:lang w:val="es-ES"/>
        </w:rPr>
        <w:t>-internados</w:t>
      </w:r>
      <w:r w:rsidRPr="00876907">
        <w:rPr>
          <w:lang w:val="es-ES"/>
        </w:rPr>
        <w:t>.</w:t>
      </w:r>
      <w:r w:rsidR="00025119" w:rsidRPr="00876907">
        <w:rPr>
          <w:lang w:val="es-ES"/>
        </w:rPr>
        <w:t xml:space="preserve"> Las comunidades del tipo </w:t>
      </w:r>
      <w:r w:rsidRPr="00876907">
        <w:rPr>
          <w:lang w:val="es-ES"/>
        </w:rPr>
        <w:t>«SOS</w:t>
      </w:r>
      <w:r w:rsidR="00025119" w:rsidRPr="00876907">
        <w:rPr>
          <w:lang w:val="es-ES"/>
        </w:rPr>
        <w:t xml:space="preserve"> Aldeas Infantiles</w:t>
      </w:r>
      <w:r w:rsidRPr="00876907">
        <w:rPr>
          <w:lang w:val="es-ES"/>
        </w:rPr>
        <w:t xml:space="preserve">», </w:t>
      </w:r>
      <w:r w:rsidR="00025119" w:rsidRPr="00876907">
        <w:rPr>
          <w:lang w:val="es-ES"/>
        </w:rPr>
        <w:t xml:space="preserve">idénticas a las que se han creado en Austria, permiten a los niños vivir en casas cerca de </w:t>
      </w:r>
      <w:r w:rsidRPr="00876907">
        <w:rPr>
          <w:lang w:val="es-ES"/>
        </w:rPr>
        <w:t>«</w:t>
      </w:r>
      <w:r w:rsidR="00025119" w:rsidRPr="00876907">
        <w:rPr>
          <w:lang w:val="es-ES"/>
        </w:rPr>
        <w:t>mamás</w:t>
      </w:r>
      <w:r w:rsidRPr="00876907">
        <w:rPr>
          <w:lang w:val="es-ES"/>
        </w:rPr>
        <w:t>»,</w:t>
      </w:r>
      <w:r w:rsidR="00025119" w:rsidRPr="00876907">
        <w:rPr>
          <w:lang w:val="es-ES"/>
        </w:rPr>
        <w:t xml:space="preserve"> en este caso mujeres</w:t>
      </w:r>
      <w:r w:rsidR="00121A6C">
        <w:rPr>
          <w:lang w:val="es-ES"/>
        </w:rPr>
        <w:t xml:space="preserve"> sin </w:t>
      </w:r>
      <w:r w:rsidR="00025119" w:rsidRPr="00876907">
        <w:rPr>
          <w:lang w:val="es-ES"/>
        </w:rPr>
        <w:t>hijos</w:t>
      </w:r>
      <w:r w:rsidRPr="00876907">
        <w:rPr>
          <w:lang w:val="es-ES"/>
        </w:rPr>
        <w:t xml:space="preserve">. </w:t>
      </w:r>
      <w:r w:rsidR="00025119" w:rsidRPr="00876907">
        <w:rPr>
          <w:lang w:val="es-ES"/>
        </w:rPr>
        <w:t xml:space="preserve">En la actualidad el director de estas aldeas puede ser </w:t>
      </w:r>
      <w:r w:rsidR="00A96C97" w:rsidRPr="00876907">
        <w:rPr>
          <w:lang w:val="es-ES"/>
        </w:rPr>
        <w:t xml:space="preserve">perfectamente </w:t>
      </w:r>
      <w:r w:rsidR="00025119" w:rsidRPr="00876907">
        <w:rPr>
          <w:lang w:val="es-ES"/>
        </w:rPr>
        <w:t>un hombre que viva en la zona con su familia</w:t>
      </w:r>
      <w:r w:rsidRPr="00876907">
        <w:rPr>
          <w:lang w:val="es-ES"/>
        </w:rPr>
        <w:t>.</w:t>
      </w:r>
    </w:p>
    <w:p w:rsidR="002E31C1" w:rsidRPr="00876907" w:rsidRDefault="002E31C1">
      <w:pPr>
        <w:spacing w:after="240"/>
        <w:rPr>
          <w:lang w:val="es-ES"/>
        </w:rPr>
      </w:pPr>
      <w:r w:rsidRPr="00876907">
        <w:rPr>
          <w:lang w:val="es-ES"/>
        </w:rPr>
        <w:t>47.</w:t>
      </w:r>
      <w:r w:rsidRPr="00876907">
        <w:rPr>
          <w:lang w:val="es-ES"/>
        </w:rPr>
        <w:tab/>
      </w:r>
      <w:r w:rsidR="00A96C97" w:rsidRPr="00876907">
        <w:rPr>
          <w:lang w:val="es-ES"/>
        </w:rPr>
        <w:t xml:space="preserve">Con respecto a la violencia contra los niños, </w:t>
      </w:r>
      <w:r w:rsidR="003844F5" w:rsidRPr="00876907">
        <w:rPr>
          <w:lang w:val="es-ES"/>
        </w:rPr>
        <w:t xml:space="preserve">actualmente está en el </w:t>
      </w:r>
      <w:r w:rsidR="00A96C97" w:rsidRPr="00876907">
        <w:rPr>
          <w:lang w:val="es-ES"/>
        </w:rPr>
        <w:t>Parlamento</w:t>
      </w:r>
      <w:r w:rsidR="00D77885" w:rsidRPr="00876907">
        <w:rPr>
          <w:lang w:val="es-ES"/>
        </w:rPr>
        <w:t xml:space="preserve"> un </w:t>
      </w:r>
      <w:r w:rsidR="00A96C97" w:rsidRPr="00876907">
        <w:rPr>
          <w:lang w:val="es-ES"/>
        </w:rPr>
        <w:t>proyecto de ley sobre la prevención de la violencia en la vida cotidiana</w:t>
      </w:r>
      <w:r w:rsidR="001A61C1" w:rsidRPr="00876907">
        <w:rPr>
          <w:lang w:val="es-ES"/>
        </w:rPr>
        <w:t>,</w:t>
      </w:r>
      <w:r w:rsidR="00A96C97" w:rsidRPr="00876907">
        <w:rPr>
          <w:lang w:val="es-ES"/>
        </w:rPr>
        <w:t xml:space="preserve"> que </w:t>
      </w:r>
      <w:r w:rsidR="003844F5" w:rsidRPr="00876907">
        <w:rPr>
          <w:lang w:val="es-ES"/>
        </w:rPr>
        <w:t>se</w:t>
      </w:r>
      <w:r w:rsidR="00AE5071">
        <w:rPr>
          <w:lang w:val="es-ES"/>
        </w:rPr>
        <w:t xml:space="preserve"> debería </w:t>
      </w:r>
      <w:r w:rsidR="00A96C97" w:rsidRPr="00876907">
        <w:rPr>
          <w:lang w:val="es-ES"/>
        </w:rPr>
        <w:t>concluir</w:t>
      </w:r>
      <w:r w:rsidR="00AE5071">
        <w:rPr>
          <w:lang w:val="es-ES"/>
        </w:rPr>
        <w:t xml:space="preserve"> en este </w:t>
      </w:r>
      <w:r w:rsidR="00A96C97" w:rsidRPr="00876907">
        <w:rPr>
          <w:lang w:val="es-ES"/>
        </w:rPr>
        <w:t>año</w:t>
      </w:r>
      <w:r w:rsidRPr="00876907">
        <w:rPr>
          <w:lang w:val="es-ES"/>
        </w:rPr>
        <w:t>.</w:t>
      </w:r>
    </w:p>
    <w:p w:rsidR="002E31C1" w:rsidRPr="00876907" w:rsidRDefault="002E31C1" w:rsidP="00AF2813">
      <w:pPr>
        <w:spacing w:after="240"/>
        <w:rPr>
          <w:lang w:val="es-ES"/>
        </w:rPr>
      </w:pPr>
      <w:r w:rsidRPr="00876907">
        <w:rPr>
          <w:lang w:val="es-ES"/>
        </w:rPr>
        <w:t>48.</w:t>
      </w:r>
      <w:r w:rsidRPr="00876907">
        <w:rPr>
          <w:lang w:val="es-ES"/>
        </w:rPr>
        <w:tab/>
      </w:r>
      <w:r w:rsidR="00AF2813" w:rsidRPr="00876907">
        <w:rPr>
          <w:lang w:val="es-ES"/>
        </w:rPr>
        <w:t xml:space="preserve">La </w:t>
      </w:r>
      <w:r w:rsidR="00AF2813" w:rsidRPr="00876907">
        <w:rPr>
          <w:b/>
          <w:lang w:val="es-ES"/>
        </w:rPr>
        <w:t>Sra.</w:t>
      </w:r>
      <w:r w:rsidRPr="00876907">
        <w:rPr>
          <w:b/>
          <w:lang w:val="es-ES"/>
        </w:rPr>
        <w:t xml:space="preserve"> NURABAYEVA</w:t>
      </w:r>
      <w:r w:rsidRPr="00876907">
        <w:rPr>
          <w:lang w:val="es-ES"/>
        </w:rPr>
        <w:t xml:space="preserve"> </w:t>
      </w:r>
      <w:r w:rsidR="00633286">
        <w:rPr>
          <w:lang w:val="es-ES"/>
        </w:rPr>
        <w:t>(</w:t>
      </w:r>
      <w:r w:rsidR="00876907">
        <w:rPr>
          <w:lang w:val="es-ES"/>
        </w:rPr>
        <w:t>Kazajstán</w:t>
      </w:r>
      <w:r w:rsidR="00633286">
        <w:rPr>
          <w:lang w:val="es-ES"/>
        </w:rPr>
        <w:t>)</w:t>
      </w:r>
      <w:r w:rsidR="00C601C4">
        <w:rPr>
          <w:lang w:val="es-ES"/>
        </w:rPr>
        <w:t xml:space="preserve"> deja constancia de </w:t>
      </w:r>
      <w:r w:rsidR="0074340F" w:rsidRPr="00876907">
        <w:rPr>
          <w:lang w:val="es-ES"/>
        </w:rPr>
        <w:t xml:space="preserve">que </w:t>
      </w:r>
      <w:r w:rsidR="004D3B34" w:rsidRPr="00876907">
        <w:rPr>
          <w:lang w:val="es-ES"/>
        </w:rPr>
        <w:t>la legislación de</w:t>
      </w:r>
      <w:r w:rsidR="004D3B34">
        <w:rPr>
          <w:lang w:val="es-ES"/>
        </w:rPr>
        <w:t xml:space="preserve"> Kazajstán </w:t>
      </w:r>
      <w:r w:rsidR="004D3B34" w:rsidRPr="00876907">
        <w:rPr>
          <w:lang w:val="es-ES"/>
        </w:rPr>
        <w:t xml:space="preserve">ha seguido evolucionando </w:t>
      </w:r>
      <w:r w:rsidR="0074340F" w:rsidRPr="00876907">
        <w:rPr>
          <w:lang w:val="es-ES"/>
        </w:rPr>
        <w:t>desde la presentación del informe inicial</w:t>
      </w:r>
      <w:r w:rsidRPr="00876907">
        <w:rPr>
          <w:lang w:val="es-ES"/>
        </w:rPr>
        <w:t xml:space="preserve">. </w:t>
      </w:r>
      <w:r w:rsidR="0074340F" w:rsidRPr="00876907">
        <w:rPr>
          <w:lang w:val="es-ES"/>
        </w:rPr>
        <w:t>El Presidente de la República ha propuesto recientemente modificar la Constitución para crear tribunales de menores en todo el territorio. De ahora</w:t>
      </w:r>
      <w:r w:rsidR="00C601C4">
        <w:rPr>
          <w:lang w:val="es-ES"/>
        </w:rPr>
        <w:t xml:space="preserve"> al final del </w:t>
      </w:r>
      <w:r w:rsidR="0074340F" w:rsidRPr="00876907">
        <w:rPr>
          <w:lang w:val="es-ES"/>
        </w:rPr>
        <w:t>año</w:t>
      </w:r>
      <w:r w:rsidR="00C601C4">
        <w:rPr>
          <w:lang w:val="es-ES"/>
        </w:rPr>
        <w:t xml:space="preserve"> deberían </w:t>
      </w:r>
      <w:r w:rsidR="0074340F" w:rsidRPr="00876907">
        <w:rPr>
          <w:lang w:val="es-ES"/>
        </w:rPr>
        <w:t>entrar en funcionamiento dos tribunales de menores</w:t>
      </w:r>
      <w:r w:rsidRPr="00876907">
        <w:rPr>
          <w:lang w:val="es-ES"/>
        </w:rPr>
        <w:t xml:space="preserve">. </w:t>
      </w:r>
      <w:r w:rsidR="0074340F" w:rsidRPr="00876907">
        <w:rPr>
          <w:lang w:val="es-ES"/>
        </w:rPr>
        <w:t xml:space="preserve">Los jueces </w:t>
      </w:r>
      <w:r w:rsidR="00512CA1">
        <w:rPr>
          <w:lang w:val="es-ES"/>
        </w:rPr>
        <w:t>asignados a</w:t>
      </w:r>
      <w:r w:rsidR="00C601C4">
        <w:rPr>
          <w:lang w:val="es-ES"/>
        </w:rPr>
        <w:t xml:space="preserve"> ellos </w:t>
      </w:r>
      <w:r w:rsidR="0074340F" w:rsidRPr="00876907">
        <w:rPr>
          <w:lang w:val="es-ES"/>
        </w:rPr>
        <w:t>recibirán una formación específica</w:t>
      </w:r>
      <w:r w:rsidRPr="00876907">
        <w:rPr>
          <w:lang w:val="es-ES"/>
        </w:rPr>
        <w:t>.</w:t>
      </w:r>
    </w:p>
    <w:p w:rsidR="002E31C1" w:rsidRPr="00876907" w:rsidRDefault="002E31C1">
      <w:pPr>
        <w:spacing w:after="240"/>
        <w:rPr>
          <w:lang w:val="es-ES"/>
        </w:rPr>
      </w:pPr>
      <w:r w:rsidRPr="00876907">
        <w:rPr>
          <w:lang w:val="es-ES"/>
        </w:rPr>
        <w:t>49.</w:t>
      </w:r>
      <w:r w:rsidRPr="00876907">
        <w:rPr>
          <w:lang w:val="es-ES"/>
        </w:rPr>
        <w:tab/>
      </w:r>
      <w:r w:rsidR="00A80A97" w:rsidRPr="00876907">
        <w:rPr>
          <w:lang w:val="es-ES"/>
        </w:rPr>
        <w:t xml:space="preserve">Para el final </w:t>
      </w:r>
      <w:r w:rsidRPr="00876907">
        <w:rPr>
          <w:lang w:val="es-ES"/>
        </w:rPr>
        <w:t>de 2007,</w:t>
      </w:r>
      <w:r w:rsidR="00A80A97" w:rsidRPr="00876907">
        <w:rPr>
          <w:lang w:val="es-ES"/>
        </w:rPr>
        <w:t xml:space="preserve"> el Ministerio de Justicia</w:t>
      </w:r>
      <w:r w:rsidR="00C601C4">
        <w:rPr>
          <w:lang w:val="es-ES"/>
        </w:rPr>
        <w:t xml:space="preserve"> debería </w:t>
      </w:r>
      <w:r w:rsidR="00B163EC">
        <w:rPr>
          <w:lang w:val="es-ES"/>
        </w:rPr>
        <w:t>presentar</w:t>
      </w:r>
      <w:r w:rsidR="00A80A97" w:rsidRPr="00876907">
        <w:rPr>
          <w:lang w:val="es-ES"/>
        </w:rPr>
        <w:t xml:space="preserve"> un proyecto de Código del Matrimonio y la Familia</w:t>
      </w:r>
      <w:r w:rsidRPr="00876907">
        <w:rPr>
          <w:lang w:val="es-ES"/>
        </w:rPr>
        <w:t xml:space="preserve">. </w:t>
      </w:r>
      <w:r w:rsidR="00A80A97" w:rsidRPr="00876907">
        <w:rPr>
          <w:lang w:val="es-ES"/>
        </w:rPr>
        <w:t>Un capítulo importante se dedicará al derecho a la propiedad</w:t>
      </w:r>
      <w:r w:rsidR="00C601C4">
        <w:rPr>
          <w:lang w:val="es-ES"/>
        </w:rPr>
        <w:t>,</w:t>
      </w:r>
      <w:r w:rsidR="00A80A97" w:rsidRPr="00876907">
        <w:rPr>
          <w:lang w:val="es-ES"/>
        </w:rPr>
        <w:t xml:space="preserve"> y en particular a la garantía del derecho</w:t>
      </w:r>
      <w:r w:rsidR="008C20E0" w:rsidRPr="00876907">
        <w:rPr>
          <w:lang w:val="es-ES"/>
        </w:rPr>
        <w:t xml:space="preserve"> </w:t>
      </w:r>
      <w:r w:rsidR="00A80A97" w:rsidRPr="00876907">
        <w:rPr>
          <w:lang w:val="es-ES"/>
        </w:rPr>
        <w:t>de los niños</w:t>
      </w:r>
      <w:r w:rsidR="00E13ED3">
        <w:rPr>
          <w:lang w:val="es-ES"/>
        </w:rPr>
        <w:t xml:space="preserve"> a la vivienda</w:t>
      </w:r>
      <w:r w:rsidRPr="00876907">
        <w:rPr>
          <w:lang w:val="es-ES"/>
        </w:rPr>
        <w:t>.</w:t>
      </w:r>
    </w:p>
    <w:p w:rsidR="002E31C1" w:rsidRPr="00876907" w:rsidRDefault="002E31C1" w:rsidP="00AF2813">
      <w:pPr>
        <w:spacing w:after="240"/>
        <w:rPr>
          <w:lang w:val="es-ES"/>
        </w:rPr>
      </w:pPr>
      <w:r w:rsidRPr="00876907">
        <w:rPr>
          <w:lang w:val="es-ES"/>
        </w:rPr>
        <w:t>50.</w:t>
      </w:r>
      <w:r w:rsidRPr="00876907">
        <w:rPr>
          <w:lang w:val="es-ES"/>
        </w:rPr>
        <w:tab/>
      </w:r>
      <w:r w:rsidR="008C20E0" w:rsidRPr="00876907">
        <w:rPr>
          <w:lang w:val="es-ES"/>
        </w:rPr>
        <w:t>Al mismo tiempo</w:t>
      </w:r>
      <w:r w:rsidRPr="00876907">
        <w:rPr>
          <w:lang w:val="es-ES"/>
        </w:rPr>
        <w:t>,</w:t>
      </w:r>
      <w:r w:rsidR="002D223D">
        <w:rPr>
          <w:lang w:val="es-ES"/>
        </w:rPr>
        <w:t xml:space="preserve"> Kazajstán </w:t>
      </w:r>
      <w:r w:rsidR="008C20E0" w:rsidRPr="00876907">
        <w:rPr>
          <w:lang w:val="es-ES"/>
        </w:rPr>
        <w:t>está tratando de cambiar su terminología conforme</w:t>
      </w:r>
      <w:r w:rsidR="00072EE6" w:rsidRPr="00876907">
        <w:rPr>
          <w:lang w:val="es-ES"/>
        </w:rPr>
        <w:t xml:space="preserve"> a</w:t>
      </w:r>
      <w:r w:rsidR="008C20E0" w:rsidRPr="00876907">
        <w:rPr>
          <w:lang w:val="es-ES"/>
        </w:rPr>
        <w:t xml:space="preserve"> los textos internacionales</w:t>
      </w:r>
      <w:r w:rsidR="00C601C4">
        <w:rPr>
          <w:lang w:val="es-ES"/>
        </w:rPr>
        <w:t xml:space="preserve"> pertinentes</w:t>
      </w:r>
      <w:r w:rsidRPr="00876907">
        <w:rPr>
          <w:lang w:val="es-ES"/>
        </w:rPr>
        <w:t xml:space="preserve">. </w:t>
      </w:r>
      <w:r w:rsidR="00072EE6" w:rsidRPr="00876907">
        <w:rPr>
          <w:lang w:val="es-ES"/>
        </w:rPr>
        <w:t>Así</w:t>
      </w:r>
      <w:r w:rsidR="000C3DF1">
        <w:rPr>
          <w:lang w:val="es-ES"/>
        </w:rPr>
        <w:t>,</w:t>
      </w:r>
      <w:r w:rsidR="00072EE6" w:rsidRPr="00876907">
        <w:rPr>
          <w:lang w:val="es-ES"/>
        </w:rPr>
        <w:t xml:space="preserve"> </w:t>
      </w:r>
      <w:r w:rsidR="000D07C7" w:rsidRPr="00876907">
        <w:rPr>
          <w:lang w:val="es-ES"/>
        </w:rPr>
        <w:t>en el marco</w:t>
      </w:r>
      <w:r w:rsidR="00C601C4">
        <w:rPr>
          <w:lang w:val="es-ES"/>
        </w:rPr>
        <w:t xml:space="preserve"> del </w:t>
      </w:r>
      <w:r w:rsidR="000D07C7" w:rsidRPr="00876907">
        <w:rPr>
          <w:lang w:val="es-ES"/>
        </w:rPr>
        <w:t>proyecto de código</w:t>
      </w:r>
      <w:r w:rsidR="00C601C4">
        <w:rPr>
          <w:lang w:val="es-ES"/>
        </w:rPr>
        <w:t xml:space="preserve"> mencionado</w:t>
      </w:r>
      <w:r w:rsidR="000D07C7" w:rsidRPr="00876907">
        <w:rPr>
          <w:lang w:val="es-ES"/>
        </w:rPr>
        <w:t xml:space="preserve"> </w:t>
      </w:r>
      <w:r w:rsidR="00072EE6" w:rsidRPr="00876907">
        <w:rPr>
          <w:lang w:val="es-ES"/>
        </w:rPr>
        <w:t>se corregirán los errores cometidos en el pasado</w:t>
      </w:r>
      <w:r w:rsidR="000C3DF1">
        <w:rPr>
          <w:lang w:val="es-ES"/>
        </w:rPr>
        <w:t>, por lo que no se habla</w:t>
      </w:r>
      <w:r w:rsidR="00072EE6" w:rsidRPr="00876907">
        <w:rPr>
          <w:lang w:val="es-ES"/>
        </w:rPr>
        <w:t xml:space="preserve"> de </w:t>
      </w:r>
      <w:r w:rsidRPr="00876907">
        <w:rPr>
          <w:lang w:val="es-ES"/>
        </w:rPr>
        <w:t>«</w:t>
      </w:r>
      <w:r w:rsidR="00072EE6" w:rsidRPr="00876907">
        <w:rPr>
          <w:lang w:val="es-ES"/>
        </w:rPr>
        <w:t>inválidos</w:t>
      </w:r>
      <w:r w:rsidRPr="00876907">
        <w:rPr>
          <w:lang w:val="es-ES"/>
        </w:rPr>
        <w:t>»,</w:t>
      </w:r>
      <w:r w:rsidR="00072EE6" w:rsidRPr="00876907">
        <w:rPr>
          <w:lang w:val="es-ES"/>
        </w:rPr>
        <w:t xml:space="preserve"> sino de </w:t>
      </w:r>
      <w:r w:rsidRPr="00876907">
        <w:rPr>
          <w:lang w:val="es-ES"/>
        </w:rPr>
        <w:t>«</w:t>
      </w:r>
      <w:r w:rsidR="00072EE6" w:rsidRPr="00876907">
        <w:rPr>
          <w:lang w:val="es-ES"/>
        </w:rPr>
        <w:t xml:space="preserve">niños con posibilidades limitadas </w:t>
      </w:r>
      <w:r w:rsidRPr="00876907">
        <w:rPr>
          <w:lang w:val="es-ES"/>
        </w:rPr>
        <w:t>»,</w:t>
      </w:r>
      <w:r w:rsidR="00072EE6" w:rsidRPr="00876907">
        <w:rPr>
          <w:lang w:val="es-ES"/>
        </w:rPr>
        <w:t xml:space="preserve"> </w:t>
      </w:r>
      <w:r w:rsidR="00CB0C77" w:rsidRPr="00876907">
        <w:rPr>
          <w:lang w:val="es-ES"/>
        </w:rPr>
        <w:t xml:space="preserve">ni </w:t>
      </w:r>
      <w:r w:rsidR="00072EE6" w:rsidRPr="00876907">
        <w:rPr>
          <w:lang w:val="es-ES"/>
        </w:rPr>
        <w:t xml:space="preserve">de </w:t>
      </w:r>
      <w:r w:rsidR="00AB032A">
        <w:rPr>
          <w:lang w:val="es-ES"/>
        </w:rPr>
        <w:t>hij</w:t>
      </w:r>
      <w:r w:rsidR="00072EE6" w:rsidRPr="00876907">
        <w:rPr>
          <w:lang w:val="es-ES"/>
        </w:rPr>
        <w:t xml:space="preserve">os </w:t>
      </w:r>
      <w:r w:rsidRPr="00876907">
        <w:rPr>
          <w:lang w:val="es-ES"/>
        </w:rPr>
        <w:t>«</w:t>
      </w:r>
      <w:r w:rsidR="00072EE6" w:rsidRPr="00876907">
        <w:rPr>
          <w:lang w:val="es-ES"/>
        </w:rPr>
        <w:t>ilegítimos</w:t>
      </w:r>
      <w:r w:rsidRPr="00876907">
        <w:rPr>
          <w:lang w:val="es-ES"/>
        </w:rPr>
        <w:t xml:space="preserve">», </w:t>
      </w:r>
      <w:r w:rsidR="00072EE6" w:rsidRPr="00876907">
        <w:rPr>
          <w:lang w:val="es-ES"/>
        </w:rPr>
        <w:t xml:space="preserve">sino de </w:t>
      </w:r>
      <w:r w:rsidR="00AB032A">
        <w:rPr>
          <w:lang w:val="es-ES"/>
        </w:rPr>
        <w:t>hij</w:t>
      </w:r>
      <w:r w:rsidR="00072EE6" w:rsidRPr="00876907">
        <w:rPr>
          <w:lang w:val="es-ES"/>
        </w:rPr>
        <w:t xml:space="preserve">os </w:t>
      </w:r>
      <w:r w:rsidRPr="00876907">
        <w:rPr>
          <w:lang w:val="es-ES"/>
        </w:rPr>
        <w:t>«</w:t>
      </w:r>
      <w:r w:rsidR="00072EE6" w:rsidRPr="00876907">
        <w:rPr>
          <w:lang w:val="es-ES"/>
        </w:rPr>
        <w:t>nacidos fuera del matrimonio</w:t>
      </w:r>
      <w:r w:rsidRPr="00876907">
        <w:rPr>
          <w:lang w:val="es-ES"/>
        </w:rPr>
        <w:t xml:space="preserve">», </w:t>
      </w:r>
      <w:r w:rsidR="00072EE6" w:rsidRPr="00876907">
        <w:rPr>
          <w:lang w:val="es-ES"/>
        </w:rPr>
        <w:t>que tendrán los mismos derechos que los otros</w:t>
      </w:r>
      <w:r w:rsidRPr="00876907">
        <w:rPr>
          <w:lang w:val="es-ES"/>
        </w:rPr>
        <w:t>.</w:t>
      </w:r>
      <w:r w:rsidR="000C3DF1">
        <w:rPr>
          <w:lang w:val="es-ES"/>
        </w:rPr>
        <w:t xml:space="preserve"> </w:t>
      </w:r>
    </w:p>
    <w:p w:rsidR="002E31C1" w:rsidRPr="00876907" w:rsidRDefault="002E31C1" w:rsidP="00AF2813">
      <w:pPr>
        <w:spacing w:after="240"/>
        <w:rPr>
          <w:lang w:val="es-ES"/>
        </w:rPr>
      </w:pPr>
      <w:r w:rsidRPr="00876907">
        <w:rPr>
          <w:lang w:val="es-ES"/>
        </w:rPr>
        <w:t>51.</w:t>
      </w:r>
      <w:r w:rsidRPr="00876907">
        <w:rPr>
          <w:lang w:val="es-ES"/>
        </w:rPr>
        <w:tab/>
      </w:r>
      <w:r w:rsidR="00072EE6" w:rsidRPr="00876907">
        <w:rPr>
          <w:lang w:val="es-ES"/>
        </w:rPr>
        <w:t>Por otra parte,</w:t>
      </w:r>
      <w:r w:rsidR="002D223D">
        <w:rPr>
          <w:lang w:val="es-ES"/>
        </w:rPr>
        <w:t xml:space="preserve"> Kazajstán </w:t>
      </w:r>
      <w:r w:rsidR="00072EE6" w:rsidRPr="00876907">
        <w:rPr>
          <w:lang w:val="es-ES"/>
        </w:rPr>
        <w:t>está realizando esfuerzos para suscribir el Convenio sobre la Protección de los Niños y la Cooperación en materia de Adopción Internacional</w:t>
      </w:r>
      <w:r w:rsidRPr="00876907">
        <w:rPr>
          <w:lang w:val="es-ES"/>
        </w:rPr>
        <w:t xml:space="preserve">. </w:t>
      </w:r>
      <w:r w:rsidR="00FE10A3" w:rsidRPr="00876907">
        <w:rPr>
          <w:lang w:val="es-ES"/>
        </w:rPr>
        <w:t>Se ha</w:t>
      </w:r>
      <w:r w:rsidR="00CE6805">
        <w:rPr>
          <w:lang w:val="es-ES"/>
        </w:rPr>
        <w:t xml:space="preserve"> presentado </w:t>
      </w:r>
      <w:r w:rsidR="00FE10A3" w:rsidRPr="00876907">
        <w:rPr>
          <w:lang w:val="es-ES"/>
        </w:rPr>
        <w:t>al Parlamento un proyecto de ley que</w:t>
      </w:r>
      <w:r w:rsidR="00CE6805">
        <w:rPr>
          <w:lang w:val="es-ES"/>
        </w:rPr>
        <w:t xml:space="preserve"> debería </w:t>
      </w:r>
      <w:r w:rsidR="00FE10A3" w:rsidRPr="00876907">
        <w:rPr>
          <w:lang w:val="es-ES"/>
        </w:rPr>
        <w:t>permitir ratificar el Convenio en un futuro próximo</w:t>
      </w:r>
      <w:r w:rsidRPr="00876907">
        <w:rPr>
          <w:lang w:val="es-ES"/>
        </w:rPr>
        <w:t>.</w:t>
      </w:r>
    </w:p>
    <w:p w:rsidR="002E31C1" w:rsidRPr="00876907" w:rsidRDefault="002E31C1" w:rsidP="00AF2813">
      <w:pPr>
        <w:spacing w:after="240"/>
        <w:rPr>
          <w:lang w:val="es-ES"/>
        </w:rPr>
      </w:pPr>
      <w:r w:rsidRPr="00876907">
        <w:rPr>
          <w:lang w:val="es-ES"/>
        </w:rPr>
        <w:t>52.</w:t>
      </w:r>
      <w:r w:rsidRPr="00876907">
        <w:rPr>
          <w:lang w:val="es-ES"/>
        </w:rPr>
        <w:tab/>
      </w:r>
      <w:r w:rsidR="00AF2813" w:rsidRPr="00876907">
        <w:rPr>
          <w:lang w:val="es-ES"/>
        </w:rPr>
        <w:t xml:space="preserve">La </w:t>
      </w:r>
      <w:r w:rsidR="00AF2813" w:rsidRPr="00876907">
        <w:rPr>
          <w:b/>
          <w:lang w:val="es-ES"/>
        </w:rPr>
        <w:t>Sra.</w:t>
      </w:r>
      <w:r w:rsidRPr="00876907">
        <w:rPr>
          <w:b/>
          <w:lang w:val="es-ES"/>
        </w:rPr>
        <w:t xml:space="preserve"> ALUOCH</w:t>
      </w:r>
      <w:r w:rsidRPr="00876907">
        <w:rPr>
          <w:lang w:val="es-ES"/>
        </w:rPr>
        <w:t xml:space="preserve"> </w:t>
      </w:r>
      <w:r w:rsidR="00B63680" w:rsidRPr="00876907">
        <w:rPr>
          <w:lang w:val="es-ES"/>
        </w:rPr>
        <w:t>se pregunta si en e</w:t>
      </w:r>
      <w:r w:rsidR="009A3FD4">
        <w:rPr>
          <w:lang w:val="es-ES"/>
        </w:rPr>
        <w:t>l nuevo ordenamiento jurídico</w:t>
      </w:r>
      <w:r w:rsidR="00B63680" w:rsidRPr="00876907">
        <w:rPr>
          <w:lang w:val="es-ES"/>
        </w:rPr>
        <w:t xml:space="preserve"> se encargará un fiscal general de vigilar el respeto de la legislación en materia de menores</w:t>
      </w:r>
      <w:r w:rsidRPr="00876907">
        <w:rPr>
          <w:lang w:val="es-ES"/>
        </w:rPr>
        <w:t>.</w:t>
      </w:r>
    </w:p>
    <w:p w:rsidR="002E31C1" w:rsidRPr="00876907" w:rsidRDefault="002E31C1" w:rsidP="00AF2813">
      <w:pPr>
        <w:spacing w:after="240"/>
        <w:rPr>
          <w:lang w:val="es-ES"/>
        </w:rPr>
      </w:pPr>
      <w:r w:rsidRPr="00876907">
        <w:rPr>
          <w:lang w:val="es-ES"/>
        </w:rPr>
        <w:t>53.</w:t>
      </w:r>
      <w:r w:rsidRPr="00876907">
        <w:rPr>
          <w:lang w:val="es-ES"/>
        </w:rPr>
        <w:tab/>
      </w:r>
      <w:r w:rsidR="00AF2813" w:rsidRPr="00876907">
        <w:rPr>
          <w:lang w:val="es-ES"/>
        </w:rPr>
        <w:t xml:space="preserve">La </w:t>
      </w:r>
      <w:r w:rsidR="00AF2813" w:rsidRPr="00876907">
        <w:rPr>
          <w:b/>
          <w:lang w:val="es-ES"/>
        </w:rPr>
        <w:t>Sra.</w:t>
      </w:r>
      <w:r w:rsidRPr="00876907">
        <w:rPr>
          <w:b/>
          <w:lang w:val="es-ES"/>
        </w:rPr>
        <w:t xml:space="preserve"> AIDOO</w:t>
      </w:r>
      <w:r w:rsidRPr="00876907">
        <w:rPr>
          <w:lang w:val="es-ES"/>
        </w:rPr>
        <w:t xml:space="preserve"> </w:t>
      </w:r>
      <w:r w:rsidR="00726785" w:rsidRPr="00876907">
        <w:rPr>
          <w:lang w:val="es-ES"/>
        </w:rPr>
        <w:t>pregunta si el Estado parte tiene prevista la construcción de nuev</w:t>
      </w:r>
      <w:r w:rsidR="000C3DF1">
        <w:rPr>
          <w:lang w:val="es-ES"/>
        </w:rPr>
        <w:t>a</w:t>
      </w:r>
      <w:r w:rsidR="00726785" w:rsidRPr="00876907">
        <w:rPr>
          <w:lang w:val="es-ES"/>
        </w:rPr>
        <w:t xml:space="preserve">s </w:t>
      </w:r>
      <w:r w:rsidR="000C3DF1">
        <w:rPr>
          <w:lang w:val="es-ES"/>
        </w:rPr>
        <w:t>viviendas</w:t>
      </w:r>
      <w:r w:rsidR="00726785" w:rsidRPr="00876907">
        <w:rPr>
          <w:lang w:val="es-ES"/>
        </w:rPr>
        <w:t xml:space="preserve"> para </w:t>
      </w:r>
      <w:r w:rsidR="000A14DB">
        <w:rPr>
          <w:lang w:val="es-ES"/>
        </w:rPr>
        <w:t>que</w:t>
      </w:r>
      <w:r w:rsidR="00726785" w:rsidRPr="00876907">
        <w:rPr>
          <w:lang w:val="es-ES"/>
        </w:rPr>
        <w:t xml:space="preserve"> las familias numerosas </w:t>
      </w:r>
      <w:r w:rsidR="000A14DB">
        <w:rPr>
          <w:lang w:val="es-ES"/>
        </w:rPr>
        <w:t xml:space="preserve">puedan </w:t>
      </w:r>
      <w:r w:rsidR="00726785" w:rsidRPr="00876907">
        <w:rPr>
          <w:lang w:val="es-ES"/>
        </w:rPr>
        <w:t>disponer de más espacio</w:t>
      </w:r>
      <w:r w:rsidRPr="00876907">
        <w:rPr>
          <w:lang w:val="es-ES"/>
        </w:rPr>
        <w:t>.</w:t>
      </w:r>
    </w:p>
    <w:p w:rsidR="002E31C1" w:rsidRPr="00876907" w:rsidRDefault="002E31C1" w:rsidP="00AF2813">
      <w:pPr>
        <w:widowControl w:val="0"/>
        <w:spacing w:after="240"/>
        <w:rPr>
          <w:lang w:val="es-ES"/>
        </w:rPr>
      </w:pPr>
      <w:r w:rsidRPr="00876907">
        <w:rPr>
          <w:lang w:val="es-ES"/>
        </w:rPr>
        <w:t>54.</w:t>
      </w:r>
      <w:r w:rsidRPr="00876907">
        <w:rPr>
          <w:lang w:val="es-ES"/>
        </w:rPr>
        <w:tab/>
      </w:r>
      <w:r w:rsidR="00AF2813" w:rsidRPr="00876907">
        <w:rPr>
          <w:lang w:val="es-ES"/>
        </w:rPr>
        <w:t xml:space="preserve">La </w:t>
      </w:r>
      <w:r w:rsidR="00AF2813" w:rsidRPr="00876907">
        <w:rPr>
          <w:b/>
          <w:lang w:val="es-ES"/>
        </w:rPr>
        <w:t>Sra.</w:t>
      </w:r>
      <w:r w:rsidRPr="00876907">
        <w:rPr>
          <w:b/>
          <w:lang w:val="es-ES"/>
        </w:rPr>
        <w:t xml:space="preserve"> NURABAYEVA</w:t>
      </w:r>
      <w:r w:rsidRPr="00876907">
        <w:rPr>
          <w:lang w:val="es-ES"/>
        </w:rPr>
        <w:t xml:space="preserve"> </w:t>
      </w:r>
      <w:r w:rsidR="00633286">
        <w:rPr>
          <w:lang w:val="es-ES"/>
        </w:rPr>
        <w:t>(</w:t>
      </w:r>
      <w:r w:rsidR="00876907">
        <w:rPr>
          <w:lang w:val="es-ES"/>
        </w:rPr>
        <w:t>Kazajstán</w:t>
      </w:r>
      <w:r w:rsidR="00633286">
        <w:rPr>
          <w:lang w:val="es-ES"/>
        </w:rPr>
        <w:t>)</w:t>
      </w:r>
      <w:r w:rsidRPr="00876907">
        <w:rPr>
          <w:lang w:val="es-ES"/>
        </w:rPr>
        <w:t xml:space="preserve"> </w:t>
      </w:r>
      <w:r w:rsidR="007D2C58" w:rsidRPr="00876907">
        <w:rPr>
          <w:lang w:val="es-ES"/>
        </w:rPr>
        <w:t>indica que el Fiscal General es independiente y no forma parte del Ministerio de Justicia</w:t>
      </w:r>
      <w:r w:rsidR="009A3FD4">
        <w:rPr>
          <w:lang w:val="es-ES"/>
        </w:rPr>
        <w:t>, garantizando</w:t>
      </w:r>
      <w:r w:rsidRPr="00876907">
        <w:rPr>
          <w:lang w:val="es-ES"/>
        </w:rPr>
        <w:t xml:space="preserve"> </w:t>
      </w:r>
      <w:r w:rsidR="007D2C58" w:rsidRPr="00876907">
        <w:rPr>
          <w:lang w:val="es-ES"/>
        </w:rPr>
        <w:t xml:space="preserve">la vigilancia </w:t>
      </w:r>
      <w:r w:rsidR="00194B4E">
        <w:rPr>
          <w:lang w:val="es-ES"/>
        </w:rPr>
        <w:t xml:space="preserve">de nivel </w:t>
      </w:r>
      <w:r w:rsidR="007D2C58" w:rsidRPr="00876907">
        <w:rPr>
          <w:lang w:val="es-ES"/>
        </w:rPr>
        <w:t>superior de los asuntos del Estado, a fin de velar por</w:t>
      </w:r>
      <w:r w:rsidR="004F77C6" w:rsidRPr="00876907">
        <w:rPr>
          <w:lang w:val="es-ES"/>
        </w:rPr>
        <w:t xml:space="preserve"> el</w:t>
      </w:r>
      <w:r w:rsidR="007D2C58" w:rsidRPr="00876907">
        <w:rPr>
          <w:lang w:val="es-ES"/>
        </w:rPr>
        <w:t xml:space="preserve"> cumplimiento </w:t>
      </w:r>
      <w:r w:rsidR="009A3FD4" w:rsidRPr="00876907">
        <w:rPr>
          <w:lang w:val="es-ES"/>
        </w:rPr>
        <w:t xml:space="preserve">escrupuloso </w:t>
      </w:r>
      <w:r w:rsidR="007D2C58" w:rsidRPr="00876907">
        <w:rPr>
          <w:lang w:val="es-ES"/>
        </w:rPr>
        <w:t>de la legislación</w:t>
      </w:r>
      <w:r w:rsidRPr="00876907">
        <w:rPr>
          <w:lang w:val="es-ES"/>
        </w:rPr>
        <w:t xml:space="preserve">. </w:t>
      </w:r>
      <w:r w:rsidR="007D2C58" w:rsidRPr="00876907">
        <w:rPr>
          <w:lang w:val="es-ES"/>
        </w:rPr>
        <w:t>Depende directa y exclusivamente del Presidente de la República</w:t>
      </w:r>
      <w:r w:rsidRPr="00876907">
        <w:rPr>
          <w:lang w:val="es-ES"/>
        </w:rPr>
        <w:t>.</w:t>
      </w:r>
    </w:p>
    <w:p w:rsidR="002E31C1" w:rsidRPr="00876907" w:rsidRDefault="002E31C1" w:rsidP="00AF2813">
      <w:pPr>
        <w:spacing w:after="240"/>
        <w:rPr>
          <w:lang w:val="es-ES"/>
        </w:rPr>
      </w:pPr>
      <w:r w:rsidRPr="00876907">
        <w:rPr>
          <w:lang w:val="es-ES"/>
        </w:rPr>
        <w:t>55.</w:t>
      </w:r>
      <w:r w:rsidRPr="00876907">
        <w:rPr>
          <w:lang w:val="es-ES"/>
        </w:rPr>
        <w:tab/>
        <w:t xml:space="preserve">En 2006, </w:t>
      </w:r>
      <w:r w:rsidR="004F77C6" w:rsidRPr="00876907">
        <w:rPr>
          <w:lang w:val="es-ES"/>
        </w:rPr>
        <w:t>Kazajstán puso en marcha un gran programa de construcción de</w:t>
      </w:r>
      <w:r w:rsidR="0020609F" w:rsidRPr="00876907">
        <w:rPr>
          <w:lang w:val="es-ES"/>
        </w:rPr>
        <w:t xml:space="preserve"> viviendas </w:t>
      </w:r>
      <w:r w:rsidR="004F77C6" w:rsidRPr="00876907">
        <w:rPr>
          <w:lang w:val="es-ES"/>
        </w:rPr>
        <w:t>sociales para garantizar a las familias con niños pequeños o adolescentes</w:t>
      </w:r>
      <w:r w:rsidR="000A14DB" w:rsidRPr="000A14DB">
        <w:rPr>
          <w:lang w:val="es-ES"/>
        </w:rPr>
        <w:t xml:space="preserve"> </w:t>
      </w:r>
      <w:r w:rsidR="000A14DB" w:rsidRPr="00876907">
        <w:rPr>
          <w:lang w:val="es-ES"/>
        </w:rPr>
        <w:t>el acceso a un alojamiento</w:t>
      </w:r>
      <w:r w:rsidR="00E01217">
        <w:rPr>
          <w:lang w:val="es-ES"/>
        </w:rPr>
        <w:t xml:space="preserve"> con un alquiler </w:t>
      </w:r>
      <w:r w:rsidR="000A14DB" w:rsidRPr="00876907">
        <w:rPr>
          <w:lang w:val="es-ES"/>
        </w:rPr>
        <w:t>moderado</w:t>
      </w:r>
      <w:r w:rsidRPr="00876907">
        <w:rPr>
          <w:lang w:val="es-ES"/>
        </w:rPr>
        <w:t xml:space="preserve">. </w:t>
      </w:r>
      <w:r w:rsidR="000215B2" w:rsidRPr="00876907">
        <w:rPr>
          <w:lang w:val="es-ES"/>
        </w:rPr>
        <w:t xml:space="preserve">También se puso en marcha hace dos años un programa de residencias comunitarias </w:t>
      </w:r>
      <w:r w:rsidR="00727050">
        <w:rPr>
          <w:lang w:val="es-ES"/>
        </w:rPr>
        <w:t>para</w:t>
      </w:r>
      <w:r w:rsidR="000215B2" w:rsidRPr="00876907">
        <w:rPr>
          <w:lang w:val="es-ES"/>
        </w:rPr>
        <w:t xml:space="preserve"> acoger</w:t>
      </w:r>
      <w:r w:rsidR="00E01217">
        <w:rPr>
          <w:lang w:val="es-ES"/>
        </w:rPr>
        <w:t xml:space="preserve"> a</w:t>
      </w:r>
      <w:r w:rsidR="000215B2" w:rsidRPr="00876907">
        <w:rPr>
          <w:lang w:val="es-ES"/>
        </w:rPr>
        <w:t xml:space="preserve"> familias en situación de crisis</w:t>
      </w:r>
      <w:r w:rsidRPr="00876907">
        <w:rPr>
          <w:lang w:val="es-ES"/>
        </w:rPr>
        <w:t xml:space="preserve">. </w:t>
      </w:r>
      <w:r w:rsidR="0020609F" w:rsidRPr="00876907">
        <w:rPr>
          <w:lang w:val="es-ES"/>
        </w:rPr>
        <w:t>Además, la legislación en materia de vivienda</w:t>
      </w:r>
      <w:r w:rsidR="00E01217">
        <w:rPr>
          <w:lang w:val="es-ES"/>
        </w:rPr>
        <w:t xml:space="preserve"> contiene </w:t>
      </w:r>
      <w:r w:rsidR="0020609F" w:rsidRPr="00876907">
        <w:rPr>
          <w:lang w:val="es-ES"/>
        </w:rPr>
        <w:t>normas sanitarias que imponen un número mínimo de metros cuadrados por persona y hogar</w:t>
      </w:r>
      <w:r w:rsidRPr="00876907">
        <w:rPr>
          <w:lang w:val="es-ES"/>
        </w:rPr>
        <w:t xml:space="preserve">. </w:t>
      </w:r>
    </w:p>
    <w:p w:rsidR="002E31C1" w:rsidRPr="00876907" w:rsidRDefault="002E31C1" w:rsidP="00AF2813">
      <w:pPr>
        <w:spacing w:after="240"/>
        <w:rPr>
          <w:lang w:val="es-ES"/>
        </w:rPr>
      </w:pPr>
      <w:r w:rsidRPr="00876907">
        <w:rPr>
          <w:lang w:val="es-ES"/>
        </w:rPr>
        <w:t>56.</w:t>
      </w:r>
      <w:r w:rsidRPr="00876907">
        <w:rPr>
          <w:lang w:val="es-ES"/>
        </w:rPr>
        <w:tab/>
      </w:r>
      <w:r w:rsidR="00AF2813" w:rsidRPr="00876907">
        <w:rPr>
          <w:lang w:val="es-ES"/>
        </w:rPr>
        <w:t xml:space="preserve">El </w:t>
      </w:r>
      <w:r w:rsidR="00AF2813" w:rsidRPr="00876907">
        <w:rPr>
          <w:b/>
          <w:lang w:val="es-ES"/>
        </w:rPr>
        <w:t>Sr.</w:t>
      </w:r>
      <w:r w:rsidRPr="00876907">
        <w:rPr>
          <w:b/>
          <w:lang w:val="es-ES"/>
        </w:rPr>
        <w:t xml:space="preserve"> IZGUTIEV</w:t>
      </w:r>
      <w:r w:rsidRPr="00876907">
        <w:rPr>
          <w:lang w:val="es-ES"/>
        </w:rPr>
        <w:t xml:space="preserve"> </w:t>
      </w:r>
      <w:r w:rsidR="00633286">
        <w:rPr>
          <w:lang w:val="es-ES"/>
        </w:rPr>
        <w:t>(</w:t>
      </w:r>
      <w:r w:rsidR="00876907">
        <w:rPr>
          <w:lang w:val="es-ES"/>
        </w:rPr>
        <w:t>Kazajstán</w:t>
      </w:r>
      <w:r w:rsidR="00633286">
        <w:rPr>
          <w:lang w:val="es-ES"/>
        </w:rPr>
        <w:t>)</w:t>
      </w:r>
      <w:r w:rsidRPr="00876907">
        <w:rPr>
          <w:lang w:val="es-ES"/>
        </w:rPr>
        <w:t xml:space="preserve"> </w:t>
      </w:r>
      <w:r w:rsidR="003A621F" w:rsidRPr="00876907">
        <w:rPr>
          <w:lang w:val="es-ES"/>
        </w:rPr>
        <w:t>indica que</w:t>
      </w:r>
      <w:r w:rsidR="003D6DC3" w:rsidRPr="00876907">
        <w:rPr>
          <w:lang w:val="es-ES"/>
        </w:rPr>
        <w:t xml:space="preserve"> en el </w:t>
      </w:r>
      <w:r w:rsidR="003A621F" w:rsidRPr="00876907">
        <w:rPr>
          <w:lang w:val="es-ES"/>
        </w:rPr>
        <w:t xml:space="preserve">país </w:t>
      </w:r>
      <w:r w:rsidR="00E01217" w:rsidRPr="00876907">
        <w:rPr>
          <w:lang w:val="es-ES"/>
        </w:rPr>
        <w:t xml:space="preserve">hay </w:t>
      </w:r>
      <w:r w:rsidR="003A621F" w:rsidRPr="00876907">
        <w:rPr>
          <w:lang w:val="es-ES"/>
        </w:rPr>
        <w:t>un centro de detención</w:t>
      </w:r>
      <w:r w:rsidR="003D6DC3" w:rsidRPr="00876907">
        <w:rPr>
          <w:lang w:val="es-ES"/>
        </w:rPr>
        <w:t xml:space="preserve"> pr</w:t>
      </w:r>
      <w:r w:rsidR="00793E74">
        <w:rPr>
          <w:lang w:val="es-ES"/>
        </w:rPr>
        <w:t>eventiva</w:t>
      </w:r>
      <w:r w:rsidR="003D6DC3" w:rsidRPr="00876907">
        <w:rPr>
          <w:lang w:val="es-ES"/>
        </w:rPr>
        <w:t xml:space="preserve"> </w:t>
      </w:r>
      <w:r w:rsidR="003A621F" w:rsidRPr="00876907">
        <w:rPr>
          <w:lang w:val="es-ES"/>
        </w:rPr>
        <w:t>para los menores sin protección parental que hayan cometido una infracción</w:t>
      </w:r>
      <w:r w:rsidRPr="00876907">
        <w:rPr>
          <w:lang w:val="es-ES"/>
        </w:rPr>
        <w:t>.</w:t>
      </w:r>
      <w:r w:rsidR="003A621F" w:rsidRPr="00876907">
        <w:rPr>
          <w:lang w:val="es-ES"/>
        </w:rPr>
        <w:t xml:space="preserve"> Se les proporciona ayuda psicológica y social especial para su rehabilitación</w:t>
      </w:r>
      <w:r w:rsidRPr="00876907">
        <w:rPr>
          <w:lang w:val="es-ES"/>
        </w:rPr>
        <w:t>.</w:t>
      </w:r>
      <w:r w:rsidR="00C12482">
        <w:rPr>
          <w:lang w:val="es-ES"/>
        </w:rPr>
        <w:t xml:space="preserve"> </w:t>
      </w:r>
    </w:p>
    <w:p w:rsidR="002E31C1" w:rsidRPr="00876907" w:rsidRDefault="002E31C1" w:rsidP="00AF2813">
      <w:pPr>
        <w:spacing w:after="240"/>
        <w:rPr>
          <w:lang w:val="es-ES"/>
        </w:rPr>
      </w:pPr>
      <w:r w:rsidRPr="00876907">
        <w:rPr>
          <w:lang w:val="es-ES"/>
        </w:rPr>
        <w:t>57.</w:t>
      </w:r>
      <w:r w:rsidRPr="00876907">
        <w:rPr>
          <w:lang w:val="es-ES"/>
        </w:rPr>
        <w:tab/>
      </w:r>
      <w:r w:rsidR="00AF2813" w:rsidRPr="00876907">
        <w:rPr>
          <w:lang w:val="es-ES"/>
        </w:rPr>
        <w:t xml:space="preserve">El </w:t>
      </w:r>
      <w:r w:rsidR="00AF2813" w:rsidRPr="00876907">
        <w:rPr>
          <w:b/>
          <w:lang w:val="es-ES"/>
        </w:rPr>
        <w:t>Sr.</w:t>
      </w:r>
      <w:r w:rsidRPr="00876907">
        <w:rPr>
          <w:b/>
          <w:lang w:val="es-ES"/>
        </w:rPr>
        <w:t xml:space="preserve"> KRAPPMANN </w:t>
      </w:r>
      <w:r w:rsidR="00237B6B" w:rsidRPr="00876907">
        <w:rPr>
          <w:lang w:val="es-ES"/>
        </w:rPr>
        <w:t xml:space="preserve">señala que alrededor del 90% de los niños internados en centros de detención preventiva </w:t>
      </w:r>
      <w:r w:rsidR="0000569F" w:rsidRPr="00876907">
        <w:rPr>
          <w:lang w:val="es-ES"/>
        </w:rPr>
        <w:t>son en realidad niños abandonados que pasa</w:t>
      </w:r>
      <w:r w:rsidR="00D7572E">
        <w:rPr>
          <w:lang w:val="es-ES"/>
        </w:rPr>
        <w:t>n</w:t>
      </w:r>
      <w:r w:rsidR="00942272">
        <w:rPr>
          <w:lang w:val="es-ES"/>
        </w:rPr>
        <w:t xml:space="preserve"> algún </w:t>
      </w:r>
      <w:r w:rsidR="0000569F" w:rsidRPr="00876907">
        <w:rPr>
          <w:lang w:val="es-ES"/>
        </w:rPr>
        <w:t xml:space="preserve">tiempo en la calle. Estos niños </w:t>
      </w:r>
      <w:r w:rsidR="00674E64">
        <w:rPr>
          <w:lang w:val="es-ES"/>
        </w:rPr>
        <w:t xml:space="preserve">necesitan </w:t>
      </w:r>
      <w:r w:rsidR="0000569F" w:rsidRPr="00876907">
        <w:rPr>
          <w:lang w:val="es-ES"/>
        </w:rPr>
        <w:t>ayuda social</w:t>
      </w:r>
      <w:r w:rsidR="00942272">
        <w:rPr>
          <w:lang w:val="es-ES"/>
        </w:rPr>
        <w:t>,</w:t>
      </w:r>
      <w:r w:rsidR="0000569F" w:rsidRPr="00876907">
        <w:rPr>
          <w:lang w:val="es-ES"/>
        </w:rPr>
        <w:t xml:space="preserve"> y</w:t>
      </w:r>
      <w:r w:rsidR="00942272">
        <w:rPr>
          <w:lang w:val="es-ES"/>
        </w:rPr>
        <w:t xml:space="preserve"> dejarlos </w:t>
      </w:r>
      <w:r w:rsidR="0000569F" w:rsidRPr="00876907">
        <w:rPr>
          <w:lang w:val="es-ES"/>
        </w:rPr>
        <w:t>al margen de la sociedad</w:t>
      </w:r>
      <w:r w:rsidR="00942272">
        <w:rPr>
          <w:lang w:val="es-ES"/>
        </w:rPr>
        <w:t xml:space="preserve"> es necesariamente </w:t>
      </w:r>
      <w:r w:rsidR="0000569F" w:rsidRPr="00876907">
        <w:rPr>
          <w:lang w:val="es-ES"/>
        </w:rPr>
        <w:t>perjudicial</w:t>
      </w:r>
      <w:r w:rsidRPr="00876907">
        <w:rPr>
          <w:lang w:val="es-ES"/>
        </w:rPr>
        <w:t>.</w:t>
      </w:r>
    </w:p>
    <w:p w:rsidR="002E31C1" w:rsidRPr="00876907" w:rsidRDefault="002E31C1" w:rsidP="00AF2813">
      <w:pPr>
        <w:spacing w:after="240"/>
        <w:rPr>
          <w:lang w:val="es-ES"/>
        </w:rPr>
      </w:pPr>
      <w:r w:rsidRPr="00876907">
        <w:rPr>
          <w:lang w:val="es-ES"/>
        </w:rPr>
        <w:t>58.</w:t>
      </w:r>
      <w:r w:rsidRPr="00876907">
        <w:rPr>
          <w:lang w:val="es-ES"/>
        </w:rPr>
        <w:tab/>
      </w:r>
      <w:r w:rsidR="00AF2813" w:rsidRPr="00876907">
        <w:rPr>
          <w:lang w:val="es-ES"/>
        </w:rPr>
        <w:t xml:space="preserve">El </w:t>
      </w:r>
      <w:r w:rsidR="00AF2813" w:rsidRPr="00876907">
        <w:rPr>
          <w:b/>
          <w:lang w:val="es-ES"/>
        </w:rPr>
        <w:t>Sr.</w:t>
      </w:r>
      <w:r w:rsidRPr="00876907">
        <w:rPr>
          <w:b/>
          <w:lang w:val="es-ES"/>
        </w:rPr>
        <w:t xml:space="preserve"> FILALI</w:t>
      </w:r>
      <w:r w:rsidRPr="00876907">
        <w:rPr>
          <w:lang w:val="es-ES"/>
        </w:rPr>
        <w:t xml:space="preserve"> </w:t>
      </w:r>
      <w:r w:rsidR="00C83D27" w:rsidRPr="00876907">
        <w:rPr>
          <w:lang w:val="es-ES"/>
        </w:rPr>
        <w:t xml:space="preserve">pregunta qué medidas adopta el Estado </w:t>
      </w:r>
      <w:r w:rsidR="0022292C">
        <w:rPr>
          <w:lang w:val="es-ES"/>
        </w:rPr>
        <w:t>parte</w:t>
      </w:r>
      <w:r w:rsidR="00C83D27" w:rsidRPr="00876907">
        <w:rPr>
          <w:lang w:val="es-ES"/>
        </w:rPr>
        <w:t xml:space="preserve"> para hacer frente a los numerosos casos de abandono de niños, en particular para buscar y sancionar a los padres que son responsables</w:t>
      </w:r>
      <w:r w:rsidRPr="00876907">
        <w:rPr>
          <w:lang w:val="es-ES"/>
        </w:rPr>
        <w:t xml:space="preserve">. </w:t>
      </w:r>
      <w:r w:rsidR="00C83D27" w:rsidRPr="00876907">
        <w:rPr>
          <w:lang w:val="es-ES"/>
        </w:rPr>
        <w:t>¿Se separa</w:t>
      </w:r>
      <w:r w:rsidR="00942272">
        <w:rPr>
          <w:lang w:val="es-ES"/>
        </w:rPr>
        <w:t xml:space="preserve"> a</w:t>
      </w:r>
      <w:r w:rsidR="00C83D27" w:rsidRPr="00876907">
        <w:rPr>
          <w:lang w:val="es-ES"/>
        </w:rPr>
        <w:t xml:space="preserve"> estos niños abandonados, que son particularmente vulnerables, de los niños delincuentes en las instituciones en las que están acogidos</w:t>
      </w:r>
      <w:r w:rsidRPr="00876907">
        <w:rPr>
          <w:lang w:val="es-ES"/>
        </w:rPr>
        <w:t>?</w:t>
      </w:r>
    </w:p>
    <w:p w:rsidR="002E31C1" w:rsidRPr="00876907" w:rsidRDefault="002E31C1" w:rsidP="00AF2813">
      <w:pPr>
        <w:spacing w:after="240"/>
        <w:rPr>
          <w:lang w:val="es-ES"/>
        </w:rPr>
      </w:pPr>
      <w:r w:rsidRPr="00876907">
        <w:rPr>
          <w:lang w:val="es-ES"/>
        </w:rPr>
        <w:t>59.</w:t>
      </w:r>
      <w:r w:rsidRPr="00876907">
        <w:rPr>
          <w:lang w:val="es-ES"/>
        </w:rPr>
        <w:tab/>
      </w:r>
      <w:r w:rsidR="00AF2813" w:rsidRPr="00876907">
        <w:rPr>
          <w:lang w:val="es-ES"/>
        </w:rPr>
        <w:t xml:space="preserve">La </w:t>
      </w:r>
      <w:r w:rsidR="00AF2813" w:rsidRPr="00876907">
        <w:rPr>
          <w:b/>
          <w:lang w:val="es-ES"/>
        </w:rPr>
        <w:t>Sra.</w:t>
      </w:r>
      <w:r w:rsidRPr="00876907">
        <w:rPr>
          <w:b/>
          <w:lang w:val="es-ES"/>
        </w:rPr>
        <w:t xml:space="preserve"> ORTÍZ</w:t>
      </w:r>
      <w:r w:rsidRPr="00876907">
        <w:rPr>
          <w:lang w:val="es-ES"/>
        </w:rPr>
        <w:t xml:space="preserve"> </w:t>
      </w:r>
      <w:r w:rsidR="00C959F8" w:rsidRPr="00876907">
        <w:rPr>
          <w:lang w:val="es-ES"/>
        </w:rPr>
        <w:t>pregunta cuántos niños viven o trabajan en la calle y si existen programas para ellos</w:t>
      </w:r>
      <w:r w:rsidRPr="00876907">
        <w:rPr>
          <w:lang w:val="es-ES"/>
        </w:rPr>
        <w:t>.</w:t>
      </w:r>
    </w:p>
    <w:p w:rsidR="002E31C1" w:rsidRPr="00876907" w:rsidRDefault="002E31C1" w:rsidP="00AF2813">
      <w:pPr>
        <w:spacing w:after="240"/>
        <w:rPr>
          <w:lang w:val="es-ES"/>
        </w:rPr>
      </w:pPr>
      <w:r w:rsidRPr="00876907">
        <w:rPr>
          <w:lang w:val="es-ES"/>
        </w:rPr>
        <w:t>60.</w:t>
      </w:r>
      <w:r w:rsidRPr="00876907">
        <w:rPr>
          <w:lang w:val="es-ES"/>
        </w:rPr>
        <w:tab/>
      </w:r>
      <w:r w:rsidR="00AF2813" w:rsidRPr="00876907">
        <w:rPr>
          <w:lang w:val="es-ES"/>
        </w:rPr>
        <w:t xml:space="preserve">La </w:t>
      </w:r>
      <w:r w:rsidR="00AF2813" w:rsidRPr="00876907">
        <w:rPr>
          <w:b/>
          <w:lang w:val="es-ES"/>
        </w:rPr>
        <w:t>Sra.</w:t>
      </w:r>
      <w:r w:rsidRPr="00876907">
        <w:rPr>
          <w:b/>
          <w:lang w:val="es-ES"/>
        </w:rPr>
        <w:t xml:space="preserve"> SHER</w:t>
      </w:r>
      <w:r w:rsidRPr="00876907">
        <w:rPr>
          <w:lang w:val="es-ES"/>
        </w:rPr>
        <w:t xml:space="preserve"> </w:t>
      </w:r>
      <w:r w:rsidR="00633286">
        <w:rPr>
          <w:lang w:val="es-ES"/>
        </w:rPr>
        <w:t>(</w:t>
      </w:r>
      <w:r w:rsidR="00876907">
        <w:rPr>
          <w:lang w:val="es-ES"/>
        </w:rPr>
        <w:t>Kazajstán</w:t>
      </w:r>
      <w:r w:rsidR="00633286">
        <w:rPr>
          <w:lang w:val="es-ES"/>
        </w:rPr>
        <w:t>)</w:t>
      </w:r>
      <w:r w:rsidRPr="00876907">
        <w:rPr>
          <w:lang w:val="es-ES"/>
        </w:rPr>
        <w:t xml:space="preserve"> </w:t>
      </w:r>
      <w:r w:rsidR="00264102" w:rsidRPr="00876907">
        <w:rPr>
          <w:lang w:val="es-ES"/>
        </w:rPr>
        <w:t>afirma que no hay tantos niños abandonados como el Comité parece creer</w:t>
      </w:r>
      <w:r w:rsidRPr="00876907">
        <w:rPr>
          <w:lang w:val="es-ES"/>
        </w:rPr>
        <w:t xml:space="preserve">. </w:t>
      </w:r>
      <w:r w:rsidR="00264102" w:rsidRPr="00876907">
        <w:rPr>
          <w:lang w:val="es-ES"/>
        </w:rPr>
        <w:t>Los niños privados</w:t>
      </w:r>
      <w:r w:rsidR="00942272">
        <w:rPr>
          <w:lang w:val="es-ES"/>
        </w:rPr>
        <w:t xml:space="preserve"> de </w:t>
      </w:r>
      <w:r w:rsidR="00264102" w:rsidRPr="00876907">
        <w:rPr>
          <w:lang w:val="es-ES"/>
        </w:rPr>
        <w:t xml:space="preserve">protección parental son unos </w:t>
      </w:r>
      <w:r w:rsidRPr="00876907">
        <w:rPr>
          <w:lang w:val="es-ES"/>
        </w:rPr>
        <w:t>50</w:t>
      </w:r>
      <w:r w:rsidR="00264102" w:rsidRPr="00876907">
        <w:rPr>
          <w:lang w:val="es-ES"/>
        </w:rPr>
        <w:t>.</w:t>
      </w:r>
      <w:r w:rsidRPr="00876907">
        <w:rPr>
          <w:lang w:val="es-ES"/>
        </w:rPr>
        <w:t>000.</w:t>
      </w:r>
      <w:r w:rsidR="007C6FD6" w:rsidRPr="00876907">
        <w:rPr>
          <w:lang w:val="es-ES"/>
        </w:rPr>
        <w:t xml:space="preserve"> De ellos, 18.</w:t>
      </w:r>
      <w:r w:rsidRPr="00876907">
        <w:rPr>
          <w:lang w:val="es-ES"/>
        </w:rPr>
        <w:t xml:space="preserve">000 </w:t>
      </w:r>
      <w:r w:rsidR="007C6FD6" w:rsidRPr="00876907">
        <w:rPr>
          <w:lang w:val="es-ES"/>
        </w:rPr>
        <w:t>están internados en centros de protección social o médica</w:t>
      </w:r>
      <w:r w:rsidRPr="00876907">
        <w:rPr>
          <w:lang w:val="es-ES"/>
        </w:rPr>
        <w:t xml:space="preserve">; </w:t>
      </w:r>
      <w:r w:rsidR="008318BF" w:rsidRPr="00876907">
        <w:rPr>
          <w:lang w:val="es-ES"/>
        </w:rPr>
        <w:t>los demás están bajo tutela o</w:t>
      </w:r>
      <w:r w:rsidR="00992721" w:rsidRPr="00876907">
        <w:rPr>
          <w:lang w:val="es-ES"/>
        </w:rPr>
        <w:t xml:space="preserve"> curaduría </w:t>
      </w:r>
      <w:r w:rsidR="008318BF" w:rsidRPr="00876907">
        <w:rPr>
          <w:lang w:val="es-ES"/>
        </w:rPr>
        <w:t>o bajo la protección del Estado</w:t>
      </w:r>
      <w:r w:rsidRPr="00876907">
        <w:rPr>
          <w:lang w:val="es-ES"/>
        </w:rPr>
        <w:t xml:space="preserve">. </w:t>
      </w:r>
    </w:p>
    <w:p w:rsidR="002E31C1" w:rsidRPr="00876907" w:rsidRDefault="002E31C1">
      <w:pPr>
        <w:spacing w:after="240"/>
        <w:rPr>
          <w:lang w:val="es-ES"/>
        </w:rPr>
      </w:pPr>
      <w:r w:rsidRPr="00876907">
        <w:rPr>
          <w:lang w:val="es-ES"/>
        </w:rPr>
        <w:t>61.</w:t>
      </w:r>
      <w:r w:rsidRPr="00876907">
        <w:rPr>
          <w:lang w:val="es-ES"/>
        </w:rPr>
        <w:tab/>
      </w:r>
      <w:r w:rsidR="006B42FB" w:rsidRPr="00876907">
        <w:rPr>
          <w:lang w:val="es-ES"/>
        </w:rPr>
        <w:t>Los niños de la calle</w:t>
      </w:r>
      <w:r w:rsidR="00B74AE1" w:rsidRPr="00876907">
        <w:rPr>
          <w:lang w:val="es-ES"/>
        </w:rPr>
        <w:t xml:space="preserve"> no pasan más de </w:t>
      </w:r>
      <w:r w:rsidR="006B42FB" w:rsidRPr="00876907">
        <w:rPr>
          <w:lang w:val="es-ES"/>
        </w:rPr>
        <w:t xml:space="preserve">45 días en los centros de readaptación y </w:t>
      </w:r>
      <w:r w:rsidR="005B424E">
        <w:rPr>
          <w:lang w:val="es-ES"/>
        </w:rPr>
        <w:t xml:space="preserve">de </w:t>
      </w:r>
      <w:r w:rsidR="006B42FB" w:rsidRPr="00876907">
        <w:rPr>
          <w:lang w:val="es-ES"/>
        </w:rPr>
        <w:t>detención preventiva. Su estancia</w:t>
      </w:r>
      <w:r w:rsidR="005B424E">
        <w:rPr>
          <w:lang w:val="es-ES"/>
        </w:rPr>
        <w:t xml:space="preserve"> se ha de señalar a </w:t>
      </w:r>
      <w:r w:rsidR="006B42FB" w:rsidRPr="00876907">
        <w:rPr>
          <w:lang w:val="es-ES"/>
        </w:rPr>
        <w:t>las autoridades. A continuación se los devuelve a su familia</w:t>
      </w:r>
      <w:r w:rsidR="00E7500E">
        <w:rPr>
          <w:lang w:val="es-ES"/>
        </w:rPr>
        <w:t xml:space="preserve"> o</w:t>
      </w:r>
      <w:r w:rsidR="006B42FB" w:rsidRPr="00876907">
        <w:rPr>
          <w:lang w:val="es-ES"/>
        </w:rPr>
        <w:t xml:space="preserve"> se</w:t>
      </w:r>
      <w:r w:rsidR="005B424E">
        <w:rPr>
          <w:lang w:val="es-ES"/>
        </w:rPr>
        <w:t xml:space="preserve"> los confía </w:t>
      </w:r>
      <w:r w:rsidR="00E7500E">
        <w:rPr>
          <w:lang w:val="es-ES"/>
        </w:rPr>
        <w:t>a</w:t>
      </w:r>
      <w:r w:rsidR="006B42FB" w:rsidRPr="00876907">
        <w:rPr>
          <w:lang w:val="es-ES"/>
        </w:rPr>
        <w:t xml:space="preserve"> una institución o</w:t>
      </w:r>
      <w:r w:rsidR="00931572" w:rsidRPr="00876907">
        <w:rPr>
          <w:lang w:val="es-ES"/>
        </w:rPr>
        <w:t xml:space="preserve"> </w:t>
      </w:r>
      <w:r w:rsidR="006B42FB" w:rsidRPr="00876907">
        <w:rPr>
          <w:lang w:val="es-ES"/>
        </w:rPr>
        <w:t>una familia de acogida.</w:t>
      </w:r>
    </w:p>
    <w:p w:rsidR="002E31C1" w:rsidRPr="00876907" w:rsidRDefault="002E31C1">
      <w:pPr>
        <w:spacing w:after="240"/>
        <w:rPr>
          <w:lang w:val="es-ES"/>
        </w:rPr>
      </w:pPr>
      <w:r w:rsidRPr="00876907">
        <w:rPr>
          <w:lang w:val="es-ES"/>
        </w:rPr>
        <w:t>62.</w:t>
      </w:r>
      <w:r w:rsidRPr="00876907">
        <w:rPr>
          <w:lang w:val="es-ES"/>
        </w:rPr>
        <w:tab/>
      </w:r>
      <w:r w:rsidR="00931572" w:rsidRPr="00876907">
        <w:rPr>
          <w:lang w:val="es-ES"/>
        </w:rPr>
        <w:t xml:space="preserve">Los niños de la calle procedentes de países vecinos se internan en centros </w:t>
      </w:r>
      <w:r w:rsidR="00E156F5" w:rsidRPr="00876907">
        <w:rPr>
          <w:lang w:val="es-ES"/>
        </w:rPr>
        <w:t xml:space="preserve">especiales </w:t>
      </w:r>
      <w:r w:rsidR="00931572" w:rsidRPr="00876907">
        <w:rPr>
          <w:lang w:val="es-ES"/>
        </w:rPr>
        <w:t>de</w:t>
      </w:r>
      <w:r w:rsidR="00C61D5A" w:rsidRPr="00876907">
        <w:rPr>
          <w:lang w:val="es-ES"/>
        </w:rPr>
        <w:t xml:space="preserve"> detención</w:t>
      </w:r>
      <w:r w:rsidR="00931572" w:rsidRPr="00876907">
        <w:rPr>
          <w:lang w:val="es-ES"/>
        </w:rPr>
        <w:t>, dependientes del Ministerio del Interior, antes de su expulsión hacia su país de origen. Se han concertado acuerdos en este sentido con los distintos ministerios del interior de los países de la Comunidad de Estados Independientes. Es</w:t>
      </w:r>
      <w:r w:rsidR="005B424E">
        <w:rPr>
          <w:lang w:val="es-ES"/>
        </w:rPr>
        <w:t xml:space="preserve"> indudable </w:t>
      </w:r>
      <w:r w:rsidR="00931572" w:rsidRPr="00876907">
        <w:rPr>
          <w:lang w:val="es-ES"/>
        </w:rPr>
        <w:t>que en algunos de estos centros tal vez no se respeten siempre los derechos del niño</w:t>
      </w:r>
      <w:r w:rsidRPr="00876907">
        <w:rPr>
          <w:lang w:val="es-ES"/>
        </w:rPr>
        <w:t xml:space="preserve">. </w:t>
      </w:r>
      <w:r w:rsidR="00EC04F2" w:rsidRPr="00876907">
        <w:rPr>
          <w:lang w:val="es-ES"/>
        </w:rPr>
        <w:t xml:space="preserve">Se deberán adoptar medidas para corregir la situación. </w:t>
      </w:r>
      <w:r w:rsidR="00F768F5">
        <w:rPr>
          <w:lang w:val="es-ES"/>
        </w:rPr>
        <w:t>No obstante</w:t>
      </w:r>
      <w:r w:rsidR="00EC04F2" w:rsidRPr="00876907">
        <w:rPr>
          <w:lang w:val="es-ES"/>
        </w:rPr>
        <w:t>, los niños de estos centros</w:t>
      </w:r>
      <w:r w:rsidR="005B424E">
        <w:rPr>
          <w:lang w:val="es-ES"/>
        </w:rPr>
        <w:t xml:space="preserve"> reciben </w:t>
      </w:r>
      <w:r w:rsidR="00EC04F2" w:rsidRPr="00876907">
        <w:rPr>
          <w:lang w:val="es-ES"/>
        </w:rPr>
        <w:t>asistencia de psicólogos especializados</w:t>
      </w:r>
      <w:r w:rsidRPr="00876907">
        <w:rPr>
          <w:lang w:val="es-ES"/>
        </w:rPr>
        <w:t>.</w:t>
      </w:r>
    </w:p>
    <w:p w:rsidR="002E31C1" w:rsidRPr="00876907" w:rsidRDefault="002E31C1">
      <w:pPr>
        <w:spacing w:after="240"/>
        <w:rPr>
          <w:lang w:val="es-ES"/>
        </w:rPr>
      </w:pPr>
      <w:r w:rsidRPr="00876907">
        <w:rPr>
          <w:lang w:val="es-ES"/>
        </w:rPr>
        <w:t>63.</w:t>
      </w:r>
      <w:r w:rsidRPr="00876907">
        <w:rPr>
          <w:lang w:val="es-ES"/>
        </w:rPr>
        <w:tab/>
      </w:r>
      <w:r w:rsidR="00696D72" w:rsidRPr="00876907">
        <w:rPr>
          <w:lang w:val="es-ES"/>
        </w:rPr>
        <w:t>El Gobierno tiene previsto transformar los centros de detención preventiva en centros de reinserción social. Basándose en la experiencia de Suecia, el Ministerio del Interior ha elaborado proyectos orientados a favorecer la reinserción social de los niños</w:t>
      </w:r>
      <w:r w:rsidR="005B424E">
        <w:rPr>
          <w:lang w:val="es-ES"/>
        </w:rPr>
        <w:t>,</w:t>
      </w:r>
      <w:r w:rsidR="00696D72" w:rsidRPr="00876907">
        <w:rPr>
          <w:lang w:val="es-ES"/>
        </w:rPr>
        <w:t xml:space="preserve"> proponiendo una terapia</w:t>
      </w:r>
      <w:r w:rsidR="005B424E">
        <w:rPr>
          <w:lang w:val="es-ES"/>
        </w:rPr>
        <w:t xml:space="preserve"> basada en </w:t>
      </w:r>
      <w:r w:rsidR="00696D72" w:rsidRPr="00876907">
        <w:rPr>
          <w:lang w:val="es-ES"/>
        </w:rPr>
        <w:t>el arte o</w:t>
      </w:r>
      <w:r w:rsidR="005B424E">
        <w:rPr>
          <w:lang w:val="es-ES"/>
        </w:rPr>
        <w:t xml:space="preserve"> </w:t>
      </w:r>
      <w:r w:rsidR="00696D72" w:rsidRPr="00876907">
        <w:rPr>
          <w:lang w:val="es-ES"/>
        </w:rPr>
        <w:t>el trabajo. El Gobierno se compromete también, con la ayuda de una ONG, a organizar seminarios de formación para el personal de estos centros</w:t>
      </w:r>
      <w:r w:rsidRPr="00876907">
        <w:rPr>
          <w:lang w:val="es-ES"/>
        </w:rPr>
        <w:t>.</w:t>
      </w:r>
    </w:p>
    <w:p w:rsidR="002E31C1" w:rsidRPr="00876907" w:rsidRDefault="002E31C1" w:rsidP="00AF2813">
      <w:pPr>
        <w:spacing w:after="240"/>
        <w:rPr>
          <w:lang w:val="es-ES"/>
        </w:rPr>
      </w:pPr>
      <w:r w:rsidRPr="00876907">
        <w:rPr>
          <w:lang w:val="es-ES"/>
        </w:rPr>
        <w:t>64.</w:t>
      </w:r>
      <w:r w:rsidRPr="00876907">
        <w:rPr>
          <w:lang w:val="es-ES"/>
        </w:rPr>
        <w:tab/>
      </w:r>
      <w:r w:rsidR="002A2781" w:rsidRPr="00876907">
        <w:rPr>
          <w:lang w:val="es-ES"/>
        </w:rPr>
        <w:t>Kazajstán ha creado un comité especial encargado de buscar a los padres de los niños abandonados. También está poniendo a punto un programa de reinserción de las familias que</w:t>
      </w:r>
      <w:r w:rsidR="00717F57">
        <w:rPr>
          <w:lang w:val="es-ES"/>
        </w:rPr>
        <w:t xml:space="preserve"> encuentran </w:t>
      </w:r>
      <w:r w:rsidR="002A2781" w:rsidRPr="00876907">
        <w:rPr>
          <w:lang w:val="es-ES"/>
        </w:rPr>
        <w:t>dificultades particulares,</w:t>
      </w:r>
      <w:r w:rsidR="009C231A" w:rsidRPr="00876907">
        <w:rPr>
          <w:lang w:val="es-ES"/>
        </w:rPr>
        <w:t xml:space="preserve"> apoyándolas desde el punto de vista financiero y ayudando a los padres que han perdido su empleo a formarse</w:t>
      </w:r>
      <w:r w:rsidR="00717F57">
        <w:rPr>
          <w:lang w:val="es-ES"/>
        </w:rPr>
        <w:t xml:space="preserve"> para </w:t>
      </w:r>
      <w:r w:rsidR="009C231A" w:rsidRPr="00876907">
        <w:rPr>
          <w:lang w:val="es-ES"/>
        </w:rPr>
        <w:t>una nueva profesión.</w:t>
      </w:r>
      <w:r w:rsidR="00717F57">
        <w:rPr>
          <w:lang w:val="es-ES"/>
        </w:rPr>
        <w:t xml:space="preserve"> Con objeto de </w:t>
      </w:r>
      <w:r w:rsidR="009C231A" w:rsidRPr="00876907">
        <w:rPr>
          <w:lang w:val="es-ES"/>
        </w:rPr>
        <w:t xml:space="preserve">hacer frente a los problemas de los padres que abandonan a sus hijos, tiene previsto </w:t>
      </w:r>
      <w:r w:rsidRPr="00876907">
        <w:rPr>
          <w:lang w:val="es-ES"/>
        </w:rPr>
        <w:t>−</w:t>
      </w:r>
      <w:r w:rsidR="00E156F5">
        <w:rPr>
          <w:lang w:val="es-ES"/>
        </w:rPr>
        <w:t xml:space="preserve"> </w:t>
      </w:r>
      <w:r w:rsidR="009C231A" w:rsidRPr="00876907">
        <w:rPr>
          <w:lang w:val="es-ES"/>
        </w:rPr>
        <w:t xml:space="preserve">como </w:t>
      </w:r>
      <w:r w:rsidR="00FA47AF">
        <w:rPr>
          <w:lang w:val="es-ES"/>
        </w:rPr>
        <w:t xml:space="preserve">se </w:t>
      </w:r>
      <w:r w:rsidR="009C231A" w:rsidRPr="00876907">
        <w:rPr>
          <w:lang w:val="es-ES"/>
        </w:rPr>
        <w:t xml:space="preserve">hizo </w:t>
      </w:r>
      <w:r w:rsidR="00FA47AF">
        <w:rPr>
          <w:lang w:val="es-ES"/>
        </w:rPr>
        <w:t xml:space="preserve">en </w:t>
      </w:r>
      <w:r w:rsidR="009C231A" w:rsidRPr="00876907">
        <w:rPr>
          <w:lang w:val="es-ES"/>
        </w:rPr>
        <w:t xml:space="preserve">Alemania </w:t>
      </w:r>
      <w:r w:rsidRPr="00876907">
        <w:rPr>
          <w:lang w:val="es-ES"/>
        </w:rPr>
        <w:t xml:space="preserve">− </w:t>
      </w:r>
      <w:r w:rsidR="00272A10" w:rsidRPr="00876907">
        <w:rPr>
          <w:lang w:val="es-ES"/>
        </w:rPr>
        <w:t>prohibir a los niños el acceso a los restaurantes y los cafés después de las 22 horas en ausencia de sus padres</w:t>
      </w:r>
      <w:r w:rsidRPr="00876907">
        <w:rPr>
          <w:lang w:val="es-ES"/>
        </w:rPr>
        <w:t xml:space="preserve">. </w:t>
      </w:r>
    </w:p>
    <w:p w:rsidR="002E31C1" w:rsidRPr="00876907" w:rsidRDefault="002E31C1" w:rsidP="00AF2813">
      <w:pPr>
        <w:spacing w:after="240"/>
        <w:rPr>
          <w:lang w:val="es-ES"/>
        </w:rPr>
      </w:pPr>
      <w:r w:rsidRPr="00876907">
        <w:rPr>
          <w:lang w:val="es-ES"/>
        </w:rPr>
        <w:t>65.</w:t>
      </w:r>
      <w:r w:rsidRPr="00876907">
        <w:rPr>
          <w:lang w:val="es-ES"/>
        </w:rPr>
        <w:tab/>
      </w:r>
      <w:r w:rsidR="00AF2813" w:rsidRPr="00876907">
        <w:rPr>
          <w:lang w:val="es-ES"/>
        </w:rPr>
        <w:t xml:space="preserve">El </w:t>
      </w:r>
      <w:r w:rsidR="00AF2813" w:rsidRPr="00876907">
        <w:rPr>
          <w:b/>
          <w:lang w:val="es-ES"/>
        </w:rPr>
        <w:t>Sr.</w:t>
      </w:r>
      <w:r w:rsidRPr="00876907">
        <w:rPr>
          <w:b/>
          <w:lang w:val="es-ES"/>
        </w:rPr>
        <w:t xml:space="preserve"> PARFITT</w:t>
      </w:r>
      <w:r w:rsidRPr="00876907">
        <w:rPr>
          <w:lang w:val="es-ES"/>
        </w:rPr>
        <w:t xml:space="preserve"> </w:t>
      </w:r>
      <w:r w:rsidR="001C47D9" w:rsidRPr="00876907">
        <w:rPr>
          <w:lang w:val="es-ES"/>
        </w:rPr>
        <w:t xml:space="preserve">pregunta si en los centros de detención preventiva </w:t>
      </w:r>
      <w:r w:rsidR="009E2CAF" w:rsidRPr="00876907">
        <w:rPr>
          <w:lang w:val="es-ES"/>
        </w:rPr>
        <w:t>se interna</w:t>
      </w:r>
      <w:r w:rsidR="009554BD">
        <w:rPr>
          <w:lang w:val="es-ES"/>
        </w:rPr>
        <w:t xml:space="preserve"> a</w:t>
      </w:r>
      <w:r w:rsidR="009E2CAF" w:rsidRPr="00876907">
        <w:rPr>
          <w:lang w:val="es-ES"/>
        </w:rPr>
        <w:t xml:space="preserve"> niños abandonados </w:t>
      </w:r>
      <w:r w:rsidR="001C47D9" w:rsidRPr="00876907">
        <w:rPr>
          <w:lang w:val="es-ES"/>
        </w:rPr>
        <w:t>no porque hayan cometido una infracción, sino porque no hay otras estructuras de acogida para ellos</w:t>
      </w:r>
      <w:r w:rsidRPr="00876907">
        <w:rPr>
          <w:lang w:val="es-ES"/>
        </w:rPr>
        <w:t>.</w:t>
      </w:r>
      <w:r w:rsidR="009554BD">
        <w:rPr>
          <w:lang w:val="es-ES"/>
        </w:rPr>
        <w:t xml:space="preserve"> También desearía saber si el vagabundeo está prohibido por ley.</w:t>
      </w:r>
    </w:p>
    <w:p w:rsidR="002E31C1" w:rsidRPr="00876907" w:rsidRDefault="002E31C1" w:rsidP="00AF2813">
      <w:pPr>
        <w:spacing w:after="240"/>
        <w:rPr>
          <w:lang w:val="es-ES"/>
        </w:rPr>
      </w:pPr>
      <w:r w:rsidRPr="00876907">
        <w:rPr>
          <w:lang w:val="es-ES"/>
        </w:rPr>
        <w:t>66.</w:t>
      </w:r>
      <w:r w:rsidRPr="00876907">
        <w:rPr>
          <w:lang w:val="es-ES"/>
        </w:rPr>
        <w:tab/>
      </w:r>
      <w:r w:rsidR="00AF2813" w:rsidRPr="00876907">
        <w:rPr>
          <w:lang w:val="es-ES"/>
        </w:rPr>
        <w:t xml:space="preserve">La </w:t>
      </w:r>
      <w:r w:rsidR="00AF2813" w:rsidRPr="00876907">
        <w:rPr>
          <w:b/>
          <w:lang w:val="es-ES"/>
        </w:rPr>
        <w:t>Sra.</w:t>
      </w:r>
      <w:r w:rsidRPr="00876907">
        <w:rPr>
          <w:b/>
          <w:lang w:val="es-ES"/>
        </w:rPr>
        <w:t xml:space="preserve"> SHER</w:t>
      </w:r>
      <w:r w:rsidRPr="00876907">
        <w:rPr>
          <w:lang w:val="es-ES"/>
        </w:rPr>
        <w:t xml:space="preserve"> (</w:t>
      </w:r>
      <w:r w:rsidR="00633286">
        <w:rPr>
          <w:lang w:val="es-ES"/>
        </w:rPr>
        <w:t>Kazajstán</w:t>
      </w:r>
      <w:r w:rsidRPr="00876907">
        <w:rPr>
          <w:lang w:val="es-ES"/>
        </w:rPr>
        <w:t xml:space="preserve">) </w:t>
      </w:r>
      <w:r w:rsidR="00B84670" w:rsidRPr="00876907">
        <w:rPr>
          <w:lang w:val="es-ES"/>
        </w:rPr>
        <w:t xml:space="preserve">dice que </w:t>
      </w:r>
      <w:r w:rsidR="00970A45">
        <w:rPr>
          <w:lang w:val="es-ES"/>
        </w:rPr>
        <w:t xml:space="preserve">en </w:t>
      </w:r>
      <w:r w:rsidR="00B84670" w:rsidRPr="00876907">
        <w:rPr>
          <w:lang w:val="es-ES"/>
        </w:rPr>
        <w:t xml:space="preserve">estos centros </w:t>
      </w:r>
      <w:r w:rsidR="00FA47AF">
        <w:rPr>
          <w:lang w:val="es-ES"/>
        </w:rPr>
        <w:t>se</w:t>
      </w:r>
      <w:r w:rsidR="00970A45">
        <w:rPr>
          <w:lang w:val="es-ES"/>
        </w:rPr>
        <w:t xml:space="preserve"> acoge a </w:t>
      </w:r>
      <w:r w:rsidR="00B84670" w:rsidRPr="00876907">
        <w:rPr>
          <w:lang w:val="es-ES"/>
        </w:rPr>
        <w:t xml:space="preserve">niños de la calle durante el tiempo necesario para determinar su identidad y verificar si han cometido infracciones o si están afectados por enfermedades infecciosas. La duración máxima de </w:t>
      </w:r>
      <w:r w:rsidR="00970A45">
        <w:rPr>
          <w:lang w:val="es-ES"/>
        </w:rPr>
        <w:t xml:space="preserve">su </w:t>
      </w:r>
      <w:r w:rsidR="00B84670" w:rsidRPr="00876907">
        <w:rPr>
          <w:lang w:val="es-ES"/>
        </w:rPr>
        <w:t>estancia en estos centros</w:t>
      </w:r>
      <w:r w:rsidR="00970A45">
        <w:rPr>
          <w:lang w:val="es-ES"/>
        </w:rPr>
        <w:t xml:space="preserve"> está fijada </w:t>
      </w:r>
      <w:r w:rsidR="00B84670" w:rsidRPr="00876907">
        <w:rPr>
          <w:lang w:val="es-ES"/>
        </w:rPr>
        <w:t>por ley en 45 días. Si al final de este plazo no</w:t>
      </w:r>
      <w:r w:rsidR="00970A45">
        <w:rPr>
          <w:lang w:val="es-ES"/>
        </w:rPr>
        <w:t xml:space="preserve"> se ha </w:t>
      </w:r>
      <w:r w:rsidR="00B84670" w:rsidRPr="00876907">
        <w:rPr>
          <w:lang w:val="es-ES"/>
        </w:rPr>
        <w:t>encontrado a los padres, el niño se confía a un hogar de acogida,</w:t>
      </w:r>
      <w:r w:rsidR="003D5EF5" w:rsidRPr="00876907">
        <w:rPr>
          <w:lang w:val="es-ES"/>
        </w:rPr>
        <w:t xml:space="preserve"> un </w:t>
      </w:r>
      <w:r w:rsidR="00B84670" w:rsidRPr="00876907">
        <w:rPr>
          <w:lang w:val="es-ES"/>
        </w:rPr>
        <w:t>internado o una familia de guarda</w:t>
      </w:r>
      <w:r w:rsidR="003D5EF5" w:rsidRPr="00876907">
        <w:rPr>
          <w:lang w:val="es-ES"/>
        </w:rPr>
        <w:t xml:space="preserve">. </w:t>
      </w:r>
    </w:p>
    <w:p w:rsidR="002E31C1" w:rsidRPr="00876907" w:rsidRDefault="002E31C1" w:rsidP="00AF2813">
      <w:pPr>
        <w:spacing w:after="240"/>
        <w:rPr>
          <w:lang w:val="es-ES"/>
        </w:rPr>
      </w:pPr>
      <w:r w:rsidRPr="00876907">
        <w:rPr>
          <w:lang w:val="es-ES"/>
        </w:rPr>
        <w:t>67.</w:t>
      </w:r>
      <w:r w:rsidRPr="00876907">
        <w:rPr>
          <w:lang w:val="es-ES"/>
        </w:rPr>
        <w:tab/>
      </w:r>
      <w:r w:rsidR="00AF2813" w:rsidRPr="00876907">
        <w:rPr>
          <w:lang w:val="es-ES"/>
        </w:rPr>
        <w:t xml:space="preserve">La </w:t>
      </w:r>
      <w:r w:rsidR="00AF2813" w:rsidRPr="00876907">
        <w:rPr>
          <w:b/>
          <w:lang w:val="es-ES"/>
        </w:rPr>
        <w:t>Sra.</w:t>
      </w:r>
      <w:r w:rsidRPr="00876907">
        <w:rPr>
          <w:b/>
          <w:lang w:val="es-ES"/>
        </w:rPr>
        <w:t xml:space="preserve"> JARBUSSYNOVA</w:t>
      </w:r>
      <w:r w:rsidRPr="00876907">
        <w:rPr>
          <w:lang w:val="es-ES"/>
        </w:rPr>
        <w:t xml:space="preserve"> </w:t>
      </w:r>
      <w:r w:rsidR="00633286">
        <w:rPr>
          <w:lang w:val="es-ES"/>
        </w:rPr>
        <w:t>(</w:t>
      </w:r>
      <w:r w:rsidR="00876907">
        <w:rPr>
          <w:lang w:val="es-ES"/>
        </w:rPr>
        <w:t>Kazajstán</w:t>
      </w:r>
      <w:r w:rsidR="00633286">
        <w:rPr>
          <w:lang w:val="es-ES"/>
        </w:rPr>
        <w:t>)</w:t>
      </w:r>
      <w:r w:rsidRPr="00876907">
        <w:rPr>
          <w:lang w:val="es-ES"/>
        </w:rPr>
        <w:t xml:space="preserve"> </w:t>
      </w:r>
      <w:r w:rsidR="00412E19" w:rsidRPr="00876907">
        <w:rPr>
          <w:lang w:val="es-ES"/>
        </w:rPr>
        <w:t xml:space="preserve">especifica que, paralelamente a las escuelas públicas, </w:t>
      </w:r>
      <w:r w:rsidR="00970A45">
        <w:rPr>
          <w:lang w:val="es-ES"/>
        </w:rPr>
        <w:t xml:space="preserve">que son </w:t>
      </w:r>
      <w:r w:rsidR="00412E19" w:rsidRPr="00876907">
        <w:rPr>
          <w:lang w:val="es-ES"/>
        </w:rPr>
        <w:t>gratuitas, hay escuelas privadas cuyo costo de inscripción</w:t>
      </w:r>
      <w:r w:rsidR="00970A45">
        <w:rPr>
          <w:lang w:val="es-ES"/>
        </w:rPr>
        <w:t xml:space="preserve"> establecen </w:t>
      </w:r>
      <w:r w:rsidR="00412E19" w:rsidRPr="00876907">
        <w:rPr>
          <w:lang w:val="es-ES"/>
        </w:rPr>
        <w:t>de común acuerdo la administración de la escuela y los padres. Los gastos de escolaridad no pueden exceder una cierta cantidad,</w:t>
      </w:r>
      <w:r w:rsidR="00970A45">
        <w:rPr>
          <w:lang w:val="es-ES"/>
        </w:rPr>
        <w:t xml:space="preserve"> fijada por </w:t>
      </w:r>
      <w:r w:rsidR="00412E19" w:rsidRPr="00876907">
        <w:rPr>
          <w:lang w:val="es-ES"/>
        </w:rPr>
        <w:t>el Ministerio de Educación</w:t>
      </w:r>
      <w:r w:rsidRPr="00876907">
        <w:rPr>
          <w:lang w:val="es-ES"/>
        </w:rPr>
        <w:t>.</w:t>
      </w:r>
    </w:p>
    <w:p w:rsidR="002E31C1" w:rsidRPr="00876907" w:rsidRDefault="002E31C1" w:rsidP="00AF2813">
      <w:pPr>
        <w:spacing w:after="240"/>
        <w:rPr>
          <w:lang w:val="es-ES"/>
        </w:rPr>
      </w:pPr>
      <w:r w:rsidRPr="00876907">
        <w:rPr>
          <w:lang w:val="es-ES"/>
        </w:rPr>
        <w:t>68.</w:t>
      </w:r>
      <w:r w:rsidRPr="00876907">
        <w:rPr>
          <w:lang w:val="es-ES"/>
        </w:rPr>
        <w:tab/>
      </w:r>
      <w:r w:rsidR="00AF2813" w:rsidRPr="00876907">
        <w:rPr>
          <w:lang w:val="es-ES"/>
        </w:rPr>
        <w:t xml:space="preserve">La </w:t>
      </w:r>
      <w:r w:rsidR="00AF2813" w:rsidRPr="00876907">
        <w:rPr>
          <w:b/>
          <w:lang w:val="es-ES"/>
        </w:rPr>
        <w:t>Sra.</w:t>
      </w:r>
      <w:r w:rsidRPr="00876907">
        <w:rPr>
          <w:b/>
          <w:vertAlign w:val="superscript"/>
          <w:lang w:val="es-ES"/>
        </w:rPr>
        <w:t xml:space="preserve"> </w:t>
      </w:r>
      <w:r w:rsidRPr="00876907">
        <w:rPr>
          <w:b/>
          <w:lang w:val="es-ES"/>
        </w:rPr>
        <w:t>ORTÍZ</w:t>
      </w:r>
      <w:r w:rsidRPr="00876907">
        <w:rPr>
          <w:lang w:val="es-ES"/>
        </w:rPr>
        <w:t xml:space="preserve"> </w:t>
      </w:r>
      <w:r w:rsidR="00AF32D1" w:rsidRPr="00876907">
        <w:rPr>
          <w:lang w:val="es-ES"/>
        </w:rPr>
        <w:t>considera que el internamiento de niños en centros de detención preventiva es contrario a la Convención y a las recomendaciones del Comité.</w:t>
      </w:r>
    </w:p>
    <w:p w:rsidR="002E31C1" w:rsidRPr="00876907" w:rsidRDefault="002E31C1" w:rsidP="00AF2813">
      <w:pPr>
        <w:spacing w:after="240"/>
        <w:rPr>
          <w:lang w:val="es-ES"/>
        </w:rPr>
      </w:pPr>
      <w:r w:rsidRPr="00876907">
        <w:rPr>
          <w:lang w:val="es-ES"/>
        </w:rPr>
        <w:t>69.</w:t>
      </w:r>
      <w:r w:rsidRPr="00876907">
        <w:rPr>
          <w:lang w:val="es-ES"/>
        </w:rPr>
        <w:tab/>
      </w:r>
      <w:r w:rsidR="00AF2813" w:rsidRPr="00876907">
        <w:rPr>
          <w:lang w:val="es-ES"/>
        </w:rPr>
        <w:t xml:space="preserve">La </w:t>
      </w:r>
      <w:r w:rsidR="00AF2813" w:rsidRPr="00876907">
        <w:rPr>
          <w:b/>
          <w:lang w:val="es-ES"/>
        </w:rPr>
        <w:t>Sra.</w:t>
      </w:r>
      <w:r w:rsidRPr="00876907">
        <w:rPr>
          <w:b/>
          <w:vertAlign w:val="superscript"/>
          <w:lang w:val="es-ES"/>
        </w:rPr>
        <w:t xml:space="preserve"> </w:t>
      </w:r>
      <w:r w:rsidRPr="00876907">
        <w:rPr>
          <w:b/>
          <w:lang w:val="es-ES"/>
        </w:rPr>
        <w:t>SHER</w:t>
      </w:r>
      <w:r w:rsidRPr="00876907">
        <w:rPr>
          <w:lang w:val="es-ES"/>
        </w:rPr>
        <w:t xml:space="preserve"> </w:t>
      </w:r>
      <w:r w:rsidR="00633286">
        <w:rPr>
          <w:lang w:val="es-ES"/>
        </w:rPr>
        <w:t>(</w:t>
      </w:r>
      <w:r w:rsidR="00876907">
        <w:rPr>
          <w:lang w:val="es-ES"/>
        </w:rPr>
        <w:t>Kazajstán</w:t>
      </w:r>
      <w:r w:rsidR="00633286">
        <w:rPr>
          <w:lang w:val="es-ES"/>
        </w:rPr>
        <w:t>)</w:t>
      </w:r>
      <w:r w:rsidRPr="00876907">
        <w:rPr>
          <w:lang w:val="es-ES"/>
        </w:rPr>
        <w:t xml:space="preserve"> </w:t>
      </w:r>
      <w:r w:rsidR="00EB71B4" w:rsidRPr="00876907">
        <w:rPr>
          <w:lang w:val="es-ES"/>
        </w:rPr>
        <w:t>responde que se trata de una medida temporal, que no es contraria a la Convención.</w:t>
      </w:r>
    </w:p>
    <w:p w:rsidR="002E31C1" w:rsidRPr="00876907" w:rsidRDefault="002E31C1">
      <w:pPr>
        <w:spacing w:after="240"/>
        <w:rPr>
          <w:lang w:val="es-ES"/>
        </w:rPr>
      </w:pPr>
      <w:r w:rsidRPr="00876907">
        <w:rPr>
          <w:lang w:val="es-ES"/>
        </w:rPr>
        <w:t>70.</w:t>
      </w:r>
      <w:r w:rsidRPr="00876907">
        <w:rPr>
          <w:lang w:val="es-ES"/>
        </w:rPr>
        <w:tab/>
      </w:r>
      <w:r w:rsidR="0040769E">
        <w:rPr>
          <w:lang w:val="es-ES"/>
        </w:rPr>
        <w:t xml:space="preserve">En el territorio viven unos </w:t>
      </w:r>
      <w:r w:rsidRPr="00876907">
        <w:rPr>
          <w:lang w:val="es-ES"/>
        </w:rPr>
        <w:t>120 </w:t>
      </w:r>
      <w:r w:rsidR="008C6069" w:rsidRPr="00876907">
        <w:rPr>
          <w:lang w:val="es-ES"/>
        </w:rPr>
        <w:t>grupos étnicos y los niños tienen derecho a recibir enseñanza en su idioma materno. Las subvenciones que se conceden a las escuelas están en función del número de</w:t>
      </w:r>
      <w:r w:rsidR="00F868FF" w:rsidRPr="00876907">
        <w:rPr>
          <w:lang w:val="es-ES"/>
        </w:rPr>
        <w:t xml:space="preserve"> </w:t>
      </w:r>
      <w:r w:rsidR="00D55FF7">
        <w:rPr>
          <w:lang w:val="es-ES"/>
        </w:rPr>
        <w:t>habitantes</w:t>
      </w:r>
      <w:r w:rsidR="00F868FF" w:rsidRPr="00876907">
        <w:rPr>
          <w:lang w:val="es-ES"/>
        </w:rPr>
        <w:t xml:space="preserve"> </w:t>
      </w:r>
      <w:r w:rsidR="00C761F1" w:rsidRPr="00876907">
        <w:rPr>
          <w:lang w:val="es-ES"/>
        </w:rPr>
        <w:t xml:space="preserve">de comunidades étnicas </w:t>
      </w:r>
      <w:r w:rsidR="00D55FF7">
        <w:rPr>
          <w:lang w:val="es-ES"/>
        </w:rPr>
        <w:t>de</w:t>
      </w:r>
      <w:r w:rsidR="00C761F1" w:rsidRPr="00876907">
        <w:rPr>
          <w:lang w:val="es-ES"/>
        </w:rPr>
        <w:t xml:space="preserve"> la región.</w:t>
      </w:r>
      <w:r w:rsidR="00F868FF" w:rsidRPr="00876907">
        <w:rPr>
          <w:lang w:val="es-ES"/>
        </w:rPr>
        <w:t xml:space="preserve"> Por consiguiente, </w:t>
      </w:r>
      <w:r w:rsidR="00217750" w:rsidRPr="00876907">
        <w:rPr>
          <w:lang w:val="es-ES"/>
        </w:rPr>
        <w:t>es posible aprender un idioma distinto de las dos lenguas oficiales,</w:t>
      </w:r>
      <w:r w:rsidR="00C761F1" w:rsidRPr="00876907">
        <w:rPr>
          <w:lang w:val="es-ES"/>
        </w:rPr>
        <w:t xml:space="preserve"> </w:t>
      </w:r>
      <w:r w:rsidR="00217750" w:rsidRPr="00876907">
        <w:rPr>
          <w:lang w:val="es-ES"/>
        </w:rPr>
        <w:t>el ruso y el kazako</w:t>
      </w:r>
      <w:r w:rsidRPr="00876907">
        <w:rPr>
          <w:lang w:val="es-ES"/>
        </w:rPr>
        <w:t xml:space="preserve">. </w:t>
      </w:r>
      <w:r w:rsidR="00217750" w:rsidRPr="00876907">
        <w:rPr>
          <w:lang w:val="es-ES"/>
        </w:rPr>
        <w:t>Por último, en las escuelas rusas los niños deben seguir obligatoriamente cursos de kazako</w:t>
      </w:r>
      <w:r w:rsidR="0040769E">
        <w:rPr>
          <w:lang w:val="es-ES"/>
        </w:rPr>
        <w:t>,</w:t>
      </w:r>
      <w:r w:rsidR="00217750" w:rsidRPr="00876907">
        <w:rPr>
          <w:lang w:val="es-ES"/>
        </w:rPr>
        <w:t xml:space="preserve"> y viceversa</w:t>
      </w:r>
      <w:r w:rsidRPr="00876907">
        <w:rPr>
          <w:lang w:val="es-ES"/>
        </w:rPr>
        <w:t>.</w:t>
      </w:r>
    </w:p>
    <w:p w:rsidR="002E31C1" w:rsidRPr="00876907" w:rsidRDefault="002E31C1" w:rsidP="00AF2813">
      <w:pPr>
        <w:spacing w:after="240"/>
        <w:rPr>
          <w:lang w:val="es-ES"/>
        </w:rPr>
      </w:pPr>
      <w:r w:rsidRPr="00876907">
        <w:rPr>
          <w:lang w:val="es-ES"/>
        </w:rPr>
        <w:t>71.</w:t>
      </w:r>
      <w:r w:rsidRPr="00876907">
        <w:rPr>
          <w:lang w:val="es-ES"/>
        </w:rPr>
        <w:tab/>
      </w:r>
      <w:r w:rsidR="00AF2813" w:rsidRPr="00876907">
        <w:rPr>
          <w:lang w:val="es-ES"/>
        </w:rPr>
        <w:t xml:space="preserve">El </w:t>
      </w:r>
      <w:r w:rsidR="00AF2813" w:rsidRPr="00876907">
        <w:rPr>
          <w:b/>
          <w:lang w:val="es-ES"/>
        </w:rPr>
        <w:t>Sr.</w:t>
      </w:r>
      <w:r w:rsidRPr="00876907">
        <w:rPr>
          <w:b/>
          <w:lang w:val="es-ES"/>
        </w:rPr>
        <w:t xml:space="preserve"> ABISHEV</w:t>
      </w:r>
      <w:r w:rsidRPr="00876907">
        <w:rPr>
          <w:lang w:val="es-ES"/>
        </w:rPr>
        <w:t xml:space="preserve"> </w:t>
      </w:r>
      <w:r w:rsidR="00633286">
        <w:rPr>
          <w:lang w:val="es-ES"/>
        </w:rPr>
        <w:t>(</w:t>
      </w:r>
      <w:r w:rsidR="00876907">
        <w:rPr>
          <w:lang w:val="es-ES"/>
        </w:rPr>
        <w:t>Kazajstán</w:t>
      </w:r>
      <w:r w:rsidR="00633286">
        <w:rPr>
          <w:lang w:val="es-ES"/>
        </w:rPr>
        <w:t>)</w:t>
      </w:r>
      <w:r w:rsidR="001E7E6C" w:rsidRPr="00876907">
        <w:rPr>
          <w:lang w:val="es-ES"/>
        </w:rPr>
        <w:t xml:space="preserve"> explica que en </w:t>
      </w:r>
      <w:r w:rsidRPr="00876907">
        <w:rPr>
          <w:lang w:val="es-ES"/>
        </w:rPr>
        <w:t xml:space="preserve">1998 </w:t>
      </w:r>
      <w:r w:rsidR="001E7E6C" w:rsidRPr="00876907">
        <w:rPr>
          <w:lang w:val="es-ES"/>
        </w:rPr>
        <w:t>Kazajstán ratificó la Convención Internacional sobre la Eliminación de todas las Formas de Discriminación Racial y la Convención sobre la eliminación de todas las formas de discriminación contra la mujer</w:t>
      </w:r>
      <w:r w:rsidRPr="00876907">
        <w:rPr>
          <w:lang w:val="es-ES"/>
        </w:rPr>
        <w:t>.</w:t>
      </w:r>
      <w:r w:rsidR="00EF31E6" w:rsidRPr="00876907">
        <w:rPr>
          <w:lang w:val="es-ES"/>
        </w:rPr>
        <w:t xml:space="preserve"> El Código Penal sanciona toda infracción del derecho a la no discriminación establecido en la Constitución</w:t>
      </w:r>
      <w:r w:rsidR="009A2D7F" w:rsidRPr="00876907">
        <w:rPr>
          <w:lang w:val="es-ES"/>
        </w:rPr>
        <w:t>. La Comisión de Derechos Humanos</w:t>
      </w:r>
      <w:r w:rsidR="008D44DF">
        <w:rPr>
          <w:lang w:val="es-ES"/>
        </w:rPr>
        <w:t xml:space="preserve">, dependiente de </w:t>
      </w:r>
      <w:r w:rsidR="009A2D7F" w:rsidRPr="00876907">
        <w:rPr>
          <w:lang w:val="es-ES"/>
        </w:rPr>
        <w:t>la Presidencia de la República</w:t>
      </w:r>
      <w:r w:rsidR="008D44DF">
        <w:rPr>
          <w:lang w:val="es-ES"/>
        </w:rPr>
        <w:t>,</w:t>
      </w:r>
      <w:r w:rsidR="009A2D7F" w:rsidRPr="00876907">
        <w:rPr>
          <w:lang w:val="es-ES"/>
        </w:rPr>
        <w:t xml:space="preserve"> tiene previsto</w:t>
      </w:r>
      <w:r w:rsidR="008D44DF">
        <w:rPr>
          <w:lang w:val="es-ES"/>
        </w:rPr>
        <w:t xml:space="preserve"> elaborar </w:t>
      </w:r>
      <w:r w:rsidR="009A2D7F" w:rsidRPr="00876907">
        <w:rPr>
          <w:lang w:val="es-ES"/>
        </w:rPr>
        <w:t>una ley de prevención de la discriminación</w:t>
      </w:r>
      <w:r w:rsidRPr="00876907">
        <w:rPr>
          <w:lang w:val="es-ES"/>
        </w:rPr>
        <w:t>.</w:t>
      </w:r>
    </w:p>
    <w:p w:rsidR="002E31C1" w:rsidRPr="00876907" w:rsidRDefault="002E31C1" w:rsidP="00AF2813">
      <w:pPr>
        <w:autoSpaceDE w:val="0"/>
        <w:autoSpaceDN w:val="0"/>
        <w:adjustRightInd w:val="0"/>
        <w:spacing w:after="240"/>
        <w:rPr>
          <w:lang w:val="es-ES"/>
        </w:rPr>
      </w:pPr>
      <w:r w:rsidRPr="00876907">
        <w:rPr>
          <w:lang w:val="es-ES"/>
        </w:rPr>
        <w:t>72.</w:t>
      </w:r>
      <w:r w:rsidRPr="00876907">
        <w:rPr>
          <w:lang w:val="es-ES"/>
        </w:rPr>
        <w:tab/>
      </w:r>
      <w:r w:rsidR="00821885" w:rsidRPr="00876907">
        <w:rPr>
          <w:lang w:val="es-ES"/>
        </w:rPr>
        <w:t>Según los datos oficiales disponibles al 1º de enero de</w:t>
      </w:r>
      <w:r w:rsidRPr="00876907">
        <w:rPr>
          <w:lang w:val="es-ES"/>
        </w:rPr>
        <w:t xml:space="preserve"> 2007,</w:t>
      </w:r>
      <w:r w:rsidR="008D44DF">
        <w:rPr>
          <w:lang w:val="es-ES"/>
        </w:rPr>
        <w:t xml:space="preserve"> han obtenido </w:t>
      </w:r>
      <w:r w:rsidR="00D55FF7" w:rsidRPr="00876907">
        <w:rPr>
          <w:lang w:val="es-ES"/>
        </w:rPr>
        <w:t>el estatuto de refugiado, conforme a las disposiciones de la Ley de emigraciones de 1997</w:t>
      </w:r>
      <w:r w:rsidR="00D55FF7">
        <w:rPr>
          <w:lang w:val="es-ES"/>
        </w:rPr>
        <w:t xml:space="preserve">, </w:t>
      </w:r>
      <w:r w:rsidRPr="00876907">
        <w:rPr>
          <w:lang w:val="es-ES"/>
        </w:rPr>
        <w:t>279</w:t>
      </w:r>
      <w:r w:rsidR="00821885" w:rsidRPr="00876907">
        <w:rPr>
          <w:lang w:val="es-ES"/>
        </w:rPr>
        <w:t xml:space="preserve"> familias</w:t>
      </w:r>
      <w:r w:rsidRPr="00876907">
        <w:rPr>
          <w:lang w:val="es-ES"/>
        </w:rPr>
        <w:t xml:space="preserve">, </w:t>
      </w:r>
      <w:r w:rsidR="00821885" w:rsidRPr="00876907">
        <w:rPr>
          <w:lang w:val="es-ES"/>
        </w:rPr>
        <w:t>es decir</w:t>
      </w:r>
      <w:r w:rsidR="008D44DF">
        <w:rPr>
          <w:lang w:val="es-ES"/>
        </w:rPr>
        <w:t>,</w:t>
      </w:r>
      <w:r w:rsidR="00821885" w:rsidRPr="00876907">
        <w:rPr>
          <w:lang w:val="es-ES"/>
        </w:rPr>
        <w:t xml:space="preserve"> unas 600 personas</w:t>
      </w:r>
      <w:r w:rsidRPr="00876907">
        <w:rPr>
          <w:lang w:val="es-ES"/>
        </w:rPr>
        <w:t xml:space="preserve">. En 2001 </w:t>
      </w:r>
      <w:r w:rsidR="00821885" w:rsidRPr="00876907">
        <w:rPr>
          <w:lang w:val="es-ES"/>
        </w:rPr>
        <w:t>se elaboró un proyecto de ley sobre refugiados en Kazajstán</w:t>
      </w:r>
      <w:r w:rsidR="002D77D3" w:rsidRPr="00876907">
        <w:rPr>
          <w:lang w:val="es-ES"/>
        </w:rPr>
        <w:t>, pero e</w:t>
      </w:r>
      <w:r w:rsidR="006A4DA6" w:rsidRPr="00876907">
        <w:rPr>
          <w:lang w:val="es-ES"/>
        </w:rPr>
        <w:t>l</w:t>
      </w:r>
      <w:r w:rsidR="002D77D3" w:rsidRPr="00876907">
        <w:rPr>
          <w:lang w:val="es-ES"/>
        </w:rPr>
        <w:t xml:space="preserve"> Parlamento lo rechazó porque en esa época</w:t>
      </w:r>
      <w:r w:rsidR="002D223D">
        <w:rPr>
          <w:lang w:val="es-ES"/>
        </w:rPr>
        <w:t xml:space="preserve"> </w:t>
      </w:r>
      <w:r w:rsidR="00D55FF7">
        <w:rPr>
          <w:lang w:val="es-ES"/>
        </w:rPr>
        <w:t xml:space="preserve">el país </w:t>
      </w:r>
      <w:r w:rsidR="002D77D3" w:rsidRPr="00876907">
        <w:rPr>
          <w:lang w:val="es-ES"/>
        </w:rPr>
        <w:t>no había ratificado todavía instrumentos fundamentales</w:t>
      </w:r>
      <w:r w:rsidR="00821885" w:rsidRPr="00876907">
        <w:rPr>
          <w:lang w:val="es-ES"/>
        </w:rPr>
        <w:t xml:space="preserve"> </w:t>
      </w:r>
      <w:r w:rsidR="002D77D3" w:rsidRPr="00876907">
        <w:rPr>
          <w:lang w:val="es-ES"/>
        </w:rPr>
        <w:t xml:space="preserve">como el </w:t>
      </w:r>
      <w:r w:rsidR="00D55FF7" w:rsidRPr="00D55FF7">
        <w:rPr>
          <w:lang w:val="es-ES"/>
        </w:rPr>
        <w:t xml:space="preserve">Pacto Internacional de Derechos Civiles y Políticos </w:t>
      </w:r>
      <w:r w:rsidRPr="00876907">
        <w:rPr>
          <w:lang w:val="es-ES"/>
        </w:rPr>
        <w:t>o</w:t>
      </w:r>
      <w:r w:rsidR="002D77D3" w:rsidRPr="00876907">
        <w:rPr>
          <w:lang w:val="es-ES"/>
        </w:rPr>
        <w:t xml:space="preserve"> el Pacto Internacional de Derechos Económicos, Sociales y Culturales</w:t>
      </w:r>
      <w:r w:rsidR="008D44DF">
        <w:rPr>
          <w:lang w:val="es-ES"/>
        </w:rPr>
        <w:t>, que se ratificaron</w:t>
      </w:r>
      <w:r w:rsidR="002C5FBF" w:rsidRPr="00876907">
        <w:rPr>
          <w:lang w:val="es-ES"/>
        </w:rPr>
        <w:t xml:space="preserve"> </w:t>
      </w:r>
      <w:r w:rsidRPr="00876907">
        <w:rPr>
          <w:lang w:val="es-ES"/>
        </w:rPr>
        <w:t>en 2005</w:t>
      </w:r>
      <w:r w:rsidR="008D44DF">
        <w:rPr>
          <w:lang w:val="es-ES"/>
        </w:rPr>
        <w:t xml:space="preserve"> y</w:t>
      </w:r>
      <w:r w:rsidR="002C5FBF" w:rsidRPr="00876907">
        <w:rPr>
          <w:lang w:val="es-ES"/>
        </w:rPr>
        <w:t xml:space="preserve"> entraron en vigor el </w:t>
      </w:r>
      <w:r w:rsidRPr="00876907">
        <w:rPr>
          <w:lang w:val="es-ES"/>
        </w:rPr>
        <w:t>28</w:t>
      </w:r>
      <w:r w:rsidR="002C5FBF" w:rsidRPr="00876907">
        <w:rPr>
          <w:lang w:val="es-ES"/>
        </w:rPr>
        <w:t xml:space="preserve"> de abril de </w:t>
      </w:r>
      <w:r w:rsidRPr="00876907">
        <w:rPr>
          <w:lang w:val="es-ES"/>
        </w:rPr>
        <w:t xml:space="preserve">2006. </w:t>
      </w:r>
      <w:r w:rsidR="00D11D48" w:rsidRPr="00876907">
        <w:rPr>
          <w:lang w:val="es-ES"/>
        </w:rPr>
        <w:t>En este momento, la Oficina del Alto Comisionado de las Naciones Unidas para los Refugiados</w:t>
      </w:r>
      <w:r w:rsidR="006A4DA6" w:rsidRPr="00876907">
        <w:rPr>
          <w:lang w:val="es-ES"/>
        </w:rPr>
        <w:t xml:space="preserve"> presta </w:t>
      </w:r>
      <w:r w:rsidR="00D11D48" w:rsidRPr="00876907">
        <w:rPr>
          <w:lang w:val="es-ES"/>
        </w:rPr>
        <w:t>su apoyo a la elaboración de un nuevo proyecto de ley sobre los refugiados</w:t>
      </w:r>
      <w:r w:rsidR="00AB3403">
        <w:rPr>
          <w:lang w:val="es-ES"/>
        </w:rPr>
        <w:t>,</w:t>
      </w:r>
      <w:r w:rsidR="00D11D48" w:rsidRPr="00876907">
        <w:rPr>
          <w:lang w:val="es-ES"/>
        </w:rPr>
        <w:t xml:space="preserve"> que</w:t>
      </w:r>
      <w:r w:rsidR="008D44DF">
        <w:rPr>
          <w:lang w:val="es-ES"/>
        </w:rPr>
        <w:t xml:space="preserve"> se debería presentar </w:t>
      </w:r>
      <w:r w:rsidR="00D11D48" w:rsidRPr="00876907">
        <w:rPr>
          <w:lang w:val="es-ES"/>
        </w:rPr>
        <w:t xml:space="preserve">al final de </w:t>
      </w:r>
      <w:r w:rsidRPr="00876907">
        <w:rPr>
          <w:lang w:val="es-ES"/>
        </w:rPr>
        <w:t xml:space="preserve">2007. </w:t>
      </w:r>
    </w:p>
    <w:p w:rsidR="002E31C1" w:rsidRPr="00876907" w:rsidRDefault="002E31C1" w:rsidP="00AF2813">
      <w:pPr>
        <w:spacing w:after="240"/>
        <w:rPr>
          <w:lang w:val="es-ES"/>
        </w:rPr>
      </w:pPr>
      <w:r w:rsidRPr="00876907">
        <w:rPr>
          <w:lang w:val="es-ES"/>
        </w:rPr>
        <w:t>73.</w:t>
      </w:r>
      <w:r w:rsidRPr="00876907">
        <w:rPr>
          <w:lang w:val="es-ES"/>
        </w:rPr>
        <w:tab/>
      </w:r>
      <w:r w:rsidR="00AF2813" w:rsidRPr="00876907">
        <w:rPr>
          <w:lang w:val="es-ES"/>
        </w:rPr>
        <w:t xml:space="preserve">La </w:t>
      </w:r>
      <w:r w:rsidR="00AF2813" w:rsidRPr="00876907">
        <w:rPr>
          <w:b/>
          <w:lang w:val="es-ES"/>
        </w:rPr>
        <w:t>Sra.</w:t>
      </w:r>
      <w:r w:rsidRPr="00876907">
        <w:rPr>
          <w:b/>
          <w:lang w:val="es-ES"/>
        </w:rPr>
        <w:t xml:space="preserve"> SMITH</w:t>
      </w:r>
      <w:r w:rsidRPr="00876907">
        <w:rPr>
          <w:lang w:val="es-ES"/>
        </w:rPr>
        <w:t xml:space="preserve"> </w:t>
      </w:r>
      <w:r w:rsidR="004172EC" w:rsidRPr="00876907">
        <w:rPr>
          <w:lang w:val="es-ES"/>
        </w:rPr>
        <w:t>pregunta si</w:t>
      </w:r>
      <w:r w:rsidR="002D223D">
        <w:rPr>
          <w:lang w:val="es-ES"/>
        </w:rPr>
        <w:t xml:space="preserve"> Kazajstán</w:t>
      </w:r>
      <w:r w:rsidR="00E065AB">
        <w:rPr>
          <w:lang w:val="es-ES"/>
        </w:rPr>
        <w:t xml:space="preserve"> tiene en proyecto </w:t>
      </w:r>
      <w:r w:rsidR="009032B4" w:rsidRPr="00876907">
        <w:rPr>
          <w:lang w:val="es-ES"/>
        </w:rPr>
        <w:t xml:space="preserve">realizar </w:t>
      </w:r>
      <w:r w:rsidR="004172EC" w:rsidRPr="00876907">
        <w:rPr>
          <w:lang w:val="es-ES"/>
        </w:rPr>
        <w:t>campañas educativas para cambiar la actitud de los habitantes en materia de discriminación.</w:t>
      </w:r>
    </w:p>
    <w:p w:rsidR="002E31C1" w:rsidRPr="00876907" w:rsidRDefault="002E31C1" w:rsidP="00AF2813">
      <w:pPr>
        <w:autoSpaceDE w:val="0"/>
        <w:autoSpaceDN w:val="0"/>
        <w:adjustRightInd w:val="0"/>
        <w:spacing w:after="240"/>
        <w:rPr>
          <w:lang w:val="es-ES"/>
        </w:rPr>
      </w:pPr>
      <w:r w:rsidRPr="00876907">
        <w:rPr>
          <w:lang w:val="es-ES"/>
        </w:rPr>
        <w:t>74.</w:t>
      </w:r>
      <w:r w:rsidRPr="00876907">
        <w:rPr>
          <w:lang w:val="es-ES"/>
        </w:rPr>
        <w:tab/>
      </w:r>
      <w:r w:rsidR="00AF2813" w:rsidRPr="00876907">
        <w:rPr>
          <w:lang w:val="es-ES"/>
        </w:rPr>
        <w:t xml:space="preserve">El </w:t>
      </w:r>
      <w:r w:rsidR="00AF2813" w:rsidRPr="00876907">
        <w:rPr>
          <w:b/>
          <w:lang w:val="es-ES"/>
        </w:rPr>
        <w:t>Sr.</w:t>
      </w:r>
      <w:r w:rsidRPr="00876907">
        <w:rPr>
          <w:b/>
          <w:lang w:val="es-ES"/>
        </w:rPr>
        <w:t xml:space="preserve"> ABISHEV</w:t>
      </w:r>
      <w:r w:rsidRPr="00876907">
        <w:rPr>
          <w:lang w:val="es-ES"/>
        </w:rPr>
        <w:t xml:space="preserve"> </w:t>
      </w:r>
      <w:r w:rsidR="00633286">
        <w:rPr>
          <w:lang w:val="es-ES"/>
        </w:rPr>
        <w:t>(</w:t>
      </w:r>
      <w:r w:rsidR="00876907">
        <w:rPr>
          <w:lang w:val="es-ES"/>
        </w:rPr>
        <w:t>Kazajstán</w:t>
      </w:r>
      <w:r w:rsidR="00633286">
        <w:rPr>
          <w:lang w:val="es-ES"/>
        </w:rPr>
        <w:t>)</w:t>
      </w:r>
      <w:r w:rsidRPr="00876907">
        <w:rPr>
          <w:lang w:val="es-ES"/>
        </w:rPr>
        <w:t xml:space="preserve"> </w:t>
      </w:r>
      <w:r w:rsidR="00F32873" w:rsidRPr="00876907">
        <w:rPr>
          <w:lang w:val="es-ES"/>
        </w:rPr>
        <w:t xml:space="preserve">especifica que </w:t>
      </w:r>
      <w:r w:rsidR="00E065AB">
        <w:rPr>
          <w:lang w:val="es-ES"/>
        </w:rPr>
        <w:t xml:space="preserve">hay </w:t>
      </w:r>
      <w:r w:rsidR="00F32873" w:rsidRPr="00876907">
        <w:rPr>
          <w:lang w:val="es-ES"/>
        </w:rPr>
        <w:t xml:space="preserve">diversos órganos, como el </w:t>
      </w:r>
      <w:r w:rsidR="00E2794A" w:rsidRPr="00876907">
        <w:rPr>
          <w:lang w:val="es-ES"/>
        </w:rPr>
        <w:t xml:space="preserve">Ombudsman </w:t>
      </w:r>
      <w:r w:rsidR="00F32873" w:rsidRPr="00876907">
        <w:rPr>
          <w:lang w:val="es-ES"/>
        </w:rPr>
        <w:t>nacional y</w:t>
      </w:r>
      <w:r w:rsidR="000D087A" w:rsidRPr="00876907">
        <w:rPr>
          <w:lang w:val="es-ES"/>
        </w:rPr>
        <w:t xml:space="preserve"> algunas</w:t>
      </w:r>
      <w:r w:rsidR="00E2794A" w:rsidRPr="00876907">
        <w:rPr>
          <w:lang w:val="es-ES"/>
        </w:rPr>
        <w:t xml:space="preserve"> </w:t>
      </w:r>
      <w:r w:rsidR="00F32873" w:rsidRPr="00876907">
        <w:rPr>
          <w:lang w:val="es-ES"/>
        </w:rPr>
        <w:t>ONG</w:t>
      </w:r>
      <w:r w:rsidR="00994CB7">
        <w:rPr>
          <w:lang w:val="es-ES"/>
        </w:rPr>
        <w:t>,</w:t>
      </w:r>
      <w:r w:rsidR="00F32873" w:rsidRPr="00876907">
        <w:rPr>
          <w:lang w:val="es-ES"/>
        </w:rPr>
        <w:t xml:space="preserve"> </w:t>
      </w:r>
      <w:r w:rsidR="00E065AB">
        <w:rPr>
          <w:lang w:val="es-ES"/>
        </w:rPr>
        <w:t xml:space="preserve">que </w:t>
      </w:r>
      <w:r w:rsidR="00F32873" w:rsidRPr="00876907">
        <w:rPr>
          <w:lang w:val="es-ES"/>
        </w:rPr>
        <w:t>trabajan en el ámbito de la educación</w:t>
      </w:r>
      <w:r w:rsidR="00E065AB">
        <w:rPr>
          <w:lang w:val="es-ES"/>
        </w:rPr>
        <w:t xml:space="preserve"> sobre </w:t>
      </w:r>
      <w:r w:rsidR="00F32873" w:rsidRPr="00876907">
        <w:rPr>
          <w:lang w:val="es-ES"/>
        </w:rPr>
        <w:t xml:space="preserve">la lucha contra la discriminación. Con el apoyo financiero del Programa de las Naciones Unidas para el Desarrollo y la Oficina de la </w:t>
      </w:r>
      <w:r w:rsidRPr="00876907">
        <w:rPr>
          <w:lang w:val="es-ES"/>
        </w:rPr>
        <w:t>UNESCO</w:t>
      </w:r>
      <w:r w:rsidR="00F32873" w:rsidRPr="00876907">
        <w:rPr>
          <w:lang w:val="es-ES"/>
        </w:rPr>
        <w:t xml:space="preserve"> en </w:t>
      </w:r>
      <w:r w:rsidRPr="00876907">
        <w:rPr>
          <w:lang w:val="es-ES"/>
        </w:rPr>
        <w:t xml:space="preserve">Almaty, </w:t>
      </w:r>
      <w:r w:rsidR="00F32873" w:rsidRPr="00876907">
        <w:rPr>
          <w:lang w:val="es-ES"/>
        </w:rPr>
        <w:t>y gracias a la colaboración de la Comunidad de Estados Independientes</w:t>
      </w:r>
      <w:r w:rsidRPr="00876907">
        <w:rPr>
          <w:szCs w:val="24"/>
          <w:lang w:val="es-ES"/>
        </w:rPr>
        <w:t xml:space="preserve">, </w:t>
      </w:r>
      <w:r w:rsidR="00BD7FC4" w:rsidRPr="00876907">
        <w:rPr>
          <w:szCs w:val="24"/>
          <w:lang w:val="es-ES"/>
        </w:rPr>
        <w:t>se ha puesto a disposición de</w:t>
      </w:r>
      <w:r w:rsidR="00E065AB">
        <w:rPr>
          <w:szCs w:val="24"/>
          <w:lang w:val="es-ES"/>
        </w:rPr>
        <w:t xml:space="preserve"> los</w:t>
      </w:r>
      <w:r w:rsidR="00BD7FC4" w:rsidRPr="00876907">
        <w:rPr>
          <w:szCs w:val="24"/>
          <w:lang w:val="es-ES"/>
        </w:rPr>
        <w:t xml:space="preserve"> padres y </w:t>
      </w:r>
      <w:r w:rsidR="00E065AB">
        <w:rPr>
          <w:szCs w:val="24"/>
          <w:lang w:val="es-ES"/>
        </w:rPr>
        <w:t xml:space="preserve">los </w:t>
      </w:r>
      <w:r w:rsidR="00BD7FC4" w:rsidRPr="00876907">
        <w:rPr>
          <w:szCs w:val="24"/>
          <w:lang w:val="es-ES"/>
        </w:rPr>
        <w:t>niños una biblioteca especializada en derechos humanos en los idiomas kazako y ruso</w:t>
      </w:r>
      <w:r w:rsidRPr="00876907">
        <w:rPr>
          <w:lang w:val="es-ES"/>
        </w:rPr>
        <w:t>.</w:t>
      </w:r>
    </w:p>
    <w:p w:rsidR="002E31C1" w:rsidRPr="00876907" w:rsidRDefault="002E31C1">
      <w:pPr>
        <w:autoSpaceDE w:val="0"/>
        <w:autoSpaceDN w:val="0"/>
        <w:adjustRightInd w:val="0"/>
        <w:spacing w:after="240"/>
        <w:rPr>
          <w:lang w:val="es-ES"/>
        </w:rPr>
      </w:pPr>
      <w:r w:rsidRPr="00876907">
        <w:rPr>
          <w:lang w:val="es-ES"/>
        </w:rPr>
        <w:t>75.</w:t>
      </w:r>
      <w:r w:rsidRPr="00876907">
        <w:rPr>
          <w:lang w:val="es-ES"/>
        </w:rPr>
        <w:tab/>
      </w:r>
      <w:r w:rsidR="000D087A" w:rsidRPr="00876907">
        <w:rPr>
          <w:lang w:val="es-ES"/>
        </w:rPr>
        <w:t xml:space="preserve">El orador tiene interés </w:t>
      </w:r>
      <w:r w:rsidR="004721FC" w:rsidRPr="00876907">
        <w:rPr>
          <w:lang w:val="es-ES"/>
        </w:rPr>
        <w:t xml:space="preserve">igualmente </w:t>
      </w:r>
      <w:r w:rsidR="000D087A" w:rsidRPr="00876907">
        <w:rPr>
          <w:lang w:val="es-ES"/>
        </w:rPr>
        <w:t xml:space="preserve">en señalar a la atención del Comité las actividades de lucha contra la discriminación organizadas gracias a </w:t>
      </w:r>
      <w:r w:rsidR="002039FE" w:rsidRPr="00876907">
        <w:rPr>
          <w:lang w:val="es-ES"/>
        </w:rPr>
        <w:t xml:space="preserve">la </w:t>
      </w:r>
      <w:r w:rsidR="00CA7107" w:rsidRPr="00876907">
        <w:rPr>
          <w:lang w:val="es-ES"/>
        </w:rPr>
        <w:t>asociación entre el Gobierno y las ONG especializadas en derechos humanos</w:t>
      </w:r>
      <w:r w:rsidRPr="00876907">
        <w:rPr>
          <w:lang w:val="es-ES"/>
        </w:rPr>
        <w:t>.</w:t>
      </w:r>
    </w:p>
    <w:p w:rsidR="002E31C1" w:rsidRPr="00876907" w:rsidRDefault="002E31C1" w:rsidP="00AF2813">
      <w:pPr>
        <w:spacing w:after="240"/>
        <w:rPr>
          <w:lang w:val="es-ES"/>
        </w:rPr>
      </w:pPr>
      <w:r w:rsidRPr="00876907">
        <w:rPr>
          <w:lang w:val="es-ES"/>
        </w:rPr>
        <w:t>76.</w:t>
      </w:r>
      <w:r w:rsidRPr="00876907">
        <w:rPr>
          <w:lang w:val="es-ES"/>
        </w:rPr>
        <w:tab/>
      </w:r>
      <w:r w:rsidR="00AF2813" w:rsidRPr="00876907">
        <w:rPr>
          <w:lang w:val="es-ES"/>
        </w:rPr>
        <w:t xml:space="preserve">La </w:t>
      </w:r>
      <w:r w:rsidR="00AF2813" w:rsidRPr="00876907">
        <w:rPr>
          <w:b/>
          <w:lang w:val="es-ES"/>
        </w:rPr>
        <w:t>PRESIDENTA</w:t>
      </w:r>
      <w:r w:rsidR="00CA7107" w:rsidRPr="00876907">
        <w:rPr>
          <w:lang w:val="es-ES"/>
        </w:rPr>
        <w:t xml:space="preserve"> </w:t>
      </w:r>
      <w:r w:rsidR="008819FE" w:rsidRPr="00876907">
        <w:rPr>
          <w:lang w:val="es-ES"/>
        </w:rPr>
        <w:t xml:space="preserve">pregunta si existe un número verde </w:t>
      </w:r>
      <w:r w:rsidR="002039FE" w:rsidRPr="00876907">
        <w:rPr>
          <w:lang w:val="es-ES"/>
        </w:rPr>
        <w:t xml:space="preserve">disponible </w:t>
      </w:r>
      <w:r w:rsidR="004B589F">
        <w:rPr>
          <w:lang w:val="es-ES"/>
        </w:rPr>
        <w:t xml:space="preserve">las </w:t>
      </w:r>
      <w:r w:rsidR="006A4413">
        <w:rPr>
          <w:lang w:val="es-ES"/>
        </w:rPr>
        <w:t>24 horas de</w:t>
      </w:r>
      <w:r w:rsidR="002039FE" w:rsidRPr="00876907">
        <w:rPr>
          <w:lang w:val="es-ES"/>
        </w:rPr>
        <w:t xml:space="preserve">l día </w:t>
      </w:r>
      <w:r w:rsidR="008819FE" w:rsidRPr="00876907">
        <w:rPr>
          <w:lang w:val="es-ES"/>
        </w:rPr>
        <w:t>para los niños víctimas de discriminación</w:t>
      </w:r>
      <w:r w:rsidRPr="00876907">
        <w:rPr>
          <w:lang w:val="es-ES"/>
        </w:rPr>
        <w:t xml:space="preserve">. </w:t>
      </w:r>
    </w:p>
    <w:p w:rsidR="002E31C1" w:rsidRPr="00876907" w:rsidRDefault="002E31C1" w:rsidP="00AF2813">
      <w:pPr>
        <w:spacing w:after="240"/>
        <w:rPr>
          <w:lang w:val="es-ES"/>
        </w:rPr>
      </w:pPr>
      <w:r w:rsidRPr="00876907">
        <w:rPr>
          <w:lang w:val="es-ES"/>
        </w:rPr>
        <w:t>77.</w:t>
      </w:r>
      <w:r w:rsidRPr="00876907">
        <w:rPr>
          <w:lang w:val="es-ES"/>
        </w:rPr>
        <w:tab/>
      </w:r>
      <w:r w:rsidR="00AF2813" w:rsidRPr="00876907">
        <w:rPr>
          <w:lang w:val="es-ES"/>
        </w:rPr>
        <w:t xml:space="preserve">La </w:t>
      </w:r>
      <w:r w:rsidR="00AF2813" w:rsidRPr="00876907">
        <w:rPr>
          <w:b/>
          <w:lang w:val="es-ES"/>
        </w:rPr>
        <w:t>Sra.</w:t>
      </w:r>
      <w:r w:rsidRPr="00876907">
        <w:rPr>
          <w:b/>
          <w:lang w:val="es-ES"/>
        </w:rPr>
        <w:t xml:space="preserve"> SHER</w:t>
      </w:r>
      <w:r w:rsidRPr="00876907">
        <w:rPr>
          <w:lang w:val="es-ES"/>
        </w:rPr>
        <w:t xml:space="preserve"> </w:t>
      </w:r>
      <w:r w:rsidR="00633286">
        <w:rPr>
          <w:lang w:val="es-ES"/>
        </w:rPr>
        <w:t>(</w:t>
      </w:r>
      <w:r w:rsidR="00876907">
        <w:rPr>
          <w:lang w:val="es-ES"/>
        </w:rPr>
        <w:t>Kazajstán</w:t>
      </w:r>
      <w:r w:rsidR="00633286">
        <w:rPr>
          <w:lang w:val="es-ES"/>
        </w:rPr>
        <w:t>)</w:t>
      </w:r>
      <w:r w:rsidRPr="00876907">
        <w:rPr>
          <w:lang w:val="es-ES"/>
        </w:rPr>
        <w:t xml:space="preserve"> </w:t>
      </w:r>
      <w:r w:rsidR="00B616F6" w:rsidRPr="00876907">
        <w:rPr>
          <w:lang w:val="es-ES"/>
        </w:rPr>
        <w:t xml:space="preserve">indica que hay una línea telefónica gratuita, establecida con la ayuda del </w:t>
      </w:r>
      <w:r w:rsidRPr="00876907">
        <w:rPr>
          <w:lang w:val="es-ES"/>
        </w:rPr>
        <w:t xml:space="preserve">UNICEF, </w:t>
      </w:r>
      <w:r w:rsidR="00B616F6" w:rsidRPr="00876907">
        <w:rPr>
          <w:lang w:val="es-ES"/>
        </w:rPr>
        <w:t>disponible las 24 horas. También hay otros números de asistencia de pago</w:t>
      </w:r>
      <w:r w:rsidRPr="00876907">
        <w:rPr>
          <w:lang w:val="es-ES"/>
        </w:rPr>
        <w:t>.</w:t>
      </w:r>
    </w:p>
    <w:p w:rsidR="002E31C1" w:rsidRPr="00876907" w:rsidRDefault="002E31C1" w:rsidP="00AF2813">
      <w:pPr>
        <w:spacing w:after="240"/>
        <w:rPr>
          <w:lang w:val="es-ES"/>
        </w:rPr>
      </w:pPr>
      <w:r w:rsidRPr="00876907">
        <w:rPr>
          <w:lang w:val="es-ES"/>
        </w:rPr>
        <w:t>78.</w:t>
      </w:r>
      <w:r w:rsidRPr="00876907">
        <w:rPr>
          <w:lang w:val="es-ES"/>
        </w:rPr>
        <w:tab/>
      </w:r>
      <w:r w:rsidR="00AF2813" w:rsidRPr="00876907">
        <w:rPr>
          <w:lang w:val="es-ES"/>
        </w:rPr>
        <w:t xml:space="preserve">El </w:t>
      </w:r>
      <w:r w:rsidR="00AF2813" w:rsidRPr="00876907">
        <w:rPr>
          <w:b/>
          <w:lang w:val="es-ES"/>
        </w:rPr>
        <w:t>Sr.</w:t>
      </w:r>
      <w:r w:rsidRPr="00876907">
        <w:rPr>
          <w:b/>
          <w:lang w:val="es-ES"/>
        </w:rPr>
        <w:t xml:space="preserve"> IZGUTIEV</w:t>
      </w:r>
      <w:r w:rsidRPr="00876907">
        <w:rPr>
          <w:lang w:val="es-ES"/>
        </w:rPr>
        <w:t xml:space="preserve"> </w:t>
      </w:r>
      <w:r w:rsidR="00633286">
        <w:rPr>
          <w:lang w:val="es-ES"/>
        </w:rPr>
        <w:t>(</w:t>
      </w:r>
      <w:r w:rsidR="00876907">
        <w:rPr>
          <w:lang w:val="es-ES"/>
        </w:rPr>
        <w:t>Kazajstán</w:t>
      </w:r>
      <w:r w:rsidR="00633286">
        <w:rPr>
          <w:lang w:val="es-ES"/>
        </w:rPr>
        <w:t>)</w:t>
      </w:r>
      <w:r w:rsidRPr="00876907">
        <w:rPr>
          <w:lang w:val="es-ES"/>
        </w:rPr>
        <w:t xml:space="preserve"> </w:t>
      </w:r>
      <w:r w:rsidR="003948D6" w:rsidRPr="00876907">
        <w:rPr>
          <w:lang w:val="es-ES"/>
        </w:rPr>
        <w:t xml:space="preserve">afirma que el Gobierno adopta todas las medidas necesarias para la aplicación de </w:t>
      </w:r>
      <w:r w:rsidRPr="00876907">
        <w:rPr>
          <w:lang w:val="es-ES"/>
        </w:rPr>
        <w:t xml:space="preserve">la </w:t>
      </w:r>
      <w:r w:rsidR="005927D2" w:rsidRPr="00876907">
        <w:rPr>
          <w:lang w:val="es-ES"/>
        </w:rPr>
        <w:t xml:space="preserve">Convención sobre los Derechos del Niño </w:t>
      </w:r>
      <w:r w:rsidR="00464CA5">
        <w:rPr>
          <w:lang w:val="es-ES"/>
        </w:rPr>
        <w:t xml:space="preserve">y el Protocolo </w:t>
      </w:r>
      <w:r w:rsidR="005927D2" w:rsidRPr="00876907">
        <w:rPr>
          <w:lang w:val="es-ES"/>
        </w:rPr>
        <w:t>relativo a la venta de niños, la prostitución infantil y la utilización de niños en la pornografía.</w:t>
      </w:r>
      <w:r w:rsidR="00A51EF7" w:rsidRPr="00876907">
        <w:rPr>
          <w:lang w:val="es-ES"/>
        </w:rPr>
        <w:t xml:space="preserve"> Por ejemplo, en 2006 se juzgaron cuatro casos de trata de niños y los responsables fueron condenados. Cada vez se reprime más esta forma de delincuencia</w:t>
      </w:r>
      <w:r w:rsidRPr="00876907">
        <w:rPr>
          <w:lang w:val="es-ES"/>
        </w:rPr>
        <w:t xml:space="preserve">. </w:t>
      </w:r>
    </w:p>
    <w:p w:rsidR="002E31C1" w:rsidRPr="00876907" w:rsidRDefault="002E31C1" w:rsidP="00AF2813">
      <w:pPr>
        <w:spacing w:after="240"/>
        <w:rPr>
          <w:lang w:val="es-ES"/>
        </w:rPr>
      </w:pPr>
      <w:r w:rsidRPr="00876907">
        <w:rPr>
          <w:lang w:val="es-ES"/>
        </w:rPr>
        <w:t>79.</w:t>
      </w:r>
      <w:r w:rsidRPr="00876907">
        <w:rPr>
          <w:lang w:val="es-ES"/>
        </w:rPr>
        <w:tab/>
      </w:r>
      <w:r w:rsidR="00F63A1D">
        <w:rPr>
          <w:lang w:val="es-ES"/>
        </w:rPr>
        <w:t xml:space="preserve">También se ha prestado atención a </w:t>
      </w:r>
      <w:r w:rsidR="00CA26D5" w:rsidRPr="00876907">
        <w:rPr>
          <w:lang w:val="es-ES"/>
        </w:rPr>
        <w:t>la prevención</w:t>
      </w:r>
      <w:r w:rsidRPr="00876907">
        <w:rPr>
          <w:lang w:val="es-ES"/>
        </w:rPr>
        <w:t xml:space="preserve">. </w:t>
      </w:r>
      <w:r w:rsidR="00CA26D5" w:rsidRPr="00876907">
        <w:rPr>
          <w:lang w:val="es-ES"/>
        </w:rPr>
        <w:t>Se han organizado campañas de información para la población</w:t>
      </w:r>
      <w:r w:rsidR="00464CA5">
        <w:rPr>
          <w:lang w:val="es-ES"/>
        </w:rPr>
        <w:t>,</w:t>
      </w:r>
      <w:r w:rsidR="00CA26D5" w:rsidRPr="00876907">
        <w:rPr>
          <w:lang w:val="es-ES"/>
        </w:rPr>
        <w:t xml:space="preserve"> en colaboración con algunas ONG y organizaciones de la sociedad civil</w:t>
      </w:r>
      <w:r w:rsidRPr="00876907">
        <w:rPr>
          <w:lang w:val="es-ES"/>
        </w:rPr>
        <w:t xml:space="preserve">. En 2006 </w:t>
      </w:r>
      <w:r w:rsidR="00C91C9C" w:rsidRPr="00876907">
        <w:rPr>
          <w:lang w:val="es-ES"/>
        </w:rPr>
        <w:t xml:space="preserve">se </w:t>
      </w:r>
      <w:r w:rsidR="00464CA5">
        <w:rPr>
          <w:lang w:val="es-ES"/>
        </w:rPr>
        <w:t>dedicaron</w:t>
      </w:r>
      <w:r w:rsidR="00C91C9C" w:rsidRPr="00876907">
        <w:rPr>
          <w:lang w:val="es-ES"/>
        </w:rPr>
        <w:t xml:space="preserve"> por primera vez en</w:t>
      </w:r>
      <w:r w:rsidR="002D223D">
        <w:rPr>
          <w:lang w:val="es-ES"/>
        </w:rPr>
        <w:t xml:space="preserve"> Kazajstán </w:t>
      </w:r>
      <w:r w:rsidR="00C91C9C" w:rsidRPr="00876907">
        <w:rPr>
          <w:lang w:val="es-ES"/>
        </w:rPr>
        <w:t xml:space="preserve">12 jornadas a </w:t>
      </w:r>
      <w:r w:rsidR="00464CA5">
        <w:rPr>
          <w:lang w:val="es-ES"/>
        </w:rPr>
        <w:t>promover</w:t>
      </w:r>
      <w:r w:rsidR="00C91C9C" w:rsidRPr="00876907">
        <w:rPr>
          <w:lang w:val="es-ES"/>
        </w:rPr>
        <w:t xml:space="preserve"> la prohibición de las peores formas de trabajo infantil. Esta campaña debe continuar cada año en todos los estratos de la población</w:t>
      </w:r>
      <w:r w:rsidRPr="00876907">
        <w:rPr>
          <w:lang w:val="es-ES"/>
        </w:rPr>
        <w:t>.</w:t>
      </w:r>
    </w:p>
    <w:p w:rsidR="002E31C1" w:rsidRPr="00876907" w:rsidRDefault="002E31C1">
      <w:pPr>
        <w:spacing w:after="240"/>
        <w:rPr>
          <w:lang w:val="es-ES"/>
        </w:rPr>
      </w:pPr>
      <w:r w:rsidRPr="00876907">
        <w:rPr>
          <w:lang w:val="es-ES"/>
        </w:rPr>
        <w:t>80.</w:t>
      </w:r>
      <w:r w:rsidRPr="00876907">
        <w:rPr>
          <w:lang w:val="es-ES"/>
        </w:rPr>
        <w:tab/>
      </w:r>
      <w:r w:rsidR="00BA1820" w:rsidRPr="00876907">
        <w:rPr>
          <w:lang w:val="es-ES"/>
        </w:rPr>
        <w:t xml:space="preserve">En cuanto </w:t>
      </w:r>
      <w:r w:rsidR="007A4EEE" w:rsidRPr="00876907">
        <w:rPr>
          <w:lang w:val="es-ES"/>
        </w:rPr>
        <w:t>a la explotación sexual, la trata de personas y las peores formas de trabajo infantil, el Ministerio del Interior</w:t>
      </w:r>
      <w:r w:rsidR="00BA1820" w:rsidRPr="00876907">
        <w:rPr>
          <w:lang w:val="es-ES"/>
        </w:rPr>
        <w:t xml:space="preserve"> busca</w:t>
      </w:r>
      <w:r w:rsidR="007A4EEE" w:rsidRPr="00876907">
        <w:rPr>
          <w:lang w:val="es-ES"/>
        </w:rPr>
        <w:t xml:space="preserve">, en colaboración con </w:t>
      </w:r>
      <w:r w:rsidR="00EF5092">
        <w:rPr>
          <w:lang w:val="es-ES"/>
        </w:rPr>
        <w:t>el</w:t>
      </w:r>
      <w:r w:rsidR="007A4EEE" w:rsidRPr="00876907">
        <w:rPr>
          <w:lang w:val="es-ES"/>
        </w:rPr>
        <w:t xml:space="preserve"> Ministerio de Trabajo y Protección Social</w:t>
      </w:r>
      <w:r w:rsidRPr="00876907">
        <w:rPr>
          <w:lang w:val="es-ES"/>
        </w:rPr>
        <w:t>,</w:t>
      </w:r>
      <w:r w:rsidR="00BA1820" w:rsidRPr="00876907">
        <w:rPr>
          <w:lang w:val="es-ES"/>
        </w:rPr>
        <w:t xml:space="preserve"> la manera </w:t>
      </w:r>
      <w:r w:rsidR="00146BC7" w:rsidRPr="00876907">
        <w:rPr>
          <w:lang w:val="es-ES"/>
        </w:rPr>
        <w:t>de aplicar los Convenios de la</w:t>
      </w:r>
      <w:r w:rsidRPr="00876907">
        <w:rPr>
          <w:lang w:val="es-ES"/>
        </w:rPr>
        <w:t xml:space="preserve"> OIT. </w:t>
      </w:r>
      <w:r w:rsidR="00146BC7" w:rsidRPr="00876907">
        <w:rPr>
          <w:lang w:val="es-ES"/>
        </w:rPr>
        <w:t>Se ha creado un</w:t>
      </w:r>
      <w:r w:rsidR="009B7D30">
        <w:rPr>
          <w:lang w:val="es-ES"/>
        </w:rPr>
        <w:t xml:space="preserve"> consejo </w:t>
      </w:r>
      <w:r w:rsidR="00146BC7" w:rsidRPr="00876907">
        <w:rPr>
          <w:lang w:val="es-ES"/>
        </w:rPr>
        <w:t>de coordinación para</w:t>
      </w:r>
      <w:r w:rsidR="00BA1820" w:rsidRPr="00876907">
        <w:rPr>
          <w:lang w:val="es-ES"/>
        </w:rPr>
        <w:t xml:space="preserve"> examinar </w:t>
      </w:r>
      <w:r w:rsidR="00146BC7" w:rsidRPr="00876907">
        <w:rPr>
          <w:lang w:val="es-ES"/>
        </w:rPr>
        <w:t xml:space="preserve">esta cuestión y poner en marcha, con la </w:t>
      </w:r>
      <w:r w:rsidRPr="00876907">
        <w:rPr>
          <w:lang w:val="es-ES"/>
        </w:rPr>
        <w:t>OIT</w:t>
      </w:r>
      <w:r w:rsidR="00146BC7" w:rsidRPr="00876907">
        <w:rPr>
          <w:lang w:val="es-ES"/>
        </w:rPr>
        <w:t xml:space="preserve"> y la </w:t>
      </w:r>
      <w:r w:rsidRPr="00876907">
        <w:rPr>
          <w:lang w:val="es-ES"/>
        </w:rPr>
        <w:t xml:space="preserve">OIM, </w:t>
      </w:r>
      <w:r w:rsidR="00146BC7" w:rsidRPr="00876907">
        <w:rPr>
          <w:lang w:val="es-ES"/>
        </w:rPr>
        <w:t>un programa conjunto</w:t>
      </w:r>
      <w:r w:rsidR="00BA1820" w:rsidRPr="00876907">
        <w:rPr>
          <w:lang w:val="es-ES"/>
        </w:rPr>
        <w:t xml:space="preserve"> orientado a </w:t>
      </w:r>
      <w:r w:rsidR="00146BC7" w:rsidRPr="00876907">
        <w:rPr>
          <w:lang w:val="es-ES"/>
        </w:rPr>
        <w:t>reprimir la trata de personas</w:t>
      </w:r>
      <w:r w:rsidRPr="00876907">
        <w:rPr>
          <w:lang w:val="es-ES"/>
        </w:rPr>
        <w:t>.</w:t>
      </w:r>
    </w:p>
    <w:p w:rsidR="002E31C1" w:rsidRPr="00876907" w:rsidRDefault="002E31C1">
      <w:pPr>
        <w:spacing w:after="240"/>
        <w:rPr>
          <w:lang w:val="es-ES"/>
        </w:rPr>
      </w:pPr>
      <w:r w:rsidRPr="00876907">
        <w:rPr>
          <w:lang w:val="es-ES"/>
        </w:rPr>
        <w:t>81.</w:t>
      </w:r>
      <w:r w:rsidRPr="00876907">
        <w:rPr>
          <w:lang w:val="es-ES"/>
        </w:rPr>
        <w:tab/>
      </w:r>
      <w:r w:rsidR="00032B64" w:rsidRPr="00876907">
        <w:rPr>
          <w:lang w:val="es-ES"/>
        </w:rPr>
        <w:t xml:space="preserve">Además, en el marco de la Conferencia sobre </w:t>
      </w:r>
      <w:r w:rsidR="00B30BA0">
        <w:rPr>
          <w:lang w:val="es-ES"/>
        </w:rPr>
        <w:t xml:space="preserve">la </w:t>
      </w:r>
      <w:r w:rsidR="00032B64" w:rsidRPr="00876907">
        <w:rPr>
          <w:lang w:val="es-ES"/>
        </w:rPr>
        <w:t>Seguridad</w:t>
      </w:r>
      <w:r w:rsidR="00B30BA0">
        <w:rPr>
          <w:lang w:val="es-ES"/>
        </w:rPr>
        <w:t xml:space="preserve"> y la Cooperación</w:t>
      </w:r>
      <w:r w:rsidR="00032B64" w:rsidRPr="00876907">
        <w:rPr>
          <w:lang w:val="es-ES"/>
        </w:rPr>
        <w:t xml:space="preserve"> en Europa</w:t>
      </w:r>
      <w:r w:rsidR="00C909BB" w:rsidRPr="00876907">
        <w:rPr>
          <w:lang w:val="es-ES"/>
        </w:rPr>
        <w:t>,</w:t>
      </w:r>
      <w:r w:rsidR="00032B64" w:rsidRPr="00876907">
        <w:rPr>
          <w:lang w:val="es-ES"/>
        </w:rPr>
        <w:t xml:space="preserve"> que tendrá lugar en junio de</w:t>
      </w:r>
      <w:r w:rsidRPr="00876907">
        <w:rPr>
          <w:lang w:val="es-ES"/>
        </w:rPr>
        <w:t> 2007,</w:t>
      </w:r>
      <w:r w:rsidR="00847BC2">
        <w:rPr>
          <w:lang w:val="es-ES"/>
        </w:rPr>
        <w:t xml:space="preserve"> está prevista la organización de </w:t>
      </w:r>
      <w:r w:rsidR="00737BB0" w:rsidRPr="00876907">
        <w:rPr>
          <w:lang w:val="es-ES"/>
        </w:rPr>
        <w:t>una sesión de formación destinada al personal de los órganos jurídicos y de aplicación de la ley</w:t>
      </w:r>
      <w:r w:rsidR="00847BC2">
        <w:rPr>
          <w:lang w:val="es-ES"/>
        </w:rPr>
        <w:t xml:space="preserve"> en relación con </w:t>
      </w:r>
      <w:r w:rsidR="00737BB0" w:rsidRPr="00876907">
        <w:rPr>
          <w:lang w:val="es-ES"/>
        </w:rPr>
        <w:t>la represión de la explotación sexual y la trata de personas</w:t>
      </w:r>
      <w:r w:rsidRPr="00876907">
        <w:rPr>
          <w:lang w:val="es-ES"/>
        </w:rPr>
        <w:t>.</w:t>
      </w:r>
    </w:p>
    <w:p w:rsidR="002E31C1" w:rsidRPr="00876907" w:rsidRDefault="002E31C1" w:rsidP="00AF2813">
      <w:pPr>
        <w:spacing w:after="240"/>
        <w:rPr>
          <w:lang w:val="es-ES"/>
        </w:rPr>
      </w:pPr>
      <w:r w:rsidRPr="00876907">
        <w:rPr>
          <w:lang w:val="es-ES"/>
        </w:rPr>
        <w:t>82.</w:t>
      </w:r>
      <w:r w:rsidRPr="00876907">
        <w:rPr>
          <w:lang w:val="es-ES"/>
        </w:rPr>
        <w:tab/>
      </w:r>
      <w:r w:rsidR="00AF2813" w:rsidRPr="00876907">
        <w:rPr>
          <w:lang w:val="es-ES"/>
        </w:rPr>
        <w:t xml:space="preserve">La </w:t>
      </w:r>
      <w:r w:rsidR="00AF2813" w:rsidRPr="00876907">
        <w:rPr>
          <w:b/>
          <w:lang w:val="es-ES"/>
        </w:rPr>
        <w:t>Sra.</w:t>
      </w:r>
      <w:r w:rsidRPr="00876907">
        <w:rPr>
          <w:b/>
          <w:lang w:val="es-ES"/>
        </w:rPr>
        <w:t xml:space="preserve"> AIDOO</w:t>
      </w:r>
      <w:r w:rsidRPr="00876907">
        <w:rPr>
          <w:lang w:val="es-ES"/>
        </w:rPr>
        <w:t xml:space="preserve"> </w:t>
      </w:r>
      <w:r w:rsidR="007F77FB" w:rsidRPr="00876907">
        <w:rPr>
          <w:lang w:val="es-ES"/>
        </w:rPr>
        <w:t>pregunta si el Gobierno</w:t>
      </w:r>
      <w:r w:rsidR="00847BC2">
        <w:rPr>
          <w:lang w:val="es-ES"/>
        </w:rPr>
        <w:t xml:space="preserve"> recibe </w:t>
      </w:r>
      <w:r w:rsidR="00142AD2" w:rsidRPr="00876907">
        <w:rPr>
          <w:lang w:val="es-ES"/>
        </w:rPr>
        <w:t xml:space="preserve">alguna </w:t>
      </w:r>
      <w:r w:rsidR="007F77FB" w:rsidRPr="00876907">
        <w:rPr>
          <w:lang w:val="es-ES"/>
        </w:rPr>
        <w:t xml:space="preserve">ayuda financiera del </w:t>
      </w:r>
      <w:r w:rsidRPr="00876907">
        <w:rPr>
          <w:lang w:val="es-ES"/>
        </w:rPr>
        <w:t xml:space="preserve">UNICEF </w:t>
      </w:r>
      <w:r w:rsidR="007F77FB" w:rsidRPr="00876907">
        <w:rPr>
          <w:lang w:val="es-ES"/>
        </w:rPr>
        <w:t xml:space="preserve">y de otras organizaciones o </w:t>
      </w:r>
      <w:r w:rsidR="00847BC2">
        <w:rPr>
          <w:lang w:val="es-ES"/>
        </w:rPr>
        <w:t xml:space="preserve">de </w:t>
      </w:r>
      <w:r w:rsidR="007F77FB" w:rsidRPr="00876907">
        <w:rPr>
          <w:lang w:val="es-ES"/>
        </w:rPr>
        <w:t>empresas privadas para realizar estudios</w:t>
      </w:r>
      <w:r w:rsidR="00142AD2" w:rsidRPr="00876907">
        <w:rPr>
          <w:lang w:val="es-ES"/>
        </w:rPr>
        <w:t xml:space="preserve"> detallados</w:t>
      </w:r>
      <w:r w:rsidR="007F77FB" w:rsidRPr="00876907">
        <w:rPr>
          <w:lang w:val="es-ES"/>
        </w:rPr>
        <w:t>, en los medios urbano y rural, sobre</w:t>
      </w:r>
      <w:r w:rsidR="00847BC2">
        <w:rPr>
          <w:lang w:val="es-ES"/>
        </w:rPr>
        <w:t xml:space="preserve"> el alcance </w:t>
      </w:r>
      <w:r w:rsidR="007F77FB" w:rsidRPr="00876907">
        <w:rPr>
          <w:lang w:val="es-ES"/>
        </w:rPr>
        <w:t>de la explotación sexual, la trata de personas y el trabajo infantil, problemas que están íntimamente relacionados</w:t>
      </w:r>
      <w:r w:rsidR="00847BC2">
        <w:rPr>
          <w:lang w:val="es-ES"/>
        </w:rPr>
        <w:t xml:space="preserve"> entre sí</w:t>
      </w:r>
      <w:r w:rsidR="007F77FB" w:rsidRPr="00876907">
        <w:rPr>
          <w:lang w:val="es-ES"/>
        </w:rPr>
        <w:t>, pero también para analizar las estrategias establecidas</w:t>
      </w:r>
      <w:r w:rsidR="00847BC2">
        <w:rPr>
          <w:lang w:val="es-ES"/>
        </w:rPr>
        <w:t xml:space="preserve"> al respecto </w:t>
      </w:r>
      <w:r w:rsidR="007F77FB" w:rsidRPr="00876907">
        <w:rPr>
          <w:lang w:val="es-ES"/>
        </w:rPr>
        <w:t>y evaluar los resultados. Tiene la impresión de que el país dispone de los recursos legislativos necesarios, pero que a la vista del agravamiento del problema</w:t>
      </w:r>
      <w:r w:rsidR="00847BC2">
        <w:rPr>
          <w:lang w:val="es-ES"/>
        </w:rPr>
        <w:t xml:space="preserve"> no parece que</w:t>
      </w:r>
      <w:r w:rsidR="007F77FB" w:rsidRPr="00876907">
        <w:rPr>
          <w:lang w:val="es-ES"/>
        </w:rPr>
        <w:t xml:space="preserve"> las leyes</w:t>
      </w:r>
      <w:r w:rsidR="00847BC2">
        <w:rPr>
          <w:lang w:val="es-ES"/>
        </w:rPr>
        <w:t xml:space="preserve"> se apliquen </w:t>
      </w:r>
      <w:r w:rsidR="007F77FB" w:rsidRPr="00876907">
        <w:rPr>
          <w:lang w:val="es-ES"/>
        </w:rPr>
        <w:t>con eficacia</w:t>
      </w:r>
      <w:r w:rsidR="00142AD2" w:rsidRPr="00876907">
        <w:rPr>
          <w:lang w:val="es-ES"/>
        </w:rPr>
        <w:t xml:space="preserve"> ni </w:t>
      </w:r>
      <w:r w:rsidR="00A65A66">
        <w:rPr>
          <w:lang w:val="es-ES"/>
        </w:rPr>
        <w:t xml:space="preserve">que </w:t>
      </w:r>
      <w:r w:rsidR="007F77FB" w:rsidRPr="00876907">
        <w:rPr>
          <w:lang w:val="es-ES"/>
        </w:rPr>
        <w:t>los ciudadanos</w:t>
      </w:r>
      <w:r w:rsidR="00847BC2">
        <w:rPr>
          <w:lang w:val="es-ES"/>
        </w:rPr>
        <w:t xml:space="preserve"> estén </w:t>
      </w:r>
      <w:r w:rsidR="007F77FB" w:rsidRPr="00876907">
        <w:rPr>
          <w:lang w:val="es-ES"/>
        </w:rPr>
        <w:t xml:space="preserve">bien informados de </w:t>
      </w:r>
      <w:r w:rsidR="00EF5092">
        <w:rPr>
          <w:lang w:val="es-ES"/>
        </w:rPr>
        <w:t>su</w:t>
      </w:r>
      <w:r w:rsidR="007F77FB" w:rsidRPr="00876907">
        <w:rPr>
          <w:lang w:val="es-ES"/>
        </w:rPr>
        <w:t xml:space="preserve"> existencia</w:t>
      </w:r>
      <w:r w:rsidRPr="00876907">
        <w:rPr>
          <w:lang w:val="es-ES"/>
        </w:rPr>
        <w:t>.</w:t>
      </w:r>
    </w:p>
    <w:p w:rsidR="002E31C1" w:rsidRPr="00876907" w:rsidRDefault="002E31C1" w:rsidP="00AF2813">
      <w:pPr>
        <w:spacing w:after="240"/>
        <w:rPr>
          <w:lang w:val="es-ES"/>
        </w:rPr>
      </w:pPr>
      <w:r w:rsidRPr="00876907">
        <w:rPr>
          <w:lang w:val="es-ES"/>
        </w:rPr>
        <w:t>83.</w:t>
      </w:r>
      <w:r w:rsidRPr="00876907">
        <w:rPr>
          <w:lang w:val="es-ES"/>
        </w:rPr>
        <w:tab/>
      </w:r>
      <w:r w:rsidR="00AF2813" w:rsidRPr="00876907">
        <w:rPr>
          <w:lang w:val="es-ES"/>
        </w:rPr>
        <w:t xml:space="preserve">La </w:t>
      </w:r>
      <w:r w:rsidR="00AF2813" w:rsidRPr="00876907">
        <w:rPr>
          <w:b/>
          <w:lang w:val="es-ES"/>
        </w:rPr>
        <w:t>Sra.</w:t>
      </w:r>
      <w:r w:rsidRPr="00876907">
        <w:rPr>
          <w:b/>
          <w:lang w:val="es-ES"/>
        </w:rPr>
        <w:t xml:space="preserve"> SHER</w:t>
      </w:r>
      <w:r w:rsidRPr="00876907">
        <w:rPr>
          <w:lang w:val="es-ES"/>
        </w:rPr>
        <w:t xml:space="preserve"> </w:t>
      </w:r>
      <w:r w:rsidR="00633286">
        <w:rPr>
          <w:lang w:val="es-ES"/>
        </w:rPr>
        <w:t>(</w:t>
      </w:r>
      <w:r w:rsidR="00876907">
        <w:rPr>
          <w:lang w:val="es-ES"/>
        </w:rPr>
        <w:t>Kazajstán</w:t>
      </w:r>
      <w:r w:rsidR="00633286">
        <w:rPr>
          <w:lang w:val="es-ES"/>
        </w:rPr>
        <w:t>)</w:t>
      </w:r>
      <w:r w:rsidRPr="00876907">
        <w:rPr>
          <w:lang w:val="es-ES"/>
        </w:rPr>
        <w:t xml:space="preserve"> </w:t>
      </w:r>
      <w:r w:rsidR="00930E8A" w:rsidRPr="00876907">
        <w:rPr>
          <w:lang w:val="es-ES"/>
        </w:rPr>
        <w:t>añade que el Ministerio del Interior coopera estrechamente con las ONG</w:t>
      </w:r>
      <w:r w:rsidR="00EA7FA4">
        <w:rPr>
          <w:lang w:val="es-ES"/>
        </w:rPr>
        <w:t xml:space="preserve"> que administran </w:t>
      </w:r>
      <w:r w:rsidR="00930E8A" w:rsidRPr="00876907">
        <w:rPr>
          <w:lang w:val="es-ES"/>
        </w:rPr>
        <w:t>los centros dedicados a la lucha contra la trata de personas y la explotación sexual</w:t>
      </w:r>
      <w:r w:rsidR="00EF5092" w:rsidRPr="00EF5092">
        <w:rPr>
          <w:lang w:val="es-ES"/>
        </w:rPr>
        <w:t xml:space="preserve"> </w:t>
      </w:r>
      <w:r w:rsidR="00EF5092" w:rsidRPr="00876907">
        <w:rPr>
          <w:lang w:val="es-ES"/>
        </w:rPr>
        <w:t>en todas las regiones del país</w:t>
      </w:r>
      <w:r w:rsidR="00930E8A" w:rsidRPr="00876907">
        <w:rPr>
          <w:lang w:val="es-ES"/>
        </w:rPr>
        <w:t>.</w:t>
      </w:r>
      <w:r w:rsidR="00AC1ED0" w:rsidRPr="00876907">
        <w:rPr>
          <w:lang w:val="es-ES"/>
        </w:rPr>
        <w:t xml:space="preserve"> Con la colaboración de estas</w:t>
      </w:r>
      <w:r w:rsidRPr="00876907">
        <w:rPr>
          <w:lang w:val="es-ES"/>
        </w:rPr>
        <w:t> ONG,</w:t>
      </w:r>
      <w:r w:rsidR="00AC1ED0" w:rsidRPr="00876907">
        <w:rPr>
          <w:lang w:val="es-ES"/>
        </w:rPr>
        <w:t xml:space="preserve"> el Ministerio del Interior organiza, en asociación con otros ministerio</w:t>
      </w:r>
      <w:r w:rsidR="00987E3F" w:rsidRPr="00876907">
        <w:rPr>
          <w:lang w:val="es-ES"/>
        </w:rPr>
        <w:t>s</w:t>
      </w:r>
      <w:r w:rsidR="00AC1ED0" w:rsidRPr="00876907">
        <w:rPr>
          <w:lang w:val="es-ES"/>
        </w:rPr>
        <w:t>,</w:t>
      </w:r>
      <w:r w:rsidR="00987E3F" w:rsidRPr="00876907">
        <w:rPr>
          <w:lang w:val="es-ES"/>
        </w:rPr>
        <w:t xml:space="preserve"> talleres </w:t>
      </w:r>
      <w:r w:rsidR="00AC1ED0" w:rsidRPr="00876907">
        <w:rPr>
          <w:lang w:val="es-ES"/>
        </w:rPr>
        <w:t>destinados a los niños con dificultades</w:t>
      </w:r>
      <w:r w:rsidRPr="00876907">
        <w:rPr>
          <w:lang w:val="es-ES"/>
        </w:rPr>
        <w:t>.</w:t>
      </w:r>
    </w:p>
    <w:p w:rsidR="002E31C1" w:rsidRPr="00876907" w:rsidRDefault="002E31C1" w:rsidP="00AF2813">
      <w:pPr>
        <w:spacing w:after="240"/>
        <w:rPr>
          <w:lang w:val="es-ES"/>
        </w:rPr>
      </w:pPr>
      <w:r w:rsidRPr="00876907">
        <w:rPr>
          <w:lang w:val="es-ES"/>
        </w:rPr>
        <w:t>84.</w:t>
      </w:r>
      <w:r w:rsidRPr="00876907">
        <w:rPr>
          <w:lang w:val="es-ES"/>
        </w:rPr>
        <w:tab/>
      </w:r>
      <w:r w:rsidR="00AF2813" w:rsidRPr="00876907">
        <w:rPr>
          <w:lang w:val="es-ES"/>
        </w:rPr>
        <w:t xml:space="preserve">El </w:t>
      </w:r>
      <w:r w:rsidR="00AF2813" w:rsidRPr="00876907">
        <w:rPr>
          <w:b/>
          <w:lang w:val="es-ES"/>
        </w:rPr>
        <w:t>Sr.</w:t>
      </w:r>
      <w:r w:rsidRPr="00876907">
        <w:rPr>
          <w:b/>
          <w:lang w:val="es-ES"/>
        </w:rPr>
        <w:t xml:space="preserve"> ISMAILOV</w:t>
      </w:r>
      <w:r w:rsidRPr="00876907">
        <w:rPr>
          <w:lang w:val="es-ES"/>
        </w:rPr>
        <w:t xml:space="preserve"> </w:t>
      </w:r>
      <w:r w:rsidR="00633286">
        <w:rPr>
          <w:lang w:val="es-ES"/>
        </w:rPr>
        <w:t>(</w:t>
      </w:r>
      <w:r w:rsidR="00876907">
        <w:rPr>
          <w:lang w:val="es-ES"/>
        </w:rPr>
        <w:t>Kazajstán</w:t>
      </w:r>
      <w:r w:rsidR="00633286">
        <w:rPr>
          <w:lang w:val="es-ES"/>
        </w:rPr>
        <w:t>)</w:t>
      </w:r>
      <w:r w:rsidRPr="00876907">
        <w:rPr>
          <w:lang w:val="es-ES"/>
        </w:rPr>
        <w:t xml:space="preserve"> </w:t>
      </w:r>
      <w:r w:rsidR="00766D30" w:rsidRPr="00876907">
        <w:rPr>
          <w:lang w:val="es-ES"/>
        </w:rPr>
        <w:t>explica que el Ministerio de Salud ha</w:t>
      </w:r>
      <w:r w:rsidR="00E873E3">
        <w:rPr>
          <w:lang w:val="es-ES"/>
        </w:rPr>
        <w:t xml:space="preserve"> iniciado </w:t>
      </w:r>
      <w:r w:rsidR="00766D30" w:rsidRPr="00876907">
        <w:rPr>
          <w:lang w:val="es-ES"/>
        </w:rPr>
        <w:t>un programa de reforma que</w:t>
      </w:r>
      <w:r w:rsidR="00E873E3">
        <w:rPr>
          <w:lang w:val="es-ES"/>
        </w:rPr>
        <w:t xml:space="preserve"> da </w:t>
      </w:r>
      <w:r w:rsidR="00766D30" w:rsidRPr="00876907">
        <w:rPr>
          <w:lang w:val="es-ES"/>
        </w:rPr>
        <w:t>prioridad a la salud maternoinfantil</w:t>
      </w:r>
      <w:r w:rsidRPr="00876907">
        <w:rPr>
          <w:lang w:val="es-ES"/>
        </w:rPr>
        <w:t xml:space="preserve">. </w:t>
      </w:r>
    </w:p>
    <w:p w:rsidR="002E31C1" w:rsidRPr="00876907" w:rsidRDefault="002E31C1">
      <w:pPr>
        <w:spacing w:after="240"/>
        <w:rPr>
          <w:lang w:val="es-ES"/>
        </w:rPr>
      </w:pPr>
      <w:r w:rsidRPr="00876907">
        <w:rPr>
          <w:lang w:val="es-ES"/>
        </w:rPr>
        <w:t>85.</w:t>
      </w:r>
      <w:r w:rsidRPr="00876907">
        <w:rPr>
          <w:lang w:val="es-ES"/>
        </w:rPr>
        <w:tab/>
        <w:t xml:space="preserve">En 2006, </w:t>
      </w:r>
      <w:r w:rsidR="00766D30" w:rsidRPr="00876907">
        <w:rPr>
          <w:lang w:val="es-ES"/>
        </w:rPr>
        <w:t>la tasa de natalidad era muy elevada,</w:t>
      </w:r>
      <w:r w:rsidR="00D40C0F" w:rsidRPr="00876907">
        <w:rPr>
          <w:lang w:val="es-ES"/>
        </w:rPr>
        <w:t xml:space="preserve"> en particular</w:t>
      </w:r>
      <w:r w:rsidR="00B429F1">
        <w:rPr>
          <w:lang w:val="es-ES"/>
        </w:rPr>
        <w:t xml:space="preserve"> en </w:t>
      </w:r>
      <w:r w:rsidR="00766D30" w:rsidRPr="00876907">
        <w:rPr>
          <w:lang w:val="es-ES"/>
        </w:rPr>
        <w:t>las adolescentes. El 5%</w:t>
      </w:r>
      <w:r w:rsidR="00B429F1">
        <w:rPr>
          <w:lang w:val="es-ES"/>
        </w:rPr>
        <w:t xml:space="preserve"> de todos los </w:t>
      </w:r>
      <w:r w:rsidR="00766D30" w:rsidRPr="00876907">
        <w:rPr>
          <w:lang w:val="es-ES"/>
        </w:rPr>
        <w:t>abortos</w:t>
      </w:r>
      <w:r w:rsidR="00B429F1">
        <w:rPr>
          <w:lang w:val="es-ES"/>
        </w:rPr>
        <w:t xml:space="preserve"> correspondía </w:t>
      </w:r>
      <w:r w:rsidR="00766D30" w:rsidRPr="00876907">
        <w:rPr>
          <w:lang w:val="es-ES"/>
        </w:rPr>
        <w:t>a jóvenes adolescentes</w:t>
      </w:r>
      <w:r w:rsidRPr="00876907">
        <w:rPr>
          <w:lang w:val="es-ES"/>
        </w:rPr>
        <w:t xml:space="preserve">. </w:t>
      </w:r>
      <w:r w:rsidR="00D40C0F" w:rsidRPr="00876907">
        <w:rPr>
          <w:lang w:val="es-ES"/>
        </w:rPr>
        <w:t>Conforme a las leyes en vigor, las adolescentes</w:t>
      </w:r>
      <w:r w:rsidR="00B429F1">
        <w:rPr>
          <w:lang w:val="es-ES"/>
        </w:rPr>
        <w:t xml:space="preserve"> pueden recibir </w:t>
      </w:r>
      <w:r w:rsidR="00D40C0F" w:rsidRPr="00876907">
        <w:rPr>
          <w:lang w:val="es-ES"/>
        </w:rPr>
        <w:t>cuidados prenatales y perinatales y</w:t>
      </w:r>
      <w:r w:rsidR="00B429F1">
        <w:rPr>
          <w:lang w:val="es-ES"/>
        </w:rPr>
        <w:t xml:space="preserve"> medicamentos gratuitos</w:t>
      </w:r>
      <w:r w:rsidR="00D40C0F" w:rsidRPr="00876907">
        <w:rPr>
          <w:lang w:val="es-ES"/>
        </w:rPr>
        <w:t>. Para reducir la tasa de mortalidad maternoinfantil, el Ministerio de Salud ha</w:t>
      </w:r>
      <w:r w:rsidR="00B429F1">
        <w:rPr>
          <w:lang w:val="es-ES"/>
        </w:rPr>
        <w:t xml:space="preserve"> organizado</w:t>
      </w:r>
      <w:r w:rsidR="00D40C0F" w:rsidRPr="00876907">
        <w:rPr>
          <w:lang w:val="es-ES"/>
        </w:rPr>
        <w:t xml:space="preserve">, con la ayuda de la </w:t>
      </w:r>
      <w:r w:rsidRPr="00876907">
        <w:rPr>
          <w:lang w:val="es-ES"/>
        </w:rPr>
        <w:t>OMS</w:t>
      </w:r>
      <w:r w:rsidR="00D40C0F" w:rsidRPr="00876907">
        <w:rPr>
          <w:lang w:val="es-ES"/>
        </w:rPr>
        <w:t xml:space="preserve"> y el </w:t>
      </w:r>
      <w:r w:rsidRPr="00876907">
        <w:rPr>
          <w:lang w:val="es-ES"/>
        </w:rPr>
        <w:t xml:space="preserve">UNICEF, </w:t>
      </w:r>
      <w:r w:rsidR="00D40C0F" w:rsidRPr="00876907">
        <w:rPr>
          <w:lang w:val="es-ES"/>
        </w:rPr>
        <w:t xml:space="preserve">cursos de formación destinados al personal sanitario y </w:t>
      </w:r>
      <w:r w:rsidR="008E18F6" w:rsidRPr="00876907">
        <w:rPr>
          <w:lang w:val="es-ES"/>
        </w:rPr>
        <w:t>en</w:t>
      </w:r>
      <w:r w:rsidR="00B429F1">
        <w:rPr>
          <w:lang w:val="es-ES"/>
        </w:rPr>
        <w:t xml:space="preserve"> los </w:t>
      </w:r>
      <w:r w:rsidR="008E18F6" w:rsidRPr="00876907">
        <w:rPr>
          <w:lang w:val="es-ES"/>
        </w:rPr>
        <w:t xml:space="preserve">tres últimos años </w:t>
      </w:r>
      <w:r w:rsidR="00D40C0F" w:rsidRPr="00876907">
        <w:rPr>
          <w:lang w:val="es-ES"/>
        </w:rPr>
        <w:t>ha redoblado los esfuerzos para mejorar el equipo obstétrico.</w:t>
      </w:r>
    </w:p>
    <w:p w:rsidR="002E31C1" w:rsidRPr="00876907" w:rsidRDefault="002E31C1">
      <w:pPr>
        <w:spacing w:after="240"/>
        <w:rPr>
          <w:lang w:val="es-ES"/>
        </w:rPr>
      </w:pPr>
      <w:r w:rsidRPr="00876907">
        <w:rPr>
          <w:lang w:val="es-ES"/>
        </w:rPr>
        <w:t>86.</w:t>
      </w:r>
      <w:r w:rsidRPr="00876907">
        <w:rPr>
          <w:lang w:val="es-ES"/>
        </w:rPr>
        <w:tab/>
      </w:r>
      <w:r w:rsidR="008E18F6" w:rsidRPr="00876907">
        <w:rPr>
          <w:lang w:val="es-ES"/>
        </w:rPr>
        <w:t>Se ha puesto en marcha un programa de asistencia</w:t>
      </w:r>
      <w:r w:rsidR="00E717F3">
        <w:rPr>
          <w:lang w:val="es-ES"/>
        </w:rPr>
        <w:t xml:space="preserve"> a </w:t>
      </w:r>
      <w:r w:rsidR="008E18F6" w:rsidRPr="00876907">
        <w:rPr>
          <w:lang w:val="es-ES"/>
        </w:rPr>
        <w:t>las víctimas de accidentes de tráfico</w:t>
      </w:r>
      <w:r w:rsidRPr="00876907">
        <w:rPr>
          <w:lang w:val="es-ES"/>
        </w:rPr>
        <w:t xml:space="preserve">, </w:t>
      </w:r>
      <w:r w:rsidR="008E18F6" w:rsidRPr="00876907">
        <w:rPr>
          <w:lang w:val="es-ES"/>
        </w:rPr>
        <w:t>con el objetivo de mejorar la calidad de los cuidados</w:t>
      </w:r>
      <w:r w:rsidR="00E717F3">
        <w:rPr>
          <w:lang w:val="es-ES"/>
        </w:rPr>
        <w:t xml:space="preserve"> prestados </w:t>
      </w:r>
      <w:r w:rsidR="008E18F6" w:rsidRPr="00876907">
        <w:rPr>
          <w:lang w:val="es-ES"/>
        </w:rPr>
        <w:t>en caso de accidente</w:t>
      </w:r>
      <w:r w:rsidRPr="00876907">
        <w:rPr>
          <w:lang w:val="es-ES"/>
        </w:rPr>
        <w:t>.</w:t>
      </w:r>
    </w:p>
    <w:p w:rsidR="002E31C1" w:rsidRPr="00876907" w:rsidRDefault="002E31C1" w:rsidP="00AF2813">
      <w:pPr>
        <w:spacing w:after="240"/>
        <w:rPr>
          <w:lang w:val="es-ES"/>
        </w:rPr>
      </w:pPr>
      <w:r w:rsidRPr="00876907">
        <w:rPr>
          <w:lang w:val="es-ES"/>
        </w:rPr>
        <w:t>87.</w:t>
      </w:r>
      <w:r w:rsidRPr="00876907">
        <w:rPr>
          <w:lang w:val="es-ES"/>
        </w:rPr>
        <w:tab/>
      </w:r>
      <w:r w:rsidR="00AF2813" w:rsidRPr="00876907">
        <w:rPr>
          <w:lang w:val="es-ES"/>
        </w:rPr>
        <w:t xml:space="preserve">El </w:t>
      </w:r>
      <w:r w:rsidR="00AF2813" w:rsidRPr="00876907">
        <w:rPr>
          <w:b/>
          <w:lang w:val="es-ES"/>
        </w:rPr>
        <w:t>Sr.</w:t>
      </w:r>
      <w:r w:rsidRPr="00876907">
        <w:rPr>
          <w:b/>
          <w:lang w:val="es-ES"/>
        </w:rPr>
        <w:t xml:space="preserve"> IZGUTIEV</w:t>
      </w:r>
      <w:r w:rsidRPr="00876907">
        <w:rPr>
          <w:lang w:val="es-ES"/>
        </w:rPr>
        <w:t xml:space="preserve"> </w:t>
      </w:r>
      <w:r w:rsidR="00633286">
        <w:rPr>
          <w:lang w:val="es-ES"/>
        </w:rPr>
        <w:t>(</w:t>
      </w:r>
      <w:r w:rsidR="00876907">
        <w:rPr>
          <w:lang w:val="es-ES"/>
        </w:rPr>
        <w:t>Kazajstán</w:t>
      </w:r>
      <w:r w:rsidR="00633286">
        <w:rPr>
          <w:lang w:val="es-ES"/>
        </w:rPr>
        <w:t>)</w:t>
      </w:r>
      <w:r w:rsidRPr="00876907">
        <w:rPr>
          <w:lang w:val="es-ES"/>
        </w:rPr>
        <w:t xml:space="preserve"> </w:t>
      </w:r>
      <w:r w:rsidR="009706E7" w:rsidRPr="00876907">
        <w:rPr>
          <w:lang w:val="es-ES"/>
        </w:rPr>
        <w:t xml:space="preserve">recuerda que </w:t>
      </w:r>
      <w:r w:rsidR="00231961">
        <w:rPr>
          <w:lang w:val="es-ES"/>
        </w:rPr>
        <w:t>el uso</w:t>
      </w:r>
      <w:r w:rsidR="009706E7" w:rsidRPr="00876907">
        <w:rPr>
          <w:lang w:val="es-ES"/>
        </w:rPr>
        <w:t xml:space="preserve"> del cinturón de seguridad es obligatori</w:t>
      </w:r>
      <w:r w:rsidR="00231961">
        <w:rPr>
          <w:lang w:val="es-ES"/>
        </w:rPr>
        <w:t>o</w:t>
      </w:r>
      <w:r w:rsidR="009706E7" w:rsidRPr="00876907">
        <w:rPr>
          <w:lang w:val="es-ES"/>
        </w:rPr>
        <w:t xml:space="preserve"> en</w:t>
      </w:r>
      <w:r w:rsidR="00E717F3">
        <w:rPr>
          <w:lang w:val="es-ES"/>
        </w:rPr>
        <w:t xml:space="preserve"> todos los medios de </w:t>
      </w:r>
      <w:r w:rsidR="009706E7" w:rsidRPr="00876907">
        <w:rPr>
          <w:lang w:val="es-ES"/>
        </w:rPr>
        <w:t>transporte</w:t>
      </w:r>
      <w:r w:rsidRPr="00876907">
        <w:rPr>
          <w:lang w:val="es-ES"/>
        </w:rPr>
        <w:t xml:space="preserve">. </w:t>
      </w:r>
      <w:r w:rsidR="009706E7" w:rsidRPr="00876907">
        <w:rPr>
          <w:lang w:val="es-ES"/>
        </w:rPr>
        <w:t>Para prevenir los traumatismos de los niños víctimas de accidentes de tráfico, se realizan campañas de sensibilización sobre la necesidad de</w:t>
      </w:r>
      <w:r w:rsidR="00E717F3">
        <w:rPr>
          <w:lang w:val="es-ES"/>
        </w:rPr>
        <w:t xml:space="preserve"> </w:t>
      </w:r>
      <w:r w:rsidR="005E3E59">
        <w:rPr>
          <w:lang w:val="es-ES"/>
        </w:rPr>
        <w:t>utilizar</w:t>
      </w:r>
      <w:r w:rsidR="00E717F3">
        <w:rPr>
          <w:lang w:val="es-ES"/>
        </w:rPr>
        <w:t xml:space="preserve"> </w:t>
      </w:r>
      <w:r w:rsidR="009706E7" w:rsidRPr="00876907">
        <w:rPr>
          <w:lang w:val="es-ES"/>
        </w:rPr>
        <w:t>el cinturón</w:t>
      </w:r>
      <w:r w:rsidRPr="00876907">
        <w:rPr>
          <w:lang w:val="es-ES"/>
        </w:rPr>
        <w:t xml:space="preserve">. </w:t>
      </w:r>
      <w:r w:rsidR="009706E7" w:rsidRPr="00876907">
        <w:rPr>
          <w:lang w:val="es-ES"/>
        </w:rPr>
        <w:t xml:space="preserve">Por otra parte, en 2007 se </w:t>
      </w:r>
      <w:r w:rsidR="007602BA">
        <w:rPr>
          <w:lang w:val="es-ES"/>
        </w:rPr>
        <w:t>puso en marcha</w:t>
      </w:r>
      <w:r w:rsidR="009706E7" w:rsidRPr="00876907">
        <w:rPr>
          <w:lang w:val="es-ES"/>
        </w:rPr>
        <w:t xml:space="preserve"> un pro</w:t>
      </w:r>
      <w:r w:rsidR="00231961">
        <w:rPr>
          <w:lang w:val="es-ES"/>
        </w:rPr>
        <w:t>gra</w:t>
      </w:r>
      <w:r w:rsidR="009706E7" w:rsidRPr="00876907">
        <w:rPr>
          <w:lang w:val="es-ES"/>
        </w:rPr>
        <w:t>ma para poder</w:t>
      </w:r>
      <w:r w:rsidR="00E717F3">
        <w:rPr>
          <w:lang w:val="es-ES"/>
        </w:rPr>
        <w:t xml:space="preserve"> juzgar </w:t>
      </w:r>
      <w:r w:rsidR="009706E7" w:rsidRPr="00876907">
        <w:rPr>
          <w:lang w:val="es-ES"/>
        </w:rPr>
        <w:t>a los responsable de accidentes de tráfico.</w:t>
      </w:r>
    </w:p>
    <w:p w:rsidR="002E31C1" w:rsidRPr="00876907" w:rsidRDefault="002E31C1" w:rsidP="00AF2813">
      <w:pPr>
        <w:spacing w:after="240"/>
        <w:rPr>
          <w:lang w:val="es-ES"/>
        </w:rPr>
      </w:pPr>
      <w:r w:rsidRPr="00876907">
        <w:rPr>
          <w:lang w:val="es-ES"/>
        </w:rPr>
        <w:t>88.</w:t>
      </w:r>
      <w:r w:rsidRPr="00876907">
        <w:rPr>
          <w:lang w:val="es-ES"/>
        </w:rPr>
        <w:tab/>
      </w:r>
      <w:r w:rsidR="00AF2813" w:rsidRPr="00876907">
        <w:rPr>
          <w:lang w:val="es-ES"/>
        </w:rPr>
        <w:t xml:space="preserve">La </w:t>
      </w:r>
      <w:r w:rsidR="00AF2813" w:rsidRPr="00876907">
        <w:rPr>
          <w:b/>
          <w:lang w:val="es-ES"/>
        </w:rPr>
        <w:t>PRESIDENTA</w:t>
      </w:r>
      <w:r w:rsidR="001474EA" w:rsidRPr="00876907">
        <w:rPr>
          <w:lang w:val="es-ES"/>
        </w:rPr>
        <w:t xml:space="preserve"> pide más detalles sobre las estadísticas</w:t>
      </w:r>
      <w:r w:rsidR="003768EA">
        <w:rPr>
          <w:lang w:val="es-ES"/>
        </w:rPr>
        <w:t xml:space="preserve"> relativas </w:t>
      </w:r>
      <w:r w:rsidR="001474EA" w:rsidRPr="00876907">
        <w:rPr>
          <w:lang w:val="es-ES"/>
        </w:rPr>
        <w:t xml:space="preserve">a la salud y pregunta por qué </w:t>
      </w:r>
      <w:r w:rsidR="00231961" w:rsidRPr="00876907">
        <w:rPr>
          <w:lang w:val="es-ES"/>
        </w:rPr>
        <w:t>siguieron aumentando en 2002</w:t>
      </w:r>
      <w:r w:rsidR="00231961" w:rsidRPr="00876907">
        <w:rPr>
          <w:lang w:val="es-ES"/>
        </w:rPr>
        <w:noBreakHyphen/>
        <w:t>2003</w:t>
      </w:r>
      <w:r w:rsidR="00231961">
        <w:rPr>
          <w:lang w:val="es-ES"/>
        </w:rPr>
        <w:t xml:space="preserve"> </w:t>
      </w:r>
      <w:r w:rsidR="001474EA" w:rsidRPr="00876907">
        <w:rPr>
          <w:lang w:val="es-ES"/>
        </w:rPr>
        <w:t>las cifras</w:t>
      </w:r>
      <w:r w:rsidR="003768EA">
        <w:rPr>
          <w:lang w:val="es-ES"/>
        </w:rPr>
        <w:t xml:space="preserve"> correspondientes </w:t>
      </w:r>
      <w:r w:rsidR="001474EA" w:rsidRPr="00876907">
        <w:rPr>
          <w:lang w:val="es-ES"/>
        </w:rPr>
        <w:t xml:space="preserve">a las enfermedades respiratorias </w:t>
      </w:r>
      <w:r w:rsidR="00231961">
        <w:rPr>
          <w:lang w:val="es-ES"/>
        </w:rPr>
        <w:t>de los niños</w:t>
      </w:r>
      <w:r w:rsidR="003768EA">
        <w:rPr>
          <w:lang w:val="es-ES"/>
        </w:rPr>
        <w:t>,</w:t>
      </w:r>
      <w:r w:rsidR="001474EA" w:rsidRPr="00876907">
        <w:rPr>
          <w:lang w:val="es-ES"/>
        </w:rPr>
        <w:t xml:space="preserve"> a pesar de la reforma de la salud maternoinfantil. Desea saber también si el país ha adoptado el Código Internacional de Comercialización de los Sucedáneos de la Leche Materna</w:t>
      </w:r>
      <w:r w:rsidRPr="00876907">
        <w:rPr>
          <w:lang w:val="es-ES"/>
        </w:rPr>
        <w:t>.</w:t>
      </w:r>
    </w:p>
    <w:p w:rsidR="002E31C1" w:rsidRPr="00876907" w:rsidRDefault="002E31C1" w:rsidP="00AF2813">
      <w:pPr>
        <w:spacing w:after="240"/>
        <w:rPr>
          <w:lang w:val="es-ES"/>
        </w:rPr>
      </w:pPr>
      <w:r w:rsidRPr="00876907">
        <w:rPr>
          <w:lang w:val="es-ES"/>
        </w:rPr>
        <w:t>89.</w:t>
      </w:r>
      <w:r w:rsidRPr="00876907">
        <w:rPr>
          <w:lang w:val="es-ES"/>
        </w:rPr>
        <w:tab/>
      </w:r>
      <w:r w:rsidR="00AF2813" w:rsidRPr="00876907">
        <w:rPr>
          <w:lang w:val="es-ES"/>
        </w:rPr>
        <w:t xml:space="preserve">La </w:t>
      </w:r>
      <w:r w:rsidR="00AF2813" w:rsidRPr="00876907">
        <w:rPr>
          <w:b/>
          <w:lang w:val="es-ES"/>
        </w:rPr>
        <w:t>Sra.</w:t>
      </w:r>
      <w:r w:rsidRPr="00876907">
        <w:rPr>
          <w:b/>
          <w:lang w:val="es-ES"/>
        </w:rPr>
        <w:t xml:space="preserve"> ALUOCH</w:t>
      </w:r>
      <w:r w:rsidRPr="00876907">
        <w:rPr>
          <w:lang w:val="es-ES"/>
        </w:rPr>
        <w:t xml:space="preserve"> </w:t>
      </w:r>
      <w:r w:rsidR="0073691C" w:rsidRPr="00876907">
        <w:rPr>
          <w:lang w:val="es-ES"/>
        </w:rPr>
        <w:t>desea saber si los niños y los adolescentes pueden pedir ayuda o información en materia de salud reproductiva sin el consentimiento de sus padres</w:t>
      </w:r>
      <w:r w:rsidRPr="00876907">
        <w:rPr>
          <w:lang w:val="es-ES"/>
        </w:rPr>
        <w:t>.</w:t>
      </w:r>
    </w:p>
    <w:p w:rsidR="002E31C1" w:rsidRPr="00876907" w:rsidRDefault="002E31C1" w:rsidP="00AF2813">
      <w:pPr>
        <w:spacing w:after="240"/>
        <w:rPr>
          <w:lang w:val="es-ES"/>
        </w:rPr>
      </w:pPr>
      <w:r w:rsidRPr="00876907">
        <w:rPr>
          <w:lang w:val="es-ES"/>
        </w:rPr>
        <w:t>90.</w:t>
      </w:r>
      <w:r w:rsidRPr="00876907">
        <w:rPr>
          <w:lang w:val="es-ES"/>
        </w:rPr>
        <w:tab/>
      </w:r>
      <w:r w:rsidR="00AF2813" w:rsidRPr="00876907">
        <w:rPr>
          <w:lang w:val="es-ES"/>
        </w:rPr>
        <w:t xml:space="preserve">El </w:t>
      </w:r>
      <w:r w:rsidR="00AF2813" w:rsidRPr="00876907">
        <w:rPr>
          <w:b/>
          <w:lang w:val="es-ES"/>
        </w:rPr>
        <w:t>Sr</w:t>
      </w:r>
      <w:r w:rsidR="00AF2813" w:rsidRPr="00876907">
        <w:rPr>
          <w:lang w:val="es-ES"/>
        </w:rPr>
        <w:t>.</w:t>
      </w:r>
      <w:r w:rsidRPr="00876907">
        <w:rPr>
          <w:lang w:val="es-ES"/>
        </w:rPr>
        <w:t xml:space="preserve"> </w:t>
      </w:r>
      <w:r w:rsidRPr="00876907">
        <w:rPr>
          <w:b/>
          <w:lang w:val="es-ES"/>
        </w:rPr>
        <w:t>ISMAILOV</w:t>
      </w:r>
      <w:r w:rsidRPr="00876907">
        <w:rPr>
          <w:lang w:val="es-ES"/>
        </w:rPr>
        <w:t xml:space="preserve"> </w:t>
      </w:r>
      <w:r w:rsidR="00633286">
        <w:rPr>
          <w:lang w:val="es-ES"/>
        </w:rPr>
        <w:t>(</w:t>
      </w:r>
      <w:r w:rsidR="00876907">
        <w:rPr>
          <w:lang w:val="es-ES"/>
        </w:rPr>
        <w:t>Kazajstán</w:t>
      </w:r>
      <w:r w:rsidR="00633286">
        <w:rPr>
          <w:lang w:val="es-ES"/>
        </w:rPr>
        <w:t>)</w:t>
      </w:r>
      <w:r w:rsidR="0073691C" w:rsidRPr="00876907">
        <w:rPr>
          <w:lang w:val="es-ES"/>
        </w:rPr>
        <w:t xml:space="preserve"> responde que</w:t>
      </w:r>
      <w:r w:rsidRPr="00876907">
        <w:rPr>
          <w:lang w:val="es-ES"/>
        </w:rPr>
        <w:t xml:space="preserve">, </w:t>
      </w:r>
      <w:r w:rsidR="0073691C" w:rsidRPr="00876907">
        <w:rPr>
          <w:lang w:val="es-ES"/>
        </w:rPr>
        <w:t>en el marco de la reforma del sistema sanitario</w:t>
      </w:r>
      <w:r w:rsidR="003768EA">
        <w:rPr>
          <w:lang w:val="es-ES"/>
        </w:rPr>
        <w:t>,</w:t>
      </w:r>
      <w:r w:rsidR="0073691C" w:rsidRPr="00876907">
        <w:rPr>
          <w:lang w:val="es-ES"/>
        </w:rPr>
        <w:t xml:space="preserve"> que está en su tercer año</w:t>
      </w:r>
      <w:r w:rsidRPr="00876907">
        <w:rPr>
          <w:lang w:val="es-ES"/>
        </w:rPr>
        <w:t xml:space="preserve">, </w:t>
      </w:r>
      <w:r w:rsidR="0073691C" w:rsidRPr="00876907">
        <w:rPr>
          <w:lang w:val="es-ES"/>
        </w:rPr>
        <w:t>la tasa de morbilidad ha disminuido gracias</w:t>
      </w:r>
      <w:r w:rsidR="003768EA">
        <w:rPr>
          <w:lang w:val="es-ES"/>
        </w:rPr>
        <w:t xml:space="preserve"> a la labor </w:t>
      </w:r>
      <w:r w:rsidR="0073691C" w:rsidRPr="00876907">
        <w:rPr>
          <w:lang w:val="es-ES"/>
        </w:rPr>
        <w:t>de prevención</w:t>
      </w:r>
      <w:r w:rsidR="003768EA">
        <w:rPr>
          <w:lang w:val="es-ES"/>
        </w:rPr>
        <w:t xml:space="preserve"> llevada a cabo </w:t>
      </w:r>
      <w:r w:rsidR="0073691C" w:rsidRPr="00876907">
        <w:rPr>
          <w:lang w:val="es-ES"/>
        </w:rPr>
        <w:t>con los grupos en situación de riesgo y las mujeres en edad de procrear. Se proporciona</w:t>
      </w:r>
      <w:r w:rsidR="00451FFB">
        <w:rPr>
          <w:lang w:val="es-ES"/>
        </w:rPr>
        <w:t>n</w:t>
      </w:r>
      <w:r w:rsidR="001B78A7">
        <w:rPr>
          <w:lang w:val="es-ES"/>
        </w:rPr>
        <w:t xml:space="preserve"> medicamentos gratuitos </w:t>
      </w:r>
      <w:r w:rsidR="00451FFB" w:rsidRPr="00876907">
        <w:rPr>
          <w:lang w:val="es-ES"/>
        </w:rPr>
        <w:t>a las mujeres embarazadas</w:t>
      </w:r>
      <w:r w:rsidR="0073691C" w:rsidRPr="00876907">
        <w:rPr>
          <w:lang w:val="es-ES"/>
        </w:rPr>
        <w:t>, así como vitaminas, yodo y hierro</w:t>
      </w:r>
      <w:r w:rsidRPr="00876907">
        <w:rPr>
          <w:lang w:val="es-ES"/>
        </w:rPr>
        <w:t>.</w:t>
      </w:r>
    </w:p>
    <w:p w:rsidR="002E31C1" w:rsidRPr="00876907" w:rsidRDefault="002E31C1">
      <w:pPr>
        <w:spacing w:after="240"/>
        <w:rPr>
          <w:lang w:val="es-ES"/>
        </w:rPr>
      </w:pPr>
      <w:r w:rsidRPr="00876907">
        <w:rPr>
          <w:lang w:val="es-ES"/>
        </w:rPr>
        <w:t>91.</w:t>
      </w:r>
      <w:r w:rsidRPr="00876907">
        <w:rPr>
          <w:lang w:val="es-ES"/>
        </w:rPr>
        <w:tab/>
      </w:r>
      <w:r w:rsidR="0073691C" w:rsidRPr="00876907">
        <w:rPr>
          <w:lang w:val="es-ES"/>
        </w:rPr>
        <w:t xml:space="preserve">La lactancia materna se considera deseable tanto para la madre como para el niño, y constituye también un derecho del niño. </w:t>
      </w:r>
      <w:r w:rsidR="0094028B">
        <w:rPr>
          <w:lang w:val="es-ES"/>
        </w:rPr>
        <w:t>E</w:t>
      </w:r>
      <w:r w:rsidR="0073691C" w:rsidRPr="00876907">
        <w:rPr>
          <w:lang w:val="es-ES"/>
        </w:rPr>
        <w:t xml:space="preserve">l número de niños amamantados se ha duplicado </w:t>
      </w:r>
      <w:r w:rsidR="0094028B">
        <w:rPr>
          <w:lang w:val="es-ES"/>
        </w:rPr>
        <w:t>d</w:t>
      </w:r>
      <w:r w:rsidR="0094028B" w:rsidRPr="00876907">
        <w:rPr>
          <w:lang w:val="es-ES"/>
        </w:rPr>
        <w:t xml:space="preserve">esde 2005, </w:t>
      </w:r>
      <w:r w:rsidR="0073691C" w:rsidRPr="00876907">
        <w:rPr>
          <w:lang w:val="es-ES"/>
        </w:rPr>
        <w:t>gracias al centro de información sobre salud maternoinfantil</w:t>
      </w:r>
      <w:r w:rsidR="001B78A7">
        <w:rPr>
          <w:lang w:val="es-ES"/>
        </w:rPr>
        <w:t>,</w:t>
      </w:r>
      <w:r w:rsidR="0073691C" w:rsidRPr="00876907">
        <w:rPr>
          <w:lang w:val="es-ES"/>
        </w:rPr>
        <w:t xml:space="preserve"> que organiza consultas para las futuras madres</w:t>
      </w:r>
      <w:r w:rsidRPr="00876907">
        <w:rPr>
          <w:lang w:val="es-ES"/>
        </w:rPr>
        <w:t>.</w:t>
      </w:r>
    </w:p>
    <w:p w:rsidR="002E31C1" w:rsidRPr="00876907" w:rsidRDefault="002E31C1" w:rsidP="00AF2813">
      <w:pPr>
        <w:spacing w:after="240"/>
        <w:rPr>
          <w:lang w:val="es-ES"/>
        </w:rPr>
      </w:pPr>
      <w:r w:rsidRPr="00876907">
        <w:rPr>
          <w:lang w:val="es-ES"/>
        </w:rPr>
        <w:t>92.</w:t>
      </w:r>
      <w:r w:rsidRPr="00876907">
        <w:rPr>
          <w:lang w:val="es-ES"/>
        </w:rPr>
        <w:tab/>
      </w:r>
      <w:r w:rsidR="00AF2813" w:rsidRPr="00876907">
        <w:rPr>
          <w:lang w:val="es-ES"/>
        </w:rPr>
        <w:t xml:space="preserve">El </w:t>
      </w:r>
      <w:r w:rsidR="00AF2813" w:rsidRPr="00876907">
        <w:rPr>
          <w:b/>
          <w:lang w:val="es-ES"/>
        </w:rPr>
        <w:t>Sr.</w:t>
      </w:r>
      <w:r w:rsidRPr="00876907">
        <w:rPr>
          <w:b/>
          <w:lang w:val="es-ES"/>
        </w:rPr>
        <w:t xml:space="preserve"> PURAS</w:t>
      </w:r>
      <w:r w:rsidRPr="00876907">
        <w:rPr>
          <w:lang w:val="es-ES"/>
        </w:rPr>
        <w:t xml:space="preserve"> </w:t>
      </w:r>
      <w:r w:rsidR="003A5CE2" w:rsidRPr="00876907">
        <w:rPr>
          <w:lang w:val="es-ES"/>
        </w:rPr>
        <w:t xml:space="preserve">desea conocer las medidas que se han adoptado en el </w:t>
      </w:r>
      <w:r w:rsidR="003E5503">
        <w:rPr>
          <w:lang w:val="es-ES"/>
        </w:rPr>
        <w:t>ámbito</w:t>
      </w:r>
      <w:r w:rsidR="003A5CE2" w:rsidRPr="00876907">
        <w:rPr>
          <w:lang w:val="es-ES"/>
        </w:rPr>
        <w:t xml:space="preserve"> de la salud mental de los adolescentes</w:t>
      </w:r>
      <w:r w:rsidRPr="00876907">
        <w:rPr>
          <w:lang w:val="es-ES"/>
        </w:rPr>
        <w:t>.</w:t>
      </w:r>
    </w:p>
    <w:p w:rsidR="002E31C1" w:rsidRPr="00876907" w:rsidRDefault="002E31C1" w:rsidP="00AF2813">
      <w:pPr>
        <w:spacing w:after="240"/>
        <w:rPr>
          <w:lang w:val="es-ES"/>
        </w:rPr>
      </w:pPr>
      <w:r w:rsidRPr="00876907">
        <w:rPr>
          <w:lang w:val="es-ES"/>
        </w:rPr>
        <w:t>93.</w:t>
      </w:r>
      <w:r w:rsidRPr="00876907">
        <w:rPr>
          <w:lang w:val="es-ES"/>
        </w:rPr>
        <w:tab/>
      </w:r>
      <w:r w:rsidR="00AF2813" w:rsidRPr="00876907">
        <w:rPr>
          <w:lang w:val="es-ES"/>
        </w:rPr>
        <w:t xml:space="preserve">El </w:t>
      </w:r>
      <w:r w:rsidR="00AF2813" w:rsidRPr="00876907">
        <w:rPr>
          <w:b/>
          <w:lang w:val="es-ES"/>
        </w:rPr>
        <w:t>Sr.</w:t>
      </w:r>
      <w:r w:rsidRPr="00876907">
        <w:rPr>
          <w:b/>
          <w:lang w:val="es-ES"/>
        </w:rPr>
        <w:t xml:space="preserve"> ISMAILOV</w:t>
      </w:r>
      <w:r w:rsidRPr="00876907">
        <w:rPr>
          <w:lang w:val="es-ES"/>
        </w:rPr>
        <w:t xml:space="preserve"> </w:t>
      </w:r>
      <w:r w:rsidR="00633286">
        <w:rPr>
          <w:lang w:val="es-ES"/>
        </w:rPr>
        <w:t>(</w:t>
      </w:r>
      <w:r w:rsidR="00876907">
        <w:rPr>
          <w:lang w:val="es-ES"/>
        </w:rPr>
        <w:t>Kazajstán</w:t>
      </w:r>
      <w:r w:rsidR="00633286">
        <w:rPr>
          <w:lang w:val="es-ES"/>
        </w:rPr>
        <w:t>)</w:t>
      </w:r>
      <w:r w:rsidR="001F5472" w:rsidRPr="00876907">
        <w:rPr>
          <w:lang w:val="es-ES"/>
        </w:rPr>
        <w:t xml:space="preserve"> responde que </w:t>
      </w:r>
      <w:r w:rsidR="001B78A7">
        <w:rPr>
          <w:lang w:val="es-ES"/>
        </w:rPr>
        <w:t xml:space="preserve">hay </w:t>
      </w:r>
      <w:r w:rsidRPr="00876907">
        <w:rPr>
          <w:lang w:val="es-ES"/>
        </w:rPr>
        <w:t>45</w:t>
      </w:r>
      <w:r w:rsidR="001F5472" w:rsidRPr="00876907">
        <w:rPr>
          <w:lang w:val="es-ES"/>
        </w:rPr>
        <w:t>.</w:t>
      </w:r>
      <w:r w:rsidRPr="00876907">
        <w:rPr>
          <w:lang w:val="es-ES"/>
        </w:rPr>
        <w:t>000 </w:t>
      </w:r>
      <w:r w:rsidR="00F052D7" w:rsidRPr="00876907">
        <w:rPr>
          <w:lang w:val="es-ES"/>
        </w:rPr>
        <w:t xml:space="preserve">niños </w:t>
      </w:r>
      <w:r w:rsidR="001B78A7">
        <w:rPr>
          <w:lang w:val="es-ES"/>
        </w:rPr>
        <w:t xml:space="preserve">que </w:t>
      </w:r>
      <w:r w:rsidR="001F5472" w:rsidRPr="00876907">
        <w:rPr>
          <w:lang w:val="es-ES"/>
        </w:rPr>
        <w:t>sufren enfermedades mentales, incluido el retraso mental</w:t>
      </w:r>
      <w:r w:rsidRPr="00876907">
        <w:rPr>
          <w:lang w:val="es-ES"/>
        </w:rPr>
        <w:t>.</w:t>
      </w:r>
      <w:r w:rsidR="001B78A7">
        <w:rPr>
          <w:lang w:val="es-ES"/>
        </w:rPr>
        <w:t xml:space="preserve"> Reciben </w:t>
      </w:r>
      <w:r w:rsidR="00DE68B6" w:rsidRPr="00876907">
        <w:rPr>
          <w:lang w:val="es-ES"/>
        </w:rPr>
        <w:t>asistencia psiquiátrica en instituciones especializadas localizadas en la zona</w:t>
      </w:r>
      <w:r w:rsidRPr="00876907">
        <w:rPr>
          <w:lang w:val="es-ES"/>
        </w:rPr>
        <w:t>.</w:t>
      </w:r>
    </w:p>
    <w:p w:rsidR="002E31C1" w:rsidRPr="00876907" w:rsidRDefault="002E31C1" w:rsidP="00AF2813">
      <w:pPr>
        <w:spacing w:after="240"/>
        <w:rPr>
          <w:lang w:val="es-ES"/>
        </w:rPr>
      </w:pPr>
      <w:r w:rsidRPr="00876907">
        <w:rPr>
          <w:lang w:val="es-ES"/>
        </w:rPr>
        <w:t>94.</w:t>
      </w:r>
      <w:r w:rsidRPr="00876907">
        <w:rPr>
          <w:lang w:val="es-ES"/>
        </w:rPr>
        <w:tab/>
      </w:r>
      <w:r w:rsidR="00AF2813" w:rsidRPr="00876907">
        <w:rPr>
          <w:lang w:val="es-ES"/>
        </w:rPr>
        <w:t xml:space="preserve">La </w:t>
      </w:r>
      <w:r w:rsidR="00AF2813" w:rsidRPr="00876907">
        <w:rPr>
          <w:b/>
          <w:lang w:val="es-ES"/>
        </w:rPr>
        <w:t>Sra.</w:t>
      </w:r>
      <w:r w:rsidRPr="00876907">
        <w:rPr>
          <w:b/>
          <w:lang w:val="es-ES"/>
        </w:rPr>
        <w:t xml:space="preserve"> SHER</w:t>
      </w:r>
      <w:r w:rsidRPr="00876907">
        <w:rPr>
          <w:lang w:val="es-ES"/>
        </w:rPr>
        <w:t xml:space="preserve"> </w:t>
      </w:r>
      <w:r w:rsidR="00633286">
        <w:rPr>
          <w:lang w:val="es-ES"/>
        </w:rPr>
        <w:t>(</w:t>
      </w:r>
      <w:r w:rsidR="00876907">
        <w:rPr>
          <w:lang w:val="es-ES"/>
        </w:rPr>
        <w:t>Kazajstán</w:t>
      </w:r>
      <w:r w:rsidR="00633286">
        <w:rPr>
          <w:lang w:val="es-ES"/>
        </w:rPr>
        <w:t>)</w:t>
      </w:r>
      <w:r w:rsidR="00892245" w:rsidRPr="00876907">
        <w:rPr>
          <w:lang w:val="es-ES"/>
        </w:rPr>
        <w:t xml:space="preserve"> añade que recientemente</w:t>
      </w:r>
      <w:r w:rsidRPr="00876907">
        <w:rPr>
          <w:lang w:val="es-ES"/>
        </w:rPr>
        <w:t xml:space="preserve"> </w:t>
      </w:r>
      <w:r w:rsidR="00892245" w:rsidRPr="00876907">
        <w:rPr>
          <w:lang w:val="es-ES"/>
        </w:rPr>
        <w:t xml:space="preserve">se han señalado comportamientos suicidas </w:t>
      </w:r>
      <w:r w:rsidR="00F26C0C">
        <w:rPr>
          <w:lang w:val="es-ES"/>
        </w:rPr>
        <w:t>en</w:t>
      </w:r>
      <w:r w:rsidR="00892245" w:rsidRPr="00876907">
        <w:rPr>
          <w:lang w:val="es-ES"/>
        </w:rPr>
        <w:t xml:space="preserve"> numerosos adolescentes. El Comité de Protección de los Derechos del Niño ha creado un grupo de investigación</w:t>
      </w:r>
      <w:r w:rsidR="00C379CB" w:rsidRPr="00876907">
        <w:rPr>
          <w:lang w:val="es-ES"/>
        </w:rPr>
        <w:t xml:space="preserve"> formado </w:t>
      </w:r>
      <w:r w:rsidR="00892245" w:rsidRPr="00876907">
        <w:rPr>
          <w:lang w:val="es-ES"/>
        </w:rPr>
        <w:t>por psicólogos, profesores eméritos y profesionales de la salud para estudiar la situación, establecer un programa de vigilancia, crear un servicio de seguimiento psicológico y</w:t>
      </w:r>
      <w:r w:rsidR="0019018A">
        <w:rPr>
          <w:lang w:val="es-ES"/>
        </w:rPr>
        <w:t xml:space="preserve"> determinar </w:t>
      </w:r>
      <w:r w:rsidR="00892245" w:rsidRPr="00876907">
        <w:rPr>
          <w:lang w:val="es-ES"/>
        </w:rPr>
        <w:t>las medidas que habría que adoptar</w:t>
      </w:r>
      <w:r w:rsidRPr="00876907">
        <w:rPr>
          <w:lang w:val="es-ES"/>
        </w:rPr>
        <w:t>.</w:t>
      </w:r>
    </w:p>
    <w:p w:rsidR="002E31C1" w:rsidRPr="00876907" w:rsidRDefault="002E31C1" w:rsidP="00AF2813">
      <w:pPr>
        <w:spacing w:after="240"/>
        <w:rPr>
          <w:lang w:val="es-ES"/>
        </w:rPr>
      </w:pPr>
      <w:r w:rsidRPr="00876907">
        <w:rPr>
          <w:lang w:val="es-ES"/>
        </w:rPr>
        <w:t>95.</w:t>
      </w:r>
      <w:r w:rsidRPr="00876907">
        <w:rPr>
          <w:lang w:val="es-ES"/>
        </w:rPr>
        <w:tab/>
      </w:r>
      <w:r w:rsidR="00AF2813" w:rsidRPr="00876907">
        <w:rPr>
          <w:lang w:val="es-ES"/>
        </w:rPr>
        <w:t xml:space="preserve">La </w:t>
      </w:r>
      <w:r w:rsidR="00AF2813" w:rsidRPr="00876907">
        <w:rPr>
          <w:b/>
          <w:lang w:val="es-ES"/>
        </w:rPr>
        <w:t>Sra.</w:t>
      </w:r>
      <w:r w:rsidRPr="00876907">
        <w:rPr>
          <w:b/>
          <w:lang w:val="es-ES"/>
        </w:rPr>
        <w:t xml:space="preserve"> JARBUSSYNOVA</w:t>
      </w:r>
      <w:r w:rsidRPr="00876907">
        <w:rPr>
          <w:lang w:val="es-ES"/>
        </w:rPr>
        <w:t xml:space="preserve"> </w:t>
      </w:r>
      <w:r w:rsidR="00633286">
        <w:rPr>
          <w:lang w:val="es-ES"/>
        </w:rPr>
        <w:t>(</w:t>
      </w:r>
      <w:r w:rsidR="00876907">
        <w:rPr>
          <w:lang w:val="es-ES"/>
        </w:rPr>
        <w:t>Kazajstán</w:t>
      </w:r>
      <w:r w:rsidR="00633286">
        <w:rPr>
          <w:lang w:val="es-ES"/>
        </w:rPr>
        <w:t>)</w:t>
      </w:r>
      <w:r w:rsidRPr="00876907">
        <w:rPr>
          <w:lang w:val="es-ES"/>
        </w:rPr>
        <w:t xml:space="preserve"> </w:t>
      </w:r>
      <w:r w:rsidR="00BC48B8" w:rsidRPr="00876907">
        <w:rPr>
          <w:lang w:val="es-ES"/>
        </w:rPr>
        <w:t>explica que la adopción entra en el marco de la</w:t>
      </w:r>
      <w:r w:rsidR="00BD6F31" w:rsidRPr="00876907">
        <w:rPr>
          <w:lang w:val="es-ES"/>
        </w:rPr>
        <w:t xml:space="preserve"> legislación </w:t>
      </w:r>
      <w:r w:rsidR="00BC48B8" w:rsidRPr="00876907">
        <w:rPr>
          <w:lang w:val="es-ES"/>
        </w:rPr>
        <w:t xml:space="preserve">actual sobre el matrimonio y la familia, </w:t>
      </w:r>
      <w:r w:rsidR="00BD6F31" w:rsidRPr="00876907">
        <w:rPr>
          <w:lang w:val="es-ES"/>
        </w:rPr>
        <w:t>que prevé un procedimiento de adopción ante los tribunales. El Parlamento debe examinar un proyecto de ley</w:t>
      </w:r>
      <w:r w:rsidR="002054CF">
        <w:rPr>
          <w:lang w:val="es-ES"/>
        </w:rPr>
        <w:t xml:space="preserve"> de revisión de </w:t>
      </w:r>
      <w:r w:rsidR="00BD6F31" w:rsidRPr="00876907">
        <w:rPr>
          <w:lang w:val="es-ES"/>
        </w:rPr>
        <w:t>este procedimiento.</w:t>
      </w:r>
      <w:r w:rsidR="002054CF">
        <w:rPr>
          <w:lang w:val="es-ES"/>
        </w:rPr>
        <w:t xml:space="preserve"> En él se </w:t>
      </w:r>
      <w:r w:rsidR="00BD6F31" w:rsidRPr="00876907">
        <w:rPr>
          <w:lang w:val="es-ES"/>
        </w:rPr>
        <w:t>definen dos procedimientos distintos</w:t>
      </w:r>
      <w:r w:rsidR="002054CF">
        <w:rPr>
          <w:lang w:val="es-ES"/>
        </w:rPr>
        <w:t>,</w:t>
      </w:r>
      <w:r w:rsidR="00BD6F31" w:rsidRPr="00876907">
        <w:rPr>
          <w:lang w:val="es-ES"/>
        </w:rPr>
        <w:t xml:space="preserve"> en función de que se trate de una adopción por padres kazakos o extranjeros. En el interés superior del niño, el país da preferencia a la adopción nacional, conforme a las disposiciones de la Convención sobre los Derechos del Niño, la legislación nacional y la Constitución de </w:t>
      </w:r>
      <w:r w:rsidR="00876907">
        <w:rPr>
          <w:lang w:val="es-ES"/>
        </w:rPr>
        <w:t>Kazajstán</w:t>
      </w:r>
      <w:r w:rsidRPr="00876907">
        <w:rPr>
          <w:lang w:val="es-ES"/>
        </w:rPr>
        <w:t xml:space="preserve">, </w:t>
      </w:r>
      <w:r w:rsidR="00BD6F31" w:rsidRPr="00876907">
        <w:rPr>
          <w:lang w:val="es-ES"/>
        </w:rPr>
        <w:t>que disponen que los niños deben crecer en</w:t>
      </w:r>
      <w:r w:rsidR="009E4E07">
        <w:rPr>
          <w:lang w:val="es-ES"/>
        </w:rPr>
        <w:t xml:space="preserve"> un entorno de </w:t>
      </w:r>
      <w:r w:rsidR="00BD6F31" w:rsidRPr="00876907">
        <w:rPr>
          <w:lang w:val="es-ES"/>
        </w:rPr>
        <w:t>respeto de su pertenencia religiosa y étnica. También se ha previsto reducir el número de condiciones que se han de reunir para</w:t>
      </w:r>
      <w:r w:rsidR="009E4E07">
        <w:rPr>
          <w:lang w:val="es-ES"/>
        </w:rPr>
        <w:t xml:space="preserve"> la </w:t>
      </w:r>
      <w:r w:rsidR="00BD6F31" w:rsidRPr="00876907">
        <w:rPr>
          <w:lang w:val="es-ES"/>
        </w:rPr>
        <w:t>adopción en el interior del país y aumentar las exigencias aplicables a la adopción internacional, por ejemplo fijando una edad máxima para los padres que desean adoptar. Se está estudiando asimismo la cuestión de la adopción por personas pertenecientes a minorías sexuales</w:t>
      </w:r>
      <w:r w:rsidRPr="00876907">
        <w:rPr>
          <w:lang w:val="es-ES"/>
        </w:rPr>
        <w:t>.</w:t>
      </w:r>
    </w:p>
    <w:p w:rsidR="002E31C1" w:rsidRPr="00876907" w:rsidRDefault="002E31C1" w:rsidP="00AF2813">
      <w:pPr>
        <w:spacing w:after="240"/>
        <w:rPr>
          <w:lang w:val="es-ES"/>
        </w:rPr>
      </w:pPr>
      <w:r w:rsidRPr="00876907">
        <w:rPr>
          <w:lang w:val="es-ES"/>
        </w:rPr>
        <w:t>96.</w:t>
      </w:r>
      <w:r w:rsidRPr="00876907">
        <w:rPr>
          <w:lang w:val="es-ES"/>
        </w:rPr>
        <w:tab/>
      </w:r>
      <w:r w:rsidR="00AF2813" w:rsidRPr="00876907">
        <w:rPr>
          <w:lang w:val="es-ES"/>
        </w:rPr>
        <w:t xml:space="preserve">El </w:t>
      </w:r>
      <w:r w:rsidR="00AF2813" w:rsidRPr="00876907">
        <w:rPr>
          <w:b/>
          <w:lang w:val="es-ES"/>
        </w:rPr>
        <w:t>Sr.</w:t>
      </w:r>
      <w:r w:rsidRPr="00876907">
        <w:rPr>
          <w:b/>
          <w:lang w:val="es-ES"/>
        </w:rPr>
        <w:t xml:space="preserve"> KRAPPMANN</w:t>
      </w:r>
      <w:r w:rsidRPr="00876907">
        <w:rPr>
          <w:lang w:val="es-ES"/>
        </w:rPr>
        <w:t xml:space="preserve"> </w:t>
      </w:r>
      <w:r w:rsidR="00B90F0A" w:rsidRPr="00876907">
        <w:rPr>
          <w:lang w:val="es-ES"/>
        </w:rPr>
        <w:t>dice que los miembros de la delegación han demostrado ser</w:t>
      </w:r>
      <w:r w:rsidR="00414286" w:rsidRPr="00876907">
        <w:rPr>
          <w:lang w:val="es-ES"/>
        </w:rPr>
        <w:t xml:space="preserve"> perfectamente </w:t>
      </w:r>
      <w:r w:rsidR="00B90F0A" w:rsidRPr="00876907">
        <w:rPr>
          <w:lang w:val="es-ES"/>
        </w:rPr>
        <w:t>conscientes de que persisten numerosos problemas</w:t>
      </w:r>
      <w:r w:rsidR="00C1607B">
        <w:rPr>
          <w:lang w:val="es-ES"/>
        </w:rPr>
        <w:t>,</w:t>
      </w:r>
      <w:r w:rsidR="00B90F0A" w:rsidRPr="00876907">
        <w:rPr>
          <w:lang w:val="es-ES"/>
        </w:rPr>
        <w:t xml:space="preserve"> a pesar de la elaboración de programas de acción. Algunos de</w:t>
      </w:r>
      <w:r w:rsidR="00A567D0" w:rsidRPr="00876907">
        <w:rPr>
          <w:lang w:val="es-ES"/>
        </w:rPr>
        <w:t xml:space="preserve"> estos problemas</w:t>
      </w:r>
      <w:r w:rsidR="00C1607B">
        <w:rPr>
          <w:lang w:val="es-ES"/>
        </w:rPr>
        <w:t>,</w:t>
      </w:r>
      <w:r w:rsidR="00A567D0" w:rsidRPr="00876907">
        <w:rPr>
          <w:lang w:val="es-ES"/>
        </w:rPr>
        <w:t xml:space="preserve"> </w:t>
      </w:r>
      <w:r w:rsidR="00414286" w:rsidRPr="00876907">
        <w:rPr>
          <w:lang w:val="es-ES"/>
        </w:rPr>
        <w:t xml:space="preserve">relativos </w:t>
      </w:r>
      <w:r w:rsidR="00B90F0A" w:rsidRPr="00876907">
        <w:rPr>
          <w:lang w:val="es-ES"/>
        </w:rPr>
        <w:t xml:space="preserve">a las estructuras escolares y la innovación técnica, </w:t>
      </w:r>
      <w:r w:rsidR="00414286" w:rsidRPr="00876907">
        <w:rPr>
          <w:lang w:val="es-ES"/>
        </w:rPr>
        <w:t>por ejemplo, se solucionarán pronto</w:t>
      </w:r>
      <w:r w:rsidR="00C1607B">
        <w:rPr>
          <w:lang w:val="es-ES"/>
        </w:rPr>
        <w:t>,</w:t>
      </w:r>
      <w:r w:rsidR="00414286" w:rsidRPr="00876907">
        <w:rPr>
          <w:lang w:val="es-ES"/>
        </w:rPr>
        <w:t xml:space="preserve"> porque el país</w:t>
      </w:r>
      <w:r w:rsidR="006114C9" w:rsidRPr="00876907">
        <w:rPr>
          <w:lang w:val="es-ES"/>
        </w:rPr>
        <w:t xml:space="preserve"> dispone </w:t>
      </w:r>
      <w:r w:rsidR="00414286" w:rsidRPr="00876907">
        <w:rPr>
          <w:lang w:val="es-ES"/>
        </w:rPr>
        <w:t xml:space="preserve">de suficientes </w:t>
      </w:r>
      <w:r w:rsidR="006114C9" w:rsidRPr="00876907">
        <w:rPr>
          <w:lang w:val="es-ES"/>
        </w:rPr>
        <w:t xml:space="preserve">recursos </w:t>
      </w:r>
      <w:r w:rsidR="00414286" w:rsidRPr="00876907">
        <w:rPr>
          <w:lang w:val="es-ES"/>
        </w:rPr>
        <w:t>para</w:t>
      </w:r>
      <w:r w:rsidR="006114C9" w:rsidRPr="00876907">
        <w:rPr>
          <w:lang w:val="es-ES"/>
        </w:rPr>
        <w:t xml:space="preserve"> realizar </w:t>
      </w:r>
      <w:r w:rsidR="00414286" w:rsidRPr="00876907">
        <w:rPr>
          <w:lang w:val="es-ES"/>
        </w:rPr>
        <w:t>las inversiones necesarias. Sin embargo, llevará más tiempo conseguir que las reformas</w:t>
      </w:r>
      <w:r w:rsidR="006114C9" w:rsidRPr="00876907">
        <w:rPr>
          <w:lang w:val="es-ES"/>
        </w:rPr>
        <w:t xml:space="preserve"> orientadas a </w:t>
      </w:r>
      <w:r w:rsidR="00414286" w:rsidRPr="00876907">
        <w:rPr>
          <w:lang w:val="es-ES"/>
        </w:rPr>
        <w:t>erradicar la violencia contra los niños den sus frutos</w:t>
      </w:r>
      <w:r w:rsidR="00C1607B">
        <w:rPr>
          <w:lang w:val="es-ES"/>
        </w:rPr>
        <w:t>,</w:t>
      </w:r>
      <w:r w:rsidR="00414286" w:rsidRPr="00876907">
        <w:rPr>
          <w:lang w:val="es-ES"/>
        </w:rPr>
        <w:t xml:space="preserve"> porque en este sector se trata de cambiar el comportamiento</w:t>
      </w:r>
      <w:r w:rsidRPr="00876907">
        <w:rPr>
          <w:lang w:val="es-ES"/>
        </w:rPr>
        <w:t>.</w:t>
      </w:r>
    </w:p>
    <w:p w:rsidR="002E31C1" w:rsidRPr="00876907" w:rsidRDefault="002E31C1" w:rsidP="00AF2813">
      <w:pPr>
        <w:spacing w:after="240"/>
        <w:rPr>
          <w:lang w:val="es-ES"/>
        </w:rPr>
      </w:pPr>
      <w:r w:rsidRPr="00876907">
        <w:rPr>
          <w:lang w:val="es-ES"/>
        </w:rPr>
        <w:t>97.</w:t>
      </w:r>
      <w:r w:rsidRPr="00876907">
        <w:rPr>
          <w:lang w:val="es-ES"/>
        </w:rPr>
        <w:tab/>
      </w:r>
      <w:r w:rsidR="00A567D0" w:rsidRPr="00876907">
        <w:rPr>
          <w:lang w:val="es-ES"/>
        </w:rPr>
        <w:t>El Comité alienta a</w:t>
      </w:r>
      <w:r w:rsidR="002D223D">
        <w:rPr>
          <w:lang w:val="es-ES"/>
        </w:rPr>
        <w:t xml:space="preserve"> Kazajstán </w:t>
      </w:r>
      <w:r w:rsidR="00A567D0" w:rsidRPr="00876907">
        <w:rPr>
          <w:lang w:val="es-ES"/>
        </w:rPr>
        <w:t xml:space="preserve">a aplicar, en estrecha cooperación con la sociedad civil, los programas y las estrategias elaborados para mejorar la situación de los niños. Insta al Gobierno a </w:t>
      </w:r>
      <w:r w:rsidR="00C1607B">
        <w:rPr>
          <w:lang w:val="es-ES"/>
        </w:rPr>
        <w:t xml:space="preserve">que prosiga sus </w:t>
      </w:r>
      <w:r w:rsidR="00A567D0" w:rsidRPr="00876907">
        <w:rPr>
          <w:lang w:val="es-ES"/>
        </w:rPr>
        <w:t>esfuerzos en favor de los derechos del niño y</w:t>
      </w:r>
      <w:r w:rsidR="00C1607B">
        <w:rPr>
          <w:lang w:val="es-ES"/>
        </w:rPr>
        <w:t xml:space="preserve"> aproveche la gran </w:t>
      </w:r>
      <w:r w:rsidR="00A567D0" w:rsidRPr="00876907">
        <w:rPr>
          <w:lang w:val="es-ES"/>
        </w:rPr>
        <w:t>riqueza de que goza el país</w:t>
      </w:r>
      <w:r w:rsidRPr="00876907">
        <w:rPr>
          <w:lang w:val="es-ES"/>
        </w:rPr>
        <w:t>.</w:t>
      </w:r>
    </w:p>
    <w:p w:rsidR="002E31C1" w:rsidRPr="00876907" w:rsidRDefault="002E31C1" w:rsidP="00AF2813">
      <w:pPr>
        <w:spacing w:after="240"/>
        <w:rPr>
          <w:lang w:val="es-ES"/>
        </w:rPr>
      </w:pPr>
      <w:r w:rsidRPr="00876907">
        <w:rPr>
          <w:lang w:val="es-ES"/>
        </w:rPr>
        <w:t>98.</w:t>
      </w:r>
      <w:r w:rsidRPr="00876907">
        <w:rPr>
          <w:lang w:val="es-ES"/>
        </w:rPr>
        <w:tab/>
      </w:r>
      <w:r w:rsidR="00AF2813" w:rsidRPr="00876907">
        <w:rPr>
          <w:lang w:val="es-ES"/>
        </w:rPr>
        <w:t xml:space="preserve">La </w:t>
      </w:r>
      <w:r w:rsidR="00AF2813" w:rsidRPr="00876907">
        <w:rPr>
          <w:b/>
          <w:lang w:val="es-ES"/>
        </w:rPr>
        <w:t>Sra.</w:t>
      </w:r>
      <w:r w:rsidRPr="00876907">
        <w:rPr>
          <w:b/>
          <w:lang w:val="es-ES"/>
        </w:rPr>
        <w:t xml:space="preserve"> JARBUSSYNOVA</w:t>
      </w:r>
      <w:r w:rsidRPr="00876907">
        <w:rPr>
          <w:lang w:val="es-ES"/>
        </w:rPr>
        <w:t xml:space="preserve"> </w:t>
      </w:r>
      <w:r w:rsidR="00633286">
        <w:rPr>
          <w:lang w:val="es-ES"/>
        </w:rPr>
        <w:t>(</w:t>
      </w:r>
      <w:r w:rsidR="00876907">
        <w:rPr>
          <w:lang w:val="es-ES"/>
        </w:rPr>
        <w:t>Kazajstán</w:t>
      </w:r>
      <w:r w:rsidR="00633286">
        <w:rPr>
          <w:lang w:val="es-ES"/>
        </w:rPr>
        <w:t>)</w:t>
      </w:r>
      <w:r w:rsidRPr="00876907">
        <w:rPr>
          <w:lang w:val="es-ES"/>
        </w:rPr>
        <w:t xml:space="preserve"> </w:t>
      </w:r>
      <w:r w:rsidR="00A567D0" w:rsidRPr="00876907">
        <w:rPr>
          <w:lang w:val="es-ES"/>
        </w:rPr>
        <w:t>dice que los miembros de la delegación son conscientes del trabajo que queda por</w:t>
      </w:r>
      <w:r w:rsidR="007775D6" w:rsidRPr="00876907">
        <w:rPr>
          <w:lang w:val="es-ES"/>
        </w:rPr>
        <w:t xml:space="preserve"> hacer </w:t>
      </w:r>
      <w:r w:rsidR="00A567D0" w:rsidRPr="00876907">
        <w:rPr>
          <w:lang w:val="es-ES"/>
        </w:rPr>
        <w:t>para mejorar la vida de los niños,</w:t>
      </w:r>
      <w:r w:rsidR="007775D6" w:rsidRPr="00876907">
        <w:rPr>
          <w:lang w:val="es-ES"/>
        </w:rPr>
        <w:t xml:space="preserve"> sobre todo </w:t>
      </w:r>
      <w:r w:rsidR="00A567D0" w:rsidRPr="00876907">
        <w:rPr>
          <w:lang w:val="es-ES"/>
        </w:rPr>
        <w:t>en los ámbitos de la</w:t>
      </w:r>
      <w:r w:rsidR="007775D6" w:rsidRPr="00876907">
        <w:rPr>
          <w:lang w:val="es-ES"/>
        </w:rPr>
        <w:t xml:space="preserve"> educación y </w:t>
      </w:r>
      <w:r w:rsidR="00A567D0" w:rsidRPr="00876907">
        <w:rPr>
          <w:lang w:val="es-ES"/>
        </w:rPr>
        <w:t>la salud, en los que se requieren reformas profundas</w:t>
      </w:r>
      <w:r w:rsidRPr="00876907">
        <w:rPr>
          <w:lang w:val="es-ES"/>
        </w:rPr>
        <w:t>.</w:t>
      </w:r>
    </w:p>
    <w:p w:rsidR="002E31C1" w:rsidRPr="00876907" w:rsidRDefault="002E31C1" w:rsidP="00AF2813">
      <w:pPr>
        <w:spacing w:after="240"/>
        <w:rPr>
          <w:lang w:val="es-ES"/>
        </w:rPr>
      </w:pPr>
      <w:r w:rsidRPr="00876907">
        <w:rPr>
          <w:lang w:val="es-ES"/>
        </w:rPr>
        <w:t>99.</w:t>
      </w:r>
      <w:r w:rsidRPr="00876907">
        <w:rPr>
          <w:lang w:val="es-ES"/>
        </w:rPr>
        <w:tab/>
      </w:r>
      <w:r w:rsidR="00AF2813" w:rsidRPr="00876907">
        <w:rPr>
          <w:lang w:val="es-ES"/>
        </w:rPr>
        <w:t xml:space="preserve">La </w:t>
      </w:r>
      <w:r w:rsidR="00AF2813" w:rsidRPr="00876907">
        <w:rPr>
          <w:b/>
          <w:lang w:val="es-ES"/>
        </w:rPr>
        <w:t>PRESIDENTA</w:t>
      </w:r>
      <w:r w:rsidR="004C52B6">
        <w:rPr>
          <w:lang w:val="es-ES"/>
        </w:rPr>
        <w:t xml:space="preserve"> elogia </w:t>
      </w:r>
      <w:r w:rsidR="003F1011" w:rsidRPr="00876907">
        <w:rPr>
          <w:lang w:val="es-ES"/>
        </w:rPr>
        <w:t xml:space="preserve">el diálogo constructivo que se ha mantenido y espera </w:t>
      </w:r>
      <w:r w:rsidR="00C175CC" w:rsidRPr="00876907">
        <w:rPr>
          <w:lang w:val="es-ES"/>
        </w:rPr>
        <w:t xml:space="preserve">que </w:t>
      </w:r>
      <w:r w:rsidR="00120A41">
        <w:rPr>
          <w:lang w:val="es-ES"/>
        </w:rPr>
        <w:t>resulte</w:t>
      </w:r>
      <w:r w:rsidR="003F1011" w:rsidRPr="00876907">
        <w:rPr>
          <w:lang w:val="es-ES"/>
        </w:rPr>
        <w:t xml:space="preserve"> fructífero</w:t>
      </w:r>
      <w:r w:rsidRPr="00876907">
        <w:rPr>
          <w:lang w:val="es-ES"/>
        </w:rPr>
        <w:t xml:space="preserve">. </w:t>
      </w:r>
      <w:r w:rsidR="003F1011" w:rsidRPr="00876907">
        <w:rPr>
          <w:lang w:val="es-ES"/>
        </w:rPr>
        <w:t xml:space="preserve">Está convencida de que los miembros de la delegación de </w:t>
      </w:r>
      <w:r w:rsidR="00876907">
        <w:rPr>
          <w:lang w:val="es-ES"/>
        </w:rPr>
        <w:t>Kazajstán</w:t>
      </w:r>
      <w:r w:rsidR="003F1011" w:rsidRPr="00876907">
        <w:rPr>
          <w:lang w:val="es-ES"/>
        </w:rPr>
        <w:t>, de cuya composición multisectorial se congratula, han delimitado los problemas y saben</w:t>
      </w:r>
      <w:r w:rsidR="007E43D9">
        <w:rPr>
          <w:lang w:val="es-ES"/>
        </w:rPr>
        <w:t xml:space="preserve"> el camino que han de seguir </w:t>
      </w:r>
      <w:r w:rsidR="003F1011" w:rsidRPr="00876907">
        <w:rPr>
          <w:lang w:val="es-ES"/>
        </w:rPr>
        <w:t>para solucionarlos. Desea que sus esfuerzos se vean coronados por el éxito</w:t>
      </w:r>
      <w:r w:rsidRPr="00876907">
        <w:rPr>
          <w:lang w:val="es-ES"/>
        </w:rPr>
        <w:t>.</w:t>
      </w:r>
    </w:p>
    <w:p w:rsidR="002E31C1" w:rsidRPr="00876907" w:rsidRDefault="00296244">
      <w:pPr>
        <w:spacing w:after="240"/>
        <w:jc w:val="center"/>
        <w:rPr>
          <w:i/>
          <w:iCs/>
          <w:lang w:val="es-ES"/>
        </w:rPr>
      </w:pPr>
      <w:r w:rsidRPr="00876907">
        <w:rPr>
          <w:b/>
          <w:i/>
          <w:lang w:val="es-ES"/>
        </w:rPr>
        <w:t xml:space="preserve">Se levanta la sesión a las </w:t>
      </w:r>
      <w:r w:rsidRPr="00876907">
        <w:rPr>
          <w:b/>
          <w:i/>
          <w:iCs/>
          <w:lang w:val="es-ES"/>
        </w:rPr>
        <w:t>18.00 horas</w:t>
      </w:r>
      <w:r w:rsidR="002E31C1" w:rsidRPr="00876907">
        <w:rPr>
          <w:i/>
          <w:iCs/>
          <w:lang w:val="es-ES"/>
        </w:rPr>
        <w:t>.</w:t>
      </w:r>
    </w:p>
    <w:p w:rsidR="002E31C1" w:rsidRPr="00876907" w:rsidRDefault="002E31C1">
      <w:pPr>
        <w:spacing w:after="240"/>
        <w:jc w:val="center"/>
        <w:rPr>
          <w:lang w:val="es-ES"/>
        </w:rPr>
      </w:pPr>
      <w:r w:rsidRPr="00876907">
        <w:rPr>
          <w:lang w:val="es-ES"/>
        </w:rPr>
        <w:t>-----</w:t>
      </w:r>
    </w:p>
    <w:sectPr w:rsidR="002E31C1" w:rsidRPr="00876907" w:rsidSect="004457CC">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6A16" w:rsidRDefault="001C6A16">
      <w:r>
        <w:separator/>
      </w:r>
    </w:p>
  </w:endnote>
  <w:endnote w:type="continuationSeparator" w:id="0">
    <w:p w:rsidR="001C6A16" w:rsidRDefault="001C6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116" w:rsidRDefault="00F60116">
    <w:pPr>
      <w:spacing w:after="240"/>
    </w:pPr>
    <w:r>
      <w:t>________________________</w:t>
    </w:r>
  </w:p>
  <w:p w:rsidR="00F60116" w:rsidRPr="00F736AC" w:rsidRDefault="00F60116" w:rsidP="00D5185F">
    <w:pPr>
      <w:spacing w:after="240"/>
      <w:ind w:firstLine="567"/>
      <w:rPr>
        <w:lang w:val="es-ES"/>
      </w:rPr>
    </w:pPr>
    <w:r w:rsidRPr="00F736AC">
      <w:rPr>
        <w:lang w:val="es-ES_tradnl"/>
      </w:rPr>
      <w:t>La presente acta podrá ser objeto de correcciones</w:t>
    </w:r>
    <w:r w:rsidRPr="00F736AC">
      <w:rPr>
        <w:lang w:val="es-ES"/>
      </w:rPr>
      <w:t>.</w:t>
    </w:r>
  </w:p>
  <w:p w:rsidR="00F60116" w:rsidRPr="00F736AC" w:rsidRDefault="00F60116" w:rsidP="00D5185F">
    <w:pPr>
      <w:spacing w:after="240"/>
      <w:ind w:firstLine="567"/>
      <w:rPr>
        <w:lang w:val="es-ES"/>
      </w:rPr>
    </w:pPr>
    <w:r w:rsidRPr="00A258CF">
      <w:rPr>
        <w:lang w:val="es-ES_tradnl"/>
      </w:rPr>
      <w:t xml:space="preserve">Las correcciones deberán redactarse en uno de los idiomas de trabajo.  Deberán presentarse en forma de memorando, incorporarse en un ejemplar del acta y enviarse, </w:t>
    </w:r>
    <w:r w:rsidRPr="00A258CF">
      <w:rPr>
        <w:b/>
        <w:bCs/>
        <w:lang w:val="es-ES_tradnl"/>
      </w:rPr>
      <w:t>dentro del plazo de una semana a partir de la fecha del presente documento</w:t>
    </w:r>
    <w:r w:rsidRPr="00A258CF">
      <w:rPr>
        <w:lang w:val="es-ES_tradnl"/>
      </w:rPr>
      <w:t xml:space="preserve">, a la </w:t>
    </w:r>
    <w:r w:rsidR="00CE7F4E">
      <w:rPr>
        <w:lang w:val="es-ES_tradnl"/>
      </w:rPr>
      <w:t>Dependencia</w:t>
    </w:r>
    <w:r w:rsidRPr="00A258CF">
      <w:rPr>
        <w:lang w:val="es-ES_tradnl"/>
      </w:rPr>
      <w:t xml:space="preserve"> de Edición, oficina E.4108, Palacio de las Naciones, Ginebra</w:t>
    </w:r>
    <w:r w:rsidRPr="00F736AC">
      <w:rPr>
        <w:lang w:val="es-ES"/>
      </w:rPr>
      <w:t>.</w:t>
    </w:r>
  </w:p>
  <w:p w:rsidR="00F60116" w:rsidRPr="00D5185F" w:rsidRDefault="00F60116" w:rsidP="00D5185F">
    <w:pPr>
      <w:spacing w:after="240"/>
      <w:ind w:firstLine="567"/>
      <w:rPr>
        <w:lang w:val="es-ES"/>
      </w:rPr>
    </w:pPr>
    <w:r>
      <w:rPr>
        <w:lang w:val="es-ES_tradnl"/>
      </w:rPr>
      <w:t>Las correcciones que se introduzcan en las actas de las sesiones públicas del Comité se reunirán en un único documento q</w:t>
    </w:r>
    <w:r w:rsidR="00CE7F4E">
      <w:rPr>
        <w:lang w:val="es-ES_tradnl"/>
      </w:rPr>
      <w:t>ue se publicará poco después d</w:t>
    </w:r>
    <w:r>
      <w:rPr>
        <w:lang w:val="es-ES_tradnl"/>
      </w:rPr>
      <w:t>el período de sesiones</w:t>
    </w:r>
    <w:r w:rsidRPr="00D5185F">
      <w:rPr>
        <w:lang w:val="es-ES"/>
      </w:rPr>
      <w:t>.</w:t>
    </w:r>
  </w:p>
  <w:p w:rsidR="00F60116" w:rsidRDefault="004457CC" w:rsidP="004457CC">
    <w:pPr>
      <w:pStyle w:val="Footer"/>
    </w:pPr>
    <w:r>
      <w:t>GE.07</w:t>
    </w:r>
    <w:r>
      <w:noBreakHyphen/>
      <w:t>42278  (EXT</w:t>
    </w:r>
    <w:r w:rsidR="00F60116">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6A16" w:rsidRDefault="001C6A16">
      <w:r>
        <w:separator/>
      </w:r>
    </w:p>
  </w:footnote>
  <w:footnote w:type="continuationSeparator" w:id="0">
    <w:p w:rsidR="001C6A16" w:rsidRDefault="001C6A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116" w:rsidRDefault="00F60116">
    <w:pPr>
      <w:pStyle w:val="Header"/>
      <w:rPr>
        <w:lang w:val="de-CH"/>
      </w:rPr>
    </w:pPr>
    <w:r>
      <w:rPr>
        <w:lang w:val="de-CH"/>
      </w:rPr>
      <w:t>CRC/C/SR.1242</w:t>
    </w:r>
  </w:p>
  <w:p w:rsidR="00F60116" w:rsidRDefault="00581148">
    <w:pPr>
      <w:pStyle w:val="Header"/>
    </w:pPr>
    <w:r>
      <w:t>p</w:t>
    </w:r>
    <w:r w:rsidR="00F60116">
      <w:t xml:space="preserve">ágina </w:t>
    </w:r>
    <w:r w:rsidR="00F60116">
      <w:fldChar w:fldCharType="begin"/>
    </w:r>
    <w:r w:rsidR="00F60116">
      <w:instrText xml:space="preserve"> PAGE  \* MERGEFORMAT </w:instrText>
    </w:r>
    <w:r w:rsidR="00F60116">
      <w:fldChar w:fldCharType="separate"/>
    </w:r>
    <w:r w:rsidR="004457CC">
      <w:rPr>
        <w:noProof/>
      </w:rPr>
      <w:t>12</w:t>
    </w:r>
    <w:r w:rsidR="00F60116">
      <w:fldChar w:fldCharType="end"/>
    </w:r>
  </w:p>
  <w:p w:rsidR="00F60116" w:rsidRDefault="00F6011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116" w:rsidRDefault="00F60116">
    <w:pPr>
      <w:pStyle w:val="Header"/>
      <w:tabs>
        <w:tab w:val="clear" w:pos="4320"/>
        <w:tab w:val="clear" w:pos="8640"/>
        <w:tab w:val="left" w:pos="6803"/>
      </w:tabs>
      <w:rPr>
        <w:lang w:val="de-CH"/>
      </w:rPr>
    </w:pPr>
    <w:r>
      <w:tab/>
    </w:r>
    <w:r>
      <w:rPr>
        <w:lang w:val="de-CH"/>
      </w:rPr>
      <w:t>CRC/C/SR.1242</w:t>
    </w:r>
  </w:p>
  <w:p w:rsidR="00F60116" w:rsidRDefault="00F60116">
    <w:pPr>
      <w:pStyle w:val="Header"/>
      <w:tabs>
        <w:tab w:val="clear" w:pos="4320"/>
        <w:tab w:val="clear" w:pos="8640"/>
        <w:tab w:val="left" w:pos="6803"/>
      </w:tabs>
    </w:pPr>
    <w:r>
      <w:rPr>
        <w:lang w:val="de-CH"/>
      </w:rPr>
      <w:tab/>
    </w:r>
    <w:r>
      <w:t xml:space="preserve">página </w:t>
    </w:r>
    <w:r>
      <w:fldChar w:fldCharType="begin"/>
    </w:r>
    <w:r>
      <w:instrText xml:space="preserve"> PAGE  \* MERGEFORMAT </w:instrText>
    </w:r>
    <w:r>
      <w:fldChar w:fldCharType="separate"/>
    </w:r>
    <w:r w:rsidR="004457CC">
      <w:rPr>
        <w:noProof/>
      </w:rPr>
      <w:t>13</w:t>
    </w:r>
    <w:r>
      <w:fldChar w:fldCharType="end"/>
    </w:r>
  </w:p>
  <w:p w:rsidR="00F60116" w:rsidRDefault="00F60116">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activeWritingStyle w:appName="MSWord" w:lang="fr-FR" w:vendorID="9" w:dllVersion="512" w:checkStyle="1"/>
  <w:activeWritingStyle w:appName="MSWord" w:lang="de-CH"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10212253-F53B-46F5-A45B-BAD05BA2E1C5}"/>
    <w:docVar w:name="dgnword-eventsink" w:val="31671240"/>
  </w:docVars>
  <w:rsids>
    <w:rsidRoot w:val="00FC3EDC"/>
    <w:rsid w:val="00002DD0"/>
    <w:rsid w:val="0000569F"/>
    <w:rsid w:val="0001079C"/>
    <w:rsid w:val="000119E4"/>
    <w:rsid w:val="000215B2"/>
    <w:rsid w:val="00023FE3"/>
    <w:rsid w:val="00025119"/>
    <w:rsid w:val="00032B64"/>
    <w:rsid w:val="0005002F"/>
    <w:rsid w:val="00053DE1"/>
    <w:rsid w:val="00066853"/>
    <w:rsid w:val="00071AE3"/>
    <w:rsid w:val="00072EE6"/>
    <w:rsid w:val="00075549"/>
    <w:rsid w:val="000834DD"/>
    <w:rsid w:val="000A14DB"/>
    <w:rsid w:val="000A3F9F"/>
    <w:rsid w:val="000A5C8E"/>
    <w:rsid w:val="000A7FE5"/>
    <w:rsid w:val="000B5498"/>
    <w:rsid w:val="000C3DF1"/>
    <w:rsid w:val="000C744D"/>
    <w:rsid w:val="000D07C7"/>
    <w:rsid w:val="000D087A"/>
    <w:rsid w:val="000D6D91"/>
    <w:rsid w:val="000E20DC"/>
    <w:rsid w:val="000E78BB"/>
    <w:rsid w:val="000F5A1E"/>
    <w:rsid w:val="001054A3"/>
    <w:rsid w:val="00106E8D"/>
    <w:rsid w:val="0011098D"/>
    <w:rsid w:val="00111756"/>
    <w:rsid w:val="001137D0"/>
    <w:rsid w:val="00114711"/>
    <w:rsid w:val="00117B81"/>
    <w:rsid w:val="00120A41"/>
    <w:rsid w:val="00121A6C"/>
    <w:rsid w:val="00133A62"/>
    <w:rsid w:val="00142AD2"/>
    <w:rsid w:val="00145C8B"/>
    <w:rsid w:val="00146BC7"/>
    <w:rsid w:val="001474EA"/>
    <w:rsid w:val="001475EC"/>
    <w:rsid w:val="00154150"/>
    <w:rsid w:val="00161B09"/>
    <w:rsid w:val="0018154D"/>
    <w:rsid w:val="0019018A"/>
    <w:rsid w:val="00194B4E"/>
    <w:rsid w:val="001951EA"/>
    <w:rsid w:val="001A61C1"/>
    <w:rsid w:val="001A7B39"/>
    <w:rsid w:val="001B78A7"/>
    <w:rsid w:val="001C47D9"/>
    <w:rsid w:val="001C6A16"/>
    <w:rsid w:val="001D0A1E"/>
    <w:rsid w:val="001D2758"/>
    <w:rsid w:val="001D2832"/>
    <w:rsid w:val="001D3A77"/>
    <w:rsid w:val="001D6B5D"/>
    <w:rsid w:val="001E2AA8"/>
    <w:rsid w:val="001E7E6C"/>
    <w:rsid w:val="001F1432"/>
    <w:rsid w:val="001F5472"/>
    <w:rsid w:val="002039FE"/>
    <w:rsid w:val="002054CF"/>
    <w:rsid w:val="0020609F"/>
    <w:rsid w:val="00207B61"/>
    <w:rsid w:val="00210695"/>
    <w:rsid w:val="00217750"/>
    <w:rsid w:val="0022292C"/>
    <w:rsid w:val="00230591"/>
    <w:rsid w:val="00231961"/>
    <w:rsid w:val="00235A58"/>
    <w:rsid w:val="00237B6B"/>
    <w:rsid w:val="002516FA"/>
    <w:rsid w:val="00260EB1"/>
    <w:rsid w:val="00263F7E"/>
    <w:rsid w:val="00264102"/>
    <w:rsid w:val="00266120"/>
    <w:rsid w:val="00272A10"/>
    <w:rsid w:val="002750A9"/>
    <w:rsid w:val="002760DC"/>
    <w:rsid w:val="002960ED"/>
    <w:rsid w:val="00296244"/>
    <w:rsid w:val="002A2781"/>
    <w:rsid w:val="002B044E"/>
    <w:rsid w:val="002C04B6"/>
    <w:rsid w:val="002C18DD"/>
    <w:rsid w:val="002C5FBF"/>
    <w:rsid w:val="002D223D"/>
    <w:rsid w:val="002D77D3"/>
    <w:rsid w:val="002E31C1"/>
    <w:rsid w:val="00315B92"/>
    <w:rsid w:val="0032388D"/>
    <w:rsid w:val="00331022"/>
    <w:rsid w:val="00336E86"/>
    <w:rsid w:val="00342282"/>
    <w:rsid w:val="00346B6D"/>
    <w:rsid w:val="003548D7"/>
    <w:rsid w:val="003637AA"/>
    <w:rsid w:val="00367DFB"/>
    <w:rsid w:val="00374409"/>
    <w:rsid w:val="003768EA"/>
    <w:rsid w:val="00376BF9"/>
    <w:rsid w:val="00376FA8"/>
    <w:rsid w:val="003820FE"/>
    <w:rsid w:val="003844F5"/>
    <w:rsid w:val="003859C8"/>
    <w:rsid w:val="00386EEE"/>
    <w:rsid w:val="0039169C"/>
    <w:rsid w:val="00393052"/>
    <w:rsid w:val="003948D6"/>
    <w:rsid w:val="0039723B"/>
    <w:rsid w:val="003A16CB"/>
    <w:rsid w:val="003A5CD2"/>
    <w:rsid w:val="003A5CE2"/>
    <w:rsid w:val="003A621F"/>
    <w:rsid w:val="003B2E56"/>
    <w:rsid w:val="003C655F"/>
    <w:rsid w:val="003D5EF5"/>
    <w:rsid w:val="003D6DC3"/>
    <w:rsid w:val="003E2C4B"/>
    <w:rsid w:val="003E5503"/>
    <w:rsid w:val="003F1011"/>
    <w:rsid w:val="003F13AE"/>
    <w:rsid w:val="0040077C"/>
    <w:rsid w:val="0040769E"/>
    <w:rsid w:val="00407898"/>
    <w:rsid w:val="00412E19"/>
    <w:rsid w:val="00414286"/>
    <w:rsid w:val="004172EC"/>
    <w:rsid w:val="00420B3D"/>
    <w:rsid w:val="004211BC"/>
    <w:rsid w:val="00431479"/>
    <w:rsid w:val="00432156"/>
    <w:rsid w:val="004457CC"/>
    <w:rsid w:val="00451FFB"/>
    <w:rsid w:val="00464CA5"/>
    <w:rsid w:val="0046524A"/>
    <w:rsid w:val="00467DC3"/>
    <w:rsid w:val="004721FC"/>
    <w:rsid w:val="00487DC6"/>
    <w:rsid w:val="00491A3D"/>
    <w:rsid w:val="00492FDB"/>
    <w:rsid w:val="00496A46"/>
    <w:rsid w:val="004B06A4"/>
    <w:rsid w:val="004B589F"/>
    <w:rsid w:val="004B6643"/>
    <w:rsid w:val="004C1080"/>
    <w:rsid w:val="004C52B6"/>
    <w:rsid w:val="004C595F"/>
    <w:rsid w:val="004D3B34"/>
    <w:rsid w:val="004D3B88"/>
    <w:rsid w:val="004D668D"/>
    <w:rsid w:val="004E1C5E"/>
    <w:rsid w:val="004F77C6"/>
    <w:rsid w:val="00501D1B"/>
    <w:rsid w:val="00512CA1"/>
    <w:rsid w:val="00540A3A"/>
    <w:rsid w:val="00552E5A"/>
    <w:rsid w:val="005570CB"/>
    <w:rsid w:val="005707F4"/>
    <w:rsid w:val="0057511D"/>
    <w:rsid w:val="00581148"/>
    <w:rsid w:val="005848B3"/>
    <w:rsid w:val="005927D2"/>
    <w:rsid w:val="005B424E"/>
    <w:rsid w:val="005C11A8"/>
    <w:rsid w:val="005E3E59"/>
    <w:rsid w:val="00604EDD"/>
    <w:rsid w:val="006114C9"/>
    <w:rsid w:val="006220FE"/>
    <w:rsid w:val="00623EBC"/>
    <w:rsid w:val="00624459"/>
    <w:rsid w:val="00624E22"/>
    <w:rsid w:val="00633286"/>
    <w:rsid w:val="006528BD"/>
    <w:rsid w:val="006557B2"/>
    <w:rsid w:val="0066066A"/>
    <w:rsid w:val="0066227C"/>
    <w:rsid w:val="00664114"/>
    <w:rsid w:val="00674E64"/>
    <w:rsid w:val="006808E4"/>
    <w:rsid w:val="00687ED7"/>
    <w:rsid w:val="00693090"/>
    <w:rsid w:val="00696D72"/>
    <w:rsid w:val="006A4413"/>
    <w:rsid w:val="006A4DA6"/>
    <w:rsid w:val="006B0AFF"/>
    <w:rsid w:val="006B42FB"/>
    <w:rsid w:val="006B6FC3"/>
    <w:rsid w:val="006C2DA8"/>
    <w:rsid w:val="006D1DD0"/>
    <w:rsid w:val="006D4D78"/>
    <w:rsid w:val="006E02D9"/>
    <w:rsid w:val="006F06D8"/>
    <w:rsid w:val="006F58B9"/>
    <w:rsid w:val="0071287E"/>
    <w:rsid w:val="0071554C"/>
    <w:rsid w:val="00717F57"/>
    <w:rsid w:val="00723230"/>
    <w:rsid w:val="0072587C"/>
    <w:rsid w:val="00726785"/>
    <w:rsid w:val="00727050"/>
    <w:rsid w:val="007339C2"/>
    <w:rsid w:val="0073691C"/>
    <w:rsid w:val="00737BB0"/>
    <w:rsid w:val="0074340F"/>
    <w:rsid w:val="00757316"/>
    <w:rsid w:val="007602BA"/>
    <w:rsid w:val="00766D30"/>
    <w:rsid w:val="007775D6"/>
    <w:rsid w:val="00783147"/>
    <w:rsid w:val="00793E74"/>
    <w:rsid w:val="00797513"/>
    <w:rsid w:val="007A4EEE"/>
    <w:rsid w:val="007C02B6"/>
    <w:rsid w:val="007C27F0"/>
    <w:rsid w:val="007C4465"/>
    <w:rsid w:val="007C6FD6"/>
    <w:rsid w:val="007D1D3F"/>
    <w:rsid w:val="007D2C58"/>
    <w:rsid w:val="007D7B10"/>
    <w:rsid w:val="007E3FC5"/>
    <w:rsid w:val="007E43D9"/>
    <w:rsid w:val="007F77FB"/>
    <w:rsid w:val="007F7D18"/>
    <w:rsid w:val="00802600"/>
    <w:rsid w:val="00802B52"/>
    <w:rsid w:val="00804E9F"/>
    <w:rsid w:val="008060BE"/>
    <w:rsid w:val="00807909"/>
    <w:rsid w:val="00812415"/>
    <w:rsid w:val="00821885"/>
    <w:rsid w:val="00826296"/>
    <w:rsid w:val="00830340"/>
    <w:rsid w:val="008311A9"/>
    <w:rsid w:val="008318BF"/>
    <w:rsid w:val="00834D79"/>
    <w:rsid w:val="00834EA7"/>
    <w:rsid w:val="00847BC2"/>
    <w:rsid w:val="00855BCC"/>
    <w:rsid w:val="00864971"/>
    <w:rsid w:val="00876907"/>
    <w:rsid w:val="008819FE"/>
    <w:rsid w:val="00892245"/>
    <w:rsid w:val="0089360E"/>
    <w:rsid w:val="008C123B"/>
    <w:rsid w:val="008C20E0"/>
    <w:rsid w:val="008C6069"/>
    <w:rsid w:val="008D1E53"/>
    <w:rsid w:val="008D44DF"/>
    <w:rsid w:val="008E18F6"/>
    <w:rsid w:val="008F56E6"/>
    <w:rsid w:val="00902275"/>
    <w:rsid w:val="009032B4"/>
    <w:rsid w:val="0091384C"/>
    <w:rsid w:val="009156DF"/>
    <w:rsid w:val="00915F32"/>
    <w:rsid w:val="009243E4"/>
    <w:rsid w:val="009251FD"/>
    <w:rsid w:val="00930E8A"/>
    <w:rsid w:val="00931572"/>
    <w:rsid w:val="0094028B"/>
    <w:rsid w:val="00942272"/>
    <w:rsid w:val="00945FB7"/>
    <w:rsid w:val="00952250"/>
    <w:rsid w:val="009554BD"/>
    <w:rsid w:val="00957A26"/>
    <w:rsid w:val="00962460"/>
    <w:rsid w:val="00966B22"/>
    <w:rsid w:val="009706E7"/>
    <w:rsid w:val="00970A45"/>
    <w:rsid w:val="009732F1"/>
    <w:rsid w:val="009746A6"/>
    <w:rsid w:val="009771E4"/>
    <w:rsid w:val="00987E3F"/>
    <w:rsid w:val="00992721"/>
    <w:rsid w:val="00994CB7"/>
    <w:rsid w:val="009A2D7F"/>
    <w:rsid w:val="009A3FD4"/>
    <w:rsid w:val="009A6F1C"/>
    <w:rsid w:val="009A7413"/>
    <w:rsid w:val="009B7D30"/>
    <w:rsid w:val="009C0CB3"/>
    <w:rsid w:val="009C231A"/>
    <w:rsid w:val="009C5DE2"/>
    <w:rsid w:val="009D5529"/>
    <w:rsid w:val="009D5BD2"/>
    <w:rsid w:val="009D6665"/>
    <w:rsid w:val="009E0BD7"/>
    <w:rsid w:val="009E2CAF"/>
    <w:rsid w:val="009E4E07"/>
    <w:rsid w:val="00A00E17"/>
    <w:rsid w:val="00A02CAE"/>
    <w:rsid w:val="00A05CA5"/>
    <w:rsid w:val="00A077FD"/>
    <w:rsid w:val="00A11358"/>
    <w:rsid w:val="00A11BAA"/>
    <w:rsid w:val="00A220B3"/>
    <w:rsid w:val="00A2215E"/>
    <w:rsid w:val="00A264BF"/>
    <w:rsid w:val="00A331D8"/>
    <w:rsid w:val="00A51EF7"/>
    <w:rsid w:val="00A567D0"/>
    <w:rsid w:val="00A65A66"/>
    <w:rsid w:val="00A67AA2"/>
    <w:rsid w:val="00A80A97"/>
    <w:rsid w:val="00A96C97"/>
    <w:rsid w:val="00AA1FBC"/>
    <w:rsid w:val="00AA5995"/>
    <w:rsid w:val="00AB032A"/>
    <w:rsid w:val="00AB3403"/>
    <w:rsid w:val="00AB442A"/>
    <w:rsid w:val="00AC1ED0"/>
    <w:rsid w:val="00AC2229"/>
    <w:rsid w:val="00AC32B0"/>
    <w:rsid w:val="00AD0032"/>
    <w:rsid w:val="00AD6873"/>
    <w:rsid w:val="00AE19FD"/>
    <w:rsid w:val="00AE5071"/>
    <w:rsid w:val="00AF2813"/>
    <w:rsid w:val="00AF32D1"/>
    <w:rsid w:val="00AF4F01"/>
    <w:rsid w:val="00AF752B"/>
    <w:rsid w:val="00B04A68"/>
    <w:rsid w:val="00B07B85"/>
    <w:rsid w:val="00B11573"/>
    <w:rsid w:val="00B163EC"/>
    <w:rsid w:val="00B251B2"/>
    <w:rsid w:val="00B251CA"/>
    <w:rsid w:val="00B26AC5"/>
    <w:rsid w:val="00B30BA0"/>
    <w:rsid w:val="00B30C2A"/>
    <w:rsid w:val="00B33FB3"/>
    <w:rsid w:val="00B429F1"/>
    <w:rsid w:val="00B42EBE"/>
    <w:rsid w:val="00B5425B"/>
    <w:rsid w:val="00B616F6"/>
    <w:rsid w:val="00B63680"/>
    <w:rsid w:val="00B65912"/>
    <w:rsid w:val="00B74AE1"/>
    <w:rsid w:val="00B754B5"/>
    <w:rsid w:val="00B75DD0"/>
    <w:rsid w:val="00B75EFA"/>
    <w:rsid w:val="00B84670"/>
    <w:rsid w:val="00B90F0A"/>
    <w:rsid w:val="00BA1820"/>
    <w:rsid w:val="00BB03FC"/>
    <w:rsid w:val="00BC48B8"/>
    <w:rsid w:val="00BD3989"/>
    <w:rsid w:val="00BD4073"/>
    <w:rsid w:val="00BD6F31"/>
    <w:rsid w:val="00BD7FC4"/>
    <w:rsid w:val="00BE725F"/>
    <w:rsid w:val="00BF03AD"/>
    <w:rsid w:val="00BF2863"/>
    <w:rsid w:val="00BF5437"/>
    <w:rsid w:val="00C10CD4"/>
    <w:rsid w:val="00C12482"/>
    <w:rsid w:val="00C1607B"/>
    <w:rsid w:val="00C175CC"/>
    <w:rsid w:val="00C20DF1"/>
    <w:rsid w:val="00C20DF3"/>
    <w:rsid w:val="00C23301"/>
    <w:rsid w:val="00C25A55"/>
    <w:rsid w:val="00C3033F"/>
    <w:rsid w:val="00C379CB"/>
    <w:rsid w:val="00C4135B"/>
    <w:rsid w:val="00C51450"/>
    <w:rsid w:val="00C544A0"/>
    <w:rsid w:val="00C601C4"/>
    <w:rsid w:val="00C61D5A"/>
    <w:rsid w:val="00C715BC"/>
    <w:rsid w:val="00C761F1"/>
    <w:rsid w:val="00C83D27"/>
    <w:rsid w:val="00C8637B"/>
    <w:rsid w:val="00C909BB"/>
    <w:rsid w:val="00C91C9C"/>
    <w:rsid w:val="00C9326B"/>
    <w:rsid w:val="00C959F8"/>
    <w:rsid w:val="00CA26D5"/>
    <w:rsid w:val="00CA7107"/>
    <w:rsid w:val="00CB0C77"/>
    <w:rsid w:val="00CB2668"/>
    <w:rsid w:val="00CC335C"/>
    <w:rsid w:val="00CD0C98"/>
    <w:rsid w:val="00CD5480"/>
    <w:rsid w:val="00CD5B81"/>
    <w:rsid w:val="00CE3BF8"/>
    <w:rsid w:val="00CE6805"/>
    <w:rsid w:val="00CE7F4E"/>
    <w:rsid w:val="00D03311"/>
    <w:rsid w:val="00D061BA"/>
    <w:rsid w:val="00D11D48"/>
    <w:rsid w:val="00D12DED"/>
    <w:rsid w:val="00D240FA"/>
    <w:rsid w:val="00D35F0D"/>
    <w:rsid w:val="00D40C0F"/>
    <w:rsid w:val="00D47693"/>
    <w:rsid w:val="00D5185F"/>
    <w:rsid w:val="00D5440C"/>
    <w:rsid w:val="00D55FF7"/>
    <w:rsid w:val="00D66D53"/>
    <w:rsid w:val="00D734C5"/>
    <w:rsid w:val="00D7572E"/>
    <w:rsid w:val="00D77885"/>
    <w:rsid w:val="00DA4B45"/>
    <w:rsid w:val="00DB1650"/>
    <w:rsid w:val="00DB7177"/>
    <w:rsid w:val="00DC33BC"/>
    <w:rsid w:val="00DE54EF"/>
    <w:rsid w:val="00DE68B6"/>
    <w:rsid w:val="00DF0C9F"/>
    <w:rsid w:val="00DF69B1"/>
    <w:rsid w:val="00E004D7"/>
    <w:rsid w:val="00E01217"/>
    <w:rsid w:val="00E03EE1"/>
    <w:rsid w:val="00E058BB"/>
    <w:rsid w:val="00E065AB"/>
    <w:rsid w:val="00E1285D"/>
    <w:rsid w:val="00E13ED3"/>
    <w:rsid w:val="00E13F74"/>
    <w:rsid w:val="00E156F5"/>
    <w:rsid w:val="00E2179B"/>
    <w:rsid w:val="00E2794A"/>
    <w:rsid w:val="00E47675"/>
    <w:rsid w:val="00E717F3"/>
    <w:rsid w:val="00E7500E"/>
    <w:rsid w:val="00E8334F"/>
    <w:rsid w:val="00E84BE8"/>
    <w:rsid w:val="00E84F43"/>
    <w:rsid w:val="00E873E3"/>
    <w:rsid w:val="00E92129"/>
    <w:rsid w:val="00E9249C"/>
    <w:rsid w:val="00EA11B9"/>
    <w:rsid w:val="00EA5FBB"/>
    <w:rsid w:val="00EA7FA4"/>
    <w:rsid w:val="00EB71B4"/>
    <w:rsid w:val="00EC04F2"/>
    <w:rsid w:val="00EE16F9"/>
    <w:rsid w:val="00EF31E6"/>
    <w:rsid w:val="00EF5092"/>
    <w:rsid w:val="00F052D7"/>
    <w:rsid w:val="00F161D3"/>
    <w:rsid w:val="00F17925"/>
    <w:rsid w:val="00F2002E"/>
    <w:rsid w:val="00F26C0C"/>
    <w:rsid w:val="00F271F4"/>
    <w:rsid w:val="00F32873"/>
    <w:rsid w:val="00F470D9"/>
    <w:rsid w:val="00F60116"/>
    <w:rsid w:val="00F63A1D"/>
    <w:rsid w:val="00F6474E"/>
    <w:rsid w:val="00F7302F"/>
    <w:rsid w:val="00F768F5"/>
    <w:rsid w:val="00F82C2C"/>
    <w:rsid w:val="00F83D2C"/>
    <w:rsid w:val="00F84B97"/>
    <w:rsid w:val="00F868FF"/>
    <w:rsid w:val="00F9296E"/>
    <w:rsid w:val="00F96A33"/>
    <w:rsid w:val="00FA0595"/>
    <w:rsid w:val="00FA47AF"/>
    <w:rsid w:val="00FB1654"/>
    <w:rsid w:val="00FC1840"/>
    <w:rsid w:val="00FC3EDC"/>
    <w:rsid w:val="00FD4556"/>
    <w:rsid w:val="00FE10A3"/>
    <w:rsid w:val="00FF135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3F1011"/>
    <w:rPr>
      <w:rFonts w:ascii="Tahoma" w:hAnsi="Tahoma" w:cs="Tahoma"/>
      <w:sz w:val="16"/>
      <w:szCs w:val="16"/>
    </w:rPr>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Pages>
  <Words>5874</Words>
  <Characters>33486</Characters>
  <Application>Microsoft Office Word</Application>
  <DocSecurity>4</DocSecurity>
  <Lines>279</Lines>
  <Paragraphs>78</Paragraphs>
  <ScaleCrop>false</ScaleCrop>
  <HeadingPairs>
    <vt:vector size="2" baseType="variant">
      <vt:variant>
        <vt:lpstr>Title</vt:lpstr>
      </vt:variant>
      <vt:variant>
        <vt:i4>1</vt:i4>
      </vt:variant>
    </vt:vector>
  </HeadingPairs>
  <TitlesOfParts>
    <vt:vector size="1" baseType="lpstr">
      <vt:lpstr>CRC/C/SR.1242</vt:lpstr>
    </vt:vector>
  </TitlesOfParts>
  <Company>ONU</Company>
  <LinksUpToDate>false</LinksUpToDate>
  <CharactersWithSpaces>39282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CRC/C/SR.1242</dc:title>
  <dc:subject/>
  <dc:creator>NM</dc:creator>
  <cp:keywords/>
  <dc:description/>
  <cp:lastModifiedBy>CSD</cp:lastModifiedBy>
  <cp:revision>2</cp:revision>
  <cp:lastPrinted>2009-06-15T11:12:00Z</cp:lastPrinted>
  <dcterms:created xsi:type="dcterms:W3CDTF">2009-08-10T14:44:00Z</dcterms:created>
  <dcterms:modified xsi:type="dcterms:W3CDTF">2009-08-10T14:44:00Z</dcterms:modified>
</cp:coreProperties>
</file>