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5104"/>
        <w:gridCol w:w="3261"/>
      </w:tblGrid>
      <w:tr w:rsidR="006B3E27" w:rsidRPr="00D36116" w14:paraId="6DDDF85E" w14:textId="77777777" w:rsidTr="006E444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18876F5A" w14:textId="77777777" w:rsidR="006B3E27" w:rsidRPr="00D36116" w:rsidRDefault="006B3E27" w:rsidP="00ED73E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jc w:val="left"/>
              <w:rPr>
                <w:rFonts w:hint="cs"/>
                <w:szCs w:val="40"/>
              </w:rPr>
            </w:pPr>
          </w:p>
        </w:tc>
        <w:tc>
          <w:tcPr>
            <w:tcW w:w="5104" w:type="dxa"/>
            <w:tcBorders>
              <w:bottom w:val="single" w:sz="4" w:space="0" w:color="auto"/>
            </w:tcBorders>
            <w:vAlign w:val="bottom"/>
          </w:tcPr>
          <w:p w14:paraId="1EC79D40" w14:textId="173AB860" w:rsidR="006B3E27" w:rsidRPr="00D36116" w:rsidRDefault="006B3E27" w:rsidP="00073FE2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D36116">
              <w:rPr>
                <w:rFonts w:hint="cs"/>
                <w:sz w:val="30"/>
                <w:szCs w:val="30"/>
                <w:rtl/>
              </w:rPr>
              <w:t>الأمم</w:t>
            </w:r>
            <w:r w:rsidR="009C7325" w:rsidRPr="00D36116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D36116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14:paraId="6AE853A6" w14:textId="46726AB3" w:rsidR="006B3E27" w:rsidRPr="00D36116" w:rsidRDefault="00192216" w:rsidP="00192216">
            <w:pPr>
              <w:bidi w:val="0"/>
              <w:jc w:val="left"/>
            </w:pPr>
            <w:r w:rsidRPr="00D36116">
              <w:rPr>
                <w:sz w:val="40"/>
              </w:rPr>
              <w:t>CRC</w:t>
            </w:r>
            <w:r w:rsidRPr="00D36116">
              <w:t>/C/PRY/CO/4-6</w:t>
            </w:r>
          </w:p>
        </w:tc>
      </w:tr>
      <w:tr w:rsidR="006B3E27" w:rsidRPr="00D36116" w14:paraId="3F896742" w14:textId="77777777" w:rsidTr="006E444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778E3218" w14:textId="77777777" w:rsidR="006B3E27" w:rsidRPr="00D36116" w:rsidRDefault="0059622A" w:rsidP="006E444F">
            <w:pPr>
              <w:jc w:val="center"/>
              <w:rPr>
                <w:rtl/>
              </w:rPr>
            </w:pPr>
            <w:r w:rsidRPr="00D36116">
              <w:rPr>
                <w:noProof/>
              </w:rPr>
              <w:drawing>
                <wp:inline distT="0" distB="0" distL="0" distR="0" wp14:anchorId="7F192F37" wp14:editId="04355109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4" w:type="dxa"/>
            <w:tcBorders>
              <w:top w:val="single" w:sz="4" w:space="0" w:color="auto"/>
              <w:bottom w:val="single" w:sz="12" w:space="0" w:color="auto"/>
            </w:tcBorders>
          </w:tcPr>
          <w:p w14:paraId="2524BDFA" w14:textId="10820EFE" w:rsidR="006B3E27" w:rsidRPr="00D36116" w:rsidRDefault="001E1CAD" w:rsidP="00073FE2">
            <w:pPr>
              <w:spacing w:before="240" w:after="40" w:line="640" w:lineRule="exact"/>
              <w:ind w:left="57"/>
              <w:jc w:val="left"/>
              <w:rPr>
                <w:b/>
                <w:bCs/>
                <w:sz w:val="50"/>
                <w:szCs w:val="50"/>
                <w:rtl/>
              </w:rPr>
            </w:pPr>
            <w:r w:rsidRPr="00D36116">
              <w:rPr>
                <w:rFonts w:hint="cs"/>
                <w:b/>
                <w:bCs/>
                <w:sz w:val="50"/>
                <w:szCs w:val="50"/>
                <w:rtl/>
              </w:rPr>
              <w:t>ا</w:t>
            </w:r>
            <w:r w:rsidR="004A14A6" w:rsidRPr="00D36116">
              <w:rPr>
                <w:rFonts w:hint="cs"/>
                <w:b/>
                <w:bCs/>
                <w:sz w:val="50"/>
                <w:szCs w:val="50"/>
                <w:rtl/>
              </w:rPr>
              <w:t>تفاقي</w:t>
            </w:r>
            <w:r w:rsidR="00523BAE" w:rsidRPr="00D36116">
              <w:rPr>
                <w:rFonts w:hint="cs"/>
                <w:b/>
                <w:bCs/>
                <w:sz w:val="50"/>
                <w:szCs w:val="50"/>
                <w:rtl/>
              </w:rPr>
              <w:t>ـ</w:t>
            </w:r>
            <w:r w:rsidR="004A14A6" w:rsidRPr="00D36116">
              <w:rPr>
                <w:rFonts w:hint="cs"/>
                <w:b/>
                <w:bCs/>
                <w:sz w:val="50"/>
                <w:szCs w:val="50"/>
                <w:rtl/>
              </w:rPr>
              <w:t>ة</w:t>
            </w:r>
            <w:r w:rsidR="009C7325" w:rsidRPr="00D36116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="0045649E" w:rsidRPr="00D36116">
              <w:rPr>
                <w:rFonts w:hint="cs"/>
                <w:b/>
                <w:bCs/>
                <w:sz w:val="50"/>
                <w:szCs w:val="50"/>
                <w:rtl/>
              </w:rPr>
              <w:t>حقوق</w:t>
            </w:r>
            <w:r w:rsidR="009C7325" w:rsidRPr="00D36116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="00A65558" w:rsidRPr="00D36116">
              <w:rPr>
                <w:rFonts w:hint="cs"/>
                <w:b/>
                <w:bCs/>
                <w:sz w:val="50"/>
                <w:szCs w:val="50"/>
                <w:rtl/>
              </w:rPr>
              <w:t>الطفل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12" w:space="0" w:color="auto"/>
            </w:tcBorders>
          </w:tcPr>
          <w:p w14:paraId="63533FE4" w14:textId="4664A3CF" w:rsidR="006B3E27" w:rsidRPr="00D36116" w:rsidRDefault="00192216" w:rsidP="006E444F">
            <w:pPr>
              <w:bidi w:val="0"/>
              <w:spacing w:before="240"/>
              <w:jc w:val="left"/>
            </w:pPr>
            <w:r w:rsidRPr="00D36116">
              <w:t>Distr.</w:t>
            </w:r>
            <w:r w:rsidR="00082531" w:rsidRPr="00D36116">
              <w:t>:</w:t>
            </w:r>
            <w:r w:rsidR="009C7325" w:rsidRPr="00D36116">
              <w:t xml:space="preserve"> </w:t>
            </w:r>
            <w:r w:rsidRPr="00D36116">
              <w:t>General</w:t>
            </w:r>
          </w:p>
          <w:p w14:paraId="6A1C8C7F" w14:textId="6286E7BB" w:rsidR="00192216" w:rsidRPr="00D36116" w:rsidRDefault="009C7325" w:rsidP="009C7325">
            <w:pPr>
              <w:bidi w:val="0"/>
              <w:spacing w:line="240" w:lineRule="exact"/>
              <w:jc w:val="left"/>
            </w:pPr>
            <w:r w:rsidRPr="00D36116">
              <w:t>18 June 2024</w:t>
            </w:r>
          </w:p>
          <w:p w14:paraId="5AF73ECC" w14:textId="77777777" w:rsidR="00192216" w:rsidRPr="00D36116" w:rsidRDefault="00192216" w:rsidP="00192216">
            <w:pPr>
              <w:bidi w:val="0"/>
              <w:spacing w:line="240" w:lineRule="exact"/>
              <w:jc w:val="left"/>
            </w:pPr>
            <w:r w:rsidRPr="00D36116">
              <w:t>Arabic</w:t>
            </w:r>
          </w:p>
          <w:p w14:paraId="0D98F205" w14:textId="2B00547B" w:rsidR="00192216" w:rsidRPr="00D36116" w:rsidRDefault="00192216" w:rsidP="00192216">
            <w:pPr>
              <w:bidi w:val="0"/>
              <w:spacing w:line="240" w:lineRule="exact"/>
              <w:jc w:val="left"/>
            </w:pPr>
            <w:r w:rsidRPr="00D36116">
              <w:t>Original</w:t>
            </w:r>
            <w:r w:rsidR="00082531" w:rsidRPr="00D36116">
              <w:t>:</w:t>
            </w:r>
            <w:r w:rsidR="009C7325" w:rsidRPr="00D36116">
              <w:t xml:space="preserve"> </w:t>
            </w:r>
            <w:r w:rsidRPr="00D36116">
              <w:t>English</w:t>
            </w:r>
          </w:p>
        </w:tc>
      </w:tr>
    </w:tbl>
    <w:p w14:paraId="484123CD" w14:textId="18030E24" w:rsidR="00AA4458" w:rsidRPr="00D36116" w:rsidRDefault="00AA4458" w:rsidP="00AA4458">
      <w:pPr>
        <w:spacing w:before="120" w:after="120" w:line="360" w:lineRule="exact"/>
        <w:rPr>
          <w:b/>
          <w:bCs/>
          <w:sz w:val="24"/>
          <w:szCs w:val="26"/>
        </w:rPr>
      </w:pPr>
      <w:r w:rsidRPr="00D36116">
        <w:rPr>
          <w:b/>
          <w:bCs/>
          <w:sz w:val="24"/>
          <w:szCs w:val="26"/>
          <w:rtl/>
        </w:rPr>
        <w:t>لجنة</w:t>
      </w:r>
      <w:r w:rsidR="009C7325" w:rsidRPr="00D36116">
        <w:rPr>
          <w:b/>
          <w:bCs/>
          <w:sz w:val="24"/>
          <w:szCs w:val="26"/>
          <w:rtl/>
        </w:rPr>
        <w:t xml:space="preserve"> </w:t>
      </w:r>
      <w:r w:rsidRPr="00D36116">
        <w:rPr>
          <w:b/>
          <w:bCs/>
          <w:sz w:val="24"/>
          <w:szCs w:val="26"/>
          <w:rtl/>
        </w:rPr>
        <w:t>حقوق</w:t>
      </w:r>
      <w:r w:rsidR="009C7325" w:rsidRPr="00D36116">
        <w:rPr>
          <w:b/>
          <w:bCs/>
          <w:sz w:val="24"/>
          <w:szCs w:val="26"/>
          <w:rtl/>
        </w:rPr>
        <w:t xml:space="preserve"> </w:t>
      </w:r>
      <w:r w:rsidRPr="00D36116">
        <w:rPr>
          <w:b/>
          <w:bCs/>
          <w:sz w:val="24"/>
          <w:szCs w:val="26"/>
          <w:rtl/>
        </w:rPr>
        <w:t>الطفل</w:t>
      </w:r>
    </w:p>
    <w:p w14:paraId="060752FB" w14:textId="29BA60A7" w:rsidR="00AA4458" w:rsidRPr="00D36116" w:rsidRDefault="00AA4458" w:rsidP="00AA4458">
      <w:pPr>
        <w:pStyle w:val="HChGA"/>
        <w:rPr>
          <w:lang w:val="en-US"/>
        </w:rPr>
      </w:pPr>
      <w:r w:rsidRPr="00D36116">
        <w:rPr>
          <w:rtl/>
          <w:lang w:val="en-US"/>
        </w:rPr>
        <w:tab/>
      </w:r>
      <w:r w:rsidRPr="00D36116">
        <w:rPr>
          <w:rtl/>
          <w:lang w:val="en-US"/>
        </w:rPr>
        <w:tab/>
        <w:t>الملاحظات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الختامية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بشأن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التقرير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الجامع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للتقارير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الدورية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الرابع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إلى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السادس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لباراغواي</w:t>
      </w:r>
      <w:r w:rsidR="009C7325" w:rsidRPr="00D36116">
        <w:rPr>
          <w:position w:val="4"/>
          <w:sz w:val="22"/>
          <w:szCs w:val="22"/>
          <w:rtl/>
          <w:lang w:val="en-US"/>
        </w:rPr>
        <w:footnoteReference w:customMarkFollows="1" w:id="1"/>
        <w:t>*</w:t>
      </w:r>
    </w:p>
    <w:p w14:paraId="6207230D" w14:textId="295469C8" w:rsidR="00AA4458" w:rsidRPr="00D36116" w:rsidRDefault="00AA4458" w:rsidP="00AA4458">
      <w:pPr>
        <w:pStyle w:val="HChGA"/>
        <w:rPr>
          <w:lang w:val="en-US"/>
        </w:rPr>
      </w:pPr>
      <w:r w:rsidRPr="00D36116">
        <w:rPr>
          <w:rtl/>
          <w:lang w:val="en-US"/>
        </w:rPr>
        <w:tab/>
        <w:t>أولا</w:t>
      </w:r>
      <w:r w:rsidRPr="00D36116">
        <w:rPr>
          <w:rFonts w:hint="cs"/>
          <w:rtl/>
          <w:lang w:val="en-US"/>
        </w:rPr>
        <w:t>ً-</w:t>
      </w:r>
      <w:r w:rsidRPr="00D36116">
        <w:rPr>
          <w:rtl/>
          <w:lang w:val="en-US"/>
        </w:rPr>
        <w:tab/>
        <w:t>مقدمة</w:t>
      </w:r>
    </w:p>
    <w:p w14:paraId="46D88895" w14:textId="1E06C8FE" w:rsidR="00AA4458" w:rsidRPr="00D36116" w:rsidRDefault="00AA4458" w:rsidP="00AA4458">
      <w:pPr>
        <w:pStyle w:val="SingleTxtGA"/>
        <w:rPr>
          <w:lang w:val="en-US"/>
        </w:rPr>
      </w:pPr>
      <w:r w:rsidRPr="00D36116">
        <w:rPr>
          <w:rtl/>
          <w:lang w:val="en-US"/>
        </w:rPr>
        <w:t>1-</w:t>
      </w:r>
      <w:r w:rsidRPr="00D36116">
        <w:rPr>
          <w:rtl/>
          <w:lang w:val="en-US"/>
        </w:rPr>
        <w:tab/>
        <w:t>نظرت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اللجنة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في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التقرير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الجامع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للتقارير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الدورية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الرابع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إلى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السادس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لباراغواي</w:t>
      </w:r>
      <w:r w:rsidR="00F8651A" w:rsidRPr="00D36116">
        <w:rPr>
          <w:vertAlign w:val="superscript"/>
          <w:rtl/>
          <w:lang w:val="en-US"/>
        </w:rPr>
        <w:t>(</w:t>
      </w:r>
      <w:r w:rsidR="00F8651A" w:rsidRPr="00D36116">
        <w:rPr>
          <w:vertAlign w:val="superscript"/>
          <w:rtl/>
          <w:lang w:val="en-US"/>
        </w:rPr>
        <w:footnoteReference w:id="2"/>
      </w:r>
      <w:r w:rsidR="00F8651A" w:rsidRPr="00D36116">
        <w:rPr>
          <w:vertAlign w:val="superscript"/>
          <w:rtl/>
          <w:lang w:val="en-US"/>
        </w:rPr>
        <w:t>)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في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جلستيها</w:t>
      </w:r>
      <w:r w:rsidR="00F8651A" w:rsidRPr="00D36116">
        <w:rPr>
          <w:rFonts w:hint="eastAsia"/>
          <w:rtl/>
          <w:lang w:val="en-US"/>
        </w:rPr>
        <w:t> </w:t>
      </w:r>
      <w:r w:rsidRPr="00D36116">
        <w:rPr>
          <w:rtl/>
          <w:lang w:val="en-US"/>
        </w:rPr>
        <w:t>2804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و2805</w:t>
      </w:r>
      <w:r w:rsidR="00F8651A" w:rsidRPr="00D36116">
        <w:rPr>
          <w:vertAlign w:val="superscript"/>
          <w:rtl/>
          <w:lang w:val="en-US"/>
        </w:rPr>
        <w:t>(</w:t>
      </w:r>
      <w:r w:rsidR="00F8651A" w:rsidRPr="00D36116">
        <w:rPr>
          <w:vertAlign w:val="superscript"/>
          <w:rtl/>
          <w:lang w:val="en-US"/>
        </w:rPr>
        <w:footnoteReference w:id="3"/>
      </w:r>
      <w:r w:rsidR="00F8651A" w:rsidRPr="00D36116">
        <w:rPr>
          <w:vertAlign w:val="superscript"/>
          <w:rtl/>
          <w:lang w:val="en-US"/>
        </w:rPr>
        <w:t>)</w:t>
      </w:r>
      <w:r w:rsidR="009C7325" w:rsidRPr="00D36116">
        <w:rPr>
          <w:rFonts w:hint="cs"/>
          <w:rtl/>
          <w:lang w:val="en-US"/>
        </w:rPr>
        <w:t xml:space="preserve"> </w:t>
      </w:r>
      <w:r w:rsidRPr="00D36116">
        <w:rPr>
          <w:rtl/>
          <w:lang w:val="en-US"/>
        </w:rPr>
        <w:t>المعقودتين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في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16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و17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أيار/مايو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2024،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واعتمدت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هذه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الملاحظات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الختامية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في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جلستها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2816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المعقودة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في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24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أيار/مايو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2024.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وفي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هذه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الوثيقة،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تستخدم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اللجنة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مصطلح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"طفل"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للإشارة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إلى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أي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شخص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يقل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عمره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عن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18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سنة.</w:t>
      </w:r>
    </w:p>
    <w:p w14:paraId="7BFC9451" w14:textId="3F9086F9" w:rsidR="00AA4458" w:rsidRPr="00D36116" w:rsidRDefault="00AA4458" w:rsidP="00AA4458">
      <w:pPr>
        <w:pStyle w:val="SingleTxtGA"/>
        <w:rPr>
          <w:spacing w:val="4"/>
          <w:lang w:val="en-US"/>
        </w:rPr>
      </w:pPr>
      <w:r w:rsidRPr="00D36116">
        <w:rPr>
          <w:spacing w:val="4"/>
          <w:rtl/>
          <w:lang w:val="en-US"/>
        </w:rPr>
        <w:t>2-</w:t>
      </w:r>
      <w:r w:rsidRPr="00D36116">
        <w:rPr>
          <w:spacing w:val="4"/>
          <w:rtl/>
          <w:lang w:val="en-US"/>
        </w:rPr>
        <w:tab/>
        <w:t>وترحّب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اللجنة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بتقديم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التقرير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الجامع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للتقارير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الدورية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من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الرابع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إلى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السادس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للدولة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الطرف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وبالردود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الكتابية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على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قائمة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المسائل،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وهو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ما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أتاح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فهماً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أفضل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لحالة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حقوق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الطفل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في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الدولة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الطرف</w:t>
      </w:r>
      <w:r w:rsidR="00F8651A" w:rsidRPr="00D36116">
        <w:rPr>
          <w:spacing w:val="4"/>
          <w:vertAlign w:val="superscript"/>
          <w:rtl/>
          <w:lang w:val="en-US"/>
        </w:rPr>
        <w:t>(</w:t>
      </w:r>
      <w:r w:rsidR="00F8651A" w:rsidRPr="00D36116">
        <w:rPr>
          <w:spacing w:val="4"/>
          <w:vertAlign w:val="superscript"/>
          <w:rtl/>
          <w:lang w:val="en-US"/>
        </w:rPr>
        <w:footnoteReference w:id="4"/>
      </w:r>
      <w:r w:rsidR="00F8651A" w:rsidRPr="00D36116">
        <w:rPr>
          <w:spacing w:val="4"/>
          <w:vertAlign w:val="superscript"/>
          <w:rtl/>
          <w:lang w:val="en-US"/>
        </w:rPr>
        <w:t>)</w:t>
      </w:r>
      <w:r w:rsidR="009C7325" w:rsidRPr="00D36116">
        <w:rPr>
          <w:rFonts w:hint="cs"/>
          <w:spacing w:val="4"/>
          <w:rtl/>
          <w:lang w:val="en-US"/>
        </w:rPr>
        <w:t>.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وتعرب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اللجنة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عن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تقديرها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للحوار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البناء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الذي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دار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مع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وفد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الدولة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الطرف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الرفيع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المستوى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والمتعدد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القطاعات.</w:t>
      </w:r>
      <w:r w:rsidR="009C7325" w:rsidRPr="00D36116">
        <w:rPr>
          <w:spacing w:val="4"/>
          <w:rtl/>
          <w:lang w:val="en-US"/>
        </w:rPr>
        <w:t xml:space="preserve"> </w:t>
      </w:r>
    </w:p>
    <w:p w14:paraId="23D2DF9D" w14:textId="69EF0AB1" w:rsidR="00AA4458" w:rsidRPr="00D36116" w:rsidRDefault="00AA4458" w:rsidP="00AA4458">
      <w:pPr>
        <w:pStyle w:val="HChGA"/>
        <w:rPr>
          <w:lang w:val="en-US"/>
        </w:rPr>
      </w:pPr>
      <w:r w:rsidRPr="00D36116">
        <w:rPr>
          <w:rtl/>
          <w:lang w:val="en-US"/>
        </w:rPr>
        <w:tab/>
        <w:t>ثانيا</w:t>
      </w:r>
      <w:r w:rsidRPr="00D36116">
        <w:rPr>
          <w:rFonts w:hint="cs"/>
          <w:rtl/>
          <w:lang w:val="en-US"/>
        </w:rPr>
        <w:t>ً</w:t>
      </w:r>
      <w:r w:rsidRPr="00D36116">
        <w:rPr>
          <w:rtl/>
          <w:lang w:val="en-US"/>
        </w:rPr>
        <w:t>-</w:t>
      </w:r>
      <w:r w:rsidRPr="00D36116">
        <w:rPr>
          <w:rtl/>
          <w:lang w:val="en-US"/>
        </w:rPr>
        <w:tab/>
        <w:t>تدابير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المتابعة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التي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اتّخذتها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الدولة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الطرف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والتقدّم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الذي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أحرزته</w:t>
      </w:r>
    </w:p>
    <w:p w14:paraId="6BD94AFF" w14:textId="3D1813D6" w:rsidR="00AA4458" w:rsidRPr="00D36116" w:rsidRDefault="00AA4458" w:rsidP="00AA4458">
      <w:pPr>
        <w:pStyle w:val="SingleTxtGA"/>
        <w:rPr>
          <w:lang w:val="en-US"/>
        </w:rPr>
      </w:pPr>
      <w:r w:rsidRPr="00D36116">
        <w:rPr>
          <w:rtl/>
          <w:lang w:val="en-US"/>
        </w:rPr>
        <w:t>3-</w:t>
      </w:r>
      <w:r w:rsidRPr="00D36116">
        <w:rPr>
          <w:rtl/>
          <w:lang w:val="en-US"/>
        </w:rPr>
        <w:tab/>
        <w:t>ترحب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اللجنة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بالتقدم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الذي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أحرزته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الدولة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الطرف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في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مختلف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المجالات،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والذي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شمل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التصديق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في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كانون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الثاني/يناير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2017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على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البروتوكول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الاختياري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لاتفاقية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حقوق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الطفل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المتعلق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بإجراء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تقديم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البلاغات.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وترحب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اللجنة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أيضا</w:t>
      </w:r>
      <w:r w:rsidRPr="00D36116">
        <w:rPr>
          <w:rFonts w:hint="cs"/>
          <w:rtl/>
          <w:lang w:val="en-US"/>
        </w:rPr>
        <w:t>ً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بمختلف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التدابير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التشريعية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والمؤسسية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والسياساتية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التي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اتخذتها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الدولة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الطرف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لتنفيذ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الاتفاقية،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بما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في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ذلك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الاستراتيجية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الوطنية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للرعاية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الشاملة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في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مرحلة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الطفولة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المبكرة،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والخطة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القطرية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لإنهاء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العنف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ضد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الأطفال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للفترة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2017-2022،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والاستراتيجية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الوطنية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للقضاء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على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عمل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الأطفال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وحماية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عمل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المراهقين،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2019-2024.</w:t>
      </w:r>
    </w:p>
    <w:p w14:paraId="0A1F04FD" w14:textId="2C41E6B2" w:rsidR="00AA4458" w:rsidRPr="00D36116" w:rsidRDefault="00AA4458" w:rsidP="00AA4458">
      <w:pPr>
        <w:pStyle w:val="HChGA"/>
        <w:rPr>
          <w:lang w:val="en-US"/>
        </w:rPr>
      </w:pPr>
      <w:r w:rsidRPr="00D36116">
        <w:rPr>
          <w:rtl/>
          <w:lang w:val="en-US"/>
        </w:rPr>
        <w:lastRenderedPageBreak/>
        <w:tab/>
        <w:t>ثالثا</w:t>
      </w:r>
      <w:r w:rsidRPr="00D36116">
        <w:rPr>
          <w:rFonts w:hint="cs"/>
          <w:rtl/>
          <w:lang w:val="en-US"/>
        </w:rPr>
        <w:t>ً</w:t>
      </w:r>
      <w:r w:rsidRPr="00D36116">
        <w:rPr>
          <w:rtl/>
          <w:lang w:val="en-US"/>
        </w:rPr>
        <w:t>-</w:t>
      </w:r>
      <w:r w:rsidRPr="00D36116">
        <w:rPr>
          <w:rtl/>
          <w:lang w:val="en-US"/>
        </w:rPr>
        <w:tab/>
        <w:t>دواعي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القلق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الرئيسية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والتوصيات</w:t>
      </w:r>
    </w:p>
    <w:p w14:paraId="630F0432" w14:textId="4357F1AF" w:rsidR="00AA4458" w:rsidRPr="00D36116" w:rsidRDefault="00AA4458" w:rsidP="00AA4458">
      <w:pPr>
        <w:pStyle w:val="SingleTxtGA"/>
        <w:rPr>
          <w:lang w:val="en-US"/>
        </w:rPr>
      </w:pPr>
      <w:r w:rsidRPr="00D36116">
        <w:rPr>
          <w:rtl/>
          <w:lang w:val="en-US"/>
        </w:rPr>
        <w:t>4-</w:t>
      </w:r>
      <w:r w:rsidRPr="00D36116">
        <w:rPr>
          <w:rtl/>
          <w:lang w:val="en-US"/>
        </w:rPr>
        <w:tab/>
        <w:t>تذكّر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اللجنة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الدولة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الطرف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بترابط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جميع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الحقوق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المكرسة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في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الاتفاقية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وبعدم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قابليتها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للتجزئة،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وتشدّد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على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أهمية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جميع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التوصيات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الواردة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في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هذه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الملاحظات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الختامية.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وتود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اللجنة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أن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توجه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انتباه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الدولة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الطرف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إلى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التوصيات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المتعلقة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بالمجالات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التالية،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وهي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توصيات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يجب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اتخاذ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تدابير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عاجلة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بشأنها</w:t>
      </w:r>
      <w:r w:rsidR="00082531" w:rsidRPr="00D36116">
        <w:rPr>
          <w:rtl/>
          <w:lang w:val="en-US"/>
        </w:rPr>
        <w:t>: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الحق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في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الحياة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والبقاء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والنمو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(الفقرة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17)،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والإيذاء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والإهمال،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والاعتداء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والاستغلال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الجنسيان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(الفقرة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22)،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والممارسات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الضارة،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ولا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سيما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فيما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يتعلق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بزواج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الأطفال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(الفقرة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25)،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والتعذيب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وغيره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ضروب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المعاملة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أو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العقوبة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القاسية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أو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اللاإنسانية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أو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المهينة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(الفقرة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27)،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والصحة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والخدمات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الصحية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(الفقرة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34)،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والأطفال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المنتمون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إلى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جماعات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السكان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الأصليين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(الفقرة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46).</w:t>
      </w:r>
      <w:r w:rsidR="009C7325" w:rsidRPr="00D36116">
        <w:rPr>
          <w:rtl/>
          <w:lang w:val="en-US"/>
        </w:rPr>
        <w:t xml:space="preserve"> </w:t>
      </w:r>
    </w:p>
    <w:p w14:paraId="5220EB66" w14:textId="46276A27" w:rsidR="00AA4458" w:rsidRPr="00D36116" w:rsidRDefault="00AA4458" w:rsidP="00AA4458">
      <w:pPr>
        <w:pStyle w:val="SingleTxtGA"/>
        <w:rPr>
          <w:b/>
          <w:bCs/>
          <w:spacing w:val="4"/>
          <w:lang w:val="en-US"/>
        </w:rPr>
      </w:pPr>
      <w:r w:rsidRPr="00D36116">
        <w:rPr>
          <w:spacing w:val="4"/>
          <w:rtl/>
          <w:lang w:val="en-US"/>
        </w:rPr>
        <w:t>5-</w:t>
      </w:r>
      <w:r w:rsidRPr="00D36116">
        <w:rPr>
          <w:spacing w:val="4"/>
          <w:rtl/>
          <w:lang w:val="en-US"/>
        </w:rPr>
        <w:tab/>
      </w:r>
      <w:r w:rsidRPr="00D36116">
        <w:rPr>
          <w:b/>
          <w:bCs/>
          <w:spacing w:val="4"/>
          <w:rtl/>
          <w:lang w:val="en-US"/>
        </w:rPr>
        <w:t>توصي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اللجنة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الدولة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الطرف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بضمان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إعمال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حقوق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الطفل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وفقاً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للاتفاقية،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والبروتوكول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الاختياري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للاتفاقية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بشأن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اشتراك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الأطفال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في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المنازعات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المسلحة،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والبروتوكول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الاختياري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بشأن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بيع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الأطفال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واستغلال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الأطفال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في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البغاء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وفي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المواد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الإباحية،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في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جميع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مراحل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عملية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تنفيذ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خطة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التنمية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المستدامة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لعام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2030.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وتحثها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على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ضمان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مشاركة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الأطفال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مشاركة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مجدية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في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تصميم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وتنفيذ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السياسات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والبرامج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الرامية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إلى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تحقيق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جميع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أهداف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التنمية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المستدامة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السبعة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عشر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من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حيث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صلتها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بالطفل.</w:t>
      </w:r>
    </w:p>
    <w:p w14:paraId="53F37DD9" w14:textId="032D85B9" w:rsidR="00AA4458" w:rsidRPr="00D36116" w:rsidRDefault="00AA4458" w:rsidP="00AA4458">
      <w:pPr>
        <w:pStyle w:val="H1GA"/>
        <w:rPr>
          <w:lang w:val="en-US"/>
        </w:rPr>
      </w:pPr>
      <w:r w:rsidRPr="00D36116">
        <w:rPr>
          <w:rtl/>
          <w:lang w:val="en-US"/>
        </w:rPr>
        <w:tab/>
        <w:t>ألف-</w:t>
      </w:r>
      <w:r w:rsidRPr="00D36116">
        <w:rPr>
          <w:rtl/>
          <w:lang w:val="en-US"/>
        </w:rPr>
        <w:tab/>
        <w:t>تدابير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التنفيذ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العامة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(المواد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1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و4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و42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والفقرة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6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المادة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44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الاتفاقية)</w:t>
      </w:r>
    </w:p>
    <w:p w14:paraId="3F2FC6D9" w14:textId="5C702AB4" w:rsidR="00AA4458" w:rsidRPr="00D36116" w:rsidRDefault="00AA4458" w:rsidP="00AA4458">
      <w:pPr>
        <w:pStyle w:val="H23GA"/>
        <w:rPr>
          <w:lang w:val="en-US"/>
        </w:rPr>
      </w:pPr>
      <w:r w:rsidRPr="00D36116">
        <w:rPr>
          <w:rtl/>
          <w:lang w:val="en-US"/>
        </w:rPr>
        <w:tab/>
      </w:r>
      <w:r w:rsidRPr="00D36116">
        <w:rPr>
          <w:rtl/>
          <w:lang w:val="en-US"/>
        </w:rPr>
        <w:tab/>
        <w:t>السياسة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والاستراتيجية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الشاملتان</w:t>
      </w:r>
      <w:r w:rsidR="009C7325" w:rsidRPr="00D36116">
        <w:rPr>
          <w:rtl/>
          <w:lang w:val="en-US"/>
        </w:rPr>
        <w:t xml:space="preserve"> </w:t>
      </w:r>
    </w:p>
    <w:p w14:paraId="26EC4495" w14:textId="6194BA3E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>6-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بالإشارة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البيان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الذي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أدلت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المادة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5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الاتفاقية،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تحث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تقوم،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استنادا</w:t>
      </w:r>
      <w:r w:rsidRPr="00D36116">
        <w:rPr>
          <w:rFonts w:hint="cs"/>
          <w:b/>
          <w:bCs/>
          <w:rtl/>
          <w:lang w:val="en-US"/>
        </w:rPr>
        <w:t>ً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تقييم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إيلاء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الاعتبار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الكافي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للجوانب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المتصلة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بنوع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الجنس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والقدرات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المتطورة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للأطفال،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بتوسيع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نطاق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سياستها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المتعلقة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بحيث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تكون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شاملة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وتضم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جميع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المجالات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تغطيها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الاتفاقية،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تقوم،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أساس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السياسة،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بوضع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استراتيجية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مؤشرات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واضحة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وجدول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زمني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وموارد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وتقنية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ومالية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كافية.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510FC21F" w14:textId="6FE2F96F" w:rsidR="00AA4458" w:rsidRPr="00D36116" w:rsidRDefault="00AA4458" w:rsidP="00AA4458">
      <w:pPr>
        <w:pStyle w:val="H23GA"/>
        <w:rPr>
          <w:lang w:val="en-US"/>
        </w:rPr>
      </w:pPr>
      <w:r w:rsidRPr="00D36116">
        <w:rPr>
          <w:rtl/>
          <w:lang w:val="en-US"/>
        </w:rPr>
        <w:tab/>
      </w:r>
      <w:r w:rsidRPr="00D36116">
        <w:rPr>
          <w:rtl/>
          <w:lang w:val="en-US"/>
        </w:rPr>
        <w:tab/>
        <w:t>تخصيص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الموارد</w:t>
      </w:r>
    </w:p>
    <w:p w14:paraId="64970FBA" w14:textId="62DA4001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>7-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تعرب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القلق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إزاء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الانخفاض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المستمر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مخصصات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الميزانية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المتعلقة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بالأطفال،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وإذ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تشير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تعليقها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رقم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19(2016)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عملية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الميزنة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أجل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إعمال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الطفل،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وتوصي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يلي</w:t>
      </w:r>
      <w:r w:rsidR="00082531" w:rsidRPr="00D36116">
        <w:rPr>
          <w:b/>
          <w:bCs/>
          <w:rtl/>
          <w:lang w:val="en-US"/>
        </w:rPr>
        <w:t>:</w:t>
      </w:r>
    </w:p>
    <w:p w14:paraId="12434510" w14:textId="0E14C14F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(أ)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وضع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عملية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ميزنة،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تسترشد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بتحليل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لتكاليف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الفجوات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الاستثمار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أجل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إعمال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الطفل،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وتحدد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مخصصات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واضحة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القطاعات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والوكالات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الصلة،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وتتضمن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مؤشرات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محددة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ونظام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تتبع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لرصد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وتقييم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مدى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كفاية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وفعالية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وعدالة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توزيع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الموارد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المخصصة،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والالتزام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باستخدام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المالي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القائم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أجل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التنفيذ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الكامل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للاتفاقية؛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39BD3F45" w14:textId="702D9D00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(ب)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زيادة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مخصصات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الميزانية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بصورة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منهجية،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وتحديد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أهداف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للأداء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تربط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أهداف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البرامج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المتصلة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بالطفل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بمخصصات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الميزانية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والنفقات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الفعلية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كي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يتسنى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رصد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النتائج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والآثار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الذين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يعيشون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أوضاعا</w:t>
      </w:r>
      <w:r w:rsidRPr="00D36116">
        <w:rPr>
          <w:rFonts w:hint="cs"/>
          <w:b/>
          <w:bCs/>
          <w:rtl/>
          <w:lang w:val="en-US"/>
        </w:rPr>
        <w:t>ً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هشة؛</w:t>
      </w:r>
    </w:p>
    <w:p w14:paraId="2C310658" w14:textId="2641D43C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(ج)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تعزيز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تحصيل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الضرائب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ومراجعة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الحسابات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لزيادة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الشفافية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والمساءلة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والقضاء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الفساد،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أجل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تعبئة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أقصى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قدر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الموارد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المتاحة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لإعمال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الطفل.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6FCD345C" w14:textId="7BC23575" w:rsidR="00AA4458" w:rsidRPr="00D36116" w:rsidRDefault="00AA4458" w:rsidP="00AA4458">
      <w:pPr>
        <w:pStyle w:val="H23GA"/>
        <w:rPr>
          <w:lang w:val="en-US"/>
        </w:rPr>
      </w:pPr>
      <w:r w:rsidRPr="00D36116">
        <w:rPr>
          <w:rtl/>
          <w:lang w:val="en-US"/>
        </w:rPr>
        <w:lastRenderedPageBreak/>
        <w:tab/>
      </w:r>
      <w:r w:rsidRPr="00D36116">
        <w:rPr>
          <w:rtl/>
          <w:lang w:val="en-US"/>
        </w:rPr>
        <w:tab/>
        <w:t>جمع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البيانات</w:t>
      </w:r>
    </w:p>
    <w:p w14:paraId="2E5E97D2" w14:textId="5CBD0D4D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>8-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تذكّر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بتعليقها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رقم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5(2003)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التدابير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لتنفيذ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اتفاقية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الطفل،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وتوصي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بالآتي</w:t>
      </w:r>
      <w:r w:rsidR="00082531" w:rsidRPr="00D36116">
        <w:rPr>
          <w:b/>
          <w:bCs/>
          <w:rtl/>
          <w:lang w:val="en-US"/>
        </w:rPr>
        <w:t>:</w:t>
      </w:r>
    </w:p>
    <w:p w14:paraId="7DF32A6D" w14:textId="2B411A8F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(أ)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الإسراع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بتحسين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نظامها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لجمع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البيانات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تغطيته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لجميع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مجالات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الاتفاقية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وبروتوكولاتها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الاختيارية،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تصنيف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البيانات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حسب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السن،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والجنس،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والإعاقة،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والموقع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الجغرافي،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والأصل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الإثني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والقومي،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والانتماء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شعب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أصلي،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وحالة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الهجرة،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والخلفية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الاجتماعية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والاقتصادية،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أجل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تيسير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تحليل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حالة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ولا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سيما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يعاني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حالة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ضعف؛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74AFA150" w14:textId="4E9B5F68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(ب)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إعطاء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الأولوية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لتعزيز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معهد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الإحصاءات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الوطنية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إنتاج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ونشر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بيانات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متسقة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وموحدة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الوقت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المناسب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يمكن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استخدامها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لوضع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ونشر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السياسات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لإعمال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الطفل.</w:t>
      </w:r>
    </w:p>
    <w:p w14:paraId="10CC74E0" w14:textId="07D68922" w:rsidR="00AA4458" w:rsidRPr="00D36116" w:rsidRDefault="00AA4458" w:rsidP="00AA4458">
      <w:pPr>
        <w:pStyle w:val="H23GA"/>
        <w:rPr>
          <w:lang w:val="en-US"/>
        </w:rPr>
      </w:pPr>
      <w:r w:rsidRPr="00D36116">
        <w:rPr>
          <w:rtl/>
          <w:lang w:val="en-US"/>
        </w:rPr>
        <w:tab/>
      </w:r>
      <w:r w:rsidRPr="00D36116">
        <w:rPr>
          <w:rtl/>
          <w:lang w:val="en-US"/>
        </w:rPr>
        <w:tab/>
        <w:t>الوصول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إلى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العدالة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وسبل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الانتصاف</w:t>
      </w:r>
    </w:p>
    <w:p w14:paraId="0EAC5DC4" w14:textId="298E148B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>9-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توصي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الأطراف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يلي</w:t>
      </w:r>
      <w:r w:rsidR="00082531" w:rsidRPr="00D36116">
        <w:rPr>
          <w:b/>
          <w:bCs/>
          <w:rtl/>
          <w:lang w:val="en-US"/>
        </w:rPr>
        <w:t>:</w:t>
      </w:r>
    </w:p>
    <w:p w14:paraId="0595D803" w14:textId="632EFB04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(أ)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وصول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جميع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آليات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الشكاوى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السرية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والصديقة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للطفل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والمستقلة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المدارس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وأماكن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الرعاية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البديلة،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ذلك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نظم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الحضانة،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والاحتجاز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للإبلاغ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جميع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أشكال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العنف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والإساءة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والتمييز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وغيرها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انتهاكات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حقوقهم،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المساعدة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القانونية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والمعلومات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المناسبة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لأعمارهم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الحصول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المشورة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وسبل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الانتصاف،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ذلك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التعويض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وإعادة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التأهيل؛</w:t>
      </w:r>
    </w:p>
    <w:p w14:paraId="608C9A38" w14:textId="1C7DFB02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(ب)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توعية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بحقهم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رفع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الشكاوى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إطار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الآليات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القائمة؛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0D0539DA" w14:textId="1192977E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(ج)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التدريب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المنهجي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والإلزامي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لجميع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المهنيين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المعنيين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العاملين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الإجراءات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وسبل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الانتصاف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الملائمة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والاتفاقية.</w:t>
      </w:r>
    </w:p>
    <w:p w14:paraId="1C891C11" w14:textId="74C18EF3" w:rsidR="00AA4458" w:rsidRPr="00D36116" w:rsidRDefault="00AA4458" w:rsidP="00AA4458">
      <w:pPr>
        <w:pStyle w:val="H23GA"/>
        <w:rPr>
          <w:lang w:val="en-US"/>
        </w:rPr>
      </w:pPr>
      <w:r w:rsidRPr="00D36116">
        <w:rPr>
          <w:rtl/>
          <w:lang w:val="en-US"/>
        </w:rPr>
        <w:tab/>
      </w:r>
      <w:r w:rsidRPr="00D36116">
        <w:rPr>
          <w:rtl/>
          <w:lang w:val="en-US"/>
        </w:rPr>
        <w:tab/>
        <w:t>الرصد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المستقل</w:t>
      </w:r>
      <w:r w:rsidR="009C7325" w:rsidRPr="00D36116">
        <w:rPr>
          <w:rtl/>
          <w:lang w:val="en-US"/>
        </w:rPr>
        <w:t xml:space="preserve"> </w:t>
      </w:r>
    </w:p>
    <w:p w14:paraId="530670AC" w14:textId="66566C1A" w:rsidR="00AA4458" w:rsidRPr="00D36116" w:rsidRDefault="00AA4458" w:rsidP="00AA4458">
      <w:pPr>
        <w:pStyle w:val="SingleTxtGA"/>
        <w:rPr>
          <w:b/>
          <w:bCs/>
          <w:spacing w:val="6"/>
          <w:lang w:val="en-US"/>
        </w:rPr>
      </w:pPr>
      <w:r w:rsidRPr="00D36116">
        <w:rPr>
          <w:spacing w:val="6"/>
          <w:rtl/>
          <w:lang w:val="en-US"/>
        </w:rPr>
        <w:t>10-</w:t>
      </w:r>
      <w:r w:rsidRPr="00D36116">
        <w:rPr>
          <w:spacing w:val="6"/>
          <w:rtl/>
          <w:lang w:val="en-US"/>
        </w:rPr>
        <w:tab/>
      </w:r>
      <w:r w:rsidRPr="00D36116">
        <w:rPr>
          <w:b/>
          <w:bCs/>
          <w:spacing w:val="6"/>
          <w:rtl/>
          <w:lang w:val="en-US"/>
        </w:rPr>
        <w:t>إذ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تلاحظ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اللجنة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المركز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ألف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الممنوح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لمكتب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أمين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المظالم،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فإنها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توصي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الدولة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الطرف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بما</w:t>
      </w:r>
      <w:r w:rsidR="009C7325" w:rsidRPr="00D36116">
        <w:rPr>
          <w:rFonts w:hint="cs"/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يلي</w:t>
      </w:r>
      <w:r w:rsidR="00082531" w:rsidRPr="00D36116">
        <w:rPr>
          <w:b/>
          <w:bCs/>
          <w:spacing w:val="6"/>
          <w:rtl/>
          <w:lang w:val="en-US"/>
        </w:rPr>
        <w:t>:</w:t>
      </w:r>
    </w:p>
    <w:p w14:paraId="391D4EAD" w14:textId="16CA91B5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(أ)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توسيع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نطاق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ولاية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المكتب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لتشمل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آلية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محددة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لرصد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تكون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قادرة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تلقي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شكاوى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والتحقيق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ومعالجتها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بطريقة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تراعي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وتكون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ملائمة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له؛</w:t>
      </w:r>
    </w:p>
    <w:p w14:paraId="346014AC" w14:textId="5EB00160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(ب)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خصوصية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وحماية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الضحايا،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والاضطلاع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بأنشطة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الرصد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والمتابعة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والتحقق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لفائدة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الضحايا.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6505CB72" w14:textId="5266383C" w:rsidR="00AA4458" w:rsidRPr="00D36116" w:rsidRDefault="00AA4458" w:rsidP="00AA4458">
      <w:pPr>
        <w:pStyle w:val="H23GA"/>
        <w:rPr>
          <w:lang w:val="en-US"/>
        </w:rPr>
      </w:pPr>
      <w:r w:rsidRPr="00D36116">
        <w:rPr>
          <w:rtl/>
          <w:lang w:val="en-US"/>
        </w:rPr>
        <w:tab/>
      </w:r>
      <w:r w:rsidRPr="00D36116">
        <w:rPr>
          <w:rtl/>
          <w:lang w:val="en-US"/>
        </w:rPr>
        <w:tab/>
        <w:t>نشر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الاتفاقية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وإذكاء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الوعي</w:t>
      </w:r>
    </w:p>
    <w:p w14:paraId="2A5AC0C3" w14:textId="5D63462B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>11-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إن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تضع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اعتبارها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البيان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الذي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أدلى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رئيس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وفد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التزامها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الطفل،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وإن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كان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يساورها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القلق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إزاء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الاتجاه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الحالي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نحو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التشكيك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الطفل،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توصي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بتعزيز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جهودها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الرامية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نشر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الاتفاقية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بانتظام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وتوعية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عامة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الجمهور،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والمراهقون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والأسر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والمعلمون،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ولكن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نشرها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أيضا</w:t>
      </w:r>
      <w:r w:rsidRPr="00D36116">
        <w:rPr>
          <w:rFonts w:hint="cs"/>
          <w:b/>
          <w:bCs/>
          <w:rtl/>
          <w:lang w:val="en-US"/>
        </w:rPr>
        <w:t>ً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موظفي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الإدارات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الحكومية،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مجموعات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أخرى،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ذلك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بلغات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الشعوب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الأصلية.</w:t>
      </w:r>
    </w:p>
    <w:p w14:paraId="76A1C557" w14:textId="0934083B" w:rsidR="00AA4458" w:rsidRPr="00D36116" w:rsidRDefault="00AA4458" w:rsidP="00AA4458">
      <w:pPr>
        <w:pStyle w:val="H23GA"/>
        <w:rPr>
          <w:lang w:val="en-US"/>
        </w:rPr>
      </w:pPr>
      <w:r w:rsidRPr="00D36116">
        <w:rPr>
          <w:rtl/>
          <w:lang w:val="en-US"/>
        </w:rPr>
        <w:lastRenderedPageBreak/>
        <w:tab/>
      </w:r>
      <w:r w:rsidRPr="00D36116">
        <w:rPr>
          <w:rtl/>
          <w:lang w:val="en-US"/>
        </w:rPr>
        <w:tab/>
        <w:t>التعاون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مع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المجتمع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الدولي</w:t>
      </w:r>
    </w:p>
    <w:p w14:paraId="371C85E7" w14:textId="4E3FE90E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>12-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تحث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تهيئة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مناخ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الثقة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والتعاون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المجتمع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المدني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إشراك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المجتمعات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المحلية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والمجتمع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المدني،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ذلك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المنظمات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غير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الحكومية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ومنظمات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بصورة</w:t>
      </w:r>
      <w:r w:rsidR="009C7325" w:rsidRPr="00D36116">
        <w:rPr>
          <w:b/>
          <w:bCs/>
          <w:rtl/>
          <w:lang w:val="en-US"/>
        </w:rPr>
        <w:t xml:space="preserve"> </w:t>
      </w:r>
      <w:r w:rsidR="00855D82" w:rsidRPr="00D36116">
        <w:rPr>
          <w:rFonts w:hint="cs"/>
          <w:b/>
          <w:bCs/>
          <w:rtl/>
          <w:lang w:val="en-US"/>
        </w:rPr>
        <w:t>منهجية</w:t>
      </w:r>
      <w:r w:rsidRPr="00D36116">
        <w:rPr>
          <w:b/>
          <w:bCs/>
          <w:rtl/>
          <w:lang w:val="en-US"/>
        </w:rPr>
        <w:t>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تخطيط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وتنفيذ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ورصد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وتقييم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السياسات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والخطط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والبرامج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المتعلقة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الطفل</w:t>
      </w:r>
      <w:r w:rsidR="00082531" w:rsidRPr="00D36116">
        <w:rPr>
          <w:rFonts w:hint="cs"/>
          <w:b/>
          <w:bCs/>
          <w:rtl/>
          <w:lang w:val="en-US"/>
        </w:rPr>
        <w:t>.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5C49CCF4" w14:textId="4729C601" w:rsidR="00AA4458" w:rsidRPr="00D36116" w:rsidRDefault="00AA4458" w:rsidP="00AA4458">
      <w:pPr>
        <w:pStyle w:val="H23GA"/>
        <w:rPr>
          <w:lang w:val="en-US"/>
        </w:rPr>
      </w:pPr>
      <w:r w:rsidRPr="00D36116">
        <w:rPr>
          <w:rtl/>
          <w:lang w:val="en-US"/>
        </w:rPr>
        <w:tab/>
      </w:r>
      <w:r w:rsidRPr="00D36116">
        <w:rPr>
          <w:rtl/>
          <w:lang w:val="en-US"/>
        </w:rPr>
        <w:tab/>
        <w:t>حقوق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الطفل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وقطاع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الأعمال</w:t>
      </w:r>
    </w:p>
    <w:p w14:paraId="164884E9" w14:textId="2D8D3299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>13-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إن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تذكّر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بتعليقها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رقم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16(2013)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التزامات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المتعلقة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بأثر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قطاع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الأعمال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التجارية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الطفل،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والمبادئ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التوجيهية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المتعلقة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بالأعمال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التجارية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الإنسان،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توصي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الدولةَ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يلي</w:t>
      </w:r>
      <w:r w:rsidR="00082531" w:rsidRPr="00D36116">
        <w:rPr>
          <w:b/>
          <w:bCs/>
          <w:rtl/>
          <w:lang w:val="en-US"/>
        </w:rPr>
        <w:t>:</w:t>
      </w:r>
    </w:p>
    <w:p w14:paraId="771F9111" w14:textId="57E95D1A" w:rsidR="00AA4458" w:rsidRPr="00D36116" w:rsidRDefault="00AA4458" w:rsidP="00AA4458">
      <w:pPr>
        <w:pStyle w:val="SingleTxtGA"/>
        <w:rPr>
          <w:b/>
          <w:bCs/>
          <w:spacing w:val="6"/>
          <w:lang w:val="en-US"/>
        </w:rPr>
      </w:pPr>
      <w:r w:rsidRPr="00D36116">
        <w:rPr>
          <w:spacing w:val="6"/>
          <w:rtl/>
          <w:lang w:val="en-US"/>
        </w:rPr>
        <w:tab/>
        <w:t>(أ)</w:t>
      </w:r>
      <w:r w:rsidRPr="00D36116">
        <w:rPr>
          <w:spacing w:val="6"/>
          <w:rtl/>
          <w:lang w:val="en-US"/>
        </w:rPr>
        <w:tab/>
      </w:r>
      <w:r w:rsidRPr="00D36116">
        <w:rPr>
          <w:b/>
          <w:bCs/>
          <w:spacing w:val="6"/>
          <w:rtl/>
          <w:lang w:val="en-US"/>
        </w:rPr>
        <w:t>ضمان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مساءلة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قطاع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الأعمال،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بما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في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ذلك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الزراعة،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ولا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سيما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قطاع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زراعة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فول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الصويا،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والقطاعات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غير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الرسمية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فيما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يتعلق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بالمعايير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الدولية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والوطنية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لحقوق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الإنسان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والصحة</w:t>
      </w:r>
      <w:r w:rsidR="009C7325" w:rsidRPr="00D36116">
        <w:rPr>
          <w:b/>
          <w:bCs/>
          <w:spacing w:val="6"/>
          <w:rtl/>
          <w:lang w:val="en-US"/>
        </w:rPr>
        <w:t xml:space="preserve"> </w:t>
      </w:r>
      <w:r w:rsidRPr="00D36116">
        <w:rPr>
          <w:b/>
          <w:bCs/>
          <w:spacing w:val="6"/>
          <w:rtl/>
          <w:lang w:val="en-US"/>
        </w:rPr>
        <w:t>والبيئة؛</w:t>
      </w:r>
    </w:p>
    <w:p w14:paraId="110D42BF" w14:textId="4C18A082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(ب)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مطالبة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الشركات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ببذل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العناية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الواجبة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عملياتها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وعبر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سلاسل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الإمدادات،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وإجراء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تقييمات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ومشاورات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والكشف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علناً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وبالكامل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آثار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أنشطتها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التجارية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البيئة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والصحة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الطفل،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وعن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خططها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لمعالجة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هذه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الآثار.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44C65FBF" w14:textId="182746FA" w:rsidR="00AA4458" w:rsidRPr="00D36116" w:rsidRDefault="00AA4458" w:rsidP="00AA4458">
      <w:pPr>
        <w:pStyle w:val="H1GA"/>
        <w:rPr>
          <w:lang w:val="en-US"/>
        </w:rPr>
      </w:pPr>
      <w:r w:rsidRPr="00D36116">
        <w:rPr>
          <w:rtl/>
          <w:lang w:val="en-US"/>
        </w:rPr>
        <w:tab/>
        <w:t>باء-</w:t>
      </w:r>
      <w:r w:rsidRPr="00D36116">
        <w:rPr>
          <w:rtl/>
          <w:lang w:val="en-US"/>
        </w:rPr>
        <w:tab/>
        <w:t>المبادئ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العامة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(المواد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2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و3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و6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و12)</w:t>
      </w:r>
    </w:p>
    <w:p w14:paraId="0953EB5F" w14:textId="202AF519" w:rsidR="00AA4458" w:rsidRPr="00D36116" w:rsidRDefault="00AA4458" w:rsidP="00AA4458">
      <w:pPr>
        <w:pStyle w:val="H23GA"/>
        <w:rPr>
          <w:lang w:val="en-US"/>
        </w:rPr>
      </w:pPr>
      <w:r w:rsidRPr="00D36116">
        <w:rPr>
          <w:rtl/>
          <w:lang w:val="en-US"/>
        </w:rPr>
        <w:tab/>
      </w:r>
      <w:r w:rsidRPr="00D36116">
        <w:rPr>
          <w:rtl/>
          <w:lang w:val="en-US"/>
        </w:rPr>
        <w:tab/>
        <w:t>عدم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التمييز</w:t>
      </w:r>
    </w:p>
    <w:p w14:paraId="73794BD6" w14:textId="1666CE2B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>14-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تحيط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علما</w:t>
      </w:r>
      <w:r w:rsidRPr="00D36116">
        <w:rPr>
          <w:rFonts w:hint="cs"/>
          <w:b/>
          <w:bCs/>
          <w:rtl/>
          <w:lang w:val="en-US"/>
        </w:rPr>
        <w:t>ً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بالقانون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رقم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6940/2022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الرامي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العنصرية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والتمييز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ضد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المنحدرين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أصل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أفريقي،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ولكنها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تشعر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بقلق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بالغ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إزاء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وجود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قرارات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صادرة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وكالات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وخطب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مسؤولين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رفيعي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المستوى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تتضمن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محتوى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تمييزيا</w:t>
      </w:r>
      <w:r w:rsidRPr="00D36116">
        <w:rPr>
          <w:rFonts w:hint="cs"/>
          <w:b/>
          <w:bCs/>
          <w:rtl/>
          <w:lang w:val="en-US"/>
        </w:rPr>
        <w:t>ً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قويا</w:t>
      </w:r>
      <w:r w:rsidRPr="00D36116">
        <w:rPr>
          <w:rFonts w:hint="cs"/>
          <w:b/>
          <w:bCs/>
          <w:rtl/>
          <w:lang w:val="en-US"/>
        </w:rPr>
        <w:t>ً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تجاه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فئات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معينة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وتحث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يلي</w:t>
      </w:r>
      <w:r w:rsidR="00082531" w:rsidRPr="00D36116">
        <w:rPr>
          <w:b/>
          <w:bCs/>
          <w:rtl/>
          <w:lang w:val="en-US"/>
        </w:rPr>
        <w:t>:</w:t>
      </w:r>
      <w:bookmarkStart w:id="0" w:name="_Hlk167698362"/>
      <w:bookmarkEnd w:id="0"/>
    </w:p>
    <w:p w14:paraId="0F5F5704" w14:textId="35588633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(أ)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وضع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قوانين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ولوائح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تحظر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صراحة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جميع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أشكال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التمييز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أساس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الأصل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الاجتماعي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والعرق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والإعاقة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والجنس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والهوية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الجنسانية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والتوجه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الجنسي،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وتعزيز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صورة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إيجابية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بوصفهم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أصحاب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حقوق؛</w:t>
      </w:r>
    </w:p>
    <w:p w14:paraId="5799FB1C" w14:textId="1677AFB3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(ب)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تنفيذ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سياسات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وبرامج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هادفة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للقضاء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التمييز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ضد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ولا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سيما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ذوو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الإعاقة،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السكان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الأصليين،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المصابون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بفيروس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نقص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المناعة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البشرية/الإيدز،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الشوارع،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المثليات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والمثليين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ومزدوجي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الميل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الجنسي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ومغايري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الهوية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الجنسانية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وحاملي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صفات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الجنسين،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حصولهم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الخدمات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الصحية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والتعليم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ومستوى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معيشي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لائق؛</w:t>
      </w:r>
    </w:p>
    <w:p w14:paraId="49434606" w14:textId="5C797C02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(ج)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تعزيز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صورة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إيجابية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بوصفهم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أصحاب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حقوق،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ومعالجة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مسألة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الأعراف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والسلوكيات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الاجتماعية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تفاقم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التمييز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ضد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وتشجيع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التسامح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واحترام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التنوع.</w:t>
      </w:r>
    </w:p>
    <w:p w14:paraId="34E240C0" w14:textId="40B942DE" w:rsidR="00AA4458" w:rsidRPr="00D36116" w:rsidRDefault="00AA4458" w:rsidP="00AA4458">
      <w:pPr>
        <w:pStyle w:val="H23GA"/>
        <w:rPr>
          <w:lang w:val="en-US"/>
        </w:rPr>
      </w:pPr>
      <w:r w:rsidRPr="00D36116">
        <w:rPr>
          <w:rtl/>
          <w:lang w:val="en-US"/>
        </w:rPr>
        <w:tab/>
      </w:r>
      <w:r w:rsidRPr="00D36116">
        <w:rPr>
          <w:rtl/>
          <w:lang w:val="en-US"/>
        </w:rPr>
        <w:tab/>
        <w:t>مصالح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الطفل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الفضلى</w:t>
      </w:r>
    </w:p>
    <w:p w14:paraId="66DAE728" w14:textId="787BB24D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>15-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إن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تشير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تعليقها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رقم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14(2013)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المتعلِّق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بحقّ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إيلاء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الاعتبار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لمصالحه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الفُضلى،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توصي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يلي</w:t>
      </w:r>
      <w:r w:rsidR="00082531" w:rsidRPr="00D36116">
        <w:rPr>
          <w:b/>
          <w:bCs/>
          <w:rtl/>
          <w:lang w:val="en-US"/>
        </w:rPr>
        <w:t>:</w:t>
      </w:r>
    </w:p>
    <w:p w14:paraId="76E2C876" w14:textId="270B7EDC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lastRenderedPageBreak/>
        <w:tab/>
        <w:t>(أ)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إدماج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هذا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بشكل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مناسب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وتفسيره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وتطبيقه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نحو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متسق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جميع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الإجراءات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والقرارات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التشريعية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والإدارية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والقضائية،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وكذلك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جميع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السياسات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والبرامج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والمشاريع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الصلة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تؤثر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عليهم،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ولا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سيما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سياق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التعليم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والعدل؛</w:t>
      </w:r>
    </w:p>
    <w:p w14:paraId="75315C63" w14:textId="0D3E5197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(ب)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تقييم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الممارسات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والسياسات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والخدمات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قد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تخدم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مصالح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الفضلى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والقضاء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عليها،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أساس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الإجراءات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والمعايير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المبينة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أعلاه.</w:t>
      </w:r>
    </w:p>
    <w:p w14:paraId="01B2362F" w14:textId="377CA1FE" w:rsidR="00AA4458" w:rsidRPr="00D36116" w:rsidRDefault="00AA4458" w:rsidP="00AA4458">
      <w:pPr>
        <w:pStyle w:val="H23GA"/>
        <w:rPr>
          <w:lang w:val="en-US"/>
        </w:rPr>
      </w:pPr>
      <w:r w:rsidRPr="00D36116">
        <w:rPr>
          <w:rtl/>
          <w:lang w:val="en-US"/>
        </w:rPr>
        <w:tab/>
      </w:r>
      <w:r w:rsidRPr="00D36116">
        <w:rPr>
          <w:rtl/>
          <w:lang w:val="en-US"/>
        </w:rPr>
        <w:tab/>
        <w:t>الحق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في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الحياة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والبقاء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والنمو</w:t>
      </w:r>
    </w:p>
    <w:p w14:paraId="2CD55210" w14:textId="2C18EF32" w:rsidR="00AA4458" w:rsidRPr="00D36116" w:rsidRDefault="00AA4458" w:rsidP="00AA4458">
      <w:pPr>
        <w:pStyle w:val="SingleTxtGA"/>
        <w:rPr>
          <w:lang w:val="en-US"/>
        </w:rPr>
      </w:pPr>
      <w:r w:rsidRPr="00D36116">
        <w:rPr>
          <w:rtl/>
          <w:lang w:val="en-US"/>
        </w:rPr>
        <w:t>16-</w:t>
      </w:r>
      <w:r w:rsidRPr="00D36116">
        <w:rPr>
          <w:rtl/>
          <w:lang w:val="en-US"/>
        </w:rPr>
        <w:tab/>
        <w:t>يساور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اللجنة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قلق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بالغ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إزاء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ما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يلي</w:t>
      </w:r>
      <w:r w:rsidR="00082531" w:rsidRPr="00D36116">
        <w:rPr>
          <w:rtl/>
          <w:lang w:val="en-US"/>
        </w:rPr>
        <w:t>:</w:t>
      </w:r>
      <w:r w:rsidR="009C7325" w:rsidRPr="00D36116">
        <w:rPr>
          <w:rtl/>
          <w:lang w:val="en-US"/>
        </w:rPr>
        <w:t xml:space="preserve"> </w:t>
      </w:r>
    </w:p>
    <w:p w14:paraId="0EB9F101" w14:textId="60A898B1" w:rsidR="00AA4458" w:rsidRPr="00D36116" w:rsidRDefault="00AA4458" w:rsidP="00AA4458">
      <w:pPr>
        <w:pStyle w:val="SingleTxtGA"/>
        <w:rPr>
          <w:lang w:val="en-US"/>
        </w:rPr>
      </w:pPr>
      <w:r w:rsidRPr="00D36116">
        <w:rPr>
          <w:rtl/>
          <w:lang w:val="en-US"/>
        </w:rPr>
        <w:tab/>
        <w:t>(أ)</w:t>
      </w:r>
      <w:r w:rsidRPr="00D36116">
        <w:rPr>
          <w:rtl/>
          <w:lang w:val="en-US"/>
        </w:rPr>
        <w:tab/>
        <w:t>ارتفاع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نسب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وفيات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المراهقين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في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حوادث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الطرق؛</w:t>
      </w:r>
    </w:p>
    <w:p w14:paraId="0E5F7EE5" w14:textId="6197A3CF" w:rsidR="00AA4458" w:rsidRPr="00D36116" w:rsidRDefault="00AA4458" w:rsidP="00AA4458">
      <w:pPr>
        <w:pStyle w:val="SingleTxtGA"/>
        <w:rPr>
          <w:lang w:val="en-US"/>
        </w:rPr>
      </w:pPr>
      <w:r w:rsidRPr="00D36116">
        <w:rPr>
          <w:rtl/>
          <w:lang w:val="en-US"/>
        </w:rPr>
        <w:tab/>
        <w:t>(ب)</w:t>
      </w:r>
      <w:r w:rsidRPr="00D36116">
        <w:rPr>
          <w:rtl/>
          <w:lang w:val="en-US"/>
        </w:rPr>
        <w:tab/>
        <w:t>ارتفاع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معدلات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الأطفال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المفقودين،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ولا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سيما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الفتيات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وفي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سياق</w:t>
      </w:r>
      <w:r w:rsidR="009C7325" w:rsidRPr="00D36116">
        <w:rPr>
          <w:rtl/>
          <w:lang w:val="en-US"/>
        </w:rPr>
        <w:t xml:space="preserve"> </w:t>
      </w:r>
      <w:r w:rsidRPr="00D36116">
        <w:rPr>
          <w:i/>
          <w:iCs/>
          <w:rtl/>
          <w:lang w:val="en-US"/>
        </w:rPr>
        <w:t>الكريادازغو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(استعباد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الأطفال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القسري)؛</w:t>
      </w:r>
      <w:r w:rsidR="009C7325" w:rsidRPr="00D36116">
        <w:rPr>
          <w:rtl/>
          <w:lang w:val="en-US"/>
        </w:rPr>
        <w:t xml:space="preserve"> </w:t>
      </w:r>
    </w:p>
    <w:p w14:paraId="0093CE45" w14:textId="3A34D20A" w:rsidR="00AA4458" w:rsidRPr="00D36116" w:rsidRDefault="00AA4458" w:rsidP="00AA4458">
      <w:pPr>
        <w:pStyle w:val="SingleTxtGA"/>
        <w:rPr>
          <w:lang w:val="en-US"/>
        </w:rPr>
      </w:pPr>
      <w:r w:rsidRPr="00D36116">
        <w:rPr>
          <w:rtl/>
          <w:lang w:val="en-US"/>
        </w:rPr>
        <w:tab/>
        <w:t>(ج)</w:t>
      </w:r>
      <w:r w:rsidRPr="00D36116">
        <w:rPr>
          <w:rtl/>
          <w:lang w:val="en-US"/>
        </w:rPr>
        <w:tab/>
        <w:t>وفيات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الأطفال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في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مؤسسات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الحرمان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الحرية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خلال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الفترة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2013-2020.</w:t>
      </w:r>
    </w:p>
    <w:p w14:paraId="415CCD96" w14:textId="4C750E6E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>17-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تحث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يلي</w:t>
      </w:r>
      <w:r w:rsidR="00082531" w:rsidRPr="00D36116">
        <w:rPr>
          <w:b/>
          <w:bCs/>
          <w:rtl/>
          <w:lang w:val="en-US"/>
        </w:rPr>
        <w:t>:</w:t>
      </w:r>
    </w:p>
    <w:p w14:paraId="2047C6E4" w14:textId="0C453F5C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(أ)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التعجيل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بوضع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تدابير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لمنع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حوادث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والقضاء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عليها،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ولا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سيما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طريق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مواصلة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تحديد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أسبابها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الجذرية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ومعالجتها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سلامة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الطرق؛</w:t>
      </w:r>
    </w:p>
    <w:p w14:paraId="7CA5DE22" w14:textId="3EE79FB4" w:rsidR="00AA4458" w:rsidRPr="00D36116" w:rsidRDefault="00AA4458" w:rsidP="00AA4458">
      <w:pPr>
        <w:pStyle w:val="SingleTxtGA"/>
        <w:rPr>
          <w:b/>
          <w:bCs/>
          <w:spacing w:val="2"/>
          <w:lang w:val="en-US"/>
        </w:rPr>
      </w:pPr>
      <w:r w:rsidRPr="00D36116">
        <w:rPr>
          <w:spacing w:val="2"/>
          <w:rtl/>
          <w:lang w:val="en-US"/>
        </w:rPr>
        <w:tab/>
        <w:t>(ب)</w:t>
      </w:r>
      <w:r w:rsidRPr="00D36116">
        <w:rPr>
          <w:spacing w:val="2"/>
          <w:rtl/>
          <w:lang w:val="en-US"/>
        </w:rPr>
        <w:tab/>
      </w:r>
      <w:r w:rsidRPr="00D36116">
        <w:rPr>
          <w:b/>
          <w:bCs/>
          <w:spacing w:val="2"/>
          <w:rtl/>
          <w:lang w:val="en-US"/>
        </w:rPr>
        <w:t>اتخاذ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تدابير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فورية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وفعالة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لمنع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اختفاء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الأطفال،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ومعالجة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أسبابه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الجذرية،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بما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فيها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ممارسة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i/>
          <w:iCs/>
          <w:spacing w:val="2"/>
          <w:rtl/>
          <w:lang w:val="en-US"/>
        </w:rPr>
        <w:t>الكريادازغو</w:t>
      </w:r>
      <w:r w:rsidRPr="00D36116">
        <w:rPr>
          <w:b/>
          <w:bCs/>
          <w:spacing w:val="2"/>
          <w:rtl/>
          <w:lang w:val="en-US"/>
        </w:rPr>
        <w:t>،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وتصميم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وتنفيذ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إجراءات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فعالة،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وتسجيل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ما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إذا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كان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الأطفال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يعيشون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مع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أسرهم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وقت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الالتحاق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بالمدارس،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ومتابعة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حالات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الأطفال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المفقودين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من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قبل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الشرطة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الوطنية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ومكتب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المدعي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العام؛</w:t>
      </w:r>
    </w:p>
    <w:p w14:paraId="0247BF3B" w14:textId="68392FDA" w:rsidR="00AA4458" w:rsidRPr="00D36116" w:rsidRDefault="00AA4458" w:rsidP="00AA4458">
      <w:pPr>
        <w:pStyle w:val="SingleTxtGA"/>
        <w:rPr>
          <w:b/>
          <w:bCs/>
          <w:spacing w:val="2"/>
          <w:lang w:val="en-US"/>
        </w:rPr>
      </w:pPr>
      <w:r w:rsidRPr="00D36116">
        <w:rPr>
          <w:spacing w:val="2"/>
          <w:rtl/>
          <w:lang w:val="en-US"/>
        </w:rPr>
        <w:tab/>
        <w:t>(ج)</w:t>
      </w:r>
      <w:r w:rsidRPr="00D36116">
        <w:rPr>
          <w:spacing w:val="2"/>
          <w:rtl/>
          <w:lang w:val="en-US"/>
        </w:rPr>
        <w:tab/>
      </w:r>
      <w:r w:rsidRPr="00D36116">
        <w:rPr>
          <w:b/>
          <w:bCs/>
          <w:spacing w:val="2"/>
          <w:rtl/>
          <w:lang w:val="en-US"/>
        </w:rPr>
        <w:t>التصدي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العاجل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لوفيات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الأطفال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في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مؤسسات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الاحتجاز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التي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تديرها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الدولة،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وضمان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التحقيق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على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النحو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الواجب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مع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المسؤولين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عن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وفاة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الأطفال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في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مركز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إيتاوغوا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التعليمي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والمركز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التعليمي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في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سيوداد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ديل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إستي،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ومقاضاتهم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وتقديمهم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إلى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العدالة،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واتخاذ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تدابير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لمنع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وقوع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مثل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هذه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الحوادث.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</w:p>
    <w:p w14:paraId="157FFE19" w14:textId="73E9F2E1" w:rsidR="00AA4458" w:rsidRPr="00D36116" w:rsidRDefault="00AA4458" w:rsidP="00AA4458">
      <w:pPr>
        <w:pStyle w:val="H23GA"/>
        <w:rPr>
          <w:lang w:val="en-US"/>
        </w:rPr>
      </w:pPr>
      <w:r w:rsidRPr="00D36116">
        <w:rPr>
          <w:rtl/>
          <w:lang w:val="en-US"/>
        </w:rPr>
        <w:tab/>
      </w:r>
      <w:r w:rsidRPr="00D36116">
        <w:rPr>
          <w:rtl/>
          <w:lang w:val="en-US"/>
        </w:rPr>
        <w:tab/>
        <w:t>احترام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رأي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الطفل</w:t>
      </w:r>
    </w:p>
    <w:p w14:paraId="6A43B962" w14:textId="37026E60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>18-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تشير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تعليقها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رقم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12(2009)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الاستماع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إليه،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وتوصي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يلي</w:t>
      </w:r>
      <w:r w:rsidR="00082531" w:rsidRPr="00D36116">
        <w:rPr>
          <w:b/>
          <w:bCs/>
          <w:rtl/>
          <w:lang w:val="en-US"/>
        </w:rPr>
        <w:t>:</w:t>
      </w:r>
    </w:p>
    <w:p w14:paraId="432BCD34" w14:textId="28F90993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(أ)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إيلاء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الاعتبار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الواجب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لآراء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الأسرة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المدرسة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المحاكم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جميع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العمليات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الإدارية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والصحية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وغيرها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العمليات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الصلة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بهم؛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026C0D40" w14:textId="105E7458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(ب)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تنفيذ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برامج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وأنشطة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توعية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لتعزيز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المشاركة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الهادفة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والتمكينية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لجميع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إيلاء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اهتمام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خاص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للفتيات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الذين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يعيشون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أوضاعا</w:t>
      </w:r>
      <w:r w:rsidR="009C7325" w:rsidRPr="00D36116">
        <w:rPr>
          <w:rFonts w:hint="cs"/>
          <w:b/>
          <w:bCs/>
          <w:rtl/>
          <w:lang w:val="en-US"/>
        </w:rPr>
        <w:t>ً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هشة،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وإطلاع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الآليات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القائمة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لإسماع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صوتهم</w:t>
      </w:r>
      <w:r w:rsidRPr="00D36116">
        <w:rPr>
          <w:b/>
          <w:bCs/>
          <w:rtl/>
          <w:lang w:val="en-US"/>
        </w:rPr>
        <w:t>؛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0644FD10" w14:textId="6AFF5589" w:rsidR="00AA4458" w:rsidRPr="00D36116" w:rsidRDefault="00AA4458" w:rsidP="00AA4458">
      <w:pPr>
        <w:pStyle w:val="SingleTxtGA"/>
        <w:rPr>
          <w:b/>
          <w:bCs/>
          <w:spacing w:val="4"/>
          <w:lang w:val="en-US"/>
        </w:rPr>
      </w:pPr>
      <w:r w:rsidRPr="00D36116">
        <w:rPr>
          <w:spacing w:val="4"/>
          <w:rtl/>
          <w:lang w:val="en-US"/>
        </w:rPr>
        <w:tab/>
        <w:t>(ج)</w:t>
      </w:r>
      <w:r w:rsidRPr="00D36116">
        <w:rPr>
          <w:spacing w:val="4"/>
          <w:rtl/>
          <w:lang w:val="en-US"/>
        </w:rPr>
        <w:tab/>
      </w:r>
      <w:r w:rsidRPr="00D36116">
        <w:rPr>
          <w:b/>
          <w:bCs/>
          <w:spacing w:val="4"/>
          <w:rtl/>
          <w:lang w:val="en-US"/>
        </w:rPr>
        <w:t>النظر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في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إعادة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إنشاء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مديرية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مشاركة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الفاعلين،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على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أن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تقدم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تقاريرها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إلى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وزارة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شؤون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الأطفال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والمراهقين،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وربطها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بالنظام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الوطني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لحماية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وتعزيز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حقوق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الطفل،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من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أجل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تعزيز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البرامج.</w:t>
      </w:r>
    </w:p>
    <w:p w14:paraId="1FACF3C2" w14:textId="1966573A" w:rsidR="00AA4458" w:rsidRPr="00D36116" w:rsidRDefault="00AA4458" w:rsidP="00AA4458">
      <w:pPr>
        <w:pStyle w:val="H1GA"/>
        <w:rPr>
          <w:rtl/>
          <w:lang w:val="en-US"/>
        </w:rPr>
      </w:pPr>
      <w:r w:rsidRPr="00D36116">
        <w:rPr>
          <w:rtl/>
          <w:lang w:val="en-US"/>
        </w:rPr>
        <w:lastRenderedPageBreak/>
        <w:tab/>
        <w:t>جيم-</w:t>
      </w:r>
      <w:r w:rsidRPr="00D36116">
        <w:rPr>
          <w:rtl/>
          <w:lang w:val="en-US"/>
        </w:rPr>
        <w:tab/>
        <w:t>الحقوق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المدنية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والسياسية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(المواد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7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و8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و13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إلى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17)</w:t>
      </w:r>
    </w:p>
    <w:p w14:paraId="491012A3" w14:textId="2B71C82D" w:rsidR="00AA4458" w:rsidRPr="00D36116" w:rsidRDefault="00AA4458" w:rsidP="00AA4458">
      <w:pPr>
        <w:pStyle w:val="H23GA"/>
        <w:rPr>
          <w:lang w:val="en-US"/>
        </w:rPr>
      </w:pPr>
      <w:r w:rsidRPr="00D36116">
        <w:rPr>
          <w:rtl/>
          <w:lang w:val="en-US"/>
        </w:rPr>
        <w:tab/>
      </w:r>
      <w:r w:rsidRPr="00D36116">
        <w:rPr>
          <w:rtl/>
          <w:lang w:val="en-US"/>
        </w:rPr>
        <w:tab/>
        <w:t>تسجيل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المواليد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والجنسيّة</w:t>
      </w:r>
      <w:r w:rsidR="009C7325" w:rsidRPr="00D36116">
        <w:rPr>
          <w:rtl/>
          <w:lang w:val="en-US"/>
        </w:rPr>
        <w:t xml:space="preserve"> </w:t>
      </w:r>
    </w:p>
    <w:p w14:paraId="08A7D883" w14:textId="0BA65895" w:rsidR="00AA4458" w:rsidRPr="00D36116" w:rsidRDefault="00AA4458" w:rsidP="00AA4458">
      <w:pPr>
        <w:pStyle w:val="SingleTxtGA"/>
        <w:rPr>
          <w:lang w:val="en-US"/>
        </w:rPr>
      </w:pPr>
      <w:r w:rsidRPr="00D36116">
        <w:rPr>
          <w:rtl/>
          <w:lang w:val="en-US"/>
        </w:rPr>
        <w:t>19-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ترحب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باعتماد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القانون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رقم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6149/2018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حماية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الأشخاص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عديمي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الجنسية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والتسهيلات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الخاصة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بهم،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وتحث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بقوة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يلي</w:t>
      </w:r>
      <w:r w:rsidR="00082531" w:rsidRPr="00D36116">
        <w:rPr>
          <w:b/>
          <w:bCs/>
          <w:rtl/>
          <w:lang w:val="en-US"/>
        </w:rPr>
        <w:t>: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2A29DAEE" w14:textId="3417A71E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(أ)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التسجيل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الشامل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للمواليد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مجانا</w:t>
      </w:r>
      <w:r w:rsidR="009C7325" w:rsidRPr="00D36116">
        <w:rPr>
          <w:rFonts w:hint="cs"/>
          <w:b/>
          <w:bCs/>
          <w:rtl/>
          <w:lang w:val="en-US"/>
        </w:rPr>
        <w:t>ً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وإصدار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شهادات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ميلاد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لجميع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المولودين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إقليمها،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فور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ولادتهم،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بغض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النظر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وضعهم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أو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وضع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والديهم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حيث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الهجرة،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أولئك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الذين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أعربوا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نيتهم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طلب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اللجوء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وأولئك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الذين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يحملون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وثائق؛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22C09EED" w14:textId="6AE514F2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(ب)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إنفاذ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أحكام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القانون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رقم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6149/2018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المتعلق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بتجنيس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مواطني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باراغواي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المولودين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الخارج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والعديمي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الجنسية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بموجب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الأحكام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القانونية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لبلد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ولادتهم؛</w:t>
      </w:r>
    </w:p>
    <w:p w14:paraId="529DA1FE" w14:textId="0C0C7AD2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(ج)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معالجة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التفاوتات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تسجيل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المواليد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المناطق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الحضرية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والريفية،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ولا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سيما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مجتمعات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السكان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الأصليين،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تسجيل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جميع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المواليد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بشكل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صحيح؛</w:t>
      </w:r>
    </w:p>
    <w:p w14:paraId="045C7A73" w14:textId="17B06DC5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(د)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مراجعة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المادة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56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القانون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رقم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1266/1987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مواءمتها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الممارسات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غير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التمييزية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واحترامها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للحق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الهوية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الغوارانية؛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6AD233D7" w14:textId="22C88755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(ه)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استعراض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نظام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التسجيل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الحالي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أجل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تحديد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أوجه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قصور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تمنع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الآباء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والأمهات،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ولا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سيما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المجتمعات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الريفية،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تسجيل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أطفالهم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بمجرد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ولادتهم؛</w:t>
      </w:r>
    </w:p>
    <w:p w14:paraId="1D1BA370" w14:textId="7EB5940B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(و)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إجراء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تقييم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مؤسسي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المديرية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الوطنية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للسجل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المدني،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ولا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سيما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مكاتبها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الإقليمية،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وتعزيز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المناقشات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بدءا</w:t>
      </w:r>
      <w:r w:rsidR="009C7325" w:rsidRPr="00D36116">
        <w:rPr>
          <w:rFonts w:hint="cs"/>
          <w:b/>
          <w:bCs/>
          <w:rtl/>
          <w:lang w:val="en-US"/>
        </w:rPr>
        <w:t>ً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المجلس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الوطني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والمراهقين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لصياغة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وتنفيذ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خطة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بناء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المؤسسات؛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4859BB8E" w14:textId="1404B0F3" w:rsidR="00AA4458" w:rsidRPr="00D36116" w:rsidRDefault="00AA4458" w:rsidP="00AA4458">
      <w:pPr>
        <w:pStyle w:val="SingleTxtGA"/>
        <w:rPr>
          <w:b/>
          <w:bCs/>
          <w:lang w:val="en-US"/>
        </w:rPr>
      </w:pPr>
      <w:bookmarkStart w:id="1" w:name="_Hlk167703216"/>
      <w:r w:rsidRPr="00D36116">
        <w:rPr>
          <w:rtl/>
          <w:lang w:val="en-US"/>
        </w:rPr>
        <w:tab/>
        <w:t>(ز)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تنسيق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مجالس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المقاطعات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والبلديات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والخدمات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الاستشارية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البلدية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المعنية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والمراهقين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المؤسسات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المعنية،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أجل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تعزيز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تسجيل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وممارسة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الهوية،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ونشر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اللوائح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الجديدة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والتعديلات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القانونية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والمؤسسية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القائمة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لتعزيز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هذه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العملية؛</w:t>
      </w:r>
      <w:bookmarkStart w:id="2" w:name="_Hlk167701233"/>
      <w:bookmarkEnd w:id="2"/>
    </w:p>
    <w:bookmarkEnd w:id="1"/>
    <w:p w14:paraId="357D1572" w14:textId="573C2A35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(ح)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حالة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مجتمعات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السكان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الأصليين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والسكان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المعزولين،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اقتراح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عمليات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خدمات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متنقلة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تقرب،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بالإضافة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التسجيل،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الخدمات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الأخرى،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تحت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شعار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مفاهيمي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هو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"الدولة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تمد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يدها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المجتمع"؛</w:t>
      </w:r>
    </w:p>
    <w:p w14:paraId="1AAC8E9B" w14:textId="422EE113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(ط)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تسجيل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جميع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المواليد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الجدد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المجتمعات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الريفية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والمعزولة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خلال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تحليل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البيانات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والحملات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المتنقلة.</w:t>
      </w:r>
    </w:p>
    <w:p w14:paraId="68E7A221" w14:textId="342F34FA" w:rsidR="00AA4458" w:rsidRPr="00D36116" w:rsidRDefault="00AA4458" w:rsidP="00AA4458">
      <w:pPr>
        <w:pStyle w:val="H23GA"/>
        <w:rPr>
          <w:lang w:val="en-US"/>
        </w:rPr>
      </w:pPr>
      <w:r w:rsidRPr="00D36116">
        <w:rPr>
          <w:rtl/>
          <w:lang w:val="en-US"/>
        </w:rPr>
        <w:tab/>
      </w:r>
      <w:r w:rsidRPr="00D36116">
        <w:rPr>
          <w:rtl/>
          <w:lang w:val="en-US"/>
        </w:rPr>
        <w:tab/>
        <w:t>حرية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التعبير</w:t>
      </w:r>
    </w:p>
    <w:p w14:paraId="1943B351" w14:textId="020ED7E4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>20-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توصي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بكفالة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تكون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لرابطات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الطلاب،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ولا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سيما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التعليم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الثانوي،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قنوات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للمشاركة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عمليات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مناقشة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المبادرات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تمسها.</w:t>
      </w:r>
    </w:p>
    <w:p w14:paraId="5542F068" w14:textId="5ADD7879" w:rsidR="00AA4458" w:rsidRPr="00D36116" w:rsidRDefault="00AA4458" w:rsidP="00AA4458">
      <w:pPr>
        <w:pStyle w:val="H1GA"/>
        <w:rPr>
          <w:lang w:val="en-US"/>
        </w:rPr>
      </w:pPr>
      <w:r w:rsidRPr="00D36116">
        <w:rPr>
          <w:rtl/>
          <w:lang w:val="en-US"/>
        </w:rPr>
        <w:lastRenderedPageBreak/>
        <w:tab/>
        <w:t>دال-</w:t>
      </w:r>
      <w:r w:rsidRPr="00D36116">
        <w:rPr>
          <w:rtl/>
          <w:lang w:val="en-US"/>
        </w:rPr>
        <w:tab/>
        <w:t>العنف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ضد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الأطفال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(المواد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19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و24(3)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و28(2)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و34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و35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و37(أ)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و39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الاتفاقية،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والبروتوكول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الاختياري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الملحق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باتفاقية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حقوق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الطفل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بشأن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بيع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الأطفال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واستغلال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الأطفال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في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البغاء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وفي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المواد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الإباحية)</w:t>
      </w:r>
    </w:p>
    <w:p w14:paraId="040DB8A6" w14:textId="600F99BF" w:rsidR="00AA4458" w:rsidRPr="00D36116" w:rsidRDefault="00AA4458" w:rsidP="009D3F3A">
      <w:pPr>
        <w:pStyle w:val="H23GA"/>
        <w:spacing w:after="100"/>
        <w:rPr>
          <w:lang w:val="en-US"/>
        </w:rPr>
      </w:pPr>
      <w:r w:rsidRPr="00D36116">
        <w:rPr>
          <w:rtl/>
          <w:lang w:val="en-US"/>
        </w:rPr>
        <w:tab/>
      </w:r>
      <w:r w:rsidRPr="00D36116">
        <w:rPr>
          <w:rtl/>
          <w:lang w:val="en-US"/>
        </w:rPr>
        <w:tab/>
        <w:t>الإساءة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والإهمال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والاعتداء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والاستغلال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الجنسيان</w:t>
      </w:r>
    </w:p>
    <w:p w14:paraId="1D717D3E" w14:textId="445E474B" w:rsidR="00AA4458" w:rsidRPr="00D36116" w:rsidRDefault="00AA4458" w:rsidP="00010531">
      <w:pPr>
        <w:pStyle w:val="SingleTxtGA"/>
        <w:rPr>
          <w:lang w:val="en-US"/>
        </w:rPr>
      </w:pPr>
      <w:r w:rsidRPr="00D36116">
        <w:rPr>
          <w:rtl/>
          <w:lang w:val="en-US"/>
        </w:rPr>
        <w:t>21-</w:t>
      </w:r>
      <w:r w:rsidRPr="00D36116">
        <w:rPr>
          <w:rtl/>
          <w:lang w:val="en-US"/>
        </w:rPr>
        <w:tab/>
        <w:t>بينما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ترحب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اللجنة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بالخطة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القطرية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لإنهاء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العنف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ضد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الأطفال،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2017-2022،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والخطة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الوطنية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لمنع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العنف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الجنساني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للفترة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2020-2025،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فإنها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تشعر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بقلق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بالغ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إزاء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ما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يلي</w:t>
      </w:r>
      <w:r w:rsidR="00082531" w:rsidRPr="00D36116">
        <w:rPr>
          <w:rtl/>
          <w:lang w:val="en-US"/>
        </w:rPr>
        <w:t>:</w:t>
      </w:r>
    </w:p>
    <w:p w14:paraId="25DE6B32" w14:textId="07335289" w:rsidR="00AA4458" w:rsidRPr="00D36116" w:rsidRDefault="00AA4458" w:rsidP="00010531">
      <w:pPr>
        <w:pStyle w:val="SingleTxtGA"/>
        <w:rPr>
          <w:lang w:val="en-US"/>
        </w:rPr>
      </w:pPr>
      <w:r w:rsidRPr="00D36116">
        <w:rPr>
          <w:rtl/>
          <w:lang w:val="en-US"/>
        </w:rPr>
        <w:tab/>
        <w:t>(أ)</w:t>
      </w:r>
      <w:r w:rsidRPr="00D36116">
        <w:rPr>
          <w:rtl/>
          <w:lang w:val="en-US"/>
        </w:rPr>
        <w:tab/>
        <w:t>عدم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وجود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نظام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واستراتيجية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شاملين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لمنع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ومكافحة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الاعتداء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على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الأطفال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والعنف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الجنسي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ولحماية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الأطفال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ضحايا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العنف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الأسري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والاغتصاب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والاعتداء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الجنسي؛</w:t>
      </w:r>
    </w:p>
    <w:p w14:paraId="60C3356E" w14:textId="388090C1" w:rsidR="00AA4458" w:rsidRPr="00D36116" w:rsidRDefault="00AA4458" w:rsidP="00010531">
      <w:pPr>
        <w:pStyle w:val="SingleTxtGA"/>
        <w:rPr>
          <w:lang w:val="en-US"/>
        </w:rPr>
      </w:pPr>
      <w:r w:rsidRPr="00D36116">
        <w:rPr>
          <w:rtl/>
          <w:lang w:val="en-US"/>
        </w:rPr>
        <w:tab/>
        <w:t>(ب)</w:t>
      </w:r>
      <w:r w:rsidRPr="00D36116">
        <w:rPr>
          <w:rtl/>
          <w:lang w:val="en-US"/>
        </w:rPr>
        <w:tab/>
        <w:t>ارتفاع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معدل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الاعتداءات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الجنسية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على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الأطفال،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ولا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سيما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الفتيات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وأطفال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السكان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الأصليين،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سواء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عبر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الإنترنت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أو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في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سياق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السياحة؛</w:t>
      </w:r>
    </w:p>
    <w:p w14:paraId="3BE595C0" w14:textId="55D0D2B2" w:rsidR="00AA4458" w:rsidRPr="00D36116" w:rsidRDefault="00AA4458" w:rsidP="00010531">
      <w:pPr>
        <w:pStyle w:val="SingleTxtGA"/>
        <w:rPr>
          <w:lang w:val="en-US"/>
        </w:rPr>
      </w:pPr>
      <w:r w:rsidRPr="00D36116">
        <w:rPr>
          <w:rtl/>
          <w:lang w:val="en-US"/>
        </w:rPr>
        <w:tab/>
        <w:t>(ج)</w:t>
      </w:r>
      <w:r w:rsidRPr="00D36116">
        <w:rPr>
          <w:rtl/>
          <w:lang w:val="en-US"/>
        </w:rPr>
        <w:tab/>
        <w:t>محدودية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الإبلاغ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عن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الجناة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والتحقيق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معهم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ومقاضاتهم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ومساعدة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الضحايا.</w:t>
      </w:r>
    </w:p>
    <w:p w14:paraId="71AEC9F4" w14:textId="48B96B82" w:rsidR="00AA4458" w:rsidRPr="00D36116" w:rsidRDefault="00AA4458" w:rsidP="00010531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>22-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تحث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يلي</w:t>
      </w:r>
      <w:r w:rsidR="00082531" w:rsidRPr="00D36116">
        <w:rPr>
          <w:b/>
          <w:bCs/>
          <w:rtl/>
          <w:lang w:val="en-US"/>
        </w:rPr>
        <w:t>:</w:t>
      </w:r>
    </w:p>
    <w:p w14:paraId="5986825C" w14:textId="32ED6C10" w:rsidR="00AA4458" w:rsidRPr="00D36116" w:rsidRDefault="00AA4458" w:rsidP="00010531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(أ)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القيام،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أساس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تقييم،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بتوسيع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نطاق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الخطة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الوطنية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لإنهاء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العنف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ضد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ونطاق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استراتيجية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ومكافحة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الاعتداء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والعنف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الجنسي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بحيث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تكون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شاملة،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إعطاء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الأولوية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لجوانبها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الجنسانية،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وإيلاء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اهتمام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خاص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الذين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يعيشون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منازل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يرتكب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عنف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أسري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و/أو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للآباء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والأمهات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الذين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يعيشون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أوضاع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تتسم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بالتقييد،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مراعاة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خصوصيات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المراحل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المختلفة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دورة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الحياة،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ذلك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المبكرة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والطفولة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والمراهقة؛</w:t>
      </w:r>
    </w:p>
    <w:p w14:paraId="1843F2D8" w14:textId="07183DE6" w:rsidR="00AA4458" w:rsidRPr="00D36116" w:rsidRDefault="00AA4458" w:rsidP="00010531">
      <w:pPr>
        <w:pStyle w:val="SingleTxtGA"/>
        <w:rPr>
          <w:b/>
          <w:bCs/>
          <w:spacing w:val="2"/>
          <w:lang w:val="en-US"/>
        </w:rPr>
      </w:pPr>
      <w:r w:rsidRPr="00D36116">
        <w:rPr>
          <w:spacing w:val="2"/>
          <w:rtl/>
          <w:lang w:val="en-US"/>
        </w:rPr>
        <w:tab/>
        <w:t>(ب)</w:t>
      </w:r>
      <w:r w:rsidRPr="00D36116">
        <w:rPr>
          <w:spacing w:val="2"/>
          <w:rtl/>
          <w:lang w:val="en-US"/>
        </w:rPr>
        <w:tab/>
      </w:r>
      <w:r w:rsidRPr="00D36116">
        <w:rPr>
          <w:b/>
          <w:bCs/>
          <w:spacing w:val="2"/>
          <w:rtl/>
          <w:lang w:val="en-US"/>
        </w:rPr>
        <w:t>تعديل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قانون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العقوبات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بحيث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يجرم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بوضوح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جميع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أعمال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العنف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الجنسي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ضد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الأطفال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بغض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النظر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عن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نوع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الجنس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والصفات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الجنسانية،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مع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فرض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عقوبات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دنيا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وقصوى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تتناسب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مع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خطورة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الجرائم،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والقضاء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على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أي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نوع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من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الأعذار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أو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المبررات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التي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من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شأنها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أن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تسمح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بإفلات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الجناة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من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العقاب؛</w:t>
      </w:r>
    </w:p>
    <w:p w14:paraId="01C7FFC5" w14:textId="61BC3F93" w:rsidR="00AA4458" w:rsidRPr="00D36116" w:rsidRDefault="00AA4458" w:rsidP="00010531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(ج)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تيسير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وتعزيز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الإبلاغ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الإلزامي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العنف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ضد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الأطفال؛</w:t>
      </w:r>
    </w:p>
    <w:p w14:paraId="70ABDDFD" w14:textId="23B9C5A4" w:rsidR="00AA4458" w:rsidRPr="00D36116" w:rsidRDefault="00AA4458" w:rsidP="00010531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(د)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كفالة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الإبلاغ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الفوري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مرتكبي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جميع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حالات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الاعتداء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ذلك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الاعتداء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الجنسي،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والتحقيق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ومقاضاتهم،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باتباع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نهج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ملائم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ومتعدد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القطاعات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لتجنب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إعادة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إيذاء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وإصابته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بصدمات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نفسية،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وتوفير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سبل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الانتصاف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والعلاج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والدعم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المناسبة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للضحايا،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ومقاضاة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الجناة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ومعاقبتهم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النحو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الواجب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وردعهم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الاتصال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بالأطفال؛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0C702050" w14:textId="4877D5C8" w:rsidR="00AA4458" w:rsidRPr="00D36116" w:rsidRDefault="00AA4458" w:rsidP="00010531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(ه)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اتخاذ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تدابير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فعالة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لإعادة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إدماج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ضحايا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العنف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الجنسي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حصول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الفتيات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ضحايا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الاغتصاب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الاهتمام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الكافي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والقائم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الإنسان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جانب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نظام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الرعاية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الصحية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والعاملين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الصحيين؛</w:t>
      </w:r>
    </w:p>
    <w:p w14:paraId="449448BF" w14:textId="4DE1306E" w:rsidR="00AA4458" w:rsidRPr="00D36116" w:rsidRDefault="00AA4458" w:rsidP="00010531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(و)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تشجيع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البرامج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المجتمعية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والأسرية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الرامية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حالات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العنف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الأسري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وإيذاء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وإهمالهم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والتصدي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لها،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والعنف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الجنسي،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وقتل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المواليد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الجدد،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بطرق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إشراك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الضحايا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السابقين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والمتطوعين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وأفراد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المجتمع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المحلي،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ولا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سيما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مسائل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مثل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الاعتداء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والتحرش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الجنسيين،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ومكافحة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وصم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ضحايا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الاستغلال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والاعتداء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الجنسيين؛</w:t>
      </w:r>
    </w:p>
    <w:p w14:paraId="07B79D42" w14:textId="5FB81B95" w:rsidR="00AA4458" w:rsidRPr="00D36116" w:rsidRDefault="00AA4458" w:rsidP="00010531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lastRenderedPageBreak/>
        <w:tab/>
        <w:t>(ز)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مواصلة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تعزيز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برامج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التوعية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والتدريب،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ذلك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الحملات،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تستهدف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موظفي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والمعلمين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والمهنيين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الصحيين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وأفراد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الشرطة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والنيابة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والقضاة،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العنف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ضد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وجوانبه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الجنسانية؛</w:t>
      </w:r>
      <w:r w:rsidR="009C7325" w:rsidRPr="00D36116">
        <w:rPr>
          <w:b/>
          <w:bCs/>
          <w:rtl/>
          <w:lang w:val="en-US"/>
        </w:rPr>
        <w:t xml:space="preserve"> </w:t>
      </w:r>
      <w:bookmarkStart w:id="3" w:name="_heading=h.gjdgxs" w:colFirst="0" w:colLast="0"/>
      <w:bookmarkEnd w:id="3"/>
    </w:p>
    <w:p w14:paraId="2A18A699" w14:textId="24A25B21" w:rsidR="00AA4458" w:rsidRPr="00D36116" w:rsidRDefault="00AA4458" w:rsidP="00010531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(ح)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تخصيص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الموارد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البشرية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والتقنية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والمالية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الكافية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لمكتب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وزير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والمراهقة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لتمكينه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تنفيذ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برامج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طويلة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الأجل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لمعالجة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الأسباب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الجذرية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للعنف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وسوء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المعاملة.</w:t>
      </w:r>
    </w:p>
    <w:p w14:paraId="0EBC0936" w14:textId="16A23467" w:rsidR="00AA4458" w:rsidRPr="00D36116" w:rsidRDefault="00AA4458" w:rsidP="00AA4458">
      <w:pPr>
        <w:pStyle w:val="H23GA"/>
        <w:rPr>
          <w:lang w:val="en-US"/>
        </w:rPr>
      </w:pPr>
      <w:r w:rsidRPr="00D36116">
        <w:rPr>
          <w:rtl/>
          <w:lang w:val="en-US"/>
        </w:rPr>
        <w:tab/>
      </w:r>
      <w:r w:rsidRPr="00D36116">
        <w:rPr>
          <w:rtl/>
          <w:lang w:val="en-US"/>
        </w:rPr>
        <w:tab/>
        <w:t>العقوبة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البدنية</w:t>
      </w:r>
    </w:p>
    <w:p w14:paraId="5EBA16FC" w14:textId="145F4918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>23-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إن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تذكِّر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بتعليقها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رقم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8(2006)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الحماية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العقوبة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البدنية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وغيرها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ضروب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العقوبة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القاسية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أو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المهينة،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تحث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الدولةَ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يلي</w:t>
      </w:r>
      <w:r w:rsidR="00082531" w:rsidRPr="00D36116">
        <w:rPr>
          <w:b/>
          <w:bCs/>
          <w:rtl/>
          <w:lang w:val="en-US"/>
        </w:rPr>
        <w:t>:</w:t>
      </w:r>
    </w:p>
    <w:p w14:paraId="2410AE7F" w14:textId="517A5299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(أ)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تنفيذ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القانون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رقم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5659/2016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حماية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العقوبة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البدنية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وترجمته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سياسات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عامة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عدم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وجود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عقوبة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بدنية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المدرسة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العسكرية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تديرها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الدولة؛</w:t>
      </w:r>
    </w:p>
    <w:p w14:paraId="2F02F5A9" w14:textId="043DEEE4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(ب)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تنظيم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حملات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توعية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للآباء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والمهنيين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العاملين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أجلهم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لتعزيز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تغيير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سلوكهم،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داخل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الأسرة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والمجتمع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المحلي،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يتعلق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بالعقوبة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البدنية؛</w:t>
      </w:r>
    </w:p>
    <w:p w14:paraId="1F971EBA" w14:textId="1DEB2EB4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(ج)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تنفيذ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استراتيجية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وطنية</w:t>
      </w:r>
      <w:r w:rsidR="009C7325" w:rsidRPr="00D36116">
        <w:rPr>
          <w:b/>
          <w:bCs/>
          <w:rtl/>
          <w:lang w:val="en-US"/>
        </w:rPr>
        <w:t xml:space="preserve"> </w:t>
      </w:r>
      <w:r w:rsidR="00855D82" w:rsidRPr="00D36116">
        <w:rPr>
          <w:rFonts w:hint="cs"/>
          <w:b/>
          <w:bCs/>
          <w:rtl/>
          <w:lang w:val="en-US"/>
        </w:rPr>
        <w:t>لمكافحة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العقوبة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البدنية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المنزل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خلال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التشجيع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المنهجي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للتنشئة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الإيجابية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والأشكال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غير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العنيفة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والتشاركية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لتنشئة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وتأديبهم،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التواص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النحو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الواجب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الأسر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المناطق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الريفية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والمعزولة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هذا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الشأن.</w:t>
      </w:r>
    </w:p>
    <w:p w14:paraId="0382803E" w14:textId="52831723" w:rsidR="00AA4458" w:rsidRPr="00D36116" w:rsidRDefault="00AA4458" w:rsidP="00AA4458">
      <w:pPr>
        <w:pStyle w:val="H23GA"/>
        <w:rPr>
          <w:lang w:val="en-US"/>
        </w:rPr>
      </w:pPr>
      <w:r w:rsidRPr="00D36116">
        <w:rPr>
          <w:rtl/>
          <w:lang w:val="en-US"/>
        </w:rPr>
        <w:tab/>
      </w:r>
      <w:r w:rsidRPr="00D36116">
        <w:rPr>
          <w:rtl/>
          <w:lang w:val="en-US"/>
        </w:rPr>
        <w:tab/>
        <w:t>الممارسات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الضارة</w:t>
      </w:r>
    </w:p>
    <w:p w14:paraId="407E869E" w14:textId="280AF71F" w:rsidR="00AA4458" w:rsidRPr="00D36116" w:rsidRDefault="00AA4458" w:rsidP="00AA4458">
      <w:pPr>
        <w:pStyle w:val="SingleTxtGA"/>
        <w:rPr>
          <w:lang w:val="en-US"/>
        </w:rPr>
      </w:pPr>
      <w:r w:rsidRPr="00D36116">
        <w:rPr>
          <w:rtl/>
          <w:lang w:val="en-US"/>
        </w:rPr>
        <w:t>24-</w:t>
      </w:r>
      <w:r w:rsidRPr="00D36116">
        <w:rPr>
          <w:rtl/>
          <w:lang w:val="en-US"/>
        </w:rPr>
        <w:tab/>
        <w:t>تشعر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اللجنة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بقلق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بالغ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إزاء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الاستثناءات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الحد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الأدنى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للسن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الدنيا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للزواج،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أي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الثامنة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عشرة،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في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القانون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رقم</w:t>
      </w:r>
      <w:r w:rsidR="00F8651A" w:rsidRPr="00D36116">
        <w:rPr>
          <w:rtl/>
          <w:lang w:val="en-US"/>
        </w:rPr>
        <w:t xml:space="preserve"> 5419/2015،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ومنها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استثناء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الأطفال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الذين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تبلغ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أعمارهم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16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عاما</w:t>
      </w:r>
      <w:r w:rsidR="009C7325" w:rsidRPr="00D36116">
        <w:rPr>
          <w:rFonts w:hint="cs"/>
          <w:rtl/>
          <w:lang w:val="en-US"/>
        </w:rPr>
        <w:t>ً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أو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أكثر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الذين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يتزوجون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بموافقة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الوالدين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أو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الأوصياء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أو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القاضي،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وإزاء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استمرار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ظاهرة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زواج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الأطفال،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ولا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سيما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في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مناطق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السكان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الأصليين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والمناطق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الريفية.</w:t>
      </w:r>
    </w:p>
    <w:p w14:paraId="50FF28CC" w14:textId="193DA49F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>25-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تذكّر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بالتوصية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رقم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31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المعنية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بالقضاء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التمييز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ضد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المرأة/التعليق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رقم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18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الطفل</w:t>
      </w:r>
      <w:r w:rsidR="00082531" w:rsidRPr="00D36116">
        <w:rPr>
          <w:rFonts w:hint="cs"/>
          <w:b/>
          <w:bCs/>
          <w:rtl/>
          <w:lang w:val="en-US"/>
        </w:rPr>
        <w:t xml:space="preserve"> (2019)</w:t>
      </w:r>
      <w:r w:rsidRPr="00D36116">
        <w:rPr>
          <w:b/>
          <w:bCs/>
          <w:rtl/>
          <w:lang w:val="en-US"/>
        </w:rPr>
        <w:t>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الصادرين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بصفة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مشتركة،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الممارسات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الضارة</w:t>
      </w:r>
      <w:r w:rsidRPr="00D36116">
        <w:rPr>
          <w:rFonts w:hint="cs"/>
          <w:b/>
          <w:bCs/>
          <w:rtl/>
          <w:lang w:val="en-US"/>
        </w:rPr>
        <w:t>،</w:t>
      </w:r>
      <w:r w:rsidR="009C7325" w:rsidRPr="00D36116">
        <w:rPr>
          <w:rFonts w:hint="cs"/>
          <w:b/>
          <w:bCs/>
          <w:rtl/>
          <w:lang w:val="en-US"/>
        </w:rPr>
        <w:t xml:space="preserve"> </w:t>
      </w:r>
      <w:r w:rsidRPr="00D36116">
        <w:rPr>
          <w:rFonts w:hint="cs"/>
          <w:b/>
          <w:bCs/>
          <w:rtl/>
          <w:lang w:val="en-US"/>
        </w:rPr>
        <w:t>وتحث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rFonts w:hint="cs"/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rFonts w:hint="cs"/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rFonts w:hint="cs"/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rFonts w:hint="cs"/>
          <w:b/>
          <w:bCs/>
          <w:rtl/>
          <w:lang w:val="en-US"/>
        </w:rPr>
        <w:t>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rFonts w:hint="cs"/>
          <w:b/>
          <w:bCs/>
          <w:rtl/>
          <w:lang w:val="en-US"/>
        </w:rPr>
        <w:t>يلي</w:t>
      </w:r>
      <w:r w:rsidR="00082531" w:rsidRPr="00D36116">
        <w:rPr>
          <w:b/>
          <w:bCs/>
          <w:rtl/>
          <w:lang w:val="en-US"/>
        </w:rPr>
        <w:t>:</w:t>
      </w:r>
    </w:p>
    <w:p w14:paraId="67CD0C4C" w14:textId="25096EC1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(أ)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إلغاء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جميع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الاستثناءات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السن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الدنيا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للزواج،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الثامنة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عشرة،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القانون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ومنع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زواج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الممارسة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العملية،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ولا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سيما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مناطق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السكان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الأصليين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والمناطق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الريفية؛</w:t>
      </w:r>
    </w:p>
    <w:p w14:paraId="405DB8EB" w14:textId="093EE366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(ب)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استحداث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نظم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حماية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لفائدة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ضحايا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زواج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الذين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يرفعون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شكاوى؛</w:t>
      </w:r>
    </w:p>
    <w:p w14:paraId="668BEC21" w14:textId="0C574B78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(ج)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تنظيم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حملات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وبرامج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للتوعية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بالآثار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الضارة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لزواج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الصحة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البدنية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والعقلية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للمراهقين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رفاههم،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تستهدف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الأسر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المعيشية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والسلطات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المحلية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والزعماء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الدينيين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والقضاة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والمدعين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العامين.</w:t>
      </w:r>
    </w:p>
    <w:p w14:paraId="20EEA93F" w14:textId="2955B8FC" w:rsidR="00AA4458" w:rsidRPr="00D36116" w:rsidRDefault="00AA4458" w:rsidP="00AA4458">
      <w:pPr>
        <w:pStyle w:val="H23GA"/>
        <w:rPr>
          <w:lang w:val="en-US"/>
        </w:rPr>
      </w:pPr>
      <w:r w:rsidRPr="00D36116">
        <w:rPr>
          <w:rtl/>
          <w:lang w:val="en-US"/>
        </w:rPr>
        <w:tab/>
      </w:r>
      <w:r w:rsidRPr="00D36116">
        <w:rPr>
          <w:rtl/>
          <w:lang w:val="en-US"/>
        </w:rPr>
        <w:tab/>
        <w:t>التعذيب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وغيره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ضروب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المعاملة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أو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العقوبة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القاسية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أو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اللاإنسانية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أو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المهينة</w:t>
      </w:r>
      <w:r w:rsidR="009C7325" w:rsidRPr="00D36116">
        <w:rPr>
          <w:rtl/>
          <w:lang w:val="en-US"/>
        </w:rPr>
        <w:t xml:space="preserve"> </w:t>
      </w:r>
    </w:p>
    <w:p w14:paraId="7EDFA801" w14:textId="5CFE01FB" w:rsidR="00AA4458" w:rsidRPr="00D36116" w:rsidRDefault="00AA4458" w:rsidP="00AA4458">
      <w:pPr>
        <w:pStyle w:val="SingleTxtGA"/>
        <w:rPr>
          <w:lang w:val="en-US"/>
        </w:rPr>
      </w:pPr>
      <w:r w:rsidRPr="00D36116">
        <w:rPr>
          <w:rtl/>
          <w:lang w:val="en-US"/>
        </w:rPr>
        <w:t>26-</w:t>
      </w:r>
      <w:r w:rsidRPr="00D36116">
        <w:rPr>
          <w:rtl/>
          <w:lang w:val="en-US"/>
        </w:rPr>
        <w:tab/>
        <w:t>يساور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اللجنة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قلق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بالغ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إزاء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ما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يلي</w:t>
      </w:r>
      <w:r w:rsidR="00082531" w:rsidRPr="00D36116">
        <w:rPr>
          <w:rtl/>
          <w:lang w:val="en-US"/>
        </w:rPr>
        <w:t>:</w:t>
      </w:r>
      <w:r w:rsidR="009C7325" w:rsidRPr="00D36116">
        <w:rPr>
          <w:rtl/>
          <w:lang w:val="en-US"/>
        </w:rPr>
        <w:t xml:space="preserve"> </w:t>
      </w:r>
    </w:p>
    <w:p w14:paraId="653D3190" w14:textId="0096080B" w:rsidR="00AA4458" w:rsidRPr="00D36116" w:rsidRDefault="00AA4458" w:rsidP="00AA4458">
      <w:pPr>
        <w:pStyle w:val="SingleTxtGA"/>
        <w:rPr>
          <w:lang w:val="en-US"/>
        </w:rPr>
      </w:pPr>
      <w:r w:rsidRPr="00D36116">
        <w:rPr>
          <w:rtl/>
          <w:lang w:val="en-US"/>
        </w:rPr>
        <w:tab/>
        <w:t>(أ)</w:t>
      </w:r>
      <w:r w:rsidRPr="00D36116">
        <w:rPr>
          <w:rtl/>
          <w:lang w:val="en-US"/>
        </w:rPr>
        <w:tab/>
        <w:t>حالات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إساءة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معاملة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الأطفال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أو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معاملتهم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معاملة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قاسية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أو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مهينة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في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مراكز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الشرطة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وفي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مراكز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الحرمان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الحرية؛</w:t>
      </w:r>
      <w:r w:rsidR="009C7325" w:rsidRPr="00D36116">
        <w:rPr>
          <w:rtl/>
          <w:lang w:val="en-US"/>
        </w:rPr>
        <w:t xml:space="preserve"> </w:t>
      </w:r>
    </w:p>
    <w:p w14:paraId="77A33D3F" w14:textId="29B9448A" w:rsidR="00AA4458" w:rsidRPr="00D36116" w:rsidRDefault="00AA4458" w:rsidP="00AA4458">
      <w:pPr>
        <w:pStyle w:val="SingleTxtGA"/>
        <w:rPr>
          <w:lang w:val="en-US"/>
        </w:rPr>
      </w:pPr>
      <w:r w:rsidRPr="00D36116">
        <w:rPr>
          <w:rtl/>
          <w:lang w:val="en-US"/>
        </w:rPr>
        <w:lastRenderedPageBreak/>
        <w:tab/>
        <w:t>(ب)</w:t>
      </w:r>
      <w:r w:rsidRPr="00D36116">
        <w:rPr>
          <w:rtl/>
          <w:lang w:val="en-US"/>
        </w:rPr>
        <w:tab/>
        <w:t>عدم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مقاضاة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ومساءلة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المسؤولين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عن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هذه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الانتهاكات؛</w:t>
      </w:r>
      <w:r w:rsidR="009C7325" w:rsidRPr="00D36116">
        <w:rPr>
          <w:rtl/>
          <w:lang w:val="en-US"/>
        </w:rPr>
        <w:t xml:space="preserve"> </w:t>
      </w:r>
    </w:p>
    <w:p w14:paraId="4C719538" w14:textId="6D5A0E18" w:rsidR="00AA4458" w:rsidRPr="00D36116" w:rsidRDefault="00AA4458" w:rsidP="00AA4458">
      <w:pPr>
        <w:pStyle w:val="SingleTxtGA"/>
        <w:rPr>
          <w:lang w:val="en-US"/>
        </w:rPr>
      </w:pPr>
      <w:r w:rsidRPr="00D36116">
        <w:rPr>
          <w:rtl/>
          <w:lang w:val="en-US"/>
        </w:rPr>
        <w:tab/>
        <w:t>(ج)</w:t>
      </w:r>
      <w:r w:rsidRPr="00D36116">
        <w:rPr>
          <w:rtl/>
          <w:lang w:val="en-US"/>
        </w:rPr>
        <w:tab/>
        <w:t>عدم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حصول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الأطفال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الضحايا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على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سبل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انتصاف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كافية؛</w:t>
      </w:r>
      <w:r w:rsidR="009C7325" w:rsidRPr="00D36116">
        <w:rPr>
          <w:rtl/>
          <w:lang w:val="en-US"/>
        </w:rPr>
        <w:t xml:space="preserve"> </w:t>
      </w:r>
    </w:p>
    <w:p w14:paraId="3C765E95" w14:textId="37D3EFDE" w:rsidR="00AA4458" w:rsidRPr="00D36116" w:rsidRDefault="00AA4458" w:rsidP="00AA4458">
      <w:pPr>
        <w:pStyle w:val="SingleTxtGA"/>
        <w:rPr>
          <w:lang w:val="en-US"/>
        </w:rPr>
      </w:pPr>
      <w:r w:rsidRPr="00D36116">
        <w:rPr>
          <w:rtl/>
          <w:lang w:val="en-US"/>
        </w:rPr>
        <w:tab/>
        <w:t>(د)</w:t>
      </w:r>
      <w:r w:rsidRPr="00D36116">
        <w:rPr>
          <w:rtl/>
          <w:lang w:val="en-US"/>
        </w:rPr>
        <w:tab/>
      </w:r>
      <w:r w:rsidRPr="00D36116">
        <w:rPr>
          <w:spacing w:val="-3"/>
          <w:rtl/>
          <w:lang w:val="en-US"/>
        </w:rPr>
        <w:t>إجبار</w:t>
      </w:r>
      <w:r w:rsidR="009C7325" w:rsidRPr="00D36116">
        <w:rPr>
          <w:spacing w:val="-3"/>
          <w:rtl/>
          <w:lang w:val="en-US"/>
        </w:rPr>
        <w:t xml:space="preserve"> </w:t>
      </w:r>
      <w:r w:rsidRPr="00D36116">
        <w:rPr>
          <w:spacing w:val="-3"/>
          <w:rtl/>
          <w:lang w:val="en-US"/>
        </w:rPr>
        <w:t>الفتيات</w:t>
      </w:r>
      <w:r w:rsidR="009C7325" w:rsidRPr="00D36116">
        <w:rPr>
          <w:spacing w:val="-3"/>
          <w:rtl/>
          <w:lang w:val="en-US"/>
        </w:rPr>
        <w:t xml:space="preserve"> </w:t>
      </w:r>
      <w:r w:rsidRPr="00D36116">
        <w:rPr>
          <w:spacing w:val="-3"/>
          <w:rtl/>
          <w:lang w:val="en-US"/>
        </w:rPr>
        <w:t>اللاتي</w:t>
      </w:r>
      <w:r w:rsidR="009C7325" w:rsidRPr="00D36116">
        <w:rPr>
          <w:spacing w:val="-3"/>
          <w:rtl/>
          <w:lang w:val="en-US"/>
        </w:rPr>
        <w:t xml:space="preserve"> </w:t>
      </w:r>
      <w:r w:rsidRPr="00D36116">
        <w:rPr>
          <w:spacing w:val="-3"/>
          <w:rtl/>
          <w:lang w:val="en-US"/>
        </w:rPr>
        <w:t>تعرضن</w:t>
      </w:r>
      <w:r w:rsidR="009C7325" w:rsidRPr="00D36116">
        <w:rPr>
          <w:spacing w:val="-3"/>
          <w:rtl/>
          <w:lang w:val="en-US"/>
        </w:rPr>
        <w:t xml:space="preserve"> </w:t>
      </w:r>
      <w:r w:rsidRPr="00D36116">
        <w:rPr>
          <w:spacing w:val="-3"/>
          <w:rtl/>
          <w:lang w:val="en-US"/>
        </w:rPr>
        <w:t>للاغتصاب</w:t>
      </w:r>
      <w:r w:rsidR="009C7325" w:rsidRPr="00D36116">
        <w:rPr>
          <w:spacing w:val="-3"/>
          <w:rtl/>
          <w:lang w:val="en-US"/>
        </w:rPr>
        <w:t xml:space="preserve"> </w:t>
      </w:r>
      <w:r w:rsidRPr="00D36116">
        <w:rPr>
          <w:spacing w:val="-3"/>
          <w:rtl/>
          <w:lang w:val="en-US"/>
        </w:rPr>
        <w:t>على</w:t>
      </w:r>
      <w:r w:rsidR="009C7325" w:rsidRPr="00D36116">
        <w:rPr>
          <w:spacing w:val="-3"/>
          <w:rtl/>
          <w:lang w:val="en-US"/>
        </w:rPr>
        <w:t xml:space="preserve"> </w:t>
      </w:r>
      <w:r w:rsidRPr="00D36116">
        <w:rPr>
          <w:spacing w:val="-3"/>
          <w:rtl/>
          <w:lang w:val="en-US"/>
        </w:rPr>
        <w:t>الاستمرار</w:t>
      </w:r>
      <w:r w:rsidR="009C7325" w:rsidRPr="00D36116">
        <w:rPr>
          <w:spacing w:val="-3"/>
          <w:rtl/>
          <w:lang w:val="en-US"/>
        </w:rPr>
        <w:t xml:space="preserve"> </w:t>
      </w:r>
      <w:r w:rsidRPr="00D36116">
        <w:rPr>
          <w:spacing w:val="-3"/>
          <w:rtl/>
          <w:lang w:val="en-US"/>
        </w:rPr>
        <w:t>في</w:t>
      </w:r>
      <w:r w:rsidR="009C7325" w:rsidRPr="00D36116">
        <w:rPr>
          <w:spacing w:val="-3"/>
          <w:rtl/>
          <w:lang w:val="en-US"/>
        </w:rPr>
        <w:t xml:space="preserve"> </w:t>
      </w:r>
      <w:r w:rsidRPr="00D36116">
        <w:rPr>
          <w:spacing w:val="-3"/>
          <w:rtl/>
          <w:lang w:val="en-US"/>
        </w:rPr>
        <w:t>الحمل</w:t>
      </w:r>
      <w:r w:rsidR="009C7325" w:rsidRPr="00D36116">
        <w:rPr>
          <w:spacing w:val="-3"/>
          <w:rtl/>
          <w:lang w:val="en-US"/>
        </w:rPr>
        <w:t xml:space="preserve"> </w:t>
      </w:r>
      <w:r w:rsidRPr="00D36116">
        <w:rPr>
          <w:spacing w:val="-3"/>
          <w:rtl/>
          <w:lang w:val="en-US"/>
        </w:rPr>
        <w:t>حتى</w:t>
      </w:r>
      <w:r w:rsidR="009C7325" w:rsidRPr="00D36116">
        <w:rPr>
          <w:spacing w:val="-3"/>
          <w:rtl/>
          <w:lang w:val="en-US"/>
        </w:rPr>
        <w:t xml:space="preserve"> </w:t>
      </w:r>
      <w:r w:rsidRPr="00D36116">
        <w:rPr>
          <w:spacing w:val="-3"/>
          <w:rtl/>
          <w:lang w:val="en-US"/>
        </w:rPr>
        <w:t>نهايته،</w:t>
      </w:r>
      <w:r w:rsidR="009C7325" w:rsidRPr="00D36116">
        <w:rPr>
          <w:spacing w:val="-3"/>
          <w:rtl/>
          <w:lang w:val="en-US"/>
        </w:rPr>
        <w:t xml:space="preserve"> </w:t>
      </w:r>
      <w:r w:rsidRPr="00D36116">
        <w:rPr>
          <w:spacing w:val="-3"/>
          <w:rtl/>
          <w:lang w:val="en-US"/>
        </w:rPr>
        <w:t>باعتباره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شكلا</w:t>
      </w:r>
      <w:r w:rsidR="009C7325" w:rsidRPr="00D36116">
        <w:rPr>
          <w:rFonts w:hint="cs"/>
          <w:rtl/>
          <w:lang w:val="en-US"/>
        </w:rPr>
        <w:t>ً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أشكال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العنف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المؤسسي،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الذي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قد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يشكل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تعذيبا</w:t>
      </w:r>
      <w:r w:rsidR="009C7325" w:rsidRPr="00D36116">
        <w:rPr>
          <w:rFonts w:hint="cs"/>
          <w:rtl/>
          <w:lang w:val="en-US"/>
        </w:rPr>
        <w:t>ً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أو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ضربا</w:t>
      </w:r>
      <w:r w:rsidR="009C7325" w:rsidRPr="00D36116">
        <w:rPr>
          <w:rFonts w:hint="cs"/>
          <w:rtl/>
          <w:lang w:val="en-US"/>
        </w:rPr>
        <w:t>ً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آخر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ضروب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المعاملة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السيئة؛</w:t>
      </w:r>
      <w:r w:rsidR="009C7325" w:rsidRPr="00D36116">
        <w:rPr>
          <w:rtl/>
          <w:lang w:val="en-US"/>
        </w:rPr>
        <w:t xml:space="preserve"> </w:t>
      </w:r>
    </w:p>
    <w:p w14:paraId="241760C8" w14:textId="17C093AB" w:rsidR="00AA4458" w:rsidRPr="00D36116" w:rsidRDefault="00AA4458" w:rsidP="00AA4458">
      <w:pPr>
        <w:pStyle w:val="SingleTxtGA"/>
        <w:rPr>
          <w:lang w:val="en-US"/>
        </w:rPr>
      </w:pPr>
      <w:r w:rsidRPr="00D36116">
        <w:rPr>
          <w:rtl/>
          <w:lang w:val="en-US"/>
        </w:rPr>
        <w:tab/>
        <w:t>(ه)</w:t>
      </w:r>
      <w:r w:rsidRPr="00D36116">
        <w:rPr>
          <w:rtl/>
          <w:lang w:val="en-US"/>
        </w:rPr>
        <w:tab/>
        <w:t>حوادث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العنف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في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المؤسسات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التعليمية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والنهج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الأمني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المتبع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ردا</w:t>
      </w:r>
      <w:r w:rsidR="009C7325" w:rsidRPr="00D36116">
        <w:rPr>
          <w:rFonts w:hint="cs"/>
          <w:rtl/>
          <w:lang w:val="en-US"/>
        </w:rPr>
        <w:t>ً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على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ذلك.</w:t>
      </w:r>
      <w:r w:rsidR="009C7325" w:rsidRPr="00D36116">
        <w:rPr>
          <w:rtl/>
          <w:lang w:val="en-US"/>
        </w:rPr>
        <w:t xml:space="preserve"> </w:t>
      </w:r>
    </w:p>
    <w:p w14:paraId="2FE8ACA7" w14:textId="45CDDE1B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>27-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إذ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تشير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تعليقها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رقم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13(2011)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التحرر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جميع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أشكال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العنف،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فإنها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تحث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يلي</w:t>
      </w:r>
      <w:r w:rsidR="00082531" w:rsidRPr="00D36116">
        <w:rPr>
          <w:b/>
          <w:bCs/>
          <w:rtl/>
          <w:lang w:val="en-US"/>
        </w:rPr>
        <w:t>:</w:t>
      </w:r>
    </w:p>
    <w:p w14:paraId="0C344DE6" w14:textId="4E495E79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(أ)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إنفاذ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حظر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التعذيب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التحقيق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وفق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الأصول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ادعاءات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تعذيب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أو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غيره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أشكال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المعاملة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أو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العقوبة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القاسية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أو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اللاإنسانية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أو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المهينة،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ذلك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مراكز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الشرطة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والمؤسسات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يحرم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حريتهم،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ومعاقبة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الجناة</w:t>
      </w:r>
      <w:r w:rsidR="009C7325" w:rsidRPr="00D36116">
        <w:rPr>
          <w:b/>
          <w:bCs/>
          <w:rtl/>
          <w:lang w:val="en-US"/>
        </w:rPr>
        <w:t xml:space="preserve"> </w:t>
      </w:r>
      <w:r w:rsidR="00855D82" w:rsidRPr="00D36116">
        <w:rPr>
          <w:rFonts w:hint="cs"/>
          <w:b/>
          <w:bCs/>
          <w:rtl/>
          <w:lang w:val="en-US"/>
        </w:rPr>
        <w:t>معاقبة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تتناسب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خطورة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أفعالهم،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وحصول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الضحايا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سبل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انتصاف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فعالة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خدمات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نفسية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-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اجتماعية؛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4D9D321E" w14:textId="551B4093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(ب)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وصول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آليات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الشكاوى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السرية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والمستقلة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والفعالة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والصديقة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للإبلاغ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الحالات،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ذلك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مراكز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احتجاز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وأماكن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الرعاية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البديلة؛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22988044" w14:textId="66179E5D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(ج)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تعزيز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رصد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مرافق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احتجاز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ذلك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طريق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تزويدها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بالموارد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البشرية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والتقنية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والمالية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الكافية،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تنفيذ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جميع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توصيات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الآلية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الوطنية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لمنع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التعذيب؛</w:t>
      </w:r>
    </w:p>
    <w:p w14:paraId="4F7D8299" w14:textId="5FF411F5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(د)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إدماج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منظور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جنساني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الخطط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والإجراءات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القائمة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المخاطر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للاستجابة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لحالات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الطوارئ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خط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عمل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مرتبط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بحماية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والمراهقين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جميع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أنواع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العنف؛</w:t>
      </w:r>
    </w:p>
    <w:p w14:paraId="1D0815E1" w14:textId="78252821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(ه)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اتخاذ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تدابير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وقائية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عدم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تكرار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العنف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المؤسسات؛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5A3C1A99" w14:textId="13971605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(و)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التصدي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للعنف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المؤسسات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التعليمية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خلال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نهج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شامل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مشاركة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تنفيذ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برنامج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أو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تدبير.</w:t>
      </w:r>
    </w:p>
    <w:p w14:paraId="4ED552D2" w14:textId="40C46248" w:rsidR="00AA4458" w:rsidRPr="00D36116" w:rsidRDefault="00AA4458" w:rsidP="00AA4458">
      <w:pPr>
        <w:pStyle w:val="H23GA"/>
        <w:rPr>
          <w:lang w:val="en-US"/>
        </w:rPr>
      </w:pPr>
      <w:bookmarkStart w:id="4" w:name="_heading=h.30j0zll" w:colFirst="0" w:colLast="0"/>
      <w:bookmarkEnd w:id="4"/>
      <w:r w:rsidRPr="00D36116">
        <w:rPr>
          <w:rtl/>
          <w:lang w:val="en-US"/>
        </w:rPr>
        <w:tab/>
      </w:r>
      <w:r w:rsidRPr="00D36116">
        <w:rPr>
          <w:rtl/>
          <w:lang w:val="en-US"/>
        </w:rPr>
        <w:tab/>
        <w:t>البروتوكول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الاختياري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الملحق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باتفاقية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حقوق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الطفل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بشأن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بيع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الأطفال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واستغلال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الأطفال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في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البغاء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وفي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المواد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الإباحية</w:t>
      </w:r>
    </w:p>
    <w:p w14:paraId="68D72A10" w14:textId="616E1E5A" w:rsidR="00AA4458" w:rsidRPr="00D36116" w:rsidRDefault="00AA4458" w:rsidP="00AA4458">
      <w:pPr>
        <w:pStyle w:val="SingleTxtGA"/>
        <w:rPr>
          <w:b/>
          <w:bCs/>
          <w:lang w:val="en-US"/>
        </w:rPr>
      </w:pPr>
      <w:bookmarkStart w:id="5" w:name="_heading=h.1fob9te" w:colFirst="0" w:colLast="0"/>
      <w:bookmarkEnd w:id="5"/>
      <w:r w:rsidRPr="00D36116">
        <w:rPr>
          <w:rtl/>
          <w:lang w:val="en-US"/>
        </w:rPr>
        <w:t>28-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ترحب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بالمعلومات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المقدمة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تنفيذ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ملاحظاتها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الختامية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الأولية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وتوصي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يلي</w:t>
      </w:r>
      <w:r w:rsidR="00082531" w:rsidRPr="00D36116">
        <w:rPr>
          <w:b/>
          <w:bCs/>
          <w:rtl/>
          <w:lang w:val="en-US"/>
        </w:rPr>
        <w:t>:</w:t>
      </w:r>
      <w:r w:rsidR="009C7325" w:rsidRPr="00D36116">
        <w:rPr>
          <w:b/>
          <w:bCs/>
          <w:rtl/>
          <w:lang w:val="en-US"/>
        </w:rPr>
        <w:t xml:space="preserve"> </w:t>
      </w:r>
      <w:bookmarkStart w:id="6" w:name="_heading=h.52p4v32mpx2o" w:colFirst="0" w:colLast="0"/>
      <w:bookmarkEnd w:id="6"/>
    </w:p>
    <w:p w14:paraId="2175979C" w14:textId="2BB23390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(أ)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تحسين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وتصنيف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البيانات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تسمح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بالرصد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الفعال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لحالات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الاستغلال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الجنسي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أجل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معالجة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أوجه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القصور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إمكانية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تتبع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ورصد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العمليات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القضائية؛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3745EF73" w14:textId="3E9B08C0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(ب)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اتخاذ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تدابير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لمنع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الاعتداء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الجنسي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الفتيات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السكان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الأصليين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وكشفه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ومعالجته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ومقاضاة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مرتكبيه،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عبر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الإنترنت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أو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سياق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السياحة،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بشكل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فعال؛</w:t>
      </w:r>
    </w:p>
    <w:p w14:paraId="10FFD5F6" w14:textId="141D6204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(ج)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إنشاء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مساحات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تكوينية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وتدريبية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للمعلمين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والآباء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والبالغين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المسؤولين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والمراهقين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تكنولوجيا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المعلومات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والاتصالات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ومخاطر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المجتمع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الرقمي،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ذلك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محاولات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الاستدراج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والرسائل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الجنسية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والتسلط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عبر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الإنترنت؛</w:t>
      </w:r>
    </w:p>
    <w:p w14:paraId="41C00746" w14:textId="50D35583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(د)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يكفي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الموارد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البشرية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والتقنية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والمالية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لتعافي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الضحايا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وإعادة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إدماجهم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وتجنب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معاودة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إيذائهم؛</w:t>
      </w:r>
      <w:bookmarkStart w:id="7" w:name="_heading=h.ddddpd3dognz" w:colFirst="0" w:colLast="0"/>
      <w:bookmarkStart w:id="8" w:name="_heading=h.bcn0m6927n4e" w:colFirst="0" w:colLast="0"/>
      <w:bookmarkStart w:id="9" w:name="_heading=h.y992affnew2e" w:colFirst="0" w:colLast="0"/>
      <w:bookmarkEnd w:id="7"/>
      <w:bookmarkEnd w:id="8"/>
      <w:bookmarkEnd w:id="9"/>
    </w:p>
    <w:p w14:paraId="7EE3D826" w14:textId="0CAD7347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lastRenderedPageBreak/>
        <w:tab/>
        <w:t>(ه)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وضع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وتنفيذ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آليات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جديدة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للمنع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والجزاءات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تتكيف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الواقع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الحالي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زيادة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عدد</w:t>
      </w:r>
      <w:r w:rsidR="007803FC" w:rsidRPr="00D36116">
        <w:rPr>
          <w:rFonts w:hint="cs"/>
          <w:b/>
          <w:bCs/>
          <w:rtl/>
          <w:lang w:val="en-US"/>
        </w:rPr>
        <w:t> </w:t>
      </w:r>
      <w:r w:rsidRPr="00D36116">
        <w:rPr>
          <w:b/>
          <w:bCs/>
          <w:rtl/>
          <w:lang w:val="en-US"/>
        </w:rPr>
        <w:t>الضحايا.</w:t>
      </w:r>
    </w:p>
    <w:p w14:paraId="05E83433" w14:textId="43B7FEEB" w:rsidR="00AA4458" w:rsidRPr="00D36116" w:rsidRDefault="00AA4458" w:rsidP="00AA4458">
      <w:pPr>
        <w:pStyle w:val="H1GA"/>
        <w:rPr>
          <w:rFonts w:ascii="Times New Roman Bold" w:hAnsi="Times New Roman Bold" w:hint="eastAsia"/>
          <w:lang w:val="en-US"/>
        </w:rPr>
      </w:pPr>
      <w:r w:rsidRPr="00D36116">
        <w:rPr>
          <w:rFonts w:ascii="Times New Roman Bold" w:hAnsi="Times New Roman Bold"/>
          <w:rtl/>
          <w:lang w:val="en-US"/>
        </w:rPr>
        <w:tab/>
        <w:t>هاء-</w:t>
      </w:r>
      <w:r w:rsidRPr="00D36116">
        <w:rPr>
          <w:rFonts w:ascii="Times New Roman Bold" w:hAnsi="Times New Roman Bold"/>
          <w:rtl/>
          <w:lang w:val="en-US"/>
        </w:rPr>
        <w:tab/>
        <w:t>البيئة</w:t>
      </w:r>
      <w:r w:rsidR="009C7325" w:rsidRPr="00D36116">
        <w:rPr>
          <w:rFonts w:ascii="Times New Roman Bold" w:hAnsi="Times New Roman Bold"/>
          <w:rtl/>
          <w:lang w:val="en-US"/>
        </w:rPr>
        <w:t xml:space="preserve"> </w:t>
      </w:r>
      <w:r w:rsidRPr="00D36116">
        <w:rPr>
          <w:rFonts w:ascii="Times New Roman Bold" w:hAnsi="Times New Roman Bold"/>
          <w:rtl/>
          <w:lang w:val="en-US"/>
        </w:rPr>
        <w:t>الأسرية</w:t>
      </w:r>
      <w:r w:rsidR="009C7325" w:rsidRPr="00D36116">
        <w:rPr>
          <w:rFonts w:ascii="Times New Roman Bold" w:hAnsi="Times New Roman Bold"/>
          <w:rtl/>
          <w:lang w:val="en-US"/>
        </w:rPr>
        <w:t xml:space="preserve"> </w:t>
      </w:r>
      <w:r w:rsidRPr="00D36116">
        <w:rPr>
          <w:rFonts w:ascii="Times New Roman Bold" w:hAnsi="Times New Roman Bold"/>
          <w:rtl/>
          <w:lang w:val="en-US"/>
        </w:rPr>
        <w:t>والرعاية</w:t>
      </w:r>
      <w:r w:rsidR="009C7325" w:rsidRPr="00D36116">
        <w:rPr>
          <w:rFonts w:ascii="Times New Roman Bold" w:hAnsi="Times New Roman Bold"/>
          <w:rtl/>
          <w:lang w:val="en-US"/>
        </w:rPr>
        <w:t xml:space="preserve"> </w:t>
      </w:r>
      <w:r w:rsidRPr="00D36116">
        <w:rPr>
          <w:rFonts w:ascii="Times New Roman Bold" w:hAnsi="Times New Roman Bold"/>
          <w:rtl/>
          <w:lang w:val="en-US"/>
        </w:rPr>
        <w:t>البديلة</w:t>
      </w:r>
      <w:r w:rsidR="009C7325" w:rsidRPr="00D36116">
        <w:rPr>
          <w:rFonts w:ascii="Times New Roman Bold" w:hAnsi="Times New Roman Bold"/>
          <w:rtl/>
          <w:lang w:val="en-US"/>
        </w:rPr>
        <w:t xml:space="preserve"> </w:t>
      </w:r>
      <w:r w:rsidRPr="00D36116">
        <w:rPr>
          <w:rFonts w:ascii="Times New Roman Bold" w:hAnsi="Times New Roman Bold"/>
          <w:rtl/>
          <w:lang w:val="en-US"/>
        </w:rPr>
        <w:t>(المواد</w:t>
      </w:r>
      <w:r w:rsidR="009C7325" w:rsidRPr="00D36116">
        <w:rPr>
          <w:rFonts w:ascii="Times New Roman Bold" w:hAnsi="Times New Roman Bold"/>
          <w:rtl/>
          <w:lang w:val="en-US"/>
        </w:rPr>
        <w:t xml:space="preserve"> </w:t>
      </w:r>
      <w:r w:rsidRPr="00D36116">
        <w:rPr>
          <w:rFonts w:ascii="Times New Roman Bold" w:hAnsi="Times New Roman Bold"/>
          <w:rtl/>
          <w:lang w:val="en-US"/>
        </w:rPr>
        <w:t>5</w:t>
      </w:r>
      <w:r w:rsidR="009C7325" w:rsidRPr="00D36116">
        <w:rPr>
          <w:rFonts w:ascii="Times New Roman Bold" w:hAnsi="Times New Roman Bold"/>
          <w:rtl/>
          <w:lang w:val="en-US"/>
        </w:rPr>
        <w:t xml:space="preserve"> </w:t>
      </w:r>
      <w:r w:rsidRPr="00D36116">
        <w:rPr>
          <w:rFonts w:ascii="Times New Roman Bold" w:hAnsi="Times New Roman Bold"/>
          <w:rtl/>
          <w:lang w:val="en-US"/>
        </w:rPr>
        <w:t>و9</w:t>
      </w:r>
      <w:r w:rsidR="00082531" w:rsidRPr="00D36116">
        <w:rPr>
          <w:rFonts w:ascii="Times New Roman Bold" w:hAnsi="Times New Roman Bold" w:hint="cs"/>
          <w:rtl/>
          <w:lang w:val="en-US"/>
        </w:rPr>
        <w:t>-11</w:t>
      </w:r>
      <w:r w:rsidR="009C7325" w:rsidRPr="00D36116">
        <w:rPr>
          <w:rFonts w:ascii="Times New Roman Bold" w:hAnsi="Times New Roman Bold"/>
          <w:rtl/>
          <w:lang w:val="en-US"/>
        </w:rPr>
        <w:t xml:space="preserve"> </w:t>
      </w:r>
      <w:r w:rsidRPr="00D36116">
        <w:rPr>
          <w:rFonts w:ascii="Times New Roman Bold" w:hAnsi="Times New Roman Bold"/>
          <w:rtl/>
          <w:lang w:val="en-US"/>
        </w:rPr>
        <w:t>و18(1)</w:t>
      </w:r>
      <w:r w:rsidR="009C7325" w:rsidRPr="00D36116">
        <w:rPr>
          <w:rFonts w:ascii="Times New Roman Bold" w:hAnsi="Times New Roman Bold"/>
          <w:rtl/>
          <w:lang w:val="en-US"/>
        </w:rPr>
        <w:t xml:space="preserve"> </w:t>
      </w:r>
      <w:r w:rsidRPr="00D36116">
        <w:rPr>
          <w:rFonts w:ascii="Times New Roman Bold" w:hAnsi="Times New Roman Bold"/>
          <w:rtl/>
          <w:lang w:val="en-US"/>
        </w:rPr>
        <w:t>و(2)</w:t>
      </w:r>
      <w:r w:rsidR="009C7325" w:rsidRPr="00D36116">
        <w:rPr>
          <w:rFonts w:ascii="Times New Roman Bold" w:hAnsi="Times New Roman Bold"/>
          <w:rtl/>
          <w:lang w:val="en-US"/>
        </w:rPr>
        <w:t xml:space="preserve"> </w:t>
      </w:r>
      <w:r w:rsidRPr="00D36116">
        <w:rPr>
          <w:rFonts w:ascii="Times New Roman Bold" w:hAnsi="Times New Roman Bold"/>
          <w:rtl/>
          <w:lang w:val="en-US"/>
        </w:rPr>
        <w:t>و20</w:t>
      </w:r>
      <w:r w:rsidR="009C7325" w:rsidRPr="00D36116">
        <w:rPr>
          <w:rFonts w:ascii="Times New Roman Bold" w:hAnsi="Times New Roman Bold"/>
          <w:rtl/>
          <w:lang w:val="en-US"/>
        </w:rPr>
        <w:t xml:space="preserve"> </w:t>
      </w:r>
      <w:r w:rsidRPr="00D36116">
        <w:rPr>
          <w:rFonts w:ascii="Times New Roman Bold" w:hAnsi="Times New Roman Bold"/>
          <w:rtl/>
          <w:lang w:val="en-US"/>
        </w:rPr>
        <w:t>و21</w:t>
      </w:r>
      <w:r w:rsidR="009C7325" w:rsidRPr="00D36116">
        <w:rPr>
          <w:rFonts w:ascii="Times New Roman Bold" w:hAnsi="Times New Roman Bold"/>
          <w:rtl/>
          <w:lang w:val="en-US"/>
        </w:rPr>
        <w:t xml:space="preserve"> </w:t>
      </w:r>
      <w:r w:rsidRPr="00D36116">
        <w:rPr>
          <w:rFonts w:ascii="Times New Roman Bold" w:hAnsi="Times New Roman Bold"/>
          <w:rtl/>
          <w:lang w:val="en-US"/>
        </w:rPr>
        <w:t>و25</w:t>
      </w:r>
      <w:r w:rsidR="009C7325" w:rsidRPr="00D36116">
        <w:rPr>
          <w:rFonts w:ascii="Times New Roman Bold" w:hAnsi="Times New Roman Bold"/>
          <w:rtl/>
          <w:lang w:val="en-US"/>
        </w:rPr>
        <w:t xml:space="preserve"> </w:t>
      </w:r>
      <w:r w:rsidRPr="00D36116">
        <w:rPr>
          <w:rFonts w:ascii="Times New Roman Bold" w:hAnsi="Times New Roman Bold"/>
          <w:rtl/>
          <w:lang w:val="en-US"/>
        </w:rPr>
        <w:t>و27(4))</w:t>
      </w:r>
    </w:p>
    <w:p w14:paraId="38274EE3" w14:textId="4747F760" w:rsidR="00AA4458" w:rsidRPr="00D36116" w:rsidRDefault="00AA4458" w:rsidP="00AA4458">
      <w:pPr>
        <w:pStyle w:val="H23GA"/>
        <w:rPr>
          <w:lang w:val="en-US"/>
        </w:rPr>
      </w:pPr>
      <w:r w:rsidRPr="00D36116">
        <w:rPr>
          <w:rtl/>
          <w:lang w:val="en-US"/>
        </w:rPr>
        <w:tab/>
      </w:r>
      <w:r w:rsidRPr="00D36116">
        <w:rPr>
          <w:rtl/>
          <w:lang w:val="en-US"/>
        </w:rPr>
        <w:tab/>
        <w:t>البيئة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الأسرية</w:t>
      </w:r>
    </w:p>
    <w:p w14:paraId="570A2372" w14:textId="0D0EC30B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>29-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إذ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تذكر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بالبيان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الذي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أدلت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المادة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5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الاتفاقية،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فإنها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توصي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بتعزيز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جهودها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أجل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يلي</w:t>
      </w:r>
      <w:r w:rsidR="00082531" w:rsidRPr="00D36116">
        <w:rPr>
          <w:b/>
          <w:bCs/>
          <w:rtl/>
          <w:lang w:val="en-US"/>
        </w:rPr>
        <w:t>:</w:t>
      </w:r>
    </w:p>
    <w:p w14:paraId="3AFEA31B" w14:textId="73D70D65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(أ)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كفالة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تقاسم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المسؤوليات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الوالدية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بالتساوي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الوالدين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وزيادة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وعيهما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بالحاجة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توفير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الإرشاد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والتوجيه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المناسبين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بطريقة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تتسق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تنامي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قدراتهما؛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55C422B7" w14:textId="73B72A14" w:rsidR="00AA4458" w:rsidRPr="00D36116" w:rsidRDefault="00AA4458" w:rsidP="00AA4458">
      <w:pPr>
        <w:pStyle w:val="SingleTxtGA"/>
        <w:rPr>
          <w:b/>
          <w:bCs/>
          <w:spacing w:val="2"/>
          <w:lang w:val="en-US"/>
        </w:rPr>
      </w:pPr>
      <w:r w:rsidRPr="00D36116">
        <w:rPr>
          <w:spacing w:val="2"/>
          <w:rtl/>
          <w:lang w:val="en-US"/>
        </w:rPr>
        <w:tab/>
        <w:t>(ب)</w:t>
      </w:r>
      <w:r w:rsidRPr="00D36116">
        <w:rPr>
          <w:spacing w:val="2"/>
          <w:rtl/>
          <w:lang w:val="en-US"/>
        </w:rPr>
        <w:tab/>
      </w:r>
      <w:r w:rsidRPr="00D36116">
        <w:rPr>
          <w:b/>
          <w:bCs/>
          <w:spacing w:val="2"/>
          <w:rtl/>
          <w:lang w:val="en-US"/>
        </w:rPr>
        <w:t>اعتماد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جميع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التدابير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اللازمة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لتنفيذ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القانون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رقم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6486/2020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بفعالية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ومراجعة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المبادرات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التشريعية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التي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ترمي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إلى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مراجعة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هذا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القانون،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وضمان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امتثاله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للحقوق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المنصوص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عليها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في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الاتفاقية؛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</w:p>
    <w:p w14:paraId="6074B380" w14:textId="487FE8C7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(ج)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توفير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الحماية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القانونية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لجميع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أنواع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الأسر؛</w:t>
      </w:r>
      <w:r w:rsidR="009C7325" w:rsidRPr="00D36116">
        <w:rPr>
          <w:b/>
          <w:bCs/>
          <w:rtl/>
          <w:lang w:val="en-US"/>
        </w:rPr>
        <w:t xml:space="preserve"> </w:t>
      </w:r>
      <w:bookmarkStart w:id="10" w:name="_heading=h.3znysh7" w:colFirst="0" w:colLast="0"/>
      <w:bookmarkEnd w:id="10"/>
    </w:p>
    <w:p w14:paraId="78171A5A" w14:textId="6D71B847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(د)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تنفيذ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القانون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رقم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7103/2023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التحصيل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لنفقة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الأطفال.</w:t>
      </w:r>
    </w:p>
    <w:p w14:paraId="295ADB45" w14:textId="7522C989" w:rsidR="00AA4458" w:rsidRPr="00D36116" w:rsidRDefault="00AA4458" w:rsidP="00AA4458">
      <w:pPr>
        <w:pStyle w:val="H23GA"/>
        <w:rPr>
          <w:lang w:val="en-US"/>
        </w:rPr>
      </w:pPr>
      <w:r w:rsidRPr="00D36116">
        <w:rPr>
          <w:rtl/>
          <w:lang w:val="en-US"/>
        </w:rPr>
        <w:tab/>
      </w:r>
      <w:r w:rsidRPr="00D36116">
        <w:rPr>
          <w:rtl/>
          <w:lang w:val="en-US"/>
        </w:rPr>
        <w:tab/>
        <w:t>الأطفال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المحرومون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البيئة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الأسرية</w:t>
      </w:r>
      <w:r w:rsidR="009C7325" w:rsidRPr="00D36116">
        <w:rPr>
          <w:rtl/>
          <w:lang w:val="en-US"/>
        </w:rPr>
        <w:t xml:space="preserve"> </w:t>
      </w:r>
    </w:p>
    <w:p w14:paraId="1D9AA130" w14:textId="367AC836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>30-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تسترعي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انتباه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المبادئ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التوجيهية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للرعاية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البديلة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للأطفال،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وتوصي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يلي</w:t>
      </w:r>
      <w:r w:rsidR="00082531" w:rsidRPr="00D36116">
        <w:rPr>
          <w:b/>
          <w:bCs/>
          <w:rtl/>
          <w:lang w:val="en-US"/>
        </w:rPr>
        <w:t>:</w:t>
      </w:r>
    </w:p>
    <w:p w14:paraId="50266DFA" w14:textId="5F5AA73F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(أ)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إنهاء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الإيداع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مؤسسات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الرعاية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تدريجياً،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واعتماد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استراتيجية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وخطة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عمل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دون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تأخير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لإنهاء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الإيداع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مؤسسات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الرعاية،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توفر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الموارد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البشرية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والتقنية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والمالية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الكافية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لديها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لتنفيذهما؛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6D55EADB" w14:textId="5A0C905F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(ب)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توفير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خيارات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كافية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للرعاية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الأسرية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والمجتمعية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البديلة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الذين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يستطيعون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البقاء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كنف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أسرهم،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بطرق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تخصيص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موارد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مالية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كافية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للحضانة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والتبني،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وإعادة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النظر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بانتظام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تدابير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الإيداع،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وتيسير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لمّ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شمل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بأسرهم،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متى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أمكن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ذلك؛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141FC800" w14:textId="17E86F29" w:rsidR="00AA4458" w:rsidRPr="00D36116" w:rsidRDefault="00AA4458" w:rsidP="00AA4458">
      <w:pPr>
        <w:pStyle w:val="SingleTxtGA"/>
        <w:rPr>
          <w:b/>
          <w:bCs/>
          <w:spacing w:val="4"/>
          <w:lang w:val="en-US"/>
        </w:rPr>
      </w:pPr>
      <w:r w:rsidRPr="00D36116">
        <w:rPr>
          <w:spacing w:val="4"/>
          <w:rtl/>
          <w:lang w:val="en-US"/>
        </w:rPr>
        <w:tab/>
        <w:t>(ج)</w:t>
      </w:r>
      <w:r w:rsidRPr="00D36116">
        <w:rPr>
          <w:spacing w:val="4"/>
          <w:rtl/>
          <w:lang w:val="en-US"/>
        </w:rPr>
        <w:tab/>
      </w:r>
      <w:r w:rsidRPr="00D36116">
        <w:rPr>
          <w:b/>
          <w:bCs/>
          <w:spacing w:val="4"/>
          <w:rtl/>
          <w:lang w:val="en-US"/>
        </w:rPr>
        <w:t>وضع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معايير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الجودة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لجميع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أماكن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الرعاية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البديلة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والرصد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المنتظم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لجودة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الرعاية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فيها،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بما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في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ذلك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عن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طريق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توفير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قنوات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يسهل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اللجوء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إليها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للإبلاغ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عن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سوء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معاملة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الأطفال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ورصده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ومعالجته؛</w:t>
      </w:r>
    </w:p>
    <w:p w14:paraId="224865F8" w14:textId="19916426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(د)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تخصيص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موارد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وتقنية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ومالية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كافية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لمراكز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الرعاية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البديلة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وخدمات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حماية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الصلة،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بهدف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تيسير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إعادة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تأهيل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المقيمين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وإعادة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إدماجهم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اجتماعياً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أقصى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ممكن؛</w:t>
      </w:r>
    </w:p>
    <w:p w14:paraId="4E7C96E3" w14:textId="2722D3C6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(ه)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تعزيز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قدرات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المهنيين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العاملين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الأسر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والأطفال،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ولا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سيما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الأخصائيين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الاجتماعيين،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ومقدمي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الخدمات،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وقضاة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الأسرة،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والعاملين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أجهزة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إنفاذ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القانون.</w:t>
      </w:r>
    </w:p>
    <w:p w14:paraId="1CB55A5C" w14:textId="4F3629CA" w:rsidR="00AA4458" w:rsidRPr="00D36116" w:rsidRDefault="00AA4458" w:rsidP="00AA4458">
      <w:pPr>
        <w:pStyle w:val="H23GA"/>
        <w:rPr>
          <w:lang w:val="en-US"/>
        </w:rPr>
      </w:pPr>
      <w:r w:rsidRPr="00D36116">
        <w:rPr>
          <w:rtl/>
          <w:lang w:val="en-US"/>
        </w:rPr>
        <w:lastRenderedPageBreak/>
        <w:tab/>
      </w:r>
      <w:r w:rsidRPr="00D36116">
        <w:rPr>
          <w:rtl/>
          <w:lang w:val="en-US"/>
        </w:rPr>
        <w:tab/>
        <w:t>الأطفال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أبناء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السجناء</w:t>
      </w:r>
    </w:p>
    <w:p w14:paraId="7458315E" w14:textId="66F78FD1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>31-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توصي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بتوفير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حماية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شاملة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أبناء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السجناء،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ذلك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الزيارة،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طريق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زيادة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عدد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الزيارات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ومدتها،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وتوفير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يكفي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مرافق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الالتقاء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الملائمة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جميع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مراكز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الحرمان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الحرية،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والسماح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للعديد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أفراد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الأسر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بالزيارة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وقت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واحد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دون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قيود.</w:t>
      </w:r>
    </w:p>
    <w:p w14:paraId="766ADAF5" w14:textId="7E79F5A3" w:rsidR="00AA4458" w:rsidRPr="00D36116" w:rsidRDefault="00AA4458" w:rsidP="00AA4458">
      <w:pPr>
        <w:pStyle w:val="H1GA"/>
        <w:rPr>
          <w:lang w:val="en-US"/>
        </w:rPr>
      </w:pPr>
      <w:r w:rsidRPr="00D36116">
        <w:rPr>
          <w:rtl/>
          <w:lang w:val="en-US"/>
        </w:rPr>
        <w:tab/>
        <w:t>واو-</w:t>
      </w:r>
      <w:r w:rsidRPr="00D36116">
        <w:rPr>
          <w:rtl/>
          <w:lang w:val="en-US"/>
        </w:rPr>
        <w:tab/>
        <w:t>الأطفال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ذوو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الإعاقة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(المادة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23)</w:t>
      </w:r>
    </w:p>
    <w:p w14:paraId="7C5ED3EC" w14:textId="32CB20F3" w:rsidR="00AA4458" w:rsidRPr="00D36116" w:rsidRDefault="00AA4458" w:rsidP="00010531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>32-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إذ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تذكِّر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بتعليقها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رقم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9(2006)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ذوي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الإعاقة،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فإنها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تحث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وضع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استراتيجية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شاملة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لإدماج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ذوي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الإعاقة،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وتحثّها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كذلك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يلي</w:t>
      </w:r>
      <w:r w:rsidR="00082531" w:rsidRPr="00D36116">
        <w:rPr>
          <w:b/>
          <w:bCs/>
          <w:rtl/>
          <w:lang w:val="en-US"/>
        </w:rPr>
        <w:t>:</w:t>
      </w:r>
    </w:p>
    <w:p w14:paraId="5CF50CBA" w14:textId="0AF43073" w:rsidR="00AA4458" w:rsidRPr="00D36116" w:rsidRDefault="00AA4458" w:rsidP="00010531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(أ)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تنظيم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البيانات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ذوي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الإعاقة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ووضع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نظام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فعال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لتصنيف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الإعاقة؛</w:t>
      </w:r>
    </w:p>
    <w:p w14:paraId="3FF62F7C" w14:textId="4124655C" w:rsidR="00AA4458" w:rsidRPr="00D36116" w:rsidRDefault="00AA4458" w:rsidP="00010531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(ب)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اتخاذ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تدابير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لتيسير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حصول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ذوي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الإعاقات،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أيا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كان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نوع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الإعاقة،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الخدمات،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ذلك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خدمات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التعليم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والصحة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والحماية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الاجتماعية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والدعم؛</w:t>
      </w:r>
    </w:p>
    <w:p w14:paraId="628881CF" w14:textId="2EBEB030" w:rsidR="00AA4458" w:rsidRPr="00D36116" w:rsidRDefault="00AA4458" w:rsidP="00010531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(ج)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اتخاذ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تدابير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فورية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استفادة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ذوي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الإعاقة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برامج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الكشف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والتدخل</w:t>
      </w:r>
      <w:r w:rsidR="009D3F3A" w:rsidRPr="00D36116">
        <w:rPr>
          <w:rFonts w:hint="cs"/>
          <w:b/>
          <w:bCs/>
          <w:rtl/>
          <w:lang w:val="en-US"/>
        </w:rPr>
        <w:t> </w:t>
      </w:r>
      <w:r w:rsidRPr="00D36116">
        <w:rPr>
          <w:b/>
          <w:bCs/>
          <w:rtl/>
          <w:lang w:val="en-US"/>
        </w:rPr>
        <w:t>المبكرين؛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29E8D345" w14:textId="19530E88" w:rsidR="00AA4458" w:rsidRPr="00D36116" w:rsidRDefault="00AA4458" w:rsidP="00010531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(د)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اتخاذ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تدابير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للتصدي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للتحديات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المعيقة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لتقديم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الخدمات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الذي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يزال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مركزيا</w:t>
      </w:r>
      <w:r w:rsidR="009C7325" w:rsidRPr="00D36116">
        <w:rPr>
          <w:rFonts w:hint="cs"/>
          <w:b/>
          <w:bCs/>
          <w:rtl/>
          <w:lang w:val="en-US"/>
        </w:rPr>
        <w:t>ً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مراكز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رعاية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منفصلة؛</w:t>
      </w:r>
    </w:p>
    <w:p w14:paraId="63FDB536" w14:textId="4B378F31" w:rsidR="00AA4458" w:rsidRPr="00D36116" w:rsidRDefault="00AA4458" w:rsidP="00010531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(ه)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توسيع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نطاق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خدمات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الأمانة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الوطنية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للنهوض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الأشخاص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ذوي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الإعاقة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لتشمل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جميع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الفئات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العمرية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للأطفال؛</w:t>
      </w:r>
    </w:p>
    <w:p w14:paraId="171DCCD5" w14:textId="684381CD" w:rsidR="00AA4458" w:rsidRPr="00D36116" w:rsidRDefault="00AA4458" w:rsidP="00010531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(و)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مواصلة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تنظيم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حملات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توعية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موجهة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المسؤولين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الحكوميين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والجمهور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والأسر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لمكافحة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وصم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ذوي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الإعاقة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والتحيز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ضدهم،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وتعزيز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الصورة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الإيجابية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ذوي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الإعاقة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بوصفهم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أصحاب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حقوق،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وإلغاء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استخدام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العبارات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والتعاريف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المهينة؛</w:t>
      </w:r>
    </w:p>
    <w:p w14:paraId="6D47D6A7" w14:textId="78801F64" w:rsidR="00AA4458" w:rsidRPr="00D36116" w:rsidRDefault="00AA4458" w:rsidP="00AA4458">
      <w:pPr>
        <w:pStyle w:val="H1GA"/>
        <w:rPr>
          <w:lang w:val="en-US"/>
        </w:rPr>
      </w:pPr>
      <w:r w:rsidRPr="00D36116">
        <w:rPr>
          <w:rtl/>
          <w:lang w:val="en-US"/>
        </w:rPr>
        <w:tab/>
        <w:t>زاي-</w:t>
      </w:r>
      <w:r w:rsidRPr="00D36116">
        <w:rPr>
          <w:rtl/>
          <w:lang w:val="en-US"/>
        </w:rPr>
        <w:tab/>
        <w:t>الصحة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(المواد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6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و24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و33)</w:t>
      </w:r>
      <w:r w:rsidR="009C7325" w:rsidRPr="00D36116">
        <w:rPr>
          <w:rtl/>
          <w:lang w:val="en-US"/>
        </w:rPr>
        <w:t xml:space="preserve"> </w:t>
      </w:r>
    </w:p>
    <w:p w14:paraId="7802A53F" w14:textId="10F5BA65" w:rsidR="00AA4458" w:rsidRPr="00D36116" w:rsidRDefault="00AA4458" w:rsidP="009D3F3A">
      <w:pPr>
        <w:pStyle w:val="H23GA"/>
        <w:spacing w:after="100"/>
        <w:rPr>
          <w:lang w:val="en-US"/>
        </w:rPr>
      </w:pPr>
      <w:r w:rsidRPr="00D36116">
        <w:rPr>
          <w:rtl/>
          <w:lang w:val="en-US"/>
        </w:rPr>
        <w:tab/>
      </w:r>
      <w:r w:rsidRPr="00D36116">
        <w:rPr>
          <w:rtl/>
          <w:lang w:val="en-US"/>
        </w:rPr>
        <w:tab/>
        <w:t>الصحة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والخدمات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الصحية</w:t>
      </w:r>
      <w:r w:rsidR="009C7325" w:rsidRPr="00D36116">
        <w:rPr>
          <w:rtl/>
          <w:lang w:val="en-US"/>
        </w:rPr>
        <w:t xml:space="preserve"> </w:t>
      </w:r>
    </w:p>
    <w:p w14:paraId="188A6756" w14:textId="05281932" w:rsidR="00AA4458" w:rsidRPr="00D36116" w:rsidRDefault="00AA4458" w:rsidP="00010531">
      <w:pPr>
        <w:pStyle w:val="SingleTxtGA"/>
        <w:rPr>
          <w:lang w:val="en-US"/>
        </w:rPr>
      </w:pPr>
      <w:r w:rsidRPr="00D36116">
        <w:rPr>
          <w:rtl/>
          <w:lang w:val="en-US"/>
        </w:rPr>
        <w:t>33-</w:t>
      </w:r>
      <w:r w:rsidRPr="00D36116">
        <w:rPr>
          <w:rtl/>
          <w:lang w:val="en-US"/>
        </w:rPr>
        <w:tab/>
        <w:t>يساور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اللجنة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القلق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إزاء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ما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يلي</w:t>
      </w:r>
      <w:r w:rsidR="00082531" w:rsidRPr="00D36116">
        <w:rPr>
          <w:rtl/>
          <w:lang w:val="en-US"/>
        </w:rPr>
        <w:t>:</w:t>
      </w:r>
    </w:p>
    <w:p w14:paraId="10AB150D" w14:textId="60ED5426" w:rsidR="00AA4458" w:rsidRPr="00D36116" w:rsidRDefault="00AA4458" w:rsidP="00010531">
      <w:pPr>
        <w:pStyle w:val="SingleTxtGA"/>
        <w:rPr>
          <w:lang w:val="en-US"/>
        </w:rPr>
      </w:pPr>
      <w:r w:rsidRPr="00D36116">
        <w:rPr>
          <w:rtl/>
          <w:lang w:val="en-US"/>
        </w:rPr>
        <w:tab/>
        <w:t>(أ)</w:t>
      </w:r>
      <w:r w:rsidRPr="00D36116">
        <w:rPr>
          <w:rtl/>
          <w:lang w:val="en-US"/>
        </w:rPr>
        <w:tab/>
        <w:t>نوعية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الرعاية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الصحية،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ولا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سيما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في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المناطق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الريفية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وبين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المنحدرين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أصل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أفريقي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ومجتمعات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السكان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الأصليين؛</w:t>
      </w:r>
    </w:p>
    <w:p w14:paraId="0E536027" w14:textId="15E484F2" w:rsidR="00AA4458" w:rsidRPr="00D36116" w:rsidRDefault="00AA4458" w:rsidP="00010531">
      <w:pPr>
        <w:pStyle w:val="SingleTxtGA"/>
        <w:rPr>
          <w:lang w:val="en-US"/>
        </w:rPr>
      </w:pPr>
      <w:r w:rsidRPr="00D36116">
        <w:rPr>
          <w:rtl/>
          <w:lang w:val="en-US"/>
        </w:rPr>
        <w:tab/>
        <w:t>(ب)</w:t>
      </w:r>
      <w:r w:rsidRPr="00D36116">
        <w:rPr>
          <w:rtl/>
          <w:lang w:val="en-US"/>
        </w:rPr>
        <w:tab/>
        <w:t>التأثير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المحتمل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على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التغطية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بالتمنيع،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والذي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يتفاقم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جزئيا</w:t>
      </w:r>
      <w:r w:rsidR="009C7325" w:rsidRPr="00D36116">
        <w:rPr>
          <w:rFonts w:hint="cs"/>
          <w:rtl/>
          <w:lang w:val="en-US"/>
        </w:rPr>
        <w:t>ً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بسبب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المعلومات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المضللة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عن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اللقاحات؛</w:t>
      </w:r>
    </w:p>
    <w:p w14:paraId="2F9C7623" w14:textId="268C9CF2" w:rsidR="00AA4458" w:rsidRPr="00D36116" w:rsidRDefault="00AA4458" w:rsidP="00010531">
      <w:pPr>
        <w:pStyle w:val="SingleTxtGA"/>
        <w:rPr>
          <w:lang w:val="en-US"/>
        </w:rPr>
      </w:pPr>
      <w:r w:rsidRPr="00D36116">
        <w:rPr>
          <w:rtl/>
          <w:lang w:val="en-US"/>
        </w:rPr>
        <w:tab/>
        <w:t>(ج)</w:t>
      </w:r>
      <w:r w:rsidRPr="00D36116">
        <w:rPr>
          <w:rtl/>
          <w:lang w:val="en-US"/>
        </w:rPr>
        <w:tab/>
        <w:t>الوفيات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والاعتلالات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التي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يمكن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الوقاية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منها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بين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الأطفال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دون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سن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الخامسة،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بما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في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ذلك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حالات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سوء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التغذية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المزمن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لدى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الأطفال؛</w:t>
      </w:r>
    </w:p>
    <w:p w14:paraId="2C85557A" w14:textId="2BB7BB72" w:rsidR="00AA4458" w:rsidRPr="00D36116" w:rsidRDefault="00AA4458" w:rsidP="00010531">
      <w:pPr>
        <w:pStyle w:val="SingleTxtGA"/>
        <w:rPr>
          <w:rtl/>
          <w:lang w:val="en-US"/>
        </w:rPr>
      </w:pPr>
      <w:r w:rsidRPr="00D36116">
        <w:rPr>
          <w:rtl/>
          <w:lang w:val="en-US"/>
        </w:rPr>
        <w:tab/>
        <w:t>(د)</w:t>
      </w:r>
      <w:r w:rsidRPr="00D36116">
        <w:rPr>
          <w:rtl/>
          <w:lang w:val="en-US"/>
        </w:rPr>
        <w:tab/>
        <w:t>الانتكاسات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الصحية،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مثل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وفيات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الأمهات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وعودة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ظهور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الحصبة،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التي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تفاقمت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جزئيا</w:t>
      </w:r>
      <w:r w:rsidR="009C7325" w:rsidRPr="00D36116">
        <w:rPr>
          <w:rFonts w:hint="cs"/>
          <w:rtl/>
          <w:lang w:val="en-US"/>
        </w:rPr>
        <w:t>ً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نتيجة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لجائحة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مرض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فيروس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كورونا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(كوفيد-19)؛</w:t>
      </w:r>
    </w:p>
    <w:p w14:paraId="364B1091" w14:textId="612E959E" w:rsidR="00AA4458" w:rsidRPr="00D36116" w:rsidRDefault="00AA4458" w:rsidP="00010531">
      <w:pPr>
        <w:pStyle w:val="SingleTxtGA"/>
        <w:rPr>
          <w:lang w:val="en-US"/>
        </w:rPr>
      </w:pPr>
      <w:r w:rsidRPr="00D36116">
        <w:rPr>
          <w:rtl/>
          <w:lang w:val="en-US"/>
        </w:rPr>
        <w:tab/>
        <w:t>(ه)</w:t>
      </w:r>
      <w:r w:rsidRPr="00D36116">
        <w:rPr>
          <w:rtl/>
          <w:lang w:val="en-US"/>
        </w:rPr>
        <w:tab/>
        <w:t>عدم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وجود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موارد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كافية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مخصصة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للصحة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العقلية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للأطفال؛</w:t>
      </w:r>
    </w:p>
    <w:p w14:paraId="3B0F1A36" w14:textId="6177BF08" w:rsidR="00AA4458" w:rsidRPr="00D36116" w:rsidRDefault="00AA4458" w:rsidP="00010531">
      <w:pPr>
        <w:pStyle w:val="SingleTxtGA"/>
        <w:rPr>
          <w:lang w:val="en-US"/>
        </w:rPr>
      </w:pPr>
      <w:r w:rsidRPr="00D36116">
        <w:rPr>
          <w:rtl/>
          <w:lang w:val="en-US"/>
        </w:rPr>
        <w:lastRenderedPageBreak/>
        <w:tab/>
        <w:t>(و)</w:t>
      </w:r>
      <w:r w:rsidRPr="00D36116">
        <w:rPr>
          <w:rtl/>
          <w:lang w:val="en-US"/>
        </w:rPr>
        <w:tab/>
        <w:t>عدم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تنفيذ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الأحكام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التي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تحظر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"العلاج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التحويلي"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في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القانون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رقم</w:t>
      </w:r>
      <w:r w:rsidR="009C7325" w:rsidRPr="00D36116">
        <w:rPr>
          <w:rtl/>
          <w:lang w:val="en-US"/>
        </w:rPr>
        <w:t xml:space="preserve"> </w:t>
      </w:r>
      <w:hyperlink r:id="rId9" w:history="1">
        <w:r w:rsidRPr="00D36116">
          <w:rPr>
            <w:rStyle w:val="Hyperlink"/>
            <w:rtl/>
            <w:lang w:val="en-US"/>
          </w:rPr>
          <w:t>7018/2022</w:t>
        </w:r>
      </w:hyperlink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المتعلق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بالصحة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النفسية.</w:t>
      </w:r>
    </w:p>
    <w:p w14:paraId="416FA108" w14:textId="3C05B208" w:rsidR="00AA4458" w:rsidRPr="00D36116" w:rsidRDefault="00AA4458" w:rsidP="00010531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>34-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تذكّر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بتعليقها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رقم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15(2013)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التمتع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بأعلى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مستوى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صحي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يمكن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بلوغه،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وتوصي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يلي</w:t>
      </w:r>
      <w:r w:rsidR="00082531" w:rsidRPr="00D36116">
        <w:rPr>
          <w:b/>
          <w:bCs/>
          <w:rtl/>
          <w:lang w:val="en-US"/>
        </w:rPr>
        <w:t>: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5EF4EFF4" w14:textId="09044D85" w:rsidR="00AA4458" w:rsidRPr="00D36116" w:rsidRDefault="00AA4458" w:rsidP="00010531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(أ)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زيادة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فرص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الحصول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الرعاية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الصحية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الجيدة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والمراعية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للاعتبارات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الثقافية،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ولا</w:t>
      </w:r>
      <w:r w:rsidR="009D3F3A" w:rsidRPr="00D36116">
        <w:rPr>
          <w:rFonts w:hint="eastAsia"/>
          <w:b/>
          <w:bCs/>
          <w:rtl/>
          <w:lang w:val="en-US"/>
        </w:rPr>
        <w:t> </w:t>
      </w:r>
      <w:r w:rsidRPr="00D36116">
        <w:rPr>
          <w:b/>
          <w:bCs/>
          <w:rtl/>
          <w:lang w:val="en-US"/>
        </w:rPr>
        <w:t>سيما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المناطق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الريفية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ومجتمعات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السكان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الأصليين،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وتحسين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التغطية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بالتمنيع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وتوفير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معلومات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دقيقة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أهمية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اللقاحات؛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007D1360" w14:textId="75899EC1" w:rsidR="00AA4458" w:rsidRPr="00D36116" w:rsidRDefault="00AA4458" w:rsidP="00010531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(ب)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إنفاذ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وتطبيق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الإرشادات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التقنية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وضعتها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مفوضية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الأمم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المتحدة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السامية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الإنسان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تطبيق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نهج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قائم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الإنسان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تنفيذ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السياسات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والبرامج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الرامية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الوفيات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والاعتلالات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يمكن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الوقاية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لدى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دون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الخامسة،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ذلك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حالات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سوء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التغذية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المزمن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لدى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والقضاء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عليها</w:t>
      </w:r>
      <w:r w:rsidR="00A16B66" w:rsidRPr="00D36116">
        <w:rPr>
          <w:rFonts w:hint="cs"/>
          <w:b/>
          <w:bCs/>
          <w:rtl/>
          <w:lang w:val="en-US"/>
        </w:rPr>
        <w:t>؛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68F6F27D" w14:textId="66A5A319" w:rsidR="00AA4458" w:rsidRPr="00D36116" w:rsidRDefault="00AA4458" w:rsidP="00010531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(ج)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تحديد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الأسباب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الجذرية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لانعدام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الغذائي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وسوء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التغذية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لدى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وإجراء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رصد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وتقييم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منتظمين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لفعالية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السياسات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والبرامج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المتعلقة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بالأمن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الغذائي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والتغذية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للأطفال،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ذلك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برامج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الوجبات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المدرسية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وبنوك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الطعام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والبرامج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تتناول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الرضع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وصغار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الأطفال؛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03094536" w14:textId="5D4342C7" w:rsidR="00AA4458" w:rsidRPr="00D36116" w:rsidRDefault="00AA4458" w:rsidP="00010531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(د)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اتخاذ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تدابير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هادفة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لمواجهة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التحديات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الصحية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تفاقمت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بشكل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خاص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نتيجة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لجائحة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كوفيد-19؛</w:t>
      </w:r>
    </w:p>
    <w:p w14:paraId="70BA18B0" w14:textId="546D756B" w:rsidR="00AA4458" w:rsidRPr="00D36116" w:rsidRDefault="00AA4458" w:rsidP="00010531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(ه)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وضع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سياسات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وتخصيص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موارد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كافية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لتعزيز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الصحة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العقلية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للأطفال،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ومنع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الانتحار،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وتنفيذ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القانون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رقم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7018/2022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الصحة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العقلية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والقضاء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"العلاجات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التحويلية".</w:t>
      </w:r>
      <w:bookmarkStart w:id="11" w:name="_Hlk167697754"/>
      <w:bookmarkEnd w:id="11"/>
    </w:p>
    <w:p w14:paraId="2E520D94" w14:textId="268C005D" w:rsidR="00AA4458" w:rsidRPr="00D36116" w:rsidRDefault="00AA4458" w:rsidP="00AA4458">
      <w:pPr>
        <w:pStyle w:val="H23GA"/>
        <w:rPr>
          <w:lang w:val="en-US"/>
        </w:rPr>
      </w:pPr>
      <w:r w:rsidRPr="00D36116">
        <w:rPr>
          <w:rtl/>
          <w:lang w:val="en-US"/>
        </w:rPr>
        <w:tab/>
      </w:r>
      <w:r w:rsidRPr="00D36116">
        <w:rPr>
          <w:rtl/>
          <w:lang w:val="en-US"/>
        </w:rPr>
        <w:tab/>
        <w:t>صحة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المراهقين</w:t>
      </w:r>
    </w:p>
    <w:p w14:paraId="4519E4DA" w14:textId="255F2C8C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>35-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إذ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يساور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بالغ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القلق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إزاء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ارتفاع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عدد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حالات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حمل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المراهقات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وإزاء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حظر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وزارة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التعليم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والعلوم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نشر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معلومات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مناسبة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للسن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الصحة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الجنسية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والإنجابية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المؤسسات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التعليمية،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وإذ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تشير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تعليقها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رقم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4(2003)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صحة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المراهقين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ونموهم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سياق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الاتفاقية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وتعليقها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رقم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20(2016)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إعمال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أثناء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المراهقة،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فإنها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توصي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يلي</w:t>
      </w:r>
      <w:r w:rsidR="00082531" w:rsidRPr="00D36116">
        <w:rPr>
          <w:b/>
          <w:bCs/>
          <w:rtl/>
          <w:lang w:val="en-US"/>
        </w:rPr>
        <w:t>:</w:t>
      </w:r>
    </w:p>
    <w:p w14:paraId="0871CAC4" w14:textId="41E4FEE7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</w:t>
      </w:r>
      <w:bookmarkStart w:id="12" w:name="_Hlk169181598"/>
      <w:r w:rsidRPr="00D36116">
        <w:rPr>
          <w:rtl/>
          <w:lang w:val="en-US"/>
        </w:rPr>
        <w:t>أ)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إلغاء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القرار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رقم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933/2023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الصادر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وزارة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التعليم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والعلوم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والمادة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المقابلة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المعنونة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"اثنا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عشر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علما</w:t>
      </w:r>
      <w:r w:rsidR="009C7325" w:rsidRPr="00D36116">
        <w:rPr>
          <w:rFonts w:hint="cs"/>
          <w:b/>
          <w:bCs/>
          <w:rtl/>
          <w:lang w:val="en-US"/>
        </w:rPr>
        <w:t>ً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للتثقيف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المتعلق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بالحياة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الجنسية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والعاطفية"؛</w:t>
      </w:r>
      <w:bookmarkEnd w:id="12"/>
    </w:p>
    <w:p w14:paraId="5AC76680" w14:textId="499773F4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(ب)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اعتماد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سياسة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شاملة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للصحة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الجنسية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والإنجابية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للمراهقات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والمراهقين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كون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التثقيف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مجال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الصحة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الجنسية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والإنجابية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والتثقيف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الجنساني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جزءاً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المناهج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الدراسية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الإلزامية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وموجهاً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المراهقين،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إيلاء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اهتمام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خاص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لمنع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الحمل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المبكر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والأمراض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المنقولة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جنسياً؛</w:t>
      </w:r>
    </w:p>
    <w:p w14:paraId="5AFEA839" w14:textId="23FDA918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(ج)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حصول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جميع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المراهقين،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غير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الملتحقين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بالمدارس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يعيشون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المناطق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الريفية،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معلومات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وخدمات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إطار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السرية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تكون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ملائمة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ولسنهم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مجال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الصحة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الجنسية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والإنجابية،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ذلك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الحصول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وسائل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الحمل؛</w:t>
      </w:r>
    </w:p>
    <w:p w14:paraId="1E1223FD" w14:textId="575BD590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(د)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إلغاء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تجريم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الإجهاض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جميع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الظروف،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وكفالة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إتاحة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الإجهاض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المأمون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والجيد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والمناسب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توقيته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وخدمات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الرعاية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اللاحقة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للإجهاض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للمراهقات،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ولا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سيما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حالات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الاغتصاب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وسفاح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المحارم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الحرص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الدائم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الاستماع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آرائهن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وإيلاء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الاعتبار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الواجب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إطار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عملية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صنع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القرار؛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1265E7D7" w14:textId="58903722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lastRenderedPageBreak/>
        <w:tab/>
        <w:t>(ه)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خفض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النسبة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المئوية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لحمل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المراهقات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والمعدلات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العالية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وفيات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الأمومة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المراهقات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ووضع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وتنفيذ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سياسة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لحماية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المراهقات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الحوامل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والأمهات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المراهقات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وأطفالهن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ومكافحة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التمييز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ضدهن؛</w:t>
      </w:r>
    </w:p>
    <w:p w14:paraId="7418FECE" w14:textId="729129C3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(و)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اتخاذ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تدابير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لزيادة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تعزيز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الوقاية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فيروس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نقص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المناعة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البشرية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المراهقين،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عدم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التمييز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ضد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والمراهقين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المصابين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بفيروس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نقص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المناعة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البشرية/الإيدز،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حصولهم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التعليم.</w:t>
      </w:r>
    </w:p>
    <w:p w14:paraId="7DF417D9" w14:textId="1439082A" w:rsidR="00AA4458" w:rsidRPr="00D36116" w:rsidRDefault="00AA4458" w:rsidP="00AA4458">
      <w:pPr>
        <w:pStyle w:val="H1GA"/>
        <w:rPr>
          <w:lang w:val="en-US"/>
        </w:rPr>
      </w:pPr>
      <w:r w:rsidRPr="00D36116">
        <w:rPr>
          <w:rtl/>
          <w:lang w:val="en-US"/>
        </w:rPr>
        <w:tab/>
        <w:t>حاء-</w:t>
      </w:r>
      <w:r w:rsidRPr="00D36116">
        <w:rPr>
          <w:rtl/>
          <w:lang w:val="en-US"/>
        </w:rPr>
        <w:tab/>
        <w:t>مستوى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المعيشة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(المواد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18(3)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و26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و27(1)-(3))</w:t>
      </w:r>
    </w:p>
    <w:p w14:paraId="36E39EEB" w14:textId="68229719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>36-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بينما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تلاحظ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التقدير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ارتفاع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الإنفاق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الحماية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الاجتماعية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وترحب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بالخطة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الوطنية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لمياه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الشرب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والمرافق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الصحية،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فإنها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تشعر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بقلق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بالغ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إزاء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العدد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الكبير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الذين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يعانون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الفقر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والتفاوتات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الأقاليم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توفر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المياه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ومرافق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الصرف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الصحي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والسكن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اللائق.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وتحث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يلي</w:t>
      </w:r>
      <w:r w:rsidR="00082531" w:rsidRPr="00D36116">
        <w:rPr>
          <w:b/>
          <w:bCs/>
          <w:rtl/>
          <w:lang w:val="en-US"/>
        </w:rPr>
        <w:t>:</w:t>
      </w:r>
    </w:p>
    <w:p w14:paraId="01584576" w14:textId="148A7389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(أ)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تعزيز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التدابير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الرامية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إنهاء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فقر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جميع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مستوى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معيشي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لائق،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ذلك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حصولهم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السكن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اللائق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والمياه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والمرافق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الصحية،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وإيلاء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اهتمام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خاص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الذين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يعيشون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المناطق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الريفية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والمستوطنات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الحضرية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غير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الرسمية؛</w:t>
      </w:r>
    </w:p>
    <w:p w14:paraId="5F40115B" w14:textId="19A80B64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(ب)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زيادة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مخصصات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الميزانية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لبرامج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الحماية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الاجتماعية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تمس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وتعزيز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فعاليتها،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ولا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سيما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طريق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تحسين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التنسيق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الوكالات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المتعددة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تحديد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المنح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وكيفية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صرفها،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وتوسيع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نطاق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تغطية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برنامج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مِنح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ليشمل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جميع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فئات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الذين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يعانون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الحرمان،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ومعالجة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العقبات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تحول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دون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حصول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فئات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معينة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المساعدة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الاجتماعية؛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144D6D6E" w14:textId="0E7AFB8D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(ج)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التنفيذ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الفعال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لاستراتيجية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الصرف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الصحي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والنظافة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الصحية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خلال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بنود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مخصصة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الميزانية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وتعزيز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آليات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التنسيق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والشفافية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والمساءلة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المتعددة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القطاعات؛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112FA4FA" w14:textId="732138A1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(د)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التحقق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تدابير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مكافحة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الفقر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تأخذ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بنهج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قائم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الطفل،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وتقتلع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الأسباب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الجذرية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لفقر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المتعدد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الأبعاد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وعدم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المساواة،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وتركز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خصوصاً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المحرومين،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ذلك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ذوي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الإعاقة،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الذين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يعيشون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المناطق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الريفية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والمستوطنات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الحضرية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غير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النظامية،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أجل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عمالة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الأطفال؛</w:t>
      </w:r>
    </w:p>
    <w:p w14:paraId="1A449919" w14:textId="621A9B5A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(ه)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حصول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وأسرهم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الذين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يعيشون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فقر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الدعم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المالي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الكافي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والخدمات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المجانية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الميسورة،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دون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تمييز.</w:t>
      </w:r>
    </w:p>
    <w:p w14:paraId="54B20E3A" w14:textId="1D1253F8" w:rsidR="00AA4458" w:rsidRPr="00D36116" w:rsidRDefault="00AA4458" w:rsidP="00AA4458">
      <w:pPr>
        <w:pStyle w:val="H1GA"/>
        <w:rPr>
          <w:lang w:val="en-US"/>
        </w:rPr>
      </w:pPr>
      <w:r w:rsidRPr="00D36116">
        <w:rPr>
          <w:rtl/>
          <w:lang w:val="en-US"/>
        </w:rPr>
        <w:tab/>
      </w:r>
      <w:r w:rsidRPr="00D36116">
        <w:rPr>
          <w:rFonts w:hint="cs"/>
          <w:rtl/>
          <w:lang w:val="en-US"/>
        </w:rPr>
        <w:t>طاء</w:t>
      </w:r>
      <w:r w:rsidRPr="00D36116">
        <w:rPr>
          <w:rtl/>
          <w:lang w:val="en-US"/>
        </w:rPr>
        <w:t>-</w:t>
      </w:r>
      <w:r w:rsidRPr="00D36116">
        <w:rPr>
          <w:rtl/>
          <w:lang w:val="en-US"/>
        </w:rPr>
        <w:tab/>
        <w:t>حقوق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الطفل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والبيئة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(المواد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2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و3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و6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و12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و13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و15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و17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و19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و24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و26</w:t>
      </w:r>
      <w:r w:rsidR="00082531" w:rsidRPr="00D36116">
        <w:rPr>
          <w:rFonts w:hint="cs"/>
          <w:rtl/>
          <w:lang w:val="en-US"/>
        </w:rPr>
        <w:t>-31</w:t>
      </w:r>
      <w:r w:rsidRPr="00D36116">
        <w:rPr>
          <w:rtl/>
          <w:lang w:val="en-US"/>
        </w:rPr>
        <w:t>)</w:t>
      </w:r>
      <w:r w:rsidR="009C7325" w:rsidRPr="00D36116">
        <w:rPr>
          <w:rtl/>
          <w:lang w:val="en-US"/>
        </w:rPr>
        <w:t xml:space="preserve"> </w:t>
      </w:r>
    </w:p>
    <w:p w14:paraId="236F05CC" w14:textId="5FA6D129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>37-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إن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تشير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تعليقها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رقم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26(2023)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والبيئة،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التركيز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بوجه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خاص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تغير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المناخ،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وإذ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تأخذ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الاعتبار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تشريعات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الحماية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البيئية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توصي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بالقيام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يلي</w:t>
      </w:r>
      <w:r w:rsidR="00082531" w:rsidRPr="00D36116">
        <w:rPr>
          <w:b/>
          <w:bCs/>
          <w:rtl/>
          <w:lang w:val="en-US"/>
        </w:rPr>
        <w:t>: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758A8B31" w14:textId="5EC41360" w:rsidR="00AA4458" w:rsidRPr="00D36116" w:rsidRDefault="00AA4458" w:rsidP="00AA4458">
      <w:pPr>
        <w:pStyle w:val="SingleTxtGA"/>
        <w:rPr>
          <w:b/>
          <w:bCs/>
          <w:rtl/>
          <w:lang w:val="en-US"/>
        </w:rPr>
      </w:pPr>
      <w:r w:rsidRPr="00D36116">
        <w:rPr>
          <w:rtl/>
          <w:lang w:val="en-US"/>
        </w:rPr>
        <w:tab/>
        <w:t>(أ)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تقييم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آثار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تلوث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الهواء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والتربة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والتلوث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الكهرومغناطيسي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صحة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كأساس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لتصميم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استراتيجية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مزوّدة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بالموارد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الكافية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لتصحيح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الوضع،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ومنع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وقوع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حوادث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مماثلة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المستقبل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وتنفيذ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معايير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الصحة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البيئية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والمؤشرات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والتعاريف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وضعتها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منظمة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الصحة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العالمية؛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1C07BD08" w14:textId="6DF2DBB4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lastRenderedPageBreak/>
        <w:tab/>
        <w:t>(ب)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تقييم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تأثير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مبيدات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الآفات،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ولا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سيما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مجتمعات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السكان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الأصليين،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واتخاذ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التدابير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المناسبة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بناء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نتائج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التقييم؛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2DD0374B" w14:textId="5950B1C5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(ج)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مراقبة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الامتثال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الفعال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للأنظمة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البيئية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ومعاقبة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المسؤولين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انتهاكها؛</w:t>
      </w:r>
    </w:p>
    <w:p w14:paraId="7710C771" w14:textId="7C9D2CD0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(د)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إدماج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النهج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القائم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استراتيجياتها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وخططها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المتعلقة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بتغير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المناخ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وتضمينها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آراء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هذه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المسألة؛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4CC6F838" w14:textId="7EF44B67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(ه)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تعزيز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وعي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بالأحداث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المناخية،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ولا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سيما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طريق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إدراجها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المناهج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الدراسية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وبرامج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تدريب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المعلمين؛</w:t>
      </w:r>
    </w:p>
    <w:p w14:paraId="36E024F0" w14:textId="4F330ED9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(و)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خضوع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المهنيين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الصحيين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للتدريب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تشخيص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آثار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الضرر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البيئي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الصحة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ومعالجة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هذه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الآثار؛</w:t>
      </w:r>
    </w:p>
    <w:p w14:paraId="5265115D" w14:textId="0AA07F97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(ز)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اتخاذ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تدابير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التكيف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اللازمة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مجالات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الخدمات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العامة،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ذلك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الحصول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المياه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النظيفة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والسكن،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ولا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سيما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المناطق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المتأثرة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بتغير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المناخ.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0A5803D1" w14:textId="473655CE" w:rsidR="00AA4458" w:rsidRPr="00D36116" w:rsidRDefault="00AA4458" w:rsidP="00AA4458">
      <w:pPr>
        <w:pStyle w:val="H1GA"/>
        <w:rPr>
          <w:lang w:val="en-US"/>
        </w:rPr>
      </w:pPr>
      <w:r w:rsidRPr="00D36116">
        <w:rPr>
          <w:rtl/>
          <w:lang w:val="en-US"/>
        </w:rPr>
        <w:tab/>
        <w:t>ياء-</w:t>
      </w:r>
      <w:r w:rsidRPr="00D36116">
        <w:rPr>
          <w:rtl/>
          <w:lang w:val="en-US"/>
        </w:rPr>
        <w:tab/>
        <w:t>التعليم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والترفيه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والأنشطة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الثقافية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(المواد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28-31)</w:t>
      </w:r>
    </w:p>
    <w:p w14:paraId="6D971308" w14:textId="7455199A" w:rsidR="00AA4458" w:rsidRPr="00D36116" w:rsidRDefault="00AA4458" w:rsidP="00AA4458">
      <w:pPr>
        <w:pStyle w:val="H23GA"/>
        <w:rPr>
          <w:lang w:val="en-US"/>
        </w:rPr>
      </w:pPr>
      <w:r w:rsidRPr="00D36116">
        <w:rPr>
          <w:rtl/>
          <w:lang w:val="en-US"/>
        </w:rPr>
        <w:tab/>
      </w:r>
      <w:r w:rsidRPr="00D36116">
        <w:rPr>
          <w:rtl/>
          <w:lang w:val="en-US"/>
        </w:rPr>
        <w:tab/>
        <w:t>التعليم</w:t>
      </w:r>
      <w:r w:rsidR="00082531" w:rsidRPr="00D36116">
        <w:rPr>
          <w:rtl/>
          <w:lang w:val="en-US"/>
        </w:rPr>
        <w:t>: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الأهداف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والتغطية</w:t>
      </w:r>
      <w:bookmarkStart w:id="13" w:name="_Hlk167184712"/>
    </w:p>
    <w:p w14:paraId="3184C819" w14:textId="631577D1" w:rsidR="00AA4458" w:rsidRPr="00D36116" w:rsidRDefault="00AA4458" w:rsidP="00AA4458">
      <w:pPr>
        <w:pStyle w:val="SingleTxtGA"/>
        <w:rPr>
          <w:b/>
          <w:bCs/>
          <w:spacing w:val="10"/>
          <w:lang w:val="en-US"/>
        </w:rPr>
      </w:pPr>
      <w:bookmarkStart w:id="14" w:name="_heading=h.tyjcwt" w:colFirst="0" w:colLast="0"/>
      <w:bookmarkEnd w:id="13"/>
      <w:bookmarkEnd w:id="14"/>
      <w:r w:rsidRPr="00D36116">
        <w:rPr>
          <w:spacing w:val="10"/>
          <w:rtl/>
          <w:lang w:val="en-US"/>
        </w:rPr>
        <w:t>38-</w:t>
      </w:r>
      <w:r w:rsidRPr="00D36116">
        <w:rPr>
          <w:spacing w:val="10"/>
          <w:rtl/>
          <w:lang w:val="en-US"/>
        </w:rPr>
        <w:tab/>
      </w:r>
      <w:r w:rsidRPr="00D36116">
        <w:rPr>
          <w:b/>
          <w:bCs/>
          <w:spacing w:val="10"/>
          <w:rtl/>
          <w:lang w:val="en-US"/>
        </w:rPr>
        <w:t>ترحب</w:t>
      </w:r>
      <w:r w:rsidR="009C7325" w:rsidRPr="00D36116">
        <w:rPr>
          <w:b/>
          <w:bCs/>
          <w:spacing w:val="10"/>
          <w:rtl/>
          <w:lang w:val="en-US"/>
        </w:rPr>
        <w:t xml:space="preserve"> </w:t>
      </w:r>
      <w:r w:rsidRPr="00D36116">
        <w:rPr>
          <w:b/>
          <w:bCs/>
          <w:spacing w:val="10"/>
          <w:rtl/>
          <w:lang w:val="en-US"/>
        </w:rPr>
        <w:t>اللجنة</w:t>
      </w:r>
      <w:r w:rsidR="009C7325" w:rsidRPr="00D36116">
        <w:rPr>
          <w:b/>
          <w:bCs/>
          <w:spacing w:val="10"/>
          <w:rtl/>
          <w:lang w:val="en-US"/>
        </w:rPr>
        <w:t xml:space="preserve"> </w:t>
      </w:r>
      <w:r w:rsidRPr="00D36116">
        <w:rPr>
          <w:b/>
          <w:bCs/>
          <w:spacing w:val="10"/>
          <w:rtl/>
          <w:lang w:val="en-US"/>
        </w:rPr>
        <w:t>بتنفيذ</w:t>
      </w:r>
      <w:r w:rsidR="009C7325" w:rsidRPr="00D36116">
        <w:rPr>
          <w:b/>
          <w:bCs/>
          <w:spacing w:val="10"/>
          <w:rtl/>
          <w:lang w:val="en-US"/>
        </w:rPr>
        <w:t xml:space="preserve"> </w:t>
      </w:r>
      <w:r w:rsidRPr="00D36116">
        <w:rPr>
          <w:b/>
          <w:bCs/>
          <w:spacing w:val="10"/>
          <w:rtl/>
          <w:lang w:val="en-US"/>
        </w:rPr>
        <w:t>خطة</w:t>
      </w:r>
      <w:r w:rsidR="009C7325" w:rsidRPr="00D36116">
        <w:rPr>
          <w:b/>
          <w:bCs/>
          <w:spacing w:val="10"/>
          <w:rtl/>
          <w:lang w:val="en-US"/>
        </w:rPr>
        <w:t xml:space="preserve"> </w:t>
      </w:r>
      <w:r w:rsidRPr="00D36116">
        <w:rPr>
          <w:b/>
          <w:bCs/>
          <w:spacing w:val="10"/>
          <w:rtl/>
          <w:lang w:val="en-US"/>
        </w:rPr>
        <w:t>التعليم</w:t>
      </w:r>
      <w:r w:rsidR="009C7325" w:rsidRPr="00D36116">
        <w:rPr>
          <w:b/>
          <w:bCs/>
          <w:spacing w:val="10"/>
          <w:rtl/>
          <w:lang w:val="en-US"/>
        </w:rPr>
        <w:t xml:space="preserve"> </w:t>
      </w:r>
      <w:r w:rsidRPr="00D36116">
        <w:rPr>
          <w:b/>
          <w:bCs/>
          <w:spacing w:val="10"/>
          <w:rtl/>
          <w:lang w:val="en-US"/>
        </w:rPr>
        <w:t>المتعدد</w:t>
      </w:r>
      <w:r w:rsidR="009C7325" w:rsidRPr="00D36116">
        <w:rPr>
          <w:b/>
          <w:bCs/>
          <w:spacing w:val="10"/>
          <w:rtl/>
          <w:lang w:val="en-US"/>
        </w:rPr>
        <w:t xml:space="preserve"> </w:t>
      </w:r>
      <w:r w:rsidRPr="00D36116">
        <w:rPr>
          <w:b/>
          <w:bCs/>
          <w:spacing w:val="10"/>
          <w:rtl/>
          <w:lang w:val="en-US"/>
        </w:rPr>
        <w:t>اللغات</w:t>
      </w:r>
      <w:r w:rsidR="009C7325" w:rsidRPr="00D36116">
        <w:rPr>
          <w:b/>
          <w:bCs/>
          <w:spacing w:val="10"/>
          <w:rtl/>
          <w:lang w:val="en-US"/>
        </w:rPr>
        <w:t xml:space="preserve"> </w:t>
      </w:r>
      <w:r w:rsidRPr="00D36116">
        <w:rPr>
          <w:b/>
          <w:bCs/>
          <w:spacing w:val="10"/>
          <w:rtl/>
          <w:lang w:val="en-US"/>
        </w:rPr>
        <w:t>من</w:t>
      </w:r>
      <w:r w:rsidR="009C7325" w:rsidRPr="00D36116">
        <w:rPr>
          <w:b/>
          <w:bCs/>
          <w:spacing w:val="10"/>
          <w:rtl/>
          <w:lang w:val="en-US"/>
        </w:rPr>
        <w:t xml:space="preserve"> </w:t>
      </w:r>
      <w:r w:rsidRPr="00D36116">
        <w:rPr>
          <w:b/>
          <w:bCs/>
          <w:spacing w:val="10"/>
          <w:rtl/>
          <w:lang w:val="en-US"/>
        </w:rPr>
        <w:t>منظور</w:t>
      </w:r>
      <w:r w:rsidR="009C7325" w:rsidRPr="00D36116">
        <w:rPr>
          <w:b/>
          <w:bCs/>
          <w:spacing w:val="10"/>
          <w:rtl/>
          <w:lang w:val="en-US"/>
        </w:rPr>
        <w:t xml:space="preserve"> </w:t>
      </w:r>
      <w:r w:rsidRPr="00D36116">
        <w:rPr>
          <w:b/>
          <w:bCs/>
          <w:spacing w:val="10"/>
          <w:rtl/>
          <w:lang w:val="en-US"/>
        </w:rPr>
        <w:t>الشعوب</w:t>
      </w:r>
      <w:r w:rsidR="009C7325" w:rsidRPr="00D36116">
        <w:rPr>
          <w:b/>
          <w:bCs/>
          <w:spacing w:val="10"/>
          <w:rtl/>
          <w:lang w:val="en-US"/>
        </w:rPr>
        <w:t xml:space="preserve"> </w:t>
      </w:r>
      <w:r w:rsidRPr="00D36116">
        <w:rPr>
          <w:b/>
          <w:bCs/>
          <w:spacing w:val="10"/>
          <w:rtl/>
          <w:lang w:val="en-US"/>
        </w:rPr>
        <w:t>الأصلية</w:t>
      </w:r>
      <w:r w:rsidR="009C7325" w:rsidRPr="00D36116">
        <w:rPr>
          <w:b/>
          <w:bCs/>
          <w:spacing w:val="10"/>
          <w:rtl/>
          <w:lang w:val="en-US"/>
        </w:rPr>
        <w:t xml:space="preserve"> </w:t>
      </w:r>
      <w:r w:rsidRPr="00D36116">
        <w:rPr>
          <w:b/>
          <w:bCs/>
          <w:spacing w:val="10"/>
          <w:rtl/>
          <w:lang w:val="en-US"/>
        </w:rPr>
        <w:t>للفترة</w:t>
      </w:r>
      <w:r w:rsidR="006C6AEE" w:rsidRPr="00D36116">
        <w:rPr>
          <w:rFonts w:hint="cs"/>
          <w:b/>
          <w:bCs/>
          <w:spacing w:val="10"/>
          <w:rtl/>
          <w:lang w:val="en-US"/>
        </w:rPr>
        <w:t> </w:t>
      </w:r>
      <w:r w:rsidRPr="00D36116">
        <w:rPr>
          <w:b/>
          <w:bCs/>
          <w:spacing w:val="10"/>
          <w:rtl/>
          <w:lang w:val="en-US"/>
        </w:rPr>
        <w:t>2022-2023،</w:t>
      </w:r>
      <w:r w:rsidR="009C7325" w:rsidRPr="00D36116">
        <w:rPr>
          <w:b/>
          <w:bCs/>
          <w:spacing w:val="10"/>
          <w:rtl/>
          <w:lang w:val="en-US"/>
        </w:rPr>
        <w:t xml:space="preserve"> </w:t>
      </w:r>
      <w:r w:rsidRPr="00D36116">
        <w:rPr>
          <w:b/>
          <w:bCs/>
          <w:spacing w:val="10"/>
          <w:rtl/>
          <w:lang w:val="en-US"/>
        </w:rPr>
        <w:t>وتوصي</w:t>
      </w:r>
      <w:r w:rsidR="009C7325" w:rsidRPr="00D36116">
        <w:rPr>
          <w:b/>
          <w:bCs/>
          <w:spacing w:val="10"/>
          <w:rtl/>
          <w:lang w:val="en-US"/>
        </w:rPr>
        <w:t xml:space="preserve"> </w:t>
      </w:r>
      <w:r w:rsidRPr="00D36116">
        <w:rPr>
          <w:b/>
          <w:bCs/>
          <w:spacing w:val="10"/>
          <w:rtl/>
          <w:lang w:val="en-US"/>
        </w:rPr>
        <w:t>الدولة</w:t>
      </w:r>
      <w:r w:rsidR="009C7325" w:rsidRPr="00D36116">
        <w:rPr>
          <w:b/>
          <w:bCs/>
          <w:spacing w:val="10"/>
          <w:rtl/>
          <w:lang w:val="en-US"/>
        </w:rPr>
        <w:t xml:space="preserve"> </w:t>
      </w:r>
      <w:r w:rsidRPr="00D36116">
        <w:rPr>
          <w:b/>
          <w:bCs/>
          <w:spacing w:val="10"/>
          <w:rtl/>
          <w:lang w:val="en-US"/>
        </w:rPr>
        <w:t>الطرف</w:t>
      </w:r>
      <w:r w:rsidR="009C7325" w:rsidRPr="00D36116">
        <w:rPr>
          <w:b/>
          <w:bCs/>
          <w:spacing w:val="10"/>
          <w:rtl/>
          <w:lang w:val="en-US"/>
        </w:rPr>
        <w:t xml:space="preserve"> </w:t>
      </w:r>
      <w:r w:rsidRPr="00D36116">
        <w:rPr>
          <w:b/>
          <w:bCs/>
          <w:spacing w:val="10"/>
          <w:rtl/>
          <w:lang w:val="en-US"/>
        </w:rPr>
        <w:t>بما</w:t>
      </w:r>
      <w:r w:rsidR="009C7325" w:rsidRPr="00D36116">
        <w:rPr>
          <w:b/>
          <w:bCs/>
          <w:spacing w:val="10"/>
          <w:rtl/>
          <w:lang w:val="en-US"/>
        </w:rPr>
        <w:t xml:space="preserve"> </w:t>
      </w:r>
      <w:r w:rsidRPr="00D36116">
        <w:rPr>
          <w:b/>
          <w:bCs/>
          <w:spacing w:val="10"/>
          <w:rtl/>
          <w:lang w:val="en-US"/>
        </w:rPr>
        <w:t>يلي</w:t>
      </w:r>
      <w:r w:rsidR="00082531" w:rsidRPr="00D36116">
        <w:rPr>
          <w:b/>
          <w:bCs/>
          <w:spacing w:val="10"/>
          <w:rtl/>
          <w:lang w:val="en-US"/>
        </w:rPr>
        <w:t>:</w:t>
      </w:r>
    </w:p>
    <w:p w14:paraId="0B4569CA" w14:textId="18FBD8AA" w:rsidR="00AA4458" w:rsidRPr="00D36116" w:rsidRDefault="00AA4458" w:rsidP="00AA4458">
      <w:pPr>
        <w:pStyle w:val="SingleTxtGA"/>
        <w:rPr>
          <w:b/>
          <w:bCs/>
          <w:spacing w:val="4"/>
          <w:lang w:val="en-US"/>
        </w:rPr>
      </w:pPr>
      <w:r w:rsidRPr="00D36116">
        <w:rPr>
          <w:spacing w:val="4"/>
          <w:rtl/>
          <w:lang w:val="en-US"/>
        </w:rPr>
        <w:tab/>
        <w:t>(أ)</w:t>
      </w:r>
      <w:r w:rsidRPr="00D36116">
        <w:rPr>
          <w:spacing w:val="4"/>
          <w:rtl/>
          <w:lang w:val="en-US"/>
        </w:rPr>
        <w:tab/>
      </w:r>
      <w:r w:rsidRPr="00D36116">
        <w:rPr>
          <w:b/>
          <w:bCs/>
          <w:spacing w:val="4"/>
          <w:rtl/>
          <w:lang w:val="en-US"/>
        </w:rPr>
        <w:t>معالجة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أسباب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الاستبعاد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من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المدارس،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بما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في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ذلك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السياسات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اللغوية،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لضمان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التحاق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جميع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الأطفال،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ولا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سيما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أطفال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السكان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الأصليين،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والأطفال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الذين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يعانون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الفقر،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والأطفال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ذوي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الإعاقة،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والأطفال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الذين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يعيشون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في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المناطق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الريفية،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بالمدارس،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واتخاذ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تدابير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لمعالجة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أسباب</w:t>
      </w:r>
      <w:r w:rsidR="009C7325" w:rsidRPr="00D36116">
        <w:rPr>
          <w:b/>
          <w:bCs/>
          <w:spacing w:val="4"/>
          <w:rtl/>
          <w:lang w:val="en-US"/>
        </w:rPr>
        <w:t xml:space="preserve"> </w:t>
      </w:r>
      <w:r w:rsidRPr="00D36116">
        <w:rPr>
          <w:b/>
          <w:bCs/>
          <w:spacing w:val="4"/>
          <w:rtl/>
          <w:lang w:val="en-US"/>
        </w:rPr>
        <w:t>التسرب؛</w:t>
      </w:r>
    </w:p>
    <w:p w14:paraId="029DEBB4" w14:textId="4B93FD07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(ب)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يحصل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جميع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تعليم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ابتدائي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وثانوي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مجاني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ومنصف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وجيّد،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يؤدي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تحقيق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نتائج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تعليمية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فعالة؛</w:t>
      </w:r>
    </w:p>
    <w:p w14:paraId="28D734CB" w14:textId="7C390E44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(ج)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وضع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استراتيجيات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تراعي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الاعتبارات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الجنسانية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للاحتفاظ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بالطلبة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المدارس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وإعادة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إدماجهم،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ولا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سيما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بالنسبة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للأمهات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المراهقات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والحوامل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والأشخاص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الذين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يقترنون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مبكرة،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دعمهم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ومساعدتهم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مواصلة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تعليمهم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المدارس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العادية،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واعتماد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برامج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تثقيفية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الإنسان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والمساواة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الجنسين؛</w:t>
      </w:r>
    </w:p>
    <w:p w14:paraId="479F87DD" w14:textId="2C30CBEE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(د)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اتخاذ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تدابير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لزيادة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توسيع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نطاق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برامج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المنح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الدراسية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الرامية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دعم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الذين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يعيشون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أوضاعا</w:t>
      </w:r>
      <w:r w:rsidR="009C7325" w:rsidRPr="00D36116">
        <w:rPr>
          <w:rFonts w:hint="cs"/>
          <w:b/>
          <w:bCs/>
          <w:rtl/>
          <w:lang w:val="en-US"/>
        </w:rPr>
        <w:t>ً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هشة؛</w:t>
      </w:r>
    </w:p>
    <w:p w14:paraId="69AA8283" w14:textId="47AFF5FE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(ه)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اتخاذ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تدابير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لمنع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التمييز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والعنف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والتحرش،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ذلك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التنمر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عبر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الإنترنت،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المدارس،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وبخاصة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التنمر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المراهقات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الحوامل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أو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أو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المراهقين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المثليات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والمثليين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ومزدوجي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الميل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الجنسي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ومغايري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الهوية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الجنسانية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وحاملي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صفات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الجنسين.</w:t>
      </w:r>
    </w:p>
    <w:p w14:paraId="4D5DDE1D" w14:textId="05CA0003" w:rsidR="00AA4458" w:rsidRPr="00D36116" w:rsidRDefault="00AA4458" w:rsidP="00AA4458">
      <w:pPr>
        <w:pStyle w:val="H23GA"/>
        <w:rPr>
          <w:lang w:val="en-US"/>
        </w:rPr>
      </w:pPr>
      <w:r w:rsidRPr="00D36116">
        <w:rPr>
          <w:rtl/>
          <w:lang w:val="en-US"/>
        </w:rPr>
        <w:tab/>
      </w:r>
      <w:r w:rsidRPr="00D36116">
        <w:rPr>
          <w:rtl/>
          <w:lang w:val="en-US"/>
        </w:rPr>
        <w:tab/>
        <w:t>النماء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في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مرحلة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الطفولة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المبكرة</w:t>
      </w:r>
    </w:p>
    <w:p w14:paraId="50945B21" w14:textId="7F925760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>39-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توصي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الأطراف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يلي</w:t>
      </w:r>
      <w:r w:rsidR="00082531" w:rsidRPr="00D36116">
        <w:rPr>
          <w:b/>
          <w:bCs/>
          <w:rtl/>
          <w:lang w:val="en-US"/>
        </w:rPr>
        <w:t>:</w:t>
      </w:r>
    </w:p>
    <w:p w14:paraId="5E0A9EEB" w14:textId="5CA3976B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lastRenderedPageBreak/>
        <w:tab/>
        <w:t>(أ)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تخصيص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موارد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مالية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كافية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لتنفيذ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الاستراتيجية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الوطنية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للنماء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مرحلة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المبكرة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تنفيذاً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فعالاً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بالاستناد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سياسة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شاملة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وكلية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للرعاية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والنماء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مرحلة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المبكرة،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إيلاء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اهتمام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خاص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حصول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الذين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يعانون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الفقر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المناطق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الريفية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ذوي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الإعاقة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التعليم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قبل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الابتدائي؛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3F47D4DA" w14:textId="6CCF6718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(ب)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النظر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وجه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السرعة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اعتماد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المعايير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الوطنية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رعاية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المبكرة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ومؤهلات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المعلمين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حصول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المعلمين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تدريب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منهجي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ومناسب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أثناء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الخدمة.</w:t>
      </w:r>
    </w:p>
    <w:p w14:paraId="41BD80DE" w14:textId="4D7C488D" w:rsidR="00AA4458" w:rsidRPr="00D36116" w:rsidRDefault="00AA4458" w:rsidP="00AA4458">
      <w:pPr>
        <w:pStyle w:val="H23GA"/>
        <w:rPr>
          <w:lang w:val="en-US"/>
        </w:rPr>
      </w:pPr>
      <w:r w:rsidRPr="00D36116">
        <w:rPr>
          <w:rtl/>
          <w:lang w:val="en-US"/>
        </w:rPr>
        <w:tab/>
      </w:r>
      <w:r w:rsidRPr="00D36116">
        <w:rPr>
          <w:rtl/>
          <w:lang w:val="en-US"/>
        </w:rPr>
        <w:tab/>
        <w:t>جودة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التعليم</w:t>
      </w:r>
    </w:p>
    <w:p w14:paraId="1E059E0A" w14:textId="0E88012C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>40-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توصي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بمواصلة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تعزيز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جودة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التعليم،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ذلك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طريق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إصلاح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مناهجها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الدراسية،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توافر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المعلمين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المؤهلين،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ولا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سيما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المناطق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الريفية،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وتوفير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تدريب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عالي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الجودة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قبل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الخدمة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وأثناءها،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وصول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الجميع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المدارس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بشكل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كامل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وآمن.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588CB3DB" w14:textId="5F8EDF9D" w:rsidR="00AA4458" w:rsidRPr="00D36116" w:rsidRDefault="00AA4458" w:rsidP="00AA4458">
      <w:pPr>
        <w:pStyle w:val="H23GA"/>
        <w:rPr>
          <w:lang w:val="en-US"/>
        </w:rPr>
      </w:pPr>
      <w:r w:rsidRPr="00D36116">
        <w:rPr>
          <w:rtl/>
          <w:lang w:val="en-US"/>
        </w:rPr>
        <w:tab/>
      </w:r>
      <w:r w:rsidRPr="00D36116">
        <w:rPr>
          <w:rtl/>
          <w:lang w:val="en-US"/>
        </w:rPr>
        <w:tab/>
        <w:t>التعليم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الجامع</w:t>
      </w:r>
    </w:p>
    <w:p w14:paraId="390F431E" w14:textId="23E6FF38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>41-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توصي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الأطراف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يلي</w:t>
      </w:r>
      <w:r w:rsidR="00082531" w:rsidRPr="00D36116">
        <w:rPr>
          <w:b/>
          <w:bCs/>
          <w:rtl/>
          <w:lang w:val="en-US"/>
        </w:rPr>
        <w:t>: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493A2E6E" w14:textId="721FEA93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(أ)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تعزيز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الاستثمارات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لزيادة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النسبة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المئوية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للمدارس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تقبل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الطلاب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ذوي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الإعاقة؛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2520F6A5" w14:textId="3FD86E1F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(ب)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اتخاذ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المزيد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التدابير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حصول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جميع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ذوي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الإعاقة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التعليم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الجامع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المدارس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العادية؛</w:t>
      </w:r>
    </w:p>
    <w:p w14:paraId="0C83E94B" w14:textId="388DE182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(ج)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تجهيز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المدارس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بمعلمين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مدربين،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وبنية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تحتية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تستوفي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معايير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إمكانية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الوصول،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ومواد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تعليمية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تتلاءم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احتياجات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ذوي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الإعاقة،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ييسر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تقديم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دعم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وبالتالي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تسهيل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تقديم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دعم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يتواءم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حاجات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كل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فرد.</w:t>
      </w:r>
    </w:p>
    <w:p w14:paraId="3B999187" w14:textId="548355BF" w:rsidR="00AA4458" w:rsidRPr="00D36116" w:rsidRDefault="00AA4458" w:rsidP="00AA4458">
      <w:pPr>
        <w:pStyle w:val="H23GA"/>
        <w:rPr>
          <w:lang w:val="en-US"/>
        </w:rPr>
      </w:pPr>
      <w:r w:rsidRPr="00D36116">
        <w:rPr>
          <w:rtl/>
          <w:lang w:val="en-US"/>
        </w:rPr>
        <w:tab/>
      </w:r>
      <w:r w:rsidRPr="00D36116">
        <w:rPr>
          <w:rtl/>
          <w:lang w:val="en-US"/>
        </w:rPr>
        <w:tab/>
        <w:t>تعليم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حقوق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الإنسان</w:t>
      </w:r>
    </w:p>
    <w:p w14:paraId="0D70B320" w14:textId="7D47A067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>42-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توصي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إدراج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التثقيف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مجال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الإنسان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ومبادئ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الاتفاقية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المناهج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الدراسية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الإلزامية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تدريب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المعلمين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والمهنيين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التربويين،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مراعاة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إطار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البرنامج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العالمي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للتثقيف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مجال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الإنسان.</w:t>
      </w:r>
    </w:p>
    <w:p w14:paraId="37948640" w14:textId="1FB61778" w:rsidR="00AA4458" w:rsidRPr="00D36116" w:rsidRDefault="00AA4458" w:rsidP="00AA4458">
      <w:pPr>
        <w:pStyle w:val="H23GA"/>
        <w:rPr>
          <w:lang w:val="en-US"/>
        </w:rPr>
      </w:pPr>
      <w:r w:rsidRPr="00D36116">
        <w:rPr>
          <w:rtl/>
          <w:lang w:val="en-US"/>
        </w:rPr>
        <w:tab/>
      </w:r>
      <w:r w:rsidRPr="00D36116">
        <w:rPr>
          <w:rtl/>
          <w:lang w:val="en-US"/>
        </w:rPr>
        <w:tab/>
        <w:t>الراحة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واللعب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والترفيه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ووقت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الفراغ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والأنشطة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الثقافية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والفنية</w:t>
      </w:r>
    </w:p>
    <w:p w14:paraId="57EF24DB" w14:textId="06299B3A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>43-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إن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تشير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تعليقها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رقم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17(2013)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الراحة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ووقت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الفراغ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ومزاولة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الألعاب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وأنشطة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الاستجمام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والمشاركة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الحياة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الثقافية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الفنون،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توصي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بتعزيز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جهودها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الرامية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الراحة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ووقت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الفراغ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وممارسة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اللعب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وأنشطة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الاستجمام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المناسبة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لسنه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وتوفير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أنشطة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للأطفال،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ذلك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الأشخاص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ذوي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الإعاقة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الذين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يعيشون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حالات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تهميش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وحرمان،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مساحات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آمنة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للعب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والتنشئة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الاجتماعية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يمكن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الوصول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إليها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وشاملة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للجميع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وخالية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التدخين.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0C65DD13" w14:textId="14AF332B" w:rsidR="00AA4458" w:rsidRPr="00D36116" w:rsidRDefault="00AA4458" w:rsidP="00AA4458">
      <w:pPr>
        <w:pStyle w:val="H1GA"/>
        <w:rPr>
          <w:lang w:val="en-US"/>
        </w:rPr>
      </w:pPr>
      <w:r w:rsidRPr="00D36116">
        <w:rPr>
          <w:rtl/>
          <w:lang w:val="en-US"/>
        </w:rPr>
        <w:lastRenderedPageBreak/>
        <w:tab/>
        <w:t>كاف-</w:t>
      </w:r>
      <w:r w:rsidRPr="00D36116">
        <w:rPr>
          <w:rtl/>
          <w:lang w:val="en-US"/>
        </w:rPr>
        <w:tab/>
      </w:r>
      <w:r w:rsidRPr="00D36116">
        <w:rPr>
          <w:rFonts w:ascii="Times New Roman Bold" w:hAnsi="Times New Roman Bold"/>
          <w:spacing w:val="-2"/>
          <w:rtl/>
          <w:lang w:val="en-US"/>
        </w:rPr>
        <w:t>تدابير</w:t>
      </w:r>
      <w:r w:rsidR="009C7325" w:rsidRPr="00D36116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D36116">
        <w:rPr>
          <w:rFonts w:ascii="Times New Roman Bold" w:hAnsi="Times New Roman Bold"/>
          <w:spacing w:val="-2"/>
          <w:rtl/>
          <w:lang w:val="en-US"/>
        </w:rPr>
        <w:t>الحماية</w:t>
      </w:r>
      <w:r w:rsidR="009C7325" w:rsidRPr="00D36116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D36116">
        <w:rPr>
          <w:rFonts w:ascii="Times New Roman Bold" w:hAnsi="Times New Roman Bold"/>
          <w:spacing w:val="-2"/>
          <w:rtl/>
          <w:lang w:val="en-US"/>
        </w:rPr>
        <w:t>الخاصة</w:t>
      </w:r>
      <w:r w:rsidR="009C7325" w:rsidRPr="00D36116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D36116">
        <w:rPr>
          <w:rFonts w:ascii="Times New Roman Bold" w:hAnsi="Times New Roman Bold"/>
          <w:spacing w:val="-2"/>
          <w:rtl/>
          <w:lang w:val="en-US"/>
        </w:rPr>
        <w:t>(المواد</w:t>
      </w:r>
      <w:r w:rsidR="009C7325" w:rsidRPr="00D36116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D36116">
        <w:rPr>
          <w:rFonts w:ascii="Times New Roman Bold" w:hAnsi="Times New Roman Bold"/>
          <w:spacing w:val="-2"/>
          <w:rtl/>
          <w:lang w:val="en-US"/>
        </w:rPr>
        <w:t>22</w:t>
      </w:r>
      <w:r w:rsidR="009C7325" w:rsidRPr="00D36116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D36116">
        <w:rPr>
          <w:rFonts w:ascii="Times New Roman Bold" w:hAnsi="Times New Roman Bold"/>
          <w:spacing w:val="-2"/>
          <w:rtl/>
          <w:lang w:val="en-US"/>
        </w:rPr>
        <w:t>و30</w:t>
      </w:r>
      <w:r w:rsidR="009C7325" w:rsidRPr="00D36116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D36116">
        <w:rPr>
          <w:rFonts w:ascii="Times New Roman Bold" w:hAnsi="Times New Roman Bold"/>
          <w:spacing w:val="-2"/>
          <w:rtl/>
          <w:lang w:val="en-US"/>
        </w:rPr>
        <w:t>و32</w:t>
      </w:r>
      <w:r w:rsidR="009C7325" w:rsidRPr="00D36116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D36116">
        <w:rPr>
          <w:rFonts w:ascii="Times New Roman Bold" w:hAnsi="Times New Roman Bold"/>
          <w:spacing w:val="-2"/>
          <w:rtl/>
          <w:lang w:val="en-US"/>
        </w:rPr>
        <w:t>و33</w:t>
      </w:r>
      <w:r w:rsidR="009C7325" w:rsidRPr="00D36116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D36116">
        <w:rPr>
          <w:rFonts w:ascii="Times New Roman Bold" w:hAnsi="Times New Roman Bold"/>
          <w:spacing w:val="-2"/>
          <w:rtl/>
          <w:lang w:val="en-US"/>
        </w:rPr>
        <w:t>و35</w:t>
      </w:r>
      <w:r w:rsidR="009C7325" w:rsidRPr="00D36116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D36116">
        <w:rPr>
          <w:rFonts w:ascii="Times New Roman Bold" w:hAnsi="Times New Roman Bold"/>
          <w:spacing w:val="-2"/>
          <w:rtl/>
          <w:lang w:val="en-US"/>
        </w:rPr>
        <w:t>و36</w:t>
      </w:r>
      <w:r w:rsidR="009C7325" w:rsidRPr="00D36116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D36116">
        <w:rPr>
          <w:rFonts w:ascii="Times New Roman Bold" w:hAnsi="Times New Roman Bold"/>
          <w:spacing w:val="-2"/>
          <w:rtl/>
          <w:lang w:val="en-US"/>
        </w:rPr>
        <w:t>و37(ب)-(د)</w:t>
      </w:r>
      <w:r w:rsidR="009C7325" w:rsidRPr="00D36116">
        <w:rPr>
          <w:rFonts w:ascii="Times New Roman Bold" w:hAnsi="Times New Roman Bold"/>
          <w:spacing w:val="-2"/>
          <w:rtl/>
          <w:lang w:val="en-US"/>
        </w:rPr>
        <w:t xml:space="preserve"> </w:t>
      </w:r>
      <w:r w:rsidRPr="00D36116">
        <w:rPr>
          <w:rFonts w:ascii="Times New Roman Bold" w:hAnsi="Times New Roman Bold"/>
          <w:spacing w:val="-2"/>
          <w:rtl/>
          <w:lang w:val="en-US"/>
        </w:rPr>
        <w:t>و38-40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الاتفاقية،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والبروتوكول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الاختياري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لاتفاقية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حقوق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الطفل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بشأن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اشتراك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الأطفال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في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المنازعات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المسلحة)</w:t>
      </w:r>
    </w:p>
    <w:p w14:paraId="3ADECA84" w14:textId="293B0B99" w:rsidR="00AA4458" w:rsidRPr="00D36116" w:rsidRDefault="00AA4458" w:rsidP="00AA4458">
      <w:pPr>
        <w:pStyle w:val="H23GA"/>
        <w:rPr>
          <w:lang w:val="en-US"/>
        </w:rPr>
      </w:pPr>
      <w:r w:rsidRPr="00D36116">
        <w:rPr>
          <w:rtl/>
          <w:lang w:val="en-US"/>
        </w:rPr>
        <w:tab/>
      </w:r>
      <w:r w:rsidRPr="00D36116">
        <w:rPr>
          <w:rtl/>
          <w:lang w:val="en-US"/>
        </w:rPr>
        <w:tab/>
        <w:t>الأطفال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المهاجرون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واللاجئون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وملتمسو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اللجوء</w:t>
      </w:r>
      <w:r w:rsidR="009C7325" w:rsidRPr="00D36116">
        <w:rPr>
          <w:rtl/>
          <w:lang w:val="en-US"/>
        </w:rPr>
        <w:t xml:space="preserve"> </w:t>
      </w:r>
    </w:p>
    <w:p w14:paraId="4157EDFB" w14:textId="1133E132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>44-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ترحب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بزيادة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عدد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الأشخاص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المعترف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بوضعهم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كلاجئين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جمهورية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فنزويلا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البوليفارية،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وإذ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تشير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التعليقين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العامين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المشتركين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رقم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3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ورقم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4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المعنية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بحماية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جميع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العمال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المهاجرين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وأفراد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أسرهم/رقم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22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ورقم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23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(2017)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الإنسان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الخاصة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بالطفل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سياق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الهجرة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وتوصي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تقوم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يلي</w:t>
      </w:r>
      <w:r w:rsidR="00082531" w:rsidRPr="00D36116">
        <w:rPr>
          <w:b/>
          <w:bCs/>
          <w:rtl/>
          <w:lang w:val="en-US"/>
        </w:rPr>
        <w:t>:</w:t>
      </w:r>
    </w:p>
    <w:p w14:paraId="7D34F972" w14:textId="1571BF46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(أ)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اعتماد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إجراءات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وبروتوكولات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تشغيل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موحدة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لسلطات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اللجوء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والهجرة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لوضع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ضمانات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فعالة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الوقت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المناسب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للوصول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إقليم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إجراءات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اللجوء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لأولئك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وأسرهم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الذين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يحتاجون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الحماية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ومنع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الإعادة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القسرية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سياق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تدفقات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الهجرة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المختلطة؛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5E10951E" w14:textId="38D4D3B1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(ب)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حصول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الوافدين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الجدد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المعلومات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المتعلقة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بإجراءات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اللجوء،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وتلقيهم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المساعدة،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وإتاحة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إمكانية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وصولهم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مرافق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الاستقبال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وغيرها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أشكال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الدعم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أو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الإحالة،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معالجة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طلبات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اللجوء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المقدمة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الحدود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وفقا</w:t>
      </w:r>
      <w:r w:rsidR="009C7325" w:rsidRPr="00D36116">
        <w:rPr>
          <w:rFonts w:hint="cs"/>
          <w:b/>
          <w:bCs/>
          <w:rtl/>
          <w:lang w:val="en-US"/>
        </w:rPr>
        <w:t>ً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للإجراءات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القانونية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الواجبة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ووضع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البروتوكولات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الصلة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وتوفير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التدريب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الحماية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لسلطات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الهجرة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واللجوء،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والشرطة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وغيرها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الجهات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الفاعلة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مجال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الحماية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العاملة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المناطق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الحدودية؛</w:t>
      </w:r>
    </w:p>
    <w:p w14:paraId="5E263354" w14:textId="72B2DECA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(ج)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احترام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موظفي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الهجرة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وموظفي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الحدود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لحق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طلب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اللجوء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ومبدأ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عدم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الإعادة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القسرية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دون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تمييز،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وتطبيق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نهج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يراعي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السن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واحتياجات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الأطفال؛</w:t>
      </w:r>
    </w:p>
    <w:p w14:paraId="2B5725AA" w14:textId="752D73B9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(د)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تعزيز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آليات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حماية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خلال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تزويد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السلطات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بالموارد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التقنية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والمادية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المناسبة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للاستجابة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النحو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الواجب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لحالات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غير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المصحوبين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أو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المنفصلين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ذويهم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الذين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يحتاجون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الحماية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التدخل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الوقت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المناسب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ووفقا</w:t>
      </w:r>
      <w:r w:rsidR="009C7325" w:rsidRPr="00D36116">
        <w:rPr>
          <w:rFonts w:hint="cs"/>
          <w:b/>
          <w:bCs/>
          <w:rtl/>
          <w:lang w:val="en-US"/>
        </w:rPr>
        <w:t>ً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للقانون؛</w:t>
      </w:r>
    </w:p>
    <w:p w14:paraId="6998D852" w14:textId="52967174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ab/>
        <w:t>(ه)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وضع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الأنظمة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اللازمة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للتنفيذ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الكامل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للقانون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رقم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1938/2002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بحيث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يتلقى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غير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المصحوبين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والمنفصلون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ذويهم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معاملة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تفضيلية،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ذلك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شمل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الأسرة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والتمثيل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القانوني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المجاني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والإدماج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المحلي.</w:t>
      </w:r>
    </w:p>
    <w:p w14:paraId="27AFAB84" w14:textId="4531A9C7" w:rsidR="00AA4458" w:rsidRPr="00D36116" w:rsidRDefault="00AA4458" w:rsidP="00AA4458">
      <w:pPr>
        <w:pStyle w:val="H23GA"/>
        <w:rPr>
          <w:lang w:val="en-US"/>
        </w:rPr>
      </w:pPr>
      <w:r w:rsidRPr="00D36116">
        <w:rPr>
          <w:rtl/>
          <w:lang w:val="en-US"/>
        </w:rPr>
        <w:tab/>
      </w:r>
      <w:r w:rsidRPr="00D36116">
        <w:rPr>
          <w:rtl/>
          <w:lang w:val="en-US"/>
        </w:rPr>
        <w:tab/>
        <w:t>الأطفال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المنتمون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إلى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جماعات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الأقليات</w:t>
      </w:r>
    </w:p>
    <w:p w14:paraId="4D9CE88A" w14:textId="1D2FAB8C" w:rsidR="00AA4458" w:rsidRPr="00D36116" w:rsidRDefault="00AA4458" w:rsidP="00AA4458">
      <w:pPr>
        <w:pStyle w:val="SingleTxtGA"/>
        <w:rPr>
          <w:lang w:val="en-US"/>
        </w:rPr>
      </w:pPr>
      <w:r w:rsidRPr="00D36116">
        <w:rPr>
          <w:rtl/>
          <w:lang w:val="en-US"/>
        </w:rPr>
        <w:t>45-</w:t>
      </w:r>
      <w:r w:rsidRPr="00D36116">
        <w:rPr>
          <w:rtl/>
          <w:lang w:val="en-US"/>
        </w:rPr>
        <w:tab/>
        <w:t>يساور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اللجنة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قلق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بالغ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إزاء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ما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يلي</w:t>
      </w:r>
      <w:r w:rsidR="00082531" w:rsidRPr="00D36116">
        <w:rPr>
          <w:rtl/>
          <w:lang w:val="en-US"/>
        </w:rPr>
        <w:t>:</w:t>
      </w:r>
    </w:p>
    <w:p w14:paraId="428A1C11" w14:textId="0AB518D9" w:rsidR="00AA4458" w:rsidRPr="00D36116" w:rsidRDefault="00AA4458" w:rsidP="00AA4458">
      <w:pPr>
        <w:pStyle w:val="SingleTxtGA"/>
        <w:rPr>
          <w:spacing w:val="4"/>
          <w:lang w:val="en-US"/>
        </w:rPr>
      </w:pPr>
      <w:r w:rsidRPr="00D36116">
        <w:rPr>
          <w:spacing w:val="4"/>
          <w:rtl/>
          <w:lang w:val="en-US"/>
        </w:rPr>
        <w:tab/>
        <w:t>(أ)</w:t>
      </w:r>
      <w:r w:rsidRPr="00D36116">
        <w:rPr>
          <w:spacing w:val="4"/>
          <w:rtl/>
          <w:lang w:val="en-US"/>
        </w:rPr>
        <w:tab/>
        <w:t>زيادة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عمليات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الإخلاء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القسري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وتشريد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أطفال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السكان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الأصليين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والريفيين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في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السنوات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الأخيرة؛</w:t>
      </w:r>
    </w:p>
    <w:p w14:paraId="56AE376A" w14:textId="60A1AF44" w:rsidR="00AA4458" w:rsidRPr="00D36116" w:rsidRDefault="00AA4458" w:rsidP="00AA4458">
      <w:pPr>
        <w:pStyle w:val="SingleTxtGA"/>
        <w:rPr>
          <w:lang w:val="en-US"/>
        </w:rPr>
      </w:pPr>
      <w:r w:rsidRPr="00D36116">
        <w:rPr>
          <w:rtl/>
          <w:lang w:val="en-US"/>
        </w:rPr>
        <w:tab/>
        <w:t>(ب)</w:t>
      </w:r>
      <w:r w:rsidRPr="00D36116">
        <w:rPr>
          <w:rtl/>
          <w:lang w:val="en-US"/>
        </w:rPr>
        <w:tab/>
        <w:t>تلوث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أراضي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الأجداد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ومياهها؛</w:t>
      </w:r>
    </w:p>
    <w:p w14:paraId="08227E5F" w14:textId="11746C58" w:rsidR="00AA4458" w:rsidRPr="00D36116" w:rsidRDefault="00AA4458" w:rsidP="00AA4458">
      <w:pPr>
        <w:pStyle w:val="SingleTxtGA"/>
        <w:rPr>
          <w:spacing w:val="4"/>
          <w:lang w:val="en-US"/>
        </w:rPr>
      </w:pPr>
      <w:r w:rsidRPr="00D36116">
        <w:rPr>
          <w:spacing w:val="4"/>
          <w:rtl/>
          <w:lang w:val="en-US"/>
        </w:rPr>
        <w:tab/>
        <w:t>(ج)</w:t>
      </w:r>
      <w:r w:rsidRPr="00D36116">
        <w:rPr>
          <w:spacing w:val="4"/>
          <w:rtl/>
          <w:lang w:val="en-US"/>
        </w:rPr>
        <w:tab/>
        <w:t>استمرار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انعدام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الأمن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الغذائي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والفقر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والتعرض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للعنف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والاستغلال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بين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أطفال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السكان</w:t>
      </w:r>
      <w:r w:rsidR="009C7325" w:rsidRPr="00D36116">
        <w:rPr>
          <w:spacing w:val="4"/>
          <w:rtl/>
          <w:lang w:val="en-US"/>
        </w:rPr>
        <w:t xml:space="preserve"> </w:t>
      </w:r>
      <w:r w:rsidRPr="00D36116">
        <w:rPr>
          <w:spacing w:val="4"/>
          <w:rtl/>
          <w:lang w:val="en-US"/>
        </w:rPr>
        <w:t>الأصليين.</w:t>
      </w:r>
    </w:p>
    <w:p w14:paraId="785DE0A7" w14:textId="29D88B42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>46-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إذ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تشير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التعليق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رقم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11(2009)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الشعوب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الأصلية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وحقوقهم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بموجب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الاتفاقية،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فإنها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تحث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يلي</w:t>
      </w:r>
      <w:r w:rsidR="00082531" w:rsidRPr="00D36116">
        <w:rPr>
          <w:b/>
          <w:bCs/>
          <w:rtl/>
          <w:lang w:val="en-US"/>
        </w:rPr>
        <w:t>:</w:t>
      </w:r>
    </w:p>
    <w:p w14:paraId="6E303B36" w14:textId="2A640090" w:rsidR="00AA4458" w:rsidRPr="00D36116" w:rsidRDefault="00AA4458" w:rsidP="00D36116">
      <w:pPr>
        <w:pStyle w:val="SingleTxtGA"/>
        <w:spacing w:line="350" w:lineRule="exact"/>
        <w:rPr>
          <w:b/>
          <w:bCs/>
          <w:spacing w:val="2"/>
          <w:lang w:val="en-US"/>
        </w:rPr>
      </w:pPr>
      <w:r w:rsidRPr="00D36116">
        <w:rPr>
          <w:spacing w:val="2"/>
          <w:rtl/>
          <w:lang w:val="en-US"/>
        </w:rPr>
        <w:lastRenderedPageBreak/>
        <w:tab/>
        <w:t>(أ)</w:t>
      </w:r>
      <w:r w:rsidRPr="00D36116">
        <w:rPr>
          <w:spacing w:val="2"/>
          <w:rtl/>
          <w:lang w:val="en-US"/>
        </w:rPr>
        <w:tab/>
      </w:r>
      <w:r w:rsidRPr="00D36116">
        <w:rPr>
          <w:b/>
          <w:bCs/>
          <w:spacing w:val="2"/>
          <w:rtl/>
          <w:lang w:val="en-US"/>
        </w:rPr>
        <w:t>منع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عمليات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طرد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وتشريد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الشعوب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الأصلية،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بما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في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ذلك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الرعاة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والصيادون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وجامعو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الثمار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وسكان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الغابات،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وضمان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وصول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الأطفال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والمراهقين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من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السكان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الأصليين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إلى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أراضي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أجدادهم،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فضلا</w:t>
      </w:r>
      <w:r w:rsidR="009C7325" w:rsidRPr="00D36116">
        <w:rPr>
          <w:rFonts w:hint="cs"/>
          <w:b/>
          <w:bCs/>
          <w:spacing w:val="2"/>
          <w:rtl/>
          <w:lang w:val="en-US"/>
        </w:rPr>
        <w:t>ً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عن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الأراضي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والمياه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غير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الملوثة،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وتوفير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سبل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الانتصاف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لمن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جرى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إخلاؤهم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أو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تشريدهم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من</w:t>
      </w:r>
      <w:r w:rsidR="009C7325" w:rsidRPr="00D36116">
        <w:rPr>
          <w:b/>
          <w:bCs/>
          <w:spacing w:val="2"/>
          <w:rtl/>
          <w:lang w:val="en-US"/>
        </w:rPr>
        <w:t xml:space="preserve"> </w:t>
      </w:r>
      <w:r w:rsidRPr="00D36116">
        <w:rPr>
          <w:b/>
          <w:bCs/>
          <w:spacing w:val="2"/>
          <w:rtl/>
          <w:lang w:val="en-US"/>
        </w:rPr>
        <w:t>أراضيهم؛</w:t>
      </w:r>
    </w:p>
    <w:p w14:paraId="0823AC77" w14:textId="57832BF6" w:rsidR="00AA4458" w:rsidRPr="00D36116" w:rsidRDefault="00AA4458" w:rsidP="00D36116">
      <w:pPr>
        <w:pStyle w:val="SingleTxtGA"/>
        <w:spacing w:line="350" w:lineRule="exact"/>
        <w:rPr>
          <w:b/>
          <w:bCs/>
          <w:lang w:val="en-US"/>
        </w:rPr>
      </w:pPr>
      <w:r w:rsidRPr="00D36116">
        <w:rPr>
          <w:rtl/>
          <w:lang w:val="en-US"/>
        </w:rPr>
        <w:tab/>
        <w:t>(ب)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وضع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بروتوكول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لعمليات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الإخلاء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يتماشى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الاتفاقيات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والمعاهدات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صدقت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عليها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الطرف؛</w:t>
      </w:r>
    </w:p>
    <w:p w14:paraId="4FBE212C" w14:textId="6B659800" w:rsidR="00AA4458" w:rsidRPr="00D36116" w:rsidRDefault="00AA4458" w:rsidP="00D36116">
      <w:pPr>
        <w:pStyle w:val="SingleTxtGA"/>
        <w:spacing w:line="350" w:lineRule="exact"/>
        <w:rPr>
          <w:b/>
          <w:bCs/>
          <w:lang w:val="en-US"/>
        </w:rPr>
      </w:pPr>
      <w:r w:rsidRPr="00D36116">
        <w:rPr>
          <w:rtl/>
          <w:lang w:val="en-US"/>
        </w:rPr>
        <w:tab/>
        <w:t>(ج)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التشاور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والتعاون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الشعوب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الأصلية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المعنية،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ذلك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السكان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الأصليين،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أجل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الحصول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موافقتهم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الحرة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والمسبقة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والمستنيرة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قبل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اعتماد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وتنفيذ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التدابير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التشريعية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أو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الإدارية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قد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تؤثر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عليهم،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وتوفير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سبل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انتصاف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فعالة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حالات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انتهاك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حقوقهم؛</w:t>
      </w:r>
    </w:p>
    <w:p w14:paraId="26B9486F" w14:textId="59D2A6C9" w:rsidR="00AA4458" w:rsidRPr="00D36116" w:rsidRDefault="00AA4458" w:rsidP="00D36116">
      <w:pPr>
        <w:pStyle w:val="SingleTxtGA"/>
        <w:spacing w:line="350" w:lineRule="exact"/>
        <w:rPr>
          <w:b/>
          <w:bCs/>
          <w:lang w:val="en-US"/>
        </w:rPr>
      </w:pPr>
      <w:r w:rsidRPr="00D36116">
        <w:rPr>
          <w:rtl/>
          <w:lang w:val="en-US"/>
        </w:rPr>
        <w:tab/>
        <w:t>(د)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وضع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خطة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عمل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وطنية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لاحترام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الشعوب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الأصلية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وحمايتها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وتعزيزها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والقضاء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انعدام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الغذائي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والفقر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صفوفهم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ووضع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لتعريضهم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للعنف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والاستغلال،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بمشاركتهم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الكاملة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والفعالة؛</w:t>
      </w:r>
    </w:p>
    <w:p w14:paraId="4981A82C" w14:textId="0F9D093E" w:rsidR="00AA4458" w:rsidRPr="00D36116" w:rsidRDefault="00AA4458" w:rsidP="00D36116">
      <w:pPr>
        <w:pStyle w:val="SingleTxtGA"/>
        <w:spacing w:line="350" w:lineRule="exact"/>
        <w:rPr>
          <w:b/>
          <w:bCs/>
          <w:lang w:val="en-US"/>
        </w:rPr>
      </w:pPr>
      <w:r w:rsidRPr="00D36116">
        <w:rPr>
          <w:rtl/>
          <w:lang w:val="en-US"/>
        </w:rPr>
        <w:tab/>
        <w:t>(ه)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اتخاذ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تدابير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فعالة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لتعزيز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لغات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السكان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الأصليين،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ذلك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خلال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تعزيز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توفير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التعليم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الثنائي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اللغة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السكان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الأصليين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بلغاتهم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الأصلية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وباللغات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الرسمية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الطرف.</w:t>
      </w:r>
    </w:p>
    <w:p w14:paraId="0E1D8BE2" w14:textId="2927A784" w:rsidR="00AA4458" w:rsidRPr="00D36116" w:rsidRDefault="00AA4458" w:rsidP="00AA4458">
      <w:pPr>
        <w:pStyle w:val="H23GA"/>
        <w:rPr>
          <w:lang w:val="en-US"/>
        </w:rPr>
      </w:pPr>
      <w:r w:rsidRPr="00D36116">
        <w:rPr>
          <w:rtl/>
          <w:lang w:val="en-US"/>
        </w:rPr>
        <w:tab/>
      </w:r>
      <w:r w:rsidRPr="00D36116">
        <w:rPr>
          <w:rtl/>
          <w:lang w:val="en-US"/>
        </w:rPr>
        <w:tab/>
        <w:t>الاستغلال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الاقتصادي،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بما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في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ذلك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عمل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الأطفال</w:t>
      </w:r>
      <w:r w:rsidR="009C7325" w:rsidRPr="00D36116">
        <w:rPr>
          <w:rtl/>
          <w:lang w:val="en-US"/>
        </w:rPr>
        <w:t xml:space="preserve"> </w:t>
      </w:r>
    </w:p>
    <w:p w14:paraId="1B20DF06" w14:textId="316057BD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>47-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ترحب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بالاستراتيجية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الوطنية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للقضاء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عمل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وحماية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عمل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المراهقين،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للفترة</w:t>
      </w:r>
      <w:r w:rsidR="009509B3" w:rsidRPr="00D36116">
        <w:rPr>
          <w:rFonts w:hint="cs"/>
          <w:b/>
          <w:bCs/>
          <w:rtl/>
          <w:lang w:val="en-US"/>
        </w:rPr>
        <w:t> </w:t>
      </w:r>
      <w:r w:rsidRPr="00D36116">
        <w:rPr>
          <w:b/>
          <w:bCs/>
          <w:rtl/>
          <w:lang w:val="en-US"/>
        </w:rPr>
        <w:t>2019-2024،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وتوصي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يلي</w:t>
      </w:r>
      <w:r w:rsidR="00082531" w:rsidRPr="00D36116">
        <w:rPr>
          <w:b/>
          <w:bCs/>
          <w:rtl/>
          <w:lang w:val="en-US"/>
        </w:rPr>
        <w:t>:</w:t>
      </w:r>
    </w:p>
    <w:p w14:paraId="0D0877AD" w14:textId="7B0BCA4E" w:rsidR="00AA4458" w:rsidRPr="00D36116" w:rsidRDefault="00AA4458" w:rsidP="00D36116">
      <w:pPr>
        <w:pStyle w:val="SingleTxtGA"/>
        <w:spacing w:line="350" w:lineRule="exact"/>
        <w:rPr>
          <w:b/>
          <w:bCs/>
          <w:lang w:val="en-US"/>
        </w:rPr>
      </w:pPr>
      <w:r w:rsidRPr="00D36116">
        <w:rPr>
          <w:rtl/>
          <w:lang w:val="en-US"/>
        </w:rPr>
        <w:tab/>
        <w:t>(أ)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الانسحاب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الفوري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لجميع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المتورطين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أسوأ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أشكال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عمل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ولا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سيما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المناطق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الريفية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العمل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المنزلي،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إعادة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إدماجهم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أنظمة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التعليم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والحماية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الاجتماعية،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والقضاء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ممارسة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i/>
          <w:iCs/>
          <w:rtl/>
          <w:lang w:val="en-US"/>
        </w:rPr>
        <w:t>الكريادازغو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وتوفير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الحماية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الكاملة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الضحايا؛</w:t>
      </w:r>
    </w:p>
    <w:p w14:paraId="16575975" w14:textId="07E74427" w:rsidR="00AA4458" w:rsidRPr="00D36116" w:rsidRDefault="00AA4458" w:rsidP="00D36116">
      <w:pPr>
        <w:pStyle w:val="SingleTxtGA"/>
        <w:spacing w:line="350" w:lineRule="exact"/>
        <w:rPr>
          <w:b/>
          <w:bCs/>
          <w:lang w:val="en-US"/>
        </w:rPr>
      </w:pPr>
      <w:r w:rsidRPr="00D36116">
        <w:rPr>
          <w:rtl/>
          <w:lang w:val="en-US"/>
        </w:rPr>
        <w:tab/>
        <w:t>(ب)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تنفيذ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القانون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رقم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6285/2016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العمل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الجبري؛</w:t>
      </w:r>
    </w:p>
    <w:p w14:paraId="64F7CCD4" w14:textId="160C7705" w:rsidR="00AA4458" w:rsidRPr="00D36116" w:rsidRDefault="00AA4458" w:rsidP="00D36116">
      <w:pPr>
        <w:pStyle w:val="SingleTxtGA"/>
        <w:spacing w:line="350" w:lineRule="exact"/>
        <w:rPr>
          <w:b/>
          <w:bCs/>
          <w:lang w:val="en-US"/>
        </w:rPr>
      </w:pPr>
      <w:r w:rsidRPr="00D36116">
        <w:rPr>
          <w:rtl/>
          <w:lang w:val="en-US"/>
        </w:rPr>
        <w:tab/>
        <w:t>(ج)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تعزيز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تنسيق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الإجراءات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مختلف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آليات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التنسيق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مستوى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الحكومة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والمجتمع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المدني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لتحقيق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نتائج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أكبر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القضاء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عمل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الأطفال؛</w:t>
      </w:r>
    </w:p>
    <w:p w14:paraId="1957982A" w14:textId="025BAED8" w:rsidR="00AA4458" w:rsidRPr="00D36116" w:rsidRDefault="00AA4458" w:rsidP="00D36116">
      <w:pPr>
        <w:pStyle w:val="SingleTxtGA"/>
        <w:spacing w:line="350" w:lineRule="exact"/>
        <w:rPr>
          <w:b/>
          <w:bCs/>
          <w:lang w:val="en-US"/>
        </w:rPr>
      </w:pPr>
      <w:r w:rsidRPr="00D36116">
        <w:rPr>
          <w:rtl/>
          <w:lang w:val="en-US"/>
        </w:rPr>
        <w:tab/>
        <w:t>(د)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رفع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مستوى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الوعي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بعمل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وطابعه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الاستغلالي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وعواقبه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وبعدم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تنفيذ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القوانين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الصلة؛</w:t>
      </w:r>
    </w:p>
    <w:p w14:paraId="4E907F39" w14:textId="4E169D86" w:rsidR="00AA4458" w:rsidRPr="00D36116" w:rsidRDefault="00AA4458" w:rsidP="00D36116">
      <w:pPr>
        <w:pStyle w:val="SingleTxtGA"/>
        <w:spacing w:line="350" w:lineRule="exact"/>
        <w:rPr>
          <w:b/>
          <w:bCs/>
          <w:lang w:val="en-US"/>
        </w:rPr>
      </w:pPr>
      <w:r w:rsidRPr="00D36116">
        <w:rPr>
          <w:rtl/>
          <w:lang w:val="en-US"/>
        </w:rPr>
        <w:tab/>
        <w:t>(ه)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الحماية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الشاملة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والمراهقين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خلال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تحسين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ممارسات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تفتيش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العمل.</w:t>
      </w:r>
    </w:p>
    <w:p w14:paraId="186D9167" w14:textId="6E236B9E" w:rsidR="00AA4458" w:rsidRPr="00D36116" w:rsidRDefault="00AA4458" w:rsidP="00AA4458">
      <w:pPr>
        <w:pStyle w:val="H23GA"/>
        <w:rPr>
          <w:lang w:val="en-US"/>
        </w:rPr>
      </w:pPr>
      <w:r w:rsidRPr="00D36116">
        <w:rPr>
          <w:rtl/>
          <w:lang w:val="en-US"/>
        </w:rPr>
        <w:tab/>
      </w:r>
      <w:r w:rsidRPr="00D36116">
        <w:rPr>
          <w:rtl/>
          <w:lang w:val="en-US"/>
        </w:rPr>
        <w:tab/>
        <w:t>الأطفال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المرتبطة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أوضاعهم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بالشوارع</w:t>
      </w:r>
    </w:p>
    <w:p w14:paraId="3E6FD690" w14:textId="42DD72D9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>48-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إذ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توجه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الانتباه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تعليقها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رقم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21(2017)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الشوارع،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فإنها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توصي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بتقييم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عدد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الذين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يعيشون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و/أو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يعملون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الشوارع،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وتحديث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الدراسات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المتعلقة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بالأسباب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الجذرية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لحالاتهم،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وتعزيز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التدابير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الرامية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القضاء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هذا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الوضع،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وتوفير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الموارد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الكافية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لتنفيذ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هذه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التدابير،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توفر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الحكومات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المحلية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لهؤلاء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حماية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شاملة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لحقوقهم.</w:t>
      </w:r>
    </w:p>
    <w:p w14:paraId="63872A5A" w14:textId="322D898F" w:rsidR="00AA4458" w:rsidRPr="00D36116" w:rsidRDefault="00AA4458" w:rsidP="00AA4458">
      <w:pPr>
        <w:pStyle w:val="H23GA"/>
        <w:rPr>
          <w:lang w:val="en-US"/>
        </w:rPr>
      </w:pPr>
      <w:r w:rsidRPr="00D36116">
        <w:rPr>
          <w:rtl/>
          <w:lang w:val="en-US"/>
        </w:rPr>
        <w:lastRenderedPageBreak/>
        <w:tab/>
      </w:r>
      <w:r w:rsidRPr="00D36116">
        <w:rPr>
          <w:rtl/>
          <w:lang w:val="en-US"/>
        </w:rPr>
        <w:tab/>
        <w:t>الاتجار</w:t>
      </w:r>
      <w:r w:rsidR="009C7325" w:rsidRPr="00D36116">
        <w:rPr>
          <w:rtl/>
          <w:lang w:val="en-US"/>
        </w:rPr>
        <w:t xml:space="preserve"> </w:t>
      </w:r>
    </w:p>
    <w:p w14:paraId="1930E515" w14:textId="42AB408C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>49-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توصي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يلي</w:t>
      </w:r>
      <w:r w:rsidR="00082531" w:rsidRPr="00D36116">
        <w:rPr>
          <w:b/>
          <w:bCs/>
          <w:rtl/>
          <w:lang w:val="en-US"/>
        </w:rPr>
        <w:t>:</w:t>
      </w:r>
    </w:p>
    <w:p w14:paraId="30342B02" w14:textId="58278B22" w:rsidR="00AA4458" w:rsidRPr="00D36116" w:rsidRDefault="00AA4458" w:rsidP="00D36116">
      <w:pPr>
        <w:pStyle w:val="SingleTxtGA"/>
        <w:spacing w:after="100" w:line="350" w:lineRule="exact"/>
        <w:rPr>
          <w:b/>
          <w:bCs/>
          <w:lang w:val="en-US"/>
        </w:rPr>
      </w:pPr>
      <w:r w:rsidRPr="00D36116">
        <w:rPr>
          <w:rtl/>
          <w:lang w:val="en-US"/>
        </w:rPr>
        <w:tab/>
        <w:t>(أ)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وضع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استراتيجية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وطنية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لمكافحة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الاتجار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بالأشخاص؛</w:t>
      </w:r>
    </w:p>
    <w:p w14:paraId="68820345" w14:textId="730C63ED" w:rsidR="00AA4458" w:rsidRPr="00D36116" w:rsidRDefault="00AA4458" w:rsidP="00D36116">
      <w:pPr>
        <w:pStyle w:val="SingleTxtGA"/>
        <w:spacing w:after="100" w:line="350" w:lineRule="exact"/>
        <w:rPr>
          <w:b/>
          <w:bCs/>
          <w:lang w:val="en-US"/>
        </w:rPr>
      </w:pPr>
      <w:r w:rsidRPr="00D36116">
        <w:rPr>
          <w:rtl/>
          <w:lang w:val="en-US"/>
        </w:rPr>
        <w:tab/>
        <w:t>(ب)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الحماية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الفعالة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وخدمات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الإحالة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والدعم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الفعالين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ضحايا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الاتجار؛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2936C1CF" w14:textId="18EB6AF4" w:rsidR="00AA4458" w:rsidRPr="00D36116" w:rsidRDefault="00AA4458" w:rsidP="00D36116">
      <w:pPr>
        <w:pStyle w:val="SingleTxtGA"/>
        <w:spacing w:after="100" w:line="350" w:lineRule="exact"/>
        <w:rPr>
          <w:b/>
          <w:bCs/>
          <w:lang w:val="en-US"/>
        </w:rPr>
      </w:pPr>
      <w:r w:rsidRPr="00D36116">
        <w:rPr>
          <w:rtl/>
          <w:lang w:val="en-US"/>
        </w:rPr>
        <w:tab/>
        <w:t>(ج)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التحقيق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جميع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حالات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الاتجار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بالأطفال،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ولا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سيما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السكان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الأصليين،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وتقديم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الجناة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العدالة؛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65D8335B" w14:textId="2584AD0E" w:rsidR="00AA4458" w:rsidRPr="00D36116" w:rsidRDefault="00AA4458" w:rsidP="00D36116">
      <w:pPr>
        <w:pStyle w:val="SingleTxtGA"/>
        <w:spacing w:after="100" w:line="350" w:lineRule="exact"/>
        <w:rPr>
          <w:b/>
          <w:bCs/>
          <w:lang w:val="en-US"/>
        </w:rPr>
      </w:pPr>
      <w:r w:rsidRPr="00D36116">
        <w:rPr>
          <w:rtl/>
          <w:lang w:val="en-US"/>
        </w:rPr>
        <w:tab/>
        <w:t>(د)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تنظيم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أنشطة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لتوعية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الآباء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بمخاطر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الاتجار.</w:t>
      </w:r>
    </w:p>
    <w:p w14:paraId="32370459" w14:textId="64FBA6A2" w:rsidR="00AA4458" w:rsidRPr="00D36116" w:rsidRDefault="00AA4458" w:rsidP="00010531">
      <w:pPr>
        <w:pStyle w:val="H23GA"/>
      </w:pPr>
      <w:r w:rsidRPr="00D36116">
        <w:rPr>
          <w:rtl/>
        </w:rPr>
        <w:tab/>
      </w:r>
      <w:r w:rsidRPr="00D36116">
        <w:rPr>
          <w:rtl/>
        </w:rPr>
        <w:tab/>
        <w:t>إدارة</w:t>
      </w:r>
      <w:r w:rsidR="009C7325" w:rsidRPr="00D36116">
        <w:rPr>
          <w:rtl/>
        </w:rPr>
        <w:t xml:space="preserve"> </w:t>
      </w:r>
      <w:r w:rsidRPr="00D36116">
        <w:rPr>
          <w:rtl/>
        </w:rPr>
        <w:t>قضاء</w:t>
      </w:r>
      <w:r w:rsidR="009C7325" w:rsidRPr="00D36116">
        <w:rPr>
          <w:rtl/>
        </w:rPr>
        <w:t xml:space="preserve"> </w:t>
      </w:r>
      <w:r w:rsidRPr="00D36116">
        <w:rPr>
          <w:rtl/>
        </w:rPr>
        <w:t>الأطفال</w:t>
      </w:r>
      <w:r w:rsidR="009C7325" w:rsidRPr="00D36116">
        <w:rPr>
          <w:rtl/>
        </w:rPr>
        <w:t xml:space="preserve"> </w:t>
      </w:r>
    </w:p>
    <w:p w14:paraId="0A98B481" w14:textId="042B96DB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>50-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إذ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تذكر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بتعليقها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رقم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24(2019)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نظام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قضاء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وإذ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تشير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دراسة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الأمم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المتحدة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العالمية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المحرومين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الحرية،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فإنها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تحث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موائمة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نظام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قضاء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تماماً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الاتفاقية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وغيرها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المعايير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الصلة.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وتحث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بوجه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خاص،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يلي</w:t>
      </w:r>
      <w:r w:rsidR="00082531" w:rsidRPr="00D36116">
        <w:rPr>
          <w:b/>
          <w:bCs/>
          <w:rtl/>
          <w:lang w:val="en-US"/>
        </w:rPr>
        <w:t>:</w:t>
      </w:r>
    </w:p>
    <w:p w14:paraId="0564B40E" w14:textId="1B019A40" w:rsidR="00AA4458" w:rsidRPr="00D36116" w:rsidRDefault="00AA4458" w:rsidP="00D36116">
      <w:pPr>
        <w:pStyle w:val="SingleTxtGA"/>
        <w:spacing w:after="100" w:line="350" w:lineRule="exact"/>
        <w:rPr>
          <w:b/>
          <w:bCs/>
          <w:lang w:val="en-US"/>
        </w:rPr>
      </w:pPr>
      <w:r w:rsidRPr="00D36116">
        <w:rPr>
          <w:rtl/>
          <w:lang w:val="en-US"/>
        </w:rPr>
        <w:tab/>
        <w:t>(أ)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مواصلة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الجهود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الرامية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تعزيز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الآليات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التصالحية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والعقوبات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غير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الاحتجازية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أجل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الإدماج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الاجتماعي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للمراهقين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المخالفين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للقانون،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والعمل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بنشاط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تعزيز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التدابير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غير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القضائية،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مثل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الوساطة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والتحويل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يتعلق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المدعى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انتهاكهم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للقانون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الجنائي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أو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المتهمين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بذلك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أو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المعترف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بانتهاكهم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له،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وحيثما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أمكن،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استخدام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تدابير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غير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احتجازية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للأطفال،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مثل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المراقبة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أو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الخدمة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المجتمعية،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توفير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الخدمات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الصحية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والنفسية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الاجتماعية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لهؤلاء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الأطفال؛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78E79C2F" w14:textId="356EC174" w:rsidR="00AA4458" w:rsidRPr="00D36116" w:rsidRDefault="00AA4458" w:rsidP="00D36116">
      <w:pPr>
        <w:pStyle w:val="SingleTxtGA"/>
        <w:spacing w:after="100" w:line="350" w:lineRule="exact"/>
        <w:rPr>
          <w:b/>
          <w:bCs/>
          <w:lang w:val="en-US"/>
        </w:rPr>
      </w:pPr>
      <w:r w:rsidRPr="00D36116">
        <w:rPr>
          <w:rtl/>
          <w:lang w:val="en-US"/>
        </w:rPr>
        <w:tab/>
        <w:t>(ب)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عدم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استخدام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الاحتجاز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كتدبير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تدابير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الملاذ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الأخير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ولأقصر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فترة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زمنية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ممكنة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وكفالة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استعراضه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بانتظام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لغرض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إنهائه؛</w:t>
      </w:r>
    </w:p>
    <w:p w14:paraId="695513AF" w14:textId="74AA7ACA" w:rsidR="00AA4458" w:rsidRPr="00D36116" w:rsidRDefault="00AA4458" w:rsidP="00D36116">
      <w:pPr>
        <w:pStyle w:val="SingleTxtGA"/>
        <w:spacing w:after="100" w:line="350" w:lineRule="exact"/>
        <w:rPr>
          <w:b/>
          <w:bCs/>
          <w:lang w:val="en-US"/>
        </w:rPr>
      </w:pPr>
      <w:r w:rsidRPr="00D36116">
        <w:rPr>
          <w:rtl/>
          <w:lang w:val="en-US"/>
        </w:rPr>
        <w:tab/>
        <w:t>(ج)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الحالات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الضئيلة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يكون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الحرمان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يبرره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كتدبير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تدابير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الملاذ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الأخير،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عدم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احتجاز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البالغين،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تكون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أوضاع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الاحتجاز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ممتثلة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للمعايير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ذلك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يتعلق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بإمكانية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الحصول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التعليم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والخدمات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الصحية</w:t>
      </w:r>
      <w:r w:rsidR="00A16B66" w:rsidRPr="00D36116">
        <w:rPr>
          <w:rFonts w:hint="cs"/>
          <w:b/>
          <w:bCs/>
          <w:rtl/>
          <w:lang w:val="en-US"/>
        </w:rPr>
        <w:t>.</w:t>
      </w:r>
    </w:p>
    <w:p w14:paraId="7FE10A5F" w14:textId="61A6311A" w:rsidR="00AA4458" w:rsidRPr="00D36116" w:rsidRDefault="00AA4458" w:rsidP="00AA4458">
      <w:pPr>
        <w:pStyle w:val="H23GA"/>
        <w:rPr>
          <w:lang w:val="en-US"/>
        </w:rPr>
      </w:pPr>
      <w:bookmarkStart w:id="15" w:name="_heading=h.1t3h5sf" w:colFirst="0" w:colLast="0"/>
      <w:bookmarkEnd w:id="15"/>
      <w:r w:rsidRPr="00D36116">
        <w:rPr>
          <w:rtl/>
          <w:lang w:val="en-US"/>
        </w:rPr>
        <w:tab/>
      </w:r>
      <w:r w:rsidRPr="00D36116">
        <w:rPr>
          <w:rtl/>
          <w:lang w:val="en-US"/>
        </w:rPr>
        <w:tab/>
        <w:t>الأطفال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في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النزاعات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المسلحة،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بما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في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ذلك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تنفيذ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البروتوكول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الاختياري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لاتفاقية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حقوق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الطفل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بشأن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اشتراك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الأطفال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في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المنازعات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المسلحة</w:t>
      </w:r>
      <w:r w:rsidR="009C7325" w:rsidRPr="00D36116">
        <w:rPr>
          <w:rtl/>
          <w:lang w:val="en-US"/>
        </w:rPr>
        <w:t xml:space="preserve"> </w:t>
      </w:r>
    </w:p>
    <w:p w14:paraId="491830FD" w14:textId="1B3DB715" w:rsidR="00AA4458" w:rsidRPr="00D36116" w:rsidRDefault="00AA4458" w:rsidP="00AA4458">
      <w:pPr>
        <w:pStyle w:val="SingleTxtGA"/>
        <w:rPr>
          <w:b/>
          <w:bCs/>
          <w:lang w:val="en-US"/>
        </w:rPr>
      </w:pPr>
      <w:r w:rsidRPr="00D36116">
        <w:rPr>
          <w:rtl/>
          <w:lang w:val="en-US"/>
        </w:rPr>
        <w:t>51-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توصي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الأطراف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يلي</w:t>
      </w:r>
      <w:r w:rsidR="00082531" w:rsidRPr="00D36116">
        <w:rPr>
          <w:b/>
          <w:bCs/>
          <w:rtl/>
          <w:lang w:val="en-US"/>
        </w:rPr>
        <w:t>: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25604968" w14:textId="1C2B38CF" w:rsidR="00AA4458" w:rsidRPr="00D36116" w:rsidRDefault="00AA4458" w:rsidP="00D36116">
      <w:pPr>
        <w:pStyle w:val="SingleTxtGA"/>
        <w:spacing w:after="100" w:line="350" w:lineRule="exact"/>
        <w:rPr>
          <w:b/>
          <w:bCs/>
          <w:lang w:val="en-US"/>
        </w:rPr>
      </w:pPr>
      <w:r w:rsidRPr="00D36116">
        <w:rPr>
          <w:rtl/>
          <w:lang w:val="en-US"/>
        </w:rPr>
        <w:tab/>
        <w:t>(أ)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اتخاذ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تدابير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امتثال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سياسات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وممارساتها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وتشريعاتها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للبروتوكول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الاختياري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لاتفاقية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اشتراك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المنازعات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المسلحة،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ذلك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يتعلق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بمنع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تجنيد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والمراهقين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وممارسات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التدريب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القوات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المسلحة؛</w:t>
      </w:r>
    </w:p>
    <w:p w14:paraId="5134A9A1" w14:textId="51324EF2" w:rsidR="00AA4458" w:rsidRPr="00D36116" w:rsidRDefault="00AA4458" w:rsidP="00D36116">
      <w:pPr>
        <w:pStyle w:val="SingleTxtGA"/>
        <w:spacing w:after="100" w:line="350" w:lineRule="exact"/>
        <w:rPr>
          <w:b/>
          <w:bCs/>
          <w:lang w:val="en-US"/>
        </w:rPr>
      </w:pPr>
      <w:r w:rsidRPr="00D36116">
        <w:rPr>
          <w:rtl/>
          <w:lang w:val="en-US"/>
        </w:rPr>
        <w:tab/>
        <w:t>(ب)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تقديم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الدعم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الذين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ربما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يكونون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قد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جُندوا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أو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استُخدموا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المنازعات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المسلحة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خارج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البلد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أجل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تعافيهم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بدنيا</w:t>
      </w:r>
      <w:r w:rsidR="009C7325" w:rsidRPr="00D36116">
        <w:rPr>
          <w:rFonts w:hint="cs"/>
          <w:b/>
          <w:bCs/>
          <w:rtl/>
          <w:lang w:val="en-US"/>
        </w:rPr>
        <w:t>ً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ونفسيا</w:t>
      </w:r>
      <w:r w:rsidR="009C7325" w:rsidRPr="00D36116">
        <w:rPr>
          <w:rFonts w:hint="cs"/>
          <w:b/>
          <w:bCs/>
          <w:rtl/>
          <w:lang w:val="en-US"/>
        </w:rPr>
        <w:t>ً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وإعادة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تأهيلهم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وإدماجهم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المجتمع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عند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دخولهم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الطرف؛</w:t>
      </w:r>
    </w:p>
    <w:p w14:paraId="65FDF8FC" w14:textId="7027D22F" w:rsidR="00AA4458" w:rsidRPr="00D36116" w:rsidRDefault="00AA4458" w:rsidP="00D36116">
      <w:pPr>
        <w:pStyle w:val="SingleTxtGA"/>
        <w:spacing w:after="100" w:line="350" w:lineRule="exact"/>
        <w:rPr>
          <w:b/>
          <w:bCs/>
          <w:lang w:val="en-US"/>
        </w:rPr>
      </w:pPr>
      <w:r w:rsidRPr="00D36116">
        <w:rPr>
          <w:rtl/>
          <w:lang w:val="en-US"/>
        </w:rPr>
        <w:tab/>
        <w:t>(ج)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النظر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توسيع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نطاق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الولاية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القضائية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خارج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إقليم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لتشمل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الجرائم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المتعلقة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بتجنيد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واستخدامهم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الأعمال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العدائية؛</w:t>
      </w:r>
    </w:p>
    <w:p w14:paraId="14616CCA" w14:textId="493BF911" w:rsidR="00AA4458" w:rsidRPr="00D36116" w:rsidRDefault="00AA4458" w:rsidP="00D36116">
      <w:pPr>
        <w:pStyle w:val="SingleTxtGA"/>
        <w:spacing w:after="100" w:line="350" w:lineRule="exact"/>
        <w:rPr>
          <w:b/>
          <w:bCs/>
          <w:lang w:val="en-US"/>
        </w:rPr>
      </w:pPr>
      <w:r w:rsidRPr="00D36116">
        <w:rPr>
          <w:rtl/>
          <w:lang w:val="en-US"/>
        </w:rPr>
        <w:lastRenderedPageBreak/>
        <w:tab/>
        <w:t>(د)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تضمين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القانون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الجنائي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تجريما</w:t>
      </w:r>
      <w:r w:rsidR="009C7325" w:rsidRPr="00D36116">
        <w:rPr>
          <w:rFonts w:hint="cs"/>
          <w:b/>
          <w:bCs/>
          <w:rtl/>
          <w:lang w:val="en-US"/>
        </w:rPr>
        <w:t>ً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صريحا</w:t>
      </w:r>
      <w:r w:rsidR="009C7325" w:rsidRPr="00D36116">
        <w:rPr>
          <w:rFonts w:hint="cs"/>
          <w:b/>
          <w:bCs/>
          <w:rtl/>
          <w:lang w:val="en-US"/>
        </w:rPr>
        <w:t>ً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لتجنيد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دون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الثامنة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عشرة،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تحت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ظرف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الظروف،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القوات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المسلحة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أو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الجماعات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المسلحة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غير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التابعة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للدولة؛</w:t>
      </w:r>
    </w:p>
    <w:p w14:paraId="65CB0F1B" w14:textId="11B5869F" w:rsidR="00AA4458" w:rsidRPr="00D36116" w:rsidRDefault="00AA4458" w:rsidP="00D36116">
      <w:pPr>
        <w:pStyle w:val="SingleTxtGA"/>
        <w:spacing w:after="100" w:line="350" w:lineRule="exact"/>
        <w:rPr>
          <w:b/>
          <w:bCs/>
          <w:lang w:val="en-US"/>
        </w:rPr>
      </w:pPr>
      <w:r w:rsidRPr="00D36116">
        <w:rPr>
          <w:rtl/>
          <w:lang w:val="en-US"/>
        </w:rPr>
        <w:tab/>
        <w:t>(ه)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إنشاء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آليات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تتيح،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مرحلة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مبكرة،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تحديد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ملتمسي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اللجوء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القادمين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مناطق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نزاع،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وجمع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بيانات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مفصلة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هؤلاء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وتعزيز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الدعم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البدني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والنفسي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المقدم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لهم.</w:t>
      </w:r>
    </w:p>
    <w:p w14:paraId="3A0F78F1" w14:textId="3B3AA275" w:rsidR="00AA4458" w:rsidRPr="00D36116" w:rsidRDefault="00AA4458" w:rsidP="00AA4458">
      <w:pPr>
        <w:pStyle w:val="H1GA"/>
        <w:rPr>
          <w:lang w:val="en-US"/>
        </w:rPr>
      </w:pPr>
      <w:r w:rsidRPr="00D36116">
        <w:rPr>
          <w:rtl/>
          <w:lang w:val="en-US"/>
        </w:rPr>
        <w:tab/>
        <w:t>لام-</w:t>
      </w:r>
      <w:r w:rsidRPr="00D36116">
        <w:rPr>
          <w:rtl/>
          <w:lang w:val="en-US"/>
        </w:rPr>
        <w:tab/>
        <w:t>التصديق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على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صكوك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حقوق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الإنسان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الأساسية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الدولية</w:t>
      </w:r>
    </w:p>
    <w:p w14:paraId="7E9F923C" w14:textId="1F89BFE9" w:rsidR="00AA4458" w:rsidRPr="00D36116" w:rsidRDefault="00AA4458" w:rsidP="00D36116">
      <w:pPr>
        <w:pStyle w:val="SingleTxtGA"/>
        <w:spacing w:line="340" w:lineRule="exact"/>
        <w:rPr>
          <w:b/>
          <w:bCs/>
          <w:lang w:val="en-US"/>
        </w:rPr>
      </w:pPr>
      <w:bookmarkStart w:id="16" w:name="_heading=h.2s8eyo1" w:colFirst="0" w:colLast="0"/>
      <w:bookmarkEnd w:id="16"/>
      <w:r w:rsidRPr="00D36116">
        <w:rPr>
          <w:rtl/>
          <w:lang w:val="en-US"/>
        </w:rPr>
        <w:t>52-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توصي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توخياً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لتكثيف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الجهود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الرامية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تعزيز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إعمال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الطفل،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بالنظر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التصديق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صكوك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الإنسان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الأساسية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التالية،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ولا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سيما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البروتوكول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الاختياري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الملحق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بالعهد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الخاص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الاقتصادية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والاجتماعية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والثقافية.</w:t>
      </w:r>
    </w:p>
    <w:p w14:paraId="4AB9FC16" w14:textId="52A12064" w:rsidR="00AA4458" w:rsidRPr="00D36116" w:rsidRDefault="00AA4458" w:rsidP="00AA4458">
      <w:pPr>
        <w:pStyle w:val="H1GA"/>
        <w:rPr>
          <w:lang w:val="en-US"/>
        </w:rPr>
      </w:pPr>
      <w:r w:rsidRPr="00D36116">
        <w:rPr>
          <w:rtl/>
          <w:lang w:val="en-US"/>
        </w:rPr>
        <w:tab/>
        <w:t>ميم-</w:t>
      </w:r>
      <w:r w:rsidRPr="00D36116">
        <w:rPr>
          <w:rtl/>
          <w:lang w:val="en-US"/>
        </w:rPr>
        <w:tab/>
        <w:t>التعاون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مع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الهيئات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الإقليمية</w:t>
      </w:r>
    </w:p>
    <w:p w14:paraId="5C08AE3C" w14:textId="373E3D31" w:rsidR="00AA4458" w:rsidRPr="00D36116" w:rsidRDefault="00AA4458" w:rsidP="00D36116">
      <w:pPr>
        <w:pStyle w:val="SingleTxtGA"/>
        <w:spacing w:line="340" w:lineRule="exact"/>
        <w:rPr>
          <w:b/>
          <w:bCs/>
          <w:lang w:val="en-US"/>
        </w:rPr>
      </w:pPr>
      <w:r w:rsidRPr="00D36116">
        <w:rPr>
          <w:rtl/>
          <w:lang w:val="en-US"/>
        </w:rPr>
        <w:t>53-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توصي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بالتعاون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منظمة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الأمريكية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تنفيذ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الاتفاقية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وغيرها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صكوك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الإنسان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الأعضاء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الأخرى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المنظمة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سواء.</w:t>
      </w:r>
    </w:p>
    <w:p w14:paraId="54111042" w14:textId="32EE2B5E" w:rsidR="00AA4458" w:rsidRPr="00D36116" w:rsidRDefault="00AA4458" w:rsidP="00AA4458">
      <w:pPr>
        <w:pStyle w:val="HChGA"/>
        <w:rPr>
          <w:lang w:val="en-US"/>
        </w:rPr>
      </w:pPr>
      <w:r w:rsidRPr="00D36116">
        <w:rPr>
          <w:rtl/>
          <w:lang w:val="en-US"/>
        </w:rPr>
        <w:tab/>
        <w:t>رابعا</w:t>
      </w:r>
      <w:r w:rsidRPr="00D36116">
        <w:rPr>
          <w:rFonts w:hint="cs"/>
          <w:rtl/>
          <w:lang w:val="en-US"/>
        </w:rPr>
        <w:t>ً</w:t>
      </w:r>
      <w:r w:rsidRPr="00D36116">
        <w:rPr>
          <w:rtl/>
          <w:lang w:val="en-US"/>
        </w:rPr>
        <w:t>-</w:t>
      </w:r>
      <w:r w:rsidRPr="00D36116">
        <w:rPr>
          <w:rtl/>
          <w:lang w:val="en-US"/>
        </w:rPr>
        <w:tab/>
        <w:t>التنفيذ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وتقديم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التقارير</w:t>
      </w:r>
    </w:p>
    <w:p w14:paraId="2DA9935D" w14:textId="58F28B93" w:rsidR="00AA4458" w:rsidRPr="00D36116" w:rsidRDefault="00AA4458" w:rsidP="00AA4458">
      <w:pPr>
        <w:pStyle w:val="H1GA"/>
        <w:rPr>
          <w:lang w:val="en-US"/>
        </w:rPr>
      </w:pPr>
      <w:r w:rsidRPr="00D36116">
        <w:rPr>
          <w:rtl/>
          <w:lang w:val="en-US"/>
        </w:rPr>
        <w:tab/>
        <w:t>ألف-</w:t>
      </w:r>
      <w:r w:rsidRPr="00D36116">
        <w:rPr>
          <w:rtl/>
          <w:lang w:val="en-US"/>
        </w:rPr>
        <w:tab/>
        <w:t>المتابعة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والنشر</w:t>
      </w:r>
    </w:p>
    <w:p w14:paraId="5D871307" w14:textId="32551EDE" w:rsidR="00AA4458" w:rsidRPr="00D36116" w:rsidRDefault="00AA4458" w:rsidP="00D36116">
      <w:pPr>
        <w:pStyle w:val="SingleTxtGA"/>
        <w:spacing w:line="340" w:lineRule="exact"/>
        <w:rPr>
          <w:b/>
          <w:bCs/>
          <w:lang w:val="en-US"/>
        </w:rPr>
      </w:pPr>
      <w:r w:rsidRPr="00D36116">
        <w:rPr>
          <w:rtl/>
          <w:lang w:val="en-US"/>
        </w:rPr>
        <w:t>54-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توصي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باتخاذ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جميع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التدابير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الملائمة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التنفيذ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الكامل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للتوصيات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الواردة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هذه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الملاحظات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الختامية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ونشر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نسخة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ملائمة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وإتاحتها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نطاق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واسع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للأطفال،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فيهم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الأطفال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الذين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يعيشون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أشد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الأوضاع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حرماناً.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وتوصي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أيضاً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بإتاحة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التقرير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الجامع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للتقارير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الرابع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السادس،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والردود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الكتابية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قائمة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المسائل،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وهذه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الملاحظات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الختامية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نطاق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واسع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بلغات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البلد.</w:t>
      </w:r>
      <w:r w:rsidR="009C7325" w:rsidRPr="00D36116">
        <w:rPr>
          <w:b/>
          <w:bCs/>
          <w:rtl/>
          <w:lang w:val="en-US"/>
        </w:rPr>
        <w:t xml:space="preserve"> </w:t>
      </w:r>
    </w:p>
    <w:p w14:paraId="21F1CEE2" w14:textId="689B4947" w:rsidR="00AA4458" w:rsidRPr="00D36116" w:rsidRDefault="00AA4458" w:rsidP="00AA4458">
      <w:pPr>
        <w:pStyle w:val="H1GA"/>
        <w:rPr>
          <w:lang w:val="en-US"/>
        </w:rPr>
      </w:pPr>
      <w:r w:rsidRPr="00D36116">
        <w:rPr>
          <w:rtl/>
          <w:lang w:val="en-US"/>
        </w:rPr>
        <w:tab/>
        <w:t>باء-</w:t>
      </w:r>
      <w:r w:rsidRPr="00D36116">
        <w:rPr>
          <w:rtl/>
          <w:lang w:val="en-US"/>
        </w:rPr>
        <w:tab/>
        <w:t>الآلية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الوطنية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للإبلاغ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والمتابعة</w:t>
      </w:r>
    </w:p>
    <w:p w14:paraId="549A77B0" w14:textId="79DADD57" w:rsidR="00AA4458" w:rsidRPr="00D36116" w:rsidRDefault="00AA4458" w:rsidP="00D36116">
      <w:pPr>
        <w:pStyle w:val="SingleTxtGA"/>
        <w:spacing w:line="340" w:lineRule="exact"/>
        <w:rPr>
          <w:rFonts w:hint="cs"/>
          <w:b/>
          <w:bCs/>
          <w:rtl/>
          <w:lang w:val="en-US"/>
        </w:rPr>
      </w:pPr>
      <w:r w:rsidRPr="00D36116">
        <w:rPr>
          <w:rtl/>
          <w:lang w:val="en-US"/>
        </w:rPr>
        <w:t>55-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توصي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بتعزيز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آليتها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الوطنية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للتنفيذ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والإبلاغ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والمتابعة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حصولها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الولاية،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يشمل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إطارا</w:t>
      </w:r>
      <w:r w:rsidR="009C7325" w:rsidRPr="00D36116">
        <w:rPr>
          <w:rFonts w:hint="cs"/>
          <w:b/>
          <w:bCs/>
          <w:rtl/>
          <w:lang w:val="en-US"/>
        </w:rPr>
        <w:t>ً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مؤسسيا</w:t>
      </w:r>
      <w:r w:rsidR="009C7325" w:rsidRPr="00D36116">
        <w:rPr>
          <w:rFonts w:hint="cs"/>
          <w:b/>
          <w:bCs/>
          <w:rtl/>
          <w:lang w:val="en-US"/>
        </w:rPr>
        <w:t>ً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وموارد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بشرية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وتقنية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ومالية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كافية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لتنسيق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وإعداد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التقارير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تقدَّم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الآليات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والإقليمية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لحقوق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الإنسان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وللتعامل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تلك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الآليات،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فضلاً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تنسيق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التدابير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الوطنية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المتّخذة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لمتابعة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وتنفيذ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الالتزامات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التعاهدية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والتوصيات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والقرارات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الصادرة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تلك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الآليات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بفعالية.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وتشدد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ضرورة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دعم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الآلية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الوطنية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دعما</w:t>
      </w:r>
      <w:r w:rsidR="009C7325" w:rsidRPr="00D36116">
        <w:rPr>
          <w:rFonts w:hint="cs"/>
          <w:b/>
          <w:bCs/>
          <w:rtl/>
          <w:lang w:val="en-US"/>
        </w:rPr>
        <w:t>ً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كافيا</w:t>
      </w:r>
      <w:r w:rsidR="009C7325" w:rsidRPr="00D36116">
        <w:rPr>
          <w:rFonts w:hint="cs"/>
          <w:b/>
          <w:bCs/>
          <w:rtl/>
          <w:lang w:val="en-US"/>
        </w:rPr>
        <w:t>ً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ومستمرا</w:t>
      </w:r>
      <w:r w:rsidR="009C7325" w:rsidRPr="00D36116">
        <w:rPr>
          <w:rFonts w:hint="cs"/>
          <w:b/>
          <w:bCs/>
          <w:rtl/>
          <w:lang w:val="en-US"/>
        </w:rPr>
        <w:t>ً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أمانة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دائمة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تضم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موظفين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متفرغين.</w:t>
      </w:r>
    </w:p>
    <w:p w14:paraId="44EE6EA2" w14:textId="770A7D09" w:rsidR="00AA4458" w:rsidRPr="00D36116" w:rsidRDefault="00AA4458" w:rsidP="00AA4458">
      <w:pPr>
        <w:pStyle w:val="H1GA"/>
        <w:rPr>
          <w:lang w:val="en-US"/>
        </w:rPr>
      </w:pPr>
      <w:r w:rsidRPr="00D36116">
        <w:rPr>
          <w:rtl/>
          <w:lang w:val="en-US"/>
        </w:rPr>
        <w:tab/>
        <w:t>جيم-</w:t>
      </w:r>
      <w:r w:rsidRPr="00D36116">
        <w:rPr>
          <w:rtl/>
          <w:lang w:val="en-US"/>
        </w:rPr>
        <w:tab/>
        <w:t>التقرير</w:t>
      </w:r>
      <w:r w:rsidR="009C7325" w:rsidRPr="00D36116">
        <w:rPr>
          <w:rtl/>
          <w:lang w:val="en-US"/>
        </w:rPr>
        <w:t xml:space="preserve"> </w:t>
      </w:r>
      <w:r w:rsidRPr="00D36116">
        <w:rPr>
          <w:rtl/>
          <w:lang w:val="en-US"/>
        </w:rPr>
        <w:t>المقبل</w:t>
      </w:r>
      <w:r w:rsidR="009C7325" w:rsidRPr="00D36116">
        <w:rPr>
          <w:rtl/>
          <w:lang w:val="en-US"/>
        </w:rPr>
        <w:t xml:space="preserve"> </w:t>
      </w:r>
    </w:p>
    <w:p w14:paraId="0A171293" w14:textId="4A561E37" w:rsidR="00AA4458" w:rsidRPr="00D36116" w:rsidRDefault="00AA4458" w:rsidP="00D36116">
      <w:pPr>
        <w:pStyle w:val="SingleTxtGA"/>
        <w:spacing w:after="0" w:line="350" w:lineRule="exact"/>
        <w:rPr>
          <w:b/>
          <w:bCs/>
          <w:lang w:val="en-US"/>
        </w:rPr>
      </w:pPr>
      <w:r w:rsidRPr="00D36116">
        <w:rPr>
          <w:rtl/>
          <w:lang w:val="en-US"/>
        </w:rPr>
        <w:t>56-</w:t>
      </w:r>
      <w:r w:rsidRPr="00D36116">
        <w:rPr>
          <w:rtl/>
          <w:lang w:val="en-US"/>
        </w:rPr>
        <w:tab/>
      </w:r>
      <w:r w:rsidRPr="00D36116">
        <w:rPr>
          <w:b/>
          <w:bCs/>
          <w:rtl/>
          <w:lang w:val="en-US"/>
        </w:rPr>
        <w:t>ستحدد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الموعد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</w:t>
      </w:r>
      <w:r w:rsidR="00F8651A" w:rsidRPr="00D36116">
        <w:rPr>
          <w:b/>
          <w:bCs/>
          <w:rtl/>
          <w:lang w:val="en-US"/>
        </w:rPr>
        <w:t>مقرر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لتقديم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تقريرها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الجامع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لتقريريها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الدوريين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السابع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والثامن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وتبلغها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الوقت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المناسب،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وفقاً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للجدول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الزمني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المتوخى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لتقديم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التقارير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القائم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أساس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دورة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استعراض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مدتها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ثمانية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أعوام،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وبعد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اعتماد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قائمة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مسائل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وأسئلة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قبل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تقديم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تقريرها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عند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الاقتضاء.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وينبغي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يمتثل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التقرير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للمبادئ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التوجيهية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المنسقة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لتقديم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التقارير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الخاصة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بمعاهدة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lastRenderedPageBreak/>
        <w:t>بعينها</w:t>
      </w:r>
      <w:r w:rsidR="00F8651A" w:rsidRPr="00D36116">
        <w:rPr>
          <w:vertAlign w:val="superscript"/>
          <w:rtl/>
          <w:lang w:val="en-US"/>
        </w:rPr>
        <w:t>(</w:t>
      </w:r>
      <w:r w:rsidR="00F8651A" w:rsidRPr="00D36116">
        <w:rPr>
          <w:vertAlign w:val="superscript"/>
          <w:rtl/>
          <w:lang w:val="en-US"/>
        </w:rPr>
        <w:footnoteReference w:id="5"/>
      </w:r>
      <w:r w:rsidR="00F8651A" w:rsidRPr="00D36116">
        <w:rPr>
          <w:vertAlign w:val="superscript"/>
          <w:rtl/>
          <w:lang w:val="en-US"/>
        </w:rPr>
        <w:t>)</w:t>
      </w:r>
      <w:r w:rsidRPr="00D36116">
        <w:rPr>
          <w:b/>
          <w:bCs/>
          <w:rtl/>
          <w:lang w:val="en-US"/>
        </w:rPr>
        <w:t>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وينبغي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ألا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يتجاوز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عدد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كلماته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200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21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كلمة</w:t>
      </w:r>
      <w:r w:rsidR="00F8651A" w:rsidRPr="00D36116">
        <w:rPr>
          <w:vertAlign w:val="superscript"/>
          <w:rtl/>
          <w:lang w:val="en-US"/>
        </w:rPr>
        <w:t>(</w:t>
      </w:r>
      <w:r w:rsidR="00F8651A" w:rsidRPr="00D36116">
        <w:rPr>
          <w:vertAlign w:val="superscript"/>
          <w:rtl/>
          <w:lang w:val="en-US"/>
        </w:rPr>
        <w:footnoteReference w:id="6"/>
      </w:r>
      <w:r w:rsidR="00F8651A" w:rsidRPr="00D36116">
        <w:rPr>
          <w:vertAlign w:val="superscript"/>
          <w:rtl/>
          <w:lang w:val="en-US"/>
        </w:rPr>
        <w:t>)</w:t>
      </w:r>
      <w:r w:rsidR="009C7325" w:rsidRPr="00D36116">
        <w:rPr>
          <w:rFonts w:hint="cs"/>
          <w:b/>
          <w:bCs/>
          <w:rtl/>
          <w:lang w:val="en-US"/>
        </w:rPr>
        <w:t>.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وفي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حال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تجاوز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عدد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كلمات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التقرير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المقدَّم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الحدّ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الأقصى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المنصوص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عليه،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سيُطلب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إلى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أن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تقلّص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حجمه.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وإذا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تعذر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على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الدولة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الطرف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مراجعة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التقرير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وإعادة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تقديمه،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فلا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يمكن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ضمان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ترجمته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كي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تنظر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فيه</w:t>
      </w:r>
      <w:r w:rsidR="009C7325" w:rsidRPr="00D36116">
        <w:rPr>
          <w:b/>
          <w:bCs/>
          <w:rtl/>
          <w:lang w:val="en-US"/>
        </w:rPr>
        <w:t xml:space="preserve"> </w:t>
      </w:r>
      <w:r w:rsidRPr="00D36116">
        <w:rPr>
          <w:b/>
          <w:bCs/>
          <w:rtl/>
          <w:lang w:val="en-US"/>
        </w:rPr>
        <w:t>اللجنة.</w:t>
      </w:r>
    </w:p>
    <w:p w14:paraId="28EAC8E1" w14:textId="62192CFE" w:rsidR="00B54045" w:rsidRPr="00D36116" w:rsidRDefault="00AA4458" w:rsidP="00AA4458">
      <w:pPr>
        <w:pStyle w:val="SingleTxtGA"/>
        <w:jc w:val="center"/>
        <w:rPr>
          <w:u w:val="single"/>
          <w:rtl/>
          <w:lang w:val="en-US"/>
        </w:rPr>
      </w:pPr>
      <w:r w:rsidRPr="00D36116">
        <w:rPr>
          <w:u w:val="single"/>
          <w:rtl/>
          <w:lang w:val="en-US"/>
        </w:rPr>
        <w:tab/>
      </w:r>
      <w:r w:rsidRPr="00D36116">
        <w:rPr>
          <w:u w:val="single"/>
          <w:rtl/>
          <w:lang w:val="en-US"/>
        </w:rPr>
        <w:tab/>
      </w:r>
      <w:r w:rsidRPr="00D36116">
        <w:rPr>
          <w:u w:val="single"/>
          <w:rtl/>
          <w:lang w:val="en-US"/>
        </w:rPr>
        <w:tab/>
      </w:r>
    </w:p>
    <w:sectPr w:rsidR="00B54045" w:rsidRPr="00D36116" w:rsidSect="00192216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A5E86E" w14:textId="77777777" w:rsidR="00776CF3" w:rsidRPr="002901D9" w:rsidRDefault="00776CF3" w:rsidP="00A749D0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14BF5C50" w14:textId="77777777" w:rsidR="00776CF3" w:rsidRDefault="00776CF3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0A9C8" w14:textId="18509F31" w:rsidR="00ED73E3" w:rsidRPr="00ED73E3" w:rsidRDefault="00ED73E3" w:rsidP="00ED73E3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GE.24-09611</w:t>
    </w:r>
    <w:r>
      <w:rPr>
        <w:lang w:val="en-US"/>
      </w:rPr>
      <w:tab/>
    </w:r>
    <w:r w:rsidRPr="00ED73E3">
      <w:rPr>
        <w:b/>
        <w:sz w:val="18"/>
        <w:lang w:val="en-US"/>
      </w:rPr>
      <w:fldChar w:fldCharType="begin"/>
    </w:r>
    <w:r w:rsidRPr="00ED73E3">
      <w:rPr>
        <w:b/>
        <w:sz w:val="18"/>
        <w:lang w:val="en-US"/>
      </w:rPr>
      <w:instrText xml:space="preserve"> PAGE  \* MERGEFORMAT </w:instrText>
    </w:r>
    <w:r w:rsidRPr="00ED73E3">
      <w:rPr>
        <w:b/>
        <w:sz w:val="18"/>
        <w:lang w:val="en-US"/>
      </w:rPr>
      <w:fldChar w:fldCharType="separate"/>
    </w:r>
    <w:r w:rsidRPr="00ED73E3">
      <w:rPr>
        <w:b/>
        <w:noProof/>
        <w:sz w:val="18"/>
        <w:lang w:val="en-US"/>
      </w:rPr>
      <w:t>2</w:t>
    </w:r>
    <w:r w:rsidRPr="00ED73E3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E4E93" w14:textId="5D357854" w:rsidR="006959B0" w:rsidRPr="00ED73E3" w:rsidRDefault="00ED73E3" w:rsidP="00ED73E3">
    <w:pPr>
      <w:pStyle w:val="Footer"/>
      <w:tabs>
        <w:tab w:val="right" w:pos="9638"/>
      </w:tabs>
      <w:jc w:val="left"/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GE.24-09611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F681E" w14:textId="48142573" w:rsidR="001D5AC0" w:rsidRPr="00ED73E3" w:rsidRDefault="00ED73E3" w:rsidP="00ED73E3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C83D67">
      <w:rPr>
        <w:noProof/>
      </w:rPr>
      <w:drawing>
        <wp:anchor distT="0" distB="0" distL="114300" distR="114300" simplePos="0" relativeHeight="251658240" behindDoc="1" locked="1" layoutInCell="0" allowOverlap="1" wp14:anchorId="79C9747F" wp14:editId="75D3388B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24-09611</w:t>
    </w:r>
    <w:r w:rsidR="009C7325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74197C3E" wp14:editId="78335414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2070618592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0618592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6AEE">
      <w:rPr>
        <w:sz w:val="20"/>
        <w:lang w:val="en-US"/>
      </w:rPr>
      <w:t xml:space="preserve">   260624    280624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2809DE" w14:textId="77777777" w:rsidR="00776CF3" w:rsidRPr="00FB280F" w:rsidRDefault="00776CF3" w:rsidP="00FB280F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1EF02089" w14:textId="77777777" w:rsidR="00776CF3" w:rsidRDefault="00776CF3" w:rsidP="00656392">
      <w:pPr>
        <w:spacing w:line="240" w:lineRule="auto"/>
      </w:pPr>
      <w:r>
        <w:continuationSeparator/>
      </w:r>
    </w:p>
  </w:footnote>
  <w:footnote w:id="1">
    <w:p w14:paraId="7D29DB03" w14:textId="507EF84D" w:rsidR="009C7325" w:rsidRPr="00D36116" w:rsidRDefault="009C7325" w:rsidP="009C7325">
      <w:pPr>
        <w:pStyle w:val="FootnoteText1"/>
      </w:pPr>
      <w:r w:rsidRPr="00D36116">
        <w:rPr>
          <w:rtl/>
        </w:rPr>
        <w:t>*</w:t>
      </w:r>
      <w:r w:rsidRPr="00D36116">
        <w:rPr>
          <w:rtl/>
        </w:rPr>
        <w:tab/>
        <w:t>اعتمدته اللجنة في دورتها السادسة والتسعين (6</w:t>
      </w:r>
      <w:r w:rsidR="007803FC" w:rsidRPr="00D36116">
        <w:rPr>
          <w:rFonts w:hint="cs"/>
          <w:rtl/>
        </w:rPr>
        <w:t>-24</w:t>
      </w:r>
      <w:r w:rsidRPr="00D36116">
        <w:rPr>
          <w:rtl/>
        </w:rPr>
        <w:t xml:space="preserve"> أيار/مايو 2024).</w:t>
      </w:r>
    </w:p>
  </w:footnote>
  <w:footnote w:id="2">
    <w:p w14:paraId="2ACC9B1E" w14:textId="2CBDA657" w:rsidR="00F8651A" w:rsidRPr="00D36116" w:rsidRDefault="00F8651A" w:rsidP="009C7325">
      <w:pPr>
        <w:pStyle w:val="FootnoteText1"/>
      </w:pPr>
      <w:r w:rsidRPr="00D36116">
        <w:rPr>
          <w:rtl/>
        </w:rPr>
        <w:t>(</w:t>
      </w:r>
      <w:r w:rsidRPr="00D36116">
        <w:footnoteRef/>
      </w:r>
      <w:r w:rsidRPr="00D36116">
        <w:rPr>
          <w:rtl/>
        </w:rPr>
        <w:t>)</w:t>
      </w:r>
      <w:r w:rsidRPr="00D36116">
        <w:rPr>
          <w:rtl/>
        </w:rPr>
        <w:tab/>
      </w:r>
      <w:hyperlink r:id="rId1" w:history="1">
        <w:r w:rsidRPr="00D36116">
          <w:rPr>
            <w:rStyle w:val="Hyperlink"/>
          </w:rPr>
          <w:t>CRC/C/PRY/4-6</w:t>
        </w:r>
      </w:hyperlink>
      <w:r w:rsidRPr="00D36116">
        <w:rPr>
          <w:rtl/>
        </w:rPr>
        <w:t>.</w:t>
      </w:r>
    </w:p>
  </w:footnote>
  <w:footnote w:id="3">
    <w:p w14:paraId="6752248A" w14:textId="30B0064F" w:rsidR="00F8651A" w:rsidRPr="00D36116" w:rsidRDefault="00F8651A" w:rsidP="009C7325">
      <w:pPr>
        <w:pStyle w:val="FootnoteText1"/>
      </w:pPr>
      <w:r w:rsidRPr="00D36116">
        <w:rPr>
          <w:rtl/>
        </w:rPr>
        <w:t>(</w:t>
      </w:r>
      <w:r w:rsidRPr="00D36116">
        <w:footnoteRef/>
      </w:r>
      <w:r w:rsidRPr="00D36116">
        <w:rPr>
          <w:rtl/>
        </w:rPr>
        <w:t>)</w:t>
      </w:r>
      <w:r w:rsidRPr="00D36116">
        <w:rPr>
          <w:rtl/>
        </w:rPr>
        <w:tab/>
        <w:t xml:space="preserve">انظر </w:t>
      </w:r>
      <w:hyperlink r:id="rId2" w:history="1">
        <w:r w:rsidRPr="00D36116">
          <w:rPr>
            <w:rStyle w:val="Hyperlink"/>
          </w:rPr>
          <w:t>CRC/C/SR.2804</w:t>
        </w:r>
      </w:hyperlink>
      <w:r w:rsidRPr="00D36116">
        <w:rPr>
          <w:rtl/>
        </w:rPr>
        <w:t xml:space="preserve"> و</w:t>
      </w:r>
      <w:hyperlink r:id="rId3" w:history="1">
        <w:r w:rsidRPr="00D36116">
          <w:rPr>
            <w:rStyle w:val="Hyperlink"/>
          </w:rPr>
          <w:t>CRC/C/SR.2805</w:t>
        </w:r>
      </w:hyperlink>
      <w:r w:rsidRPr="00D36116">
        <w:rPr>
          <w:rtl/>
        </w:rPr>
        <w:t>.</w:t>
      </w:r>
    </w:p>
  </w:footnote>
  <w:footnote w:id="4">
    <w:p w14:paraId="2696CE42" w14:textId="3813C0A5" w:rsidR="00F8651A" w:rsidRPr="00D36116" w:rsidRDefault="00F8651A" w:rsidP="009C7325">
      <w:pPr>
        <w:pStyle w:val="FootnoteText1"/>
      </w:pPr>
      <w:r w:rsidRPr="00D36116">
        <w:rPr>
          <w:rtl/>
        </w:rPr>
        <w:t>(</w:t>
      </w:r>
      <w:r w:rsidRPr="00D36116">
        <w:footnoteRef/>
      </w:r>
      <w:r w:rsidRPr="00D36116">
        <w:rPr>
          <w:rtl/>
        </w:rPr>
        <w:t>)</w:t>
      </w:r>
      <w:r w:rsidRPr="00D36116">
        <w:rPr>
          <w:rtl/>
        </w:rPr>
        <w:tab/>
      </w:r>
      <w:hyperlink r:id="rId4" w:history="1">
        <w:r w:rsidRPr="00D36116">
          <w:rPr>
            <w:rStyle w:val="Hyperlink"/>
          </w:rPr>
          <w:t>CRC/C/PRY/RQ/4-6</w:t>
        </w:r>
      </w:hyperlink>
      <w:r w:rsidRPr="00D36116">
        <w:rPr>
          <w:rtl/>
        </w:rPr>
        <w:t>.</w:t>
      </w:r>
    </w:p>
  </w:footnote>
  <w:footnote w:id="5">
    <w:p w14:paraId="0D5F0A32" w14:textId="031ADC1D" w:rsidR="00F8651A" w:rsidRPr="00D36116" w:rsidRDefault="00F8651A" w:rsidP="00D36116">
      <w:pPr>
        <w:pStyle w:val="FootnoteText1"/>
        <w:spacing w:line="260" w:lineRule="exact"/>
      </w:pPr>
      <w:r w:rsidRPr="00D36116">
        <w:rPr>
          <w:rtl/>
        </w:rPr>
        <w:t>(</w:t>
      </w:r>
      <w:r w:rsidRPr="00D36116">
        <w:footnoteRef/>
      </w:r>
      <w:r w:rsidRPr="00D36116">
        <w:rPr>
          <w:rtl/>
        </w:rPr>
        <w:t>)</w:t>
      </w:r>
      <w:r w:rsidRPr="00D36116">
        <w:rPr>
          <w:rtl/>
        </w:rPr>
        <w:tab/>
      </w:r>
      <w:hyperlink r:id="rId5" w:history="1">
        <w:r w:rsidRPr="00D36116">
          <w:rPr>
            <w:rStyle w:val="Hyperlink"/>
          </w:rPr>
          <w:t>CRC/C/58/Rev.3</w:t>
        </w:r>
      </w:hyperlink>
      <w:r w:rsidRPr="00D36116">
        <w:rPr>
          <w:rtl/>
        </w:rPr>
        <w:t xml:space="preserve">. </w:t>
      </w:r>
      <w:bookmarkStart w:id="17" w:name="_Hlk116579880"/>
      <w:bookmarkEnd w:id="17"/>
    </w:p>
  </w:footnote>
  <w:footnote w:id="6">
    <w:p w14:paraId="7EF6E083" w14:textId="196EDBE3" w:rsidR="00F8651A" w:rsidRPr="00D36116" w:rsidRDefault="00F8651A" w:rsidP="00D36116">
      <w:pPr>
        <w:pStyle w:val="FootnoteText1"/>
        <w:spacing w:line="260" w:lineRule="exact"/>
      </w:pPr>
      <w:r w:rsidRPr="00D36116">
        <w:rPr>
          <w:rtl/>
        </w:rPr>
        <w:t>(</w:t>
      </w:r>
      <w:r w:rsidRPr="00D36116">
        <w:footnoteRef/>
      </w:r>
      <w:r w:rsidRPr="00D36116">
        <w:rPr>
          <w:rtl/>
        </w:rPr>
        <w:t>)</w:t>
      </w:r>
      <w:r w:rsidRPr="00D36116">
        <w:rPr>
          <w:rtl/>
        </w:rPr>
        <w:tab/>
        <w:t xml:space="preserve">قرار الجمعية العامة </w:t>
      </w:r>
      <w:hyperlink r:id="rId6" w:history="1">
        <w:r w:rsidRPr="00D36116">
          <w:rPr>
            <w:rStyle w:val="Hyperlink"/>
            <w:rtl/>
          </w:rPr>
          <w:t>68/268</w:t>
        </w:r>
      </w:hyperlink>
      <w:r w:rsidRPr="00D36116">
        <w:rPr>
          <w:rtl/>
        </w:rPr>
        <w:t xml:space="preserve"> الفقرة 16. </w:t>
      </w:r>
      <w:bookmarkStart w:id="18" w:name="_Hlk116579905"/>
      <w:bookmarkEnd w:id="18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56621" w14:textId="43D50CBF" w:rsidR="00ED73E3" w:rsidRPr="00ED73E3" w:rsidRDefault="00ED73E3" w:rsidP="00ED73E3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A65BEE">
      <w:t>CRC/C/PRY/CO/4-6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6FF0C" w14:textId="1F5BF979" w:rsidR="00ED73E3" w:rsidRPr="00ED73E3" w:rsidRDefault="00ED73E3" w:rsidP="00ED73E3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A65BEE">
      <w:t>CRC/C/PRY/CO/4-6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1030951972">
    <w:abstractNumId w:val="15"/>
  </w:num>
  <w:num w:numId="2" w16cid:durableId="744108335">
    <w:abstractNumId w:val="12"/>
  </w:num>
  <w:num w:numId="3" w16cid:durableId="571815647">
    <w:abstractNumId w:val="2"/>
  </w:num>
  <w:num w:numId="4" w16cid:durableId="856698395">
    <w:abstractNumId w:val="11"/>
  </w:num>
  <w:num w:numId="5" w16cid:durableId="1207261076">
    <w:abstractNumId w:val="8"/>
  </w:num>
  <w:num w:numId="6" w16cid:durableId="594941843">
    <w:abstractNumId w:val="5"/>
  </w:num>
  <w:num w:numId="7" w16cid:durableId="1527979634">
    <w:abstractNumId w:val="17"/>
  </w:num>
  <w:num w:numId="8" w16cid:durableId="1074277893">
    <w:abstractNumId w:val="2"/>
  </w:num>
  <w:num w:numId="9" w16cid:durableId="1773209536">
    <w:abstractNumId w:val="11"/>
  </w:num>
  <w:num w:numId="10" w16cid:durableId="1090277683">
    <w:abstractNumId w:val="5"/>
  </w:num>
  <w:num w:numId="11" w16cid:durableId="442306095">
    <w:abstractNumId w:val="17"/>
  </w:num>
  <w:num w:numId="12" w16cid:durableId="286276123">
    <w:abstractNumId w:val="4"/>
  </w:num>
  <w:num w:numId="13" w16cid:durableId="1668943568">
    <w:abstractNumId w:val="3"/>
  </w:num>
  <w:num w:numId="14" w16cid:durableId="942884067">
    <w:abstractNumId w:val="16"/>
  </w:num>
  <w:num w:numId="15" w16cid:durableId="1917939695">
    <w:abstractNumId w:val="13"/>
  </w:num>
  <w:num w:numId="16" w16cid:durableId="573667377">
    <w:abstractNumId w:val="1"/>
  </w:num>
  <w:num w:numId="17" w16cid:durableId="293876978">
    <w:abstractNumId w:val="14"/>
  </w:num>
  <w:num w:numId="18" w16cid:durableId="1931114048">
    <w:abstractNumId w:val="0"/>
  </w:num>
  <w:num w:numId="19" w16cid:durableId="1846748332">
    <w:abstractNumId w:val="9"/>
  </w:num>
  <w:num w:numId="20" w16cid:durableId="1717895887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 w16cid:durableId="15323066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9785522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 w16cid:durableId="1457261674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 w16cid:durableId="278924689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 w16cid:durableId="1069497227">
    <w:abstractNumId w:val="7"/>
  </w:num>
  <w:num w:numId="26" w16cid:durableId="1028994936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 w16cid:durableId="21093039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CF3"/>
    <w:rsid w:val="000076D5"/>
    <w:rsid w:val="00010531"/>
    <w:rsid w:val="00043663"/>
    <w:rsid w:val="000505CF"/>
    <w:rsid w:val="00073FE2"/>
    <w:rsid w:val="00082531"/>
    <w:rsid w:val="000A40EF"/>
    <w:rsid w:val="000B6B9A"/>
    <w:rsid w:val="000D701C"/>
    <w:rsid w:val="000E2A71"/>
    <w:rsid w:val="001571D5"/>
    <w:rsid w:val="00160263"/>
    <w:rsid w:val="00181F96"/>
    <w:rsid w:val="00184C73"/>
    <w:rsid w:val="00192216"/>
    <w:rsid w:val="001A1371"/>
    <w:rsid w:val="001B346A"/>
    <w:rsid w:val="001C7D82"/>
    <w:rsid w:val="001D5AC0"/>
    <w:rsid w:val="001E1CAD"/>
    <w:rsid w:val="001E290D"/>
    <w:rsid w:val="001E5A9B"/>
    <w:rsid w:val="001F222B"/>
    <w:rsid w:val="00211FFB"/>
    <w:rsid w:val="002144FA"/>
    <w:rsid w:val="0023469A"/>
    <w:rsid w:val="00243C8A"/>
    <w:rsid w:val="00267A0E"/>
    <w:rsid w:val="002901D9"/>
    <w:rsid w:val="002976C2"/>
    <w:rsid w:val="002A0BA3"/>
    <w:rsid w:val="002D2D42"/>
    <w:rsid w:val="003260FF"/>
    <w:rsid w:val="0033251A"/>
    <w:rsid w:val="00343D95"/>
    <w:rsid w:val="003651CA"/>
    <w:rsid w:val="00374341"/>
    <w:rsid w:val="003C50EA"/>
    <w:rsid w:val="003D1062"/>
    <w:rsid w:val="003F1ADE"/>
    <w:rsid w:val="003F7107"/>
    <w:rsid w:val="00400814"/>
    <w:rsid w:val="00420D7B"/>
    <w:rsid w:val="0043739E"/>
    <w:rsid w:val="00444232"/>
    <w:rsid w:val="00450B21"/>
    <w:rsid w:val="00453B63"/>
    <w:rsid w:val="00455780"/>
    <w:rsid w:val="0045649E"/>
    <w:rsid w:val="004A14A6"/>
    <w:rsid w:val="004B0A1C"/>
    <w:rsid w:val="004D298E"/>
    <w:rsid w:val="005020CD"/>
    <w:rsid w:val="00512DB2"/>
    <w:rsid w:val="00523BAE"/>
    <w:rsid w:val="0054472E"/>
    <w:rsid w:val="005662A9"/>
    <w:rsid w:val="00574E42"/>
    <w:rsid w:val="005827D4"/>
    <w:rsid w:val="0059622A"/>
    <w:rsid w:val="005C5878"/>
    <w:rsid w:val="005C7CEA"/>
    <w:rsid w:val="005D3C0B"/>
    <w:rsid w:val="005E5217"/>
    <w:rsid w:val="005F0FA4"/>
    <w:rsid w:val="005F30EE"/>
    <w:rsid w:val="005F31AD"/>
    <w:rsid w:val="0060473A"/>
    <w:rsid w:val="006533CD"/>
    <w:rsid w:val="00656392"/>
    <w:rsid w:val="00662F2B"/>
    <w:rsid w:val="0068781D"/>
    <w:rsid w:val="006959B0"/>
    <w:rsid w:val="006B3E27"/>
    <w:rsid w:val="006B5BC9"/>
    <w:rsid w:val="006B6507"/>
    <w:rsid w:val="006C104C"/>
    <w:rsid w:val="006C6AEE"/>
    <w:rsid w:val="006E444F"/>
    <w:rsid w:val="006E4C12"/>
    <w:rsid w:val="006E5093"/>
    <w:rsid w:val="00733704"/>
    <w:rsid w:val="00776CF3"/>
    <w:rsid w:val="007803FC"/>
    <w:rsid w:val="0078071A"/>
    <w:rsid w:val="00852A9A"/>
    <w:rsid w:val="00855D82"/>
    <w:rsid w:val="008661B5"/>
    <w:rsid w:val="008F49E1"/>
    <w:rsid w:val="0090370F"/>
    <w:rsid w:val="00910CCA"/>
    <w:rsid w:val="009269D2"/>
    <w:rsid w:val="009317AA"/>
    <w:rsid w:val="00942135"/>
    <w:rsid w:val="009509B3"/>
    <w:rsid w:val="009521B0"/>
    <w:rsid w:val="00994130"/>
    <w:rsid w:val="009A7E9F"/>
    <w:rsid w:val="009C7325"/>
    <w:rsid w:val="009D3F3A"/>
    <w:rsid w:val="009E5018"/>
    <w:rsid w:val="00A12B37"/>
    <w:rsid w:val="00A16B66"/>
    <w:rsid w:val="00A65558"/>
    <w:rsid w:val="00A65BEE"/>
    <w:rsid w:val="00A737DB"/>
    <w:rsid w:val="00A749D0"/>
    <w:rsid w:val="00AA4458"/>
    <w:rsid w:val="00AB6758"/>
    <w:rsid w:val="00AD4EE8"/>
    <w:rsid w:val="00B13763"/>
    <w:rsid w:val="00B177F9"/>
    <w:rsid w:val="00B477A4"/>
    <w:rsid w:val="00B54045"/>
    <w:rsid w:val="00B9024B"/>
    <w:rsid w:val="00B92C13"/>
    <w:rsid w:val="00C04C24"/>
    <w:rsid w:val="00C12971"/>
    <w:rsid w:val="00C438D7"/>
    <w:rsid w:val="00C81B50"/>
    <w:rsid w:val="00C83D67"/>
    <w:rsid w:val="00C94084"/>
    <w:rsid w:val="00C97DB1"/>
    <w:rsid w:val="00CB28F9"/>
    <w:rsid w:val="00CD1801"/>
    <w:rsid w:val="00D10EF1"/>
    <w:rsid w:val="00D16348"/>
    <w:rsid w:val="00D36116"/>
    <w:rsid w:val="00D42810"/>
    <w:rsid w:val="00D735C9"/>
    <w:rsid w:val="00D914A7"/>
    <w:rsid w:val="00DB0957"/>
    <w:rsid w:val="00DB2132"/>
    <w:rsid w:val="00DD13C3"/>
    <w:rsid w:val="00DD596E"/>
    <w:rsid w:val="00DD621E"/>
    <w:rsid w:val="00DF0575"/>
    <w:rsid w:val="00E0104F"/>
    <w:rsid w:val="00E01E1A"/>
    <w:rsid w:val="00E7070E"/>
    <w:rsid w:val="00E70E04"/>
    <w:rsid w:val="00E76499"/>
    <w:rsid w:val="00EC05A7"/>
    <w:rsid w:val="00EC4B6B"/>
    <w:rsid w:val="00ED73E3"/>
    <w:rsid w:val="00EF1A9A"/>
    <w:rsid w:val="00EF1EE5"/>
    <w:rsid w:val="00F763B4"/>
    <w:rsid w:val="00F8385B"/>
    <w:rsid w:val="00F8651A"/>
    <w:rsid w:val="00F900C3"/>
    <w:rsid w:val="00FB280F"/>
    <w:rsid w:val="00FB68D2"/>
    <w:rsid w:val="00FD2424"/>
    <w:rsid w:val="00FD445D"/>
    <w:rsid w:val="00FE4B71"/>
    <w:rsid w:val="00FF2AB2"/>
    <w:rsid w:val="00FF41CA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3EEB6EBE"/>
  <w15:docId w15:val="{F2A86B36-4822-4860-8F5E-BAA6E41E9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17AA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9317AA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9317AA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9317AA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317AA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9317AA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9317AA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9317AA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9317AA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9317AA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9317A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9317A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9317AA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9317AA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9317AA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9317AA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9317AA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9317AA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9317AA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9317AA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9317AA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9317AA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9317AA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9317AA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9317AA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9317AA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9317AA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9317AA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9317AA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9317AA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9317AA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9317AA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9317AA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9317AA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9317AA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9317AA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9317AA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9317AA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9317AA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9317AA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9317AA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9317AA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9317AA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9317AA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9317AA"/>
    <w:rPr>
      <w:b/>
      <w:bCs/>
    </w:rPr>
  </w:style>
  <w:style w:type="table" w:styleId="TableGrid">
    <w:name w:val="Table Grid"/>
    <w:basedOn w:val="TableNormal"/>
    <w:rsid w:val="009317AA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9317AA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9317AA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9317AA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9317AA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9317AA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9317AA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9317AA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9317AA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9317AA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9317AA"/>
    <w:rPr>
      <w:rFonts w:ascii="Times New Roman" w:eastAsia="PMingLiU" w:hAnsi="Times New Roman" w:cs="Simplified Arabic"/>
      <w:lang w:val="en-GB"/>
    </w:rPr>
  </w:style>
  <w:style w:type="character" w:customStyle="1" w:styleId="TOC1Char">
    <w:name w:val="TOC 1 Char"/>
    <w:basedOn w:val="DefaultParagraphFont"/>
    <w:link w:val="TOC1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9317A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9317AA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9317AA"/>
  </w:style>
  <w:style w:type="paragraph" w:customStyle="1" w:styleId="FootnoteGA">
    <w:name w:val="_Footnote_GA"/>
    <w:basedOn w:val="Normal"/>
    <w:qFormat/>
    <w:rsid w:val="009317AA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9317AA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9317AA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9317AA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9317AA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9317A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9317AA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9317AA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1E5A9B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1E5A9B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1E5A9B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9317AA"/>
    <w:rPr>
      <w:lang w:val="en-US" w:eastAsia="zh-TW"/>
    </w:rPr>
  </w:style>
  <w:style w:type="paragraph" w:customStyle="1" w:styleId="STitleMGA">
    <w:name w:val="S_Title_M_GA"/>
    <w:basedOn w:val="SMGA"/>
    <w:qFormat/>
    <w:rsid w:val="009317AA"/>
    <w:rPr>
      <w:lang w:eastAsia="zh-TW"/>
    </w:rPr>
  </w:style>
  <w:style w:type="paragraph" w:customStyle="1" w:styleId="STitleSGA">
    <w:name w:val="S_Title_S_GA"/>
    <w:basedOn w:val="SSGA"/>
    <w:qFormat/>
    <w:rsid w:val="009317AA"/>
    <w:rPr>
      <w:lang w:eastAsia="zh-TW"/>
    </w:rPr>
  </w:style>
  <w:style w:type="paragraph" w:customStyle="1" w:styleId="HChG">
    <w:name w:val="_ H _Ch_G"/>
    <w:basedOn w:val="Normal"/>
    <w:next w:val="Normal"/>
    <w:rsid w:val="00AA4458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rsid w:val="00AA4458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 w:hint="cs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rsid w:val="00AA4458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hint="cs"/>
      <w:b/>
      <w:szCs w:val="30"/>
      <w:lang w:val="en-GB" w:eastAsia="zh-CN"/>
    </w:rPr>
  </w:style>
  <w:style w:type="paragraph" w:customStyle="1" w:styleId="SingleTxtG">
    <w:name w:val="_ Single Txt_G"/>
    <w:basedOn w:val="Normal"/>
    <w:rsid w:val="00AA4458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 w:hint="cs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rsid w:val="00AA4458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AA4458"/>
    <w:rPr>
      <w:rFonts w:ascii="Times New Roman" w:eastAsia="SimSun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"/>
    <w:rsid w:val="00AA4458"/>
    <w:rPr>
      <w:rFonts w:ascii="Times New Roman" w:hAnsi="Times New Roman"/>
      <w:sz w:val="18"/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F865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61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mspbs.gov.py/dependencias/portal/adjunto/7db941-LeySaludMental.pdf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undocs.org/ar/CRC/C/SR.2805" TargetMode="External"/><Relationship Id="rId2" Type="http://schemas.openxmlformats.org/officeDocument/2006/relationships/hyperlink" Target="https://undocs.org/ar/CRC/C/SR.2804" TargetMode="External"/><Relationship Id="rId1" Type="http://schemas.openxmlformats.org/officeDocument/2006/relationships/hyperlink" Target="https://undocs.org/ar/CRC/C/PRY/4-6" TargetMode="External"/><Relationship Id="rId6" Type="http://schemas.openxmlformats.org/officeDocument/2006/relationships/hyperlink" Target="https://undocs.org/ar/A/RES/68/268" TargetMode="External"/><Relationship Id="rId5" Type="http://schemas.openxmlformats.org/officeDocument/2006/relationships/hyperlink" Target="https://undocs.org/ar/CRC/C/58/Rev.3" TargetMode="External"/><Relationship Id="rId4" Type="http://schemas.openxmlformats.org/officeDocument/2006/relationships/hyperlink" Target="https://undocs.org/ar/CRC/C/PRY/RQ/4-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365\Templat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A51D1-5E42-4E69-B876-7310CD9CA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19</Pages>
  <Words>6060</Words>
  <Characters>34971</Characters>
  <Application>Microsoft Office Word</Application>
  <DocSecurity>0</DocSecurity>
  <Lines>602</Lines>
  <Paragraphs>253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CRC/C/PRY/CO/4-6</vt:lpstr>
    </vt:vector>
  </TitlesOfParts>
  <Company>DCM</Company>
  <LinksUpToDate>false</LinksUpToDate>
  <CharactersWithSpaces>40778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CRC/C/PRY/CO/4-6</dc:title>
  <dc:subject>GE.2409611(A)</dc:subject>
  <dc:creator>Mohamed EL-BAHNASSAWY - </dc:creator>
  <cp:keywords>GE.(A)</cp:keywords>
  <dc:description>General_x000d_
_x000d_
Arabic_x000d_
English</dc:description>
  <cp:lastModifiedBy>Jamila Chedad</cp:lastModifiedBy>
  <cp:revision>3</cp:revision>
  <cp:lastPrinted>2024-06-28T14:05:00Z</cp:lastPrinted>
  <dcterms:created xsi:type="dcterms:W3CDTF">2024-06-28T14:05:00Z</dcterms:created>
  <dcterms:modified xsi:type="dcterms:W3CDTF">2024-06-28T14:05:00Z</dcterms:modified>
</cp:coreProperties>
</file>