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r w:rsidR="00A0508B">
              <w:t>C/</w:t>
            </w:r>
            <w:proofErr w:type="spellStart"/>
            <w:r w:rsidR="00A0508B">
              <w:t>SR.2659</w:t>
            </w:r>
            <w:proofErr w:type="spellEnd"/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A0508B">
              <w:rPr>
                <w:lang w:val="en-US"/>
              </w:rPr>
              <w:fldChar w:fldCharType="separate"/>
            </w:r>
            <w:r w:rsidR="00A0508B">
              <w:rPr>
                <w:lang w:val="en-US"/>
              </w:rPr>
              <w:t>3 March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800282" w:rsidRPr="00800282" w:rsidRDefault="00800282" w:rsidP="00800282">
      <w:pPr>
        <w:spacing w:before="120"/>
        <w:rPr>
          <w:b/>
          <w:sz w:val="24"/>
          <w:szCs w:val="24"/>
        </w:rPr>
      </w:pPr>
      <w:r w:rsidRPr="00800282">
        <w:rPr>
          <w:b/>
          <w:sz w:val="24"/>
          <w:szCs w:val="24"/>
        </w:rPr>
        <w:t>Комитет по правам человека</w:t>
      </w:r>
    </w:p>
    <w:p w:rsidR="00800282" w:rsidRPr="00800282" w:rsidRDefault="00AF2DDA" w:rsidP="00800282">
      <w:pPr>
        <w:rPr>
          <w:b/>
        </w:rPr>
      </w:pPr>
      <w:r w:rsidRPr="00800282">
        <w:rPr>
          <w:b/>
        </w:rPr>
        <w:t>Девяносто седьмая сессия</w:t>
      </w:r>
    </w:p>
    <w:p w:rsidR="00800282" w:rsidRPr="00800282" w:rsidRDefault="00800282" w:rsidP="00800282">
      <w:pPr>
        <w:spacing w:before="120"/>
        <w:rPr>
          <w:b/>
        </w:rPr>
      </w:pPr>
      <w:r w:rsidRPr="00800282">
        <w:rPr>
          <w:b/>
        </w:rPr>
        <w:t>Краткий отчет о 2659-м заседании</w:t>
      </w:r>
      <w:r w:rsidR="00AF2DDA" w:rsidRPr="00800282">
        <w:rPr>
          <w:b/>
        </w:rPr>
        <w:t>,</w:t>
      </w:r>
    </w:p>
    <w:p w:rsidR="00AF2DDA" w:rsidRPr="00800282" w:rsidRDefault="00AF2DDA" w:rsidP="00800282">
      <w:r w:rsidRPr="00800282">
        <w:t>состоявшемся во Дворце Вильсона в Женеве</w:t>
      </w:r>
    </w:p>
    <w:p w:rsidR="00800282" w:rsidRPr="00800282" w:rsidRDefault="00AF2DDA" w:rsidP="00800282">
      <w:r w:rsidRPr="00800282">
        <w:t>во вторник, 13 октября 2009 года, в 15 ч. 00 м.</w:t>
      </w:r>
    </w:p>
    <w:p w:rsidR="00800282" w:rsidRPr="00800282" w:rsidRDefault="00AF2DDA" w:rsidP="001F70FF">
      <w:pPr>
        <w:spacing w:before="120"/>
      </w:pPr>
      <w:r w:rsidRPr="00800282">
        <w:rPr>
          <w:i/>
        </w:rPr>
        <w:t>Председатель</w:t>
      </w:r>
      <w:r w:rsidRPr="00800282">
        <w:t>:</w:t>
      </w:r>
      <w:r w:rsidR="00800282" w:rsidRPr="00800282">
        <w:t xml:space="preserve"> </w:t>
      </w:r>
      <w:r w:rsidR="00800282" w:rsidRPr="008E470A">
        <w:tab/>
      </w:r>
      <w:r w:rsidRPr="00800282">
        <w:t xml:space="preserve">г-н </w:t>
      </w:r>
      <w:r w:rsidR="00800282" w:rsidRPr="00800282">
        <w:t>Ивасава</w:t>
      </w:r>
    </w:p>
    <w:p w:rsidR="00800282" w:rsidRPr="00800282" w:rsidRDefault="00800282" w:rsidP="00800282">
      <w:pPr>
        <w:spacing w:before="360" w:after="240"/>
        <w:rPr>
          <w:sz w:val="28"/>
          <w:szCs w:val="28"/>
        </w:rPr>
      </w:pPr>
      <w:r w:rsidRPr="00800282">
        <w:rPr>
          <w:sz w:val="28"/>
          <w:szCs w:val="28"/>
        </w:rPr>
        <w:t>Содержание</w:t>
      </w:r>
    </w:p>
    <w:p w:rsidR="00800282" w:rsidRPr="00800282" w:rsidRDefault="008E470A" w:rsidP="008E470A">
      <w:pPr>
        <w:pStyle w:val="SingleTxtGR"/>
      </w:pPr>
      <w:r w:rsidRPr="00800282">
        <w:t xml:space="preserve">Рассмотрение </w:t>
      </w:r>
      <w:r w:rsidR="00800282" w:rsidRPr="00800282">
        <w:t>сообщений, представленных государствами-участниками в соо</w:t>
      </w:r>
      <w:r w:rsidR="00800282" w:rsidRPr="00800282">
        <w:t>т</w:t>
      </w:r>
      <w:r>
        <w:t>ветствии со статье</w:t>
      </w:r>
      <w:r w:rsidR="00800282" w:rsidRPr="00800282">
        <w:t xml:space="preserve">й 40 </w:t>
      </w:r>
      <w:r w:rsidRPr="00800282">
        <w:t xml:space="preserve">Пакта </w:t>
      </w:r>
      <w:r w:rsidR="00800282" w:rsidRPr="00800282">
        <w:t>(</w:t>
      </w:r>
      <w:r w:rsidR="00AF2DDA" w:rsidRPr="008E470A">
        <w:rPr>
          <w:i/>
        </w:rPr>
        <w:t>продолжение</w:t>
      </w:r>
      <w:r w:rsidR="00AF2DDA" w:rsidRPr="00800282">
        <w:t>)</w:t>
      </w:r>
    </w:p>
    <w:p w:rsidR="00A320F2" w:rsidRPr="00C636EA" w:rsidRDefault="008E470A" w:rsidP="008E470A">
      <w:pPr>
        <w:pStyle w:val="SingleTxtGR"/>
        <w:rPr>
          <w:i/>
        </w:rPr>
      </w:pPr>
      <w:r w:rsidRPr="00C636EA">
        <w:rPr>
          <w:i/>
        </w:rPr>
        <w:tab/>
      </w:r>
      <w:r w:rsidR="00AF2DDA" w:rsidRPr="00C636EA">
        <w:rPr>
          <w:i/>
        </w:rPr>
        <w:t>Второй периодический доклад Республики Молдова</w:t>
      </w:r>
    </w:p>
    <w:p w:rsidR="00800282" w:rsidRPr="00A320F2" w:rsidRDefault="00AF2DDA" w:rsidP="00A320F2">
      <w:pPr>
        <w:pStyle w:val="SingleTxtGR"/>
        <w:rPr>
          <w:i/>
        </w:rPr>
      </w:pPr>
      <w:r w:rsidRPr="00800282">
        <w:br w:type="page"/>
      </w:r>
      <w:r w:rsidR="00A320F2">
        <w:rPr>
          <w:i/>
        </w:rPr>
        <w:t>Заседание открывается в 15 ч</w:t>
      </w:r>
      <w:r w:rsidRPr="00A320F2">
        <w:rPr>
          <w:i/>
        </w:rPr>
        <w:t>. 05 м.</w:t>
      </w:r>
    </w:p>
    <w:p w:rsidR="00800282" w:rsidRPr="00A320F2" w:rsidRDefault="00A320F2" w:rsidP="00A320F2">
      <w:pPr>
        <w:pStyle w:val="H23GR"/>
        <w:rPr>
          <w:b w:val="0"/>
        </w:rPr>
      </w:pPr>
      <w:r>
        <w:tab/>
      </w:r>
      <w:r>
        <w:tab/>
      </w:r>
      <w:r w:rsidRPr="00A320F2">
        <w:t xml:space="preserve">Рассмотрение сообщений, представленных государствами-участниками в соответствии со статьей 40 Пакта </w:t>
      </w:r>
      <w:r w:rsidR="00AF2DDA" w:rsidRPr="00A320F2">
        <w:rPr>
          <w:b w:val="0"/>
        </w:rPr>
        <w:t>(пункт 6 пов</w:t>
      </w:r>
      <w:r w:rsidR="00AF2DDA" w:rsidRPr="00A320F2">
        <w:rPr>
          <w:b w:val="0"/>
        </w:rPr>
        <w:t>е</w:t>
      </w:r>
      <w:r w:rsidR="00AF2DDA" w:rsidRPr="00A320F2">
        <w:rPr>
          <w:b w:val="0"/>
        </w:rPr>
        <w:t>стки дня) (</w:t>
      </w:r>
      <w:r w:rsidR="00AF2DDA" w:rsidRPr="00A320F2">
        <w:rPr>
          <w:b w:val="0"/>
          <w:i/>
        </w:rPr>
        <w:t>продолжение</w:t>
      </w:r>
      <w:r w:rsidR="00AF2DDA" w:rsidRPr="00A320F2">
        <w:rPr>
          <w:b w:val="0"/>
        </w:rPr>
        <w:t>)</w:t>
      </w:r>
    </w:p>
    <w:p w:rsidR="00800282" w:rsidRPr="00A320F2" w:rsidRDefault="00AF2DDA" w:rsidP="00A320F2">
      <w:pPr>
        <w:pStyle w:val="SingleTxtGR"/>
      </w:pPr>
      <w:r w:rsidRPr="00A320F2">
        <w:rPr>
          <w:i/>
        </w:rPr>
        <w:t>Второй периодический доклад Республики Молдова</w:t>
      </w:r>
      <w:r w:rsidRPr="00A320F2">
        <w:t xml:space="preserve"> (</w:t>
      </w:r>
      <w:r w:rsidRPr="00A320F2">
        <w:rPr>
          <w:lang w:val="en-US"/>
        </w:rPr>
        <w:t>CCPR</w:t>
      </w:r>
      <w:r w:rsidRPr="00A320F2">
        <w:t>/</w:t>
      </w:r>
      <w:r w:rsidRPr="00A320F2">
        <w:rPr>
          <w:lang w:val="en-US"/>
        </w:rPr>
        <w:t>C</w:t>
      </w:r>
      <w:r w:rsidRPr="00A320F2">
        <w:t>/</w:t>
      </w:r>
      <w:r w:rsidRPr="00A320F2">
        <w:rPr>
          <w:lang w:val="en-US"/>
        </w:rPr>
        <w:t>MDA</w:t>
      </w:r>
      <w:r w:rsidRPr="00A320F2">
        <w:t>/1;</w:t>
      </w:r>
      <w:r w:rsidR="00800282" w:rsidRPr="00A320F2">
        <w:t xml:space="preserve"> </w:t>
      </w:r>
      <w:r w:rsidRPr="00A320F2">
        <w:rPr>
          <w:lang w:val="en-US"/>
        </w:rPr>
        <w:t>CCPR</w:t>
      </w:r>
      <w:r w:rsidRPr="00A320F2">
        <w:t>/</w:t>
      </w:r>
      <w:r w:rsidRPr="00A320F2">
        <w:rPr>
          <w:lang w:val="en-US"/>
        </w:rPr>
        <w:t>C</w:t>
      </w:r>
      <w:r w:rsidRPr="00A320F2">
        <w:t>/</w:t>
      </w:r>
      <w:r w:rsidRPr="00A320F2">
        <w:rPr>
          <w:lang w:val="en-US"/>
        </w:rPr>
        <w:t>VDA</w:t>
      </w:r>
      <w:r w:rsidRPr="00A320F2">
        <w:t>/</w:t>
      </w:r>
      <w:r w:rsidRPr="00A320F2">
        <w:rPr>
          <w:lang w:val="en-US"/>
        </w:rPr>
        <w:t>Q</w:t>
      </w:r>
      <w:r w:rsidRPr="00A320F2">
        <w:t xml:space="preserve">/2 и </w:t>
      </w:r>
      <w:r w:rsidRPr="00A320F2">
        <w:rPr>
          <w:lang w:val="en-US"/>
        </w:rPr>
        <w:t>Add</w:t>
      </w:r>
      <w:r w:rsidRPr="00A320F2">
        <w:t>.1;</w:t>
      </w:r>
      <w:r w:rsidR="00800282" w:rsidRPr="00A320F2">
        <w:t xml:space="preserve"> </w:t>
      </w:r>
      <w:r w:rsidRPr="00A320F2">
        <w:rPr>
          <w:lang w:val="en-US"/>
        </w:rPr>
        <w:t>HRI</w:t>
      </w:r>
      <w:r w:rsidRPr="00A320F2">
        <w:t>/</w:t>
      </w:r>
      <w:r w:rsidRPr="00A320F2">
        <w:rPr>
          <w:lang w:val="en-US"/>
        </w:rPr>
        <w:t>CORE</w:t>
      </w:r>
      <w:r w:rsidRPr="00A320F2">
        <w:t>/1/</w:t>
      </w:r>
      <w:r w:rsidRPr="00A320F2">
        <w:rPr>
          <w:lang w:val="en-US"/>
        </w:rPr>
        <w:t>Add</w:t>
      </w:r>
      <w:r w:rsidRPr="00A320F2">
        <w:t>.114)</w:t>
      </w:r>
      <w:r w:rsidR="00800282" w:rsidRPr="00A320F2">
        <w:t xml:space="preserve"> </w:t>
      </w:r>
    </w:p>
    <w:p w:rsidR="00800282" w:rsidRPr="009F1CED" w:rsidRDefault="00AF2DDA" w:rsidP="00A320F2">
      <w:pPr>
        <w:pStyle w:val="SingleTxtGR"/>
        <w:rPr>
          <w:i/>
        </w:rPr>
      </w:pPr>
      <w:r w:rsidRPr="00A320F2">
        <w:t>1.</w:t>
      </w:r>
      <w:r w:rsidR="00A320F2">
        <w:tab/>
      </w:r>
      <w:r w:rsidRPr="009F1CED">
        <w:rPr>
          <w:i/>
        </w:rPr>
        <w:t xml:space="preserve">По приглашению </w:t>
      </w:r>
      <w:r w:rsidR="00A320F2" w:rsidRPr="009F1CED">
        <w:rPr>
          <w:i/>
        </w:rPr>
        <w:t xml:space="preserve">Председателя </w:t>
      </w:r>
      <w:r w:rsidRPr="009F1CED">
        <w:rPr>
          <w:i/>
        </w:rPr>
        <w:t>члены делегации Республики Молдова з</w:t>
      </w:r>
      <w:r w:rsidRPr="009F1CED">
        <w:rPr>
          <w:i/>
        </w:rPr>
        <w:t>а</w:t>
      </w:r>
      <w:r w:rsidRPr="009F1CED">
        <w:rPr>
          <w:i/>
        </w:rPr>
        <w:t>нимают места за ст</w:t>
      </w:r>
      <w:r w:rsidRPr="009F1CED">
        <w:rPr>
          <w:i/>
        </w:rPr>
        <w:t>о</w:t>
      </w:r>
      <w:r w:rsidRPr="009F1CED">
        <w:rPr>
          <w:i/>
        </w:rPr>
        <w:t>лом Комитета.</w:t>
      </w:r>
    </w:p>
    <w:p w:rsidR="00800282" w:rsidRPr="00A320F2" w:rsidRDefault="00AF2DDA" w:rsidP="00A320F2">
      <w:pPr>
        <w:pStyle w:val="SingleTxtGR"/>
      </w:pPr>
      <w:r w:rsidRPr="00A320F2">
        <w:t>2.</w:t>
      </w:r>
      <w:r w:rsidR="00A320F2">
        <w:tab/>
      </w:r>
      <w:r w:rsidR="00A320F2" w:rsidRPr="00A320F2">
        <w:rPr>
          <w:b/>
        </w:rPr>
        <w:t>Председатель</w:t>
      </w:r>
      <w:r w:rsidR="00A320F2" w:rsidRPr="00A320F2">
        <w:t xml:space="preserve"> </w:t>
      </w:r>
      <w:r w:rsidRPr="00A320F2">
        <w:t xml:space="preserve">приглашает </w:t>
      </w:r>
      <w:r w:rsidR="007229F2">
        <w:t>делегацию ответить на вопросы 1−</w:t>
      </w:r>
      <w:r w:rsidRPr="00A320F2">
        <w:t>12 из п</w:t>
      </w:r>
      <w:r w:rsidRPr="00A320F2">
        <w:t>е</w:t>
      </w:r>
      <w:r w:rsidRPr="00A320F2">
        <w:t>речня вопросов (</w:t>
      </w:r>
      <w:r w:rsidRPr="00A320F2">
        <w:rPr>
          <w:lang w:val="en-US"/>
        </w:rPr>
        <w:t>CCPR</w:t>
      </w:r>
      <w:r w:rsidRPr="00A320F2">
        <w:t>/</w:t>
      </w:r>
      <w:r w:rsidRPr="00A320F2">
        <w:rPr>
          <w:lang w:val="en-US"/>
        </w:rPr>
        <w:t>C</w:t>
      </w:r>
      <w:r w:rsidRPr="00A320F2">
        <w:t>/</w:t>
      </w:r>
      <w:r w:rsidRPr="00A320F2">
        <w:rPr>
          <w:lang w:val="en-US"/>
        </w:rPr>
        <w:t>VDA</w:t>
      </w:r>
      <w:r w:rsidRPr="00A320F2">
        <w:t>/</w:t>
      </w:r>
      <w:r w:rsidRPr="00A320F2">
        <w:rPr>
          <w:lang w:val="en-US"/>
        </w:rPr>
        <w:t>Q</w:t>
      </w:r>
      <w:r w:rsidRPr="00A320F2">
        <w:t>/2).</w:t>
      </w:r>
    </w:p>
    <w:p w:rsidR="00800282" w:rsidRPr="00A320F2" w:rsidRDefault="00AF2DDA" w:rsidP="00A320F2">
      <w:pPr>
        <w:pStyle w:val="SingleTxtGR"/>
      </w:pPr>
      <w:r w:rsidRPr="00A320F2">
        <w:t>3.</w:t>
      </w:r>
      <w:r w:rsidR="00A320F2">
        <w:tab/>
      </w:r>
      <w:r w:rsidRPr="009F1CED">
        <w:rPr>
          <w:b/>
        </w:rPr>
        <w:t xml:space="preserve">Г-н </w:t>
      </w:r>
      <w:r w:rsidR="00A320F2" w:rsidRPr="009F1CED">
        <w:rPr>
          <w:b/>
        </w:rPr>
        <w:t xml:space="preserve">Есану </w:t>
      </w:r>
      <w:r w:rsidRPr="00A320F2">
        <w:t>(Республика Молдова) говорит, что ограниченный состав д</w:t>
      </w:r>
      <w:r w:rsidRPr="00A320F2">
        <w:t>е</w:t>
      </w:r>
      <w:r w:rsidRPr="00A320F2">
        <w:t xml:space="preserve">легации </w:t>
      </w:r>
      <w:r w:rsidR="00BB20F8">
        <w:t xml:space="preserve">Молдовы </w:t>
      </w:r>
      <w:r w:rsidRPr="00A320F2">
        <w:t>объясняется бюджетными проблемами и тем обстоятельс</w:t>
      </w:r>
      <w:r w:rsidRPr="00A320F2">
        <w:t>т</w:t>
      </w:r>
      <w:r w:rsidRPr="00A320F2">
        <w:t>вом, что новое правительство пришло к власти всего несколько недель назад, что привело к изменениям</w:t>
      </w:r>
      <w:r w:rsidR="00800282" w:rsidRPr="00A320F2">
        <w:t xml:space="preserve"> </w:t>
      </w:r>
      <w:r w:rsidRPr="00A320F2">
        <w:t>в руководстве соответствующих органов по правам человека.</w:t>
      </w:r>
      <w:r w:rsidR="00800282" w:rsidRPr="00A320F2">
        <w:t xml:space="preserve"> </w:t>
      </w:r>
      <w:r w:rsidRPr="00A320F2">
        <w:t>Правительство приступило к реализации четыр</w:t>
      </w:r>
      <w:r w:rsidR="009F1CED">
        <w:t>е</w:t>
      </w:r>
      <w:r w:rsidRPr="00A320F2">
        <w:t>хлетней программы, в которой большое внимание уделяется поощрению и защите прав человека.</w:t>
      </w:r>
      <w:r w:rsidR="00800282" w:rsidRPr="00A320F2">
        <w:t xml:space="preserve"> </w:t>
      </w:r>
      <w:r w:rsidRPr="00A320F2">
        <w:t>Управления, которым предстоит осуществлять программу, внесли предложения о поправках.</w:t>
      </w:r>
      <w:r w:rsidR="00800282" w:rsidRPr="00A320F2">
        <w:t xml:space="preserve"> </w:t>
      </w:r>
      <w:r w:rsidRPr="00A320F2">
        <w:t>Например, планируется ограничить юрисдикцию экономических судов и направлять дела на рассмотрение обычных судов.</w:t>
      </w:r>
      <w:r w:rsidR="00800282" w:rsidRPr="00A320F2">
        <w:t xml:space="preserve"> </w:t>
      </w:r>
      <w:r w:rsidRPr="00A320F2">
        <w:t>Предполагается з</w:t>
      </w:r>
      <w:r w:rsidRPr="00A320F2">
        <w:t>а</w:t>
      </w:r>
      <w:r w:rsidRPr="00A320F2">
        <w:t>кончить судебные слушания по делам, уже рассматриваемым в экономических судах,</w:t>
      </w:r>
      <w:r w:rsidR="00800282" w:rsidRPr="00A320F2">
        <w:t xml:space="preserve"> </w:t>
      </w:r>
      <w:r w:rsidRPr="00A320F2">
        <w:t>после чего, по всей вероятности, судей переназначат в другие</w:t>
      </w:r>
      <w:r w:rsidR="00800282" w:rsidRPr="00A320F2">
        <w:t xml:space="preserve"> </w:t>
      </w:r>
      <w:r w:rsidRPr="00A320F2">
        <w:t>суды, п</w:t>
      </w:r>
      <w:r w:rsidRPr="00A320F2">
        <w:t>о</w:t>
      </w:r>
      <w:r w:rsidRPr="00A320F2">
        <w:t>скольку их освобождение от должности в принципе невозможно.</w:t>
      </w:r>
      <w:r w:rsidR="00800282" w:rsidRPr="00A320F2">
        <w:t xml:space="preserve"> </w:t>
      </w:r>
      <w:r w:rsidRPr="00A320F2">
        <w:t>Однако всем тем, кто нарушил права человека, занимая официальную должность, будет з</w:t>
      </w:r>
      <w:r w:rsidRPr="00A320F2">
        <w:t>а</w:t>
      </w:r>
      <w:r w:rsidRPr="00A320F2">
        <w:t>прещено р</w:t>
      </w:r>
      <w:r w:rsidRPr="00A320F2">
        <w:t>а</w:t>
      </w:r>
      <w:r w:rsidRPr="00A320F2">
        <w:t>ботать судьями.</w:t>
      </w:r>
      <w:r w:rsidR="00800282" w:rsidRPr="00A320F2">
        <w:t xml:space="preserve"> </w:t>
      </w:r>
      <w:r w:rsidRPr="00A320F2">
        <w:t>Этим вопросом в основном предстоит заняться Высшему сов</w:t>
      </w:r>
      <w:r w:rsidRPr="00A320F2">
        <w:t>е</w:t>
      </w:r>
      <w:r w:rsidRPr="00A320F2">
        <w:t>ту магистратуры.</w:t>
      </w:r>
    </w:p>
    <w:p w:rsidR="00800282" w:rsidRPr="00A320F2" w:rsidRDefault="00AF2DDA" w:rsidP="00A320F2">
      <w:pPr>
        <w:pStyle w:val="SingleTxtGR"/>
      </w:pPr>
      <w:r w:rsidRPr="00A320F2">
        <w:t>4.</w:t>
      </w:r>
      <w:r w:rsidR="00A320F2">
        <w:tab/>
      </w:r>
      <w:r w:rsidRPr="00A320F2">
        <w:t>Также предполагается реформировать процедуру обеспечения исполн</w:t>
      </w:r>
      <w:r w:rsidRPr="00A320F2">
        <w:t>е</w:t>
      </w:r>
      <w:r w:rsidRPr="00A320F2">
        <w:t>ния судебных решений, поскольку при существующей системе многие решения остаются неисполненными, частично из-за неэффективности ответственных должностных лиц.</w:t>
      </w:r>
      <w:r w:rsidR="00800282" w:rsidRPr="00A320F2">
        <w:t xml:space="preserve"> </w:t>
      </w:r>
      <w:r w:rsidRPr="00A320F2">
        <w:t>Планируется внести изменения в законодательство с тем, чтобы децентрализовать процедуру обеспечения исполнения.</w:t>
      </w:r>
      <w:r w:rsidR="00800282" w:rsidRPr="00A320F2">
        <w:t xml:space="preserve"> </w:t>
      </w:r>
      <w:r w:rsidRPr="00A320F2">
        <w:t>На прошлой н</w:t>
      </w:r>
      <w:r w:rsidRPr="00A320F2">
        <w:t>е</w:t>
      </w:r>
      <w:r w:rsidRPr="00A320F2">
        <w:t>деле правительство вернуло проект закона в отношении принципа недискрим</w:t>
      </w:r>
      <w:r w:rsidRPr="00A320F2">
        <w:t>и</w:t>
      </w:r>
      <w:r w:rsidRPr="00A320F2">
        <w:t xml:space="preserve">нации в </w:t>
      </w:r>
      <w:r w:rsidR="00BB20F8" w:rsidRPr="00A320F2">
        <w:t xml:space="preserve">Министерство </w:t>
      </w:r>
      <w:r w:rsidRPr="00A320F2">
        <w:t>юстиции для повторного рассмотрения и координации усилий с другими министерствами.</w:t>
      </w:r>
      <w:r w:rsidR="00800282" w:rsidRPr="00A320F2">
        <w:t xml:space="preserve"> </w:t>
      </w:r>
      <w:r w:rsidRPr="00A320F2">
        <w:t>Предстоит принять сложное решение, к</w:t>
      </w:r>
      <w:r w:rsidRPr="00A320F2">
        <w:t>а</w:t>
      </w:r>
      <w:r w:rsidRPr="00A320F2">
        <w:t xml:space="preserve">сающееся положений о запрещении </w:t>
      </w:r>
      <w:r w:rsidR="009F1CED" w:rsidRPr="00A320F2">
        <w:t>дискриминации</w:t>
      </w:r>
      <w:r w:rsidRPr="00A320F2">
        <w:t xml:space="preserve"> на почве сексуальной ор</w:t>
      </w:r>
      <w:r w:rsidRPr="00A320F2">
        <w:t>и</w:t>
      </w:r>
      <w:r w:rsidRPr="00A320F2">
        <w:t>ентации.</w:t>
      </w:r>
      <w:r w:rsidR="00800282" w:rsidRPr="00A320F2">
        <w:t xml:space="preserve"> </w:t>
      </w:r>
      <w:r w:rsidRPr="00A320F2">
        <w:t>Нынешний проект вызвал мощную социальную реакцию с демонстр</w:t>
      </w:r>
      <w:r w:rsidRPr="00A320F2">
        <w:t>а</w:t>
      </w:r>
      <w:r w:rsidRPr="00A320F2">
        <w:t xml:space="preserve">циями и подачей </w:t>
      </w:r>
      <w:r w:rsidR="009F1CED" w:rsidRPr="00A320F2">
        <w:t>коллективных</w:t>
      </w:r>
      <w:r w:rsidRPr="00A320F2">
        <w:t xml:space="preserve"> жалоб в </w:t>
      </w:r>
      <w:r w:rsidR="00BB20F8" w:rsidRPr="00A320F2">
        <w:t xml:space="preserve">Министерство </w:t>
      </w:r>
      <w:r w:rsidRPr="00A320F2">
        <w:t xml:space="preserve">юстиции от культовых организаций. Позиция </w:t>
      </w:r>
      <w:r w:rsidR="00BB20F8" w:rsidRPr="00A320F2">
        <w:t xml:space="preserve">Министерства </w:t>
      </w:r>
      <w:r w:rsidRPr="00A320F2">
        <w:t>не изменилась, и оно намерено сохранить проект нормативных положений в том виде, в котором он представлен.</w:t>
      </w:r>
    </w:p>
    <w:p w:rsidR="00800282" w:rsidRPr="00A320F2" w:rsidRDefault="00AF2DDA" w:rsidP="00A320F2">
      <w:pPr>
        <w:pStyle w:val="SingleTxtGR"/>
      </w:pPr>
      <w:r w:rsidRPr="00A320F2">
        <w:t>5.</w:t>
      </w:r>
      <w:r w:rsidR="00A320F2">
        <w:tab/>
      </w:r>
      <w:r w:rsidRPr="00A320F2">
        <w:t>Что касается пыток, то в министерстве внутренних дел была создана к</w:t>
      </w:r>
      <w:r w:rsidRPr="00A320F2">
        <w:t>о</w:t>
      </w:r>
      <w:r w:rsidRPr="00A320F2">
        <w:t xml:space="preserve">миссия для проведения внутренних расследований событий 6 и 7 апреля </w:t>
      </w:r>
      <w:r w:rsidR="009F1CED">
        <w:br/>
      </w:r>
      <w:r w:rsidRPr="00A320F2">
        <w:t>2009 года, произошедших после предыдущих выборов.</w:t>
      </w:r>
      <w:r w:rsidR="00800282" w:rsidRPr="00A320F2">
        <w:t xml:space="preserve"> </w:t>
      </w:r>
      <w:r w:rsidRPr="00A320F2">
        <w:t>Новый министр открыто признался в том, что некоторые полицейские в ходе задержания участников массовой демонстрации превысили свои полномочия. Против них будут прин</w:t>
      </w:r>
      <w:r w:rsidRPr="00A320F2">
        <w:t>я</w:t>
      </w:r>
      <w:r w:rsidRPr="00A320F2">
        <w:t>ты соответствующие дисциплинарные меры.</w:t>
      </w:r>
      <w:r w:rsidR="00800282" w:rsidRPr="00A320F2">
        <w:t xml:space="preserve"> </w:t>
      </w:r>
      <w:r w:rsidRPr="00A320F2">
        <w:t>Прокуратура, также проводящая расследование, намерена возбудить преследования за совершение правонар</w:t>
      </w:r>
      <w:r w:rsidRPr="00A320F2">
        <w:t>у</w:t>
      </w:r>
      <w:r w:rsidRPr="00A320F2">
        <w:t>шений в соответствии с Уголовным кодексом.</w:t>
      </w:r>
      <w:r w:rsidR="00800282" w:rsidRPr="00A320F2">
        <w:t xml:space="preserve"> </w:t>
      </w:r>
      <w:r w:rsidRPr="00A320F2">
        <w:t>Хотя в существующем законод</w:t>
      </w:r>
      <w:r w:rsidRPr="00A320F2">
        <w:t>а</w:t>
      </w:r>
      <w:r w:rsidRPr="00A320F2">
        <w:t>тельстве защищается право на демонстрацию, планируется принять новые з</w:t>
      </w:r>
      <w:r w:rsidRPr="00A320F2">
        <w:t>а</w:t>
      </w:r>
      <w:r w:rsidRPr="00A320F2">
        <w:t>коны, учитывающие любые возможные обстоятельства.</w:t>
      </w:r>
      <w:r w:rsidR="00800282" w:rsidRPr="00A320F2">
        <w:t xml:space="preserve"> </w:t>
      </w:r>
      <w:r w:rsidRPr="00A320F2">
        <w:t>За выборами, проше</w:t>
      </w:r>
      <w:r w:rsidRPr="00A320F2">
        <w:t>д</w:t>
      </w:r>
      <w:r w:rsidRPr="00A320F2">
        <w:t>шими 29 июля 2009 года, последовали несколько демонстраций в Кишин</w:t>
      </w:r>
      <w:r w:rsidR="009F1CED">
        <w:t>е</w:t>
      </w:r>
      <w:r w:rsidRPr="00A320F2">
        <w:t>ве, полностью перекрывших дорожное движение.</w:t>
      </w:r>
      <w:r w:rsidR="00800282" w:rsidRPr="00A320F2">
        <w:t xml:space="preserve"> </w:t>
      </w:r>
      <w:r w:rsidRPr="00A320F2">
        <w:t xml:space="preserve">Однако меры, принятые </w:t>
      </w:r>
      <w:r w:rsidR="00BB20F8" w:rsidRPr="00A320F2">
        <w:t>Мин</w:t>
      </w:r>
      <w:r w:rsidR="00BB20F8" w:rsidRPr="00A320F2">
        <w:t>и</w:t>
      </w:r>
      <w:r w:rsidR="00BB20F8" w:rsidRPr="00A320F2">
        <w:t xml:space="preserve">стерством </w:t>
      </w:r>
      <w:r w:rsidRPr="00A320F2">
        <w:t>вну</w:t>
      </w:r>
      <w:r w:rsidRPr="00A320F2">
        <w:t>т</w:t>
      </w:r>
      <w:r w:rsidRPr="00A320F2">
        <w:t>ренних дел, оказались эффективными, и не произошло никакого нарушения прав демонстрантов, несмотря на тот факт, что многие из них пр</w:t>
      </w:r>
      <w:r w:rsidRPr="00A320F2">
        <w:t>и</w:t>
      </w:r>
      <w:r w:rsidRPr="00A320F2">
        <w:t>бегли к нас</w:t>
      </w:r>
      <w:r w:rsidRPr="00A320F2">
        <w:t>и</w:t>
      </w:r>
      <w:r w:rsidRPr="00A320F2">
        <w:t>лию.</w:t>
      </w:r>
    </w:p>
    <w:p w:rsidR="00800282" w:rsidRPr="00A320F2" w:rsidRDefault="00AF2DDA" w:rsidP="00A320F2">
      <w:pPr>
        <w:pStyle w:val="SingleTxtGR"/>
      </w:pPr>
      <w:r w:rsidRPr="00A320F2">
        <w:t>6.</w:t>
      </w:r>
      <w:r w:rsidR="00A320F2">
        <w:tab/>
      </w:r>
      <w:r w:rsidRPr="009F1CED">
        <w:rPr>
          <w:b/>
        </w:rPr>
        <w:t xml:space="preserve">Г-н </w:t>
      </w:r>
      <w:r w:rsidR="009F1CED" w:rsidRPr="009F1CED">
        <w:rPr>
          <w:b/>
        </w:rPr>
        <w:t xml:space="preserve">Русу </w:t>
      </w:r>
      <w:r w:rsidRPr="00A320F2">
        <w:t xml:space="preserve">(Республика Молдова) говорит, что </w:t>
      </w:r>
      <w:r w:rsidR="00BB20F8" w:rsidRPr="00A320F2">
        <w:t xml:space="preserve">Министерство </w:t>
      </w:r>
      <w:r w:rsidRPr="00A320F2">
        <w:t>юстиции ра</w:t>
      </w:r>
      <w:r w:rsidRPr="00A320F2">
        <w:t>з</w:t>
      </w:r>
      <w:r w:rsidRPr="00A320F2">
        <w:t>рабатывает план действий по защи</w:t>
      </w:r>
      <w:r w:rsidR="009F1CED">
        <w:t>те прав человека на период 2009−</w:t>
      </w:r>
      <w:r w:rsidRPr="00A320F2">
        <w:t>2011 годы.</w:t>
      </w:r>
      <w:r w:rsidR="00800282" w:rsidRPr="00A320F2">
        <w:t xml:space="preserve"> </w:t>
      </w:r>
      <w:r w:rsidRPr="00A320F2">
        <w:t>Многие предусмотренные меры напрямую связаны с Пактом.</w:t>
      </w:r>
      <w:r w:rsidR="00800282" w:rsidRPr="00A320F2">
        <w:t xml:space="preserve"> </w:t>
      </w:r>
      <w:r w:rsidRPr="00A320F2">
        <w:t>Ожидается, что в ближайшем будущем Парламент примет план действий своим указом.</w:t>
      </w:r>
    </w:p>
    <w:p w:rsidR="00800282" w:rsidRPr="00A320F2" w:rsidRDefault="00AF2DDA" w:rsidP="00A320F2">
      <w:pPr>
        <w:pStyle w:val="SingleTxtGR"/>
      </w:pPr>
      <w:r w:rsidRPr="00A320F2">
        <w:t>7.</w:t>
      </w:r>
      <w:r w:rsidR="00A320F2">
        <w:tab/>
      </w:r>
      <w:r w:rsidRPr="009F1CED">
        <w:rPr>
          <w:b/>
        </w:rPr>
        <w:t xml:space="preserve">Г-н </w:t>
      </w:r>
      <w:r w:rsidR="009F1CED" w:rsidRPr="009F1CED">
        <w:rPr>
          <w:b/>
        </w:rPr>
        <w:t>Есану</w:t>
      </w:r>
      <w:r w:rsidR="009F1CED" w:rsidRPr="00A320F2">
        <w:t xml:space="preserve"> </w:t>
      </w:r>
      <w:r w:rsidRPr="00A320F2">
        <w:t>(Республика Молдова), отвечая на вопрос 1 из перечня вопр</w:t>
      </w:r>
      <w:r w:rsidRPr="00A320F2">
        <w:t>о</w:t>
      </w:r>
      <w:r w:rsidRPr="00A320F2">
        <w:t>сов, говорит, что, к сожалению, пока нет статистических данных по делам, в к</w:t>
      </w:r>
      <w:r w:rsidRPr="00A320F2">
        <w:t>о</w:t>
      </w:r>
      <w:r w:rsidRPr="00A320F2">
        <w:t>торых применялись положения Пакта в судах.</w:t>
      </w:r>
      <w:r w:rsidR="00800282" w:rsidRPr="00A320F2">
        <w:t xml:space="preserve"> </w:t>
      </w:r>
      <w:r w:rsidRPr="00A320F2">
        <w:t>Министерство юстиции нам</w:t>
      </w:r>
      <w:r w:rsidRPr="00A320F2">
        <w:t>е</w:t>
      </w:r>
      <w:r w:rsidRPr="00A320F2">
        <w:t>рено реформировать систему статистического уч</w:t>
      </w:r>
      <w:r w:rsidR="009F1CED">
        <w:t>е</w:t>
      </w:r>
      <w:r w:rsidRPr="00A320F2">
        <w:t>та, и в соответствии с пр</w:t>
      </w:r>
      <w:r w:rsidRPr="00A320F2">
        <w:t>о</w:t>
      </w:r>
      <w:r w:rsidRPr="00A320F2">
        <w:t xml:space="preserve">граммой </w:t>
      </w:r>
      <w:r w:rsidR="0092404C">
        <w:t>"</w:t>
      </w:r>
      <w:r w:rsidRPr="00A320F2">
        <w:t>Вызов тысячелетия</w:t>
      </w:r>
      <w:r w:rsidR="0092404C">
        <w:t>"</w:t>
      </w:r>
      <w:r w:rsidRPr="00A320F2">
        <w:t xml:space="preserve"> была разработана компьютерная программа для уч</w:t>
      </w:r>
      <w:r w:rsidR="009F1CED">
        <w:t>е</w:t>
      </w:r>
      <w:r w:rsidRPr="00A320F2">
        <w:t>та всех судебных дел.</w:t>
      </w:r>
      <w:r w:rsidR="00800282" w:rsidRPr="00A320F2">
        <w:t xml:space="preserve"> </w:t>
      </w:r>
      <w:r w:rsidRPr="00A320F2">
        <w:t>В скором времени станет возможным публиковать все с</w:t>
      </w:r>
      <w:r w:rsidRPr="00A320F2">
        <w:t>у</w:t>
      </w:r>
      <w:r w:rsidRPr="00A320F2">
        <w:t>дебные решения с тем, чтобы заинтерес</w:t>
      </w:r>
      <w:r w:rsidRPr="00A320F2">
        <w:t>о</w:t>
      </w:r>
      <w:r w:rsidRPr="00A320F2">
        <w:t>ванные стороны могли иметь доступ к соответствующей информации.</w:t>
      </w:r>
      <w:r w:rsidR="00800282" w:rsidRPr="00A320F2">
        <w:t xml:space="preserve"> </w:t>
      </w:r>
      <w:r w:rsidRPr="00A320F2">
        <w:t>Программа была установлена во всех судах и административных управлениях, но она пока не работает.</w:t>
      </w:r>
    </w:p>
    <w:p w:rsidR="00800282" w:rsidRPr="00A320F2" w:rsidRDefault="00AF2DDA" w:rsidP="00A320F2">
      <w:pPr>
        <w:pStyle w:val="SingleTxtGR"/>
      </w:pPr>
      <w:r w:rsidRPr="00A320F2">
        <w:t>8.</w:t>
      </w:r>
      <w:r w:rsidR="00A320F2">
        <w:tab/>
      </w:r>
      <w:r w:rsidRPr="00A320F2">
        <w:t>Обращаясь к вопросу 2, он говорит, что борьба против коррупции являе</w:t>
      </w:r>
      <w:r w:rsidRPr="00A320F2">
        <w:t>т</w:t>
      </w:r>
      <w:r w:rsidRPr="00A320F2">
        <w:t>ся существенной проблемой.</w:t>
      </w:r>
      <w:r w:rsidR="00800282" w:rsidRPr="00A320F2">
        <w:t xml:space="preserve"> </w:t>
      </w:r>
      <w:r w:rsidRPr="00A320F2">
        <w:t>Это является одним из пунктов Национальной стратегии развития на 2008</w:t>
      </w:r>
      <w:r w:rsidR="009F1CED">
        <w:t>−</w:t>
      </w:r>
      <w:r w:rsidRPr="00A320F2">
        <w:t>2009 годы, принятой Парламентом.</w:t>
      </w:r>
      <w:r w:rsidR="00800282" w:rsidRPr="00A320F2">
        <w:t xml:space="preserve"> </w:t>
      </w:r>
      <w:r w:rsidRPr="00A320F2">
        <w:t>Правительство также разработало законопроект в соответствии со стать</w:t>
      </w:r>
      <w:r w:rsidR="009F1CED">
        <w:t>е</w:t>
      </w:r>
      <w:r w:rsidRPr="00A320F2">
        <w:t>й 26 Закона № 90-</w:t>
      </w:r>
      <w:r w:rsidRPr="00A320F2">
        <w:rPr>
          <w:lang w:val="en-US"/>
        </w:rPr>
        <w:t>XVI</w:t>
      </w:r>
      <w:r w:rsidRPr="00A320F2">
        <w:t xml:space="preserve"> от 2008 года о предупреждении и пресечении коррупции, призванный привести существующие законы в соответствие с</w:t>
      </w:r>
      <w:r w:rsidR="00800282" w:rsidRPr="00A320F2">
        <w:t xml:space="preserve"> </w:t>
      </w:r>
      <w:r w:rsidRPr="00A320F2">
        <w:t>международными нормами, в частности</w:t>
      </w:r>
      <w:r w:rsidR="00800282" w:rsidRPr="00A320F2">
        <w:t xml:space="preserve"> </w:t>
      </w:r>
      <w:r w:rsidRPr="00A320F2">
        <w:t>с Конвенцией ООН против коррупции (ратифицированной в 2007 году) и с Ко</w:t>
      </w:r>
      <w:r w:rsidRPr="00A320F2">
        <w:t>н</w:t>
      </w:r>
      <w:r w:rsidRPr="00A320F2">
        <w:t>венцией Совета Европы об уголовной ответственности за коррупцию (ратиф</w:t>
      </w:r>
      <w:r w:rsidRPr="00A320F2">
        <w:t>и</w:t>
      </w:r>
      <w:r w:rsidRPr="00A320F2">
        <w:t>цированной</w:t>
      </w:r>
      <w:r w:rsidR="00800282" w:rsidRPr="00A320F2">
        <w:t xml:space="preserve"> </w:t>
      </w:r>
      <w:r w:rsidRPr="00A320F2">
        <w:t>в 2003 году).</w:t>
      </w:r>
      <w:r w:rsidR="00800282" w:rsidRPr="00A320F2">
        <w:t xml:space="preserve"> </w:t>
      </w:r>
      <w:r w:rsidRPr="00A320F2">
        <w:t>Законопроект предусматривает внесение изменений</w:t>
      </w:r>
      <w:r w:rsidR="00800282" w:rsidRPr="00A320F2">
        <w:t xml:space="preserve"> </w:t>
      </w:r>
      <w:r w:rsidRPr="00A320F2">
        <w:t>и дополнений в следующие своды законов: Кодекс об административных прав</w:t>
      </w:r>
      <w:r w:rsidRPr="00A320F2">
        <w:t>о</w:t>
      </w:r>
      <w:r w:rsidRPr="00A320F2">
        <w:t>нарушениях; Кодекс поведения госуда</w:t>
      </w:r>
      <w:r w:rsidRPr="00A320F2">
        <w:t>р</w:t>
      </w:r>
      <w:r w:rsidRPr="00A320F2">
        <w:t>ственных служащих; Уголовный кодекс, Уголовно-процессуальный кодекс; Закон о центре по борьбе с экономическими преступлениями и коррупцией;</w:t>
      </w:r>
      <w:r w:rsidR="00800282" w:rsidRPr="00A320F2">
        <w:t xml:space="preserve"> </w:t>
      </w:r>
      <w:r w:rsidRPr="00A320F2">
        <w:t>Закон о декларировании и контролировании д</w:t>
      </w:r>
      <w:r w:rsidRPr="00A320F2">
        <w:t>о</w:t>
      </w:r>
      <w:r w:rsidRPr="00A320F2">
        <w:t>ходов и имущества государственных служащих, судей, прокуроров, гражда</w:t>
      </w:r>
      <w:r w:rsidRPr="00A320F2">
        <w:t>н</w:t>
      </w:r>
      <w:r w:rsidRPr="00A320F2">
        <w:t>ских служащих, админ</w:t>
      </w:r>
      <w:r w:rsidRPr="00A320F2">
        <w:t>и</w:t>
      </w:r>
      <w:r w:rsidRPr="00A320F2">
        <w:t>стративно-управленческого персонала;</w:t>
      </w:r>
      <w:r w:rsidR="00800282" w:rsidRPr="00A320F2">
        <w:t xml:space="preserve"> </w:t>
      </w:r>
      <w:r w:rsidRPr="00A320F2">
        <w:t>Закон о системе обеспечения исполнения;</w:t>
      </w:r>
      <w:r w:rsidR="00800282" w:rsidRPr="00A320F2">
        <w:t xml:space="preserve"> </w:t>
      </w:r>
      <w:r w:rsidRPr="00A320F2">
        <w:t>и Закон о государственных з</w:t>
      </w:r>
      <w:r w:rsidRPr="00A320F2">
        <w:t>а</w:t>
      </w:r>
      <w:r w:rsidRPr="00A320F2">
        <w:t>купках.</w:t>
      </w:r>
    </w:p>
    <w:p w:rsidR="00800282" w:rsidRPr="00A320F2" w:rsidRDefault="00AF2DDA" w:rsidP="00A320F2">
      <w:pPr>
        <w:pStyle w:val="SingleTxtGR"/>
      </w:pPr>
      <w:r w:rsidRPr="00A320F2">
        <w:t>9.</w:t>
      </w:r>
      <w:r w:rsidR="00A320F2">
        <w:tab/>
      </w:r>
      <w:r w:rsidRPr="00A320F2">
        <w:t>Новая статья Уголовного кодекса предусматривает штраф за использов</w:t>
      </w:r>
      <w:r w:rsidRPr="00A320F2">
        <w:t>а</w:t>
      </w:r>
      <w:r w:rsidRPr="00A320F2">
        <w:t>ние фальшивых документов в бухгалтерском уч</w:t>
      </w:r>
      <w:r w:rsidR="009F1CED">
        <w:t>е</w:t>
      </w:r>
      <w:r w:rsidRPr="00A320F2">
        <w:t>те с целью сокрытия других преступлений. Новые нормативные положения в сфере государственных зак</w:t>
      </w:r>
      <w:r w:rsidRPr="00A320F2">
        <w:t>у</w:t>
      </w:r>
      <w:r w:rsidRPr="00A320F2">
        <w:t>пок</w:t>
      </w:r>
      <w:r w:rsidR="00800282" w:rsidRPr="00A320F2">
        <w:t xml:space="preserve"> </w:t>
      </w:r>
      <w:r w:rsidRPr="00A320F2">
        <w:t>касаются использования списка запрещ</w:t>
      </w:r>
      <w:r w:rsidR="009F1CED">
        <w:t>е</w:t>
      </w:r>
      <w:r w:rsidRPr="00A320F2">
        <w:t>нных субъектов хозяйственной де</w:t>
      </w:r>
      <w:r w:rsidRPr="00A320F2">
        <w:t>я</w:t>
      </w:r>
      <w:r w:rsidRPr="00A320F2">
        <w:t>тельности и деятельности рабочей группы по закупкам.</w:t>
      </w:r>
      <w:r w:rsidR="00800282" w:rsidRPr="00A320F2">
        <w:t xml:space="preserve"> </w:t>
      </w:r>
      <w:r w:rsidRPr="00A320F2">
        <w:t>В будущем все проекты законов и норм</w:t>
      </w:r>
      <w:r w:rsidRPr="00A320F2">
        <w:t>а</w:t>
      </w:r>
      <w:r w:rsidRPr="00A320F2">
        <w:t>тивных положений должны быть представлены в Центр по борьбе с экономическими преступлениями и коррупцией для получения эк</w:t>
      </w:r>
      <w:r w:rsidRPr="00A320F2">
        <w:t>с</w:t>
      </w:r>
      <w:r w:rsidRPr="00A320F2">
        <w:t>пертного мнения.</w:t>
      </w:r>
      <w:r w:rsidR="00800282" w:rsidRPr="00A320F2">
        <w:t xml:space="preserve"> </w:t>
      </w:r>
      <w:r w:rsidRPr="00A320F2">
        <w:t>С тем чтобы обеспечить соблюдение государственными сл</w:t>
      </w:r>
      <w:r w:rsidRPr="00A320F2">
        <w:t>у</w:t>
      </w:r>
      <w:r w:rsidRPr="00A320F2">
        <w:t>жащими строгих норм поведения, были приняты Закон № 158 о государстве</w:t>
      </w:r>
      <w:r w:rsidRPr="00A320F2">
        <w:t>н</w:t>
      </w:r>
      <w:r w:rsidRPr="00A320F2">
        <w:t>ной службе и статусе государственного служащего, Закон № 25 о Кодексе пов</w:t>
      </w:r>
      <w:r w:rsidRPr="00A320F2">
        <w:t>е</w:t>
      </w:r>
      <w:r w:rsidRPr="00A320F2">
        <w:t>дения государственных служащих (2008) и З</w:t>
      </w:r>
      <w:r w:rsidRPr="00A320F2">
        <w:t>а</w:t>
      </w:r>
      <w:r w:rsidRPr="00A320F2">
        <w:t>кон № 16 о конфликтах интересов (2008).</w:t>
      </w:r>
      <w:r w:rsidR="00800282" w:rsidRPr="00A320F2">
        <w:t xml:space="preserve"> </w:t>
      </w:r>
      <w:r w:rsidRPr="00A320F2">
        <w:t>Правительство в настоящее время рассматривает положения по созд</w:t>
      </w:r>
      <w:r w:rsidRPr="00A320F2">
        <w:t>а</w:t>
      </w:r>
      <w:r w:rsidRPr="00A320F2">
        <w:t>нию комиссий по этике для обеспечения соблюдения законов и постоянства их исполнения.</w:t>
      </w:r>
      <w:r w:rsidR="00800282" w:rsidRPr="00A320F2">
        <w:t xml:space="preserve"> </w:t>
      </w:r>
      <w:r w:rsidRPr="00A320F2">
        <w:t>Закон № 271-</w:t>
      </w:r>
      <w:r w:rsidRPr="00A320F2">
        <w:rPr>
          <w:lang w:val="en-US"/>
        </w:rPr>
        <w:t>XVI</w:t>
      </w:r>
      <w:r w:rsidR="00800282" w:rsidRPr="00A320F2">
        <w:t xml:space="preserve"> </w:t>
      </w:r>
      <w:r w:rsidRPr="00A320F2">
        <w:t>о проверке лиц, занимающих государственные должности, и кандидатов на государственные должности вступил в силу 18 д</w:t>
      </w:r>
      <w:r w:rsidRPr="00A320F2">
        <w:t>е</w:t>
      </w:r>
      <w:r w:rsidRPr="00A320F2">
        <w:t>кабря 2008 года, а Закон № 239-</w:t>
      </w:r>
      <w:r w:rsidRPr="00A320F2">
        <w:rPr>
          <w:lang w:val="en-US"/>
        </w:rPr>
        <w:t>XVI</w:t>
      </w:r>
      <w:r w:rsidR="00800282" w:rsidRPr="00A320F2">
        <w:t xml:space="preserve"> </w:t>
      </w:r>
      <w:r w:rsidRPr="00A320F2">
        <w:t>о прозрачности процесса принятия реш</w:t>
      </w:r>
      <w:r w:rsidRPr="00A320F2">
        <w:t>е</w:t>
      </w:r>
      <w:r w:rsidRPr="00A320F2">
        <w:t>ний – 13 ноября 2008 года.</w:t>
      </w:r>
      <w:r w:rsidR="00800282" w:rsidRPr="00A320F2">
        <w:t xml:space="preserve"> </w:t>
      </w:r>
      <w:r w:rsidRPr="00A320F2">
        <w:t>Последний из двух Законов также предусматривает вовлеч</w:t>
      </w:r>
      <w:r w:rsidRPr="00A320F2">
        <w:t>е</w:t>
      </w:r>
      <w:r w:rsidRPr="00A320F2">
        <w:t>ние граждан в процесс формального обсуждения и принятия решений.</w:t>
      </w:r>
      <w:r w:rsidR="00800282" w:rsidRPr="00A320F2">
        <w:t xml:space="preserve"> </w:t>
      </w:r>
      <w:r w:rsidRPr="00A320F2">
        <w:t>Правительственным решением № 906 от 28 июля 2008 года была принята мет</w:t>
      </w:r>
      <w:r w:rsidRPr="00A320F2">
        <w:t>о</w:t>
      </w:r>
      <w:r w:rsidRPr="00A320F2">
        <w:t>дология оценки риска коррупции в государственных у</w:t>
      </w:r>
      <w:r w:rsidRPr="00A320F2">
        <w:t>ч</w:t>
      </w:r>
      <w:r w:rsidRPr="00A320F2">
        <w:t>реждениях.</w:t>
      </w:r>
    </w:p>
    <w:p w:rsidR="00800282" w:rsidRPr="00A320F2" w:rsidRDefault="00AF2DDA" w:rsidP="00A320F2">
      <w:pPr>
        <w:pStyle w:val="SingleTxtGR"/>
      </w:pPr>
      <w:r w:rsidRPr="00A320F2">
        <w:t>10.</w:t>
      </w:r>
      <w:r w:rsidR="0092404C">
        <w:tab/>
      </w:r>
      <w:r w:rsidRPr="00A320F2">
        <w:t>Отвечая на вопрос 3, он говорит, что количество субъектов</w:t>
      </w:r>
      <w:r w:rsidR="00800282" w:rsidRPr="00A320F2">
        <w:t xml:space="preserve"> </w:t>
      </w:r>
      <w:r w:rsidRPr="00A320F2">
        <w:t>Центра по правам человека выросло с 37 до 55, что повлекло за собой значительное ув</w:t>
      </w:r>
      <w:r w:rsidRPr="00A320F2">
        <w:t>е</w:t>
      </w:r>
      <w:r w:rsidRPr="00A320F2">
        <w:t>личение числа сотрудников в то время, когда</w:t>
      </w:r>
      <w:r w:rsidR="00800282" w:rsidRPr="00A320F2">
        <w:t xml:space="preserve"> </w:t>
      </w:r>
      <w:r w:rsidRPr="00A320F2">
        <w:t>правительство заключило согл</w:t>
      </w:r>
      <w:r w:rsidRPr="00A320F2">
        <w:t>а</w:t>
      </w:r>
      <w:r w:rsidRPr="00A320F2">
        <w:t>шение с Международным валютным фондом (МВФ) о сокращении персонала, задействованного в государственном секторе.</w:t>
      </w:r>
      <w:r w:rsidR="00800282" w:rsidRPr="00A320F2">
        <w:t xml:space="preserve"> </w:t>
      </w:r>
      <w:r w:rsidRPr="00A320F2">
        <w:t>Для сравнения, штатная числе</w:t>
      </w:r>
      <w:r w:rsidRPr="00A320F2">
        <w:t>н</w:t>
      </w:r>
      <w:r w:rsidRPr="00A320F2">
        <w:t xml:space="preserve">ность </w:t>
      </w:r>
      <w:r w:rsidR="00BB20F8" w:rsidRPr="00A320F2">
        <w:t xml:space="preserve">Министерства </w:t>
      </w:r>
      <w:r w:rsidRPr="00A320F2">
        <w:t>ю</w:t>
      </w:r>
      <w:r w:rsidRPr="00A320F2">
        <w:t>с</w:t>
      </w:r>
      <w:r w:rsidRPr="00A320F2">
        <w:t>тиции составляет 103 человека.</w:t>
      </w:r>
    </w:p>
    <w:p w:rsidR="00800282" w:rsidRPr="00A320F2" w:rsidRDefault="00AF2DDA" w:rsidP="00A320F2">
      <w:pPr>
        <w:pStyle w:val="SingleTxtGR"/>
      </w:pPr>
      <w:r w:rsidRPr="00A320F2">
        <w:t>11.</w:t>
      </w:r>
      <w:r w:rsidR="0092404C">
        <w:tab/>
      </w:r>
      <w:r w:rsidRPr="00A320F2">
        <w:t>В 2008 году в законы о парламентских советниках или уполномоченных по правам человека были внесены изменения для увеличения их количества и повышения их эффективности.</w:t>
      </w:r>
      <w:r w:rsidR="00800282" w:rsidRPr="00A320F2">
        <w:t xml:space="preserve"> </w:t>
      </w:r>
      <w:r w:rsidRPr="00A320F2">
        <w:t>В настоящее время имеется четыре омбудсмена, один из которых занимается исключительно вопросами, касающимися детей.</w:t>
      </w:r>
      <w:r w:rsidR="00800282" w:rsidRPr="00A320F2">
        <w:t xml:space="preserve"> </w:t>
      </w:r>
      <w:r w:rsidRPr="00A320F2">
        <w:t>Директор Центра по правам человека, являющийся также омбудсменом, опр</w:t>
      </w:r>
      <w:r w:rsidRPr="00A320F2">
        <w:t>е</w:t>
      </w:r>
      <w:r w:rsidRPr="00A320F2">
        <w:t>деляет области специализации для других должностных лиц.</w:t>
      </w:r>
      <w:r w:rsidR="00800282" w:rsidRPr="00A320F2">
        <w:t xml:space="preserve"> </w:t>
      </w:r>
      <w:r w:rsidRPr="00A320F2">
        <w:t>Омбудсмены пр</w:t>
      </w:r>
      <w:r w:rsidRPr="00A320F2">
        <w:t>а</w:t>
      </w:r>
      <w:r w:rsidRPr="00A320F2">
        <w:t>вомочны обращаться в Конституционный суд по поводу тех законов, которые, по их мнению, нарушают права человека.</w:t>
      </w:r>
      <w:r w:rsidR="00800282" w:rsidRPr="00A320F2">
        <w:t xml:space="preserve"> </w:t>
      </w:r>
      <w:r w:rsidRPr="00A320F2">
        <w:t>Центр по правам челов</w:t>
      </w:r>
      <w:r w:rsidRPr="00A320F2">
        <w:t>е</w:t>
      </w:r>
      <w:r w:rsidRPr="00A320F2">
        <w:t>ка составляет годовой отч</w:t>
      </w:r>
      <w:r w:rsidR="009F1CED">
        <w:t>е</w:t>
      </w:r>
      <w:r w:rsidRPr="00A320F2">
        <w:t>т, который ежегодно обсуждается в Парламенте в присутствии о</w:t>
      </w:r>
      <w:r w:rsidRPr="00A320F2">
        <w:t>м</w:t>
      </w:r>
      <w:r w:rsidRPr="00A320F2">
        <w:t>будсмена.</w:t>
      </w:r>
    </w:p>
    <w:p w:rsidR="00800282" w:rsidRPr="00A320F2" w:rsidRDefault="00AF2DDA" w:rsidP="00A320F2">
      <w:pPr>
        <w:pStyle w:val="SingleTxtGR"/>
      </w:pPr>
      <w:r w:rsidRPr="00A320F2">
        <w:t>12.</w:t>
      </w:r>
      <w:r w:rsidR="0092404C">
        <w:tab/>
      </w:r>
      <w:r w:rsidRPr="00A320F2">
        <w:t>По вопросу 4 он говорит, что в 2008 году в контртеррористическое зак</w:t>
      </w:r>
      <w:r w:rsidRPr="00A320F2">
        <w:t>о</w:t>
      </w:r>
      <w:r w:rsidRPr="00A320F2">
        <w:t>нодательство Молдовы были внесены изменения с целью обеспечения его п</w:t>
      </w:r>
      <w:r w:rsidRPr="00A320F2">
        <w:t>о</w:t>
      </w:r>
      <w:r w:rsidRPr="00A320F2">
        <w:t>следовательности и согласованности с международными договорами.</w:t>
      </w:r>
      <w:r w:rsidR="00800282" w:rsidRPr="00A320F2">
        <w:t xml:space="preserve"> </w:t>
      </w:r>
      <w:r w:rsidRPr="00A320F2">
        <w:t>В н</w:t>
      </w:r>
      <w:r w:rsidR="009F1CED">
        <w:t>е</w:t>
      </w:r>
      <w:r w:rsidRPr="00A320F2">
        <w:t>м с</w:t>
      </w:r>
      <w:r w:rsidRPr="00A320F2">
        <w:t>о</w:t>
      </w:r>
      <w:r w:rsidRPr="00A320F2">
        <w:t>держатся точные определения террористического акта и террористической о</w:t>
      </w:r>
      <w:r w:rsidRPr="00A320F2">
        <w:t>р</w:t>
      </w:r>
      <w:r w:rsidRPr="00A320F2">
        <w:t>ганизации.</w:t>
      </w:r>
      <w:r w:rsidR="00800282" w:rsidRPr="00A320F2">
        <w:t xml:space="preserve"> </w:t>
      </w:r>
      <w:r w:rsidRPr="00A320F2">
        <w:t>Как правило, права, гарантированные Пактом, не ограничиваются в их действии.</w:t>
      </w:r>
      <w:r w:rsidR="00800282" w:rsidRPr="00A320F2">
        <w:t xml:space="preserve"> </w:t>
      </w:r>
      <w:r w:rsidRPr="00A320F2">
        <w:t>Тем не менее</w:t>
      </w:r>
      <w:r w:rsidR="00800282" w:rsidRPr="00A320F2">
        <w:t xml:space="preserve"> </w:t>
      </w:r>
      <w:r w:rsidRPr="00A320F2">
        <w:t>допускаются некоторые ограничения прав человека в ситуациях, связанных с конттеррористическими мерами, например огранич</w:t>
      </w:r>
      <w:r w:rsidRPr="00A320F2">
        <w:t>е</w:t>
      </w:r>
      <w:r w:rsidRPr="00A320F2">
        <w:t>ния в доступе к частной собственности.</w:t>
      </w:r>
      <w:r w:rsidR="00800282" w:rsidRPr="00A320F2">
        <w:t xml:space="preserve"> </w:t>
      </w:r>
      <w:r w:rsidRPr="00A320F2">
        <w:t>Имеется ч</w:t>
      </w:r>
      <w:r w:rsidR="009F1CED">
        <w:t>е</w:t>
      </w:r>
      <w:r w:rsidRPr="00A320F2">
        <w:t>ткое определение диап</w:t>
      </w:r>
      <w:r w:rsidRPr="00A320F2">
        <w:t>а</w:t>
      </w:r>
      <w:r w:rsidRPr="00A320F2">
        <w:t>зона таких ограничений с целью предотвращения незаконного ограничения действия Конституции и международных договоров.</w:t>
      </w:r>
    </w:p>
    <w:p w:rsidR="00800282" w:rsidRPr="00A320F2" w:rsidRDefault="00AF2DDA" w:rsidP="00A320F2">
      <w:pPr>
        <w:pStyle w:val="SingleTxtGR"/>
      </w:pPr>
      <w:r w:rsidRPr="00A320F2">
        <w:t>13.</w:t>
      </w:r>
      <w:r w:rsidR="0092404C">
        <w:tab/>
      </w:r>
      <w:r w:rsidRPr="00A320F2">
        <w:t>Что касается вопроса 5, он говорит, что в принципе антидискриминац</w:t>
      </w:r>
      <w:r w:rsidRPr="00A320F2">
        <w:t>и</w:t>
      </w:r>
      <w:r w:rsidRPr="00A320F2">
        <w:t>онное законодательство Молдовы является устойчивым и эффективным.</w:t>
      </w:r>
      <w:r w:rsidR="00800282" w:rsidRPr="00A320F2">
        <w:t xml:space="preserve"> </w:t>
      </w:r>
      <w:r w:rsidRPr="00A320F2">
        <w:t>При</w:t>
      </w:r>
      <w:r w:rsidRPr="00A320F2">
        <w:t>н</w:t>
      </w:r>
      <w:r w:rsidRPr="00A320F2">
        <w:t>цип недискриминации закрепл</w:t>
      </w:r>
      <w:r w:rsidR="009F1CED">
        <w:t>е</w:t>
      </w:r>
      <w:r w:rsidRPr="00A320F2">
        <w:t xml:space="preserve">н в Конституции и многих нормативно-правовых актах, и недавно разработанный </w:t>
      </w:r>
      <w:r w:rsidR="00BB20F8" w:rsidRPr="00A320F2">
        <w:t xml:space="preserve">Министерством </w:t>
      </w:r>
      <w:r w:rsidRPr="00A320F2">
        <w:t>юстиции закон о предупреждении и пресечении дискриминации мало что добавит к существу</w:t>
      </w:r>
      <w:r w:rsidRPr="00A320F2">
        <w:t>ю</w:t>
      </w:r>
      <w:r w:rsidRPr="00A320F2">
        <w:t>щим положениям.</w:t>
      </w:r>
      <w:r w:rsidR="00800282" w:rsidRPr="00A320F2">
        <w:t xml:space="preserve"> </w:t>
      </w:r>
      <w:r w:rsidRPr="00A320F2">
        <w:t>Единственная оставшаяся проблема касается применения правил процедуры для определения факта совершения дискриминационного а</w:t>
      </w:r>
      <w:r w:rsidRPr="00A320F2">
        <w:t>к</w:t>
      </w:r>
      <w:r w:rsidRPr="00A320F2">
        <w:t>та.</w:t>
      </w:r>
      <w:r w:rsidR="00800282" w:rsidRPr="00A320F2">
        <w:t xml:space="preserve"> </w:t>
      </w:r>
      <w:r w:rsidRPr="00A320F2">
        <w:t>Согласно существующим правилам на заявителя возлагается бремя доказ</w:t>
      </w:r>
      <w:r w:rsidRPr="00A320F2">
        <w:t>ы</w:t>
      </w:r>
      <w:r w:rsidRPr="00A320F2">
        <w:t>вания.</w:t>
      </w:r>
      <w:r w:rsidR="00800282" w:rsidRPr="00A320F2">
        <w:t xml:space="preserve"> </w:t>
      </w:r>
      <w:r w:rsidRPr="00A320F2">
        <w:t>Но</w:t>
      </w:r>
      <w:r w:rsidR="00800282" w:rsidRPr="00A320F2">
        <w:t xml:space="preserve"> </w:t>
      </w:r>
      <w:r w:rsidRPr="00A320F2">
        <w:t>в законопроекте такое положение дел не сохраняется, и государс</w:t>
      </w:r>
      <w:r w:rsidRPr="00A320F2">
        <w:t>т</w:t>
      </w:r>
      <w:r w:rsidRPr="00A320F2">
        <w:t>венному органу или физическому лицу требуется</w:t>
      </w:r>
      <w:r w:rsidR="00800282" w:rsidRPr="00A320F2">
        <w:t xml:space="preserve"> </w:t>
      </w:r>
      <w:r w:rsidRPr="00A320F2">
        <w:t>доказать, что акт не являлся дискриминационным.</w:t>
      </w:r>
      <w:r w:rsidR="00800282" w:rsidRPr="00A320F2">
        <w:t xml:space="preserve"> </w:t>
      </w:r>
      <w:r w:rsidRPr="00A320F2">
        <w:t>Кроме того, Центр по правам человека, и, таким образом, омбудсмен, правомочны в соответствии с новым законом</w:t>
      </w:r>
      <w:r w:rsidR="00800282" w:rsidRPr="00A320F2">
        <w:t xml:space="preserve"> </w:t>
      </w:r>
      <w:r w:rsidRPr="00A320F2">
        <w:t>рассматривать инд</w:t>
      </w:r>
      <w:r w:rsidRPr="00A320F2">
        <w:t>и</w:t>
      </w:r>
      <w:r w:rsidRPr="00A320F2">
        <w:t>видуальные сообщения</w:t>
      </w:r>
      <w:r w:rsidR="00800282" w:rsidRPr="00A320F2">
        <w:t xml:space="preserve"> </w:t>
      </w:r>
      <w:r w:rsidRPr="00A320F2">
        <w:t>и принимать по ним решения.</w:t>
      </w:r>
      <w:r w:rsidR="00800282" w:rsidRPr="00A320F2">
        <w:t xml:space="preserve"> </w:t>
      </w:r>
      <w:r w:rsidRPr="00A320F2">
        <w:t>Существующее законод</w:t>
      </w:r>
      <w:r w:rsidRPr="00A320F2">
        <w:t>а</w:t>
      </w:r>
      <w:r w:rsidRPr="00A320F2">
        <w:t>тельство уже распространяется на дискриминацию на почве этнического прои</w:t>
      </w:r>
      <w:r w:rsidRPr="00A320F2">
        <w:t>с</w:t>
      </w:r>
      <w:r w:rsidRPr="00A320F2">
        <w:t>хождения.</w:t>
      </w:r>
      <w:r w:rsidR="00800282" w:rsidRPr="00A320F2">
        <w:t xml:space="preserve"> </w:t>
      </w:r>
      <w:r w:rsidRPr="00A320F2">
        <w:t>Согласно утвердившемуся среди экспертов мнению, им также охв</w:t>
      </w:r>
      <w:r w:rsidRPr="00A320F2">
        <w:t>а</w:t>
      </w:r>
      <w:r w:rsidRPr="00A320F2">
        <w:t>тывается ди</w:t>
      </w:r>
      <w:r w:rsidRPr="00A320F2">
        <w:t>с</w:t>
      </w:r>
      <w:r w:rsidRPr="00A320F2">
        <w:t>криминация на почве сексуальной ориентации, но в проекте закона непосредс</w:t>
      </w:r>
      <w:r w:rsidRPr="00A320F2">
        <w:t>т</w:t>
      </w:r>
      <w:r w:rsidRPr="00A320F2">
        <w:t>венно говорится об этом мотиве во избежание дальнейших прений.</w:t>
      </w:r>
    </w:p>
    <w:p w:rsidR="00800282" w:rsidRPr="00A320F2" w:rsidRDefault="00AF2DDA" w:rsidP="00A320F2">
      <w:pPr>
        <w:pStyle w:val="SingleTxtGR"/>
      </w:pPr>
      <w:r w:rsidRPr="00A320F2">
        <w:t>14.</w:t>
      </w:r>
      <w:r w:rsidR="0092404C">
        <w:tab/>
      </w:r>
      <w:r w:rsidRPr="00A320F2">
        <w:t>Что касается вопроса 6, то проблемы, с которыми сталкиваются этнич</w:t>
      </w:r>
      <w:r w:rsidRPr="00A320F2">
        <w:t>е</w:t>
      </w:r>
      <w:r w:rsidRPr="00A320F2">
        <w:t>ские и национальные меньшинства, по его мнению, вызваны не дискриминац</w:t>
      </w:r>
      <w:r w:rsidRPr="00A320F2">
        <w:t>и</w:t>
      </w:r>
      <w:r w:rsidRPr="00A320F2">
        <w:t>ей, а теми сложностями, которые существуют в плане всеобщего доступа к о</w:t>
      </w:r>
      <w:r w:rsidRPr="00A320F2">
        <w:t>б</w:t>
      </w:r>
      <w:r w:rsidRPr="00A320F2">
        <w:t>щественным услугам в целом.</w:t>
      </w:r>
      <w:r w:rsidR="00800282" w:rsidRPr="00A320F2">
        <w:t xml:space="preserve"> </w:t>
      </w:r>
      <w:r w:rsidRPr="00A320F2">
        <w:t>Он ознакомился с сообщением одной из НПО, где приводились достаточно убедительные заявления, касающиеся проблем, с которыми сталкивается община рома.</w:t>
      </w:r>
      <w:r w:rsidR="00800282" w:rsidRPr="00A320F2">
        <w:t xml:space="preserve"> </w:t>
      </w:r>
      <w:r w:rsidRPr="00A320F2">
        <w:t xml:space="preserve">Однако, как </w:t>
      </w:r>
      <w:r w:rsidR="007D7EEC" w:rsidRPr="00A320F2">
        <w:t>показывает</w:t>
      </w:r>
      <w:r w:rsidRPr="00A320F2">
        <w:t xml:space="preserve"> его собственный опыт председательствования в правительственной комиссии с участием пре</w:t>
      </w:r>
      <w:r w:rsidRPr="00A320F2">
        <w:t>д</w:t>
      </w:r>
      <w:r w:rsidRPr="00A320F2">
        <w:t>ставителей гражданского общества, пытавшийся выявлять случаи подлинной дискриминации, во многих случаях выяснялось, что существующие проблемы вызваны другими факторами.</w:t>
      </w:r>
      <w:r w:rsidR="00800282" w:rsidRPr="00A320F2">
        <w:t xml:space="preserve"> </w:t>
      </w:r>
      <w:r w:rsidRPr="00A320F2">
        <w:t>Например, в этом сообщении НПО упоминается тот факт, что в пос</w:t>
      </w:r>
      <w:r w:rsidR="009F1CED">
        <w:t>е</w:t>
      </w:r>
      <w:r w:rsidRPr="00A320F2">
        <w:t>лке, где проживают рома, о</w:t>
      </w:r>
      <w:r w:rsidRPr="00A320F2">
        <w:t>т</w:t>
      </w:r>
      <w:r w:rsidRPr="00A320F2">
        <w:t>сутствует надлежащая дорога и нет доступа к медицинским услугам.</w:t>
      </w:r>
      <w:r w:rsidR="00800282" w:rsidRPr="00A320F2">
        <w:t xml:space="preserve"> </w:t>
      </w:r>
      <w:r w:rsidRPr="00A320F2">
        <w:t>Он заверил Комитет, что в пос</w:t>
      </w:r>
      <w:r w:rsidR="009F1CED">
        <w:t>е</w:t>
      </w:r>
      <w:r w:rsidRPr="00A320F2">
        <w:t>лке, расп</w:t>
      </w:r>
      <w:r w:rsidRPr="00A320F2">
        <w:t>о</w:t>
      </w:r>
      <w:r w:rsidRPr="00A320F2">
        <w:t>ложенном рядом с его домом, где проживают исключител</w:t>
      </w:r>
      <w:r w:rsidR="00B23126">
        <w:t>ьно молда</w:t>
      </w:r>
      <w:r w:rsidRPr="00A320F2">
        <w:t>ване, имее</w:t>
      </w:r>
      <w:r w:rsidRPr="00A320F2">
        <w:t>т</w:t>
      </w:r>
      <w:r w:rsidRPr="00A320F2">
        <w:t>ся точно такая же проблема.</w:t>
      </w:r>
      <w:r w:rsidR="00800282" w:rsidRPr="00A320F2">
        <w:t xml:space="preserve"> </w:t>
      </w:r>
      <w:r w:rsidRPr="00A320F2">
        <w:t>Много лет назад он тщетно пытался убедить род</w:t>
      </w:r>
      <w:r w:rsidRPr="00A320F2">
        <w:t>и</w:t>
      </w:r>
      <w:r w:rsidRPr="00A320F2">
        <w:t>телей из числа рома отдавать своих детей в школы.</w:t>
      </w:r>
      <w:r w:rsidR="00800282" w:rsidRPr="00A320F2">
        <w:t xml:space="preserve"> </w:t>
      </w:r>
      <w:r w:rsidRPr="00A320F2">
        <w:t>Он согласен с тем, что нео</w:t>
      </w:r>
      <w:r w:rsidRPr="00A320F2">
        <w:t>б</w:t>
      </w:r>
      <w:r w:rsidRPr="00A320F2">
        <w:t>ходимо предпринимать позитивные меры</w:t>
      </w:r>
      <w:r w:rsidR="00800282" w:rsidRPr="00A320F2">
        <w:t xml:space="preserve"> </w:t>
      </w:r>
      <w:r w:rsidRPr="00A320F2">
        <w:t>по оказанию помощи рома и другим общинам, и есть надежда на то, что нынешний национальный план поможет решить эту пр</w:t>
      </w:r>
      <w:r w:rsidRPr="00A320F2">
        <w:t>о</w:t>
      </w:r>
      <w:r w:rsidRPr="00A320F2">
        <w:t>блему.</w:t>
      </w:r>
    </w:p>
    <w:p w:rsidR="00800282" w:rsidRPr="00A320F2" w:rsidRDefault="00AF2DDA" w:rsidP="00A320F2">
      <w:pPr>
        <w:pStyle w:val="SingleTxtGR"/>
      </w:pPr>
      <w:r w:rsidRPr="00A320F2">
        <w:t>15.</w:t>
      </w:r>
      <w:r w:rsidR="0092404C">
        <w:tab/>
      </w:r>
      <w:r w:rsidRPr="00A320F2">
        <w:t xml:space="preserve">Отвечая на вопрос 7, он говорит, что дискриминация запрещается и </w:t>
      </w:r>
      <w:r w:rsidR="0092404C" w:rsidRPr="00A320F2">
        <w:t>Ко</w:t>
      </w:r>
      <w:r w:rsidR="0092404C" w:rsidRPr="00A320F2">
        <w:t>н</w:t>
      </w:r>
      <w:r w:rsidR="0092404C" w:rsidRPr="00A320F2">
        <w:t>ституцией</w:t>
      </w:r>
      <w:r w:rsidRPr="00A320F2">
        <w:t>, и Уголовным кодексом,</w:t>
      </w:r>
      <w:r w:rsidR="00800282" w:rsidRPr="00A320F2">
        <w:t xml:space="preserve"> </w:t>
      </w:r>
      <w:r w:rsidRPr="00A320F2">
        <w:t>и в последнем из двух документов соде</w:t>
      </w:r>
      <w:r w:rsidRPr="00A320F2">
        <w:t>р</w:t>
      </w:r>
      <w:r w:rsidRPr="00A320F2">
        <w:t>жится запрет на дискриминацию на основании сексуальной ориентации.</w:t>
      </w:r>
      <w:r w:rsidR="00800282" w:rsidRPr="00A320F2">
        <w:t xml:space="preserve"> </w:t>
      </w:r>
      <w:r w:rsidRPr="00A320F2">
        <w:t>Одн</w:t>
      </w:r>
      <w:r w:rsidRPr="00A320F2">
        <w:t>а</w:t>
      </w:r>
      <w:r w:rsidRPr="00A320F2">
        <w:t>ко внимание средств массовой информации было приковано к конфликту, св</w:t>
      </w:r>
      <w:r w:rsidRPr="00A320F2">
        <w:t>я</w:t>
      </w:r>
      <w:r w:rsidRPr="00A320F2">
        <w:t>занному с шествием в защиту сексуальных меньшинств, которое планировалось прове</w:t>
      </w:r>
      <w:r w:rsidRPr="00A320F2">
        <w:t>с</w:t>
      </w:r>
      <w:r w:rsidRPr="00A320F2">
        <w:t>ти в 2008 году в Кишин</w:t>
      </w:r>
      <w:r w:rsidR="009F1CED">
        <w:t>е</w:t>
      </w:r>
      <w:r w:rsidRPr="00A320F2">
        <w:t>ве, но которое так и не состоялось.</w:t>
      </w:r>
    </w:p>
    <w:p w:rsidR="00800282" w:rsidRPr="00A320F2" w:rsidRDefault="00AF2DDA" w:rsidP="00A320F2">
      <w:pPr>
        <w:pStyle w:val="SingleTxtGR"/>
      </w:pPr>
      <w:r w:rsidRPr="00A320F2">
        <w:t>16.</w:t>
      </w:r>
      <w:r w:rsidR="0092404C">
        <w:tab/>
      </w:r>
      <w:r w:rsidRPr="00A320F2">
        <w:t>Обращаясь к вопросу 8, он говорит, что правительство располагает и н</w:t>
      </w:r>
      <w:r w:rsidRPr="00A320F2">
        <w:t>а</w:t>
      </w:r>
      <w:r w:rsidRPr="00A320F2">
        <w:t>циональным планом поощрен</w:t>
      </w:r>
      <w:r w:rsidR="0092404C">
        <w:t>ия гендерного равенства на 2006−</w:t>
      </w:r>
      <w:r w:rsidRPr="00A320F2">
        <w:t>2009 годы, и н</w:t>
      </w:r>
      <w:r w:rsidRPr="00A320F2">
        <w:t>а</w:t>
      </w:r>
      <w:r w:rsidRPr="00A320F2">
        <w:t>циональной политикой в области</w:t>
      </w:r>
      <w:r w:rsidR="00800282" w:rsidRPr="00A320F2">
        <w:t xml:space="preserve"> </w:t>
      </w:r>
      <w:r w:rsidR="0092404C">
        <w:t>гендерного равенства на 2009−</w:t>
      </w:r>
      <w:r w:rsidRPr="00A320F2">
        <w:t>2015 годы. Кроме того, одной из задач национальной стратегии развития</w:t>
      </w:r>
      <w:r w:rsidR="00800282" w:rsidRPr="00A320F2">
        <w:t xml:space="preserve"> </w:t>
      </w:r>
      <w:r w:rsidRPr="00A320F2">
        <w:t>является обесп</w:t>
      </w:r>
      <w:r w:rsidRPr="00A320F2">
        <w:t>е</w:t>
      </w:r>
      <w:r w:rsidRPr="00A320F2">
        <w:t>чение гендерного равенства, и в 2007 году было организовано слушание по в</w:t>
      </w:r>
      <w:r w:rsidRPr="00A320F2">
        <w:t>о</w:t>
      </w:r>
      <w:r w:rsidRPr="00A320F2">
        <w:t>просу гендерного равенс</w:t>
      </w:r>
      <w:r w:rsidRPr="00A320F2">
        <w:t>т</w:t>
      </w:r>
      <w:r w:rsidRPr="00A320F2">
        <w:t>ва, который включ</w:t>
      </w:r>
      <w:r w:rsidR="009F1CED">
        <w:t>е</w:t>
      </w:r>
      <w:r w:rsidRPr="00A320F2">
        <w:t>н в Национальный план действий по правам человека.</w:t>
      </w:r>
      <w:r w:rsidR="00800282" w:rsidRPr="00A320F2">
        <w:t xml:space="preserve"> </w:t>
      </w:r>
      <w:r w:rsidRPr="00A320F2">
        <w:t xml:space="preserve">Хотя, судя по некоторым статистическим сводкам, </w:t>
      </w:r>
      <w:r w:rsidR="00526A42">
        <w:br/>
      </w:r>
      <w:r w:rsidRPr="00A320F2">
        <w:t>в 2009 году меньшее количество женщин участвует в общественной жизни, по сравнению с 2008 годом, и только одна женщина в настоящее время занимает министерское кресло в правительстве, по сравнению с пятью женщинами в предшествующем году, на самом деле женщины хорошо представлены в гос</w:t>
      </w:r>
      <w:r w:rsidRPr="00A320F2">
        <w:t>у</w:t>
      </w:r>
      <w:r w:rsidRPr="00A320F2">
        <w:t>дарственном секторе.</w:t>
      </w:r>
      <w:r w:rsidR="00800282" w:rsidRPr="00A320F2">
        <w:t xml:space="preserve"> </w:t>
      </w:r>
      <w:r w:rsidRPr="00A320F2">
        <w:t>Хотя в среднем заработная плата, выплачиваемая женщ</w:t>
      </w:r>
      <w:r w:rsidRPr="00A320F2">
        <w:t>и</w:t>
      </w:r>
      <w:r w:rsidRPr="00A320F2">
        <w:t>нам, ниже заработной платы, выплачиваемой мужчинам, за одинаковый труд платится одинаковая з</w:t>
      </w:r>
      <w:r w:rsidRPr="00A320F2">
        <w:t>а</w:t>
      </w:r>
      <w:r w:rsidRPr="00A320F2">
        <w:t>работная плата.</w:t>
      </w:r>
      <w:r w:rsidR="00800282" w:rsidRPr="00A320F2">
        <w:t xml:space="preserve"> </w:t>
      </w:r>
      <w:r w:rsidRPr="00A320F2">
        <w:t>Многие женщины зарабатывают меньше мужчин, поскольку они занимаются сдельной работой или работают в низкоо</w:t>
      </w:r>
      <w:r w:rsidRPr="00A320F2">
        <w:t>п</w:t>
      </w:r>
      <w:r w:rsidRPr="00A320F2">
        <w:t>лачиваемых сферах.</w:t>
      </w:r>
      <w:r w:rsidR="00800282" w:rsidRPr="00A320F2">
        <w:t xml:space="preserve"> </w:t>
      </w:r>
      <w:r w:rsidRPr="00A320F2">
        <w:t>Недавнее увеличение заработной платы учителям частично во</w:t>
      </w:r>
      <w:r w:rsidRPr="00A320F2">
        <w:t>с</w:t>
      </w:r>
      <w:r w:rsidRPr="00A320F2">
        <w:t xml:space="preserve">становит баланс, </w:t>
      </w:r>
      <w:r w:rsidR="00526A42">
        <w:t>поскольку большинство учителей −</w:t>
      </w:r>
      <w:r w:rsidR="00800282" w:rsidRPr="00A320F2">
        <w:t xml:space="preserve"> </w:t>
      </w:r>
      <w:r w:rsidRPr="00A320F2">
        <w:t>женщины.</w:t>
      </w:r>
    </w:p>
    <w:p w:rsidR="00800282" w:rsidRPr="00A320F2" w:rsidRDefault="00AF2DDA" w:rsidP="00A320F2">
      <w:pPr>
        <w:pStyle w:val="SingleTxtGR"/>
      </w:pPr>
      <w:r w:rsidRPr="00A320F2">
        <w:t>17.</w:t>
      </w:r>
      <w:r w:rsidR="0092404C">
        <w:tab/>
      </w:r>
      <w:r w:rsidRPr="00A320F2">
        <w:t xml:space="preserve">Что касается брачного возраста (вопрос 9), то теперь установлен </w:t>
      </w:r>
      <w:r w:rsidR="0092404C" w:rsidRPr="00A320F2">
        <w:t>один</w:t>
      </w:r>
      <w:r w:rsidR="0092404C" w:rsidRPr="00A320F2">
        <w:t>а</w:t>
      </w:r>
      <w:r w:rsidR="0092404C" w:rsidRPr="00A320F2">
        <w:t>ковый</w:t>
      </w:r>
      <w:r w:rsidRPr="00A320F2">
        <w:t xml:space="preserve"> для мужчин и для женщин минимальный возраст для вступления в брак.</w:t>
      </w:r>
      <w:r w:rsidR="00800282" w:rsidRPr="00A320F2">
        <w:t xml:space="preserve"> </w:t>
      </w:r>
      <w:r w:rsidRPr="00A320F2">
        <w:t>Ранние браки в любом случае никогда не считались проблемой для молдавских же</w:t>
      </w:r>
      <w:r w:rsidRPr="00A320F2">
        <w:t>н</w:t>
      </w:r>
      <w:r w:rsidRPr="00A320F2">
        <w:t>щин.</w:t>
      </w:r>
      <w:r w:rsidR="00800282" w:rsidRPr="00A320F2">
        <w:t xml:space="preserve"> </w:t>
      </w:r>
    </w:p>
    <w:p w:rsidR="00800282" w:rsidRPr="00A320F2" w:rsidRDefault="00AF2DDA" w:rsidP="00A320F2">
      <w:pPr>
        <w:pStyle w:val="SingleTxtGR"/>
      </w:pPr>
      <w:r w:rsidRPr="00A320F2">
        <w:t>18.</w:t>
      </w:r>
      <w:r w:rsidR="0092404C">
        <w:tab/>
      </w:r>
      <w:r w:rsidRPr="00A320F2">
        <w:t>Отвечая на вопрос 10, он говорит, что в соответствии с руководством</w:t>
      </w:r>
      <w:r w:rsidR="00800282" w:rsidRPr="00A320F2">
        <w:t xml:space="preserve"> </w:t>
      </w:r>
      <w:r w:rsidRPr="00A320F2">
        <w:t>2008 года о безопасном аборте и уходе после аборта в двух пилотных центрах были предложены и испытаны соответствующие услуги.</w:t>
      </w:r>
      <w:r w:rsidR="00800282" w:rsidRPr="00A320F2">
        <w:t xml:space="preserve"> </w:t>
      </w:r>
      <w:r w:rsidRPr="00A320F2">
        <w:t>Планируется внедрить это руководство во всех центрах медицинской подготовки.</w:t>
      </w:r>
      <w:r w:rsidR="00800282" w:rsidRPr="00A320F2">
        <w:t xml:space="preserve"> </w:t>
      </w:r>
      <w:r w:rsidRPr="00A320F2">
        <w:t>В Кишин</w:t>
      </w:r>
      <w:r w:rsidR="009F1CED">
        <w:t>е</w:t>
      </w:r>
      <w:r w:rsidRPr="00A320F2">
        <w:t>ве был провед</w:t>
      </w:r>
      <w:r w:rsidR="009F1CED">
        <w:t>е</w:t>
      </w:r>
      <w:r w:rsidRPr="00A320F2">
        <w:t>н семинар по вопросу прерывания беременности, и Молдова участвов</w:t>
      </w:r>
      <w:r w:rsidRPr="00A320F2">
        <w:t>а</w:t>
      </w:r>
      <w:r w:rsidRPr="00A320F2">
        <w:t>ла в региональном семинаре по проблеме небезопасных абортов.</w:t>
      </w:r>
      <w:r w:rsidR="00800282" w:rsidRPr="00A320F2">
        <w:t xml:space="preserve"> </w:t>
      </w:r>
      <w:r w:rsidRPr="00A320F2">
        <w:t>Были разраб</w:t>
      </w:r>
      <w:r w:rsidRPr="00A320F2">
        <w:t>о</w:t>
      </w:r>
      <w:r w:rsidRPr="00A320F2">
        <w:t>таны индикаторы для контролирования и оценки качества учреждений сферы услуг по прерыванию беременности.</w:t>
      </w:r>
    </w:p>
    <w:p w:rsidR="00800282" w:rsidRPr="00A320F2" w:rsidRDefault="00AF2DDA" w:rsidP="00A320F2">
      <w:pPr>
        <w:pStyle w:val="SingleTxtGR"/>
      </w:pPr>
      <w:r w:rsidRPr="00A320F2">
        <w:t>19.</w:t>
      </w:r>
      <w:r w:rsidR="0092404C">
        <w:tab/>
      </w:r>
      <w:r w:rsidRPr="00A320F2">
        <w:t xml:space="preserve">Планирование семьи стало частью системы первичной медико-санитарной помощи, и в стране функционируют </w:t>
      </w:r>
      <w:r w:rsidR="00526A42">
        <w:t>три</w:t>
      </w:r>
      <w:r w:rsidRPr="00A320F2">
        <w:t xml:space="preserve"> медицинских центра для женщин и 40 пунктов репродуктивного здоровья.</w:t>
      </w:r>
      <w:r w:rsidR="00800282" w:rsidRPr="00A320F2">
        <w:t xml:space="preserve"> </w:t>
      </w:r>
      <w:r w:rsidRPr="00A320F2">
        <w:t>В 2008 году восемь полн</w:t>
      </w:r>
      <w:r w:rsidRPr="00A320F2">
        <w:t>о</w:t>
      </w:r>
      <w:r w:rsidRPr="00A320F2">
        <w:t>стью оборудованных пунктов репродуктивного здоровья были созданы в При</w:t>
      </w:r>
      <w:r w:rsidRPr="00A320F2">
        <w:t>д</w:t>
      </w:r>
      <w:r w:rsidRPr="00A320F2">
        <w:t>нестровье при поддержке Фонда народонаселения ООН.</w:t>
      </w:r>
      <w:r w:rsidR="00800282" w:rsidRPr="00A320F2">
        <w:t xml:space="preserve"> </w:t>
      </w:r>
      <w:r w:rsidRPr="00A320F2">
        <w:t>Фонд также безво</w:t>
      </w:r>
      <w:r w:rsidRPr="00A320F2">
        <w:t>з</w:t>
      </w:r>
      <w:r w:rsidRPr="00A320F2">
        <w:t>мездно передал большую партию современных противозачаточных средств, к</w:t>
      </w:r>
      <w:r w:rsidRPr="00A320F2">
        <w:t>о</w:t>
      </w:r>
      <w:r w:rsidRPr="00A320F2">
        <w:t>торые раздавались бесплатно в пунктах репродуктивного здоровья.</w:t>
      </w:r>
      <w:r w:rsidR="00800282" w:rsidRPr="00A320F2">
        <w:t xml:space="preserve"> </w:t>
      </w:r>
      <w:r w:rsidRPr="00A320F2">
        <w:t>Чтобы ра</w:t>
      </w:r>
      <w:r w:rsidRPr="00A320F2">
        <w:t>с</w:t>
      </w:r>
      <w:r w:rsidRPr="00A320F2">
        <w:t>ширить возможности семейных врачей и медсест</w:t>
      </w:r>
      <w:r w:rsidR="009F1CED">
        <w:t>е</w:t>
      </w:r>
      <w:r w:rsidRPr="00A320F2">
        <w:t>р, были проведены шесть подготовительных курсов по репродуктивному здоровью и современным пр</w:t>
      </w:r>
      <w:r w:rsidRPr="00A320F2">
        <w:t>о</w:t>
      </w:r>
      <w:r w:rsidRPr="00A320F2">
        <w:t>тивозачато</w:t>
      </w:r>
      <w:r w:rsidRPr="00A320F2">
        <w:t>ч</w:t>
      </w:r>
      <w:r w:rsidRPr="00A320F2">
        <w:t>ным средствам, которые</w:t>
      </w:r>
      <w:r w:rsidR="00800282" w:rsidRPr="00A320F2">
        <w:t xml:space="preserve"> </w:t>
      </w:r>
      <w:r w:rsidRPr="00A320F2">
        <w:t>прослушали 250 специалистов.</w:t>
      </w:r>
      <w:r w:rsidR="00800282" w:rsidRPr="00A320F2">
        <w:t xml:space="preserve"> </w:t>
      </w:r>
      <w:r w:rsidRPr="00A320F2">
        <w:t>Также было опублик</w:t>
      </w:r>
      <w:r w:rsidRPr="00A320F2">
        <w:t>о</w:t>
      </w:r>
      <w:r w:rsidRPr="00A320F2">
        <w:t>вано руководство по репродуктивному здоровью и провайдерам услуг по планированию семьи.</w:t>
      </w:r>
      <w:r w:rsidR="00800282" w:rsidRPr="00A320F2">
        <w:t xml:space="preserve"> </w:t>
      </w:r>
      <w:r w:rsidRPr="00A320F2">
        <w:t>В 2009 году были предприняты усилия по обеспеч</w:t>
      </w:r>
      <w:r w:rsidRPr="00A320F2">
        <w:t>е</w:t>
      </w:r>
      <w:r w:rsidRPr="00A320F2">
        <w:t>нию соответствия между нормативно-правовыми рамками и нормами ВОЗ с ц</w:t>
      </w:r>
      <w:r w:rsidRPr="00A320F2">
        <w:t>е</w:t>
      </w:r>
      <w:r w:rsidRPr="00A320F2">
        <w:t>лью увеличения доступа к усл</w:t>
      </w:r>
      <w:r w:rsidRPr="00A320F2">
        <w:t>у</w:t>
      </w:r>
      <w:r w:rsidRPr="00A320F2">
        <w:t>гам по репродуктивному здоровью.</w:t>
      </w:r>
    </w:p>
    <w:p w:rsidR="00800282" w:rsidRPr="00A320F2" w:rsidRDefault="00AF2DDA" w:rsidP="00A320F2">
      <w:pPr>
        <w:pStyle w:val="SingleTxtGR"/>
      </w:pPr>
      <w:r w:rsidRPr="00A320F2">
        <w:t>20.</w:t>
      </w:r>
      <w:r w:rsidR="0092404C">
        <w:tab/>
      </w:r>
      <w:r w:rsidRPr="00A320F2">
        <w:t>Что касается вопроса 11, он говорит, что имеются планы по передаче о</w:t>
      </w:r>
      <w:r w:rsidRPr="00A320F2">
        <w:t>т</w:t>
      </w:r>
      <w:r w:rsidRPr="00A320F2">
        <w:t xml:space="preserve">ветственности за следственные изоляторы из ведения </w:t>
      </w:r>
      <w:r w:rsidR="00526A42" w:rsidRPr="00A320F2">
        <w:t xml:space="preserve">Министерства </w:t>
      </w:r>
      <w:r w:rsidRPr="00A320F2">
        <w:t>внутре</w:t>
      </w:r>
      <w:r w:rsidRPr="00A320F2">
        <w:t>н</w:t>
      </w:r>
      <w:r w:rsidRPr="00A320F2">
        <w:t xml:space="preserve">них дел в ведение </w:t>
      </w:r>
      <w:r w:rsidR="00526A42" w:rsidRPr="00A320F2">
        <w:t xml:space="preserve">Министерства </w:t>
      </w:r>
      <w:r w:rsidRPr="00A320F2">
        <w:t>юстиции.</w:t>
      </w:r>
      <w:r w:rsidR="00800282" w:rsidRPr="00A320F2">
        <w:t xml:space="preserve"> </w:t>
      </w:r>
      <w:r w:rsidRPr="00A320F2">
        <w:t>Учитывая неудовлетворительное с</w:t>
      </w:r>
      <w:r w:rsidRPr="00A320F2">
        <w:t>о</w:t>
      </w:r>
      <w:r w:rsidRPr="00A320F2">
        <w:t>стояние существующих центров содержания под стражей, планируется стро</w:t>
      </w:r>
      <w:r w:rsidRPr="00A320F2">
        <w:t>и</w:t>
      </w:r>
      <w:r w:rsidRPr="00A320F2">
        <w:t>тельство восьми новых учреждений.</w:t>
      </w:r>
      <w:r w:rsidR="00800282" w:rsidRPr="00A320F2">
        <w:t xml:space="preserve"> </w:t>
      </w:r>
      <w:r w:rsidRPr="00A320F2">
        <w:t>Однако, поскольку нехватка ресурсов у прав</w:t>
      </w:r>
      <w:r w:rsidRPr="00A320F2">
        <w:t>и</w:t>
      </w:r>
      <w:r w:rsidRPr="00A320F2">
        <w:t>тельства усугубилась нынешним экономическим кризисом, строительные работы пока не начинались.</w:t>
      </w:r>
      <w:r w:rsidR="00800282" w:rsidRPr="00A320F2">
        <w:t xml:space="preserve"> </w:t>
      </w:r>
      <w:r w:rsidRPr="00A320F2">
        <w:t>Поскольку усилия пр</w:t>
      </w:r>
      <w:r w:rsidRPr="00A320F2">
        <w:t>а</w:t>
      </w:r>
      <w:r w:rsidRPr="00A320F2">
        <w:t>вительства по получению займов оказались безуспешными из-за ограничений МВФ, то оно в настоящее время обращается за помощью к международному сообществу.</w:t>
      </w:r>
      <w:r w:rsidR="00800282" w:rsidRPr="00A320F2">
        <w:t xml:space="preserve"> </w:t>
      </w:r>
      <w:r w:rsidRPr="00A320F2">
        <w:t>Предприним</w:t>
      </w:r>
      <w:r w:rsidRPr="00A320F2">
        <w:t>а</w:t>
      </w:r>
      <w:r w:rsidRPr="00A320F2">
        <w:t>ются усилия по улучшению положения</w:t>
      </w:r>
      <w:r w:rsidR="00800282" w:rsidRPr="00A320F2">
        <w:t xml:space="preserve"> </w:t>
      </w:r>
      <w:r w:rsidRPr="00A320F2">
        <w:t xml:space="preserve">в следственных изоляторах </w:t>
      </w:r>
      <w:r w:rsidR="00526A42" w:rsidRPr="00A320F2">
        <w:t>Министе</w:t>
      </w:r>
      <w:r w:rsidR="00526A42" w:rsidRPr="00A320F2">
        <w:t>р</w:t>
      </w:r>
      <w:r w:rsidR="00526A42" w:rsidRPr="00A320F2">
        <w:t xml:space="preserve">ства </w:t>
      </w:r>
      <w:r w:rsidRPr="00A320F2">
        <w:t>внутренних дел, которые подлежат ремонту.</w:t>
      </w:r>
      <w:r w:rsidR="00800282" w:rsidRPr="00A320F2">
        <w:t xml:space="preserve"> </w:t>
      </w:r>
      <w:r w:rsidRPr="00A320F2">
        <w:t>Перенаселение, тем не менее, является существенной проблемой.</w:t>
      </w:r>
    </w:p>
    <w:p w:rsidR="00800282" w:rsidRPr="00A320F2" w:rsidRDefault="00AF2DDA" w:rsidP="00A320F2">
      <w:pPr>
        <w:pStyle w:val="SingleTxtGR"/>
      </w:pPr>
      <w:r w:rsidRPr="00A320F2">
        <w:t>21.</w:t>
      </w:r>
      <w:r w:rsidR="0092404C">
        <w:tab/>
      </w:r>
      <w:r w:rsidRPr="007D7EEC">
        <w:rPr>
          <w:b/>
        </w:rPr>
        <w:t xml:space="preserve">Г-н </w:t>
      </w:r>
      <w:r w:rsidR="007D7EEC" w:rsidRPr="007D7EEC">
        <w:rPr>
          <w:b/>
        </w:rPr>
        <w:t>Русу</w:t>
      </w:r>
      <w:r w:rsidR="007D7EEC" w:rsidRPr="00A320F2">
        <w:t xml:space="preserve"> </w:t>
      </w:r>
      <w:r w:rsidRPr="00A320F2">
        <w:t>(Республика Молдова) говорит, что Прокуратура взяла на во</w:t>
      </w:r>
      <w:r w:rsidRPr="00A320F2">
        <w:t>о</w:t>
      </w:r>
      <w:r w:rsidRPr="00A320F2">
        <w:t>ружение механизмы по выявлению случаев применения пыток и издала указ о том, что все обвинения в применении пыток дол</w:t>
      </w:r>
      <w:r w:rsidRPr="00A320F2">
        <w:t>ж</w:t>
      </w:r>
      <w:r w:rsidRPr="00A320F2">
        <w:t>ны быть зарегистрированы и специально расследованы.</w:t>
      </w:r>
      <w:r w:rsidR="00800282" w:rsidRPr="00A320F2">
        <w:t xml:space="preserve"> </w:t>
      </w:r>
      <w:r w:rsidRPr="00A320F2">
        <w:t>Этим указом также предусматривается назначение специальных сотрудников прокуратуры для расследования таких случаев.</w:t>
      </w:r>
      <w:r w:rsidR="00800282" w:rsidRPr="00A320F2">
        <w:t xml:space="preserve"> </w:t>
      </w:r>
      <w:r w:rsidRPr="00A320F2">
        <w:t>Все дела, связа</w:t>
      </w:r>
      <w:r w:rsidRPr="00A320F2">
        <w:t>н</w:t>
      </w:r>
      <w:r w:rsidRPr="00A320F2">
        <w:t>ные с уголовным преследованием, контролируются Прокуратурой.</w:t>
      </w:r>
      <w:r w:rsidR="00800282" w:rsidRPr="00A320F2">
        <w:t xml:space="preserve"> </w:t>
      </w:r>
      <w:r w:rsidRPr="00A320F2">
        <w:t>Два раза в год проводятся курсы по повышению квалификации для избранных прокуроров и судей с тем, чтобы обновить их знания и повысить квалифик</w:t>
      </w:r>
      <w:r w:rsidRPr="00A320F2">
        <w:t>а</w:t>
      </w:r>
      <w:r w:rsidRPr="00A320F2">
        <w:t>цию.</w:t>
      </w:r>
    </w:p>
    <w:p w:rsidR="00800282" w:rsidRPr="00A320F2" w:rsidRDefault="00AF2DDA" w:rsidP="00A320F2">
      <w:pPr>
        <w:pStyle w:val="SingleTxtGR"/>
      </w:pPr>
      <w:r w:rsidRPr="00A320F2">
        <w:t>22.</w:t>
      </w:r>
      <w:r w:rsidR="0092404C">
        <w:tab/>
      </w:r>
      <w:r w:rsidRPr="00A320F2">
        <w:t>Во всех полицейских участках имеются медицинские работники, обесп</w:t>
      </w:r>
      <w:r w:rsidRPr="00A320F2">
        <w:t>е</w:t>
      </w:r>
      <w:r w:rsidRPr="00A320F2">
        <w:t>чивающие медицинское обследование всех лиц, взятых под стражу.</w:t>
      </w:r>
      <w:r w:rsidR="00800282" w:rsidRPr="00A320F2">
        <w:t xml:space="preserve"> </w:t>
      </w:r>
      <w:r w:rsidRPr="00A320F2">
        <w:t>Ежедне</w:t>
      </w:r>
      <w:r w:rsidRPr="00A320F2">
        <w:t>в</w:t>
      </w:r>
      <w:r w:rsidRPr="00A320F2">
        <w:t>ные инспекции камер следственного изолятора предоставляют возможность с</w:t>
      </w:r>
      <w:r w:rsidRPr="00A320F2">
        <w:t>о</w:t>
      </w:r>
      <w:r w:rsidRPr="00A320F2">
        <w:t>держащимся под стражей подавать жалобы сотрудникам прокуратуры на пр</w:t>
      </w:r>
      <w:r w:rsidRPr="00A320F2">
        <w:t>и</w:t>
      </w:r>
      <w:r w:rsidRPr="00A320F2">
        <w:t>менение пыток</w:t>
      </w:r>
      <w:r w:rsidR="00800282" w:rsidRPr="00A320F2">
        <w:t xml:space="preserve"> </w:t>
      </w:r>
      <w:r w:rsidRPr="00A320F2">
        <w:t>или злоупотребление властью.</w:t>
      </w:r>
      <w:r w:rsidR="00800282" w:rsidRPr="00A320F2">
        <w:t xml:space="preserve"> </w:t>
      </w:r>
      <w:r w:rsidRPr="00A320F2">
        <w:t>В 2007 году было возбуждено 137 уголовных дел пр</w:t>
      </w:r>
      <w:r w:rsidRPr="00A320F2">
        <w:t>о</w:t>
      </w:r>
      <w:r w:rsidRPr="00A320F2">
        <w:t>тив полицейских по обвинению в применении пыток или злоупотреблении властью, и 63 полице</w:t>
      </w:r>
      <w:r w:rsidRPr="00A320F2">
        <w:t>й</w:t>
      </w:r>
      <w:r w:rsidRPr="00A320F2">
        <w:t>ских были признаны виновными.</w:t>
      </w:r>
      <w:r w:rsidR="00800282" w:rsidRPr="00A320F2">
        <w:t xml:space="preserve"> </w:t>
      </w:r>
      <w:r w:rsidRPr="00A320F2">
        <w:t>За первую половину 2009 года было возбуждено 64 дела, и 16 человек были пр</w:t>
      </w:r>
      <w:r w:rsidRPr="00A320F2">
        <w:t>и</w:t>
      </w:r>
      <w:r w:rsidRPr="00A320F2">
        <w:t>знаны виновными.</w:t>
      </w:r>
    </w:p>
    <w:p w:rsidR="00800282" w:rsidRPr="00A320F2" w:rsidRDefault="00AF2DDA" w:rsidP="00A320F2">
      <w:pPr>
        <w:pStyle w:val="SingleTxtGR"/>
      </w:pPr>
      <w:r w:rsidRPr="00A320F2">
        <w:t>23.</w:t>
      </w:r>
      <w:r w:rsidR="0092404C">
        <w:tab/>
      </w:r>
      <w:r w:rsidRPr="00A320F2">
        <w:t>Отвечая на вопрос 12, он говорит, что</w:t>
      </w:r>
      <w:r w:rsidR="00800282" w:rsidRPr="00A320F2">
        <w:t xml:space="preserve"> </w:t>
      </w:r>
      <w:r w:rsidRPr="00A320F2">
        <w:t>его правительство ратифицировало Конвенцию ООН против транснациональной организованной преступности и протоколы к ней, а также Конвенцию Совета Европы о противодействии то</w:t>
      </w:r>
      <w:r w:rsidRPr="00A320F2">
        <w:t>р</w:t>
      </w:r>
      <w:r w:rsidRPr="00A320F2">
        <w:t>говле людьми.</w:t>
      </w:r>
      <w:r w:rsidR="00800282" w:rsidRPr="00A320F2">
        <w:t xml:space="preserve"> </w:t>
      </w:r>
      <w:r w:rsidRPr="00A320F2">
        <w:t>В 2001 году была установлена уголовная ответственность за то</w:t>
      </w:r>
      <w:r w:rsidRPr="00A320F2">
        <w:t>р</w:t>
      </w:r>
      <w:r w:rsidRPr="00A320F2">
        <w:t>говлю людьми, и с 2007 года Уголовным кодексом предусматривается дополн</w:t>
      </w:r>
      <w:r w:rsidRPr="00A320F2">
        <w:t>и</w:t>
      </w:r>
      <w:r w:rsidRPr="00A320F2">
        <w:t>тельная уголовная ответственность за организацию незаконной миграции.</w:t>
      </w:r>
      <w:r w:rsidR="00800282" w:rsidRPr="00A320F2">
        <w:t xml:space="preserve"> </w:t>
      </w:r>
      <w:r w:rsidR="007D7EEC">
        <w:br/>
      </w:r>
      <w:r w:rsidRPr="00A320F2">
        <w:t>В 2005 году новым законодательством о предотвращении и пресечении торго</w:t>
      </w:r>
      <w:r w:rsidRPr="00A320F2">
        <w:t>в</w:t>
      </w:r>
      <w:r w:rsidRPr="00A320F2">
        <w:t>ли людьми была установлена компетенция</w:t>
      </w:r>
      <w:r w:rsidR="00800282" w:rsidRPr="00A320F2">
        <w:t xml:space="preserve"> </w:t>
      </w:r>
      <w:r w:rsidRPr="00A320F2">
        <w:t>местных органов власти в этой сф</w:t>
      </w:r>
      <w:r w:rsidRPr="00A320F2">
        <w:t>е</w:t>
      </w:r>
      <w:r w:rsidRPr="00A320F2">
        <w:t>ре.</w:t>
      </w:r>
      <w:r w:rsidR="00800282" w:rsidRPr="00A320F2">
        <w:t xml:space="preserve"> </w:t>
      </w:r>
      <w:r w:rsidRPr="00A320F2">
        <w:t>Национальный комитет координировал все усилия по борьбе с торговлей людьми совместно с местными органами власти.</w:t>
      </w:r>
      <w:r w:rsidR="00800282" w:rsidRPr="00A320F2">
        <w:t xml:space="preserve"> </w:t>
      </w:r>
      <w:r w:rsidRPr="00A320F2">
        <w:t>Во внутреннем законодател</w:t>
      </w:r>
      <w:r w:rsidRPr="00A320F2">
        <w:t>ь</w:t>
      </w:r>
      <w:r w:rsidRPr="00A320F2">
        <w:t>стве имеются конкретные положения по прот</w:t>
      </w:r>
      <w:r w:rsidRPr="00A320F2">
        <w:t>и</w:t>
      </w:r>
      <w:r w:rsidRPr="00A320F2">
        <w:t>водействию торговле детьми.</w:t>
      </w:r>
      <w:r w:rsidR="00800282" w:rsidRPr="00A320F2">
        <w:t xml:space="preserve"> </w:t>
      </w:r>
      <w:r w:rsidRPr="00A320F2">
        <w:t>Также в законодательстве имеются положения, предусматривающие оказание помощи всем жертвам торговли людьми в центрах защиты и реабилитации, з</w:t>
      </w:r>
      <w:r w:rsidRPr="00A320F2">
        <w:t>а</w:t>
      </w:r>
      <w:r w:rsidRPr="00A320F2">
        <w:t>частую находящихся в совместном управлении с НПО.</w:t>
      </w:r>
    </w:p>
    <w:p w:rsidR="00800282" w:rsidRPr="00A320F2" w:rsidRDefault="00AF2DDA" w:rsidP="00A320F2">
      <w:pPr>
        <w:pStyle w:val="SingleTxtGR"/>
      </w:pPr>
      <w:r w:rsidRPr="00A320F2">
        <w:t>24.</w:t>
      </w:r>
      <w:r w:rsidR="0092404C">
        <w:tab/>
      </w:r>
      <w:r w:rsidRPr="007D7EEC">
        <w:rPr>
          <w:b/>
        </w:rPr>
        <w:t xml:space="preserve">Сэр Найджел </w:t>
      </w:r>
      <w:r w:rsidR="007D7EEC" w:rsidRPr="007D7EEC">
        <w:rPr>
          <w:b/>
        </w:rPr>
        <w:t>Родли</w:t>
      </w:r>
      <w:r w:rsidR="007D7EEC" w:rsidRPr="00A320F2">
        <w:t xml:space="preserve"> </w:t>
      </w:r>
      <w:r w:rsidRPr="00A320F2">
        <w:t>спрашивает, является ли незнание Пакта адвокат</w:t>
      </w:r>
      <w:r w:rsidRPr="00A320F2">
        <w:t>а</w:t>
      </w:r>
      <w:r w:rsidRPr="00A320F2">
        <w:t>ми причиной отсутствия примеров дел,</w:t>
      </w:r>
      <w:r w:rsidR="00800282" w:rsidRPr="00A320F2">
        <w:t xml:space="preserve"> </w:t>
      </w:r>
      <w:r w:rsidRPr="00A320F2">
        <w:t>в которых Пакт цитировался в судах.</w:t>
      </w:r>
    </w:p>
    <w:p w:rsidR="00800282" w:rsidRPr="00A320F2" w:rsidRDefault="00AF2DDA" w:rsidP="00A320F2">
      <w:pPr>
        <w:pStyle w:val="SingleTxtGR"/>
      </w:pPr>
      <w:r w:rsidRPr="00A320F2">
        <w:t>25.</w:t>
      </w:r>
      <w:r w:rsidR="0092404C">
        <w:tab/>
      </w:r>
      <w:r w:rsidRPr="00A320F2">
        <w:t>Он также хотел бы выяснить,</w:t>
      </w:r>
      <w:r w:rsidR="00800282" w:rsidRPr="00A320F2">
        <w:t xml:space="preserve"> </w:t>
      </w:r>
      <w:r w:rsidRPr="00A320F2">
        <w:t>насколько на сегодняшний день примен</w:t>
      </w:r>
      <w:r w:rsidRPr="00A320F2">
        <w:t>я</w:t>
      </w:r>
      <w:r w:rsidRPr="00A320F2">
        <w:t>лись законы о терроризме.</w:t>
      </w:r>
      <w:r w:rsidR="00800282" w:rsidRPr="00A320F2">
        <w:t xml:space="preserve"> </w:t>
      </w:r>
      <w:r w:rsidRPr="00A320F2">
        <w:t>В письменном ответе государства-участника на в</w:t>
      </w:r>
      <w:r w:rsidRPr="00A320F2">
        <w:t>о</w:t>
      </w:r>
      <w:r w:rsidRPr="00A320F2">
        <w:t>прос 4 из перечня вопросов содержались определение</w:t>
      </w:r>
      <w:r w:rsidR="00800282" w:rsidRPr="00A320F2">
        <w:t xml:space="preserve"> </w:t>
      </w:r>
      <w:r w:rsidRPr="00A320F2">
        <w:t>и терроризма, и террор</w:t>
      </w:r>
      <w:r w:rsidRPr="00A320F2">
        <w:t>и</w:t>
      </w:r>
      <w:r w:rsidRPr="00A320F2">
        <w:t>стических актов. Он обращается с просьбой о предоставлении разъяснения о том, какие связанные с терроризмом акты не будут считаться террористическ</w:t>
      </w:r>
      <w:r w:rsidRPr="00A320F2">
        <w:t>и</w:t>
      </w:r>
      <w:r w:rsidRPr="00A320F2">
        <w:t>ми актами.</w:t>
      </w:r>
      <w:r w:rsidR="00800282" w:rsidRPr="00A320F2">
        <w:t xml:space="preserve"> </w:t>
      </w:r>
      <w:r w:rsidRPr="00A320F2">
        <w:t>Неясно, каким образом возможно давать определение терроризму касательно идеологии, и необходимо ли доказывать как идеологию, так и пра</w:t>
      </w:r>
      <w:r w:rsidRPr="00A320F2">
        <w:t>к</w:t>
      </w:r>
      <w:r w:rsidRPr="00A320F2">
        <w:t>тику, или достаточно доказать или одно, или другое.</w:t>
      </w:r>
      <w:r w:rsidR="00800282" w:rsidRPr="00A320F2">
        <w:t xml:space="preserve"> </w:t>
      </w:r>
      <w:r w:rsidRPr="00A320F2">
        <w:t>Кроме того, поскольку, с</w:t>
      </w:r>
      <w:r w:rsidRPr="00A320F2">
        <w:t>о</w:t>
      </w:r>
      <w:r w:rsidRPr="00A320F2">
        <w:t xml:space="preserve">гласно определению государства-участника, терроризм является </w:t>
      </w:r>
      <w:r w:rsidR="0092404C">
        <w:t>"</w:t>
      </w:r>
      <w:r w:rsidRPr="00A320F2">
        <w:t>насильстве</w:t>
      </w:r>
      <w:r w:rsidRPr="00A320F2">
        <w:t>н</w:t>
      </w:r>
      <w:r w:rsidRPr="00A320F2">
        <w:t>ным</w:t>
      </w:r>
      <w:r w:rsidR="0092404C">
        <w:t>"</w:t>
      </w:r>
      <w:r w:rsidRPr="00A320F2">
        <w:t xml:space="preserve"> действием, то он не видит необходимости в сохранении фразы </w:t>
      </w:r>
      <w:r w:rsidR="0092404C">
        <w:t>"</w:t>
      </w:r>
      <w:r w:rsidRPr="00A320F2">
        <w:t>и/или другие незаконные насильственные действия</w:t>
      </w:r>
      <w:r w:rsidR="0092404C">
        <w:t>"</w:t>
      </w:r>
      <w:r w:rsidRPr="00A320F2">
        <w:t xml:space="preserve"> в этом определении.</w:t>
      </w:r>
    </w:p>
    <w:p w:rsidR="00800282" w:rsidRPr="00A320F2" w:rsidRDefault="00AF2DDA" w:rsidP="00A320F2">
      <w:pPr>
        <w:pStyle w:val="SingleTxtGR"/>
      </w:pPr>
      <w:r w:rsidRPr="00A320F2">
        <w:t>26.</w:t>
      </w:r>
      <w:r w:rsidR="0092404C">
        <w:tab/>
      </w:r>
      <w:r w:rsidRPr="00A320F2">
        <w:t>Обращаясь к ответам на вопрос 11, он просит разъяснить статистические данные, предоставленные о количестве дел и лиц, признанных виновными в применении пыток.</w:t>
      </w:r>
      <w:r w:rsidR="00800282" w:rsidRPr="00A320F2">
        <w:t xml:space="preserve"> </w:t>
      </w:r>
      <w:r w:rsidRPr="00A320F2">
        <w:t>Если количество признанных виновными лиц действител</w:t>
      </w:r>
      <w:r w:rsidRPr="00A320F2">
        <w:t>ь</w:t>
      </w:r>
      <w:r w:rsidRPr="00A320F2">
        <w:t>но сократилось с 63 человек в 2007 году до 36 человек в 2008 году, то было бы полезно узнать, почему это произошло.</w:t>
      </w:r>
      <w:r w:rsidR="00800282" w:rsidRPr="00A320F2">
        <w:t xml:space="preserve"> </w:t>
      </w:r>
      <w:r w:rsidR="00A90839" w:rsidRPr="00A320F2">
        <w:t>Аналогичным образом, все цифры за 2009 год кажутся удив</w:t>
      </w:r>
      <w:r w:rsidR="00A90839" w:rsidRPr="00A320F2">
        <w:t>и</w:t>
      </w:r>
      <w:r w:rsidR="00A90839" w:rsidRPr="00A320F2">
        <w:t>тельно низкими, особенно учитывая то обстоятельство, что в них</w:t>
      </w:r>
      <w:r w:rsidR="00A90839">
        <w:t>,</w:t>
      </w:r>
      <w:r w:rsidR="00A90839" w:rsidRPr="00A320F2">
        <w:t xml:space="preserve"> несомненно</w:t>
      </w:r>
      <w:r w:rsidR="00A90839">
        <w:t>,</w:t>
      </w:r>
      <w:r w:rsidR="00A90839" w:rsidRPr="00A320F2">
        <w:t xml:space="preserve"> включены данные, со</w:t>
      </w:r>
      <w:r w:rsidR="00A90839" w:rsidRPr="00A320F2">
        <w:t>б</w:t>
      </w:r>
      <w:r w:rsidR="00A90839" w:rsidRPr="00A320F2">
        <w:t xml:space="preserve">ранные после событий апреля </w:t>
      </w:r>
      <w:r w:rsidR="00A90839">
        <w:br/>
      </w:r>
      <w:r w:rsidR="00A90839" w:rsidRPr="00A320F2">
        <w:t xml:space="preserve">2009 года. </w:t>
      </w:r>
      <w:r w:rsidRPr="00A320F2">
        <w:t>Он спрашивает, произошло ли значительное сокращение количества ж</w:t>
      </w:r>
      <w:r w:rsidRPr="00A320F2">
        <w:t>а</w:t>
      </w:r>
      <w:r w:rsidRPr="00A320F2">
        <w:t>лоб, в том числе обоснованных и серь</w:t>
      </w:r>
      <w:r w:rsidR="009F1CED">
        <w:t>е</w:t>
      </w:r>
      <w:r w:rsidRPr="00A320F2">
        <w:t>зных жалоб.</w:t>
      </w:r>
      <w:r w:rsidR="00800282" w:rsidRPr="00A320F2">
        <w:t xml:space="preserve"> </w:t>
      </w:r>
      <w:r w:rsidRPr="00A320F2">
        <w:t>Если это так, то было бы интересно узнать о причине такого сокращения.</w:t>
      </w:r>
      <w:r w:rsidR="00800282" w:rsidRPr="00A320F2">
        <w:t xml:space="preserve"> </w:t>
      </w:r>
      <w:r w:rsidRPr="00A320F2">
        <w:t>Указывая на очень низкое чи</w:t>
      </w:r>
      <w:r w:rsidRPr="00A320F2">
        <w:t>с</w:t>
      </w:r>
      <w:r w:rsidRPr="00A320F2">
        <w:t>ло приговоров о тюремном заключении, он спрашивает, какие сроки предусма</w:t>
      </w:r>
      <w:r w:rsidRPr="00A320F2">
        <w:t>т</w:t>
      </w:r>
      <w:r w:rsidRPr="00A320F2">
        <w:t>риваются этими приговорами и почему их число не выше.</w:t>
      </w:r>
      <w:r w:rsidR="00800282" w:rsidRPr="00A320F2">
        <w:t xml:space="preserve"> </w:t>
      </w:r>
      <w:r w:rsidRPr="00A320F2">
        <w:t>Учитывая то обсто</w:t>
      </w:r>
      <w:r w:rsidRPr="00A320F2">
        <w:t>я</w:t>
      </w:r>
      <w:r w:rsidRPr="00A320F2">
        <w:t>тельство, что в 2008 году</w:t>
      </w:r>
      <w:r w:rsidR="00800282" w:rsidRPr="00A320F2">
        <w:t xml:space="preserve"> </w:t>
      </w:r>
      <w:r w:rsidRPr="00A320F2">
        <w:t>в ходе своего визита Специальный докладчик ООН по вопросу пыток и другого жестокого, бесчеловечного или унижающего достои</w:t>
      </w:r>
      <w:r w:rsidRPr="00A320F2">
        <w:t>н</w:t>
      </w:r>
      <w:r w:rsidRPr="00A320F2">
        <w:t>ство обращения</w:t>
      </w:r>
      <w:r w:rsidR="00800282" w:rsidRPr="00A320F2">
        <w:t xml:space="preserve"> </w:t>
      </w:r>
      <w:r w:rsidRPr="00A320F2">
        <w:t>или наказания</w:t>
      </w:r>
      <w:r w:rsidR="00800282" w:rsidRPr="00A320F2">
        <w:t xml:space="preserve"> </w:t>
      </w:r>
      <w:r w:rsidRPr="00A320F2">
        <w:t>приш</w:t>
      </w:r>
      <w:r w:rsidR="009F1CED">
        <w:t>е</w:t>
      </w:r>
      <w:r w:rsidRPr="00A320F2">
        <w:t>л к заключению о широком распростран</w:t>
      </w:r>
      <w:r w:rsidRPr="00A320F2">
        <w:t>е</w:t>
      </w:r>
      <w:r w:rsidRPr="00A320F2">
        <w:t>нии практики жестокого обращения, было бы интересно узнать, как изменилась ситуация</w:t>
      </w:r>
      <w:r w:rsidR="00800282" w:rsidRPr="00A320F2">
        <w:t xml:space="preserve"> </w:t>
      </w:r>
      <w:r w:rsidRPr="00A320F2">
        <w:t>и каковы были причины такого изменения.</w:t>
      </w:r>
      <w:r w:rsidR="00800282" w:rsidRPr="00A320F2">
        <w:t xml:space="preserve"> </w:t>
      </w:r>
      <w:r w:rsidRPr="00A320F2">
        <w:t>Он просит подтвердить с</w:t>
      </w:r>
      <w:r w:rsidRPr="00A320F2">
        <w:t>о</w:t>
      </w:r>
      <w:r w:rsidRPr="00A320F2">
        <w:t>общения о том, что лица, задержанные полицией, проходят медицинское обсл</w:t>
      </w:r>
      <w:r w:rsidRPr="00A320F2">
        <w:t>е</w:t>
      </w:r>
      <w:r w:rsidRPr="00A320F2">
        <w:t>дование только по их просьбе, что зачастую обследования являются поверхн</w:t>
      </w:r>
      <w:r w:rsidRPr="00A320F2">
        <w:t>о</w:t>
      </w:r>
      <w:r w:rsidRPr="00A320F2">
        <w:t>стными и не сопровождаются письменными а</w:t>
      </w:r>
      <w:r w:rsidRPr="00A320F2">
        <w:t>к</w:t>
      </w:r>
      <w:r w:rsidRPr="00A320F2">
        <w:t>тами.</w:t>
      </w:r>
    </w:p>
    <w:p w:rsidR="00800282" w:rsidRPr="00A320F2" w:rsidRDefault="00AF2DDA" w:rsidP="00A320F2">
      <w:pPr>
        <w:pStyle w:val="SingleTxtGR"/>
      </w:pPr>
      <w:r w:rsidRPr="00A320F2">
        <w:t>27.</w:t>
      </w:r>
      <w:r w:rsidR="0092404C">
        <w:tab/>
      </w:r>
      <w:r w:rsidRPr="00A320F2">
        <w:t>Хотя он приветствует введение посещений со стороны прокуратуры, к</w:t>
      </w:r>
      <w:r w:rsidRPr="00A320F2">
        <w:t>о</w:t>
      </w:r>
      <w:r w:rsidRPr="00A320F2">
        <w:t>торые, как он предполагает, осуществляются произвольным образом без пре</w:t>
      </w:r>
      <w:r w:rsidRPr="00A320F2">
        <w:t>д</w:t>
      </w:r>
      <w:r w:rsidRPr="00A320F2">
        <w:t>варительного оповещения, он просит предоставить дополнительную информ</w:t>
      </w:r>
      <w:r w:rsidRPr="00A320F2">
        <w:t>а</w:t>
      </w:r>
      <w:r w:rsidRPr="00A320F2">
        <w:t>цию о том, как эта система функционирует на практике, особенно в том, что к</w:t>
      </w:r>
      <w:r w:rsidRPr="00A320F2">
        <w:t>а</w:t>
      </w:r>
      <w:r w:rsidRPr="00A320F2">
        <w:t>сается частоты таких посещений.</w:t>
      </w:r>
      <w:r w:rsidR="00800282" w:rsidRPr="00A320F2">
        <w:t xml:space="preserve"> </w:t>
      </w:r>
      <w:r w:rsidRPr="00A320F2">
        <w:t>Он интересуется вопросом, касающимся з</w:t>
      </w:r>
      <w:r w:rsidRPr="00A320F2">
        <w:t>а</w:t>
      </w:r>
      <w:r w:rsidRPr="00A320F2">
        <w:t>кона об исковой давности по отношению к преступлению применения пыток.</w:t>
      </w:r>
      <w:r w:rsidR="00800282" w:rsidRPr="00A320F2">
        <w:t xml:space="preserve"> </w:t>
      </w:r>
      <w:r w:rsidRPr="00A320F2">
        <w:t>Какова продолжительность исковой давности и цель е</w:t>
      </w:r>
      <w:r w:rsidR="009F1CED">
        <w:t>е</w:t>
      </w:r>
      <w:r w:rsidR="00800282" w:rsidRPr="00A320F2">
        <w:t xml:space="preserve"> </w:t>
      </w:r>
      <w:r w:rsidRPr="00A320F2">
        <w:t>применения?</w:t>
      </w:r>
      <w:r w:rsidR="00800282" w:rsidRPr="00A320F2">
        <w:t xml:space="preserve"> </w:t>
      </w:r>
      <w:r w:rsidRPr="00A320F2">
        <w:t>Подч</w:t>
      </w:r>
      <w:r w:rsidR="009F1CED">
        <w:t>е</w:t>
      </w:r>
      <w:r w:rsidRPr="00A320F2">
        <w:t>рк</w:t>
      </w:r>
      <w:r w:rsidRPr="00A320F2">
        <w:t>и</w:t>
      </w:r>
      <w:r w:rsidRPr="00A320F2">
        <w:t>вая я</w:t>
      </w:r>
      <w:r w:rsidRPr="00A320F2">
        <w:t>в</w:t>
      </w:r>
      <w:r w:rsidRPr="00A320F2">
        <w:t>ное отсутствие независимой системы подачи жалоб на</w:t>
      </w:r>
      <w:r w:rsidR="00A320F2">
        <w:t xml:space="preserve"> </w:t>
      </w:r>
      <w:r w:rsidRPr="00A320F2">
        <w:t>действия полиции, он спрашивает, какие будут выделены ресурсы новоявленному национальному предупредительному механизму и просит пояснить, кто будет надел</w:t>
      </w:r>
      <w:r w:rsidR="009F1CED">
        <w:t>е</w:t>
      </w:r>
      <w:r w:rsidRPr="00A320F2">
        <w:t>н ответс</w:t>
      </w:r>
      <w:r w:rsidRPr="00A320F2">
        <w:t>т</w:t>
      </w:r>
      <w:r w:rsidRPr="00A320F2">
        <w:t>венностью за санкционирование публикации отч</w:t>
      </w:r>
      <w:r w:rsidR="009F1CED">
        <w:t>е</w:t>
      </w:r>
      <w:r w:rsidRPr="00A320F2">
        <w:t>тов о посещениях, осущест</w:t>
      </w:r>
      <w:r w:rsidRPr="00A320F2">
        <w:t>в</w:t>
      </w:r>
      <w:r w:rsidRPr="00A320F2">
        <w:t>ляемым согласно этому механизму.</w:t>
      </w:r>
      <w:r w:rsidR="00800282" w:rsidRPr="00A320F2">
        <w:t xml:space="preserve"> </w:t>
      </w:r>
    </w:p>
    <w:p w:rsidR="00800282" w:rsidRPr="00A320F2" w:rsidRDefault="00AF2DDA" w:rsidP="00A320F2">
      <w:pPr>
        <w:pStyle w:val="SingleTxtGR"/>
      </w:pPr>
      <w:r w:rsidRPr="00A320F2">
        <w:t>28.</w:t>
      </w:r>
      <w:r w:rsidR="0092404C">
        <w:tab/>
      </w:r>
      <w:r w:rsidRPr="00A320F2">
        <w:t xml:space="preserve">Что касается событий 6 и 7 апреля, то он придерживается мнения о том, что расследование, проводимое </w:t>
      </w:r>
      <w:r w:rsidR="00BB20F8" w:rsidRPr="00A320F2">
        <w:t xml:space="preserve">Министерством </w:t>
      </w:r>
      <w:r w:rsidRPr="00A320F2">
        <w:t>внутренних дел, может не вн</w:t>
      </w:r>
      <w:r w:rsidRPr="00A320F2">
        <w:t>у</w:t>
      </w:r>
      <w:r w:rsidRPr="00A320F2">
        <w:t>шать доверия общественности или международному сообществу, учитывая то обстоятельство, что в основном будут скомпрометированы их собственные с</w:t>
      </w:r>
      <w:r w:rsidRPr="00A320F2">
        <w:t>о</w:t>
      </w:r>
      <w:r w:rsidRPr="00A320F2">
        <w:t>трудники.</w:t>
      </w:r>
      <w:r w:rsidR="00800282" w:rsidRPr="00A320F2">
        <w:t xml:space="preserve"> </w:t>
      </w:r>
      <w:r w:rsidRPr="00A320F2">
        <w:t>Он обращается с просьбой о предоставлении дополнительных по</w:t>
      </w:r>
      <w:r w:rsidRPr="00A320F2">
        <w:t>д</w:t>
      </w:r>
      <w:r w:rsidRPr="00A320F2">
        <w:t>робностей о проводимых расследованиях, в частности касательно идентифик</w:t>
      </w:r>
      <w:r w:rsidRPr="00A320F2">
        <w:t>а</w:t>
      </w:r>
      <w:r w:rsidRPr="00A320F2">
        <w:t>ции количества потенциальных жертв незаконных убийств, осуществл</w:t>
      </w:r>
      <w:r w:rsidR="009F1CED">
        <w:t>е</w:t>
      </w:r>
      <w:r w:rsidRPr="00A320F2">
        <w:t>нных</w:t>
      </w:r>
      <w:r w:rsidR="00800282" w:rsidRPr="00A320F2">
        <w:t xml:space="preserve"> </w:t>
      </w:r>
      <w:r w:rsidRPr="00A320F2">
        <w:t>должностными лицами, и любых мер, предпринимаемых с целью привлечения виновных к ответственности.</w:t>
      </w:r>
      <w:r w:rsidR="00800282" w:rsidRPr="00A320F2">
        <w:t xml:space="preserve"> </w:t>
      </w:r>
    </w:p>
    <w:p w:rsidR="00800282" w:rsidRPr="00A320F2" w:rsidRDefault="00AF2DDA" w:rsidP="00A320F2">
      <w:pPr>
        <w:pStyle w:val="SingleTxtGR"/>
      </w:pPr>
      <w:r w:rsidRPr="00A320F2">
        <w:t>29.</w:t>
      </w:r>
      <w:r w:rsidR="0092404C">
        <w:tab/>
      </w:r>
      <w:r w:rsidRPr="007D7EEC">
        <w:rPr>
          <w:b/>
        </w:rPr>
        <w:t xml:space="preserve">Г-жа </w:t>
      </w:r>
      <w:r w:rsidR="007D7EEC" w:rsidRPr="007D7EEC">
        <w:rPr>
          <w:b/>
        </w:rPr>
        <w:t>Келлер</w:t>
      </w:r>
      <w:r w:rsidR="007D7EEC" w:rsidRPr="00A320F2">
        <w:t xml:space="preserve"> </w:t>
      </w:r>
      <w:r w:rsidRPr="00A320F2">
        <w:t>подч</w:t>
      </w:r>
      <w:r w:rsidR="009F1CED">
        <w:t>е</w:t>
      </w:r>
      <w:r w:rsidRPr="00A320F2">
        <w:t>ркивает, что Комитет интересуется не только тем, к</w:t>
      </w:r>
      <w:r w:rsidRPr="00A320F2">
        <w:t>а</w:t>
      </w:r>
      <w:r w:rsidRPr="00A320F2">
        <w:t>кое законодательство существует в государстве-участнике, но и его применен</w:t>
      </w:r>
      <w:r w:rsidRPr="00A320F2">
        <w:t>и</w:t>
      </w:r>
      <w:r w:rsidRPr="00A320F2">
        <w:t>ем, и просит предоставить дополнительную информацию в этой связи.</w:t>
      </w:r>
      <w:r w:rsidR="00800282" w:rsidRPr="00A320F2">
        <w:t xml:space="preserve"> </w:t>
      </w:r>
      <w:r w:rsidRPr="00A320F2">
        <w:t>Ссыл</w:t>
      </w:r>
      <w:r w:rsidRPr="00A320F2">
        <w:t>а</w:t>
      </w:r>
      <w:r w:rsidRPr="00A320F2">
        <w:t>ясь на дело Джеордже</w:t>
      </w:r>
      <w:r w:rsidR="00800282" w:rsidRPr="00A320F2">
        <w:t xml:space="preserve"> </w:t>
      </w:r>
      <w:r w:rsidRPr="00A320F2">
        <w:t>Страистеану, о котором Международная Амнистия</w:t>
      </w:r>
      <w:r w:rsidR="00800282" w:rsidRPr="00A320F2">
        <w:t xml:space="preserve"> </w:t>
      </w:r>
      <w:r w:rsidRPr="00A320F2">
        <w:t>оп</w:t>
      </w:r>
      <w:r w:rsidRPr="00A320F2">
        <w:t>о</w:t>
      </w:r>
      <w:r w:rsidRPr="00A320F2">
        <w:t>вестила Комитет, она спрашивает, какие принимаются меры по расследованию случаев злоупотреблений антикоррупционными законами в виде предъявления обвинений жертве преступления, а также коррупционных действий со стороны сотрудников правоохранительных органов.</w:t>
      </w:r>
      <w:r w:rsidR="00800282" w:rsidRPr="00A320F2">
        <w:t xml:space="preserve"> </w:t>
      </w:r>
      <w:r w:rsidRPr="00A320F2">
        <w:t>Приветствуя увеличение числа шта</w:t>
      </w:r>
      <w:r w:rsidRPr="00A320F2">
        <w:t>т</w:t>
      </w:r>
      <w:r w:rsidRPr="00A320F2">
        <w:t>ных сотрудников в Центре по правам человека, она интересуется, как часто парламен</w:t>
      </w:r>
      <w:r w:rsidRPr="00A320F2">
        <w:t>т</w:t>
      </w:r>
      <w:r w:rsidRPr="00A320F2">
        <w:t>ские защитники посещают учреждения, где содержатся заключ</w:t>
      </w:r>
      <w:r w:rsidR="009F1CED">
        <w:t>е</w:t>
      </w:r>
      <w:r w:rsidRPr="00A320F2">
        <w:t>нные.</w:t>
      </w:r>
      <w:r w:rsidR="00800282" w:rsidRPr="00A320F2">
        <w:t xml:space="preserve"> </w:t>
      </w:r>
      <w:r w:rsidRPr="00A320F2">
        <w:t>Планируются ли такие посещения и объявляется ли о них заранее?</w:t>
      </w:r>
      <w:r w:rsidR="00800282" w:rsidRPr="00A320F2">
        <w:t xml:space="preserve"> </w:t>
      </w:r>
      <w:r w:rsidRPr="00A320F2">
        <w:t>Могут ли заключ</w:t>
      </w:r>
      <w:r w:rsidR="009F1CED">
        <w:t>е</w:t>
      </w:r>
      <w:r w:rsidRPr="00A320F2">
        <w:t>нные в конфиденциальном порядке рассказывать парламентским з</w:t>
      </w:r>
      <w:r w:rsidRPr="00A320F2">
        <w:t>а</w:t>
      </w:r>
      <w:r w:rsidRPr="00A320F2">
        <w:t>щитникам о том, как с ними обращаются в местах содержания под стражей, особенно если они намерены подавать жалобы?</w:t>
      </w:r>
      <w:r w:rsidR="00800282" w:rsidRPr="00A320F2">
        <w:t xml:space="preserve"> </w:t>
      </w:r>
      <w:r w:rsidRPr="00A320F2">
        <w:t>Она также обращается с прос</w:t>
      </w:r>
      <w:r w:rsidRPr="00A320F2">
        <w:t>ь</w:t>
      </w:r>
      <w:r w:rsidRPr="00A320F2">
        <w:t>бой о предоставлении дополнительной информации о том, могут ли парламен</w:t>
      </w:r>
      <w:r w:rsidRPr="00A320F2">
        <w:t>т</w:t>
      </w:r>
      <w:r w:rsidRPr="00A320F2">
        <w:t>ские защитники или штатные сотрудники Центра по правам человека предста</w:t>
      </w:r>
      <w:r w:rsidRPr="00A320F2">
        <w:t>в</w:t>
      </w:r>
      <w:r w:rsidRPr="00A320F2">
        <w:t>лять доказательства прокурорам и рекомендовать предъявление обв</w:t>
      </w:r>
      <w:r w:rsidRPr="00A320F2">
        <w:t>и</w:t>
      </w:r>
      <w:r w:rsidRPr="00A320F2">
        <w:t>нений.</w:t>
      </w:r>
    </w:p>
    <w:p w:rsidR="00800282" w:rsidRPr="00A320F2" w:rsidRDefault="00AF2DDA" w:rsidP="00A320F2">
      <w:pPr>
        <w:pStyle w:val="SingleTxtGR"/>
      </w:pPr>
      <w:r w:rsidRPr="00A320F2">
        <w:t>30.</w:t>
      </w:r>
      <w:r w:rsidR="0092404C">
        <w:tab/>
      </w:r>
      <w:r w:rsidRPr="00A320F2">
        <w:t>Она спрашивает, что предпринимает государство-участник</w:t>
      </w:r>
      <w:r w:rsidR="00800282" w:rsidRPr="00A320F2">
        <w:t xml:space="preserve"> </w:t>
      </w:r>
      <w:r w:rsidRPr="00A320F2">
        <w:t>для увелич</w:t>
      </w:r>
      <w:r w:rsidRPr="00A320F2">
        <w:t>е</w:t>
      </w:r>
      <w:r w:rsidRPr="00A320F2">
        <w:t>ния объ</w:t>
      </w:r>
      <w:r w:rsidR="009F1CED">
        <w:t>е</w:t>
      </w:r>
      <w:r w:rsidRPr="00A320F2">
        <w:t>мом финансовых ресурсов, выделяемых Центру по правам человека, и для обеспечения того, чтобы процесс финансирования</w:t>
      </w:r>
      <w:r w:rsidR="00800282" w:rsidRPr="00A320F2">
        <w:t xml:space="preserve"> </w:t>
      </w:r>
      <w:r w:rsidRPr="00A320F2">
        <w:t>осуществлялся незав</w:t>
      </w:r>
      <w:r w:rsidRPr="00A320F2">
        <w:t>и</w:t>
      </w:r>
      <w:r w:rsidRPr="00A320F2">
        <w:t>симо от исполнительной власти.</w:t>
      </w:r>
      <w:r w:rsidR="00800282" w:rsidRPr="00A320F2">
        <w:t xml:space="preserve"> </w:t>
      </w:r>
      <w:r w:rsidRPr="00A320F2">
        <w:t>Интересуясь процедурой расследования жалоб о нарушениях прав человека, поданных устно или письменно в Центр, она пр</w:t>
      </w:r>
      <w:r w:rsidRPr="00A320F2">
        <w:t>о</w:t>
      </w:r>
      <w:r w:rsidRPr="00A320F2">
        <w:t>сит привести конкретные примеры таких дел.</w:t>
      </w:r>
      <w:r w:rsidR="00800282" w:rsidRPr="00A320F2">
        <w:t xml:space="preserve"> </w:t>
      </w:r>
      <w:r w:rsidRPr="00A320F2">
        <w:t>Она просит пояснить некоторые статистический данные, предоставленные государством-участником в его пис</w:t>
      </w:r>
      <w:r w:rsidRPr="00A320F2">
        <w:t>ь</w:t>
      </w:r>
      <w:r w:rsidRPr="00A320F2">
        <w:t>менном ответе на вопрос 3 из перечня вопросов.</w:t>
      </w:r>
      <w:r w:rsidR="00800282" w:rsidRPr="00A320F2">
        <w:t xml:space="preserve"> </w:t>
      </w:r>
      <w:r w:rsidRPr="00A320F2">
        <w:t>Улучшили ли п</w:t>
      </w:r>
      <w:r w:rsidRPr="00A320F2">
        <w:t>о</w:t>
      </w:r>
      <w:r w:rsidRPr="00A320F2">
        <w:t>ложение те различные решения, о которых ид</w:t>
      </w:r>
      <w:r w:rsidR="009F1CED">
        <w:t>е</w:t>
      </w:r>
      <w:r w:rsidR="007D7EEC">
        <w:t>т речь</w:t>
      </w:r>
      <w:r w:rsidRPr="00A320F2">
        <w:t>?</w:t>
      </w:r>
      <w:r w:rsidR="00800282" w:rsidRPr="00A320F2">
        <w:t xml:space="preserve"> </w:t>
      </w:r>
      <w:r w:rsidRPr="00A320F2">
        <w:t>Почему официально расследуется так мало жалоб?</w:t>
      </w:r>
      <w:r w:rsidR="00800282" w:rsidRPr="00A320F2">
        <w:t xml:space="preserve"> </w:t>
      </w:r>
      <w:r w:rsidRPr="00A320F2">
        <w:t>Что предпринимается для того, чтобы повысить осведомл</w:t>
      </w:r>
      <w:r w:rsidR="009F1CED">
        <w:t>е</w:t>
      </w:r>
      <w:r w:rsidRPr="00A320F2">
        <w:t>н</w:t>
      </w:r>
      <w:r w:rsidRPr="00A320F2">
        <w:t>ность о существовании и функциях органов в области прав человека среди ш</w:t>
      </w:r>
      <w:r w:rsidRPr="00A320F2">
        <w:t>и</w:t>
      </w:r>
      <w:r w:rsidRPr="00A320F2">
        <w:t>рокой общественности и лиц, содержащихся под стражей?</w:t>
      </w:r>
    </w:p>
    <w:p w:rsidR="00800282" w:rsidRPr="00A320F2" w:rsidRDefault="00AF2DDA" w:rsidP="00A320F2">
      <w:pPr>
        <w:pStyle w:val="SingleTxtGR"/>
      </w:pPr>
      <w:r w:rsidRPr="00A320F2">
        <w:t>31.</w:t>
      </w:r>
      <w:r w:rsidR="0092404C">
        <w:tab/>
      </w:r>
      <w:r w:rsidRPr="00A320F2">
        <w:t>Что касается равных прав для мужчин и женщин, то она интересуется уровнями представленн</w:t>
      </w:r>
      <w:r w:rsidRPr="00A320F2">
        <w:t>о</w:t>
      </w:r>
      <w:r w:rsidRPr="00A320F2">
        <w:t xml:space="preserve">сти женщин в судебной системе, научном сообществе, а также мандатом соответствующего подразделения в составе </w:t>
      </w:r>
      <w:r w:rsidR="00526A42" w:rsidRPr="00A320F2">
        <w:t xml:space="preserve">Министерства </w:t>
      </w:r>
      <w:r w:rsidRPr="00A320F2">
        <w:t>социальной защиты, семьи и реб</w:t>
      </w:r>
      <w:r w:rsidR="009F1CED">
        <w:t>е</w:t>
      </w:r>
      <w:r w:rsidRPr="00A320F2">
        <w:t>нка, а именно управления равных возможн</w:t>
      </w:r>
      <w:r w:rsidRPr="00A320F2">
        <w:t>о</w:t>
      </w:r>
      <w:r w:rsidRPr="00A320F2">
        <w:t>стей и предупреждения</w:t>
      </w:r>
      <w:r w:rsidR="00800282" w:rsidRPr="00A320F2">
        <w:t xml:space="preserve"> </w:t>
      </w:r>
      <w:r w:rsidRPr="00A320F2">
        <w:t>насилия.</w:t>
      </w:r>
      <w:r w:rsidR="00800282" w:rsidRPr="00A320F2">
        <w:t xml:space="preserve"> </w:t>
      </w:r>
      <w:r w:rsidRPr="00A320F2">
        <w:t>Что касается репродуктивного здоровья, то она спрашивает, планируется ли</w:t>
      </w:r>
      <w:r w:rsidR="00800282" w:rsidRPr="00A320F2">
        <w:t xml:space="preserve"> </w:t>
      </w:r>
      <w:r w:rsidRPr="00A320F2">
        <w:t>продолжать бесплатно предлагать курсы сп</w:t>
      </w:r>
      <w:r w:rsidRPr="00A320F2">
        <w:t>е</w:t>
      </w:r>
      <w:r w:rsidRPr="00A320F2">
        <w:t>циалистам и какие меры предпринимаются государством-участником по улу</w:t>
      </w:r>
      <w:r w:rsidRPr="00A320F2">
        <w:t>ч</w:t>
      </w:r>
      <w:r w:rsidRPr="00A320F2">
        <w:t>шению процесса предоставления противозачаточных средств и консультаций в области планирования семьи, в частности, пут</w:t>
      </w:r>
      <w:r w:rsidR="009F1CED">
        <w:t>е</w:t>
      </w:r>
      <w:r w:rsidRPr="00A320F2">
        <w:t>м увеличения числа молодых людей, пользующихся услугами медицинских клиник страны,</w:t>
      </w:r>
      <w:r w:rsidR="00800282" w:rsidRPr="00A320F2">
        <w:t xml:space="preserve"> </w:t>
      </w:r>
      <w:r w:rsidRPr="00A320F2">
        <w:t>и консультиров</w:t>
      </w:r>
      <w:r w:rsidRPr="00A320F2">
        <w:t>а</w:t>
      </w:r>
      <w:r w:rsidRPr="00A320F2">
        <w:t>ния женщин с нежелательными беременностями.</w:t>
      </w:r>
      <w:r w:rsidR="00800282" w:rsidRPr="00A320F2">
        <w:t xml:space="preserve"> </w:t>
      </w:r>
      <w:r w:rsidR="007D7EEC" w:rsidRPr="00A320F2">
        <w:t>Ссылаясь</w:t>
      </w:r>
      <w:r w:rsidRPr="00A320F2">
        <w:t xml:space="preserve"> на дело, касающе</w:t>
      </w:r>
      <w:r w:rsidRPr="00A320F2">
        <w:t>е</w:t>
      </w:r>
      <w:r w:rsidRPr="00A320F2">
        <w:t>ся молодой женщины, заключ</w:t>
      </w:r>
      <w:r w:rsidR="009F1CED">
        <w:t>е</w:t>
      </w:r>
      <w:r w:rsidRPr="00A320F2">
        <w:t>нной в тюрьму за абортирование своего плода на поздней стадии беременности, она спрашивает, что предпринимается для того, чтобы</w:t>
      </w:r>
      <w:r w:rsidR="00800282" w:rsidRPr="00A320F2">
        <w:t xml:space="preserve"> </w:t>
      </w:r>
      <w:r w:rsidRPr="00A320F2">
        <w:rPr>
          <w:lang w:val="en-US"/>
        </w:rPr>
        <w:t>a</w:t>
      </w:r>
      <w:r w:rsidRPr="00A320F2">
        <w:t>) усл</w:t>
      </w:r>
      <w:r w:rsidRPr="00A320F2">
        <w:t>о</w:t>
      </w:r>
      <w:r w:rsidRPr="00A320F2">
        <w:t>вия содержания под стражей женщин соответствовали статьям 3 и 10 Пакта, в том числе в отнош</w:t>
      </w:r>
      <w:r w:rsidRPr="00A320F2">
        <w:t>е</w:t>
      </w:r>
      <w:r w:rsidRPr="00A320F2">
        <w:t>нии медицинского обслуживания и ухода после аборта,</w:t>
      </w:r>
      <w:r w:rsidR="00800282" w:rsidRPr="00A320F2">
        <w:t xml:space="preserve"> </w:t>
      </w:r>
      <w:r w:rsidRPr="00A320F2">
        <w:t xml:space="preserve">и </w:t>
      </w:r>
      <w:r w:rsidRPr="00A320F2">
        <w:rPr>
          <w:lang w:val="en-US"/>
        </w:rPr>
        <w:t>b</w:t>
      </w:r>
      <w:r w:rsidRPr="00A320F2">
        <w:t>) сотрудники правоохранительных органов и</w:t>
      </w:r>
      <w:r w:rsidR="00800282" w:rsidRPr="00A320F2">
        <w:t xml:space="preserve"> </w:t>
      </w:r>
      <w:r w:rsidRPr="00A320F2">
        <w:t>м</w:t>
      </w:r>
      <w:r w:rsidRPr="00A320F2">
        <w:t>е</w:t>
      </w:r>
      <w:r w:rsidRPr="00A320F2">
        <w:t>дицинский персонал действовали с уч</w:t>
      </w:r>
      <w:r w:rsidR="009F1CED">
        <w:t>е</w:t>
      </w:r>
      <w:r w:rsidRPr="00A320F2">
        <w:t>том гендерных вопросов и уважали права пациентов, в том числе право на конфиденциальность.</w:t>
      </w:r>
      <w:r w:rsidR="00800282" w:rsidRPr="00A320F2">
        <w:t xml:space="preserve"> </w:t>
      </w:r>
      <w:r w:rsidRPr="00A320F2">
        <w:t>И последнее, она спрашивает</w:t>
      </w:r>
      <w:r w:rsidR="007D7EEC">
        <w:t>,</w:t>
      </w:r>
      <w:r w:rsidRPr="00A320F2">
        <w:t xml:space="preserve"> какую по</w:t>
      </w:r>
      <w:r w:rsidRPr="00A320F2">
        <w:t>д</w:t>
      </w:r>
      <w:r w:rsidRPr="00A320F2">
        <w:t>готовку проходят сотрудники судебной системы относительно традиционного, исторического, культурного или религиозного мировоззрения, которое может привести к дискриминации по признаку пола при осуществлении прав, закре</w:t>
      </w:r>
      <w:r w:rsidRPr="00A320F2">
        <w:t>п</w:t>
      </w:r>
      <w:r w:rsidRPr="00A320F2">
        <w:t>л</w:t>
      </w:r>
      <w:r w:rsidR="009F1CED">
        <w:t>е</w:t>
      </w:r>
      <w:r w:rsidRPr="00A320F2">
        <w:t>нных в статье 14 Пакта.</w:t>
      </w:r>
    </w:p>
    <w:p w:rsidR="00800282" w:rsidRPr="00A320F2" w:rsidRDefault="00AF2DDA" w:rsidP="00A320F2">
      <w:pPr>
        <w:pStyle w:val="SingleTxtGR"/>
      </w:pPr>
      <w:r w:rsidRPr="00A320F2">
        <w:t>32.</w:t>
      </w:r>
      <w:r w:rsidR="0092404C">
        <w:tab/>
      </w:r>
      <w:r w:rsidRPr="007D7EEC">
        <w:rPr>
          <w:b/>
        </w:rPr>
        <w:t xml:space="preserve">Г-н </w:t>
      </w:r>
      <w:r w:rsidR="007D7EEC" w:rsidRPr="007D7EEC">
        <w:rPr>
          <w:b/>
        </w:rPr>
        <w:t>Сальвиоли</w:t>
      </w:r>
      <w:r w:rsidR="007D7EEC" w:rsidRPr="00A320F2">
        <w:t xml:space="preserve"> </w:t>
      </w:r>
      <w:r w:rsidRPr="00A320F2">
        <w:t>приветствует позитивные шаги, сделанные государс</w:t>
      </w:r>
      <w:r w:rsidRPr="00A320F2">
        <w:t>т</w:t>
      </w:r>
      <w:r w:rsidRPr="00A320F2">
        <w:t>вом-участником в области дискриминации, особенно в отношении конституц</w:t>
      </w:r>
      <w:r w:rsidRPr="00A320F2">
        <w:t>и</w:t>
      </w:r>
      <w:r w:rsidRPr="00A320F2">
        <w:t>онных и законодательных рамок и создания механизма в отношении жалоб. Тем не м</w:t>
      </w:r>
      <w:r w:rsidRPr="00A320F2">
        <w:t>е</w:t>
      </w:r>
      <w:r w:rsidRPr="00A320F2">
        <w:t>нее он выражает обеспокоенность по поводу того, что даже по прошествии н</w:t>
      </w:r>
      <w:r w:rsidRPr="00A320F2">
        <w:t>е</w:t>
      </w:r>
      <w:r w:rsidRPr="00A320F2">
        <w:t>которого времени не все положения различных международных инстр</w:t>
      </w:r>
      <w:r w:rsidRPr="00A320F2">
        <w:t>у</w:t>
      </w:r>
      <w:r w:rsidRPr="00A320F2">
        <w:t>ментов, ратифицированных государством-участником, были учтены во внутреннем з</w:t>
      </w:r>
      <w:r w:rsidRPr="00A320F2">
        <w:t>а</w:t>
      </w:r>
      <w:r w:rsidRPr="00A320F2">
        <w:t>конодательстве. В частности, он отмечает отсутствие требования поощрять р</w:t>
      </w:r>
      <w:r w:rsidRPr="00A320F2">
        <w:t>а</w:t>
      </w:r>
      <w:r w:rsidRPr="00A320F2">
        <w:t>венство, что также необходимо включать в</w:t>
      </w:r>
      <w:r w:rsidR="00800282" w:rsidRPr="00A320F2">
        <w:t xml:space="preserve"> </w:t>
      </w:r>
      <w:r w:rsidRPr="00A320F2">
        <w:t>формальное образование на всех уровнях.</w:t>
      </w:r>
      <w:r w:rsidR="00800282" w:rsidRPr="00A320F2">
        <w:t xml:space="preserve"> </w:t>
      </w:r>
      <w:r w:rsidRPr="00A320F2">
        <w:t>Он придерживается мнения, что антидискриминационное законод</w:t>
      </w:r>
      <w:r w:rsidRPr="00A320F2">
        <w:t>а</w:t>
      </w:r>
      <w:r w:rsidRPr="00A320F2">
        <w:t>тельство не применяется эффективным образом, и спрашивает, какие в этой связи принимаются непосредственные меры по обеспечению подготовки для сотрудников правоохранительных органов.</w:t>
      </w:r>
      <w:r w:rsidR="00800282" w:rsidRPr="00A320F2">
        <w:t xml:space="preserve"> </w:t>
      </w:r>
      <w:r w:rsidRPr="00A320F2">
        <w:t>Он выражает особую обеспокое</w:t>
      </w:r>
      <w:r w:rsidRPr="00A320F2">
        <w:t>н</w:t>
      </w:r>
      <w:r w:rsidRPr="00A320F2">
        <w:t>ность относительно дискриминации в сферах права и правоприменения по о</w:t>
      </w:r>
      <w:r w:rsidRPr="00A320F2">
        <w:t>т</w:t>
      </w:r>
      <w:r w:rsidRPr="00A320F2">
        <w:t>ношению к детям, живущим с ВИЧ/ СПИДом, и спрашивает, какие планирую</w:t>
      </w:r>
      <w:r w:rsidRPr="00A320F2">
        <w:t>т</w:t>
      </w:r>
      <w:r w:rsidRPr="00A320F2">
        <w:t>ся или предпринимаются меры по улучшению положения.</w:t>
      </w:r>
      <w:r w:rsidR="00800282" w:rsidRPr="00A320F2">
        <w:t xml:space="preserve"> </w:t>
      </w:r>
      <w:r w:rsidRPr="00A320F2">
        <w:t>Намерено ли гос</w:t>
      </w:r>
      <w:r w:rsidRPr="00A320F2">
        <w:t>у</w:t>
      </w:r>
      <w:r w:rsidRPr="00A320F2">
        <w:t xml:space="preserve">дарство-участник включить вопросы, </w:t>
      </w:r>
      <w:r w:rsidR="007D7EEC" w:rsidRPr="00A320F2">
        <w:t>связанные</w:t>
      </w:r>
      <w:r w:rsidRPr="00A320F2">
        <w:t xml:space="preserve"> с сексуальным и репродукти</w:t>
      </w:r>
      <w:r w:rsidRPr="00A320F2">
        <w:t>в</w:t>
      </w:r>
      <w:r w:rsidRPr="00A320F2">
        <w:t>ным здоровьем, в учебные программы?</w:t>
      </w:r>
      <w:r w:rsidR="00800282" w:rsidRPr="00A320F2">
        <w:t xml:space="preserve"> </w:t>
      </w:r>
      <w:r w:rsidRPr="00A320F2">
        <w:t>Он приветствует тот факт, что, несмо</w:t>
      </w:r>
      <w:r w:rsidRPr="00A320F2">
        <w:t>т</w:t>
      </w:r>
      <w:r w:rsidRPr="00A320F2">
        <w:t>ря на оппозицию со стороны некоторых религиозных групп, правительство с</w:t>
      </w:r>
      <w:r w:rsidRPr="00A320F2">
        <w:t>о</w:t>
      </w:r>
      <w:r w:rsidRPr="00A320F2">
        <w:t>храняет свою позитивную позицию в отношении недискриминации на почве сексуальной ориентации и спрашивает,</w:t>
      </w:r>
      <w:r w:rsidR="00800282" w:rsidRPr="00A320F2">
        <w:t xml:space="preserve"> </w:t>
      </w:r>
      <w:r w:rsidRPr="00A320F2">
        <w:t>предоставляется ли профессиональная подготовка, в частности полиции, по вопросу правоприменения</w:t>
      </w:r>
      <w:r w:rsidR="00800282" w:rsidRPr="00A320F2">
        <w:t xml:space="preserve"> </w:t>
      </w:r>
      <w:r w:rsidRPr="00A320F2">
        <w:t>с уч</w:t>
      </w:r>
      <w:r w:rsidR="009F1CED">
        <w:t>е</w:t>
      </w:r>
      <w:r w:rsidRPr="00A320F2">
        <w:t>том как сексуальной ориентации, так и пола.</w:t>
      </w:r>
    </w:p>
    <w:p w:rsidR="00800282" w:rsidRPr="00A320F2" w:rsidRDefault="00AF2DDA" w:rsidP="00A320F2">
      <w:pPr>
        <w:pStyle w:val="SingleTxtGR"/>
      </w:pPr>
      <w:r w:rsidRPr="00A320F2">
        <w:t>33.</w:t>
      </w:r>
      <w:r w:rsidR="0092404C">
        <w:tab/>
      </w:r>
      <w:r w:rsidRPr="007D7EEC">
        <w:rPr>
          <w:b/>
        </w:rPr>
        <w:t xml:space="preserve">Г-н </w:t>
      </w:r>
      <w:r w:rsidR="007D7EEC" w:rsidRPr="007D7EEC">
        <w:rPr>
          <w:b/>
        </w:rPr>
        <w:t>Ривас Посада</w:t>
      </w:r>
      <w:r w:rsidRPr="00A320F2">
        <w:t>, приветствуя различные позитивные шаги, сделанные по борьбе с торговлей людьми, тем не менее, подч</w:t>
      </w:r>
      <w:r w:rsidR="009F1CED">
        <w:t>е</w:t>
      </w:r>
      <w:r w:rsidRPr="00A320F2">
        <w:t>ркивает, что необходим пр</w:t>
      </w:r>
      <w:r w:rsidRPr="00A320F2">
        <w:t>о</w:t>
      </w:r>
      <w:r w:rsidRPr="00A320F2">
        <w:t>гресс не только в сфере права, но и правоприм</w:t>
      </w:r>
      <w:r w:rsidRPr="00A320F2">
        <w:t>е</w:t>
      </w:r>
      <w:r w:rsidRPr="00A320F2">
        <w:t>нения.</w:t>
      </w:r>
      <w:r w:rsidR="00800282" w:rsidRPr="00A320F2">
        <w:t xml:space="preserve"> </w:t>
      </w:r>
      <w:r w:rsidRPr="00A320F2">
        <w:t>Он просит прояснить статус проводящихся расследований, касающихся преступлений, связанных с торговлей людьми и сетями, описанными в пунктах 279 и 280 периодического доклада г</w:t>
      </w:r>
      <w:r w:rsidRPr="00A320F2">
        <w:t>о</w:t>
      </w:r>
      <w:r w:rsidRPr="00A320F2">
        <w:t>сударства-участника.</w:t>
      </w:r>
      <w:r w:rsidR="00800282" w:rsidRPr="00A320F2">
        <w:t xml:space="preserve"> </w:t>
      </w:r>
      <w:r w:rsidRPr="00A320F2">
        <w:t>Важно, чтобы дела, касающиеся торговли людьми, полностью расследовались, виновные привлекались к ответственности и наказывались, а жертвы получали соответствующую компенсацию.</w:t>
      </w:r>
      <w:r w:rsidR="00800282" w:rsidRPr="00A320F2">
        <w:t xml:space="preserve"> </w:t>
      </w:r>
      <w:r w:rsidRPr="00A320F2">
        <w:t>Он обр</w:t>
      </w:r>
      <w:r w:rsidRPr="00A320F2">
        <w:t>а</w:t>
      </w:r>
      <w:r w:rsidRPr="00A320F2">
        <w:t>щается с просьбой о предоставлении дополнительной информации о сущности проблемы торговли людьми в общем в Республике Молдова</w:t>
      </w:r>
      <w:r w:rsidR="00800282" w:rsidRPr="00A320F2">
        <w:t xml:space="preserve"> </w:t>
      </w:r>
      <w:r w:rsidRPr="00A320F2">
        <w:t>и, в частности, в Приднестровье.</w:t>
      </w:r>
    </w:p>
    <w:p w:rsidR="00800282" w:rsidRPr="00A320F2" w:rsidRDefault="00AF2DDA" w:rsidP="00A320F2">
      <w:pPr>
        <w:pStyle w:val="SingleTxtGR"/>
      </w:pPr>
      <w:r w:rsidRPr="00A320F2">
        <w:t>34.</w:t>
      </w:r>
      <w:r w:rsidR="0092404C">
        <w:tab/>
      </w:r>
      <w:r w:rsidRPr="00046A46">
        <w:rPr>
          <w:b/>
        </w:rPr>
        <w:t xml:space="preserve">Г-жа </w:t>
      </w:r>
      <w:r w:rsidR="00046A46" w:rsidRPr="00046A46">
        <w:rPr>
          <w:b/>
        </w:rPr>
        <w:t>Уэджвуд</w:t>
      </w:r>
      <w:r w:rsidR="00046A46" w:rsidRPr="00A320F2">
        <w:t xml:space="preserve"> </w:t>
      </w:r>
      <w:r w:rsidRPr="00A320F2">
        <w:t>высказывает озабоченность по поводу насилия, осущест</w:t>
      </w:r>
      <w:r w:rsidRPr="00A320F2">
        <w:t>в</w:t>
      </w:r>
      <w:r w:rsidRPr="00A320F2">
        <w:t>ляемого сотрудниками полиции и других правоохранительных органов в гос</w:t>
      </w:r>
      <w:r w:rsidRPr="00A320F2">
        <w:t>у</w:t>
      </w:r>
      <w:r w:rsidRPr="00A320F2">
        <w:t>дарстве-участнике.</w:t>
      </w:r>
      <w:r w:rsidR="00800282" w:rsidRPr="00A320F2">
        <w:t xml:space="preserve"> </w:t>
      </w:r>
      <w:r w:rsidRPr="00A320F2">
        <w:t>Любое оптимистическое настроение, которое ранее исп</w:t>
      </w:r>
      <w:r w:rsidRPr="00A320F2">
        <w:t>ы</w:t>
      </w:r>
      <w:r w:rsidRPr="00A320F2">
        <w:t>тывали органы власти относительно улучшения положения, исчезло</w:t>
      </w:r>
      <w:r w:rsidR="00800282" w:rsidRPr="00A320F2">
        <w:t xml:space="preserve"> </w:t>
      </w:r>
      <w:r w:rsidRPr="00A320F2">
        <w:t>после с</w:t>
      </w:r>
      <w:r w:rsidRPr="00A320F2">
        <w:t>о</w:t>
      </w:r>
      <w:r w:rsidRPr="00A320F2">
        <w:t>бытий, произошедших 6 и 7 апреля 2009 года.</w:t>
      </w:r>
      <w:r w:rsidR="00800282" w:rsidRPr="00A320F2">
        <w:t xml:space="preserve"> </w:t>
      </w:r>
      <w:r w:rsidRPr="00A320F2">
        <w:t>Устранение мировоззрения, ук</w:t>
      </w:r>
      <w:r w:rsidRPr="00A320F2">
        <w:t>о</w:t>
      </w:r>
      <w:r w:rsidRPr="00A320F2">
        <w:t>ренившегося в таких учреждениях, является непростым, но жизненно важным делом для социального и экономического бл</w:t>
      </w:r>
      <w:r w:rsidRPr="00A320F2">
        <w:t>а</w:t>
      </w:r>
      <w:r w:rsidRPr="00A320F2">
        <w:t>гополучия нации, и она призывает правительство воспользоваться опытом других стран.</w:t>
      </w:r>
      <w:r w:rsidR="00800282" w:rsidRPr="00A320F2">
        <w:t xml:space="preserve"> </w:t>
      </w:r>
      <w:r w:rsidRPr="00A320F2">
        <w:t>Необходимо создать культуру</w:t>
      </w:r>
      <w:r w:rsidR="00800282" w:rsidRPr="00A320F2">
        <w:t xml:space="preserve"> </w:t>
      </w:r>
      <w:r w:rsidRPr="00A320F2">
        <w:t>своевременного и тщательного расследования жалоб с тем, чтобы граждане государства-участника и международное сообщество испытывали д</w:t>
      </w:r>
      <w:r w:rsidRPr="00A320F2">
        <w:t>о</w:t>
      </w:r>
      <w:r w:rsidRPr="00A320F2">
        <w:t>верие к государству-участнику и к его правовой системе.</w:t>
      </w:r>
      <w:r w:rsidR="00800282" w:rsidRPr="00A320F2">
        <w:t xml:space="preserve"> </w:t>
      </w:r>
      <w:r w:rsidRPr="00A320F2">
        <w:t>Несмотря на соотве</w:t>
      </w:r>
      <w:r w:rsidRPr="00A320F2">
        <w:t>т</w:t>
      </w:r>
      <w:r w:rsidRPr="00A320F2">
        <w:t>ствующий объем работы, процесс отч</w:t>
      </w:r>
      <w:r w:rsidR="009F1CED">
        <w:t>е</w:t>
      </w:r>
      <w:r w:rsidRPr="00A320F2">
        <w:t>тности перед договорными о</w:t>
      </w:r>
      <w:r w:rsidRPr="00A320F2">
        <w:t>р</w:t>
      </w:r>
      <w:r w:rsidRPr="00A320F2">
        <w:t>ганами по правам человека необходимо рассматривать не как обременительную обяза</w:t>
      </w:r>
      <w:r w:rsidRPr="00A320F2">
        <w:t>н</w:t>
      </w:r>
      <w:r w:rsidRPr="00A320F2">
        <w:t>ность, а как возможность для повышения осведомл</w:t>
      </w:r>
      <w:r w:rsidR="009F1CED">
        <w:t>е</w:t>
      </w:r>
      <w:r w:rsidRPr="00A320F2">
        <w:t>нности относительно ва</w:t>
      </w:r>
      <w:r w:rsidRPr="00A320F2">
        <w:t>ж</w:t>
      </w:r>
      <w:r w:rsidRPr="00A320F2">
        <w:t>ности вопросов, касающихся прав человека, среди правоохранительных орг</w:t>
      </w:r>
      <w:r w:rsidRPr="00A320F2">
        <w:t>а</w:t>
      </w:r>
      <w:r w:rsidRPr="00A320F2">
        <w:t>нов и широкой общественности.</w:t>
      </w:r>
    </w:p>
    <w:p w:rsidR="00800282" w:rsidRPr="00A320F2" w:rsidRDefault="00AF2DDA" w:rsidP="00A320F2">
      <w:pPr>
        <w:pStyle w:val="SingleTxtGR"/>
      </w:pPr>
      <w:r w:rsidRPr="00A320F2">
        <w:t>35.</w:t>
      </w:r>
      <w:r w:rsidR="0092404C">
        <w:tab/>
      </w:r>
      <w:r w:rsidRPr="00046A46">
        <w:rPr>
          <w:b/>
        </w:rPr>
        <w:t xml:space="preserve">Г-н </w:t>
      </w:r>
      <w:r w:rsidR="00046A46" w:rsidRPr="00046A46">
        <w:rPr>
          <w:b/>
        </w:rPr>
        <w:t>Телин</w:t>
      </w:r>
      <w:r w:rsidRPr="00A320F2">
        <w:t>, учитывая те проблемы, с которыми столкнулось государство-участник при переходе к другой системе управления, просит прояснить полн</w:t>
      </w:r>
      <w:r w:rsidRPr="00A320F2">
        <w:t>о</w:t>
      </w:r>
      <w:r w:rsidRPr="00A320F2">
        <w:t>мочия Управления омбудсмена в связи с вопросом 3 из перечня вопросов.</w:t>
      </w:r>
      <w:r w:rsidR="00800282" w:rsidRPr="00A320F2">
        <w:t xml:space="preserve"> </w:t>
      </w:r>
      <w:r w:rsidRPr="00A320F2">
        <w:t>Какие оно принимает меры в случае обнаружения</w:t>
      </w:r>
      <w:r w:rsidR="00800282" w:rsidRPr="00A320F2">
        <w:t xml:space="preserve"> </w:t>
      </w:r>
      <w:r w:rsidRPr="00A320F2">
        <w:t>доказательств неквалифицирова</w:t>
      </w:r>
      <w:r w:rsidRPr="00A320F2">
        <w:t>н</w:t>
      </w:r>
      <w:r w:rsidRPr="00A320F2">
        <w:t>ного судебного решения или неадекватной процедуры?</w:t>
      </w:r>
      <w:r w:rsidR="00800282" w:rsidRPr="00A320F2">
        <w:t xml:space="preserve"> </w:t>
      </w:r>
      <w:r w:rsidRPr="00A320F2">
        <w:t>Насколько ему известно, омбудсмен в т</w:t>
      </w:r>
      <w:r w:rsidRPr="00A320F2">
        <w:t>а</w:t>
      </w:r>
      <w:r w:rsidRPr="00A320F2">
        <w:t>ких делах не может отменять решения судов или вмешиваться в их работу, поскольку это подрывает при</w:t>
      </w:r>
      <w:r w:rsidRPr="00A320F2">
        <w:t>н</w:t>
      </w:r>
      <w:r w:rsidRPr="00A320F2">
        <w:t>цип верховенства права.</w:t>
      </w:r>
    </w:p>
    <w:p w:rsidR="00800282" w:rsidRPr="00A320F2" w:rsidRDefault="00AF2DDA" w:rsidP="00A320F2">
      <w:pPr>
        <w:pStyle w:val="SingleTxtGR"/>
      </w:pPr>
      <w:r w:rsidRPr="00A320F2">
        <w:t>36.</w:t>
      </w:r>
      <w:r w:rsidR="0092404C">
        <w:tab/>
      </w:r>
      <w:r w:rsidRPr="00046A46">
        <w:rPr>
          <w:b/>
        </w:rPr>
        <w:t xml:space="preserve">Г-жа </w:t>
      </w:r>
      <w:r w:rsidR="00046A46" w:rsidRPr="00046A46">
        <w:rPr>
          <w:b/>
        </w:rPr>
        <w:t>Майодина</w:t>
      </w:r>
      <w:r w:rsidR="00046A46" w:rsidRPr="00A320F2">
        <w:t xml:space="preserve"> </w:t>
      </w:r>
      <w:r w:rsidRPr="00A320F2">
        <w:t>поздравляет правительство Республики Молдова с пр</w:t>
      </w:r>
      <w:r w:rsidRPr="00A320F2">
        <w:t>о</w:t>
      </w:r>
      <w:r w:rsidRPr="00A320F2">
        <w:t>грессом, достигнутым в деле осуществления плана гендерного равенства, и принимает к сведению статистические данные об участии в политической жи</w:t>
      </w:r>
      <w:r w:rsidRPr="00A320F2">
        <w:t>з</w:t>
      </w:r>
      <w:r w:rsidRPr="00A320F2">
        <w:t>ни, предоставленные в письменных ответах.</w:t>
      </w:r>
      <w:r w:rsidR="00800282" w:rsidRPr="00A320F2">
        <w:t xml:space="preserve"> </w:t>
      </w:r>
      <w:r w:rsidRPr="00A320F2">
        <w:t>Однако она отмечает, что эти да</w:t>
      </w:r>
      <w:r w:rsidRPr="00A320F2">
        <w:t>н</w:t>
      </w:r>
      <w:r w:rsidRPr="00A320F2">
        <w:t>ные были составлены в апреле 2008 года, и указывает на то обстоятельство, что, возможно, пр</w:t>
      </w:r>
      <w:r w:rsidRPr="00A320F2">
        <w:t>о</w:t>
      </w:r>
      <w:r w:rsidRPr="00A320F2">
        <w:t>изошли изменения с тех пор, как прошли выборы в сентябре 2009 года.</w:t>
      </w:r>
      <w:r w:rsidR="00800282" w:rsidRPr="00A320F2">
        <w:t xml:space="preserve"> </w:t>
      </w:r>
      <w:r w:rsidRPr="00A320F2">
        <w:t>Она спрашивает, какой в н</w:t>
      </w:r>
      <w:r w:rsidRPr="00A320F2">
        <w:t>а</w:t>
      </w:r>
      <w:r w:rsidRPr="00A320F2">
        <w:t>стоящее время наблюдается уровень представленности женщин в парламенте и возможно ли достижение целевого показателя в 30 процентов касательно представленности женщин к 2015 году.</w:t>
      </w:r>
    </w:p>
    <w:p w:rsidR="00800282" w:rsidRPr="00A320F2" w:rsidRDefault="00AF2DDA" w:rsidP="00A320F2">
      <w:pPr>
        <w:pStyle w:val="SingleTxtGR"/>
      </w:pPr>
      <w:r w:rsidRPr="00A320F2">
        <w:t>37.</w:t>
      </w:r>
      <w:r w:rsidR="0092404C">
        <w:tab/>
      </w:r>
      <w:r w:rsidRPr="00A320F2">
        <w:t>Что касается вопроса 10 из перечня вопросов, то она принимает к свед</w:t>
      </w:r>
      <w:r w:rsidRPr="00A320F2">
        <w:t>е</w:t>
      </w:r>
      <w:r w:rsidRPr="00A320F2">
        <w:t>нию прогресс, достигн</w:t>
      </w:r>
      <w:r w:rsidRPr="00A320F2">
        <w:t>у</w:t>
      </w:r>
      <w:r w:rsidRPr="00A320F2">
        <w:t>тый в области реформирования и увеличения доступа к</w:t>
      </w:r>
      <w:r w:rsidR="00800282" w:rsidRPr="00A320F2">
        <w:t xml:space="preserve"> </w:t>
      </w:r>
      <w:r w:rsidRPr="00A320F2">
        <w:t>безопасным репродуктивным медицинским услугам, а также усилия государс</w:t>
      </w:r>
      <w:r w:rsidRPr="00A320F2">
        <w:t>т</w:t>
      </w:r>
      <w:r w:rsidRPr="00A320F2">
        <w:t>ва-участника по соблюдению норм ВОЗ.</w:t>
      </w:r>
      <w:r w:rsidR="00800282" w:rsidRPr="00A320F2">
        <w:t xml:space="preserve"> </w:t>
      </w:r>
      <w:r w:rsidRPr="00A320F2">
        <w:t>Однако в свете известного дела (на к</w:t>
      </w:r>
      <w:r w:rsidRPr="00A320F2">
        <w:t>о</w:t>
      </w:r>
      <w:r w:rsidRPr="00A320F2">
        <w:t>торое ссылается г-жа Келлер), касающегося женщины, приговор</w:t>
      </w:r>
      <w:r w:rsidR="009F1CED">
        <w:t>е</w:t>
      </w:r>
      <w:r w:rsidRPr="00A320F2">
        <w:t>нной к 20 г</w:t>
      </w:r>
      <w:r w:rsidRPr="00A320F2">
        <w:t>о</w:t>
      </w:r>
      <w:r w:rsidRPr="00A320F2">
        <w:t>дам тюремного заключ</w:t>
      </w:r>
      <w:r w:rsidRPr="00A320F2">
        <w:t>е</w:t>
      </w:r>
      <w:r w:rsidRPr="00A320F2">
        <w:t>ния</w:t>
      </w:r>
      <w:r w:rsidR="00800282" w:rsidRPr="00A320F2">
        <w:t xml:space="preserve"> </w:t>
      </w:r>
      <w:r w:rsidRPr="00A320F2">
        <w:t>за аборт, она считает, что на практике сохраняется широко распростран</w:t>
      </w:r>
      <w:r w:rsidR="009F1CED">
        <w:t>е</w:t>
      </w:r>
      <w:r w:rsidRPr="00A320F2">
        <w:t>нное негативное отношение к сделавшим аборт женщинам среди сотрудников правоохранительных органов и медицинского персонала.</w:t>
      </w:r>
      <w:r w:rsidR="00800282" w:rsidRPr="00A320F2">
        <w:t xml:space="preserve"> </w:t>
      </w:r>
      <w:r w:rsidRPr="00A320F2">
        <w:t>Она спрашивает, какие возможно принять дополнительные меры по обеспеч</w:t>
      </w:r>
      <w:r w:rsidRPr="00A320F2">
        <w:t>е</w:t>
      </w:r>
      <w:r w:rsidRPr="00A320F2">
        <w:t>нию безопасного до</w:t>
      </w:r>
      <w:r w:rsidRPr="00A320F2">
        <w:t>с</w:t>
      </w:r>
      <w:r w:rsidRPr="00A320F2">
        <w:t>тупа к таким услугам.</w:t>
      </w:r>
    </w:p>
    <w:p w:rsidR="00800282" w:rsidRPr="00A320F2" w:rsidRDefault="00AF2DDA" w:rsidP="00A320F2">
      <w:pPr>
        <w:pStyle w:val="SingleTxtGR"/>
      </w:pPr>
      <w:r w:rsidRPr="00A320F2">
        <w:t>38.</w:t>
      </w:r>
      <w:r w:rsidR="0092404C">
        <w:tab/>
      </w:r>
      <w:r w:rsidRPr="00046A46">
        <w:rPr>
          <w:b/>
        </w:rPr>
        <w:t xml:space="preserve">Г-н </w:t>
      </w:r>
      <w:r w:rsidR="00046A46" w:rsidRPr="00046A46">
        <w:rPr>
          <w:b/>
        </w:rPr>
        <w:t>Есану</w:t>
      </w:r>
      <w:r w:rsidR="00046A46" w:rsidRPr="00A320F2">
        <w:t xml:space="preserve"> </w:t>
      </w:r>
      <w:r w:rsidRPr="00A320F2">
        <w:t>(Республика Молдова), касаясь вопроса 1 из перечня вопр</w:t>
      </w:r>
      <w:r w:rsidRPr="00A320F2">
        <w:t>о</w:t>
      </w:r>
      <w:r w:rsidRPr="00A320F2">
        <w:t>сов, подтверждает то обстоятельство, что его делегации действительно не уд</w:t>
      </w:r>
      <w:r w:rsidRPr="00A320F2">
        <w:t>а</w:t>
      </w:r>
      <w:r w:rsidRPr="00A320F2">
        <w:t>лось обнаружить никаких примеров судебных дел, в которых бы имелись ссы</w:t>
      </w:r>
      <w:r w:rsidRPr="00A320F2">
        <w:t>л</w:t>
      </w:r>
      <w:r w:rsidRPr="00A320F2">
        <w:t>ки в отношении Пакта. Однако существуют примеры дел, в которых примен</w:t>
      </w:r>
      <w:r w:rsidRPr="00A320F2">
        <w:t>я</w:t>
      </w:r>
      <w:r w:rsidRPr="00A320F2">
        <w:t>лась Европейская конвенция о защите прав человека.</w:t>
      </w:r>
    </w:p>
    <w:p w:rsidR="00800282" w:rsidRPr="00A320F2" w:rsidRDefault="00AF2DDA" w:rsidP="00A320F2">
      <w:pPr>
        <w:pStyle w:val="SingleTxtGR"/>
      </w:pPr>
      <w:r w:rsidRPr="00A320F2">
        <w:t>39.</w:t>
      </w:r>
      <w:r w:rsidR="009F1CED">
        <w:tab/>
      </w:r>
      <w:r w:rsidRPr="00A320F2">
        <w:t>Отвечая на вопрос 4, он заявляет, что в его стране уголовные дела ра</w:t>
      </w:r>
      <w:r w:rsidRPr="00A320F2">
        <w:t>с</w:t>
      </w:r>
      <w:r w:rsidRPr="00A320F2">
        <w:t>сматриваются только в соо</w:t>
      </w:r>
      <w:r w:rsidRPr="00A320F2">
        <w:t>т</w:t>
      </w:r>
      <w:r w:rsidRPr="00A320F2">
        <w:t>ветствии с Уголовным кодексом, а не с другими сводами законов.</w:t>
      </w:r>
      <w:r w:rsidR="00800282" w:rsidRPr="00A320F2">
        <w:t xml:space="preserve"> </w:t>
      </w:r>
      <w:r w:rsidRPr="00A320F2">
        <w:t>Целью, например, Закона о борьбе с терроризмом является определение задач для министерств и других органов власти, а не замена или дублир</w:t>
      </w:r>
      <w:r w:rsidRPr="00A320F2">
        <w:t>о</w:t>
      </w:r>
      <w:r w:rsidRPr="00A320F2">
        <w:t>вание</w:t>
      </w:r>
      <w:r w:rsidR="00800282" w:rsidRPr="00A320F2">
        <w:t xml:space="preserve"> </w:t>
      </w:r>
      <w:r w:rsidRPr="00A320F2">
        <w:t>функции Уголовного кодекса.</w:t>
      </w:r>
    </w:p>
    <w:p w:rsidR="00800282" w:rsidRPr="00A320F2" w:rsidRDefault="00AF2DDA" w:rsidP="00A320F2">
      <w:pPr>
        <w:pStyle w:val="SingleTxtGR"/>
      </w:pPr>
      <w:r w:rsidRPr="00A320F2">
        <w:t>40.</w:t>
      </w:r>
      <w:r w:rsidR="009F1CED">
        <w:tab/>
      </w:r>
      <w:r w:rsidRPr="00A320F2">
        <w:t>Отвечая на вопрос 11, он говорит, что медицинские обследования явл</w:t>
      </w:r>
      <w:r w:rsidRPr="00A320F2">
        <w:t>я</w:t>
      </w:r>
      <w:r w:rsidRPr="00A320F2">
        <w:t>ются обязательными для всех лиц, содержащихся под стражей.</w:t>
      </w:r>
      <w:r w:rsidR="00800282" w:rsidRPr="00A320F2">
        <w:t xml:space="preserve"> </w:t>
      </w:r>
      <w:r w:rsidRPr="00A320F2">
        <w:t>Он выражает обеспокоенность относительно качества имеющегося медицинского персонала в полицейских участках, являющегося, скорее, вспомогательным, а не враче</w:t>
      </w:r>
      <w:r w:rsidRPr="00A320F2">
        <w:t>б</w:t>
      </w:r>
      <w:r w:rsidRPr="00A320F2">
        <w:t>ным.</w:t>
      </w:r>
      <w:r w:rsidR="00800282" w:rsidRPr="00A320F2">
        <w:t xml:space="preserve"> </w:t>
      </w:r>
      <w:r w:rsidRPr="00A320F2">
        <w:t xml:space="preserve">Медицинский персонал обязан сообщать в прокуратуру о любом признаке травмы, и эта информация на ежедневной основе направляется в управление омбудсмена, в </w:t>
      </w:r>
      <w:r w:rsidR="00BB20F8" w:rsidRPr="00A320F2">
        <w:t xml:space="preserve">Министерство </w:t>
      </w:r>
      <w:r w:rsidRPr="00A320F2">
        <w:t xml:space="preserve">юстиции и </w:t>
      </w:r>
      <w:r w:rsidR="00BB20F8" w:rsidRPr="00A320F2">
        <w:t xml:space="preserve">Министерство </w:t>
      </w:r>
      <w:r w:rsidRPr="00A320F2">
        <w:t>внутренних дел.</w:t>
      </w:r>
      <w:r w:rsidR="00800282" w:rsidRPr="00A320F2">
        <w:t xml:space="preserve"> </w:t>
      </w:r>
      <w:r w:rsidRPr="00A320F2">
        <w:t>Мин</w:t>
      </w:r>
      <w:r w:rsidRPr="00A320F2">
        <w:t>и</w:t>
      </w:r>
      <w:r w:rsidRPr="00A320F2">
        <w:t>стерство юстиции разрабатывает законопроект, предусматривающий обязател</w:t>
      </w:r>
      <w:r w:rsidRPr="00A320F2">
        <w:t>ь</w:t>
      </w:r>
      <w:r w:rsidRPr="00A320F2">
        <w:t>ное медицинское освидетельствование задержанных по их просьбе.</w:t>
      </w:r>
      <w:r w:rsidR="00800282" w:rsidRPr="00A320F2">
        <w:t xml:space="preserve"> </w:t>
      </w:r>
      <w:r w:rsidRPr="00A320F2">
        <w:t>У заде</w:t>
      </w:r>
      <w:r w:rsidRPr="00A320F2">
        <w:t>р</w:t>
      </w:r>
      <w:r w:rsidRPr="00A320F2">
        <w:t>жанных есть право на обслед</w:t>
      </w:r>
      <w:r w:rsidRPr="00A320F2">
        <w:t>о</w:t>
      </w:r>
      <w:r w:rsidRPr="00A320F2">
        <w:t>вание частным врачом, но зачастую они не могут оплатить такое обследование.</w:t>
      </w:r>
    </w:p>
    <w:p w:rsidR="00800282" w:rsidRPr="00A320F2" w:rsidRDefault="00AF2DDA" w:rsidP="00A320F2">
      <w:pPr>
        <w:pStyle w:val="SingleTxtGR"/>
      </w:pPr>
      <w:r w:rsidRPr="00A320F2">
        <w:t>41.</w:t>
      </w:r>
      <w:r w:rsidR="009F1CED">
        <w:tab/>
      </w:r>
      <w:r w:rsidRPr="00A320F2">
        <w:t>Поясняя вышесказанное, он говорит, что в его стране национальным м</w:t>
      </w:r>
      <w:r w:rsidRPr="00A320F2">
        <w:t>е</w:t>
      </w:r>
      <w:r w:rsidRPr="00A320F2">
        <w:t>ханизмом по предотвращению пыток</w:t>
      </w:r>
      <w:r w:rsidR="00800282" w:rsidRPr="00A320F2">
        <w:t xml:space="preserve"> </w:t>
      </w:r>
      <w:r w:rsidRPr="00A320F2">
        <w:t>является Управление омбудсмена.</w:t>
      </w:r>
      <w:r w:rsidR="00800282" w:rsidRPr="00A320F2">
        <w:t xml:space="preserve"> </w:t>
      </w:r>
      <w:r w:rsidRPr="00A320F2">
        <w:t>Ко</w:t>
      </w:r>
      <w:r w:rsidRPr="00A320F2">
        <w:t>н</w:t>
      </w:r>
      <w:r w:rsidRPr="00A320F2">
        <w:t>сультативный совет при Центре по правам человека является консультативным органом, призванным оказывать помощь омбудсмену.</w:t>
      </w:r>
      <w:r w:rsidR="00800282" w:rsidRPr="00A320F2">
        <w:t xml:space="preserve"> </w:t>
      </w:r>
      <w:r w:rsidRPr="00A320F2">
        <w:t>Индивидуальные лица, имея поддержку со стороны Управления омбудсмена или Консультативного с</w:t>
      </w:r>
      <w:r w:rsidRPr="00A320F2">
        <w:t>о</w:t>
      </w:r>
      <w:r w:rsidRPr="00A320F2">
        <w:t>вета, обладают правом на посещение в любое время</w:t>
      </w:r>
      <w:r w:rsidR="00800282" w:rsidRPr="00A320F2">
        <w:t xml:space="preserve"> </w:t>
      </w:r>
      <w:r w:rsidRPr="00A320F2">
        <w:t>любого учреждения, где или содержатся, или предположительно содержатся заключ</w:t>
      </w:r>
      <w:r w:rsidR="009F1CED">
        <w:t>е</w:t>
      </w:r>
      <w:r w:rsidRPr="00A320F2">
        <w:t>нные.</w:t>
      </w:r>
      <w:r w:rsidR="00800282" w:rsidRPr="00A320F2">
        <w:t xml:space="preserve"> </w:t>
      </w:r>
      <w:r w:rsidRPr="00A320F2">
        <w:t>Имеют место посещения мест содержания под стражей без предупреждения.</w:t>
      </w:r>
      <w:r w:rsidR="00800282" w:rsidRPr="00A320F2">
        <w:t xml:space="preserve"> </w:t>
      </w:r>
      <w:r w:rsidRPr="00A320F2">
        <w:t>В прошлом им</w:t>
      </w:r>
      <w:r w:rsidRPr="00A320F2">
        <w:t>е</w:t>
      </w:r>
      <w:r w:rsidRPr="00A320F2">
        <w:t>лись веские основания для запрещения</w:t>
      </w:r>
      <w:r w:rsidR="00800282" w:rsidRPr="00A320F2">
        <w:t xml:space="preserve"> </w:t>
      </w:r>
      <w:r w:rsidRPr="00A320F2">
        <w:t>посещений без предварительного об</w:t>
      </w:r>
      <w:r w:rsidRPr="00A320F2">
        <w:t>ъ</w:t>
      </w:r>
      <w:r w:rsidRPr="00A320F2">
        <w:t>явления, но в ныне де</w:t>
      </w:r>
      <w:r w:rsidRPr="00A320F2">
        <w:t>й</w:t>
      </w:r>
      <w:r w:rsidRPr="00A320F2">
        <w:t>ствующем законодательстве отсутствуют какие-либо правовые нормы, блокирующие доступ для омбудсмена.</w:t>
      </w:r>
      <w:r w:rsidR="00800282" w:rsidRPr="00A320F2">
        <w:t xml:space="preserve"> </w:t>
      </w:r>
      <w:r w:rsidRPr="00A320F2">
        <w:t>Заключ</w:t>
      </w:r>
      <w:r w:rsidR="009F1CED">
        <w:t>е</w:t>
      </w:r>
      <w:r w:rsidRPr="00A320F2">
        <w:t>нные имеют право на частную беседу с приходящим омбудсменом или членом Консульт</w:t>
      </w:r>
      <w:r w:rsidRPr="00A320F2">
        <w:t>а</w:t>
      </w:r>
      <w:r w:rsidRPr="00A320F2">
        <w:t>тивного совета.</w:t>
      </w:r>
    </w:p>
    <w:p w:rsidR="00800282" w:rsidRPr="00A320F2" w:rsidRDefault="00AF2DDA" w:rsidP="00A320F2">
      <w:pPr>
        <w:pStyle w:val="SingleTxtGR"/>
      </w:pPr>
      <w:r w:rsidRPr="00A320F2">
        <w:t>42.</w:t>
      </w:r>
      <w:r w:rsidR="009F1CED">
        <w:tab/>
      </w:r>
      <w:r w:rsidRPr="00A320F2">
        <w:t>Министерство внутренних дел создало комиссию для расследования всех событий 6 и 7 апреля 2009 года, в том числе событий, вызвавших обеспокое</w:t>
      </w:r>
      <w:r w:rsidRPr="00A320F2">
        <w:t>н</w:t>
      </w:r>
      <w:r w:rsidRPr="00A320F2">
        <w:t>ность только в дисциплинарном, но не в уголо</w:t>
      </w:r>
      <w:r w:rsidRPr="00A320F2">
        <w:t>в</w:t>
      </w:r>
      <w:r w:rsidRPr="00A320F2">
        <w:t>ном, плане.</w:t>
      </w:r>
      <w:r w:rsidR="00800282" w:rsidRPr="00A320F2">
        <w:t xml:space="preserve"> </w:t>
      </w:r>
      <w:r w:rsidRPr="00A320F2">
        <w:t>Он призна</w:t>
      </w:r>
      <w:r w:rsidR="009F1CED">
        <w:t>е</w:t>
      </w:r>
      <w:r w:rsidRPr="00A320F2">
        <w:t>т, что возможное расследование в будущем внушало бы больше доверия, будучи пр</w:t>
      </w:r>
      <w:r w:rsidRPr="00A320F2">
        <w:t>о</w:t>
      </w:r>
      <w:r w:rsidRPr="00A320F2">
        <w:t>изведено внешним органом, если сравнивать его с внутренним расследованием.</w:t>
      </w:r>
    </w:p>
    <w:p w:rsidR="00800282" w:rsidRPr="00A320F2" w:rsidRDefault="00AF2DDA" w:rsidP="00A320F2">
      <w:pPr>
        <w:pStyle w:val="SingleTxtGR"/>
      </w:pPr>
      <w:r w:rsidRPr="00A320F2">
        <w:t>43.</w:t>
      </w:r>
      <w:r w:rsidR="00A320F2">
        <w:t xml:space="preserve"> </w:t>
      </w:r>
      <w:r w:rsidRPr="00A320F2">
        <w:t>Как бы то ни было, если есть свидетельства нарушения прав, гарантирова</w:t>
      </w:r>
      <w:r w:rsidRPr="00A320F2">
        <w:t>н</w:t>
      </w:r>
      <w:r w:rsidRPr="00A320F2">
        <w:t>ных Конституцией, то омбудсмен имеет право обращаться с запросом о получ</w:t>
      </w:r>
      <w:r w:rsidRPr="00A320F2">
        <w:t>е</w:t>
      </w:r>
      <w:r w:rsidRPr="00A320F2">
        <w:t>нии дополнительной информации в соответствующий орган, который обязан рассмотреть этот запрос, принять меры по прекращению соответствующего н</w:t>
      </w:r>
      <w:r w:rsidRPr="00A320F2">
        <w:t>а</w:t>
      </w:r>
      <w:r w:rsidRPr="00A320F2">
        <w:t>рушения и предоставить омбудсмену письменный ответ.</w:t>
      </w:r>
      <w:r w:rsidR="00800282" w:rsidRPr="00A320F2">
        <w:t xml:space="preserve"> </w:t>
      </w:r>
      <w:r w:rsidRPr="00A320F2">
        <w:t>Омбудсмен также им</w:t>
      </w:r>
      <w:r w:rsidRPr="00A320F2">
        <w:t>е</w:t>
      </w:r>
      <w:r w:rsidRPr="00A320F2">
        <w:t>ет право обращаться с ходатайством в прокуратуру о проведении расследов</w:t>
      </w:r>
      <w:r w:rsidRPr="00A320F2">
        <w:t>а</w:t>
      </w:r>
      <w:r w:rsidRPr="00A320F2">
        <w:t>ния, которое в свою очередь может пр</w:t>
      </w:r>
      <w:r w:rsidRPr="00A320F2">
        <w:t>и</w:t>
      </w:r>
      <w:r w:rsidRPr="00A320F2">
        <w:t>вести к уголовному судопроизводству.</w:t>
      </w:r>
    </w:p>
    <w:p w:rsidR="00800282" w:rsidRPr="00A320F2" w:rsidRDefault="009F1CED" w:rsidP="00A320F2">
      <w:pPr>
        <w:pStyle w:val="SingleTxtGR"/>
      </w:pPr>
      <w:r>
        <w:t>44.</w:t>
      </w:r>
      <w:r>
        <w:tab/>
      </w:r>
      <w:r w:rsidR="00AF2DDA" w:rsidRPr="00A320F2">
        <w:t>В соответствии с Конституцией все государственные расходы должны быть</w:t>
      </w:r>
      <w:r w:rsidR="00800282" w:rsidRPr="00A320F2">
        <w:t xml:space="preserve"> </w:t>
      </w:r>
      <w:r w:rsidR="00AF2DDA" w:rsidRPr="00A320F2">
        <w:t>одобрены</w:t>
      </w:r>
      <w:r w:rsidR="00800282" w:rsidRPr="00A320F2">
        <w:t xml:space="preserve"> </w:t>
      </w:r>
      <w:r w:rsidR="00AF2DDA" w:rsidRPr="00A320F2">
        <w:t>правительством.</w:t>
      </w:r>
      <w:r w:rsidR="00800282" w:rsidRPr="00A320F2">
        <w:t xml:space="preserve"> </w:t>
      </w:r>
      <w:r w:rsidR="00AF2DDA" w:rsidRPr="00A320F2">
        <w:t>Таким образом, неконституционным является положение, при котором бюджет судебной ветви власти выходит из-под прав</w:t>
      </w:r>
      <w:r w:rsidR="00AF2DDA" w:rsidRPr="00A320F2">
        <w:t>и</w:t>
      </w:r>
      <w:r w:rsidR="00AF2DDA" w:rsidRPr="00A320F2">
        <w:t>тельственного контроля, что созда</w:t>
      </w:r>
      <w:r>
        <w:t>е</w:t>
      </w:r>
      <w:r w:rsidR="00AF2DDA" w:rsidRPr="00A320F2">
        <w:t>т угрозу нарушения Пакта.</w:t>
      </w:r>
      <w:r w:rsidR="00800282" w:rsidRPr="00A320F2">
        <w:t xml:space="preserve"> </w:t>
      </w:r>
      <w:r w:rsidR="00AF2DDA" w:rsidRPr="00A320F2">
        <w:t>Предпринимаю</w:t>
      </w:r>
      <w:r w:rsidR="00AF2DDA" w:rsidRPr="00A320F2">
        <w:t>т</w:t>
      </w:r>
      <w:r w:rsidR="00AF2DDA" w:rsidRPr="00A320F2">
        <w:t>ся усилия по поиску решения этой проблемы пут</w:t>
      </w:r>
      <w:r>
        <w:t>е</w:t>
      </w:r>
      <w:r w:rsidR="00AF2DDA" w:rsidRPr="00A320F2">
        <w:t>м фиксирования в законод</w:t>
      </w:r>
      <w:r w:rsidR="00AF2DDA" w:rsidRPr="00A320F2">
        <w:t>а</w:t>
      </w:r>
      <w:r w:rsidR="00AF2DDA" w:rsidRPr="00A320F2">
        <w:t>тельном порядке уровня бюджета системы правосудия.</w:t>
      </w:r>
      <w:r w:rsidR="00800282" w:rsidRPr="00A320F2">
        <w:t xml:space="preserve"> </w:t>
      </w:r>
      <w:r w:rsidR="00AF2DDA" w:rsidRPr="00A320F2">
        <w:t xml:space="preserve">Однако в настоящее время нет свидетельств каких-либо сокращений доли </w:t>
      </w:r>
      <w:r w:rsidR="00046A46" w:rsidRPr="00A320F2">
        <w:t>государственного</w:t>
      </w:r>
      <w:r w:rsidR="00AF2DDA" w:rsidRPr="00A320F2">
        <w:t xml:space="preserve"> бюдж</w:t>
      </w:r>
      <w:r w:rsidR="00AF2DDA" w:rsidRPr="00A320F2">
        <w:t>е</w:t>
      </w:r>
      <w:r w:rsidR="00AF2DDA" w:rsidRPr="00A320F2">
        <w:t>та, в</w:t>
      </w:r>
      <w:r w:rsidR="00AF2DDA" w:rsidRPr="00A320F2">
        <w:t>ы</w:t>
      </w:r>
      <w:r w:rsidR="00AF2DDA" w:rsidRPr="00A320F2">
        <w:t>деляемой судебной системе.</w:t>
      </w:r>
    </w:p>
    <w:p w:rsidR="00800282" w:rsidRPr="00A320F2" w:rsidRDefault="00AF2DDA" w:rsidP="00A320F2">
      <w:pPr>
        <w:pStyle w:val="SingleTxtGR"/>
      </w:pPr>
      <w:r w:rsidRPr="00A320F2">
        <w:t>45.</w:t>
      </w:r>
      <w:r w:rsidR="009F1CED">
        <w:tab/>
      </w:r>
      <w:r w:rsidRPr="00A320F2">
        <w:t>Он напоминает о том, что в Конституционный суд поступил запрос отн</w:t>
      </w:r>
      <w:r w:rsidRPr="00A320F2">
        <w:t>о</w:t>
      </w:r>
      <w:r w:rsidRPr="00A320F2">
        <w:t>сительно положения, согласно которому кассационные жалобы должны под</w:t>
      </w:r>
      <w:r w:rsidRPr="00A320F2">
        <w:t>а</w:t>
      </w:r>
      <w:r w:rsidRPr="00A320F2">
        <w:t>ваться адвокатами.</w:t>
      </w:r>
      <w:r w:rsidR="00800282" w:rsidRPr="00A320F2">
        <w:t xml:space="preserve"> </w:t>
      </w:r>
      <w:r w:rsidRPr="00A320F2">
        <w:t>Омбудсмен признал это положение неконституционным,</w:t>
      </w:r>
      <w:r w:rsidR="00800282" w:rsidRPr="00A320F2">
        <w:t xml:space="preserve"> </w:t>
      </w:r>
      <w:r w:rsidRPr="00A320F2">
        <w:t>и данное решение было зафиксировано после его обращения в Конституц</w:t>
      </w:r>
      <w:r w:rsidRPr="00A320F2">
        <w:t>и</w:t>
      </w:r>
      <w:r w:rsidRPr="00A320F2">
        <w:t>онный суд.</w:t>
      </w:r>
    </w:p>
    <w:p w:rsidR="00800282" w:rsidRPr="00A320F2" w:rsidRDefault="00AF2DDA" w:rsidP="00A320F2">
      <w:pPr>
        <w:pStyle w:val="SingleTxtGR"/>
      </w:pPr>
      <w:r w:rsidRPr="00A320F2">
        <w:t>46.</w:t>
      </w:r>
      <w:r w:rsidR="009F1CED">
        <w:tab/>
      </w:r>
      <w:r w:rsidRPr="00046A46">
        <w:rPr>
          <w:b/>
        </w:rPr>
        <w:t xml:space="preserve">Г-н </w:t>
      </w:r>
      <w:r w:rsidR="00046A46" w:rsidRPr="00046A46">
        <w:rPr>
          <w:b/>
        </w:rPr>
        <w:t>Русу</w:t>
      </w:r>
      <w:r w:rsidR="00046A46" w:rsidRPr="00A320F2">
        <w:t xml:space="preserve"> </w:t>
      </w:r>
      <w:r w:rsidRPr="00A320F2">
        <w:t>(Республика Молдова), отвечая на вопрос, касающийся несоо</w:t>
      </w:r>
      <w:r w:rsidRPr="00A320F2">
        <w:t>т</w:t>
      </w:r>
      <w:r w:rsidRPr="00A320F2">
        <w:t>ветствия между количеством жалоб в связи с пытками и количеством обвин</w:t>
      </w:r>
      <w:r w:rsidRPr="00A320F2">
        <w:t>и</w:t>
      </w:r>
      <w:r w:rsidRPr="00A320F2">
        <w:t>тельных приговоров, указывает на то обстоятельство, что уголовная ответс</w:t>
      </w:r>
      <w:r w:rsidRPr="00A320F2">
        <w:t>т</w:t>
      </w:r>
      <w:r w:rsidRPr="00A320F2">
        <w:t>венность за применение пыток</w:t>
      </w:r>
      <w:r w:rsidR="00800282" w:rsidRPr="00A320F2">
        <w:t xml:space="preserve"> </w:t>
      </w:r>
      <w:r w:rsidRPr="00A320F2">
        <w:t>была реально введена лишь в 2005 году;</w:t>
      </w:r>
      <w:r w:rsidR="00800282" w:rsidRPr="00A320F2">
        <w:t xml:space="preserve"> </w:t>
      </w:r>
      <w:r w:rsidRPr="00A320F2">
        <w:t>до эт</w:t>
      </w:r>
      <w:r w:rsidRPr="00A320F2">
        <w:t>о</w:t>
      </w:r>
      <w:r w:rsidRPr="00A320F2">
        <w:t>го времени такие дела рассматривались как злоупотребление властью.</w:t>
      </w:r>
      <w:r w:rsidR="00800282" w:rsidRPr="00A320F2">
        <w:t xml:space="preserve"> </w:t>
      </w:r>
      <w:r w:rsidR="00046A46">
        <w:br/>
      </w:r>
      <w:r w:rsidRPr="00A320F2">
        <w:t>С 2007 года, как указывается в таблицах, содержащихся в письменных ответах,</w:t>
      </w:r>
      <w:r w:rsidR="00800282" w:rsidRPr="00A320F2">
        <w:t xml:space="preserve"> </w:t>
      </w:r>
      <w:r w:rsidRPr="00A320F2">
        <w:t>действительно выносятся обвинительные приговоры по вытекавшим из жалоб делам, касавшимся применения пыток и жестокого обращения.</w:t>
      </w:r>
    </w:p>
    <w:p w:rsidR="00800282" w:rsidRPr="00A320F2" w:rsidRDefault="00AF2DDA" w:rsidP="00A320F2">
      <w:pPr>
        <w:pStyle w:val="SingleTxtGR"/>
      </w:pPr>
      <w:r w:rsidRPr="00A320F2">
        <w:t>47.</w:t>
      </w:r>
      <w:r w:rsidR="009F1CED">
        <w:tab/>
      </w:r>
      <w:r w:rsidRPr="00A320F2">
        <w:t>Местные прокуроры ответственны за осуществление проверки законн</w:t>
      </w:r>
      <w:r w:rsidRPr="00A320F2">
        <w:t>о</w:t>
      </w:r>
      <w:r w:rsidRPr="00A320F2">
        <w:t>сти содержания под стражей</w:t>
      </w:r>
      <w:r w:rsidR="00800282" w:rsidRPr="00A320F2">
        <w:t xml:space="preserve"> </w:t>
      </w:r>
      <w:r w:rsidRPr="00A320F2">
        <w:t>на ежедневной основе и за составление ежен</w:t>
      </w:r>
      <w:r w:rsidRPr="00A320F2">
        <w:t>е</w:t>
      </w:r>
      <w:r w:rsidRPr="00A320F2">
        <w:t>дельных отч</w:t>
      </w:r>
      <w:r w:rsidR="009F1CED">
        <w:t>е</w:t>
      </w:r>
      <w:r w:rsidRPr="00A320F2">
        <w:t>тов по итогам проверок, которые подаются их непосредственному начальству.</w:t>
      </w:r>
      <w:r w:rsidR="00800282" w:rsidRPr="00A320F2">
        <w:t xml:space="preserve"> </w:t>
      </w:r>
      <w:r w:rsidRPr="00A320F2">
        <w:t>Как правило, посещение тех или иных мест содержания под стр</w:t>
      </w:r>
      <w:r w:rsidRPr="00A320F2">
        <w:t>а</w:t>
      </w:r>
      <w:r w:rsidRPr="00A320F2">
        <w:t>жей осуществляется один раз в неделю;</w:t>
      </w:r>
      <w:r w:rsidR="00800282" w:rsidRPr="00A320F2">
        <w:t xml:space="preserve"> </w:t>
      </w:r>
      <w:r w:rsidRPr="00A320F2">
        <w:t>во время таких посещений местный прокурор встречается</w:t>
      </w:r>
      <w:r w:rsidR="00800282" w:rsidRPr="00A320F2">
        <w:t xml:space="preserve"> </w:t>
      </w:r>
      <w:r w:rsidRPr="00A320F2">
        <w:t>с содержащимися под стражей лицами, которые могут сообщить ему о якобы имевших место случаях применения пыток или жесток</w:t>
      </w:r>
      <w:r w:rsidRPr="00A320F2">
        <w:t>о</w:t>
      </w:r>
      <w:r w:rsidRPr="00A320F2">
        <w:t>го обращ</w:t>
      </w:r>
      <w:r w:rsidRPr="00A320F2">
        <w:t>е</w:t>
      </w:r>
      <w:r w:rsidRPr="00A320F2">
        <w:t>ния.</w:t>
      </w:r>
    </w:p>
    <w:p w:rsidR="00800282" w:rsidRPr="00A320F2" w:rsidRDefault="00AF2DDA" w:rsidP="00A320F2">
      <w:pPr>
        <w:pStyle w:val="SingleTxtGR"/>
      </w:pPr>
      <w:r w:rsidRPr="00A320F2">
        <w:t>48.</w:t>
      </w:r>
      <w:r w:rsidR="009F1CED">
        <w:tab/>
      </w:r>
      <w:r w:rsidRPr="00A320F2">
        <w:t>Что касается вопроса 12 из перечня вопросов, то он подч</w:t>
      </w:r>
      <w:r w:rsidR="009F1CED">
        <w:t>е</w:t>
      </w:r>
      <w:r w:rsidRPr="00A320F2">
        <w:t>ркивает, что район Приднестровья, где проблема торговли людьми существует в наиболее серь</w:t>
      </w:r>
      <w:r w:rsidR="009F1CED">
        <w:t>е</w:t>
      </w:r>
      <w:r w:rsidRPr="00A320F2">
        <w:t>зной форме,</w:t>
      </w:r>
      <w:r w:rsidR="00800282" w:rsidRPr="00A320F2">
        <w:t xml:space="preserve"> </w:t>
      </w:r>
      <w:r w:rsidRPr="00A320F2">
        <w:t>не контролируется органами власти Республики Молдова.</w:t>
      </w:r>
      <w:r w:rsidR="00800282" w:rsidRPr="00A320F2">
        <w:t xml:space="preserve"> </w:t>
      </w:r>
      <w:r w:rsidRPr="00A320F2">
        <w:t>Т</w:t>
      </w:r>
      <w:r w:rsidRPr="00A320F2">
        <w:t>а</w:t>
      </w:r>
      <w:r w:rsidRPr="00A320F2">
        <w:t>ким образом, они физически не могут осуществлять там проверки или прин</w:t>
      </w:r>
      <w:r w:rsidRPr="00A320F2">
        <w:t>и</w:t>
      </w:r>
      <w:r w:rsidRPr="00A320F2">
        <w:t>мать меры.</w:t>
      </w:r>
      <w:r w:rsidR="00800282" w:rsidRPr="00A320F2">
        <w:t xml:space="preserve"> </w:t>
      </w:r>
      <w:r w:rsidRPr="00A320F2">
        <w:t>Положение в этом районе может быть исправлено только на полит</w:t>
      </w:r>
      <w:r w:rsidRPr="00A320F2">
        <w:t>и</w:t>
      </w:r>
      <w:r w:rsidRPr="00A320F2">
        <w:t>ческом уровне.</w:t>
      </w:r>
    </w:p>
    <w:p w:rsidR="00A320F2" w:rsidRPr="009F1CED" w:rsidRDefault="009F1CED" w:rsidP="00A320F2">
      <w:pPr>
        <w:pStyle w:val="SingleTxtGR"/>
        <w:rPr>
          <w:i/>
        </w:rPr>
      </w:pPr>
      <w:r>
        <w:rPr>
          <w:i/>
        </w:rPr>
        <w:t>Заседание закрывается в 17 ч</w:t>
      </w:r>
      <w:r w:rsidR="00AF2DDA" w:rsidRPr="009F1CED">
        <w:rPr>
          <w:i/>
        </w:rPr>
        <w:t>. 55 м</w:t>
      </w:r>
      <w:r>
        <w:rPr>
          <w:i/>
        </w:rPr>
        <w:t>.</w:t>
      </w:r>
      <w:r w:rsidR="00800282" w:rsidRPr="009F1CED">
        <w:rPr>
          <w:i/>
        </w:rPr>
        <w:t xml:space="preserve"> </w:t>
      </w:r>
    </w:p>
    <w:sectPr w:rsidR="00A320F2" w:rsidRPr="009F1CED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9DE" w:rsidRDefault="00A049DE">
      <w:r>
        <w:rPr>
          <w:lang w:val="en-US"/>
        </w:rPr>
        <w:tab/>
      </w:r>
      <w:r>
        <w:separator/>
      </w:r>
    </w:p>
  </w:endnote>
  <w:endnote w:type="continuationSeparator" w:id="0">
    <w:p w:rsidR="00A049DE" w:rsidRDefault="00A04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9DE" w:rsidRPr="005F0588" w:rsidRDefault="00A049D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30F34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GE.09-45349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9DE" w:rsidRPr="005F0588" w:rsidRDefault="00A049DE">
    <w:pPr>
      <w:pStyle w:val="Footer"/>
      <w:rPr>
        <w:lang w:val="en-US"/>
      </w:rPr>
    </w:pPr>
    <w:r>
      <w:rPr>
        <w:lang w:val="en-US"/>
      </w:rPr>
      <w:t>GE.09-45349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9DE" w:rsidRDefault="00A049DE" w:rsidP="008E470A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A049DE" w:rsidRPr="008E470A" w:rsidRDefault="00A049DE" w:rsidP="008E470A">
    <w:pPr>
      <w:pStyle w:val="FootnoteText"/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8E470A">
      <w:rPr>
        <w:lang w:val="ru-RU"/>
      </w:rPr>
      <w:t>В настоящий отчет могут вноситься поправки.</w:t>
    </w:r>
  </w:p>
  <w:p w:rsidR="00A049DE" w:rsidRPr="008E470A" w:rsidRDefault="00A049DE" w:rsidP="008E470A">
    <w:pPr>
      <w:pStyle w:val="FootnoteText"/>
      <w:spacing w:after="120"/>
      <w:rPr>
        <w:lang w:val="ru-RU"/>
      </w:rPr>
    </w:pPr>
    <w:r w:rsidRPr="008E470A">
      <w:rPr>
        <w:lang w:val="ru-RU"/>
      </w:rPr>
      <w:tab/>
    </w:r>
    <w:r>
      <w:rPr>
        <w:lang w:val="ru-RU"/>
      </w:rPr>
      <w:tab/>
    </w:r>
    <w:r w:rsidRPr="008E470A">
      <w:rPr>
        <w:lang w:val="ru-RU"/>
      </w:rPr>
      <w:t>Поправки должны представляться на одном из рабочих языков.  Они должны быть изложены в пояснительной записке, а также внесены</w:t>
    </w:r>
    <w:r>
      <w:rPr>
        <w:lang w:val="ru-RU"/>
      </w:rPr>
      <w:t xml:space="preserve"> в один из экземпляров отчета. </w:t>
    </w:r>
    <w:r w:rsidRPr="008E470A">
      <w:rPr>
        <w:lang w:val="ru-RU"/>
      </w:rPr>
      <w:t xml:space="preserve">Поправки следует направлять </w:t>
    </w:r>
    <w:r w:rsidRPr="008E470A">
      <w:rPr>
        <w:i/>
        <w:lang w:val="ru-RU"/>
      </w:rPr>
      <w:t>в течение одной недели с момента выпуска настоящего документа</w:t>
    </w:r>
    <w:r w:rsidRPr="008E470A">
      <w:rPr>
        <w:lang w:val="ru-RU"/>
      </w:rPr>
      <w:t xml:space="preserve"> в Секцию редактирования официальных отчетов, комната Е.4108, Дворец Наций, Женева.</w:t>
    </w:r>
  </w:p>
  <w:p w:rsidR="00A049DE" w:rsidRPr="008E470A" w:rsidRDefault="00A049DE" w:rsidP="008E470A">
    <w:pPr>
      <w:pStyle w:val="FootnoteText"/>
      <w:spacing w:after="120"/>
      <w:rPr>
        <w:lang w:val="ru-RU"/>
      </w:rPr>
    </w:pPr>
    <w:r>
      <w:rPr>
        <w:lang w:val="ru-RU"/>
      </w:rPr>
      <w:tab/>
    </w:r>
    <w:r w:rsidRPr="008E470A">
      <w:rPr>
        <w:lang w:val="ru-RU"/>
      </w:rPr>
      <w:tab/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A049DE" w:rsidRPr="007B2C3F" w:rsidRDefault="00A049DE" w:rsidP="00C477F6">
    <w:pPr>
      <w:pStyle w:val="Footer"/>
      <w:spacing w:before="240"/>
      <w:rPr>
        <w:sz w:val="20"/>
        <w:lang w:val="en-US"/>
      </w:rPr>
    </w:pPr>
    <w:r>
      <w:rPr>
        <w:sz w:val="20"/>
        <w:lang w:val="en-US"/>
      </w:rPr>
      <w:t>GE.09-45349  (R)  030310   030310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9DE" w:rsidRPr="00F71F63" w:rsidRDefault="00A049D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049DE" w:rsidRPr="00F71F63" w:rsidRDefault="00A049D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049DE" w:rsidRPr="00635E86" w:rsidRDefault="00A049D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9DE" w:rsidRPr="005F0588" w:rsidRDefault="00A049DE">
    <w:pPr>
      <w:pStyle w:val="Header"/>
      <w:rPr>
        <w:lang w:val="en-US"/>
      </w:rPr>
    </w:pPr>
    <w:r>
      <w:rPr>
        <w:lang w:val="en-US"/>
      </w:rPr>
      <w:t>CCPR/C/SR.2659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9DE" w:rsidRPr="005F0588" w:rsidRDefault="00A049DE">
    <w:pPr>
      <w:pStyle w:val="Header"/>
      <w:rPr>
        <w:lang w:val="en-US"/>
      </w:rPr>
    </w:pPr>
    <w:r>
      <w:rPr>
        <w:lang w:val="en-US"/>
      </w:rPr>
      <w:tab/>
      <w:t>CCPR/C/SR.2659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508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A46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70FF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5C51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41C"/>
    <w:rsid w:val="00356BB2"/>
    <w:rsid w:val="00360477"/>
    <w:rsid w:val="00365CD4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0B8B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6A42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2D3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29F2"/>
    <w:rsid w:val="00735602"/>
    <w:rsid w:val="0075279B"/>
    <w:rsid w:val="00753748"/>
    <w:rsid w:val="00762446"/>
    <w:rsid w:val="00781ACB"/>
    <w:rsid w:val="007841FF"/>
    <w:rsid w:val="007A79EB"/>
    <w:rsid w:val="007B60BD"/>
    <w:rsid w:val="007D4CA0"/>
    <w:rsid w:val="007D7A23"/>
    <w:rsid w:val="007D7EEC"/>
    <w:rsid w:val="007E38C3"/>
    <w:rsid w:val="007E549E"/>
    <w:rsid w:val="007E71C9"/>
    <w:rsid w:val="007F7553"/>
    <w:rsid w:val="00800282"/>
    <w:rsid w:val="00805D07"/>
    <w:rsid w:val="0080755E"/>
    <w:rsid w:val="008120D4"/>
    <w:rsid w:val="008139A5"/>
    <w:rsid w:val="00817F73"/>
    <w:rsid w:val="0082228E"/>
    <w:rsid w:val="00827B3D"/>
    <w:rsid w:val="00830402"/>
    <w:rsid w:val="008305D7"/>
    <w:rsid w:val="00830F34"/>
    <w:rsid w:val="00834887"/>
    <w:rsid w:val="00842FED"/>
    <w:rsid w:val="008455CF"/>
    <w:rsid w:val="0084613B"/>
    <w:rsid w:val="00847689"/>
    <w:rsid w:val="00861C52"/>
    <w:rsid w:val="0086407E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470A"/>
    <w:rsid w:val="008E7F13"/>
    <w:rsid w:val="008F3185"/>
    <w:rsid w:val="00915B0A"/>
    <w:rsid w:val="0092404C"/>
    <w:rsid w:val="00926904"/>
    <w:rsid w:val="009372F0"/>
    <w:rsid w:val="00955022"/>
    <w:rsid w:val="00957B4D"/>
    <w:rsid w:val="00964EEA"/>
    <w:rsid w:val="00980C86"/>
    <w:rsid w:val="0098490C"/>
    <w:rsid w:val="009B1D9B"/>
    <w:rsid w:val="009B4074"/>
    <w:rsid w:val="009C30BB"/>
    <w:rsid w:val="009C60BE"/>
    <w:rsid w:val="009E6279"/>
    <w:rsid w:val="009F00A6"/>
    <w:rsid w:val="009F1CED"/>
    <w:rsid w:val="009F56A7"/>
    <w:rsid w:val="009F5B05"/>
    <w:rsid w:val="00A026CA"/>
    <w:rsid w:val="00A049DE"/>
    <w:rsid w:val="00A0508B"/>
    <w:rsid w:val="00A07232"/>
    <w:rsid w:val="00A10416"/>
    <w:rsid w:val="00A14800"/>
    <w:rsid w:val="00A156DE"/>
    <w:rsid w:val="00A157ED"/>
    <w:rsid w:val="00A17E3B"/>
    <w:rsid w:val="00A2446A"/>
    <w:rsid w:val="00A320F2"/>
    <w:rsid w:val="00A4025D"/>
    <w:rsid w:val="00A800D1"/>
    <w:rsid w:val="00A90839"/>
    <w:rsid w:val="00A92699"/>
    <w:rsid w:val="00AB5BF0"/>
    <w:rsid w:val="00AC1C95"/>
    <w:rsid w:val="00AC2CCB"/>
    <w:rsid w:val="00AC443A"/>
    <w:rsid w:val="00AE60E2"/>
    <w:rsid w:val="00AF2DDA"/>
    <w:rsid w:val="00B0169F"/>
    <w:rsid w:val="00B03B0E"/>
    <w:rsid w:val="00B05F21"/>
    <w:rsid w:val="00B13582"/>
    <w:rsid w:val="00B14EA9"/>
    <w:rsid w:val="00B23126"/>
    <w:rsid w:val="00B30A3C"/>
    <w:rsid w:val="00B43E88"/>
    <w:rsid w:val="00B81305"/>
    <w:rsid w:val="00BB17DC"/>
    <w:rsid w:val="00BB1AF9"/>
    <w:rsid w:val="00BB20F8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77F6"/>
    <w:rsid w:val="00C51419"/>
    <w:rsid w:val="00C54056"/>
    <w:rsid w:val="00C636EA"/>
    <w:rsid w:val="00C663A3"/>
    <w:rsid w:val="00C75CB2"/>
    <w:rsid w:val="00C77666"/>
    <w:rsid w:val="00C861E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5B8D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36641"/>
    <w:rsid w:val="00F52A0E"/>
    <w:rsid w:val="00F71F63"/>
    <w:rsid w:val="00F85D87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12</Pages>
  <Words>5418</Words>
  <Characters>30886</Characters>
  <Application>Microsoft Office Word</Application>
  <DocSecurity>4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0945349</vt:lpstr>
    </vt:vector>
  </TitlesOfParts>
  <Company>CSD</Company>
  <LinksUpToDate>false</LinksUpToDate>
  <CharactersWithSpaces>36232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0945349</dc:title>
  <dc:subject/>
  <dc:creator>Екатерина Салынская</dc:creator>
  <cp:keywords/>
  <dc:description/>
  <cp:lastModifiedBy>Екатерина Салынская</cp:lastModifiedBy>
  <cp:revision>2</cp:revision>
  <cp:lastPrinted>2010-03-03T11:26:00Z</cp:lastPrinted>
  <dcterms:created xsi:type="dcterms:W3CDTF">2010-03-03T11:28:00Z</dcterms:created>
  <dcterms:modified xsi:type="dcterms:W3CDTF">2010-03-03T11:28:00Z</dcterms:modified>
</cp:coreProperties>
</file>