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685.8pt;width:198pt;height:18pt;z-index:1;mso-position-horizontal-relative:page" stroked="f">
            <v:textbox style="mso-next-textbox:#_x0000_s1028" inset="0,0,0,0">
              <w:txbxContent>
                <w:p w:rsidR="006A6F81" w:rsidRDefault="006A6F8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41933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160708    180708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917"/>
        <w:gridCol w:w="2192"/>
      </w:tblGrid>
      <w:tr w:rsidR="00FB6B19" w:rsidRPr="00C54017" w:rsidTr="00810D2B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6550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30429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17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Pr="00E5754A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E5754A">
              <w:rPr>
                <w:i/>
                <w:sz w:val="40"/>
              </w:rPr>
              <w:t>М</w:t>
            </w:r>
            <w:r w:rsidRPr="00E5754A">
              <w:rPr>
                <w:i/>
              </w:rPr>
              <w:t xml:space="preserve">ЕЖДУНАРОДНАЯ </w:t>
            </w:r>
            <w:r w:rsidRPr="00E5754A">
              <w:rPr>
                <w:i/>
              </w:rPr>
              <w:br/>
              <w:t xml:space="preserve">КОНВЕНЦИЯ </w:t>
            </w:r>
            <w:r w:rsidRPr="00E5754A">
              <w:rPr>
                <w:i/>
              </w:rPr>
              <w:br/>
              <w:t xml:space="preserve">О ЛИКВИДАЦИИ </w:t>
            </w:r>
            <w:r w:rsidRPr="00E5754A">
              <w:rPr>
                <w:i/>
              </w:rPr>
              <w:br/>
              <w:t xml:space="preserve">ВСЕХ ФОРМ </w:t>
            </w:r>
            <w:r w:rsidRPr="00E5754A"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192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C54017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C5401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C5401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 w:rsidR="00830965">
              <w:rPr>
                <w:sz w:val="22"/>
                <w:lang w:val="en-US"/>
              </w:rPr>
              <w:fldChar w:fldCharType="separate"/>
            </w:r>
            <w:r w:rsidR="00830965">
              <w:rPr>
                <w:sz w:val="22"/>
                <w:lang w:val="en-US"/>
              </w:rPr>
              <w:t>CERD/C/AZE/6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C54017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C54017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C54017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C54017">
              <w:rPr>
                <w:sz w:val="22"/>
                <w:lang w:val="en-US"/>
              </w:rPr>
              <w:instrText xml:space="preserve"> </w:instrText>
            </w:r>
            <w:r w:rsidR="00830965">
              <w:rPr>
                <w:sz w:val="22"/>
                <w:lang w:val="en-US"/>
              </w:rPr>
              <w:fldChar w:fldCharType="separate"/>
            </w:r>
            <w:r w:rsidR="00830965">
              <w:rPr>
                <w:sz w:val="22"/>
                <w:lang w:val="en-US"/>
              </w:rPr>
              <w:t>16 May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C54017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 w:rsidR="005D4014"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rPr>
                <w:lang w:val="en-US"/>
              </w:rPr>
            </w:pPr>
          </w:p>
          <w:p w:rsidR="00FB6B19" w:rsidRPr="00C54017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B6B19" w:rsidRDefault="00E5754A">
      <w:pPr>
        <w:tabs>
          <w:tab w:val="left" w:pos="0"/>
          <w:tab w:val="left" w:pos="7086"/>
        </w:tabs>
        <w:suppressAutoHyphens/>
        <w:rPr>
          <w:szCs w:val="24"/>
        </w:rPr>
      </w:pPr>
      <w:r>
        <w:rPr>
          <w:szCs w:val="24"/>
        </w:rPr>
        <w:t>КОМИТЕТ ПО ЛИКВИДАЦИИ</w:t>
      </w:r>
      <w:r>
        <w:rPr>
          <w:szCs w:val="24"/>
        </w:rPr>
        <w:br/>
        <w:t>РАСОВОЙ ДИСКРИМИНАЦИИ</w:t>
      </w:r>
    </w:p>
    <w:p w:rsidR="00E5754A" w:rsidRDefault="00E5754A">
      <w:pPr>
        <w:tabs>
          <w:tab w:val="left" w:pos="0"/>
          <w:tab w:val="left" w:pos="7086"/>
        </w:tabs>
        <w:suppressAutoHyphens/>
        <w:rPr>
          <w:szCs w:val="24"/>
        </w:rPr>
      </w:pPr>
    </w:p>
    <w:p w:rsidR="00E5754A" w:rsidRDefault="00E5754A">
      <w:pPr>
        <w:tabs>
          <w:tab w:val="left" w:pos="0"/>
          <w:tab w:val="left" w:pos="7086"/>
        </w:tabs>
        <w:suppressAutoHyphens/>
        <w:rPr>
          <w:szCs w:val="24"/>
        </w:rPr>
      </w:pPr>
    </w:p>
    <w:p w:rsidR="00E5754A" w:rsidRPr="00CA7DB3" w:rsidRDefault="00E5754A" w:rsidP="00E5754A">
      <w:pPr>
        <w:tabs>
          <w:tab w:val="left" w:pos="0"/>
          <w:tab w:val="left" w:pos="7086"/>
        </w:tabs>
        <w:suppressAutoHyphens/>
        <w:jc w:val="center"/>
        <w:rPr>
          <w:b/>
          <w:szCs w:val="24"/>
        </w:rPr>
      </w:pPr>
      <w:r w:rsidRPr="00CA7DB3">
        <w:rPr>
          <w:b/>
          <w:szCs w:val="24"/>
        </w:rPr>
        <w:t>ДОКЛАДЫ, ПРЕДСТАВЛЯЕМЫЕ ГОСУДАРСТВАМИ-УЧАСТНИКАМИ</w:t>
      </w:r>
      <w:r w:rsidRPr="00CA7DB3">
        <w:rPr>
          <w:b/>
          <w:szCs w:val="24"/>
        </w:rPr>
        <w:br/>
        <w:t>В СООТВЕТСТВИИ СО СТАТЬЕЙ 9 КОНВЕНЦИИ</w:t>
      </w:r>
    </w:p>
    <w:p w:rsidR="00E5754A" w:rsidRDefault="00E5754A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</w:p>
    <w:p w:rsidR="00E5754A" w:rsidRPr="00CA7DB3" w:rsidRDefault="00E5754A" w:rsidP="00E5754A">
      <w:pPr>
        <w:tabs>
          <w:tab w:val="left" w:pos="0"/>
          <w:tab w:val="left" w:pos="7086"/>
        </w:tabs>
        <w:suppressAutoHyphens/>
        <w:jc w:val="center"/>
        <w:rPr>
          <w:b/>
          <w:szCs w:val="24"/>
        </w:rPr>
      </w:pPr>
      <w:r w:rsidRPr="00CA7DB3">
        <w:rPr>
          <w:b/>
          <w:szCs w:val="24"/>
        </w:rPr>
        <w:t>Шестые периодические доклады государств-участников,</w:t>
      </w:r>
      <w:r w:rsidRPr="00CA7DB3">
        <w:rPr>
          <w:b/>
          <w:szCs w:val="24"/>
        </w:rPr>
        <w:br/>
        <w:t>подлежащие представлению в 2007 году</w:t>
      </w:r>
    </w:p>
    <w:p w:rsidR="00E5754A" w:rsidRDefault="00E5754A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</w:p>
    <w:p w:rsidR="00E5754A" w:rsidRPr="00722CB4" w:rsidRDefault="00E5754A" w:rsidP="00E5754A">
      <w:pPr>
        <w:tabs>
          <w:tab w:val="left" w:pos="0"/>
          <w:tab w:val="left" w:pos="7086"/>
        </w:tabs>
        <w:suppressAutoHyphens/>
        <w:jc w:val="center"/>
        <w:rPr>
          <w:b/>
          <w:szCs w:val="24"/>
        </w:rPr>
      </w:pPr>
      <w:r w:rsidRPr="00722CB4">
        <w:rPr>
          <w:b/>
          <w:szCs w:val="24"/>
        </w:rPr>
        <w:t>Добавление</w:t>
      </w:r>
    </w:p>
    <w:p w:rsidR="00E5754A" w:rsidRDefault="00E5754A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</w:p>
    <w:p w:rsidR="00E5754A" w:rsidRDefault="00E5754A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  <w:r w:rsidRPr="00CA7DB3">
        <w:rPr>
          <w:b/>
          <w:szCs w:val="24"/>
        </w:rPr>
        <w:t>А</w:t>
      </w:r>
      <w:r w:rsidR="00CA7DB3" w:rsidRPr="00CA7DB3">
        <w:rPr>
          <w:b/>
          <w:szCs w:val="24"/>
        </w:rPr>
        <w:t>ЗЕРБАЙДЖАН</w:t>
      </w:r>
      <w:r w:rsidRPr="00E5754A">
        <w:rPr>
          <w:rStyle w:val="FootnoteReference"/>
          <w:szCs w:val="24"/>
        </w:rPr>
        <w:footnoteReference w:customMarkFollows="1" w:id="1"/>
        <w:sym w:font="Symbol" w:char="F02A"/>
      </w:r>
    </w:p>
    <w:p w:rsidR="00EF5928" w:rsidRPr="00C54017" w:rsidRDefault="00EF5928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</w:p>
    <w:p w:rsidR="003B14EC" w:rsidRPr="00C54017" w:rsidRDefault="003B14EC" w:rsidP="00E5754A">
      <w:pPr>
        <w:tabs>
          <w:tab w:val="left" w:pos="0"/>
          <w:tab w:val="left" w:pos="7086"/>
        </w:tabs>
        <w:suppressAutoHyphens/>
        <w:jc w:val="center"/>
        <w:rPr>
          <w:szCs w:val="24"/>
        </w:rPr>
      </w:pPr>
    </w:p>
    <w:p w:rsidR="00EF5928" w:rsidRPr="00E5754A" w:rsidRDefault="00EF5928" w:rsidP="00EF5928">
      <w:pPr>
        <w:tabs>
          <w:tab w:val="left" w:pos="0"/>
          <w:tab w:val="left" w:pos="7086"/>
        </w:tabs>
        <w:suppressAutoHyphens/>
        <w:jc w:val="right"/>
        <w:rPr>
          <w:szCs w:val="24"/>
        </w:rPr>
      </w:pPr>
      <w:r>
        <w:rPr>
          <w:szCs w:val="24"/>
        </w:rPr>
        <w:t xml:space="preserve">[3 марта </w:t>
      </w:r>
      <w:r w:rsidRPr="00EF5928">
        <w:rPr>
          <w:szCs w:val="24"/>
        </w:rPr>
        <w:t>2008 года</w:t>
      </w:r>
      <w:r>
        <w:rPr>
          <w:szCs w:val="24"/>
        </w:rPr>
        <w:t>]</w:t>
      </w:r>
    </w:p>
    <w:p w:rsidR="00FB6B19" w:rsidRPr="00C54017" w:rsidRDefault="00FB6B19">
      <w:pPr>
        <w:tabs>
          <w:tab w:val="left" w:pos="0"/>
        </w:tabs>
        <w:suppressAutoHyphens/>
      </w:pPr>
    </w:p>
    <w:p w:rsidR="00681A44" w:rsidRDefault="00681A44" w:rsidP="00681A44">
      <w:pPr>
        <w:spacing w:after="240"/>
        <w:rPr>
          <w:lang w:val="en-US"/>
        </w:rPr>
      </w:pPr>
      <w:r w:rsidRPr="00C54017">
        <w:br w:type="page"/>
      </w:r>
    </w:p>
    <w:p w:rsidR="005A54D9" w:rsidRPr="005D4014" w:rsidRDefault="005A54D9" w:rsidP="005A54D9">
      <w:pPr>
        <w:spacing w:after="240"/>
        <w:jc w:val="center"/>
        <w:rPr>
          <w:b/>
        </w:rPr>
      </w:pPr>
      <w:r w:rsidRPr="005D4014">
        <w:rPr>
          <w:b/>
        </w:rPr>
        <w:t>СОДЕРЖАНИЕ</w:t>
      </w:r>
    </w:p>
    <w:p w:rsidR="005A54D9" w:rsidRPr="005A54D9" w:rsidRDefault="005A54D9" w:rsidP="005A54D9">
      <w:pPr>
        <w:spacing w:after="240"/>
        <w:jc w:val="center"/>
      </w:pPr>
    </w:p>
    <w:p w:rsidR="005A54D9" w:rsidRPr="003948B4" w:rsidRDefault="005A54D9" w:rsidP="003948B4">
      <w:pPr>
        <w:tabs>
          <w:tab w:val="clear" w:pos="6237"/>
          <w:tab w:val="center" w:pos="8039"/>
          <w:tab w:val="center" w:pos="9122"/>
        </w:tabs>
        <w:spacing w:after="360"/>
        <w:rPr>
          <w:szCs w:val="24"/>
        </w:rPr>
      </w:pPr>
      <w:r w:rsidRPr="005A54D9">
        <w:rPr>
          <w:i/>
        </w:rPr>
        <w:t>Глава</w:t>
      </w:r>
      <w:r>
        <w:tab/>
      </w:r>
      <w:r>
        <w:tab/>
      </w:r>
      <w:r>
        <w:tab/>
      </w:r>
      <w:r>
        <w:tab/>
      </w:r>
      <w:r w:rsidRPr="005A54D9">
        <w:rPr>
          <w:i/>
        </w:rPr>
        <w:t>Пункты</w:t>
      </w:r>
      <w:r w:rsidRPr="005A54D9">
        <w:rPr>
          <w:i/>
        </w:rPr>
        <w:tab/>
        <w:t>Стр</w:t>
      </w:r>
      <w:r w:rsidRPr="005A54D9">
        <w:t>.</w:t>
      </w:r>
    </w:p>
    <w:p w:rsidR="005A54D9" w:rsidRDefault="005A54D9" w:rsidP="005A54D9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after="240"/>
      </w:pPr>
      <w:r w:rsidRPr="005A54D9">
        <w:tab/>
      </w:r>
      <w:r>
        <w:rPr>
          <w:lang w:val="en-US"/>
        </w:rPr>
        <w:t>I</w:t>
      </w:r>
      <w:r>
        <w:t>.</w:t>
      </w:r>
      <w:r>
        <w:tab/>
        <w:t>ОБЩИЕ СВЕДЕНИЯ</w:t>
      </w:r>
      <w:r w:rsidR="003948B4">
        <w:t xml:space="preserve"> </w:t>
      </w:r>
      <w:r w:rsidR="003948B4">
        <w:tab/>
      </w:r>
      <w:r w:rsidR="003948B4">
        <w:tab/>
        <w:t xml:space="preserve">  1 -  10</w:t>
      </w:r>
      <w:r w:rsidR="003948B4">
        <w:tab/>
      </w:r>
      <w:r w:rsidR="00255640">
        <w:t>3</w:t>
      </w:r>
    </w:p>
    <w:p w:rsidR="005A54D9" w:rsidRDefault="005A54D9" w:rsidP="005A54D9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after="240"/>
        <w:rPr>
          <w:spacing w:val="-6"/>
        </w:rPr>
      </w:pPr>
      <w:r>
        <w:tab/>
      </w:r>
      <w:r>
        <w:rPr>
          <w:lang w:val="en-US"/>
        </w:rPr>
        <w:t>II</w:t>
      </w:r>
      <w:r>
        <w:t>.</w:t>
      </w:r>
      <w:r>
        <w:tab/>
      </w:r>
      <w:r w:rsidRPr="005A54D9">
        <w:t>ИНФОРМАЦИЯ, КАСАЮЩАЯСЯ</w:t>
      </w:r>
      <w:r w:rsidR="00073558">
        <w:br/>
      </w:r>
      <w:r w:rsidR="00073558">
        <w:tab/>
      </w:r>
      <w:r w:rsidR="00073558">
        <w:tab/>
      </w:r>
      <w:r w:rsidRPr="005A54D9">
        <w:t xml:space="preserve">СТАТЕЙ 2-7 КОНВЕНЦИИ </w:t>
      </w:r>
      <w:r>
        <w:rPr>
          <w:spacing w:val="-6"/>
        </w:rPr>
        <w:tab/>
      </w:r>
      <w:r>
        <w:rPr>
          <w:spacing w:val="-6"/>
        </w:rPr>
        <w:tab/>
      </w:r>
      <w:r w:rsidR="003948B4">
        <w:rPr>
          <w:spacing w:val="-6"/>
        </w:rPr>
        <w:t xml:space="preserve"> 11 - 204</w:t>
      </w:r>
      <w:r w:rsidR="003948B4">
        <w:rPr>
          <w:spacing w:val="-6"/>
        </w:rPr>
        <w:tab/>
      </w:r>
      <w:r w:rsidR="00255640">
        <w:rPr>
          <w:spacing w:val="-6"/>
        </w:rPr>
        <w:t>5</w:t>
      </w:r>
    </w:p>
    <w:p w:rsidR="00073558" w:rsidRDefault="00073558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  <w:rPr>
          <w:spacing w:val="-6"/>
        </w:rPr>
      </w:pPr>
      <w:r>
        <w:rPr>
          <w:spacing w:val="-6"/>
        </w:rPr>
        <w:tab/>
      </w:r>
      <w:r>
        <w:rPr>
          <w:spacing w:val="-6"/>
        </w:rPr>
        <w:tab/>
      </w:r>
      <w:r w:rsidR="003948B4">
        <w:rPr>
          <w:spacing w:val="-6"/>
        </w:rPr>
        <w:t xml:space="preserve">Статья 2 </w:t>
      </w:r>
      <w:r w:rsidR="003948B4">
        <w:rPr>
          <w:spacing w:val="-6"/>
        </w:rPr>
        <w:tab/>
      </w:r>
      <w:r w:rsidR="003948B4">
        <w:rPr>
          <w:spacing w:val="-6"/>
        </w:rPr>
        <w:tab/>
        <w:t xml:space="preserve"> 23 -  39</w:t>
      </w:r>
      <w:r w:rsidR="003948B4">
        <w:rPr>
          <w:spacing w:val="-6"/>
        </w:rPr>
        <w:tab/>
      </w:r>
      <w:r w:rsidR="00255640">
        <w:rPr>
          <w:spacing w:val="-6"/>
        </w:rPr>
        <w:t>7</w:t>
      </w:r>
    </w:p>
    <w:p w:rsidR="00073558" w:rsidRDefault="00073558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  <w:rPr>
          <w:spacing w:val="-6"/>
        </w:rPr>
      </w:pPr>
      <w:r>
        <w:rPr>
          <w:spacing w:val="-6"/>
        </w:rPr>
        <w:tab/>
      </w:r>
      <w:r>
        <w:rPr>
          <w:spacing w:val="-6"/>
        </w:rPr>
        <w:tab/>
        <w:t xml:space="preserve">Статья </w:t>
      </w:r>
      <w:r w:rsidR="003948B4">
        <w:rPr>
          <w:spacing w:val="-6"/>
        </w:rPr>
        <w:t xml:space="preserve">3 </w:t>
      </w:r>
      <w:r w:rsidR="003948B4">
        <w:rPr>
          <w:spacing w:val="-6"/>
        </w:rPr>
        <w:tab/>
      </w:r>
      <w:r w:rsidR="003948B4">
        <w:rPr>
          <w:spacing w:val="-6"/>
        </w:rPr>
        <w:tab/>
        <w:t>40</w:t>
      </w:r>
      <w:r w:rsidR="003948B4">
        <w:rPr>
          <w:spacing w:val="-6"/>
        </w:rPr>
        <w:tab/>
      </w:r>
      <w:r w:rsidR="00255640">
        <w:rPr>
          <w:spacing w:val="-6"/>
        </w:rPr>
        <w:t>10</w:t>
      </w:r>
    </w:p>
    <w:p w:rsidR="00073558" w:rsidRDefault="00073558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  <w:rPr>
          <w:spacing w:val="-6"/>
        </w:rPr>
      </w:pPr>
      <w:r>
        <w:rPr>
          <w:spacing w:val="-6"/>
        </w:rPr>
        <w:tab/>
      </w:r>
      <w:r>
        <w:rPr>
          <w:spacing w:val="-6"/>
        </w:rPr>
        <w:tab/>
        <w:t xml:space="preserve">Статья </w:t>
      </w:r>
      <w:r w:rsidR="003948B4">
        <w:rPr>
          <w:spacing w:val="-6"/>
        </w:rPr>
        <w:t xml:space="preserve">4 </w:t>
      </w:r>
      <w:r w:rsidR="003948B4">
        <w:rPr>
          <w:spacing w:val="-6"/>
        </w:rPr>
        <w:tab/>
      </w:r>
      <w:r w:rsidR="003948B4">
        <w:rPr>
          <w:spacing w:val="-6"/>
        </w:rPr>
        <w:tab/>
        <w:t xml:space="preserve"> 41 -  80</w:t>
      </w:r>
      <w:r w:rsidR="003948B4">
        <w:rPr>
          <w:spacing w:val="-6"/>
        </w:rPr>
        <w:tab/>
      </w:r>
      <w:r w:rsidR="00255640">
        <w:rPr>
          <w:spacing w:val="-6"/>
        </w:rPr>
        <w:t>11</w:t>
      </w:r>
    </w:p>
    <w:p w:rsidR="00073558" w:rsidRDefault="00073558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  <w:rPr>
          <w:spacing w:val="-6"/>
        </w:rPr>
      </w:pPr>
      <w:r>
        <w:rPr>
          <w:spacing w:val="-6"/>
        </w:rPr>
        <w:tab/>
      </w:r>
      <w:r>
        <w:rPr>
          <w:spacing w:val="-6"/>
        </w:rPr>
        <w:tab/>
      </w:r>
      <w:r w:rsidR="003948B4">
        <w:rPr>
          <w:spacing w:val="-6"/>
        </w:rPr>
        <w:t xml:space="preserve">Статья 5 </w:t>
      </w:r>
      <w:r w:rsidR="003948B4">
        <w:rPr>
          <w:spacing w:val="-6"/>
        </w:rPr>
        <w:tab/>
      </w:r>
      <w:r w:rsidR="003948B4">
        <w:rPr>
          <w:spacing w:val="-6"/>
        </w:rPr>
        <w:tab/>
        <w:t xml:space="preserve"> 81 - 152</w:t>
      </w:r>
      <w:r w:rsidR="003948B4">
        <w:rPr>
          <w:spacing w:val="-6"/>
        </w:rPr>
        <w:tab/>
      </w:r>
      <w:r w:rsidR="00255640">
        <w:rPr>
          <w:spacing w:val="-6"/>
        </w:rPr>
        <w:t>19</w:t>
      </w:r>
    </w:p>
    <w:p w:rsidR="00073558" w:rsidRPr="005A54D9" w:rsidRDefault="00073558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</w:pPr>
      <w:r>
        <w:rPr>
          <w:spacing w:val="-6"/>
        </w:rPr>
        <w:tab/>
      </w:r>
      <w:r>
        <w:rPr>
          <w:spacing w:val="-6"/>
        </w:rPr>
        <w:tab/>
        <w:t xml:space="preserve">Статья 6 </w:t>
      </w:r>
      <w:r>
        <w:rPr>
          <w:spacing w:val="-6"/>
        </w:rPr>
        <w:tab/>
      </w:r>
      <w:r>
        <w:rPr>
          <w:spacing w:val="-6"/>
        </w:rPr>
        <w:tab/>
      </w:r>
      <w:r w:rsidR="003948B4">
        <w:rPr>
          <w:spacing w:val="-6"/>
        </w:rPr>
        <w:t>153 - 156</w:t>
      </w:r>
      <w:r>
        <w:rPr>
          <w:spacing w:val="-6"/>
        </w:rPr>
        <w:tab/>
      </w:r>
      <w:r w:rsidR="00255640">
        <w:rPr>
          <w:spacing w:val="-6"/>
        </w:rPr>
        <w:t>35</w:t>
      </w:r>
    </w:p>
    <w:p w:rsidR="005A54D9" w:rsidRPr="005A54D9" w:rsidRDefault="003948B4" w:rsidP="003948B4">
      <w:pPr>
        <w:tabs>
          <w:tab w:val="clear" w:pos="2268"/>
          <w:tab w:val="clear" w:pos="6237"/>
          <w:tab w:val="decimal" w:pos="567"/>
          <w:tab w:val="left" w:pos="1134"/>
          <w:tab w:val="left" w:pos="1701"/>
          <w:tab w:val="right" w:leader="dot" w:pos="7172"/>
          <w:tab w:val="center" w:pos="8039"/>
          <w:tab w:val="center" w:pos="9122"/>
        </w:tabs>
        <w:spacing w:after="240"/>
      </w:pPr>
      <w:r>
        <w:tab/>
      </w:r>
      <w:r>
        <w:tab/>
        <w:t xml:space="preserve">Статья 7 </w:t>
      </w:r>
      <w:r>
        <w:tab/>
      </w:r>
      <w:r>
        <w:tab/>
        <w:t>157 - 204</w:t>
      </w:r>
      <w:r>
        <w:tab/>
      </w:r>
      <w:r w:rsidR="00255640">
        <w:t>36</w:t>
      </w:r>
    </w:p>
    <w:p w:rsidR="005A54D9" w:rsidRPr="005A54D9" w:rsidRDefault="005A54D9" w:rsidP="005A54D9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after="240"/>
      </w:pPr>
    </w:p>
    <w:p w:rsidR="005A54D9" w:rsidRPr="005A54D9" w:rsidRDefault="005A54D9" w:rsidP="005A54D9">
      <w:pPr>
        <w:tabs>
          <w:tab w:val="clear" w:pos="6237"/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after="240"/>
      </w:pPr>
    </w:p>
    <w:p w:rsidR="00681A44" w:rsidRPr="00342152" w:rsidRDefault="00681A44" w:rsidP="00FD7C89">
      <w:pPr>
        <w:ind w:right="120"/>
        <w:rPr>
          <w:b/>
          <w:bCs/>
          <w:color w:val="000000"/>
          <w:szCs w:val="24"/>
        </w:rPr>
      </w:pPr>
      <w:r>
        <w:rPr>
          <w:b/>
          <w:bCs/>
          <w:color w:val="000000"/>
          <w:spacing w:val="-5"/>
          <w:szCs w:val="24"/>
        </w:rPr>
        <w:br w:type="page"/>
      </w:r>
    </w:p>
    <w:p w:rsidR="00681A44" w:rsidRPr="00342152" w:rsidRDefault="00681A44" w:rsidP="00FD7C89">
      <w:pPr>
        <w:ind w:right="120"/>
        <w:jc w:val="center"/>
        <w:rPr>
          <w:b/>
          <w:bCs/>
          <w:color w:val="000000"/>
          <w:szCs w:val="24"/>
        </w:rPr>
      </w:pPr>
      <w:r w:rsidRPr="00342152">
        <w:rPr>
          <w:b/>
          <w:bCs/>
          <w:color w:val="000000"/>
          <w:szCs w:val="24"/>
        </w:rPr>
        <w:t>I.</w:t>
      </w:r>
      <w:r w:rsidR="000F315E" w:rsidRPr="00342152">
        <w:rPr>
          <w:b/>
          <w:bCs/>
          <w:color w:val="000000"/>
          <w:szCs w:val="24"/>
        </w:rPr>
        <w:tab/>
      </w:r>
      <w:r w:rsidRPr="00342152">
        <w:rPr>
          <w:b/>
          <w:bCs/>
          <w:color w:val="000000"/>
          <w:szCs w:val="24"/>
        </w:rPr>
        <w:t>ОБЩИЕ СВЕДЕНИЯ</w:t>
      </w:r>
    </w:p>
    <w:p w:rsidR="00681A44" w:rsidRPr="00342152" w:rsidRDefault="00681A44" w:rsidP="00FD7C89">
      <w:pPr>
        <w:ind w:right="120"/>
        <w:jc w:val="center"/>
        <w:rPr>
          <w:szCs w:val="24"/>
        </w:rPr>
      </w:pPr>
    </w:p>
    <w:p w:rsidR="00681A44" w:rsidRPr="00342152" w:rsidRDefault="000F315E" w:rsidP="00FD7C8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1.</w:t>
      </w:r>
      <w:r w:rsidRPr="00342152">
        <w:rPr>
          <w:color w:val="000000"/>
          <w:szCs w:val="24"/>
        </w:rPr>
        <w:tab/>
        <w:t xml:space="preserve">Многонациональный и многоконфессиональный состав </w:t>
      </w:r>
      <w:r w:rsidR="00681A44" w:rsidRPr="00342152">
        <w:rPr>
          <w:color w:val="000000"/>
          <w:szCs w:val="24"/>
        </w:rPr>
        <w:t xml:space="preserve">населения является важной реалией современного Азербайджана.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Базовые положения </w:t>
      </w:r>
      <w:r w:rsidRPr="00342152">
        <w:rPr>
          <w:color w:val="000000"/>
          <w:szCs w:val="24"/>
        </w:rPr>
        <w:t xml:space="preserve">национальной политики заложены в Конституции </w:t>
      </w:r>
      <w:r w:rsidR="00681A44" w:rsidRPr="00342152">
        <w:rPr>
          <w:color w:val="000000"/>
          <w:szCs w:val="24"/>
        </w:rPr>
        <w:t>Азербайджанской Респуб</w:t>
      </w:r>
      <w:r w:rsidRPr="00342152">
        <w:rPr>
          <w:color w:val="000000"/>
          <w:szCs w:val="24"/>
        </w:rPr>
        <w:t xml:space="preserve">лики, которая  обеспечивает равенство всех его граждан, </w:t>
      </w:r>
      <w:r w:rsidR="00681A44" w:rsidRPr="00342152">
        <w:rPr>
          <w:color w:val="000000"/>
          <w:szCs w:val="24"/>
        </w:rPr>
        <w:t xml:space="preserve">вне зависимости от их этнической, религиозной и расовой принадлежности.  </w:t>
      </w:r>
      <w:r w:rsidRPr="00342152">
        <w:rPr>
          <w:color w:val="000000"/>
          <w:szCs w:val="24"/>
        </w:rPr>
        <w:t xml:space="preserve">Более того, </w:t>
      </w:r>
      <w:r w:rsidR="00FD7C89" w:rsidRPr="00342152">
        <w:rPr>
          <w:color w:val="000000"/>
          <w:szCs w:val="24"/>
        </w:rPr>
        <w:t>на протяжении многих веков в силу</w:t>
      </w:r>
      <w:r w:rsidR="00681A44" w:rsidRPr="00342152">
        <w:rPr>
          <w:color w:val="000000"/>
          <w:szCs w:val="24"/>
        </w:rPr>
        <w:t xml:space="preserve"> исторических, экономических и культурных особенностей, характерных для Азербайджана,  </w:t>
      </w:r>
      <w:r w:rsidR="00FD7C89" w:rsidRPr="00342152">
        <w:rPr>
          <w:color w:val="000000"/>
          <w:szCs w:val="24"/>
        </w:rPr>
        <w:t xml:space="preserve">психологический статус </w:t>
      </w:r>
      <w:r w:rsidR="00681A44" w:rsidRPr="00342152">
        <w:rPr>
          <w:color w:val="000000"/>
          <w:szCs w:val="24"/>
        </w:rPr>
        <w:t>насе</w:t>
      </w:r>
      <w:r w:rsidR="00FD7C89" w:rsidRPr="00342152">
        <w:rPr>
          <w:color w:val="000000"/>
          <w:szCs w:val="24"/>
        </w:rPr>
        <w:t xml:space="preserve">ления страны формировался в </w:t>
      </w:r>
      <w:r w:rsidR="00681A44" w:rsidRPr="00342152">
        <w:rPr>
          <w:color w:val="000000"/>
          <w:szCs w:val="24"/>
        </w:rPr>
        <w:t>условиях толерантности и уважения к культурам других этносов и национальных  меньшинств.</w:t>
      </w:r>
    </w:p>
    <w:p w:rsidR="00FD7C89" w:rsidRPr="00342152" w:rsidRDefault="00FD7C89" w:rsidP="00FD7C89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0F315E" w:rsidP="002061D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2.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Самой тяжелой для Азербайджанской Республики проблемой остается армяно-азербайджанск</w:t>
      </w:r>
      <w:r w:rsidR="00FD7C89" w:rsidRPr="00342152">
        <w:rPr>
          <w:color w:val="000000"/>
          <w:szCs w:val="24"/>
        </w:rPr>
        <w:t>ий нагорно-карабахский</w:t>
      </w:r>
      <w:r w:rsidR="00681A44" w:rsidRPr="00342152">
        <w:rPr>
          <w:color w:val="000000"/>
          <w:szCs w:val="24"/>
        </w:rPr>
        <w:t xml:space="preserve"> конфликт.  Составляющий  около 20</w:t>
      </w:r>
      <w:r w:rsidR="00FD7C89" w:rsidRPr="00342152">
        <w:rPr>
          <w:color w:val="000000"/>
          <w:szCs w:val="24"/>
        </w:rPr>
        <w:t>%</w:t>
      </w:r>
      <w:r w:rsidR="00681A44" w:rsidRPr="00342152">
        <w:rPr>
          <w:color w:val="000000"/>
          <w:szCs w:val="24"/>
        </w:rPr>
        <w:t xml:space="preserve"> территории Азербайджана нагорно-карабахский регион и другие </w:t>
      </w:r>
      <w:r w:rsidR="00FD7C89" w:rsidRPr="00342152">
        <w:rPr>
          <w:color w:val="000000"/>
          <w:szCs w:val="24"/>
        </w:rPr>
        <w:t xml:space="preserve">семь </w:t>
      </w:r>
      <w:r w:rsidR="00681A44" w:rsidRPr="00342152">
        <w:rPr>
          <w:color w:val="000000"/>
          <w:szCs w:val="24"/>
        </w:rPr>
        <w:t>районов вокруг него оккупированы Республикой Армения.</w:t>
      </w:r>
    </w:p>
    <w:p w:rsidR="00FD7C89" w:rsidRPr="00342152" w:rsidRDefault="00FD7C89" w:rsidP="00FD7C89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0F315E" w:rsidP="002061D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3.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В ответ на оккупацию Республико</w:t>
      </w:r>
      <w:r w:rsidR="00FD7C89" w:rsidRPr="00342152">
        <w:rPr>
          <w:color w:val="000000"/>
          <w:szCs w:val="24"/>
        </w:rPr>
        <w:t>й Армения территории суверенной</w:t>
      </w:r>
      <w:r w:rsidR="00681A44" w:rsidRPr="00342152">
        <w:rPr>
          <w:color w:val="000000"/>
          <w:szCs w:val="24"/>
        </w:rPr>
        <w:t xml:space="preserve"> Азерба</w:t>
      </w:r>
      <w:r w:rsidR="00FD7C89" w:rsidRPr="00342152">
        <w:rPr>
          <w:color w:val="000000"/>
          <w:szCs w:val="24"/>
        </w:rPr>
        <w:t>йджанской  Республики Совет</w:t>
      </w:r>
      <w:r w:rsidR="00681A44" w:rsidRPr="00342152">
        <w:rPr>
          <w:color w:val="000000"/>
          <w:szCs w:val="24"/>
        </w:rPr>
        <w:t xml:space="preserve"> Безопасности </w:t>
      </w:r>
      <w:r w:rsidR="00FD7C89" w:rsidRPr="00342152">
        <w:rPr>
          <w:color w:val="000000"/>
          <w:szCs w:val="24"/>
        </w:rPr>
        <w:t xml:space="preserve">Организации Объединенных Наций в  1993 </w:t>
      </w:r>
      <w:r w:rsidR="00681A44" w:rsidRPr="00342152">
        <w:rPr>
          <w:color w:val="000000"/>
          <w:szCs w:val="24"/>
        </w:rPr>
        <w:t xml:space="preserve">году единогласно принял четыре резолюции </w:t>
      </w:r>
      <w:r w:rsidR="00FD7C89" w:rsidRPr="00342152">
        <w:rPr>
          <w:color w:val="000000"/>
          <w:szCs w:val="24"/>
        </w:rPr>
        <w:t>-</w:t>
      </w:r>
      <w:r w:rsidR="00681A44" w:rsidRPr="00342152">
        <w:rPr>
          <w:color w:val="000000"/>
          <w:szCs w:val="24"/>
        </w:rPr>
        <w:t xml:space="preserve"> S/RES/822, S/RES/853, S/RES/874 и S/RES/884. </w:t>
      </w:r>
      <w:r w:rsidR="00FD7C89"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Данные резолюции подтвердили, что регион Нагорного Карабаха является составной частью </w:t>
      </w:r>
      <w:r w:rsidR="00FD7C89" w:rsidRPr="00342152">
        <w:rPr>
          <w:color w:val="000000"/>
          <w:szCs w:val="24"/>
        </w:rPr>
        <w:t xml:space="preserve">Азербайджанской Республики, решительно призвали к </w:t>
      </w:r>
      <w:r w:rsidR="00681A44" w:rsidRPr="00342152">
        <w:rPr>
          <w:color w:val="000000"/>
          <w:szCs w:val="24"/>
        </w:rPr>
        <w:t>уважению территориальной целостности и суверенитета Азербайджана, его признанных</w:t>
      </w:r>
      <w:r w:rsidR="00FD7C89" w:rsidRPr="00342152">
        <w:rPr>
          <w:color w:val="000000"/>
          <w:szCs w:val="24"/>
        </w:rPr>
        <w:t xml:space="preserve"> международным сообществом границ и подчеркнули</w:t>
      </w:r>
      <w:r w:rsidR="00681A44" w:rsidRPr="00342152">
        <w:rPr>
          <w:color w:val="000000"/>
          <w:szCs w:val="24"/>
        </w:rPr>
        <w:t xml:space="preserve"> недопустимость применения силы в целях захвата территорий. </w:t>
      </w:r>
      <w:r w:rsidR="00FD7C89"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Резолюции потребовали незамедлительного, полного и безоговорочного вывода всех оккупационных сил с захваченных территорий Азербай</w:t>
      </w:r>
      <w:r w:rsidR="00FD7C89" w:rsidRPr="00342152">
        <w:rPr>
          <w:color w:val="000000"/>
          <w:szCs w:val="24"/>
        </w:rPr>
        <w:t>джана и обеспечения условий для</w:t>
      </w:r>
      <w:r w:rsidR="00681A44" w:rsidRPr="00342152">
        <w:rPr>
          <w:color w:val="000000"/>
          <w:szCs w:val="24"/>
        </w:rPr>
        <w:t xml:space="preserve"> </w:t>
      </w:r>
      <w:r w:rsidR="00FD7C89" w:rsidRPr="00342152">
        <w:rPr>
          <w:color w:val="000000"/>
          <w:szCs w:val="24"/>
        </w:rPr>
        <w:t xml:space="preserve">безопасного возвращения людей, ставших переселенцами, на </w:t>
      </w:r>
      <w:r w:rsidR="00681A44" w:rsidRPr="00342152">
        <w:rPr>
          <w:color w:val="000000"/>
          <w:szCs w:val="24"/>
        </w:rPr>
        <w:t xml:space="preserve">места постоянного проживания. </w:t>
      </w:r>
      <w:r w:rsidR="00FD7C89"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Подтверждение в четырех резолюциях Совета </w:t>
      </w:r>
      <w:r w:rsidR="00FD7C89" w:rsidRPr="00342152">
        <w:rPr>
          <w:color w:val="000000"/>
          <w:szCs w:val="24"/>
        </w:rPr>
        <w:t>Безопасности</w:t>
      </w:r>
      <w:r w:rsidR="00681A44" w:rsidRPr="00342152">
        <w:rPr>
          <w:color w:val="000000"/>
          <w:szCs w:val="24"/>
        </w:rPr>
        <w:t xml:space="preserve"> </w:t>
      </w:r>
      <w:r w:rsidR="00681A44" w:rsidRPr="00342152">
        <w:rPr>
          <w:bCs/>
          <w:color w:val="000000"/>
          <w:szCs w:val="24"/>
        </w:rPr>
        <w:t>ООН</w:t>
      </w:r>
      <w:r w:rsidR="00FD7C89" w:rsidRPr="00342152">
        <w:rPr>
          <w:bCs/>
          <w:color w:val="000000"/>
          <w:szCs w:val="24"/>
        </w:rPr>
        <w:t xml:space="preserve"> </w:t>
      </w:r>
      <w:r w:rsidR="00FD7C89" w:rsidRPr="00342152">
        <w:rPr>
          <w:color w:val="000000"/>
          <w:szCs w:val="24"/>
        </w:rPr>
        <w:t xml:space="preserve">по нагорно-карабахскому конфликту </w:t>
      </w:r>
      <w:r w:rsidR="00681A44" w:rsidRPr="00342152">
        <w:rPr>
          <w:color w:val="000000"/>
          <w:szCs w:val="24"/>
        </w:rPr>
        <w:t>уважения суверенитета и территориальной целостности Азербайджанской Республики еще раз свидетельствует об отсутств</w:t>
      </w:r>
      <w:r w:rsidR="00FD7C89" w:rsidRPr="00342152">
        <w:rPr>
          <w:color w:val="000000"/>
          <w:szCs w:val="24"/>
        </w:rPr>
        <w:t>ии международно-правовой основы</w:t>
      </w:r>
      <w:r w:rsidR="00681A44" w:rsidRPr="00342152">
        <w:rPr>
          <w:color w:val="000000"/>
          <w:szCs w:val="24"/>
        </w:rPr>
        <w:t xml:space="preserve"> </w:t>
      </w:r>
      <w:r w:rsidR="00FD7C89" w:rsidRPr="00342152">
        <w:rPr>
          <w:color w:val="000000"/>
          <w:szCs w:val="24"/>
        </w:rPr>
        <w:t xml:space="preserve">притязания Республики Армения на нагорно-карабахский </w:t>
      </w:r>
      <w:r w:rsidR="00681A44" w:rsidRPr="00342152">
        <w:rPr>
          <w:color w:val="000000"/>
          <w:szCs w:val="24"/>
        </w:rPr>
        <w:t>регион  Азербайджанской Республики.</w:t>
      </w:r>
    </w:p>
    <w:p w:rsidR="00FD7C89" w:rsidRPr="00342152" w:rsidRDefault="00FD7C89" w:rsidP="00FD7C89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0F315E" w:rsidP="002061D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4.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Несмот</w:t>
      </w:r>
      <w:r w:rsidR="002061D9" w:rsidRPr="00342152">
        <w:rPr>
          <w:color w:val="000000"/>
          <w:szCs w:val="24"/>
        </w:rPr>
        <w:t xml:space="preserve">ря на однозначные требования </w:t>
      </w:r>
      <w:r w:rsidR="00681A44" w:rsidRPr="00342152">
        <w:rPr>
          <w:color w:val="000000"/>
          <w:szCs w:val="24"/>
        </w:rPr>
        <w:t>Совета Безопасности</w:t>
      </w:r>
      <w:r w:rsidRPr="00342152">
        <w:rPr>
          <w:color w:val="000000"/>
          <w:szCs w:val="24"/>
        </w:rPr>
        <w:t>,</w:t>
      </w:r>
      <w:r w:rsidR="00681A44" w:rsidRPr="00342152">
        <w:rPr>
          <w:color w:val="000000"/>
          <w:szCs w:val="24"/>
        </w:rPr>
        <w:t xml:space="preserve"> </w:t>
      </w:r>
      <w:r w:rsidR="00FD7C89" w:rsidRPr="00342152">
        <w:rPr>
          <w:color w:val="000000"/>
          <w:szCs w:val="24"/>
        </w:rPr>
        <w:t xml:space="preserve">игнорируемые </w:t>
      </w:r>
      <w:r w:rsidR="002061D9" w:rsidRPr="00342152">
        <w:rPr>
          <w:color w:val="000000"/>
          <w:szCs w:val="24"/>
        </w:rPr>
        <w:t xml:space="preserve">Республикой Армения, около </w:t>
      </w:r>
      <w:r w:rsidR="00681A44" w:rsidRPr="00342152">
        <w:rPr>
          <w:color w:val="000000"/>
          <w:szCs w:val="24"/>
        </w:rPr>
        <w:t>20</w:t>
      </w:r>
      <w:r w:rsidR="002061D9" w:rsidRPr="00342152">
        <w:rPr>
          <w:color w:val="000000"/>
          <w:szCs w:val="24"/>
        </w:rPr>
        <w:t>%</w:t>
      </w:r>
      <w:r w:rsidR="00681A44" w:rsidRPr="00342152">
        <w:rPr>
          <w:color w:val="000000"/>
          <w:szCs w:val="24"/>
        </w:rPr>
        <w:t xml:space="preserve"> территории Азербайджанской Республики продолжает оставаться под оккупацией.</w:t>
      </w:r>
    </w:p>
    <w:p w:rsidR="002061D9" w:rsidRPr="00342152" w:rsidRDefault="002061D9" w:rsidP="00FD7C8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2061D9" w:rsidP="001C6CC7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5.</w:t>
      </w:r>
      <w:r w:rsidRPr="00342152">
        <w:rPr>
          <w:color w:val="000000"/>
          <w:szCs w:val="24"/>
        </w:rPr>
        <w:tab/>
        <w:t xml:space="preserve">В ходе агрессии против Азербайджана зафиксированы </w:t>
      </w:r>
      <w:r w:rsidR="00681A44" w:rsidRPr="00342152">
        <w:rPr>
          <w:color w:val="000000"/>
          <w:szCs w:val="24"/>
        </w:rPr>
        <w:t>грубые  нарушения армянской стороной норм международного гуманитарного права, многочисленные факты внесудебных казней и массовых расстрелов, пыток и други</w:t>
      </w:r>
      <w:r w:rsidRPr="00342152">
        <w:rPr>
          <w:color w:val="000000"/>
          <w:szCs w:val="24"/>
        </w:rPr>
        <w:t xml:space="preserve">х жестоких и бесчеловечных видов обращения и наказания </w:t>
      </w:r>
      <w:r w:rsidR="00681A44" w:rsidRPr="00342152">
        <w:rPr>
          <w:color w:val="000000"/>
          <w:szCs w:val="24"/>
        </w:rPr>
        <w:t>в отношении мирных граждан Азербайджана, заложников и военнопленных.</w:t>
      </w:r>
    </w:p>
    <w:p w:rsidR="00681A44" w:rsidRPr="00342152" w:rsidRDefault="00681A44" w:rsidP="00DA0F53">
      <w:pPr>
        <w:tabs>
          <w:tab w:val="left" w:pos="567"/>
        </w:tabs>
        <w:rPr>
          <w:color w:val="000000"/>
          <w:szCs w:val="24"/>
        </w:rPr>
      </w:pPr>
    </w:p>
    <w:p w:rsidR="00681A44" w:rsidRPr="00342152" w:rsidRDefault="00FC7B56" w:rsidP="00FC7B5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6.</w:t>
      </w:r>
      <w:r w:rsidRPr="00342152">
        <w:rPr>
          <w:color w:val="000000"/>
          <w:szCs w:val="24"/>
        </w:rPr>
        <w:tab/>
      </w:r>
      <w:r w:rsidR="001C6CC7" w:rsidRPr="00342152">
        <w:rPr>
          <w:color w:val="000000"/>
          <w:szCs w:val="24"/>
        </w:rPr>
        <w:t xml:space="preserve">Усилия азербайджанской стороны по скорейшему </w:t>
      </w:r>
      <w:r w:rsidR="00681A44" w:rsidRPr="00342152">
        <w:rPr>
          <w:color w:val="000000"/>
          <w:szCs w:val="24"/>
        </w:rPr>
        <w:t xml:space="preserve">мирному урегулированию конфликта, освобождению оккупированных территорий и </w:t>
      </w:r>
      <w:r w:rsidR="001C6CC7" w:rsidRPr="00342152">
        <w:rPr>
          <w:color w:val="000000"/>
          <w:szCs w:val="24"/>
        </w:rPr>
        <w:t xml:space="preserve">возвращению перемещенных лиц, наталкиваются на </w:t>
      </w:r>
      <w:r w:rsidR="00681A44" w:rsidRPr="00342152">
        <w:rPr>
          <w:color w:val="000000"/>
          <w:szCs w:val="24"/>
        </w:rPr>
        <w:t>неконструктивную позицию Армении, которая требует предоставления нагорно-карабахскому региону Азербайджанской Республики независимости или присоединения этой части азербайджанской территории к Армении.</w:t>
      </w:r>
    </w:p>
    <w:p w:rsidR="001C6CC7" w:rsidRPr="00342152" w:rsidRDefault="001C6CC7" w:rsidP="00DA0F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1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FC7B56" w:rsidP="00FC7B5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7.</w:t>
      </w:r>
      <w:r w:rsidRPr="00342152">
        <w:rPr>
          <w:color w:val="000000"/>
          <w:szCs w:val="24"/>
        </w:rPr>
        <w:tab/>
      </w:r>
      <w:r w:rsidR="001009BD" w:rsidRPr="00342152">
        <w:rPr>
          <w:color w:val="000000"/>
          <w:szCs w:val="24"/>
        </w:rPr>
        <w:t xml:space="preserve">Несмотря на то, что в результате оккупации </w:t>
      </w:r>
      <w:r w:rsidR="00681A44" w:rsidRPr="00342152">
        <w:rPr>
          <w:color w:val="000000"/>
          <w:szCs w:val="24"/>
        </w:rPr>
        <w:t xml:space="preserve">территории Азербайджанской Республики со стороны Республики Армении и проведения этнической чистки существует свыше миллиона беженцев и вынужденных </w:t>
      </w:r>
      <w:r w:rsidR="001009BD" w:rsidRPr="00342152">
        <w:rPr>
          <w:color w:val="000000"/>
          <w:szCs w:val="24"/>
        </w:rPr>
        <w:t xml:space="preserve">переселенцев, не осталось </w:t>
      </w:r>
      <w:r w:rsidR="00681A44" w:rsidRPr="00342152">
        <w:rPr>
          <w:color w:val="000000"/>
          <w:szCs w:val="24"/>
        </w:rPr>
        <w:t>азер</w:t>
      </w:r>
      <w:r w:rsidR="001009BD" w:rsidRPr="00342152">
        <w:rPr>
          <w:color w:val="000000"/>
          <w:szCs w:val="24"/>
        </w:rPr>
        <w:t>байджанского населения на этих</w:t>
      </w:r>
      <w:r w:rsidR="00681A44" w:rsidRPr="00342152">
        <w:rPr>
          <w:color w:val="000000"/>
          <w:szCs w:val="24"/>
        </w:rPr>
        <w:t xml:space="preserve"> </w:t>
      </w:r>
      <w:r w:rsidR="001009BD" w:rsidRPr="00342152">
        <w:rPr>
          <w:color w:val="000000"/>
          <w:szCs w:val="24"/>
        </w:rPr>
        <w:t>оккупированных землях, в настоящее время около 30 000 </w:t>
      </w:r>
      <w:r w:rsidR="00681A44" w:rsidRPr="00342152">
        <w:rPr>
          <w:color w:val="000000"/>
          <w:szCs w:val="24"/>
        </w:rPr>
        <w:t>армян,</w:t>
      </w:r>
      <w:r w:rsidR="001009BD"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проживающих на территории Азербайджа</w:t>
      </w:r>
      <w:r w:rsidR="001009BD" w:rsidRPr="00342152">
        <w:rPr>
          <w:color w:val="000000"/>
          <w:szCs w:val="24"/>
        </w:rPr>
        <w:t>нской Республики, не ощущают по</w:t>
      </w:r>
      <w:r w:rsidR="00681A44" w:rsidRPr="00342152">
        <w:rPr>
          <w:color w:val="000000"/>
          <w:szCs w:val="24"/>
        </w:rPr>
        <w:t xml:space="preserve"> отношению к себе дискриминационного отношения.</w:t>
      </w:r>
    </w:p>
    <w:p w:rsidR="001009BD" w:rsidRPr="00342152" w:rsidRDefault="001009BD" w:rsidP="00FC7B5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1009BD" w:rsidP="001009BD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8.</w:t>
      </w:r>
      <w:r w:rsidRPr="00342152">
        <w:rPr>
          <w:color w:val="000000"/>
          <w:szCs w:val="24"/>
        </w:rPr>
        <w:tab/>
        <w:t xml:space="preserve">Азербайджанская Республика </w:t>
      </w:r>
      <w:r w:rsidR="00681A44" w:rsidRPr="00342152">
        <w:rPr>
          <w:color w:val="000000"/>
          <w:szCs w:val="24"/>
        </w:rPr>
        <w:t>прис</w:t>
      </w:r>
      <w:r w:rsidRPr="00342152">
        <w:rPr>
          <w:color w:val="000000"/>
          <w:szCs w:val="24"/>
        </w:rPr>
        <w:t xml:space="preserve">оединилась к </w:t>
      </w:r>
      <w:r w:rsidR="00681A44" w:rsidRPr="00342152">
        <w:rPr>
          <w:color w:val="000000"/>
          <w:szCs w:val="24"/>
        </w:rPr>
        <w:t>Международной конвенции о ликвидации всех форм расовой</w:t>
      </w:r>
      <w:r w:rsidRPr="00342152">
        <w:rPr>
          <w:color w:val="000000"/>
          <w:szCs w:val="24"/>
        </w:rPr>
        <w:t xml:space="preserve"> дискриминации в соответствии с</w:t>
      </w:r>
      <w:r w:rsidR="00681A44" w:rsidRPr="00342152">
        <w:rPr>
          <w:color w:val="000000"/>
          <w:szCs w:val="24"/>
        </w:rPr>
        <w:t xml:space="preserve"> Законом Азербайджанской Республики № 95-1С) от 31 мая 1996 года.</w:t>
      </w:r>
    </w:p>
    <w:p w:rsidR="001009BD" w:rsidRPr="00342152" w:rsidRDefault="001009BD" w:rsidP="001009BD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1009BD" w:rsidP="001009BD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9.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 xml:space="preserve">Первоначальный и второй периодические доклады Азербайджанской Республики (CERD/C/350/Add.1) были рассмотрены Комитетом по расовой  </w:t>
      </w:r>
      <w:r w:rsidRPr="00342152">
        <w:rPr>
          <w:color w:val="000000"/>
          <w:szCs w:val="24"/>
        </w:rPr>
        <w:t>дискриминации 18</w:t>
      </w:r>
      <w:r w:rsidRPr="00342152">
        <w:rPr>
          <w:color w:val="000000"/>
          <w:szCs w:val="24"/>
        </w:rPr>
        <w:noBreakHyphen/>
        <w:t>19 </w:t>
      </w:r>
      <w:r w:rsidR="00681A44" w:rsidRPr="00342152">
        <w:rPr>
          <w:color w:val="000000"/>
          <w:szCs w:val="24"/>
        </w:rPr>
        <w:t>августа 1999 года, а третий и четверты</w:t>
      </w:r>
      <w:r w:rsidRPr="00342152">
        <w:rPr>
          <w:color w:val="000000"/>
          <w:szCs w:val="24"/>
        </w:rPr>
        <w:t>й доклады (CERD/C/440/Add.1)</w:t>
      </w:r>
      <w:r w:rsidR="0024616F" w:rsidRPr="0024616F">
        <w:rPr>
          <w:color w:val="000000"/>
          <w:szCs w:val="24"/>
        </w:rPr>
        <w:t xml:space="preserve"> </w:t>
      </w:r>
      <w:r w:rsidRPr="00342152">
        <w:rPr>
          <w:color w:val="000000"/>
          <w:szCs w:val="24"/>
        </w:rPr>
        <w:t>- 4</w:t>
      </w:r>
      <w:r w:rsidRPr="00342152">
        <w:rPr>
          <w:color w:val="000000"/>
          <w:szCs w:val="24"/>
        </w:rPr>
        <w:noBreakHyphen/>
        <w:t>7 </w:t>
      </w:r>
      <w:r w:rsidR="00681A44" w:rsidRPr="00342152">
        <w:rPr>
          <w:color w:val="000000"/>
          <w:szCs w:val="24"/>
        </w:rPr>
        <w:t xml:space="preserve">марта 2005 года.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По итогам рассмотрения последнего доклада Комитет принял заключительные замечания (</w:t>
      </w:r>
      <w:r w:rsidR="00681A44" w:rsidRPr="00342152">
        <w:rPr>
          <w:szCs w:val="24"/>
        </w:rPr>
        <w:t>CERD/C/AZE/CO/4</w:t>
      </w:r>
      <w:r w:rsidR="00681A44" w:rsidRPr="00342152">
        <w:rPr>
          <w:color w:val="000000"/>
          <w:szCs w:val="24"/>
        </w:rPr>
        <w:t>).</w:t>
      </w:r>
    </w:p>
    <w:p w:rsidR="001009BD" w:rsidRPr="00342152" w:rsidRDefault="001009BD" w:rsidP="001009BD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1009BD" w:rsidP="001009BD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10.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 xml:space="preserve">Совместный пятый и шестой периодический доклад Азербайджанской  Республики составлен в соответствии с общими руководящими принципами  в отношении формы и содержания докладов, представляемых государствами  </w:t>
      </w:r>
      <w:r w:rsidRPr="00342152">
        <w:rPr>
          <w:color w:val="000000"/>
          <w:szCs w:val="24"/>
        </w:rPr>
        <w:t xml:space="preserve">участниками согласно пункту 1 </w:t>
      </w:r>
      <w:r w:rsidR="00681A44" w:rsidRPr="00342152">
        <w:rPr>
          <w:color w:val="000000"/>
          <w:szCs w:val="24"/>
        </w:rPr>
        <w:t xml:space="preserve">статьи 9 Международной конвенции о ликвидации всех форм расовой дискриминации.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Данный доклад охватывает  период времени после представления правительством страны третьего и четвертого периодического докл</w:t>
      </w:r>
      <w:r w:rsidRPr="00342152">
        <w:rPr>
          <w:color w:val="000000"/>
          <w:szCs w:val="24"/>
        </w:rPr>
        <w:t>ада (период с 2003 года по 2007 </w:t>
      </w:r>
      <w:r w:rsidR="00681A44" w:rsidRPr="00342152">
        <w:rPr>
          <w:color w:val="000000"/>
          <w:szCs w:val="24"/>
        </w:rPr>
        <w:t xml:space="preserve">год).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При </w:t>
      </w:r>
      <w:r w:rsidRPr="00342152">
        <w:rPr>
          <w:color w:val="000000"/>
          <w:szCs w:val="24"/>
        </w:rPr>
        <w:t>составлении доклада</w:t>
      </w:r>
      <w:r w:rsidR="00681A44" w:rsidRPr="00342152">
        <w:rPr>
          <w:color w:val="000000"/>
          <w:szCs w:val="24"/>
        </w:rPr>
        <w:t xml:space="preserve"> были </w:t>
      </w:r>
      <w:r w:rsidRPr="00342152">
        <w:rPr>
          <w:color w:val="000000"/>
          <w:szCs w:val="24"/>
        </w:rPr>
        <w:t xml:space="preserve">учтены также заключительные </w:t>
      </w:r>
      <w:r w:rsidR="00681A44" w:rsidRPr="00342152">
        <w:rPr>
          <w:color w:val="000000"/>
          <w:szCs w:val="24"/>
        </w:rPr>
        <w:t xml:space="preserve">замечания Комитета по расовой дискриминации.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Для подготовки совместного пятого и  </w:t>
      </w:r>
      <w:r w:rsidRPr="00342152">
        <w:rPr>
          <w:color w:val="000000"/>
          <w:szCs w:val="24"/>
        </w:rPr>
        <w:t xml:space="preserve">шестого периодического доклада Распоряжением </w:t>
      </w:r>
      <w:r w:rsidR="00681A44" w:rsidRPr="00342152">
        <w:rPr>
          <w:color w:val="000000"/>
          <w:szCs w:val="24"/>
        </w:rPr>
        <w:t xml:space="preserve">Президента </w:t>
      </w:r>
      <w:r w:rsidRPr="00342152">
        <w:rPr>
          <w:color w:val="000000"/>
          <w:szCs w:val="24"/>
        </w:rPr>
        <w:t>Азербайджанской Республики № </w:t>
      </w:r>
      <w:r w:rsidR="00681A44" w:rsidRPr="00342152">
        <w:rPr>
          <w:color w:val="000000"/>
          <w:szCs w:val="24"/>
        </w:rPr>
        <w:t>2274 от 28 июня 2007 года была создана соответствующая рабочая группа.</w:t>
      </w:r>
    </w:p>
    <w:p w:rsidR="00681A44" w:rsidRPr="00342152" w:rsidRDefault="00681A44" w:rsidP="00DA0F53">
      <w:pPr>
        <w:tabs>
          <w:tab w:val="left" w:pos="567"/>
          <w:tab w:val="left" w:pos="701"/>
        </w:tabs>
        <w:rPr>
          <w:color w:val="000000"/>
          <w:szCs w:val="24"/>
        </w:rPr>
      </w:pPr>
    </w:p>
    <w:p w:rsidR="00681A44" w:rsidRPr="00342152" w:rsidRDefault="00681A44" w:rsidP="00DA0F53">
      <w:pPr>
        <w:tabs>
          <w:tab w:val="left" w:pos="567"/>
        </w:tabs>
        <w:ind w:left="567"/>
        <w:jc w:val="center"/>
        <w:rPr>
          <w:b/>
          <w:bCs/>
          <w:color w:val="000000"/>
          <w:szCs w:val="24"/>
        </w:rPr>
      </w:pPr>
      <w:r w:rsidRPr="00342152">
        <w:rPr>
          <w:b/>
          <w:bCs/>
          <w:color w:val="000000"/>
          <w:szCs w:val="24"/>
        </w:rPr>
        <w:t>II.</w:t>
      </w:r>
      <w:r w:rsidR="000335A1" w:rsidRPr="00342152">
        <w:rPr>
          <w:b/>
          <w:bCs/>
          <w:color w:val="000000"/>
          <w:szCs w:val="24"/>
        </w:rPr>
        <w:tab/>
      </w:r>
      <w:r w:rsidRPr="00342152">
        <w:rPr>
          <w:b/>
          <w:bCs/>
          <w:color w:val="000000"/>
          <w:szCs w:val="24"/>
        </w:rPr>
        <w:t>И</w:t>
      </w:r>
      <w:r w:rsidR="008C0022" w:rsidRPr="00342152">
        <w:rPr>
          <w:b/>
          <w:bCs/>
          <w:color w:val="000000"/>
          <w:szCs w:val="24"/>
        </w:rPr>
        <w:t>НФОРМАЦИЯ, КАСАЮЩАЯСЯ СТАТЕЙ</w:t>
      </w:r>
      <w:r w:rsidRPr="00342152">
        <w:rPr>
          <w:b/>
          <w:bCs/>
          <w:color w:val="000000"/>
          <w:szCs w:val="24"/>
        </w:rPr>
        <w:t xml:space="preserve"> 2</w:t>
      </w:r>
      <w:r w:rsidR="008C0022" w:rsidRPr="00342152">
        <w:rPr>
          <w:b/>
          <w:bCs/>
          <w:color w:val="000000"/>
          <w:szCs w:val="24"/>
        </w:rPr>
        <w:t>-7</w:t>
      </w:r>
      <w:r w:rsidRPr="00342152">
        <w:rPr>
          <w:b/>
          <w:bCs/>
          <w:color w:val="000000"/>
          <w:szCs w:val="24"/>
        </w:rPr>
        <w:t xml:space="preserve"> К</w:t>
      </w:r>
      <w:r w:rsidR="008C0022" w:rsidRPr="00342152">
        <w:rPr>
          <w:b/>
          <w:bCs/>
          <w:color w:val="000000"/>
          <w:szCs w:val="24"/>
        </w:rPr>
        <w:t>ОНВЕНЦИИ</w:t>
      </w:r>
    </w:p>
    <w:p w:rsidR="000335A1" w:rsidRPr="00342152" w:rsidRDefault="000335A1" w:rsidP="00DA0F53">
      <w:pPr>
        <w:tabs>
          <w:tab w:val="left" w:pos="567"/>
        </w:tabs>
        <w:ind w:left="567"/>
        <w:jc w:val="center"/>
        <w:rPr>
          <w:szCs w:val="24"/>
        </w:rPr>
      </w:pPr>
    </w:p>
    <w:p w:rsidR="00681A44" w:rsidRPr="00342152" w:rsidRDefault="000335A1" w:rsidP="000335A1">
      <w:pPr>
        <w:tabs>
          <w:tab w:val="left" w:pos="567"/>
        </w:tabs>
        <w:rPr>
          <w:color w:val="000000"/>
          <w:szCs w:val="24"/>
        </w:rPr>
      </w:pPr>
      <w:r w:rsidRPr="00342152">
        <w:rPr>
          <w:color w:val="000000"/>
          <w:szCs w:val="24"/>
        </w:rPr>
        <w:t>11.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Защита прав и свобод человека и гражданина рассматривается в Азербайджанской Республике как определяющий фактор существования демократического и правового государства.</w:t>
      </w:r>
    </w:p>
    <w:p w:rsidR="000335A1" w:rsidRPr="00342152" w:rsidRDefault="000335A1" w:rsidP="000335A1">
      <w:pPr>
        <w:tabs>
          <w:tab w:val="left" w:pos="567"/>
        </w:tabs>
        <w:rPr>
          <w:szCs w:val="24"/>
        </w:rPr>
      </w:pPr>
    </w:p>
    <w:p w:rsidR="00681A44" w:rsidRPr="00342152" w:rsidRDefault="000335A1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12.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Распор</w:t>
      </w:r>
      <w:r w:rsidRPr="00342152">
        <w:rPr>
          <w:color w:val="000000"/>
          <w:szCs w:val="24"/>
        </w:rPr>
        <w:t xml:space="preserve">яжением Президента Азербайджанской Республики от </w:t>
      </w:r>
      <w:r w:rsidR="00681A44" w:rsidRPr="00342152">
        <w:rPr>
          <w:color w:val="000000"/>
          <w:szCs w:val="24"/>
        </w:rPr>
        <w:t xml:space="preserve">28 </w:t>
      </w:r>
      <w:r w:rsidRPr="00342152">
        <w:rPr>
          <w:color w:val="000000"/>
          <w:szCs w:val="24"/>
        </w:rPr>
        <w:t>декабря 2006 </w:t>
      </w:r>
      <w:r w:rsidR="00681A44" w:rsidRPr="00342152">
        <w:rPr>
          <w:color w:val="000000"/>
          <w:szCs w:val="24"/>
        </w:rPr>
        <w:t xml:space="preserve">года был утвержден Национальный план деятельности по </w:t>
      </w:r>
      <w:r w:rsidRPr="00342152">
        <w:rPr>
          <w:color w:val="000000"/>
          <w:szCs w:val="24"/>
        </w:rPr>
        <w:t xml:space="preserve">защите прав человека  в Азербайджанской Республике, по </w:t>
      </w:r>
      <w:r w:rsidR="00681A44" w:rsidRPr="00342152">
        <w:rPr>
          <w:color w:val="000000"/>
          <w:szCs w:val="24"/>
        </w:rPr>
        <w:t xml:space="preserve">которому в </w:t>
      </w:r>
      <w:r w:rsidRPr="00342152">
        <w:rPr>
          <w:color w:val="000000"/>
          <w:szCs w:val="24"/>
        </w:rPr>
        <w:t xml:space="preserve">ближайшие годы планируется обеспечение полного </w:t>
      </w:r>
      <w:r w:rsidR="00681A44" w:rsidRPr="00342152">
        <w:rPr>
          <w:color w:val="000000"/>
          <w:szCs w:val="24"/>
        </w:rPr>
        <w:t xml:space="preserve">соответствия </w:t>
      </w:r>
      <w:r w:rsidRPr="00342152">
        <w:rPr>
          <w:color w:val="000000"/>
          <w:szCs w:val="24"/>
        </w:rPr>
        <w:t xml:space="preserve">нормативных актов Азербайджанской Республики </w:t>
      </w:r>
      <w:r w:rsidR="00681A44" w:rsidRPr="00342152">
        <w:rPr>
          <w:color w:val="000000"/>
          <w:szCs w:val="24"/>
        </w:rPr>
        <w:t xml:space="preserve">международным стандартам в области прав человека, подготовка и осуществление новой </w:t>
      </w:r>
      <w:r w:rsidRPr="00342152">
        <w:rPr>
          <w:color w:val="000000"/>
          <w:szCs w:val="24"/>
        </w:rPr>
        <w:t xml:space="preserve">стратегии сотрудничества с международными </w:t>
      </w:r>
      <w:r w:rsidR="00681A44" w:rsidRPr="00342152">
        <w:rPr>
          <w:color w:val="000000"/>
          <w:szCs w:val="24"/>
        </w:rPr>
        <w:t xml:space="preserve">организациями, усовершенствование деятельности государственных органов по обеспечению прав человека, стимулирование научно-аналитических работ, улучшение правового просвещения, усиление борьбы против всех форм дискриминации, с </w:t>
      </w:r>
      <w:r w:rsidRPr="00342152">
        <w:rPr>
          <w:color w:val="000000"/>
          <w:szCs w:val="24"/>
        </w:rPr>
        <w:t xml:space="preserve">насилием против женщин, а </w:t>
      </w:r>
      <w:r w:rsidR="00681A44" w:rsidRPr="00342152">
        <w:rPr>
          <w:color w:val="000000"/>
          <w:szCs w:val="24"/>
        </w:rPr>
        <w:t xml:space="preserve">также с бытовым насилием.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Кроме того, планируются мероприятия по развитию взаимных отношений между </w:t>
      </w:r>
      <w:r w:rsidRPr="00342152">
        <w:rPr>
          <w:color w:val="000000"/>
          <w:szCs w:val="24"/>
        </w:rPr>
        <w:t xml:space="preserve">государством и </w:t>
      </w:r>
      <w:r w:rsidR="00681A44" w:rsidRPr="00342152">
        <w:rPr>
          <w:color w:val="000000"/>
          <w:szCs w:val="24"/>
        </w:rPr>
        <w:t>гражда</w:t>
      </w:r>
      <w:r w:rsidRPr="00342152">
        <w:rPr>
          <w:color w:val="000000"/>
          <w:szCs w:val="24"/>
        </w:rPr>
        <w:t xml:space="preserve">нским  обществом, обеспечение </w:t>
      </w:r>
      <w:r w:rsidR="00681A44" w:rsidRPr="00342152">
        <w:rPr>
          <w:color w:val="000000"/>
          <w:szCs w:val="24"/>
        </w:rPr>
        <w:t xml:space="preserve">правозащитных </w:t>
      </w:r>
      <w:r w:rsidRPr="00342152">
        <w:rPr>
          <w:color w:val="000000"/>
          <w:szCs w:val="24"/>
        </w:rPr>
        <w:t xml:space="preserve">средств, необходимой компенсации, реабилитации, медицинской </w:t>
      </w:r>
      <w:r w:rsidR="00681A44" w:rsidRPr="00342152">
        <w:rPr>
          <w:color w:val="000000"/>
          <w:szCs w:val="24"/>
        </w:rPr>
        <w:t>и психологической помощи для жертв такого рода насилия, проведение работы в направлении организации широкого просвещения в этой области.</w:t>
      </w:r>
    </w:p>
    <w:p w:rsidR="000335A1" w:rsidRPr="00342152" w:rsidRDefault="000335A1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3D528C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13.</w:t>
      </w:r>
      <w:r w:rsidRPr="00342152">
        <w:rPr>
          <w:color w:val="000000"/>
          <w:szCs w:val="24"/>
        </w:rPr>
        <w:tab/>
        <w:t xml:space="preserve">Борьба против религиозной и расовой дискриминации </w:t>
      </w:r>
      <w:r w:rsidR="00681A44" w:rsidRPr="00342152">
        <w:rPr>
          <w:color w:val="000000"/>
          <w:szCs w:val="24"/>
        </w:rPr>
        <w:t xml:space="preserve">в </w:t>
      </w:r>
      <w:r w:rsidRPr="00342152">
        <w:rPr>
          <w:color w:val="000000"/>
          <w:szCs w:val="24"/>
        </w:rPr>
        <w:t xml:space="preserve">Азербайджанской Республике осуществляется в рамках </w:t>
      </w:r>
      <w:r w:rsidR="00681A44" w:rsidRPr="00342152">
        <w:rPr>
          <w:color w:val="000000"/>
          <w:szCs w:val="24"/>
        </w:rPr>
        <w:t xml:space="preserve">международных </w:t>
      </w:r>
      <w:r w:rsidRPr="00342152">
        <w:rPr>
          <w:color w:val="000000"/>
          <w:szCs w:val="24"/>
        </w:rPr>
        <w:t xml:space="preserve">конвенций, стороной </w:t>
      </w:r>
      <w:r w:rsidR="00681A44" w:rsidRPr="00342152">
        <w:rPr>
          <w:color w:val="000000"/>
          <w:szCs w:val="24"/>
        </w:rPr>
        <w:t xml:space="preserve">которых является Азербайджанская Республика, и </w:t>
      </w:r>
      <w:r w:rsidRPr="00342152">
        <w:rPr>
          <w:color w:val="000000"/>
          <w:szCs w:val="24"/>
        </w:rPr>
        <w:t xml:space="preserve">существующего внутреннего законодательства.  Выполнение </w:t>
      </w:r>
      <w:r w:rsidR="00681A44" w:rsidRPr="00342152">
        <w:rPr>
          <w:color w:val="000000"/>
          <w:szCs w:val="24"/>
        </w:rPr>
        <w:t xml:space="preserve">положений, </w:t>
      </w:r>
      <w:r w:rsidRPr="00342152">
        <w:rPr>
          <w:color w:val="000000"/>
          <w:szCs w:val="24"/>
        </w:rPr>
        <w:t>вытекающих из</w:t>
      </w:r>
      <w:r w:rsidR="00681A44" w:rsidRPr="00342152">
        <w:rPr>
          <w:color w:val="000000"/>
          <w:szCs w:val="24"/>
        </w:rPr>
        <w:t xml:space="preserve"> "Международной к</w:t>
      </w:r>
      <w:r w:rsidRPr="00342152">
        <w:rPr>
          <w:color w:val="000000"/>
          <w:szCs w:val="24"/>
        </w:rPr>
        <w:t xml:space="preserve">онвенции о </w:t>
      </w:r>
      <w:r w:rsidR="00681A44" w:rsidRPr="00342152">
        <w:rPr>
          <w:color w:val="000000"/>
          <w:szCs w:val="24"/>
        </w:rPr>
        <w:t xml:space="preserve">ликвидации всех форм расовой дискриминации", принятых резолюцией от 21 декабря 1965 года Генеральной Ассамблеи Организации Объединенных Наций, постоянно находится в центре внимания </w:t>
      </w:r>
      <w:r w:rsidRPr="00342152">
        <w:rPr>
          <w:color w:val="000000"/>
          <w:szCs w:val="24"/>
        </w:rPr>
        <w:t xml:space="preserve">правительства Азербайджанской Республики, которое придает </w:t>
      </w:r>
      <w:r w:rsidR="00681A44" w:rsidRPr="00342152">
        <w:rPr>
          <w:color w:val="000000"/>
          <w:szCs w:val="24"/>
        </w:rPr>
        <w:t xml:space="preserve">особое </w:t>
      </w:r>
      <w:r w:rsidRPr="00342152">
        <w:rPr>
          <w:color w:val="000000"/>
          <w:szCs w:val="24"/>
        </w:rPr>
        <w:t xml:space="preserve">значение укреплению традиции религиозной </w:t>
      </w:r>
      <w:r w:rsidR="00A15416" w:rsidRPr="00342152">
        <w:rPr>
          <w:color w:val="000000"/>
          <w:szCs w:val="24"/>
        </w:rPr>
        <w:t xml:space="preserve">терпимости, </w:t>
      </w:r>
      <w:r w:rsidR="00681A44" w:rsidRPr="00342152">
        <w:rPr>
          <w:color w:val="000000"/>
          <w:szCs w:val="24"/>
        </w:rPr>
        <w:t xml:space="preserve">усилению </w:t>
      </w:r>
      <w:r w:rsidR="00A15416" w:rsidRPr="00342152">
        <w:rPr>
          <w:color w:val="000000"/>
          <w:szCs w:val="24"/>
        </w:rPr>
        <w:t xml:space="preserve">взаимного понимания и сотрудничества между </w:t>
      </w:r>
      <w:r w:rsidR="00681A44" w:rsidRPr="00342152">
        <w:rPr>
          <w:color w:val="000000"/>
          <w:szCs w:val="24"/>
        </w:rPr>
        <w:t>религиозными меньшинствами.</w:t>
      </w:r>
    </w:p>
    <w:p w:rsidR="00A15416" w:rsidRPr="00342152" w:rsidRDefault="00A15416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A15416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14.</w:t>
      </w:r>
      <w:r w:rsidRPr="00342152">
        <w:rPr>
          <w:color w:val="000000"/>
          <w:szCs w:val="24"/>
        </w:rPr>
        <w:tab/>
        <w:t xml:space="preserve">Согласно пункту 3 статьи 25 Конституции </w:t>
      </w:r>
      <w:r w:rsidR="00681A44" w:rsidRPr="00342152">
        <w:rPr>
          <w:color w:val="000000"/>
          <w:szCs w:val="24"/>
        </w:rPr>
        <w:t xml:space="preserve">Азербайджанской Республики, "Государство обеспечивает равенство прав и свобод каждого независимо от расы, национальности, религии, языка, пола, происхождения, </w:t>
      </w:r>
      <w:r w:rsidRPr="00342152">
        <w:rPr>
          <w:color w:val="000000"/>
          <w:szCs w:val="24"/>
        </w:rPr>
        <w:t xml:space="preserve">имущественного положения, </w:t>
      </w:r>
      <w:r w:rsidR="00681A44" w:rsidRPr="00342152">
        <w:rPr>
          <w:color w:val="000000"/>
          <w:szCs w:val="24"/>
        </w:rPr>
        <w:t xml:space="preserve">занимаемой </w:t>
      </w:r>
      <w:r w:rsidRPr="00342152">
        <w:rPr>
          <w:color w:val="000000"/>
          <w:szCs w:val="24"/>
        </w:rPr>
        <w:t>должности,</w:t>
      </w:r>
      <w:r w:rsidR="00681A44" w:rsidRPr="00342152">
        <w:rPr>
          <w:color w:val="000000"/>
          <w:szCs w:val="24"/>
        </w:rPr>
        <w:t xml:space="preserve"> убеждения, </w:t>
      </w:r>
      <w:r w:rsidRPr="00342152">
        <w:rPr>
          <w:color w:val="000000"/>
          <w:szCs w:val="24"/>
        </w:rPr>
        <w:t xml:space="preserve">принадлежности к политическим партиям, профсоюзам и </w:t>
      </w:r>
      <w:r w:rsidR="00681A44" w:rsidRPr="00342152">
        <w:rPr>
          <w:color w:val="000000"/>
          <w:szCs w:val="24"/>
        </w:rPr>
        <w:t xml:space="preserve">другим общественным объединениям.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Запрещается ограничивать права и свободы человека и гражданина по признаку расы, национальности, религии, языка, пола,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происхождения, убеждений, политической и социальной принадлежности".</w:t>
      </w:r>
    </w:p>
    <w:p w:rsidR="00A15416" w:rsidRPr="00342152" w:rsidRDefault="00A15416" w:rsidP="000335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A15416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15.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 xml:space="preserve">Согласно пункту 1 статьи 1 Закона Азербайджанской Республики </w:t>
      </w:r>
      <w:r w:rsidR="00681A44" w:rsidRPr="00342152">
        <w:rPr>
          <w:iCs/>
          <w:color w:val="000000"/>
          <w:szCs w:val="24"/>
        </w:rPr>
        <w:t>"О свободе вероисповедания",</w:t>
      </w:r>
      <w:r w:rsidR="00681A44" w:rsidRPr="00342152">
        <w:rPr>
          <w:i/>
          <w:iCs/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каждый свободно определяет отношение к вере, </w:t>
      </w:r>
      <w:r w:rsidR="00B278AA" w:rsidRPr="00342152">
        <w:rPr>
          <w:color w:val="000000"/>
          <w:szCs w:val="24"/>
        </w:rPr>
        <w:t xml:space="preserve">обладает правом исповедовать любую религию самостоятельно </w:t>
      </w:r>
      <w:r w:rsidR="00681A44" w:rsidRPr="00342152">
        <w:rPr>
          <w:color w:val="000000"/>
          <w:szCs w:val="24"/>
        </w:rPr>
        <w:t>или совместно с другими, выражать и распространять убеждение по отношению к религии.</w:t>
      </w:r>
    </w:p>
    <w:p w:rsidR="00681A44" w:rsidRPr="00342152" w:rsidRDefault="00681A44" w:rsidP="00A15416">
      <w:pPr>
        <w:tabs>
          <w:tab w:val="left" w:pos="567"/>
        </w:tabs>
        <w:rPr>
          <w:color w:val="000000"/>
          <w:szCs w:val="24"/>
        </w:rPr>
      </w:pPr>
    </w:p>
    <w:p w:rsidR="00681A44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16.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 xml:space="preserve">Созданы равноправные условия для деятельности представителей всех </w:t>
      </w:r>
      <w:r w:rsidRPr="00342152">
        <w:rPr>
          <w:color w:val="000000"/>
          <w:szCs w:val="24"/>
        </w:rPr>
        <w:t xml:space="preserve">религиозных меньшинств, существующих в </w:t>
      </w:r>
      <w:r w:rsidR="00681A44" w:rsidRPr="00342152">
        <w:rPr>
          <w:color w:val="000000"/>
          <w:szCs w:val="24"/>
        </w:rPr>
        <w:t xml:space="preserve">Азербайджане.  Сегодня </w:t>
      </w:r>
      <w:r w:rsidRPr="00342152">
        <w:rPr>
          <w:color w:val="000000"/>
          <w:szCs w:val="24"/>
        </w:rPr>
        <w:t>представители религиозных</w:t>
      </w:r>
      <w:r w:rsidR="00681A44" w:rsidRPr="00342152">
        <w:rPr>
          <w:color w:val="000000"/>
          <w:szCs w:val="24"/>
        </w:rPr>
        <w:t xml:space="preserve"> меньшин</w:t>
      </w:r>
      <w:r w:rsidRPr="00342152">
        <w:rPr>
          <w:color w:val="000000"/>
          <w:szCs w:val="24"/>
        </w:rPr>
        <w:t xml:space="preserve">ств </w:t>
      </w:r>
      <w:r w:rsidR="00681A44" w:rsidRPr="00342152">
        <w:rPr>
          <w:color w:val="000000"/>
          <w:szCs w:val="24"/>
        </w:rPr>
        <w:t>живу</w:t>
      </w:r>
      <w:r w:rsidRPr="00342152">
        <w:rPr>
          <w:color w:val="000000"/>
          <w:szCs w:val="24"/>
        </w:rPr>
        <w:t>т в условиях</w:t>
      </w:r>
      <w:r w:rsidR="00681A44" w:rsidRPr="00342152">
        <w:rPr>
          <w:color w:val="000000"/>
          <w:szCs w:val="24"/>
        </w:rPr>
        <w:t xml:space="preserve"> взаимного понимания и терпимости в результате осуществляемых мероприятий. 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В настоящее время в Азербайджане наряду с исламскими общинами, без всякого препятствия, свободно действуют русские православные, албано-удинские, еврейские и другие неисламские религиозные общины.</w:t>
      </w:r>
    </w:p>
    <w:p w:rsidR="00B278AA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17.</w:t>
      </w:r>
      <w:r w:rsidRPr="00342152">
        <w:rPr>
          <w:color w:val="000000"/>
          <w:szCs w:val="24"/>
        </w:rPr>
        <w:tab/>
        <w:t xml:space="preserve">В соответствии со статьей 48 Конституции </w:t>
      </w:r>
      <w:r w:rsidR="00681A44" w:rsidRPr="00342152">
        <w:rPr>
          <w:color w:val="000000"/>
          <w:szCs w:val="24"/>
        </w:rPr>
        <w:t xml:space="preserve">Азербайджанской </w:t>
      </w:r>
      <w:r w:rsidRPr="00342152">
        <w:rPr>
          <w:color w:val="000000"/>
          <w:szCs w:val="24"/>
        </w:rPr>
        <w:t xml:space="preserve">Республики, каждый гражданин имеет право на свободу совести </w:t>
      </w:r>
      <w:r w:rsidR="00681A44" w:rsidRPr="00342152">
        <w:rPr>
          <w:color w:val="000000"/>
          <w:szCs w:val="24"/>
        </w:rPr>
        <w:t>и определения отношения к религии, имеет право на свободное выражение и распространение религиозных убеждений, выполнять религиозные обряды.</w:t>
      </w:r>
    </w:p>
    <w:p w:rsidR="00B278AA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18.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 xml:space="preserve">В Азербайджанской Республике зарегистрировано 336 исламских и 28 </w:t>
      </w:r>
      <w:r w:rsidRPr="00342152">
        <w:rPr>
          <w:color w:val="000000"/>
          <w:szCs w:val="24"/>
        </w:rPr>
        <w:t xml:space="preserve">неисламских религиозных направлений.  Из числа последних, </w:t>
      </w:r>
      <w:r w:rsidR="00681A44" w:rsidRPr="00342152">
        <w:rPr>
          <w:color w:val="000000"/>
          <w:szCs w:val="24"/>
        </w:rPr>
        <w:t xml:space="preserve">20 представляют христианское направление, 7 - еврейское, и одно относится к кришнаитскому религиозному направлению. </w:t>
      </w:r>
      <w:r w:rsidRPr="00342152">
        <w:rPr>
          <w:color w:val="000000"/>
          <w:szCs w:val="24"/>
        </w:rPr>
        <w:t xml:space="preserve"> В настоящее время в городе</w:t>
      </w:r>
      <w:r w:rsidR="00681A44" w:rsidRPr="00342152">
        <w:rPr>
          <w:color w:val="000000"/>
          <w:szCs w:val="24"/>
        </w:rPr>
        <w:t xml:space="preserve"> Баку действ</w:t>
      </w:r>
      <w:r w:rsidRPr="00342152">
        <w:rPr>
          <w:color w:val="000000"/>
          <w:szCs w:val="24"/>
        </w:rPr>
        <w:t xml:space="preserve">ует  одна  римско-католическая церковь, </w:t>
      </w:r>
      <w:r w:rsidR="00681A44" w:rsidRPr="00342152">
        <w:rPr>
          <w:color w:val="000000"/>
          <w:szCs w:val="24"/>
        </w:rPr>
        <w:t>три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синагоги, три</w:t>
      </w:r>
      <w:r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 xml:space="preserve">русские православные и одна армянская церковь. </w:t>
      </w:r>
      <w:r w:rsidRPr="00342152">
        <w:rPr>
          <w:color w:val="000000"/>
          <w:szCs w:val="24"/>
        </w:rPr>
        <w:t xml:space="preserve"> В</w:t>
      </w:r>
      <w:r w:rsidR="00681A44" w:rsidRPr="00342152">
        <w:rPr>
          <w:color w:val="000000"/>
          <w:szCs w:val="24"/>
        </w:rPr>
        <w:t xml:space="preserve"> городах Гянджа и Хачмаз действуют по одной русской православной церкви, а в городах Огуз и Губа действуют по одной синагоге.</w:t>
      </w:r>
    </w:p>
    <w:p w:rsidR="00B278AA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B278AA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19.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Создавая все условия для поклонения в действующих на территории Азербайджанской Республики 1</w:t>
      </w:r>
      <w:r w:rsidRPr="00342152">
        <w:rPr>
          <w:color w:val="000000"/>
          <w:szCs w:val="24"/>
        </w:rPr>
        <w:t> 400 </w:t>
      </w:r>
      <w:r w:rsidR="00681A44" w:rsidRPr="00342152">
        <w:rPr>
          <w:color w:val="000000"/>
          <w:szCs w:val="24"/>
        </w:rPr>
        <w:t>мечетях, церквях, синагогах и храмах, власти</w:t>
      </w:r>
      <w:r w:rsidR="00B100A0" w:rsidRPr="00342152">
        <w:rPr>
          <w:color w:val="000000"/>
          <w:szCs w:val="24"/>
        </w:rPr>
        <w:t xml:space="preserve"> </w:t>
      </w:r>
      <w:r w:rsidR="00681A44" w:rsidRPr="00342152">
        <w:rPr>
          <w:color w:val="000000"/>
          <w:szCs w:val="24"/>
        </w:rPr>
        <w:t>обеспечивают для граждан все меры безопасности.</w:t>
      </w:r>
    </w:p>
    <w:p w:rsidR="00B100A0" w:rsidRPr="00342152" w:rsidRDefault="00B100A0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342152" w:rsidRDefault="00B100A0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20.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Правительств</w:t>
      </w:r>
      <w:r w:rsidRPr="00342152">
        <w:rPr>
          <w:color w:val="000000"/>
          <w:szCs w:val="24"/>
        </w:rPr>
        <w:t xml:space="preserve">о Азербайджанской Республики подписало </w:t>
      </w:r>
      <w:r w:rsidR="00681A44" w:rsidRPr="00342152">
        <w:rPr>
          <w:color w:val="000000"/>
          <w:szCs w:val="24"/>
        </w:rPr>
        <w:t xml:space="preserve">и ратифицировало ряд важных международных документов в области прав </w:t>
      </w:r>
      <w:r w:rsidRPr="00342152">
        <w:rPr>
          <w:color w:val="000000"/>
          <w:szCs w:val="24"/>
        </w:rPr>
        <w:t xml:space="preserve">человека, в частности </w:t>
      </w:r>
      <w:r w:rsidR="00681A44" w:rsidRPr="00342152">
        <w:rPr>
          <w:color w:val="000000"/>
          <w:szCs w:val="24"/>
        </w:rPr>
        <w:t>Р</w:t>
      </w:r>
      <w:r w:rsidRPr="00342152">
        <w:rPr>
          <w:color w:val="000000"/>
          <w:szCs w:val="24"/>
        </w:rPr>
        <w:t xml:space="preserve">амочную </w:t>
      </w:r>
      <w:r w:rsidR="00681A44" w:rsidRPr="00342152">
        <w:rPr>
          <w:color w:val="000000"/>
          <w:szCs w:val="24"/>
        </w:rPr>
        <w:t>к</w:t>
      </w:r>
      <w:r w:rsidRPr="00342152">
        <w:rPr>
          <w:color w:val="000000"/>
          <w:szCs w:val="24"/>
        </w:rPr>
        <w:t xml:space="preserve">онвенцию </w:t>
      </w:r>
      <w:r w:rsidR="00681A44" w:rsidRPr="00342152">
        <w:rPr>
          <w:color w:val="000000"/>
          <w:szCs w:val="24"/>
        </w:rPr>
        <w:t>о защите национальных меньшинств и Конвенцию о борьбе с дискриминацией в области образования.</w:t>
      </w:r>
    </w:p>
    <w:p w:rsidR="00B100A0" w:rsidRPr="00342152" w:rsidRDefault="00B100A0" w:rsidP="00A1541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B100A0" w:rsidP="00B100A0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342152">
        <w:rPr>
          <w:color w:val="000000"/>
          <w:szCs w:val="24"/>
        </w:rPr>
        <w:t>21.</w:t>
      </w:r>
      <w:r w:rsidRPr="00342152">
        <w:rPr>
          <w:color w:val="000000"/>
          <w:szCs w:val="24"/>
        </w:rPr>
        <w:tab/>
      </w:r>
      <w:r w:rsidR="00681A44" w:rsidRPr="00342152">
        <w:rPr>
          <w:color w:val="000000"/>
          <w:szCs w:val="24"/>
        </w:rPr>
        <w:t>По итогам переписи населения 1999 года национальный состав населения Азербайджанской Республики характеризуется следующими данными:</w:t>
      </w:r>
    </w:p>
    <w:p w:rsidR="00B100A0" w:rsidRPr="00615FB3" w:rsidRDefault="00B100A0" w:rsidP="00B100A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78"/>
        <w:gridCol w:w="2264"/>
        <w:gridCol w:w="2265"/>
        <w:gridCol w:w="2400"/>
      </w:tblGrid>
      <w:tr w:rsidR="0087181E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181E" w:rsidRPr="00342152" w:rsidRDefault="0087181E" w:rsidP="00DE440A">
            <w:pPr>
              <w:spacing w:before="40" w:after="40" w:line="216" w:lineRule="auto"/>
              <w:jc w:val="center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Национальности</w:t>
            </w:r>
            <w:r w:rsidRPr="00342152">
              <w:rPr>
                <w:rStyle w:val="FootnoteReference"/>
                <w:color w:val="000000"/>
                <w:sz w:val="22"/>
                <w:szCs w:val="22"/>
              </w:rPr>
              <w:footnoteReference w:id="2"/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181E" w:rsidRPr="00342152" w:rsidRDefault="00095080" w:rsidP="00DE440A">
            <w:pPr>
              <w:spacing w:before="40" w:after="40" w:line="216" w:lineRule="auto"/>
              <w:jc w:val="center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Т</w:t>
            </w:r>
            <w:r w:rsidR="0087181E" w:rsidRPr="00342152">
              <w:rPr>
                <w:color w:val="000000"/>
                <w:sz w:val="22"/>
                <w:szCs w:val="22"/>
              </w:rPr>
              <w:t>ыс. человек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181E" w:rsidRPr="00342152" w:rsidRDefault="00095080" w:rsidP="00DE440A">
            <w:pPr>
              <w:spacing w:before="40" w:after="40" w:line="216" w:lineRule="auto"/>
              <w:jc w:val="center"/>
              <w:rPr>
                <w:sz w:val="22"/>
                <w:szCs w:val="22"/>
              </w:rPr>
            </w:pPr>
            <w:r w:rsidRPr="00342152">
              <w:rPr>
                <w:sz w:val="22"/>
                <w:szCs w:val="22"/>
              </w:rPr>
              <w:t>В</w:t>
            </w:r>
            <w:r w:rsidR="0087181E" w:rsidRPr="00342152">
              <w:rPr>
                <w:sz w:val="22"/>
                <w:szCs w:val="22"/>
              </w:rPr>
              <w:t xml:space="preserve"> </w:t>
            </w:r>
            <w:r w:rsidRPr="00342152">
              <w:rPr>
                <w:sz w:val="22"/>
                <w:szCs w:val="22"/>
              </w:rPr>
              <w:t>%</w:t>
            </w:r>
            <w:r w:rsidR="0087181E" w:rsidRPr="00342152">
              <w:rPr>
                <w:sz w:val="22"/>
                <w:szCs w:val="22"/>
              </w:rPr>
              <w:t xml:space="preserve"> от общего числа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7181E" w:rsidRPr="00342152" w:rsidRDefault="00095080" w:rsidP="00DE440A">
            <w:pPr>
              <w:spacing w:before="40" w:after="40" w:line="216" w:lineRule="auto"/>
              <w:jc w:val="center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П</w:t>
            </w:r>
            <w:r w:rsidR="0087181E" w:rsidRPr="00342152">
              <w:rPr>
                <w:color w:val="000000"/>
                <w:sz w:val="22"/>
                <w:szCs w:val="22"/>
              </w:rPr>
              <w:t>роцент лиц, считающих родным языком язык своей</w:t>
            </w:r>
            <w:r w:rsidRPr="00342152">
              <w:rPr>
                <w:color w:val="000000"/>
                <w:sz w:val="22"/>
                <w:szCs w:val="22"/>
              </w:rPr>
              <w:t xml:space="preserve"> </w:t>
            </w:r>
            <w:r w:rsidR="0087181E" w:rsidRPr="00342152">
              <w:rPr>
                <w:color w:val="000000"/>
                <w:sz w:val="22"/>
                <w:szCs w:val="22"/>
              </w:rPr>
              <w:t>национальности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spacing w:before="120" w:after="120"/>
              <w:ind w:left="57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Все население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E20B0">
            <w:pPr>
              <w:spacing w:before="120" w:after="120"/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7953,4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E20B0">
            <w:pPr>
              <w:spacing w:before="120" w:after="120"/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E20B0">
            <w:pPr>
              <w:spacing w:before="120" w:after="120"/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99,0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i/>
                <w:i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rPr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rPr>
                <w:sz w:val="22"/>
                <w:szCs w:val="22"/>
              </w:rPr>
            </w:pP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азербайджанцы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7205,5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90,6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99,7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лезгины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178,0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2,2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96,1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русские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141,7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1,8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99,3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армяне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120,7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99,9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талышы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76,8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89,6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аварцы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50,9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0,6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98,2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турки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94,6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татары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86,7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украинцы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32,1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цахуры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15,9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99,3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грузины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98,0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курды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48,9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таты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10,9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0,13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83,0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евреи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8,9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87,1</w:t>
            </w:r>
          </w:p>
        </w:tc>
      </w:tr>
      <w:tr w:rsidR="00681A44" w:rsidRPr="00E71E67" w:rsidTr="00342152">
        <w:tblPrEx>
          <w:tblCellMar>
            <w:top w:w="0" w:type="dxa"/>
            <w:bottom w:w="0" w:type="dxa"/>
          </w:tblCellMar>
        </w:tblPrEx>
        <w:tc>
          <w:tcPr>
            <w:tcW w:w="24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806CFC">
            <w:pPr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удины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4,1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81A44" w:rsidRPr="00342152" w:rsidRDefault="00681A44" w:rsidP="00E71E67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81A44" w:rsidRPr="00342152" w:rsidRDefault="00681A44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98,8</w:t>
            </w:r>
          </w:p>
        </w:tc>
      </w:tr>
      <w:tr w:rsidR="00EE20B0" w:rsidRPr="00E71E67" w:rsidTr="00342152">
        <w:tblPrEx>
          <w:tblCellMar>
            <w:top w:w="0" w:type="dxa"/>
            <w:bottom w:w="0" w:type="dxa"/>
          </w:tblCellMar>
        </w:tblPrEx>
        <w:trPr>
          <w:trHeight w:val="319"/>
        </w:trPr>
        <w:tc>
          <w:tcPr>
            <w:tcW w:w="24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B0" w:rsidRPr="00342152" w:rsidRDefault="00EE20B0" w:rsidP="00806CFC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другие национальности</w:t>
            </w:r>
          </w:p>
        </w:tc>
        <w:tc>
          <w:tcPr>
            <w:tcW w:w="2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B0" w:rsidRPr="00342152" w:rsidRDefault="00EE20B0" w:rsidP="00E71E67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9,6</w:t>
            </w:r>
          </w:p>
        </w:tc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B0" w:rsidRPr="00342152" w:rsidRDefault="00EE20B0" w:rsidP="00EE20B0">
            <w:pPr>
              <w:ind w:right="737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0,12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B0" w:rsidRPr="00342152" w:rsidRDefault="00EE20B0" w:rsidP="00EE20B0">
            <w:pPr>
              <w:ind w:right="851"/>
              <w:jc w:val="right"/>
              <w:rPr>
                <w:sz w:val="22"/>
                <w:szCs w:val="22"/>
              </w:rPr>
            </w:pPr>
            <w:r w:rsidRPr="00342152">
              <w:rPr>
                <w:color w:val="000000"/>
                <w:sz w:val="22"/>
                <w:szCs w:val="22"/>
              </w:rPr>
              <w:t>75,3</w:t>
            </w:r>
          </w:p>
        </w:tc>
      </w:tr>
    </w:tbl>
    <w:p w:rsidR="00013804" w:rsidRDefault="00013804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013804" w:rsidP="00CF5B8F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22.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Указом Президента Азербайджанской Республики от 7 июня 2006 года очередная перепись населения в Азербайджане будет проведена с 13 по 22 апреля 2009 года.</w:t>
      </w:r>
    </w:p>
    <w:p w:rsidR="00013804" w:rsidRPr="001620CF" w:rsidRDefault="00013804" w:rsidP="00CF5B8F">
      <w:pPr>
        <w:tabs>
          <w:tab w:val="left" w:pos="567"/>
        </w:tabs>
        <w:rPr>
          <w:szCs w:val="24"/>
        </w:rPr>
      </w:pPr>
    </w:p>
    <w:p w:rsidR="00681A44" w:rsidRPr="001620CF" w:rsidRDefault="00681A44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Статья 2</w:t>
      </w:r>
    </w:p>
    <w:p w:rsidR="00013804" w:rsidRPr="001620CF" w:rsidRDefault="00013804" w:rsidP="00CF5B8F">
      <w:pPr>
        <w:tabs>
          <w:tab w:val="left" w:pos="567"/>
        </w:tabs>
        <w:jc w:val="center"/>
        <w:rPr>
          <w:szCs w:val="24"/>
        </w:rPr>
      </w:pPr>
    </w:p>
    <w:p w:rsidR="00681A44" w:rsidRPr="001620CF" w:rsidRDefault="00681A44" w:rsidP="00CF5B8F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23.</w:t>
      </w:r>
      <w:r w:rsidRPr="001620CF">
        <w:rPr>
          <w:color w:val="000000"/>
          <w:szCs w:val="24"/>
        </w:rPr>
        <w:tab/>
      </w:r>
      <w:r w:rsidR="00013804" w:rsidRPr="001620CF">
        <w:rPr>
          <w:color w:val="000000"/>
          <w:szCs w:val="24"/>
        </w:rPr>
        <w:t xml:space="preserve">Законодательством Азербайджанской Республики </w:t>
      </w:r>
      <w:r w:rsidRPr="001620CF">
        <w:rPr>
          <w:color w:val="000000"/>
          <w:szCs w:val="24"/>
        </w:rPr>
        <w:t xml:space="preserve">предусмотрены меры, принятые в целях проведения в жизнь обязательств не совершать в отношении лиц или групп лиц каких-либо актов или действий, связанных с </w:t>
      </w:r>
      <w:r w:rsidR="00013804" w:rsidRPr="001620CF">
        <w:rPr>
          <w:color w:val="000000"/>
          <w:szCs w:val="24"/>
        </w:rPr>
        <w:t xml:space="preserve">расовой, либо иной </w:t>
      </w:r>
      <w:r w:rsidRPr="001620CF">
        <w:rPr>
          <w:color w:val="000000"/>
          <w:szCs w:val="24"/>
        </w:rPr>
        <w:t>дискриминацией,</w:t>
      </w:r>
      <w:r w:rsidR="00013804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и </w:t>
      </w:r>
      <w:r w:rsidR="00013804" w:rsidRPr="001620CF">
        <w:rPr>
          <w:color w:val="000000"/>
          <w:szCs w:val="24"/>
        </w:rPr>
        <w:t xml:space="preserve">гарантировать, что </w:t>
      </w:r>
      <w:r w:rsidRPr="001620CF">
        <w:rPr>
          <w:color w:val="000000"/>
          <w:szCs w:val="24"/>
        </w:rPr>
        <w:t>все государственные органы и государственные учреждения, как национальные, так и местные, будут действовать в соответствии с этим обязательством.</w:t>
      </w:r>
    </w:p>
    <w:p w:rsidR="00681A44" w:rsidRPr="001620CF" w:rsidRDefault="00681A44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24.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В соответствии со статьей 3 Закона Азербайджанской Республики </w:t>
      </w:r>
      <w:r w:rsidR="00681A44" w:rsidRPr="001620CF">
        <w:rPr>
          <w:iCs/>
          <w:color w:val="000000"/>
          <w:szCs w:val="24"/>
        </w:rPr>
        <w:t>"О гражданстве Азербайджанской Республики"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от 20 сентября 1998 </w:t>
      </w:r>
      <w:r w:rsidR="00681A44" w:rsidRPr="001620CF">
        <w:rPr>
          <w:color w:val="000000"/>
          <w:szCs w:val="24"/>
        </w:rPr>
        <w:t>года</w:t>
      </w:r>
      <w:r w:rsidRPr="001620CF">
        <w:rPr>
          <w:color w:val="000000"/>
          <w:szCs w:val="24"/>
        </w:rPr>
        <w:t>,</w:t>
      </w:r>
      <w:r w:rsidR="00681A44" w:rsidRPr="001620CF">
        <w:rPr>
          <w:color w:val="000000"/>
          <w:szCs w:val="24"/>
        </w:rPr>
        <w:t xml:space="preserve"> права, свободы и обязанности граждан Азербайджанской Республики равны </w:t>
      </w:r>
      <w:r w:rsidRPr="001620CF">
        <w:rPr>
          <w:color w:val="000000"/>
          <w:szCs w:val="24"/>
        </w:rPr>
        <w:t xml:space="preserve">независимо от их происхождения, социального и </w:t>
      </w:r>
      <w:r w:rsidR="00681A44" w:rsidRPr="001620CF">
        <w:rPr>
          <w:color w:val="000000"/>
          <w:szCs w:val="24"/>
        </w:rPr>
        <w:t>имущественного положения, расовой и национальной принадлежности, пола, образования, языка, отношения к религии, политических и иных убеждений, рода и характера занятий, места жительства, срока проживания в данной местности и иных обстоятельств.  Иностранец и лицо без гражданства независимо от происхождения, расовой и национальной принадлежности с учетом иных треб</w:t>
      </w:r>
      <w:r w:rsidRPr="001620CF">
        <w:rPr>
          <w:color w:val="000000"/>
          <w:szCs w:val="24"/>
        </w:rPr>
        <w:t xml:space="preserve">ований  законодательства могут стать </w:t>
      </w:r>
      <w:r w:rsidR="00681A44" w:rsidRPr="001620CF">
        <w:rPr>
          <w:color w:val="000000"/>
          <w:szCs w:val="24"/>
        </w:rPr>
        <w:t>гражданами Азербайджанской Республики.</w:t>
      </w:r>
    </w:p>
    <w:p w:rsidR="001B45C1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25.</w:t>
      </w:r>
      <w:r w:rsidRPr="001620CF">
        <w:rPr>
          <w:color w:val="000000"/>
          <w:szCs w:val="24"/>
        </w:rPr>
        <w:tab/>
        <w:t xml:space="preserve">Согласно статье 283 </w:t>
      </w:r>
      <w:r w:rsidR="00681A44" w:rsidRPr="001620CF">
        <w:rPr>
          <w:color w:val="000000"/>
          <w:szCs w:val="24"/>
        </w:rPr>
        <w:t>Уг</w:t>
      </w:r>
      <w:r w:rsidRPr="001620CF">
        <w:rPr>
          <w:color w:val="000000"/>
          <w:szCs w:val="24"/>
        </w:rPr>
        <w:t xml:space="preserve">оловного </w:t>
      </w:r>
      <w:r w:rsidR="00681A44" w:rsidRPr="001620CF">
        <w:rPr>
          <w:color w:val="000000"/>
          <w:szCs w:val="24"/>
        </w:rPr>
        <w:t>к</w:t>
      </w:r>
      <w:r w:rsidRPr="001620CF">
        <w:rPr>
          <w:color w:val="000000"/>
          <w:szCs w:val="24"/>
        </w:rPr>
        <w:t xml:space="preserve">одекса </w:t>
      </w:r>
      <w:r w:rsidR="00681A44" w:rsidRPr="001620CF">
        <w:rPr>
          <w:color w:val="000000"/>
          <w:szCs w:val="24"/>
        </w:rPr>
        <w:t xml:space="preserve">Азербайджанской </w:t>
      </w:r>
      <w:r w:rsidRPr="001620CF">
        <w:rPr>
          <w:color w:val="000000"/>
          <w:szCs w:val="24"/>
        </w:rPr>
        <w:t xml:space="preserve">Республики, предусматривается уголовное наказание за </w:t>
      </w:r>
      <w:r w:rsidR="00681A44" w:rsidRPr="001620CF">
        <w:rPr>
          <w:color w:val="000000"/>
          <w:szCs w:val="24"/>
        </w:rPr>
        <w:t xml:space="preserve">действия, </w:t>
      </w:r>
      <w:r w:rsidRPr="001620CF">
        <w:rPr>
          <w:color w:val="000000"/>
          <w:szCs w:val="24"/>
        </w:rPr>
        <w:t xml:space="preserve">направленные на разжигание национальной, расовой, социальной </w:t>
      </w:r>
      <w:r w:rsidR="00681A44" w:rsidRPr="001620CF">
        <w:rPr>
          <w:color w:val="000000"/>
          <w:szCs w:val="24"/>
        </w:rPr>
        <w:t xml:space="preserve">или </w:t>
      </w:r>
      <w:r w:rsidRPr="001620CF">
        <w:rPr>
          <w:color w:val="000000"/>
          <w:szCs w:val="24"/>
        </w:rPr>
        <w:t xml:space="preserve">религиозной </w:t>
      </w:r>
      <w:r w:rsidR="00681A44" w:rsidRPr="001620CF">
        <w:rPr>
          <w:color w:val="000000"/>
          <w:szCs w:val="24"/>
        </w:rPr>
        <w:t>в</w:t>
      </w:r>
      <w:r w:rsidRPr="001620CF">
        <w:rPr>
          <w:color w:val="000000"/>
          <w:szCs w:val="24"/>
        </w:rPr>
        <w:t xml:space="preserve">ражды, унижение национального достоинства, а </w:t>
      </w:r>
      <w:r w:rsidR="00681A44" w:rsidRPr="001620CF">
        <w:rPr>
          <w:color w:val="000000"/>
          <w:szCs w:val="24"/>
        </w:rPr>
        <w:t>также ограничение прав граждан или установление превосходства в зависимости от национальной, расовой, социальной или религиозной принадлежности.</w:t>
      </w:r>
    </w:p>
    <w:p w:rsidR="001B45C1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26.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соответствии с Указом</w:t>
      </w:r>
      <w:r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 xml:space="preserve">№ 387 Президента Азербайджанской Республики </w:t>
      </w:r>
      <w:r w:rsidRPr="001620CF">
        <w:rPr>
          <w:color w:val="000000"/>
          <w:szCs w:val="24"/>
        </w:rPr>
        <w:t>от 25 </w:t>
      </w:r>
      <w:r w:rsidR="00681A44" w:rsidRPr="001620CF">
        <w:rPr>
          <w:color w:val="000000"/>
          <w:szCs w:val="24"/>
        </w:rPr>
        <w:t>августа 2000 года о применении Уголовно-процессуального кодекса Азербайджанской Республики предварительное следствие по статье</w:t>
      </w:r>
      <w:r w:rsidRPr="001620CF">
        <w:rPr>
          <w:color w:val="000000"/>
          <w:szCs w:val="24"/>
        </w:rPr>
        <w:t xml:space="preserve"> 283 Уголовного </w:t>
      </w:r>
      <w:r w:rsidR="00681A44" w:rsidRPr="001620CF">
        <w:rPr>
          <w:color w:val="000000"/>
          <w:szCs w:val="24"/>
        </w:rPr>
        <w:t>к</w:t>
      </w:r>
      <w:r w:rsidRPr="001620CF">
        <w:rPr>
          <w:color w:val="000000"/>
          <w:szCs w:val="24"/>
        </w:rPr>
        <w:t xml:space="preserve">одекса проводится Министерством </w:t>
      </w:r>
      <w:r w:rsidR="00681A44" w:rsidRPr="001620CF">
        <w:rPr>
          <w:color w:val="000000"/>
          <w:szCs w:val="24"/>
        </w:rPr>
        <w:t xml:space="preserve">национальной </w:t>
      </w:r>
      <w:r w:rsidRPr="001620CF">
        <w:rPr>
          <w:color w:val="000000"/>
          <w:szCs w:val="24"/>
        </w:rPr>
        <w:t xml:space="preserve">безопасности (МНБ).  В МНБ не поступало никакой </w:t>
      </w:r>
      <w:r w:rsidR="00681A44" w:rsidRPr="001620CF">
        <w:rPr>
          <w:color w:val="000000"/>
          <w:szCs w:val="24"/>
        </w:rPr>
        <w:t xml:space="preserve">информации, позволяющей провести соответствующие следственные действия по вопросу, </w:t>
      </w:r>
      <w:r w:rsidRPr="001620CF">
        <w:rPr>
          <w:color w:val="000000"/>
          <w:szCs w:val="24"/>
        </w:rPr>
        <w:t xml:space="preserve">отраженному </w:t>
      </w:r>
      <w:r w:rsidR="00681A44" w:rsidRPr="001620CF">
        <w:rPr>
          <w:color w:val="000000"/>
          <w:szCs w:val="24"/>
        </w:rPr>
        <w:t>в пункте</w:t>
      </w:r>
      <w:r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>10</w:t>
      </w:r>
      <w:r w:rsidRPr="001620CF">
        <w:rPr>
          <w:color w:val="000000"/>
          <w:szCs w:val="24"/>
        </w:rPr>
        <w:t xml:space="preserve"> заключительных замечаний Комитета </w:t>
      </w:r>
      <w:r w:rsidR="00681A44" w:rsidRPr="001620CF">
        <w:rPr>
          <w:color w:val="000000"/>
          <w:szCs w:val="24"/>
        </w:rPr>
        <w:t>по ликвидации расовой</w:t>
      </w:r>
      <w:r w:rsidRPr="001620CF">
        <w:rPr>
          <w:color w:val="000000"/>
          <w:szCs w:val="24"/>
        </w:rPr>
        <w:t xml:space="preserve"> дискриминации, расовая дискриминация в </w:t>
      </w:r>
      <w:r w:rsidR="00681A44" w:rsidRPr="001620CF">
        <w:rPr>
          <w:color w:val="000000"/>
          <w:szCs w:val="24"/>
        </w:rPr>
        <w:t xml:space="preserve">отношении </w:t>
      </w:r>
      <w:r w:rsidRPr="001620CF">
        <w:rPr>
          <w:color w:val="000000"/>
          <w:szCs w:val="24"/>
        </w:rPr>
        <w:t>проживающих на территории Азербайджанской Республики</w:t>
      </w:r>
      <w:r w:rsidR="00681A44" w:rsidRPr="001620CF">
        <w:rPr>
          <w:color w:val="000000"/>
          <w:szCs w:val="24"/>
        </w:rPr>
        <w:t xml:space="preserve"> этнических армян отсутствует.</w:t>
      </w:r>
    </w:p>
    <w:p w:rsidR="001B45C1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B45C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27.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Минис</w:t>
      </w:r>
      <w:r w:rsidR="00334E6F" w:rsidRPr="001620CF">
        <w:rPr>
          <w:color w:val="000000"/>
          <w:szCs w:val="24"/>
        </w:rPr>
        <w:t>терствам</w:t>
      </w:r>
      <w:r w:rsidR="00681A44" w:rsidRPr="001620CF">
        <w:rPr>
          <w:color w:val="000000"/>
          <w:szCs w:val="24"/>
        </w:rPr>
        <w:t xml:space="preserve"> ю</w:t>
      </w:r>
      <w:r w:rsidR="00334E6F" w:rsidRPr="001620CF">
        <w:rPr>
          <w:color w:val="000000"/>
          <w:szCs w:val="24"/>
        </w:rPr>
        <w:t>стиции,</w:t>
      </w:r>
      <w:r w:rsidR="00681A44" w:rsidRPr="001620CF">
        <w:rPr>
          <w:color w:val="000000"/>
          <w:szCs w:val="24"/>
        </w:rPr>
        <w:t xml:space="preserve"> в</w:t>
      </w:r>
      <w:r w:rsidR="00334E6F" w:rsidRPr="001620CF">
        <w:rPr>
          <w:color w:val="000000"/>
          <w:szCs w:val="24"/>
        </w:rPr>
        <w:t xml:space="preserve">нутренних </w:t>
      </w:r>
      <w:r w:rsidR="00681A44" w:rsidRPr="001620CF">
        <w:rPr>
          <w:color w:val="000000"/>
          <w:szCs w:val="24"/>
        </w:rPr>
        <w:t>д</w:t>
      </w:r>
      <w:r w:rsidR="00334E6F" w:rsidRPr="001620CF">
        <w:rPr>
          <w:color w:val="000000"/>
          <w:szCs w:val="24"/>
        </w:rPr>
        <w:t xml:space="preserve">ел, </w:t>
      </w:r>
      <w:r w:rsidR="00681A44" w:rsidRPr="001620CF">
        <w:rPr>
          <w:color w:val="000000"/>
          <w:szCs w:val="24"/>
        </w:rPr>
        <w:t>национальной б</w:t>
      </w:r>
      <w:r w:rsidR="00334E6F" w:rsidRPr="001620CF">
        <w:rPr>
          <w:color w:val="000000"/>
          <w:szCs w:val="24"/>
        </w:rPr>
        <w:t xml:space="preserve">езопасности Азербайджанской Республики и другим </w:t>
      </w:r>
      <w:r w:rsidR="00681A44" w:rsidRPr="001620CF">
        <w:rPr>
          <w:color w:val="000000"/>
          <w:szCs w:val="24"/>
        </w:rPr>
        <w:t xml:space="preserve">государственным </w:t>
      </w:r>
      <w:r w:rsidR="00334E6F" w:rsidRPr="001620CF">
        <w:rPr>
          <w:color w:val="000000"/>
          <w:szCs w:val="24"/>
        </w:rPr>
        <w:t xml:space="preserve">органам Азербайджанской Республики хорошо известно, что </w:t>
      </w:r>
      <w:r w:rsidR="00681A44" w:rsidRPr="001620CF">
        <w:rPr>
          <w:color w:val="000000"/>
          <w:szCs w:val="24"/>
        </w:rPr>
        <w:t xml:space="preserve">помимо территорий Азербайджана, оккупированных Арменией (Нагорно-Карабахский </w:t>
      </w:r>
      <w:r w:rsidR="00334E6F" w:rsidRPr="001620CF">
        <w:rPr>
          <w:color w:val="000000"/>
          <w:szCs w:val="24"/>
        </w:rPr>
        <w:t>регион Азербайджана и семь</w:t>
      </w:r>
      <w:r w:rsidR="00681A44" w:rsidRPr="001620CF">
        <w:rPr>
          <w:color w:val="000000"/>
          <w:szCs w:val="24"/>
        </w:rPr>
        <w:t xml:space="preserve"> окружающих его районов), в других регионах </w:t>
      </w:r>
      <w:r w:rsidR="00334E6F" w:rsidRPr="001620CF">
        <w:rPr>
          <w:color w:val="000000"/>
          <w:szCs w:val="24"/>
        </w:rPr>
        <w:t xml:space="preserve">Азербайджана проживают лица армянской национальности, </w:t>
      </w:r>
      <w:r w:rsidR="00681A44" w:rsidRPr="001620CF">
        <w:rPr>
          <w:color w:val="000000"/>
          <w:szCs w:val="24"/>
        </w:rPr>
        <w:t xml:space="preserve">лица, </w:t>
      </w:r>
      <w:r w:rsidR="00334E6F" w:rsidRPr="001620CF">
        <w:rPr>
          <w:color w:val="000000"/>
          <w:szCs w:val="24"/>
        </w:rPr>
        <w:t>проживающие в браке с лицами армянской</w:t>
      </w:r>
      <w:r w:rsidR="00681A44" w:rsidRPr="001620CF">
        <w:rPr>
          <w:color w:val="000000"/>
          <w:szCs w:val="24"/>
        </w:rPr>
        <w:t xml:space="preserve"> национальности,</w:t>
      </w:r>
      <w:r w:rsidR="00334E6F" w:rsidRPr="001620CF">
        <w:rPr>
          <w:color w:val="000000"/>
          <w:szCs w:val="24"/>
        </w:rPr>
        <w:t xml:space="preserve"> и</w:t>
      </w:r>
      <w:r w:rsidR="00681A44" w:rsidRPr="001620CF">
        <w:rPr>
          <w:color w:val="000000"/>
          <w:szCs w:val="24"/>
        </w:rPr>
        <w:t xml:space="preserve"> дети, </w:t>
      </w:r>
      <w:r w:rsidR="00334E6F" w:rsidRPr="001620CF">
        <w:rPr>
          <w:color w:val="000000"/>
          <w:szCs w:val="24"/>
        </w:rPr>
        <w:t>родившиеся в  результате</w:t>
      </w:r>
      <w:r w:rsidR="00681A44" w:rsidRPr="001620CF">
        <w:rPr>
          <w:color w:val="000000"/>
          <w:szCs w:val="24"/>
        </w:rPr>
        <w:t xml:space="preserve"> таки</w:t>
      </w:r>
      <w:r w:rsidR="00334E6F" w:rsidRPr="001620CF">
        <w:rPr>
          <w:color w:val="000000"/>
          <w:szCs w:val="24"/>
        </w:rPr>
        <w:t xml:space="preserve">х браков.  Эти лица не скрывают </w:t>
      </w:r>
      <w:r w:rsidR="00681A44" w:rsidRPr="001620CF">
        <w:rPr>
          <w:color w:val="000000"/>
          <w:szCs w:val="24"/>
        </w:rPr>
        <w:t>свое этническое происхождение и в связи с этим информация, указанная в пункте 10 Заключительных замечаний, является безосновательной.</w:t>
      </w:r>
    </w:p>
    <w:p w:rsidR="00334E6F" w:rsidRPr="001620CF" w:rsidRDefault="00334E6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334E6F" w:rsidP="00334E6F">
      <w:pPr>
        <w:tabs>
          <w:tab w:val="left" w:pos="567"/>
          <w:tab w:val="left" w:pos="78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28.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Частью 6 Указа Президента Азербайджанской Республики от 19 января </w:t>
      </w:r>
      <w:r w:rsidRPr="001620CF">
        <w:rPr>
          <w:color w:val="000000"/>
          <w:szCs w:val="24"/>
        </w:rPr>
        <w:t xml:space="preserve">2006 года </w:t>
      </w:r>
      <w:r w:rsidRPr="001620CF">
        <w:rPr>
          <w:iCs/>
          <w:color w:val="000000"/>
          <w:szCs w:val="24"/>
        </w:rPr>
        <w:t>"О</w:t>
      </w:r>
      <w:r w:rsidR="0024616F">
        <w:rPr>
          <w:iCs/>
          <w:color w:val="000000"/>
          <w:szCs w:val="24"/>
          <w:lang w:val="en-US"/>
        </w:rPr>
        <w:t> </w:t>
      </w:r>
      <w:r w:rsidR="00681A44" w:rsidRPr="001620CF">
        <w:rPr>
          <w:iCs/>
          <w:color w:val="000000"/>
          <w:szCs w:val="24"/>
        </w:rPr>
        <w:t>мод</w:t>
      </w:r>
      <w:r w:rsidRPr="001620CF">
        <w:rPr>
          <w:iCs/>
          <w:color w:val="000000"/>
          <w:szCs w:val="24"/>
        </w:rPr>
        <w:t xml:space="preserve">ернизации судебной системы в </w:t>
      </w:r>
      <w:r w:rsidR="00681A44" w:rsidRPr="001620CF">
        <w:rPr>
          <w:iCs/>
          <w:color w:val="000000"/>
          <w:szCs w:val="24"/>
        </w:rPr>
        <w:t>Азербайджанской Республике"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>и о применении Закона Азербайджанской Республики</w:t>
      </w:r>
      <w:r w:rsidR="00681A44" w:rsidRPr="001620CF">
        <w:rPr>
          <w:color w:val="000000"/>
          <w:szCs w:val="24"/>
        </w:rPr>
        <w:t xml:space="preserve"> </w:t>
      </w:r>
      <w:r w:rsidR="00681A44" w:rsidRPr="001620CF">
        <w:rPr>
          <w:iCs/>
          <w:color w:val="000000"/>
          <w:szCs w:val="24"/>
        </w:rPr>
        <w:t xml:space="preserve">"О внесении изменений и дополнений в некоторые законодательные акты Азербайджанской Республики" </w:t>
      </w:r>
      <w:r w:rsidR="00681A44" w:rsidRPr="001620CF">
        <w:rPr>
          <w:color w:val="000000"/>
          <w:szCs w:val="24"/>
        </w:rPr>
        <w:t>от 1 октября 2007 года Верховному Суду, апелляционным судам и Верховному Суду Нахичеванской Автономной Республики было рекомендовано организовать изучение и применение в судебной практике прецедентного права Европейского суда по правам человека.</w:t>
      </w:r>
    </w:p>
    <w:p w:rsidR="00334E6F" w:rsidRPr="001620CF" w:rsidRDefault="00334E6F" w:rsidP="00334E6F">
      <w:pPr>
        <w:tabs>
          <w:tab w:val="left" w:pos="567"/>
          <w:tab w:val="left" w:pos="787"/>
        </w:tabs>
        <w:rPr>
          <w:szCs w:val="24"/>
        </w:rPr>
      </w:pPr>
    </w:p>
    <w:p w:rsidR="00681A44" w:rsidRPr="001620CF" w:rsidRDefault="00334E6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29.</w:t>
      </w:r>
      <w:r w:rsidRPr="001620CF">
        <w:rPr>
          <w:color w:val="000000"/>
          <w:szCs w:val="24"/>
        </w:rPr>
        <w:tab/>
      </w:r>
      <w:r w:rsidR="006D2867" w:rsidRPr="001620CF">
        <w:rPr>
          <w:color w:val="000000"/>
          <w:szCs w:val="24"/>
        </w:rPr>
        <w:t xml:space="preserve">С целью обеспечения применения данного Указа </w:t>
      </w:r>
      <w:r w:rsidR="00681A44" w:rsidRPr="001620CF">
        <w:rPr>
          <w:color w:val="000000"/>
          <w:szCs w:val="24"/>
        </w:rPr>
        <w:t xml:space="preserve">на Пленуме Верховного Суда Азербайджанской Республики, проведенном 30 марта 2006 года, было принято постановление </w:t>
      </w:r>
      <w:r w:rsidR="00681A44" w:rsidRPr="001620CF">
        <w:rPr>
          <w:iCs/>
          <w:color w:val="000000"/>
          <w:szCs w:val="24"/>
        </w:rPr>
        <w:t>"О применении положений Конвенции о защите прав человека и основных свобод и прецедентов Европейского суда по правам человека при отправлении правосудия",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и было решено создать </w:t>
      </w:r>
      <w:r w:rsidR="006D2867" w:rsidRPr="001620CF">
        <w:rPr>
          <w:color w:val="000000"/>
          <w:szCs w:val="24"/>
        </w:rPr>
        <w:t xml:space="preserve">соответствующий отдел в составе Верховного Суда для </w:t>
      </w:r>
      <w:r w:rsidR="00681A44" w:rsidRPr="001620CF">
        <w:rPr>
          <w:color w:val="000000"/>
          <w:szCs w:val="24"/>
        </w:rPr>
        <w:t>перевода вышеуказанных прецедентов и ознакомления судей с ними.</w:t>
      </w:r>
    </w:p>
    <w:p w:rsidR="006D2867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Меры, направленные на запрещение расизма, расовой дискриминации, </w:t>
      </w:r>
      <w:r w:rsidRPr="001620CF">
        <w:rPr>
          <w:color w:val="000000"/>
          <w:szCs w:val="24"/>
        </w:rPr>
        <w:t>ксенофобии  и связанной с</w:t>
      </w:r>
      <w:r w:rsidR="00681A44" w:rsidRPr="001620CF">
        <w:rPr>
          <w:color w:val="000000"/>
          <w:szCs w:val="24"/>
        </w:rPr>
        <w:t xml:space="preserve"> ними нетерпимости,</w:t>
      </w:r>
      <w:r w:rsidRPr="001620CF">
        <w:rPr>
          <w:color w:val="000000"/>
          <w:szCs w:val="24"/>
        </w:rPr>
        <w:t xml:space="preserve"> отражены и в </w:t>
      </w:r>
      <w:r w:rsidR="00681A44" w:rsidRPr="001620CF">
        <w:rPr>
          <w:color w:val="000000"/>
          <w:szCs w:val="24"/>
        </w:rPr>
        <w:t>других законодательных актах Азербайджанской Республики.</w:t>
      </w:r>
    </w:p>
    <w:p w:rsidR="006D2867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31.</w:t>
      </w:r>
      <w:r w:rsidRPr="001620CF">
        <w:rPr>
          <w:color w:val="000000"/>
          <w:szCs w:val="24"/>
        </w:rPr>
        <w:tab/>
        <w:t xml:space="preserve">Согласно статье 7 Закона Азербайджанской Республики </w:t>
      </w:r>
      <w:r w:rsidR="00681A44" w:rsidRPr="001620CF">
        <w:rPr>
          <w:iCs/>
          <w:color w:val="000000"/>
          <w:szCs w:val="24"/>
        </w:rPr>
        <w:t>"Об общественном телерадиовещании"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от 28 сентября 2004 года, к обязанностям </w:t>
      </w:r>
      <w:r w:rsidRPr="001620CF">
        <w:rPr>
          <w:color w:val="000000"/>
          <w:szCs w:val="24"/>
        </w:rPr>
        <w:t>общественного вещателя</w:t>
      </w:r>
      <w:r w:rsidR="00681A44" w:rsidRPr="001620CF">
        <w:rPr>
          <w:color w:val="000000"/>
          <w:szCs w:val="24"/>
        </w:rPr>
        <w:t xml:space="preserve"> относи</w:t>
      </w:r>
      <w:r w:rsidRPr="001620CF">
        <w:rPr>
          <w:color w:val="000000"/>
          <w:szCs w:val="24"/>
        </w:rPr>
        <w:t>тся</w:t>
      </w:r>
      <w:r w:rsidR="00681A44" w:rsidRPr="001620CF">
        <w:rPr>
          <w:color w:val="000000"/>
          <w:szCs w:val="24"/>
        </w:rPr>
        <w:t xml:space="preserve"> т</w:t>
      </w:r>
      <w:r w:rsidRPr="001620CF">
        <w:rPr>
          <w:color w:val="000000"/>
          <w:szCs w:val="24"/>
        </w:rPr>
        <w:t>акже и</w:t>
      </w:r>
      <w:r w:rsidR="00681A44" w:rsidRPr="001620CF">
        <w:rPr>
          <w:color w:val="000000"/>
          <w:szCs w:val="24"/>
        </w:rPr>
        <w:t xml:space="preserve"> нераспространение </w:t>
      </w:r>
      <w:r w:rsidRPr="001620CF">
        <w:rPr>
          <w:color w:val="000000"/>
          <w:szCs w:val="24"/>
        </w:rPr>
        <w:t xml:space="preserve">порнографических материалов, программ, пропагандирующих </w:t>
      </w:r>
      <w:r w:rsidR="00681A44" w:rsidRPr="001620CF">
        <w:rPr>
          <w:color w:val="000000"/>
          <w:szCs w:val="24"/>
        </w:rPr>
        <w:t>насилие, жестокость, религиозную и расовую дискриминацию.</w:t>
      </w:r>
    </w:p>
    <w:p w:rsidR="006D2867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Закон Азербайджанской Республики </w:t>
      </w:r>
      <w:r w:rsidR="00681A44" w:rsidRPr="001620CF">
        <w:rPr>
          <w:iCs/>
          <w:color w:val="000000"/>
          <w:szCs w:val="24"/>
        </w:rPr>
        <w:t>"О чрезвычайном положении"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от </w:t>
      </w:r>
      <w:r w:rsidRPr="001620CF">
        <w:rPr>
          <w:color w:val="000000"/>
          <w:szCs w:val="24"/>
        </w:rPr>
        <w:t>8 июня 2004 </w:t>
      </w:r>
      <w:r w:rsidR="00681A44" w:rsidRPr="001620CF">
        <w:rPr>
          <w:color w:val="000000"/>
          <w:szCs w:val="24"/>
        </w:rPr>
        <w:t xml:space="preserve">года регулирует применение чрезвычайного положения, особого </w:t>
      </w:r>
      <w:r w:rsidRPr="001620CF">
        <w:rPr>
          <w:color w:val="000000"/>
          <w:szCs w:val="24"/>
        </w:rPr>
        <w:t xml:space="preserve">правового режима в соответствии с Конституцией </w:t>
      </w:r>
      <w:r w:rsidR="00681A44" w:rsidRPr="001620CF">
        <w:rPr>
          <w:color w:val="000000"/>
          <w:szCs w:val="24"/>
        </w:rPr>
        <w:t>Азербайджанской Республики.</w:t>
      </w:r>
    </w:p>
    <w:p w:rsidR="006D2867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D286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33.</w:t>
      </w:r>
      <w:r w:rsidRPr="001620CF">
        <w:rPr>
          <w:color w:val="000000"/>
          <w:szCs w:val="24"/>
        </w:rPr>
        <w:tab/>
        <w:t>Мероприятия, предусмотренные Законом</w:t>
      </w:r>
      <w:r w:rsidR="00681A44" w:rsidRPr="001620CF">
        <w:rPr>
          <w:color w:val="000000"/>
          <w:szCs w:val="24"/>
        </w:rPr>
        <w:t xml:space="preserve"> "</w:t>
      </w:r>
      <w:r w:rsidRPr="001620CF">
        <w:rPr>
          <w:color w:val="000000"/>
          <w:szCs w:val="24"/>
        </w:rPr>
        <w:t xml:space="preserve">О </w:t>
      </w:r>
      <w:r w:rsidR="00681A44" w:rsidRPr="001620CF">
        <w:rPr>
          <w:color w:val="000000"/>
          <w:szCs w:val="24"/>
        </w:rPr>
        <w:t>чрезвычайном положении"</w:t>
      </w:r>
      <w:r w:rsidRPr="001620CF">
        <w:rPr>
          <w:color w:val="000000"/>
          <w:szCs w:val="24"/>
        </w:rPr>
        <w:t>, должны соответствовать обязательствам, вытекающим</w:t>
      </w:r>
      <w:r w:rsidR="00681A44" w:rsidRPr="001620CF">
        <w:rPr>
          <w:color w:val="000000"/>
          <w:szCs w:val="24"/>
        </w:rPr>
        <w:t xml:space="preserve"> из международн</w:t>
      </w:r>
      <w:r w:rsidRPr="001620CF">
        <w:rPr>
          <w:color w:val="000000"/>
          <w:szCs w:val="24"/>
        </w:rPr>
        <w:t xml:space="preserve">ых договоров в области прав человека, </w:t>
      </w:r>
      <w:r w:rsidR="00681A44" w:rsidRPr="001620CF">
        <w:rPr>
          <w:color w:val="000000"/>
          <w:szCs w:val="24"/>
        </w:rPr>
        <w:t xml:space="preserve">признанных Азербайджанской Республикой, и не должны быть причиной дискриминации отдельных лиц и отдельных групп населения по расовой, национальной, языковой и половой принадлежности, происхождению, имущественному и </w:t>
      </w:r>
      <w:r w:rsidR="00023551" w:rsidRPr="001620CF">
        <w:rPr>
          <w:color w:val="000000"/>
          <w:szCs w:val="24"/>
        </w:rPr>
        <w:t>служебному положению, убеждению,</w:t>
      </w:r>
      <w:r w:rsidR="00681A44" w:rsidRPr="001620CF">
        <w:rPr>
          <w:color w:val="000000"/>
          <w:szCs w:val="24"/>
        </w:rPr>
        <w:t xml:space="preserve"> принадлежности к политическим партиям, профсоюзу и другим общественным объединениям.</w:t>
      </w:r>
    </w:p>
    <w:p w:rsidR="00023551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81A44" w:rsidP="00023551">
      <w:pPr>
        <w:tabs>
          <w:tab w:val="left" w:pos="567"/>
          <w:tab w:val="left" w:pos="792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34.</w:t>
      </w:r>
      <w:r w:rsidRPr="001620CF">
        <w:rPr>
          <w:color w:val="000000"/>
          <w:szCs w:val="24"/>
        </w:rPr>
        <w:tab/>
      </w:r>
      <w:r w:rsidR="00722956">
        <w:rPr>
          <w:color w:val="000000"/>
          <w:szCs w:val="24"/>
        </w:rPr>
        <w:t xml:space="preserve">В случае </w:t>
      </w:r>
      <w:r w:rsidR="00023551" w:rsidRPr="001620CF">
        <w:rPr>
          <w:color w:val="000000"/>
          <w:szCs w:val="24"/>
        </w:rPr>
        <w:t xml:space="preserve">объявления чрезвычайного положения </w:t>
      </w:r>
      <w:r w:rsidRPr="001620CF">
        <w:rPr>
          <w:color w:val="000000"/>
          <w:szCs w:val="24"/>
        </w:rPr>
        <w:t xml:space="preserve">правительство Азербайджанской Республики в соответствии с Международным пактом о </w:t>
      </w:r>
      <w:r w:rsidR="00023551" w:rsidRPr="001620CF">
        <w:rPr>
          <w:color w:val="000000"/>
          <w:szCs w:val="24"/>
        </w:rPr>
        <w:t>гражданских и политических</w:t>
      </w:r>
      <w:r w:rsidRPr="001620CF">
        <w:rPr>
          <w:color w:val="000000"/>
          <w:szCs w:val="24"/>
        </w:rPr>
        <w:t xml:space="preserve"> </w:t>
      </w:r>
      <w:r w:rsidR="00023551" w:rsidRPr="001620CF">
        <w:rPr>
          <w:color w:val="000000"/>
          <w:szCs w:val="24"/>
        </w:rPr>
        <w:t xml:space="preserve">правах и </w:t>
      </w:r>
      <w:r w:rsidRPr="001620CF">
        <w:rPr>
          <w:color w:val="000000"/>
          <w:szCs w:val="24"/>
        </w:rPr>
        <w:t xml:space="preserve">Европейской конвенцией о защите прав человека и основных свобод в </w:t>
      </w:r>
      <w:r w:rsidR="00023551" w:rsidRPr="001620CF">
        <w:rPr>
          <w:color w:val="000000"/>
          <w:szCs w:val="24"/>
        </w:rPr>
        <w:t>трехдневный срок оповещает Генерального секретаря</w:t>
      </w:r>
      <w:r w:rsidRPr="001620CF">
        <w:rPr>
          <w:color w:val="000000"/>
          <w:szCs w:val="24"/>
        </w:rPr>
        <w:t xml:space="preserve"> Организации Объединенных Наций и Генерального секретаря Совета Европы о временном ограничении прав и свобод граждан и о причинах принятия такого решения.</w:t>
      </w:r>
    </w:p>
    <w:p w:rsidR="00023551" w:rsidRPr="001620CF" w:rsidRDefault="00023551" w:rsidP="00023551">
      <w:pPr>
        <w:tabs>
          <w:tab w:val="left" w:pos="567"/>
          <w:tab w:val="left" w:pos="792"/>
        </w:tabs>
        <w:rPr>
          <w:szCs w:val="24"/>
        </w:rPr>
      </w:pPr>
    </w:p>
    <w:p w:rsidR="00681A44" w:rsidRPr="001620CF" w:rsidRDefault="00023551" w:rsidP="0002355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35.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Правительство Азербайджанской Республики оповещает Генерального секретаря Организации Объединенных Наций и Генерального секретаря Совета Европы об окончании срока действия чрезвычайного положения.</w:t>
      </w:r>
    </w:p>
    <w:p w:rsidR="00023551" w:rsidRPr="001620CF" w:rsidRDefault="00023551" w:rsidP="0002355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36.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Согласно статье 7 Закона Азербайджанской Республики "О </w:t>
      </w:r>
      <w:r w:rsidR="00681A44" w:rsidRPr="001620CF">
        <w:rPr>
          <w:iCs/>
          <w:color w:val="000000"/>
          <w:szCs w:val="24"/>
        </w:rPr>
        <w:t>борьбе с торговлей людьми"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от 28 июня 2005 года, в Азербайджанской Республике </w:t>
      </w:r>
      <w:r w:rsidRPr="001620CF">
        <w:rPr>
          <w:color w:val="000000"/>
          <w:szCs w:val="24"/>
        </w:rPr>
        <w:t xml:space="preserve">борьба с торговлей людьми  основывается, в том числе, </w:t>
      </w:r>
      <w:r w:rsidR="00681A44" w:rsidRPr="001620CF">
        <w:rPr>
          <w:color w:val="000000"/>
          <w:szCs w:val="24"/>
        </w:rPr>
        <w:t>на принципе предотвращения дискриминации в отношении жертв торговли людьми.</w:t>
      </w:r>
    </w:p>
    <w:p w:rsidR="00023551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В Законе Азербайджанской Республики </w:t>
      </w:r>
      <w:r w:rsidR="00681A44" w:rsidRPr="001620CF">
        <w:rPr>
          <w:iCs/>
          <w:color w:val="000000"/>
          <w:szCs w:val="24"/>
        </w:rPr>
        <w:t>"Об обеспечении гендерного (мужского и женского) равенства"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от 10 октября 2006 года, целью которого является обеспечение гендерного равенства путем устранения всех форм дискриминации по половой принадлежности, предусматривается создание </w:t>
      </w:r>
      <w:r w:rsidRPr="001620CF">
        <w:rPr>
          <w:color w:val="000000"/>
          <w:szCs w:val="24"/>
        </w:rPr>
        <w:t xml:space="preserve">мужчинам и женщинам равных возможностей в </w:t>
      </w:r>
      <w:r w:rsidR="00681A44" w:rsidRPr="001620CF">
        <w:rPr>
          <w:color w:val="000000"/>
          <w:szCs w:val="24"/>
        </w:rPr>
        <w:t xml:space="preserve">политической, </w:t>
      </w:r>
      <w:r w:rsidRPr="001620CF">
        <w:rPr>
          <w:color w:val="000000"/>
          <w:szCs w:val="24"/>
        </w:rPr>
        <w:t xml:space="preserve">экономической, социальной, культурной и иных сферах </w:t>
      </w:r>
      <w:r w:rsidR="00681A44" w:rsidRPr="001620CF">
        <w:rPr>
          <w:color w:val="000000"/>
          <w:szCs w:val="24"/>
        </w:rPr>
        <w:t>общественной жизни.</w:t>
      </w:r>
    </w:p>
    <w:p w:rsidR="00023551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38.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Согласно статье 2.4 Семейного кодекса Азербайджанской Республики, запрещается ограничение в какой-либо форме прав граждан при вступлении в брак и в семейных отношениях по социальному, расовому, национальному, религиозному и языковому признаку.</w:t>
      </w:r>
    </w:p>
    <w:p w:rsidR="00023551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23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39.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Согласно статье 6 Закона Азербайджанской Республики </w:t>
      </w:r>
      <w:r w:rsidR="00681A44" w:rsidRPr="001620CF">
        <w:rPr>
          <w:iCs/>
          <w:color w:val="000000"/>
          <w:szCs w:val="24"/>
        </w:rPr>
        <w:t xml:space="preserve">"О правах детей", </w:t>
      </w:r>
      <w:r w:rsidR="00681A44" w:rsidRPr="001620CF">
        <w:rPr>
          <w:color w:val="000000"/>
          <w:szCs w:val="24"/>
        </w:rPr>
        <w:t>принятого в 1998 году, все дети обладают равными правами;</w:t>
      </w:r>
      <w:r w:rsidR="00832A4A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они не могу</w:t>
      </w:r>
      <w:r w:rsidR="00832A4A" w:rsidRPr="001620CF">
        <w:rPr>
          <w:color w:val="000000"/>
          <w:szCs w:val="24"/>
        </w:rPr>
        <w:t>т подвергаться дискриминации в зависимости от</w:t>
      </w:r>
      <w:r w:rsidR="00681A44" w:rsidRPr="001620CF">
        <w:rPr>
          <w:color w:val="000000"/>
          <w:szCs w:val="24"/>
        </w:rPr>
        <w:t xml:space="preserve"> социального и материального положения, состояния здоровья, расовой и национальной принадлежности, языка, образования, религии, политических взглядов, места жительства их родителей или лиц, их заменяющих.</w:t>
      </w:r>
    </w:p>
    <w:p w:rsidR="00832A4A" w:rsidRPr="001620CF" w:rsidRDefault="00832A4A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81A44" w:rsidP="00CF5B8F">
      <w:pPr>
        <w:tabs>
          <w:tab w:val="left" w:pos="567"/>
        </w:tabs>
        <w:jc w:val="center"/>
        <w:rPr>
          <w:b/>
          <w:color w:val="000000"/>
          <w:szCs w:val="24"/>
        </w:rPr>
      </w:pPr>
      <w:r w:rsidRPr="001620CF">
        <w:rPr>
          <w:b/>
          <w:color w:val="000000"/>
          <w:szCs w:val="24"/>
        </w:rPr>
        <w:t>Статья 3</w:t>
      </w:r>
    </w:p>
    <w:p w:rsidR="00832A4A" w:rsidRPr="001620CF" w:rsidRDefault="00832A4A" w:rsidP="00CF5B8F">
      <w:pPr>
        <w:tabs>
          <w:tab w:val="left" w:pos="567"/>
        </w:tabs>
        <w:jc w:val="center"/>
        <w:rPr>
          <w:b/>
          <w:szCs w:val="24"/>
        </w:rPr>
      </w:pPr>
    </w:p>
    <w:p w:rsidR="008C0022" w:rsidRPr="001620CF" w:rsidRDefault="00832A4A" w:rsidP="00CF5B8F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40.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соответствии</w:t>
      </w:r>
      <w:r w:rsidRPr="001620CF">
        <w:rPr>
          <w:color w:val="000000"/>
          <w:szCs w:val="24"/>
        </w:rPr>
        <w:t xml:space="preserve"> со статьей </w:t>
      </w:r>
      <w:r w:rsidR="00681A44" w:rsidRPr="001620CF">
        <w:rPr>
          <w:color w:val="000000"/>
          <w:szCs w:val="24"/>
        </w:rPr>
        <w:t xml:space="preserve">111 </w:t>
      </w:r>
      <w:r w:rsidR="00681A44" w:rsidRPr="001620CF">
        <w:rPr>
          <w:iCs/>
          <w:color w:val="000000"/>
          <w:szCs w:val="24"/>
        </w:rPr>
        <w:t>(Расовая дискриминация (апартеид))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Уголовного </w:t>
      </w:r>
      <w:r w:rsidR="00681A44" w:rsidRPr="001620CF">
        <w:rPr>
          <w:color w:val="000000"/>
          <w:szCs w:val="24"/>
        </w:rPr>
        <w:t>к</w:t>
      </w:r>
      <w:r w:rsidRPr="001620CF">
        <w:rPr>
          <w:color w:val="000000"/>
          <w:szCs w:val="24"/>
        </w:rPr>
        <w:t>одекса предусматривается уголовная ответственность</w:t>
      </w:r>
      <w:r w:rsidR="00681A44" w:rsidRPr="001620CF">
        <w:rPr>
          <w:color w:val="000000"/>
          <w:szCs w:val="24"/>
        </w:rPr>
        <w:t xml:space="preserve"> за деяния, совершенные с целью </w:t>
      </w:r>
    </w:p>
    <w:p w:rsidR="00681A44" w:rsidRPr="001620CF" w:rsidRDefault="008C0022" w:rsidP="00CF5B8F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br w:type="page"/>
      </w:r>
      <w:r w:rsidR="00681A44" w:rsidRPr="001620CF">
        <w:rPr>
          <w:color w:val="000000"/>
          <w:szCs w:val="24"/>
        </w:rPr>
        <w:t>организации и обеспечения превосходства одной расовой группы для угнетения другой расовой группы:</w:t>
      </w:r>
    </w:p>
    <w:p w:rsidR="00832A4A" w:rsidRPr="001620CF" w:rsidRDefault="00832A4A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832A4A" w:rsidP="00832A4A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  <w:t>а)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отрицание права ч</w:t>
      </w:r>
      <w:r w:rsidRPr="001620CF">
        <w:rPr>
          <w:color w:val="000000"/>
          <w:szCs w:val="24"/>
        </w:rPr>
        <w:t>ленов расовой группы или групп н</w:t>
      </w:r>
      <w:r w:rsidR="00681A44" w:rsidRPr="001620CF">
        <w:rPr>
          <w:color w:val="000000"/>
          <w:szCs w:val="24"/>
        </w:rPr>
        <w:t>а жизнь и свободу, то есть убийство членов расовой группы или групп, причинение тяжкого вреда их здоровью или серьезного вреда умственным способностям, применение к ним пыток или жестокого, бесчеловечного или унижающего достоинство обращения и наказаний, а равно произвольный арест или незаконное лишение свободы;</w:t>
      </w:r>
    </w:p>
    <w:p w:rsidR="00681A44" w:rsidRPr="001620CF" w:rsidRDefault="00681A44" w:rsidP="00832A4A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832A4A" w:rsidP="00832A4A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</w:r>
      <w:r w:rsidRPr="001620CF">
        <w:rPr>
          <w:color w:val="000000"/>
          <w:szCs w:val="24"/>
          <w:lang w:val="en-US"/>
        </w:rPr>
        <w:t>b</w:t>
      </w:r>
      <w:r w:rsidRPr="001620CF">
        <w:rPr>
          <w:color w:val="000000"/>
          <w:szCs w:val="24"/>
        </w:rPr>
        <w:t>)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умышленное создание для расовой группы или групп условий проживания, рассчитанных на их полное или частичное физическое уничтожение;</w:t>
      </w:r>
    </w:p>
    <w:p w:rsidR="00832A4A" w:rsidRPr="001620CF" w:rsidRDefault="00832A4A" w:rsidP="00832A4A">
      <w:pPr>
        <w:tabs>
          <w:tab w:val="left" w:pos="567"/>
        </w:tabs>
        <w:rPr>
          <w:szCs w:val="24"/>
        </w:rPr>
      </w:pPr>
    </w:p>
    <w:p w:rsidR="00681A44" w:rsidRPr="001620CF" w:rsidRDefault="00832A4A" w:rsidP="00832A4A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  <w:t>с)</w:t>
      </w:r>
      <w:r w:rsidRPr="001620CF">
        <w:rPr>
          <w:color w:val="000000"/>
          <w:szCs w:val="24"/>
        </w:rPr>
        <w:tab/>
        <w:t xml:space="preserve">осуществление любых законодательных и других мер с </w:t>
      </w:r>
      <w:r w:rsidR="00681A44" w:rsidRPr="001620CF">
        <w:rPr>
          <w:color w:val="000000"/>
          <w:szCs w:val="24"/>
        </w:rPr>
        <w:t xml:space="preserve">целью воспрепятствования участию расовой группы или групп в политической, социальной, экономической и культурной жизни страны, а также полному развитию такой группы или групп путем отрицания принадлежащих членам этой группы или групп основных прав и свобод человека, включая право на труд, на создание профсоюзов, на образование, право покидать свою страну и возвращаться в нее, право на гражданство, на свободу передвижения и выбор </w:t>
      </w:r>
      <w:r w:rsidRPr="001620CF">
        <w:rPr>
          <w:color w:val="000000"/>
          <w:szCs w:val="24"/>
        </w:rPr>
        <w:t>местожительства, на свободу убеждений и слова, на свободу</w:t>
      </w:r>
      <w:r w:rsidR="00681A44" w:rsidRPr="001620CF">
        <w:rPr>
          <w:color w:val="000000"/>
          <w:szCs w:val="24"/>
        </w:rPr>
        <w:t xml:space="preserve"> мирных собраний и ассоциаций;</w:t>
      </w:r>
    </w:p>
    <w:p w:rsidR="00832A4A" w:rsidRPr="001620CF" w:rsidRDefault="00832A4A" w:rsidP="00832A4A">
      <w:pPr>
        <w:tabs>
          <w:tab w:val="left" w:pos="567"/>
        </w:tabs>
        <w:rPr>
          <w:szCs w:val="24"/>
        </w:rPr>
      </w:pPr>
    </w:p>
    <w:p w:rsidR="00681A44" w:rsidRPr="001620CF" w:rsidRDefault="00832A4A" w:rsidP="0020411C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</w:r>
      <w:r w:rsidR="0020411C" w:rsidRPr="001620CF">
        <w:rPr>
          <w:color w:val="000000"/>
          <w:szCs w:val="24"/>
          <w:lang w:val="en-US"/>
        </w:rPr>
        <w:t>d</w:t>
      </w:r>
      <w:r w:rsidR="0020411C" w:rsidRPr="001620CF">
        <w:rPr>
          <w:color w:val="000000"/>
          <w:szCs w:val="24"/>
        </w:rPr>
        <w:t>)</w:t>
      </w:r>
      <w:r w:rsidR="0020411C" w:rsidRPr="001620CF">
        <w:rPr>
          <w:color w:val="000000"/>
          <w:szCs w:val="24"/>
        </w:rPr>
        <w:tab/>
        <w:t xml:space="preserve">осуществление любых мер, в том числе законодательных, с </w:t>
      </w:r>
      <w:r w:rsidR="00681A44" w:rsidRPr="001620CF">
        <w:rPr>
          <w:color w:val="000000"/>
          <w:szCs w:val="24"/>
        </w:rPr>
        <w:t>целью разделения населения на расовые группы посредством создания лагерей и гетто, запрещения смешанных браков между членами различных расовых групп, экспроприации земельных участков, принадлежащих расовой группе или группам, либо их членам;</w:t>
      </w:r>
    </w:p>
    <w:p w:rsidR="0020411C" w:rsidRPr="001620CF" w:rsidRDefault="0020411C" w:rsidP="0020411C">
      <w:pPr>
        <w:tabs>
          <w:tab w:val="left" w:pos="567"/>
        </w:tabs>
        <w:rPr>
          <w:szCs w:val="24"/>
        </w:rPr>
      </w:pPr>
    </w:p>
    <w:p w:rsidR="00681A44" w:rsidRPr="001620CF" w:rsidRDefault="0020411C" w:rsidP="0020411C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  <w:t>е)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эксплуатация труда членов расовой группы или групп;</w:t>
      </w:r>
    </w:p>
    <w:p w:rsidR="0020411C" w:rsidRPr="001620CF" w:rsidRDefault="0020411C" w:rsidP="00CF5B8F">
      <w:pPr>
        <w:tabs>
          <w:tab w:val="left" w:pos="178"/>
          <w:tab w:val="left" w:pos="567"/>
        </w:tabs>
        <w:rPr>
          <w:szCs w:val="24"/>
        </w:rPr>
      </w:pPr>
    </w:p>
    <w:p w:rsidR="00681A44" w:rsidRPr="001620CF" w:rsidRDefault="0020411C" w:rsidP="0020411C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</w:r>
      <w:r w:rsidR="00E966A2" w:rsidRPr="001620CF">
        <w:rPr>
          <w:color w:val="000000"/>
          <w:szCs w:val="24"/>
          <w:lang w:val="en-US"/>
        </w:rPr>
        <w:t>f</w:t>
      </w:r>
      <w:r w:rsidR="00E966A2">
        <w:rPr>
          <w:color w:val="000000"/>
          <w:szCs w:val="24"/>
        </w:rPr>
        <w:t>)</w:t>
      </w:r>
      <w:r w:rsidR="00E966A2">
        <w:rPr>
          <w:color w:val="000000"/>
          <w:szCs w:val="24"/>
        </w:rPr>
        <w:tab/>
        <w:t xml:space="preserve">преследование </w:t>
      </w:r>
      <w:r w:rsidR="00E966A2" w:rsidRPr="001620CF">
        <w:rPr>
          <w:color w:val="000000"/>
          <w:szCs w:val="24"/>
        </w:rPr>
        <w:t>организаций и лиц, выступающих против апартеида, посредством лишения их основных прав и свобод,</w:t>
      </w:r>
    </w:p>
    <w:p w:rsidR="0020411C" w:rsidRPr="001620CF" w:rsidRDefault="0020411C" w:rsidP="0020411C">
      <w:pPr>
        <w:tabs>
          <w:tab w:val="left" w:pos="567"/>
        </w:tabs>
        <w:rPr>
          <w:szCs w:val="24"/>
        </w:rPr>
      </w:pPr>
    </w:p>
    <w:p w:rsidR="00681A44" w:rsidRPr="001620CF" w:rsidRDefault="00681A44" w:rsidP="0020411C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наказываются лишением свободы на срок от десяти до пятнадцати лет либо пожизненным лишением свободы.</w:t>
      </w:r>
    </w:p>
    <w:p w:rsidR="0020411C" w:rsidRPr="001620CF" w:rsidRDefault="0020411C" w:rsidP="0020411C">
      <w:pPr>
        <w:tabs>
          <w:tab w:val="left" w:pos="567"/>
        </w:tabs>
        <w:rPr>
          <w:szCs w:val="24"/>
        </w:rPr>
      </w:pPr>
    </w:p>
    <w:p w:rsidR="00681A44" w:rsidRPr="001620CF" w:rsidRDefault="00681A44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Статья 4</w:t>
      </w:r>
    </w:p>
    <w:p w:rsidR="0020411C" w:rsidRPr="001620CF" w:rsidRDefault="0020411C" w:rsidP="00CF5B8F">
      <w:pPr>
        <w:tabs>
          <w:tab w:val="left" w:pos="567"/>
        </w:tabs>
        <w:jc w:val="center"/>
        <w:rPr>
          <w:szCs w:val="24"/>
        </w:rPr>
      </w:pPr>
    </w:p>
    <w:p w:rsidR="008C0022" w:rsidRPr="001620CF" w:rsidRDefault="0020411C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41.</w:t>
      </w:r>
      <w:r w:rsidRPr="001620CF">
        <w:rPr>
          <w:color w:val="000000"/>
          <w:szCs w:val="24"/>
        </w:rPr>
        <w:tab/>
        <w:t xml:space="preserve">Согласно статье 18 Конституции в </w:t>
      </w:r>
      <w:r w:rsidR="00722956">
        <w:rPr>
          <w:color w:val="000000"/>
          <w:szCs w:val="24"/>
        </w:rPr>
        <w:t xml:space="preserve">Азербайджанской </w:t>
      </w:r>
      <w:r w:rsidR="00681A44" w:rsidRPr="001620CF">
        <w:rPr>
          <w:color w:val="000000"/>
          <w:szCs w:val="24"/>
        </w:rPr>
        <w:t xml:space="preserve">Республике религия отделена от государства.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Все вероисповедания равны перед законом.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Запрещаются </w:t>
      </w:r>
    </w:p>
    <w:p w:rsidR="00681A44" w:rsidRPr="001620CF" w:rsidRDefault="008C002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br w:type="page"/>
      </w:r>
      <w:r w:rsidR="0020411C" w:rsidRPr="001620CF">
        <w:rPr>
          <w:color w:val="000000"/>
          <w:szCs w:val="24"/>
        </w:rPr>
        <w:t>распространение и пропаганда религий,</w:t>
      </w:r>
      <w:r w:rsidR="00681A44" w:rsidRPr="001620CF">
        <w:rPr>
          <w:color w:val="000000"/>
          <w:szCs w:val="24"/>
        </w:rPr>
        <w:t xml:space="preserve"> унижающих достоинство личности или противоречащих принципам человечности.</w:t>
      </w:r>
    </w:p>
    <w:p w:rsidR="0020411C" w:rsidRPr="001620CF" w:rsidRDefault="0020411C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20411C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42.</w:t>
      </w:r>
      <w:r w:rsidRPr="001620CF">
        <w:rPr>
          <w:color w:val="000000"/>
          <w:szCs w:val="24"/>
        </w:rPr>
        <w:tab/>
      </w:r>
      <w:r w:rsidR="00132514" w:rsidRPr="001620CF">
        <w:rPr>
          <w:color w:val="000000"/>
          <w:szCs w:val="24"/>
        </w:rPr>
        <w:t>В соответствии с частью III статьи </w:t>
      </w:r>
      <w:r w:rsidR="00681A44" w:rsidRPr="001620CF">
        <w:rPr>
          <w:color w:val="000000"/>
          <w:szCs w:val="24"/>
        </w:rPr>
        <w:t>47 Конституции Азербайджанской Республики не допускаются агитация и пропаганда, возбуждающие расовую, национальную, религиозную и социальную рознь и вражду.</w:t>
      </w:r>
    </w:p>
    <w:p w:rsidR="00132514" w:rsidRPr="001620CF" w:rsidRDefault="0013251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3251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43.</w:t>
      </w:r>
      <w:r w:rsidRPr="001620CF">
        <w:rPr>
          <w:color w:val="000000"/>
          <w:szCs w:val="24"/>
        </w:rPr>
        <w:tab/>
        <w:t>В действующем с 1 сентября</w:t>
      </w:r>
      <w:r w:rsidR="00681A44" w:rsidRPr="001620CF">
        <w:rPr>
          <w:color w:val="000000"/>
          <w:szCs w:val="24"/>
        </w:rPr>
        <w:t xml:space="preserve"> 2000</w:t>
      </w:r>
      <w:r w:rsidRPr="001620CF">
        <w:rPr>
          <w:color w:val="000000"/>
          <w:szCs w:val="24"/>
        </w:rPr>
        <w:t xml:space="preserve"> года Уголовном </w:t>
      </w:r>
      <w:r w:rsidR="00681A44" w:rsidRPr="001620CF">
        <w:rPr>
          <w:color w:val="000000"/>
          <w:szCs w:val="24"/>
        </w:rPr>
        <w:t xml:space="preserve">кодексе </w:t>
      </w:r>
      <w:r w:rsidRPr="001620CF">
        <w:rPr>
          <w:color w:val="000000"/>
          <w:szCs w:val="24"/>
        </w:rPr>
        <w:t xml:space="preserve">Азербайджанской Республики предусмотрены нормы, </w:t>
      </w:r>
      <w:r w:rsidR="00681A44" w:rsidRPr="001620CF">
        <w:rPr>
          <w:color w:val="000000"/>
          <w:szCs w:val="24"/>
        </w:rPr>
        <w:t>определяющие уголовную  о</w:t>
      </w:r>
      <w:r w:rsidRPr="001620CF">
        <w:rPr>
          <w:color w:val="000000"/>
          <w:szCs w:val="24"/>
        </w:rPr>
        <w:t>тветственность за преступления на почве ненависти</w:t>
      </w:r>
      <w:r w:rsidR="00681A44" w:rsidRPr="001620CF">
        <w:rPr>
          <w:color w:val="000000"/>
          <w:szCs w:val="24"/>
        </w:rPr>
        <w:t xml:space="preserve"> или </w:t>
      </w:r>
      <w:r w:rsidRPr="001620CF">
        <w:rPr>
          <w:color w:val="000000"/>
          <w:szCs w:val="24"/>
        </w:rPr>
        <w:t xml:space="preserve">преступления, мотивированные расовой, </w:t>
      </w:r>
      <w:r w:rsidR="00681A44" w:rsidRPr="001620CF">
        <w:rPr>
          <w:color w:val="000000"/>
          <w:szCs w:val="24"/>
        </w:rPr>
        <w:t>религиозной  нетерпимостью, ксенофобией.</w:t>
      </w:r>
    </w:p>
    <w:p w:rsidR="00681A44" w:rsidRPr="001620CF" w:rsidRDefault="00681A44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13251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44.</w:t>
      </w:r>
      <w:r w:rsidRPr="001620CF">
        <w:rPr>
          <w:color w:val="000000"/>
          <w:szCs w:val="24"/>
        </w:rPr>
        <w:tab/>
        <w:t>В Уголовном</w:t>
      </w:r>
      <w:r w:rsidR="00681A44" w:rsidRPr="001620CF">
        <w:rPr>
          <w:color w:val="000000"/>
          <w:szCs w:val="24"/>
        </w:rPr>
        <w:t xml:space="preserve"> к</w:t>
      </w:r>
      <w:r w:rsidRPr="001620CF">
        <w:rPr>
          <w:color w:val="000000"/>
          <w:szCs w:val="24"/>
        </w:rPr>
        <w:t xml:space="preserve">одексе Азербайджанской Республики </w:t>
      </w:r>
      <w:r w:rsidR="00681A44" w:rsidRPr="001620CF">
        <w:rPr>
          <w:color w:val="000000"/>
          <w:szCs w:val="24"/>
        </w:rPr>
        <w:t xml:space="preserve">имеются </w:t>
      </w:r>
      <w:r w:rsidRPr="001620CF">
        <w:rPr>
          <w:color w:val="000000"/>
          <w:szCs w:val="24"/>
        </w:rPr>
        <w:t xml:space="preserve">статьи, </w:t>
      </w:r>
      <w:r w:rsidR="00681A44" w:rsidRPr="001620CF">
        <w:rPr>
          <w:color w:val="000000"/>
          <w:szCs w:val="24"/>
        </w:rPr>
        <w:t>предусматри</w:t>
      </w:r>
      <w:r w:rsidRPr="001620CF">
        <w:rPr>
          <w:color w:val="000000"/>
          <w:szCs w:val="24"/>
        </w:rPr>
        <w:t xml:space="preserve">вающие ответственность за </w:t>
      </w:r>
      <w:r w:rsidR="00681A44" w:rsidRPr="001620CF">
        <w:rPr>
          <w:color w:val="000000"/>
          <w:szCs w:val="24"/>
        </w:rPr>
        <w:t>г</w:t>
      </w:r>
      <w:r w:rsidRPr="001620CF">
        <w:rPr>
          <w:color w:val="000000"/>
          <w:szCs w:val="24"/>
        </w:rPr>
        <w:t>еноцид</w:t>
      </w:r>
      <w:r w:rsidR="00681A44" w:rsidRPr="001620CF">
        <w:rPr>
          <w:color w:val="000000"/>
          <w:szCs w:val="24"/>
        </w:rPr>
        <w:t xml:space="preserve"> (статья 103), </w:t>
      </w:r>
      <w:r w:rsidRPr="001620CF">
        <w:rPr>
          <w:color w:val="000000"/>
          <w:szCs w:val="24"/>
        </w:rPr>
        <w:t>уничтожение населения</w:t>
      </w:r>
      <w:r w:rsidR="00681A44" w:rsidRPr="001620CF">
        <w:rPr>
          <w:color w:val="000000"/>
          <w:szCs w:val="24"/>
        </w:rPr>
        <w:t xml:space="preserve"> (статья</w:t>
      </w:r>
      <w:r w:rsidRPr="001620CF">
        <w:rPr>
          <w:color w:val="000000"/>
          <w:szCs w:val="24"/>
        </w:rPr>
        <w:t xml:space="preserve"> 105), рабство </w:t>
      </w:r>
      <w:r w:rsidR="00681A44" w:rsidRPr="001620CF">
        <w:rPr>
          <w:color w:val="000000"/>
          <w:szCs w:val="24"/>
        </w:rPr>
        <w:t>(статья</w:t>
      </w:r>
      <w:r w:rsidRPr="001620CF">
        <w:rPr>
          <w:color w:val="000000"/>
          <w:szCs w:val="24"/>
        </w:rPr>
        <w:t xml:space="preserve"> 106), депортацию </w:t>
      </w:r>
      <w:r w:rsidR="00681A44" w:rsidRPr="001620CF">
        <w:rPr>
          <w:color w:val="000000"/>
          <w:szCs w:val="24"/>
        </w:rPr>
        <w:t xml:space="preserve">или </w:t>
      </w:r>
      <w:r w:rsidRPr="001620CF">
        <w:rPr>
          <w:color w:val="000000"/>
          <w:szCs w:val="24"/>
        </w:rPr>
        <w:t>принудительное переселение населения</w:t>
      </w:r>
      <w:r w:rsidR="00681A44" w:rsidRPr="001620CF">
        <w:rPr>
          <w:color w:val="000000"/>
          <w:szCs w:val="24"/>
        </w:rPr>
        <w:t xml:space="preserve"> (статья</w:t>
      </w:r>
      <w:r w:rsidRPr="001620CF">
        <w:rPr>
          <w:color w:val="000000"/>
          <w:szCs w:val="24"/>
        </w:rPr>
        <w:t xml:space="preserve"> 107), преследование </w:t>
      </w:r>
      <w:r w:rsidR="00681A44" w:rsidRPr="001620CF">
        <w:rPr>
          <w:color w:val="000000"/>
          <w:szCs w:val="24"/>
        </w:rPr>
        <w:t xml:space="preserve">по </w:t>
      </w:r>
      <w:r w:rsidRPr="001620CF">
        <w:rPr>
          <w:color w:val="000000"/>
          <w:szCs w:val="24"/>
        </w:rPr>
        <w:t xml:space="preserve">вышеуказанным обстоятельствам </w:t>
      </w:r>
      <w:r w:rsidR="00681A44" w:rsidRPr="001620CF">
        <w:rPr>
          <w:color w:val="000000"/>
          <w:szCs w:val="24"/>
        </w:rPr>
        <w:t>(статья</w:t>
      </w:r>
      <w:r w:rsidRPr="001620CF">
        <w:rPr>
          <w:color w:val="000000"/>
          <w:szCs w:val="24"/>
        </w:rPr>
        <w:t xml:space="preserve"> 109), </w:t>
      </w:r>
      <w:r w:rsidR="00681A44" w:rsidRPr="001620CF">
        <w:rPr>
          <w:color w:val="000000"/>
          <w:szCs w:val="24"/>
        </w:rPr>
        <w:t>полов</w:t>
      </w:r>
      <w:r w:rsidRPr="001620CF">
        <w:rPr>
          <w:color w:val="000000"/>
          <w:szCs w:val="24"/>
        </w:rPr>
        <w:t xml:space="preserve">ое насилие </w:t>
      </w:r>
      <w:r w:rsidR="00681A44" w:rsidRPr="001620CF">
        <w:rPr>
          <w:color w:val="000000"/>
          <w:szCs w:val="24"/>
        </w:rPr>
        <w:t xml:space="preserve">(статья 108), </w:t>
      </w:r>
      <w:r w:rsidRPr="001620CF">
        <w:rPr>
          <w:color w:val="000000"/>
          <w:szCs w:val="24"/>
        </w:rPr>
        <w:t>насильственное удерживание человека</w:t>
      </w:r>
      <w:r w:rsidR="00681A44" w:rsidRPr="001620CF">
        <w:rPr>
          <w:color w:val="000000"/>
          <w:szCs w:val="24"/>
        </w:rPr>
        <w:t xml:space="preserve"> (статья 110</w:t>
      </w:r>
      <w:r w:rsidRPr="001620CF">
        <w:rPr>
          <w:color w:val="000000"/>
          <w:szCs w:val="24"/>
        </w:rPr>
        <w:t>), апартеид</w:t>
      </w:r>
      <w:r w:rsidR="00681A44" w:rsidRPr="001620CF">
        <w:rPr>
          <w:color w:val="000000"/>
          <w:szCs w:val="24"/>
        </w:rPr>
        <w:t xml:space="preserve"> (статья 111), применение пыток (статья 113)</w:t>
      </w:r>
      <w:r w:rsidR="00E055C2" w:rsidRPr="001620CF">
        <w:rPr>
          <w:color w:val="000000"/>
          <w:szCs w:val="24"/>
        </w:rPr>
        <w:t>, нарушение равноправия граждан </w:t>
      </w:r>
      <w:r w:rsidR="00681A44" w:rsidRPr="001620CF">
        <w:rPr>
          <w:color w:val="000000"/>
          <w:szCs w:val="24"/>
        </w:rPr>
        <w:t xml:space="preserve">(статья 154), </w:t>
      </w:r>
      <w:r w:rsidR="00E055C2" w:rsidRPr="001620CF">
        <w:rPr>
          <w:color w:val="000000"/>
          <w:szCs w:val="24"/>
        </w:rPr>
        <w:t>воспрепятствование совершению религиозных обрядов</w:t>
      </w:r>
      <w:r w:rsidR="00681A44" w:rsidRPr="001620CF">
        <w:rPr>
          <w:color w:val="000000"/>
          <w:szCs w:val="24"/>
        </w:rPr>
        <w:t xml:space="preserve"> (статья</w:t>
      </w:r>
      <w:r w:rsidR="00E055C2"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>167), пося</w:t>
      </w:r>
      <w:r w:rsidR="00E055C2" w:rsidRPr="001620CF">
        <w:rPr>
          <w:color w:val="000000"/>
          <w:szCs w:val="24"/>
        </w:rPr>
        <w:t xml:space="preserve">гательство на права граждан под предлогом </w:t>
      </w:r>
      <w:r w:rsidR="00681A44" w:rsidRPr="001620CF">
        <w:rPr>
          <w:color w:val="000000"/>
          <w:szCs w:val="24"/>
        </w:rPr>
        <w:t>соверше</w:t>
      </w:r>
      <w:r w:rsidR="006B711D">
        <w:rPr>
          <w:color w:val="000000"/>
          <w:szCs w:val="24"/>
        </w:rPr>
        <w:t>ния религиозных обрядов (статья </w:t>
      </w:r>
      <w:r w:rsidR="00681A44" w:rsidRPr="001620CF">
        <w:rPr>
          <w:color w:val="000000"/>
          <w:szCs w:val="24"/>
        </w:rPr>
        <w:t xml:space="preserve">168), возбуждение национальной, расовой или </w:t>
      </w:r>
      <w:r w:rsidR="00E055C2" w:rsidRPr="001620CF">
        <w:rPr>
          <w:color w:val="000000"/>
          <w:szCs w:val="24"/>
        </w:rPr>
        <w:t xml:space="preserve">религиозной вражды </w:t>
      </w:r>
      <w:r w:rsidR="00681A44" w:rsidRPr="001620CF">
        <w:rPr>
          <w:color w:val="000000"/>
          <w:szCs w:val="24"/>
        </w:rPr>
        <w:t xml:space="preserve">(статья </w:t>
      </w:r>
      <w:r w:rsidR="00E055C2" w:rsidRPr="001620CF">
        <w:rPr>
          <w:color w:val="000000"/>
          <w:szCs w:val="24"/>
        </w:rPr>
        <w:t xml:space="preserve">283) и </w:t>
      </w:r>
      <w:r w:rsidR="00681A44" w:rsidRPr="001620CF">
        <w:rPr>
          <w:color w:val="000000"/>
          <w:szCs w:val="24"/>
        </w:rPr>
        <w:t>другие статьи</w:t>
      </w:r>
      <w:r w:rsidR="00E055C2" w:rsidRPr="001620CF">
        <w:rPr>
          <w:color w:val="000000"/>
          <w:szCs w:val="24"/>
        </w:rPr>
        <w:t xml:space="preserve">, а также в </w:t>
      </w:r>
      <w:r w:rsidR="00681A44" w:rsidRPr="001620CF">
        <w:rPr>
          <w:color w:val="000000"/>
          <w:szCs w:val="24"/>
        </w:rPr>
        <w:t>случае</w:t>
      </w:r>
      <w:r w:rsidR="00E055C2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отягчающих обстоятельств в умышленном убийстве (статья 120.2.12.- Убийство на почве национальной, расовой, религиозной ненависти или вражды).</w:t>
      </w:r>
    </w:p>
    <w:p w:rsidR="00E055C2" w:rsidRPr="001620CF" w:rsidRDefault="00E055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E055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45.</w:t>
      </w:r>
      <w:r w:rsidRPr="001620CF">
        <w:rPr>
          <w:color w:val="000000"/>
          <w:szCs w:val="24"/>
        </w:rPr>
        <w:tab/>
        <w:t xml:space="preserve">За последние годы убийства на почве национальной, </w:t>
      </w:r>
      <w:r w:rsidR="00681A44" w:rsidRPr="001620CF">
        <w:rPr>
          <w:color w:val="000000"/>
          <w:szCs w:val="24"/>
        </w:rPr>
        <w:t xml:space="preserve">расовой, </w:t>
      </w:r>
      <w:r w:rsidRPr="001620CF">
        <w:rPr>
          <w:color w:val="000000"/>
          <w:szCs w:val="24"/>
        </w:rPr>
        <w:t xml:space="preserve">религиозной вражды  не совершались и по вышеназванным </w:t>
      </w:r>
      <w:r w:rsidR="00681A44" w:rsidRPr="001620CF">
        <w:rPr>
          <w:color w:val="000000"/>
          <w:szCs w:val="24"/>
        </w:rPr>
        <w:t>статьям Уголовного кодекса до настоящего времени ни одно уголовное дело не возбуждалось, жалоб и заявлений по этим вопросам не поступало.</w:t>
      </w:r>
    </w:p>
    <w:p w:rsidR="00E055C2" w:rsidRPr="001620CF" w:rsidRDefault="00E055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E055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46.</w:t>
      </w:r>
      <w:r w:rsidRPr="001620CF">
        <w:rPr>
          <w:color w:val="000000"/>
          <w:szCs w:val="24"/>
        </w:rPr>
        <w:tab/>
        <w:t xml:space="preserve">В соответствии со статьей 106 </w:t>
      </w:r>
      <w:r w:rsidR="00681A44" w:rsidRPr="001620CF">
        <w:rPr>
          <w:color w:val="000000"/>
          <w:szCs w:val="24"/>
        </w:rPr>
        <w:t>(</w:t>
      </w:r>
      <w:r w:rsidR="00681A44" w:rsidRPr="001620CF">
        <w:rPr>
          <w:iCs/>
          <w:color w:val="000000"/>
          <w:szCs w:val="24"/>
        </w:rPr>
        <w:t>Рабство)</w:t>
      </w:r>
      <w:r w:rsidRPr="001620CF">
        <w:rPr>
          <w:iCs/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Уголовного </w:t>
      </w:r>
      <w:r w:rsidR="00681A44" w:rsidRPr="001620CF">
        <w:rPr>
          <w:color w:val="000000"/>
          <w:szCs w:val="24"/>
        </w:rPr>
        <w:t xml:space="preserve">кодекса </w:t>
      </w:r>
      <w:r w:rsidRPr="001620CF">
        <w:rPr>
          <w:color w:val="000000"/>
          <w:szCs w:val="24"/>
        </w:rPr>
        <w:t xml:space="preserve">Азербайджанской Республики рабство, </w:t>
      </w:r>
      <w:r w:rsidR="00681A44" w:rsidRPr="001620CF">
        <w:rPr>
          <w:color w:val="000000"/>
          <w:szCs w:val="24"/>
        </w:rPr>
        <w:t>т</w:t>
      </w:r>
      <w:r w:rsidRPr="001620CF">
        <w:rPr>
          <w:color w:val="000000"/>
          <w:szCs w:val="24"/>
        </w:rPr>
        <w:t xml:space="preserve">.е. полное или </w:t>
      </w:r>
      <w:r w:rsidR="00681A44" w:rsidRPr="001620CF">
        <w:rPr>
          <w:color w:val="000000"/>
          <w:szCs w:val="24"/>
        </w:rPr>
        <w:t xml:space="preserve">частичное </w:t>
      </w:r>
      <w:r w:rsidRPr="001620CF">
        <w:rPr>
          <w:color w:val="000000"/>
          <w:szCs w:val="24"/>
        </w:rPr>
        <w:t xml:space="preserve">осуществление в отношении человека правомочий, присущих </w:t>
      </w:r>
      <w:r w:rsidR="00681A44" w:rsidRPr="001620CF">
        <w:rPr>
          <w:color w:val="000000"/>
          <w:szCs w:val="24"/>
        </w:rPr>
        <w:t xml:space="preserve">праву собственности, наказывается лишением свободы на срок от пяти до десяти лет.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Те же деяния, совершенные в отношении несовершеннолетнего или с </w:t>
      </w:r>
      <w:r w:rsidRPr="001620CF">
        <w:rPr>
          <w:color w:val="000000"/>
          <w:szCs w:val="24"/>
        </w:rPr>
        <w:t>целью перемещения лица в иностранное государство,</w:t>
      </w:r>
      <w:r w:rsidR="00681A44" w:rsidRPr="001620CF">
        <w:rPr>
          <w:color w:val="000000"/>
          <w:szCs w:val="24"/>
        </w:rPr>
        <w:t xml:space="preserve"> наказываются лишением свободы на срок от семи до двенадцати лет.</w:t>
      </w:r>
    </w:p>
    <w:p w:rsidR="008A17DD" w:rsidRPr="001620CF" w:rsidRDefault="008A17DD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8A17DD" w:rsidRPr="001620CF" w:rsidRDefault="008A17DD" w:rsidP="008C0022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47.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Работорговля, </w:t>
      </w:r>
      <w:r w:rsidRPr="001620CF">
        <w:rPr>
          <w:color w:val="000000"/>
          <w:szCs w:val="24"/>
        </w:rPr>
        <w:t xml:space="preserve">т.е. содержание лица с целью превращения </w:t>
      </w:r>
      <w:r w:rsidR="00681A44" w:rsidRPr="001620CF">
        <w:rPr>
          <w:color w:val="000000"/>
          <w:szCs w:val="24"/>
        </w:rPr>
        <w:t xml:space="preserve">в невольника или использования в качестве невольника, его продажи или обмена, распоряжение им, а также любое деяние, связанное с работорговлей или перевозкой невольников, а равно </w:t>
      </w:r>
    </w:p>
    <w:p w:rsidR="00681A44" w:rsidRPr="001620CF" w:rsidRDefault="00681A4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 xml:space="preserve">рабство на сексуальной основе или </w:t>
      </w:r>
      <w:r w:rsidR="008A17DD" w:rsidRPr="001620CF">
        <w:rPr>
          <w:color w:val="000000"/>
          <w:szCs w:val="24"/>
        </w:rPr>
        <w:t xml:space="preserve">посягательство на половую свободу на основе рабства </w:t>
      </w:r>
      <w:r w:rsidRPr="001620CF">
        <w:rPr>
          <w:color w:val="000000"/>
          <w:szCs w:val="24"/>
        </w:rPr>
        <w:t>наказываются лишением свободы на срок от пяти до десяти лет.</w:t>
      </w:r>
    </w:p>
    <w:p w:rsidR="008A17DD" w:rsidRPr="001620CF" w:rsidRDefault="008A17DD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81A44" w:rsidP="008A17DD">
      <w:pPr>
        <w:tabs>
          <w:tab w:val="left" w:pos="567"/>
          <w:tab w:val="left" w:pos="75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48.</w:t>
      </w:r>
      <w:r w:rsidRPr="001620CF">
        <w:rPr>
          <w:color w:val="000000"/>
          <w:szCs w:val="24"/>
        </w:rPr>
        <w:tab/>
      </w:r>
      <w:r w:rsidR="008A17DD" w:rsidRPr="001620CF">
        <w:rPr>
          <w:color w:val="000000"/>
          <w:szCs w:val="24"/>
        </w:rPr>
        <w:t xml:space="preserve">В Азербайджанской Республике при содействии </w:t>
      </w:r>
      <w:r w:rsidRPr="001620CF">
        <w:rPr>
          <w:color w:val="000000"/>
          <w:szCs w:val="24"/>
        </w:rPr>
        <w:t>Органи</w:t>
      </w:r>
      <w:r w:rsidR="008A17DD" w:rsidRPr="001620CF">
        <w:rPr>
          <w:color w:val="000000"/>
          <w:szCs w:val="24"/>
        </w:rPr>
        <w:t xml:space="preserve">зации </w:t>
      </w:r>
      <w:r w:rsidRPr="001620CF">
        <w:rPr>
          <w:color w:val="000000"/>
          <w:szCs w:val="24"/>
        </w:rPr>
        <w:t>по б</w:t>
      </w:r>
      <w:r w:rsidR="008A17DD" w:rsidRPr="001620CF">
        <w:rPr>
          <w:color w:val="000000"/>
          <w:szCs w:val="24"/>
        </w:rPr>
        <w:t xml:space="preserve">езопасности и </w:t>
      </w:r>
      <w:r w:rsidRPr="001620CF">
        <w:rPr>
          <w:color w:val="000000"/>
          <w:szCs w:val="24"/>
        </w:rPr>
        <w:t>с</w:t>
      </w:r>
      <w:r w:rsidR="008A17DD" w:rsidRPr="001620CF">
        <w:rPr>
          <w:color w:val="000000"/>
          <w:szCs w:val="24"/>
        </w:rPr>
        <w:t>отрудничеству в Европе (ОБСЕ) и</w:t>
      </w:r>
      <w:r w:rsidRPr="001620CF">
        <w:rPr>
          <w:color w:val="000000"/>
          <w:szCs w:val="24"/>
        </w:rPr>
        <w:t xml:space="preserve"> Международной </w:t>
      </w:r>
      <w:r w:rsidR="008A17DD" w:rsidRPr="001620CF">
        <w:rPr>
          <w:color w:val="000000"/>
          <w:szCs w:val="24"/>
        </w:rPr>
        <w:t xml:space="preserve">организации по миграции разработан Первичный национальный </w:t>
      </w:r>
      <w:r w:rsidRPr="001620CF">
        <w:rPr>
          <w:color w:val="000000"/>
          <w:szCs w:val="24"/>
        </w:rPr>
        <w:t xml:space="preserve">план </w:t>
      </w:r>
      <w:r w:rsidR="008A17DD" w:rsidRPr="001620CF">
        <w:rPr>
          <w:color w:val="000000"/>
          <w:szCs w:val="24"/>
        </w:rPr>
        <w:t>мероприятий по борьбе с торговлей людьми.  6 мая 2004 </w:t>
      </w:r>
      <w:r w:rsidRPr="001620CF">
        <w:rPr>
          <w:color w:val="000000"/>
          <w:szCs w:val="24"/>
        </w:rPr>
        <w:t xml:space="preserve">года </w:t>
      </w:r>
      <w:r w:rsidR="008A17DD" w:rsidRPr="001620CF">
        <w:rPr>
          <w:color w:val="000000"/>
          <w:szCs w:val="24"/>
        </w:rPr>
        <w:t xml:space="preserve">соответствующими распоряжениями </w:t>
      </w:r>
      <w:r w:rsidRPr="001620CF">
        <w:rPr>
          <w:color w:val="000000"/>
          <w:szCs w:val="24"/>
        </w:rPr>
        <w:t>Пре</w:t>
      </w:r>
      <w:r w:rsidR="008A17DD" w:rsidRPr="001620CF">
        <w:rPr>
          <w:color w:val="000000"/>
          <w:szCs w:val="24"/>
        </w:rPr>
        <w:t xml:space="preserve">зидента </w:t>
      </w:r>
      <w:r w:rsidRPr="001620CF">
        <w:rPr>
          <w:color w:val="000000"/>
          <w:szCs w:val="24"/>
        </w:rPr>
        <w:t xml:space="preserve">Азербайджанской </w:t>
      </w:r>
      <w:r w:rsidR="008A17DD" w:rsidRPr="001620CF">
        <w:rPr>
          <w:color w:val="000000"/>
          <w:szCs w:val="24"/>
        </w:rPr>
        <w:t xml:space="preserve">Республики </w:t>
      </w:r>
      <w:r w:rsidR="0018793B" w:rsidRPr="001620CF">
        <w:rPr>
          <w:color w:val="000000"/>
          <w:szCs w:val="24"/>
        </w:rPr>
        <w:t>утвержден</w:t>
      </w:r>
      <w:r w:rsidRPr="001620CF">
        <w:rPr>
          <w:color w:val="000000"/>
          <w:szCs w:val="24"/>
        </w:rPr>
        <w:t xml:space="preserve"> "</w:t>
      </w:r>
      <w:r w:rsidR="008A17DD" w:rsidRPr="001620CF">
        <w:rPr>
          <w:color w:val="000000"/>
          <w:szCs w:val="24"/>
        </w:rPr>
        <w:t xml:space="preserve">Национальный </w:t>
      </w:r>
      <w:r w:rsidRPr="001620CF">
        <w:rPr>
          <w:color w:val="000000"/>
          <w:szCs w:val="24"/>
        </w:rPr>
        <w:t>п</w:t>
      </w:r>
      <w:r w:rsidR="008A17DD" w:rsidRPr="001620CF">
        <w:rPr>
          <w:color w:val="000000"/>
          <w:szCs w:val="24"/>
        </w:rPr>
        <w:t xml:space="preserve">лан </w:t>
      </w:r>
      <w:r w:rsidRPr="001620CF">
        <w:rPr>
          <w:color w:val="000000"/>
          <w:szCs w:val="24"/>
        </w:rPr>
        <w:t>д</w:t>
      </w:r>
      <w:r w:rsidR="008A17DD" w:rsidRPr="001620CF">
        <w:rPr>
          <w:color w:val="000000"/>
          <w:szCs w:val="24"/>
        </w:rPr>
        <w:t>ействий по борьбе</w:t>
      </w:r>
      <w:r w:rsidRPr="001620CF">
        <w:rPr>
          <w:color w:val="000000"/>
          <w:szCs w:val="24"/>
        </w:rPr>
        <w:t xml:space="preserve"> с</w:t>
      </w:r>
      <w:r w:rsidR="008A17DD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>торговлей людьми".</w:t>
      </w:r>
    </w:p>
    <w:p w:rsidR="0018793B" w:rsidRPr="001620CF" w:rsidRDefault="0018793B" w:rsidP="008A17DD">
      <w:pPr>
        <w:tabs>
          <w:tab w:val="left" w:pos="567"/>
          <w:tab w:val="left" w:pos="758"/>
        </w:tabs>
        <w:rPr>
          <w:szCs w:val="24"/>
        </w:rPr>
      </w:pPr>
    </w:p>
    <w:p w:rsidR="00681A44" w:rsidRPr="001620CF" w:rsidRDefault="0018793B" w:rsidP="0018793B">
      <w:pPr>
        <w:tabs>
          <w:tab w:val="left" w:pos="567"/>
          <w:tab w:val="left" w:pos="75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49.</w:t>
      </w:r>
      <w:r w:rsidRPr="001620CF">
        <w:rPr>
          <w:color w:val="000000"/>
          <w:szCs w:val="24"/>
        </w:rPr>
        <w:tab/>
        <w:t xml:space="preserve">В соответствии с вышеуказанным Планом </w:t>
      </w:r>
      <w:r w:rsidR="00681A44" w:rsidRPr="001620CF">
        <w:rPr>
          <w:color w:val="000000"/>
          <w:szCs w:val="24"/>
        </w:rPr>
        <w:t xml:space="preserve">предусматривается </w:t>
      </w:r>
      <w:r w:rsidRPr="001620CF">
        <w:rPr>
          <w:color w:val="000000"/>
          <w:szCs w:val="24"/>
        </w:rPr>
        <w:t xml:space="preserve">усовершенствование законодательной базы, в составе </w:t>
      </w:r>
      <w:r w:rsidR="00681A44" w:rsidRPr="001620CF">
        <w:rPr>
          <w:color w:val="000000"/>
          <w:szCs w:val="24"/>
        </w:rPr>
        <w:t>Министерства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внутренних дел Азербайджанской Республики создано и функционирует специальное подразделение - Управление по борьбе с торговлей людьми;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также был назначен Национальный координатор.</w:t>
      </w:r>
    </w:p>
    <w:p w:rsidR="0018793B" w:rsidRPr="001620CF" w:rsidRDefault="0018793B" w:rsidP="0018793B">
      <w:pPr>
        <w:tabs>
          <w:tab w:val="left" w:pos="567"/>
          <w:tab w:val="left" w:pos="758"/>
        </w:tabs>
        <w:rPr>
          <w:color w:val="000000"/>
          <w:szCs w:val="24"/>
        </w:rPr>
      </w:pPr>
    </w:p>
    <w:p w:rsidR="00681A44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50.</w:t>
      </w:r>
      <w:r w:rsidRPr="001620CF">
        <w:rPr>
          <w:color w:val="000000"/>
          <w:szCs w:val="24"/>
        </w:rPr>
        <w:tab/>
        <w:t xml:space="preserve">Всего за период с 2003 года по 2007 год было выявлено </w:t>
      </w:r>
      <w:r w:rsidR="00681A44" w:rsidRPr="001620CF">
        <w:rPr>
          <w:color w:val="000000"/>
          <w:szCs w:val="24"/>
        </w:rPr>
        <w:t>564 преступления, связанных с торговлей людьми, по которым было проведено расследование, а уголовные дела направлены в суды, по приговорам которых виновные были наказаны.</w:t>
      </w:r>
    </w:p>
    <w:p w:rsidR="0018793B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51.</w:t>
      </w:r>
      <w:r w:rsidRPr="001620CF">
        <w:rPr>
          <w:color w:val="000000"/>
          <w:szCs w:val="24"/>
        </w:rPr>
        <w:tab/>
        <w:t>В 2004 году было выявлено 115 </w:t>
      </w:r>
      <w:r w:rsidR="00681A44" w:rsidRPr="001620CF">
        <w:rPr>
          <w:color w:val="000000"/>
          <w:szCs w:val="24"/>
        </w:rPr>
        <w:t>фактов незаконной торговли людьми, по которым было привлечено к уголовной ответственн</w:t>
      </w:r>
      <w:r w:rsidRPr="001620CF">
        <w:rPr>
          <w:color w:val="000000"/>
          <w:szCs w:val="24"/>
        </w:rPr>
        <w:t>ости 106 </w:t>
      </w:r>
      <w:r w:rsidR="00681A44" w:rsidRPr="001620CF">
        <w:rPr>
          <w:color w:val="000000"/>
          <w:szCs w:val="24"/>
        </w:rPr>
        <w:t xml:space="preserve">человек, </w:t>
      </w:r>
      <w:r w:rsidRPr="001620CF">
        <w:rPr>
          <w:color w:val="000000"/>
          <w:szCs w:val="24"/>
        </w:rPr>
        <w:t>также выявлено 158 </w:t>
      </w:r>
      <w:r w:rsidR="00681A44" w:rsidRPr="001620CF">
        <w:rPr>
          <w:color w:val="000000"/>
          <w:szCs w:val="24"/>
        </w:rPr>
        <w:t>жертв подобного рода преступлений.</w:t>
      </w:r>
      <w:r w:rsidRPr="001620CF">
        <w:rPr>
          <w:color w:val="000000"/>
          <w:szCs w:val="24"/>
        </w:rPr>
        <w:t xml:space="preserve">  В 2005 </w:t>
      </w:r>
      <w:r w:rsidR="00681A44" w:rsidRPr="001620CF">
        <w:rPr>
          <w:color w:val="000000"/>
          <w:szCs w:val="24"/>
        </w:rPr>
        <w:t xml:space="preserve">году был </w:t>
      </w:r>
      <w:r w:rsidRPr="001620CF">
        <w:rPr>
          <w:color w:val="000000"/>
          <w:szCs w:val="24"/>
        </w:rPr>
        <w:t xml:space="preserve">выявлен 161 факт незаконной торговли  людьми, по которым </w:t>
      </w:r>
      <w:r w:rsidR="00681A44" w:rsidRPr="001620CF">
        <w:rPr>
          <w:color w:val="000000"/>
          <w:szCs w:val="24"/>
        </w:rPr>
        <w:t xml:space="preserve">были привлечены </w:t>
      </w:r>
      <w:r w:rsidRPr="001620CF">
        <w:rPr>
          <w:color w:val="000000"/>
          <w:szCs w:val="24"/>
        </w:rPr>
        <w:t>к уголовной ответственности 153 </w:t>
      </w:r>
      <w:r w:rsidR="00681A44" w:rsidRPr="001620CF">
        <w:rPr>
          <w:color w:val="000000"/>
          <w:szCs w:val="24"/>
        </w:rPr>
        <w:t>человека, также выявлена 231</w:t>
      </w:r>
      <w:r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 xml:space="preserve">жертва указанных преступлений. </w:t>
      </w:r>
      <w:r w:rsidRPr="001620CF">
        <w:rPr>
          <w:color w:val="000000"/>
          <w:szCs w:val="24"/>
        </w:rPr>
        <w:t xml:space="preserve"> В 2006 </w:t>
      </w:r>
      <w:r w:rsidR="00681A44" w:rsidRPr="001620CF">
        <w:rPr>
          <w:color w:val="000000"/>
          <w:szCs w:val="24"/>
        </w:rPr>
        <w:t>году было зарегистрировано 211</w:t>
      </w:r>
      <w:r w:rsidRPr="001620CF">
        <w:rPr>
          <w:color w:val="000000"/>
          <w:szCs w:val="24"/>
        </w:rPr>
        <w:t> фактов, из которых по 192 </w:t>
      </w:r>
      <w:r w:rsidR="00681A44" w:rsidRPr="001620CF">
        <w:rPr>
          <w:color w:val="000000"/>
          <w:szCs w:val="24"/>
        </w:rPr>
        <w:t>фактам были возбуждены уголовные дела и по ним к уголовной ответственности было привлечено 207 человек.</w:t>
      </w:r>
    </w:p>
    <w:p w:rsidR="0018793B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iCs/>
          <w:color w:val="000000"/>
          <w:szCs w:val="24"/>
        </w:rPr>
      </w:pPr>
      <w:r w:rsidRPr="001620CF">
        <w:rPr>
          <w:color w:val="000000"/>
          <w:szCs w:val="24"/>
        </w:rPr>
        <w:t>52.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Для установления правовых и организационных основ профилактики в отношении  преступл</w:t>
      </w:r>
      <w:r w:rsidRPr="001620CF">
        <w:rPr>
          <w:color w:val="000000"/>
          <w:szCs w:val="24"/>
        </w:rPr>
        <w:t xml:space="preserve">ений, связанных с торговлей людьми, борьбы </w:t>
      </w:r>
      <w:r w:rsidR="00681A44" w:rsidRPr="001620CF">
        <w:rPr>
          <w:color w:val="000000"/>
          <w:szCs w:val="24"/>
        </w:rPr>
        <w:t xml:space="preserve">с торговлей людьми, а также правового статуса жертв торговли людьми в </w:t>
      </w:r>
      <w:r w:rsidRPr="001620CF">
        <w:rPr>
          <w:color w:val="000000"/>
          <w:szCs w:val="24"/>
        </w:rPr>
        <w:t xml:space="preserve">Азербайджанской Республике, регулирования вопросов защиты </w:t>
      </w:r>
      <w:r w:rsidR="00681A44" w:rsidRPr="001620CF">
        <w:rPr>
          <w:color w:val="000000"/>
          <w:szCs w:val="24"/>
        </w:rPr>
        <w:t>жертв торговли</w:t>
      </w:r>
      <w:r w:rsidRPr="001620CF">
        <w:rPr>
          <w:color w:val="000000"/>
          <w:szCs w:val="24"/>
        </w:rPr>
        <w:t xml:space="preserve"> людьми и оказания им помощи 28 июня 2005 </w:t>
      </w:r>
      <w:r w:rsidR="00681A44" w:rsidRPr="001620CF">
        <w:rPr>
          <w:color w:val="000000"/>
          <w:szCs w:val="24"/>
        </w:rPr>
        <w:t xml:space="preserve">года был принят Закон Азербайджанской Республики "О </w:t>
      </w:r>
      <w:r w:rsidR="00681A44" w:rsidRPr="001620CF">
        <w:rPr>
          <w:iCs/>
          <w:color w:val="000000"/>
          <w:szCs w:val="24"/>
        </w:rPr>
        <w:t>борьбе с торговлей людьми"</w:t>
      </w:r>
      <w:r w:rsidR="00681A44" w:rsidRPr="001620CF">
        <w:rPr>
          <w:i/>
          <w:iCs/>
          <w:color w:val="000000"/>
          <w:szCs w:val="24"/>
        </w:rPr>
        <w:t>.</w:t>
      </w:r>
    </w:p>
    <w:p w:rsidR="0018793B" w:rsidRPr="001620CF" w:rsidRDefault="0018793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8793B" w:rsidP="00CF5B8F">
      <w:pPr>
        <w:tabs>
          <w:tab w:val="left" w:pos="567"/>
          <w:tab w:val="left" w:pos="100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53.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Постановлениями Кабинета министров Азербайджанской Республики </w:t>
      </w:r>
      <w:r w:rsidR="00E46B61" w:rsidRPr="001620CF">
        <w:rPr>
          <w:color w:val="000000"/>
          <w:szCs w:val="24"/>
        </w:rPr>
        <w:t xml:space="preserve">от 9 ноября 2005 года </w:t>
      </w:r>
      <w:r w:rsidR="00F92DFB" w:rsidRPr="001620CF">
        <w:rPr>
          <w:color w:val="000000"/>
          <w:szCs w:val="24"/>
        </w:rPr>
        <w:t xml:space="preserve">был утвержден </w:t>
      </w:r>
      <w:r w:rsidR="00681A44" w:rsidRPr="001620CF">
        <w:rPr>
          <w:color w:val="000000"/>
          <w:szCs w:val="24"/>
        </w:rPr>
        <w:t>"</w:t>
      </w:r>
      <w:r w:rsidR="00F92DFB" w:rsidRPr="001620CF">
        <w:rPr>
          <w:color w:val="000000"/>
          <w:szCs w:val="24"/>
        </w:rPr>
        <w:t>Порядок</w:t>
      </w:r>
      <w:r w:rsidR="00681A44" w:rsidRPr="001620CF">
        <w:rPr>
          <w:color w:val="000000"/>
          <w:szCs w:val="24"/>
        </w:rPr>
        <w:t xml:space="preserve"> создания, финансирования, деятельности специальных учреждений для жертв торговли людьми, а также контроля над их деятельностью", устанавливающий порядок </w:t>
      </w:r>
      <w:r w:rsidR="00F92DFB" w:rsidRPr="001620CF">
        <w:rPr>
          <w:color w:val="000000"/>
          <w:szCs w:val="24"/>
        </w:rPr>
        <w:t xml:space="preserve">создания, финансирования, деятельности  специальных учреждений </w:t>
      </w:r>
      <w:r w:rsidR="00681A44" w:rsidRPr="001620CF">
        <w:rPr>
          <w:color w:val="000000"/>
          <w:szCs w:val="24"/>
        </w:rPr>
        <w:t xml:space="preserve">для жертв торговли людьми, а также контроль над их деятельностью.  </w:t>
      </w:r>
      <w:r w:rsidR="00F92DFB" w:rsidRPr="001620CF">
        <w:rPr>
          <w:color w:val="000000"/>
          <w:szCs w:val="24"/>
        </w:rPr>
        <w:t>12 января 2006 </w:t>
      </w:r>
      <w:r w:rsidR="00681A44" w:rsidRPr="001620CF">
        <w:rPr>
          <w:color w:val="000000"/>
          <w:szCs w:val="24"/>
        </w:rPr>
        <w:t xml:space="preserve">года было утверждено "Положение о фонде помощи жертвам торговли людьми", определяющее правовые основы деятельности </w:t>
      </w:r>
      <w:r w:rsidR="00A053B0" w:rsidRPr="001620CF">
        <w:rPr>
          <w:color w:val="000000"/>
          <w:szCs w:val="24"/>
        </w:rPr>
        <w:t xml:space="preserve">Фонда помощи жертвам торговли </w:t>
      </w:r>
      <w:r w:rsidR="00681A44" w:rsidRPr="001620CF">
        <w:rPr>
          <w:color w:val="000000"/>
          <w:szCs w:val="24"/>
        </w:rPr>
        <w:t xml:space="preserve">людьми, специально созданного и действующего при Министерстве внутренних дел. </w:t>
      </w:r>
      <w:r w:rsidR="00A053B0" w:rsidRPr="001620CF">
        <w:rPr>
          <w:color w:val="000000"/>
          <w:szCs w:val="24"/>
        </w:rPr>
        <w:t xml:space="preserve"> </w:t>
      </w:r>
      <w:r w:rsidR="0024616F">
        <w:rPr>
          <w:color w:val="000000"/>
          <w:szCs w:val="24"/>
        </w:rPr>
        <w:t>6</w:t>
      </w:r>
      <w:r w:rsidR="0024616F">
        <w:rPr>
          <w:color w:val="000000"/>
          <w:szCs w:val="24"/>
          <w:lang w:val="en-US"/>
        </w:rPr>
        <w:t> </w:t>
      </w:r>
      <w:r w:rsidR="00681A44" w:rsidRPr="001620CF">
        <w:rPr>
          <w:color w:val="000000"/>
          <w:szCs w:val="24"/>
        </w:rPr>
        <w:t>марта 2006 года были утверждены "Правила осуществления социа</w:t>
      </w:r>
      <w:r w:rsidR="00A053B0" w:rsidRPr="001620CF">
        <w:rPr>
          <w:color w:val="000000"/>
          <w:szCs w:val="24"/>
        </w:rPr>
        <w:t xml:space="preserve">льной реабилитации жертв </w:t>
      </w:r>
      <w:r w:rsidR="00681A44" w:rsidRPr="001620CF">
        <w:rPr>
          <w:color w:val="000000"/>
          <w:szCs w:val="24"/>
        </w:rPr>
        <w:t>торговли  людьми"</w:t>
      </w:r>
      <w:r w:rsidR="00A053B0" w:rsidRPr="001620CF">
        <w:rPr>
          <w:color w:val="000000"/>
          <w:szCs w:val="24"/>
        </w:rPr>
        <w:t xml:space="preserve">, </w:t>
      </w:r>
      <w:r w:rsidR="00681A44" w:rsidRPr="001620CF">
        <w:rPr>
          <w:color w:val="000000"/>
          <w:szCs w:val="24"/>
        </w:rPr>
        <w:t xml:space="preserve">определяющие механизм социальной реабилитации жертв торговли людьми. </w:t>
      </w:r>
      <w:r w:rsidR="00A053B0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17 июня 2006 года пособие, выплачиваемое в период реинтеграции лицам, пострадавшим от торговли людьми, было определено в размере 30</w:t>
      </w:r>
      <w:r w:rsidR="00A053B0"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>условных финансовых единиц.</w:t>
      </w:r>
    </w:p>
    <w:p w:rsidR="00681A44" w:rsidRPr="001620CF" w:rsidRDefault="00681A44" w:rsidP="00CF5B8F">
      <w:pPr>
        <w:tabs>
          <w:tab w:val="left" w:pos="567"/>
          <w:tab w:val="left" w:pos="888"/>
        </w:tabs>
        <w:rPr>
          <w:color w:val="000000"/>
          <w:szCs w:val="24"/>
        </w:rPr>
      </w:pPr>
    </w:p>
    <w:p w:rsidR="00681A44" w:rsidRPr="001620CF" w:rsidRDefault="00A053B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54.</w:t>
      </w:r>
      <w:r w:rsidRPr="001620CF">
        <w:rPr>
          <w:color w:val="000000"/>
          <w:szCs w:val="24"/>
        </w:rPr>
        <w:tab/>
        <w:t>В связи с тем</w:t>
      </w:r>
      <w:r w:rsidR="00681A44" w:rsidRPr="001620CF">
        <w:rPr>
          <w:color w:val="000000"/>
          <w:szCs w:val="24"/>
        </w:rPr>
        <w:t xml:space="preserve"> что в Уго</w:t>
      </w:r>
      <w:r w:rsidRPr="001620CF">
        <w:rPr>
          <w:color w:val="000000"/>
          <w:szCs w:val="24"/>
        </w:rPr>
        <w:t>ловном кодексе Республики до 30 </w:t>
      </w:r>
      <w:r w:rsidR="00681A44" w:rsidRPr="001620CF">
        <w:rPr>
          <w:color w:val="000000"/>
          <w:szCs w:val="24"/>
        </w:rPr>
        <w:t xml:space="preserve">сентября </w:t>
      </w:r>
      <w:r w:rsidRPr="001620CF">
        <w:rPr>
          <w:color w:val="000000"/>
          <w:szCs w:val="24"/>
        </w:rPr>
        <w:t>2005 </w:t>
      </w:r>
      <w:r w:rsidR="00681A44" w:rsidRPr="001620CF">
        <w:rPr>
          <w:color w:val="000000"/>
          <w:szCs w:val="24"/>
        </w:rPr>
        <w:t xml:space="preserve">года не было самостоятельной статьи, предусматривающей наказание за преступления, связанные с торговлей людьми, деяния, направленные на </w:t>
      </w:r>
      <w:r w:rsidRPr="001620CF">
        <w:rPr>
          <w:color w:val="000000"/>
          <w:szCs w:val="24"/>
        </w:rPr>
        <w:t xml:space="preserve">торговлю людьми в </w:t>
      </w:r>
      <w:r w:rsidR="00681A44" w:rsidRPr="001620CF">
        <w:rPr>
          <w:color w:val="000000"/>
          <w:szCs w:val="24"/>
        </w:rPr>
        <w:t>тот период,</w:t>
      </w:r>
      <w:r w:rsidRPr="001620CF">
        <w:rPr>
          <w:color w:val="000000"/>
          <w:szCs w:val="24"/>
        </w:rPr>
        <w:t xml:space="preserve"> считались преступными </w:t>
      </w:r>
      <w:r w:rsidR="00681A44" w:rsidRPr="001620CF">
        <w:rPr>
          <w:color w:val="000000"/>
          <w:szCs w:val="24"/>
        </w:rPr>
        <w:t xml:space="preserve">и </w:t>
      </w:r>
      <w:r w:rsidRPr="001620CF">
        <w:rPr>
          <w:color w:val="000000"/>
          <w:szCs w:val="24"/>
        </w:rPr>
        <w:t>квалифицировались как похищение людей и виновные привлекались</w:t>
      </w:r>
      <w:r w:rsidR="00681A44" w:rsidRPr="001620CF">
        <w:rPr>
          <w:color w:val="000000"/>
          <w:szCs w:val="24"/>
        </w:rPr>
        <w:t xml:space="preserve"> к </w:t>
      </w:r>
      <w:r w:rsidRPr="001620CF">
        <w:rPr>
          <w:color w:val="000000"/>
          <w:szCs w:val="24"/>
        </w:rPr>
        <w:t>уголовной ответственности по статье</w:t>
      </w:r>
      <w:r w:rsidR="00681A44" w:rsidRPr="001620CF">
        <w:rPr>
          <w:color w:val="000000"/>
          <w:szCs w:val="24"/>
        </w:rPr>
        <w:t xml:space="preserve"> 1</w:t>
      </w:r>
      <w:r w:rsidRPr="001620CF">
        <w:rPr>
          <w:color w:val="000000"/>
          <w:szCs w:val="24"/>
        </w:rPr>
        <w:t xml:space="preserve">44 Уголовного </w:t>
      </w:r>
      <w:r w:rsidR="00681A44" w:rsidRPr="001620CF">
        <w:rPr>
          <w:color w:val="000000"/>
          <w:szCs w:val="24"/>
        </w:rPr>
        <w:t>кодекса Азербайджанской Республики.</w:t>
      </w:r>
    </w:p>
    <w:p w:rsidR="00A053B0" w:rsidRPr="001620CF" w:rsidRDefault="00A053B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A3C06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55.</w:t>
      </w:r>
      <w:r w:rsidRPr="001620CF">
        <w:rPr>
          <w:color w:val="000000"/>
          <w:szCs w:val="24"/>
        </w:rPr>
        <w:tab/>
        <w:t>В целях борьбы с торговлей людьми Законом</w:t>
      </w:r>
      <w:r w:rsidR="00681A44" w:rsidRPr="001620CF">
        <w:rPr>
          <w:color w:val="000000"/>
          <w:szCs w:val="24"/>
        </w:rPr>
        <w:t xml:space="preserve"> Азербайджанской </w:t>
      </w:r>
      <w:r w:rsidRPr="001620CF">
        <w:rPr>
          <w:color w:val="000000"/>
          <w:szCs w:val="24"/>
        </w:rPr>
        <w:t xml:space="preserve">Республики от 30 сентября 2005 года </w:t>
      </w:r>
      <w:r w:rsidR="00681A44" w:rsidRPr="001620CF">
        <w:rPr>
          <w:iCs/>
          <w:color w:val="000000"/>
          <w:szCs w:val="24"/>
        </w:rPr>
        <w:t>Уголовный кодекс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был дополнен следующими статьями.</w:t>
      </w:r>
    </w:p>
    <w:p w:rsidR="000A3C06" w:rsidRPr="001620CF" w:rsidRDefault="000A3C06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A3C06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56.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Согласно статье 144-1 </w:t>
      </w:r>
      <w:r w:rsidR="00681A44" w:rsidRPr="001620CF">
        <w:rPr>
          <w:iCs/>
          <w:color w:val="000000"/>
          <w:szCs w:val="24"/>
        </w:rPr>
        <w:t>(Торговля людьми)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торговля людьми, т</w:t>
      </w:r>
      <w:r w:rsidR="0051264B" w:rsidRPr="001620CF">
        <w:rPr>
          <w:color w:val="000000"/>
          <w:szCs w:val="24"/>
        </w:rPr>
        <w:t>.е.</w:t>
      </w:r>
      <w:r w:rsidR="00681A44" w:rsidRPr="001620CF">
        <w:rPr>
          <w:color w:val="000000"/>
          <w:szCs w:val="24"/>
        </w:rPr>
        <w:t xml:space="preserve"> купля-продажа лица или заключение иных сделок по поводу владения им, </w:t>
      </w:r>
      <w:r w:rsidR="0051264B" w:rsidRPr="001620CF">
        <w:rPr>
          <w:color w:val="000000"/>
          <w:szCs w:val="24"/>
        </w:rPr>
        <w:t xml:space="preserve">либо его </w:t>
      </w:r>
      <w:r w:rsidR="00681A44" w:rsidRPr="001620CF">
        <w:rPr>
          <w:color w:val="000000"/>
          <w:szCs w:val="24"/>
        </w:rPr>
        <w:t>вербов</w:t>
      </w:r>
      <w:r w:rsidR="0051264B" w:rsidRPr="001620CF">
        <w:rPr>
          <w:color w:val="000000"/>
          <w:szCs w:val="24"/>
        </w:rPr>
        <w:t xml:space="preserve">ка, получение,  удержание, укрывательство, </w:t>
      </w:r>
      <w:r w:rsidR="00681A44" w:rsidRPr="001620CF">
        <w:rPr>
          <w:color w:val="000000"/>
          <w:szCs w:val="24"/>
        </w:rPr>
        <w:t>перевозка, передача или получение для перемещения через государственную границу Азербайджанской Республики с целью его эксплуатации или его передачи третьим лицам с той же целью, наказывается лишением свободы на срок от пяти лет до десяти лет с конфискацией имущества.</w:t>
      </w:r>
    </w:p>
    <w:p w:rsidR="0051264B" w:rsidRPr="001620CF" w:rsidRDefault="0051264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A381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57</w:t>
      </w:r>
      <w:r w:rsidR="0051264B" w:rsidRPr="001620CF">
        <w:rPr>
          <w:color w:val="000000"/>
          <w:szCs w:val="24"/>
        </w:rPr>
        <w:t>.</w:t>
      </w:r>
      <w:r w:rsidR="0051264B"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То же деяние, совершенное в отношении двух или более лиц; 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в отношении несовершеннолетнего; 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в отношении женщины, заведомо для виновного лица находящейся в состоянии беременности; 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группой лиц по пред</w:t>
      </w:r>
      <w:r w:rsidR="0051264B" w:rsidRPr="001620CF">
        <w:rPr>
          <w:color w:val="000000"/>
          <w:szCs w:val="24"/>
        </w:rPr>
        <w:t xml:space="preserve">варительному сговору, организованной группой либо </w:t>
      </w:r>
      <w:r w:rsidR="00681A44" w:rsidRPr="001620CF">
        <w:rPr>
          <w:color w:val="000000"/>
          <w:szCs w:val="24"/>
        </w:rPr>
        <w:t xml:space="preserve">преступным сообществом (преступной организацией); 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виновным лицом с использованием своего служебного положения;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с применением насилия, опасного для жизни и здоровья, или с угрозой применения такого насилия; </w:t>
      </w:r>
      <w:r w:rsidR="0051264B" w:rsidRPr="001620CF">
        <w:rPr>
          <w:color w:val="000000"/>
          <w:szCs w:val="24"/>
        </w:rPr>
        <w:t xml:space="preserve"> с </w:t>
      </w:r>
      <w:r w:rsidR="00681A44" w:rsidRPr="001620CF">
        <w:rPr>
          <w:color w:val="000000"/>
          <w:szCs w:val="24"/>
        </w:rPr>
        <w:t xml:space="preserve">причинением страданий потерпевшему либо с жестоким, бесчеловечным либо унижающим его достоинство обращением; </w:t>
      </w:r>
      <w:r w:rsidR="0051264B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 целях использования органов или тканей потерпевшего наказывается лишением свободы от восьми до двенадцати лет лишения свободы с конфискацией имущества.</w:t>
      </w:r>
    </w:p>
    <w:p w:rsidR="0051264B" w:rsidRPr="001620CF" w:rsidRDefault="0051264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A3814" w:rsidP="00722956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58.</w:t>
      </w:r>
      <w:r w:rsidRPr="001620CF">
        <w:rPr>
          <w:color w:val="000000"/>
          <w:szCs w:val="24"/>
        </w:rPr>
        <w:tab/>
      </w:r>
      <w:r w:rsidR="0051264B" w:rsidRPr="001620CF">
        <w:rPr>
          <w:color w:val="000000"/>
          <w:szCs w:val="24"/>
        </w:rPr>
        <w:t>Согласно статье </w:t>
      </w:r>
      <w:r w:rsidR="00681A44" w:rsidRPr="001620CF">
        <w:rPr>
          <w:color w:val="000000"/>
          <w:szCs w:val="24"/>
        </w:rPr>
        <w:t xml:space="preserve">144-2 </w:t>
      </w:r>
      <w:r w:rsidRPr="001620CF">
        <w:rPr>
          <w:iCs/>
          <w:color w:val="000000"/>
          <w:szCs w:val="24"/>
        </w:rPr>
        <w:t xml:space="preserve">(Принудительный </w:t>
      </w:r>
      <w:r w:rsidR="00681A44" w:rsidRPr="001620CF">
        <w:rPr>
          <w:iCs/>
          <w:color w:val="000000"/>
          <w:szCs w:val="24"/>
        </w:rPr>
        <w:t xml:space="preserve">труд), </w:t>
      </w:r>
      <w:r w:rsidR="0051264B" w:rsidRPr="001620CF">
        <w:rPr>
          <w:color w:val="000000"/>
          <w:szCs w:val="24"/>
        </w:rPr>
        <w:t>принуждение</w:t>
      </w:r>
      <w:r w:rsidR="00681A44" w:rsidRPr="001620CF">
        <w:rPr>
          <w:color w:val="000000"/>
          <w:szCs w:val="24"/>
        </w:rPr>
        <w:t xml:space="preserve"> к выполнению соответствующей работы (оказанию услуги) с применением угроз, насилия либо с угрозой применения насилия, а также с ограничением свободы лица помимо особых случаев, предусмотренных законодательством, наказывается исправительным работами до двух лет либо лишением свободы на тот же срок.</w:t>
      </w:r>
    </w:p>
    <w:p w:rsidR="0051264B" w:rsidRPr="001620CF" w:rsidRDefault="0051264B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A3814" w:rsidP="008A3814">
      <w:pPr>
        <w:tabs>
          <w:tab w:val="left" w:pos="567"/>
          <w:tab w:val="left" w:pos="77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59.</w:t>
      </w:r>
      <w:r w:rsidRPr="001620CF">
        <w:rPr>
          <w:color w:val="000000"/>
          <w:szCs w:val="24"/>
        </w:rPr>
        <w:tab/>
        <w:t xml:space="preserve">То же деяние, совершенное в отношении двух или более </w:t>
      </w:r>
      <w:r w:rsidR="00681A44" w:rsidRPr="001620CF">
        <w:rPr>
          <w:color w:val="000000"/>
          <w:szCs w:val="24"/>
        </w:rPr>
        <w:t xml:space="preserve">лиц;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неоднократно; </w:t>
      </w:r>
      <w:r w:rsidRPr="001620CF">
        <w:rPr>
          <w:color w:val="000000"/>
          <w:szCs w:val="24"/>
        </w:rPr>
        <w:t xml:space="preserve"> в </w:t>
      </w:r>
      <w:r w:rsidR="00681A44" w:rsidRPr="001620CF">
        <w:rPr>
          <w:color w:val="000000"/>
          <w:szCs w:val="24"/>
        </w:rPr>
        <w:t>отношении несовершеннолетнего;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в отношении женщины, з</w:t>
      </w:r>
      <w:r w:rsidRPr="001620CF">
        <w:rPr>
          <w:color w:val="000000"/>
          <w:szCs w:val="24"/>
        </w:rPr>
        <w:t xml:space="preserve">аведомо для виновного лица находящейся в состоянии </w:t>
      </w:r>
      <w:r w:rsidR="00681A44" w:rsidRPr="001620CF">
        <w:rPr>
          <w:color w:val="000000"/>
          <w:szCs w:val="24"/>
        </w:rPr>
        <w:t xml:space="preserve">беременности;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виновным лицом с использованием своего служебного положения;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группой </w:t>
      </w:r>
      <w:r w:rsidRPr="001620CF">
        <w:rPr>
          <w:color w:val="000000"/>
          <w:szCs w:val="24"/>
        </w:rPr>
        <w:t>лиц по предварительному сговору, организованной группой</w:t>
      </w:r>
      <w:r w:rsidR="00681A44" w:rsidRPr="001620CF">
        <w:rPr>
          <w:color w:val="000000"/>
          <w:szCs w:val="24"/>
        </w:rPr>
        <w:t xml:space="preserve"> либо</w:t>
      </w:r>
      <w:r w:rsidRPr="001620CF">
        <w:rPr>
          <w:color w:val="000000"/>
          <w:szCs w:val="24"/>
        </w:rPr>
        <w:t xml:space="preserve"> преступным сообществом (преступной</w:t>
      </w:r>
      <w:r w:rsidR="00681A44" w:rsidRPr="001620CF">
        <w:rPr>
          <w:color w:val="000000"/>
          <w:szCs w:val="24"/>
        </w:rPr>
        <w:t xml:space="preserve"> организацией), наказывается ли</w:t>
      </w:r>
      <w:r w:rsidRPr="001620CF">
        <w:rPr>
          <w:color w:val="000000"/>
          <w:szCs w:val="24"/>
        </w:rPr>
        <w:t xml:space="preserve">шением свободы на срок от трех </w:t>
      </w:r>
      <w:r w:rsidR="00681A44" w:rsidRPr="001620CF">
        <w:rPr>
          <w:color w:val="000000"/>
          <w:szCs w:val="24"/>
        </w:rPr>
        <w:t>до пяти лет.</w:t>
      </w:r>
    </w:p>
    <w:p w:rsidR="008A3814" w:rsidRPr="001620CF" w:rsidRDefault="008A3814" w:rsidP="008A3814">
      <w:pPr>
        <w:tabs>
          <w:tab w:val="left" w:pos="567"/>
          <w:tab w:val="left" w:pos="778"/>
        </w:tabs>
        <w:rPr>
          <w:szCs w:val="24"/>
        </w:rPr>
      </w:pPr>
    </w:p>
    <w:p w:rsidR="00681A44" w:rsidRPr="001620CF" w:rsidRDefault="008A381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Согласно статье 316-1 (</w:t>
      </w:r>
      <w:r w:rsidR="00681A44" w:rsidRPr="001620CF">
        <w:rPr>
          <w:iCs/>
          <w:color w:val="000000"/>
          <w:szCs w:val="24"/>
        </w:rPr>
        <w:t xml:space="preserve">Распространение конфиденциальных сведений </w:t>
      </w:r>
      <w:r w:rsidR="00F024BC" w:rsidRPr="001620CF">
        <w:rPr>
          <w:iCs/>
          <w:color w:val="000000"/>
          <w:szCs w:val="24"/>
        </w:rPr>
        <w:t xml:space="preserve">о лице, </w:t>
      </w:r>
      <w:r w:rsidR="00FD2EC2" w:rsidRPr="001620CF">
        <w:rPr>
          <w:iCs/>
          <w:color w:val="000000"/>
          <w:szCs w:val="24"/>
        </w:rPr>
        <w:t xml:space="preserve">пострадавшем от торговли </w:t>
      </w:r>
      <w:r w:rsidR="00681A44" w:rsidRPr="001620CF">
        <w:rPr>
          <w:iCs/>
          <w:color w:val="000000"/>
          <w:szCs w:val="24"/>
        </w:rPr>
        <w:t>людьми),</w:t>
      </w:r>
      <w:r w:rsidR="00FD2EC2" w:rsidRPr="001620CF">
        <w:rPr>
          <w:iCs/>
          <w:color w:val="000000"/>
          <w:szCs w:val="24"/>
        </w:rPr>
        <w:t xml:space="preserve"> </w:t>
      </w:r>
      <w:r w:rsidR="00FD2EC2" w:rsidRPr="001620CF">
        <w:rPr>
          <w:color w:val="000000"/>
          <w:szCs w:val="24"/>
        </w:rPr>
        <w:t xml:space="preserve">незаконный сбор либо умышленное распространение конфиденциальных сведений о </w:t>
      </w:r>
      <w:r w:rsidR="00681A44" w:rsidRPr="001620CF">
        <w:rPr>
          <w:color w:val="000000"/>
          <w:szCs w:val="24"/>
        </w:rPr>
        <w:t>лице, пострадавшем от торговли людьми, наказывается штрафом в размере от ста до пятисот условных финансовых единиц или общественными работами до двухсот сорока часов либо исправительными работами до одного года.</w:t>
      </w:r>
    </w:p>
    <w:p w:rsidR="00FD2EC2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61.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Те же деяния, совершенные виновным лицом с использованием своего служебного положения, наказываются штрафом </w:t>
      </w:r>
      <w:r w:rsidRPr="001620CF">
        <w:rPr>
          <w:color w:val="000000"/>
          <w:szCs w:val="24"/>
        </w:rPr>
        <w:t>в размере от 500 до 1 000 условных финансовых единиц</w:t>
      </w:r>
      <w:r w:rsidR="00681A44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или исправительными </w:t>
      </w:r>
      <w:r w:rsidR="00681A44" w:rsidRPr="001620CF">
        <w:rPr>
          <w:color w:val="000000"/>
          <w:szCs w:val="24"/>
        </w:rPr>
        <w:t>работами сроком до одного года либо лишением свободы сроком до шести месяцев.</w:t>
      </w:r>
    </w:p>
    <w:p w:rsidR="00FD2EC2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62.</w:t>
      </w:r>
      <w:r w:rsidRPr="001620CF">
        <w:rPr>
          <w:color w:val="000000"/>
          <w:szCs w:val="24"/>
        </w:rPr>
        <w:tab/>
        <w:t xml:space="preserve">Те же деяния, повлекшие тяжкие </w:t>
      </w:r>
      <w:r w:rsidR="00681A44" w:rsidRPr="001620CF">
        <w:rPr>
          <w:color w:val="000000"/>
          <w:szCs w:val="24"/>
        </w:rPr>
        <w:t>последствия, наказываются лишением свободы на срок от одного года до пяти лет.</w:t>
      </w:r>
    </w:p>
    <w:p w:rsidR="00FD2EC2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D2E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63.</w:t>
      </w:r>
      <w:r w:rsidRPr="001620CF">
        <w:rPr>
          <w:color w:val="000000"/>
          <w:szCs w:val="24"/>
        </w:rPr>
        <w:tab/>
        <w:t xml:space="preserve">Согласно </w:t>
      </w:r>
      <w:r w:rsidR="00681A44" w:rsidRPr="001620CF">
        <w:rPr>
          <w:color w:val="000000"/>
          <w:szCs w:val="24"/>
        </w:rPr>
        <w:t xml:space="preserve">статье </w:t>
      </w:r>
      <w:r w:rsidRPr="001620CF">
        <w:rPr>
          <w:color w:val="000000"/>
          <w:szCs w:val="24"/>
        </w:rPr>
        <w:t xml:space="preserve">150-1 </w:t>
      </w:r>
      <w:r w:rsidR="00681A44" w:rsidRPr="001620CF">
        <w:rPr>
          <w:color w:val="000000"/>
          <w:szCs w:val="24"/>
        </w:rPr>
        <w:t>(П</w:t>
      </w:r>
      <w:r w:rsidR="00681A44" w:rsidRPr="001620CF">
        <w:rPr>
          <w:iCs/>
          <w:color w:val="000000"/>
          <w:szCs w:val="24"/>
        </w:rPr>
        <w:t>еревозка пасса</w:t>
      </w:r>
      <w:r w:rsidRPr="001620CF">
        <w:rPr>
          <w:iCs/>
          <w:color w:val="000000"/>
          <w:szCs w:val="24"/>
        </w:rPr>
        <w:t xml:space="preserve">жира без </w:t>
      </w:r>
      <w:r w:rsidR="00681A44" w:rsidRPr="001620CF">
        <w:rPr>
          <w:iCs/>
          <w:color w:val="000000"/>
          <w:szCs w:val="24"/>
        </w:rPr>
        <w:t>документов)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за перевозку пассажиров, не имеющих документов</w:t>
      </w:r>
      <w:r w:rsidRPr="001620CF">
        <w:rPr>
          <w:color w:val="000000"/>
          <w:szCs w:val="24"/>
        </w:rPr>
        <w:t xml:space="preserve"> для въезда на территорию либо выезда с территории соответствующего государства, </w:t>
      </w:r>
      <w:r w:rsidR="00681A44" w:rsidRPr="001620CF">
        <w:rPr>
          <w:color w:val="000000"/>
          <w:szCs w:val="24"/>
        </w:rPr>
        <w:t xml:space="preserve">лица, осуществляющие международные перевозки, физические лица штрафуются на сумму от тридцати до сорока условных финансовых единиц, должностные лица </w:t>
      </w:r>
      <w:r w:rsidRPr="001620CF">
        <w:rPr>
          <w:color w:val="000000"/>
          <w:szCs w:val="24"/>
        </w:rPr>
        <w:t>- от 80 до 90 условных финансовых</w:t>
      </w:r>
      <w:r w:rsidR="00722956">
        <w:rPr>
          <w:color w:val="000000"/>
          <w:szCs w:val="24"/>
        </w:rPr>
        <w:t xml:space="preserve"> единиц, юридические лица </w:t>
      </w:r>
      <w:r w:rsidRPr="001620CF">
        <w:rPr>
          <w:color w:val="000000"/>
          <w:szCs w:val="24"/>
        </w:rPr>
        <w:t>-</w:t>
      </w:r>
      <w:r w:rsidR="00D35715" w:rsidRPr="00D35715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от </w:t>
      </w:r>
      <w:r w:rsidRPr="001620CF">
        <w:rPr>
          <w:color w:val="000000"/>
          <w:szCs w:val="24"/>
        </w:rPr>
        <w:t>200</w:t>
      </w:r>
      <w:r w:rsidR="00681A44" w:rsidRPr="001620CF">
        <w:rPr>
          <w:color w:val="000000"/>
          <w:szCs w:val="24"/>
        </w:rPr>
        <w:t xml:space="preserve"> до </w:t>
      </w:r>
      <w:r w:rsidRPr="001620CF">
        <w:rPr>
          <w:color w:val="000000"/>
          <w:szCs w:val="24"/>
        </w:rPr>
        <w:t>300 </w:t>
      </w:r>
      <w:r w:rsidR="00681A44" w:rsidRPr="001620CF">
        <w:rPr>
          <w:color w:val="000000"/>
          <w:szCs w:val="24"/>
        </w:rPr>
        <w:t>условных финансовых единиц.</w:t>
      </w:r>
    </w:p>
    <w:p w:rsidR="007C4AE4" w:rsidRPr="001620CF" w:rsidRDefault="007C4AE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7C4AE4" w:rsidP="00CF5B8F">
      <w:pPr>
        <w:tabs>
          <w:tab w:val="left" w:pos="567"/>
          <w:tab w:val="left" w:pos="806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64.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результате проведенной в Азербайджанской Республике правовой реф</w:t>
      </w:r>
      <w:r w:rsidRPr="001620CF">
        <w:rPr>
          <w:color w:val="000000"/>
          <w:szCs w:val="24"/>
        </w:rPr>
        <w:t xml:space="preserve">ормы </w:t>
      </w:r>
      <w:r w:rsidR="00681A44" w:rsidRPr="001620CF">
        <w:rPr>
          <w:color w:val="000000"/>
          <w:szCs w:val="24"/>
        </w:rPr>
        <w:t>была усо</w:t>
      </w:r>
      <w:r w:rsidRPr="001620CF">
        <w:rPr>
          <w:color w:val="000000"/>
          <w:szCs w:val="24"/>
        </w:rPr>
        <w:t>вершенствована законодательная база,</w:t>
      </w:r>
      <w:r w:rsidR="00681A44" w:rsidRPr="001620CF">
        <w:rPr>
          <w:color w:val="000000"/>
          <w:szCs w:val="24"/>
        </w:rPr>
        <w:t xml:space="preserve"> регулирующая деятельность правоохранительных органов, созданы нормальные условия для борьбы с преступностью и обеспечения общественной безопасности.</w:t>
      </w:r>
    </w:p>
    <w:p w:rsidR="007C4AE4" w:rsidRPr="001620CF" w:rsidRDefault="007C4AE4" w:rsidP="00CF5B8F">
      <w:pPr>
        <w:tabs>
          <w:tab w:val="left" w:pos="567"/>
          <w:tab w:val="left" w:pos="806"/>
        </w:tabs>
        <w:rPr>
          <w:szCs w:val="24"/>
        </w:rPr>
      </w:pPr>
    </w:p>
    <w:p w:rsidR="00681A44" w:rsidRPr="001620CF" w:rsidRDefault="00681A44" w:rsidP="00CF5B8F">
      <w:pPr>
        <w:tabs>
          <w:tab w:val="left" w:pos="567"/>
          <w:tab w:val="left" w:pos="662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65.</w:t>
      </w:r>
      <w:r w:rsidRPr="001620CF">
        <w:rPr>
          <w:color w:val="000000"/>
          <w:szCs w:val="24"/>
        </w:rPr>
        <w:tab/>
        <w:t>В связи с проблемой принудительной высылки мигрантов следует подчеркнуть, что одним из приоритетов деятельности правоохр</w:t>
      </w:r>
      <w:r w:rsidR="007C4AE4" w:rsidRPr="001620CF">
        <w:rPr>
          <w:color w:val="000000"/>
          <w:szCs w:val="24"/>
        </w:rPr>
        <w:t>анительных органов и спецслужб Азербайджана является выявление и пресечение каналов незаконной миграции, усилившейся после начала</w:t>
      </w:r>
      <w:r w:rsidRPr="001620CF">
        <w:rPr>
          <w:color w:val="000000"/>
          <w:szCs w:val="24"/>
        </w:rPr>
        <w:t xml:space="preserve"> </w:t>
      </w:r>
      <w:r w:rsidR="007C4AE4" w:rsidRPr="001620CF">
        <w:rPr>
          <w:color w:val="000000"/>
          <w:szCs w:val="24"/>
        </w:rPr>
        <w:t xml:space="preserve">антитеррористической операции, под </w:t>
      </w:r>
      <w:r w:rsidRPr="001620CF">
        <w:rPr>
          <w:color w:val="000000"/>
          <w:szCs w:val="24"/>
        </w:rPr>
        <w:t>прикрыти</w:t>
      </w:r>
      <w:r w:rsidR="007C4AE4" w:rsidRPr="001620CF">
        <w:rPr>
          <w:color w:val="000000"/>
          <w:szCs w:val="24"/>
        </w:rPr>
        <w:t xml:space="preserve">ем которой возможны перемещения </w:t>
      </w:r>
      <w:r w:rsidRPr="001620CF">
        <w:rPr>
          <w:color w:val="000000"/>
          <w:szCs w:val="24"/>
        </w:rPr>
        <w:t>членов террористических организаций и их пособников.</w:t>
      </w:r>
      <w:r w:rsidR="007C4AE4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 Для реш</w:t>
      </w:r>
      <w:r w:rsidR="007C4AE4" w:rsidRPr="001620CF">
        <w:rPr>
          <w:color w:val="000000"/>
          <w:szCs w:val="24"/>
        </w:rPr>
        <w:t>ения этой задачи Правительство Азербайджана учредило Комиссию по пограничному контролю, а также координационную группу по сотрудничеству</w:t>
      </w:r>
      <w:r w:rsidRPr="001620CF">
        <w:rPr>
          <w:color w:val="000000"/>
          <w:szCs w:val="24"/>
        </w:rPr>
        <w:t xml:space="preserve"> с Междунаро</w:t>
      </w:r>
      <w:r w:rsidR="007C4AE4" w:rsidRPr="001620CF">
        <w:rPr>
          <w:color w:val="000000"/>
          <w:szCs w:val="24"/>
        </w:rPr>
        <w:t xml:space="preserve">дной организацией по миграции.  Основными </w:t>
      </w:r>
      <w:r w:rsidRPr="001620CF">
        <w:rPr>
          <w:color w:val="000000"/>
          <w:szCs w:val="24"/>
        </w:rPr>
        <w:t>целями деятельности этих структур является приведение процедур пограничного контроля и охраны границ в соответствие с международными стандартами, обеспечение не только эффективного контроля над пассажиропотоком и грузооборотом, но и прав человека при пересечении границы.</w:t>
      </w:r>
    </w:p>
    <w:p w:rsidR="00681A44" w:rsidRPr="001620CF" w:rsidRDefault="00681A44" w:rsidP="00CF5B8F">
      <w:pPr>
        <w:tabs>
          <w:tab w:val="left" w:pos="567"/>
          <w:tab w:val="left" w:pos="662"/>
        </w:tabs>
        <w:rPr>
          <w:color w:val="000000"/>
          <w:szCs w:val="24"/>
        </w:rPr>
      </w:pPr>
    </w:p>
    <w:p w:rsidR="00681A44" w:rsidRPr="001620CF" w:rsidRDefault="007C4AE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66.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Распоряжением Президента А</w:t>
      </w:r>
      <w:r w:rsidRPr="001620CF">
        <w:rPr>
          <w:color w:val="000000"/>
          <w:szCs w:val="24"/>
        </w:rPr>
        <w:t xml:space="preserve">зербайджанской Республики от 25 июля 2006 года утверждена Государственная миграционная программа, </w:t>
      </w:r>
      <w:r w:rsidR="00681A44" w:rsidRPr="001620CF">
        <w:rPr>
          <w:color w:val="000000"/>
          <w:szCs w:val="24"/>
        </w:rPr>
        <w:t>в соответствии с которой проводятся необходимые мероприятия.</w:t>
      </w:r>
    </w:p>
    <w:p w:rsidR="007C4AE4" w:rsidRPr="001620CF" w:rsidRDefault="007C4AE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7C4AE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С 16 мая 2006 года в системе Министерства внутренних дел создана и действует миграционная служба, сотрудниками которой вместе с другими правоохранительными органами за период 2006 года и первый квартал 2007 года был предпринят ряд дополнительных мер по обеспечению более надежной охраны государственной границы, предотвращению случаев незаконного въезда на территорию Азербайджана.</w:t>
      </w:r>
    </w:p>
    <w:p w:rsidR="007C4AE4" w:rsidRPr="001620CF" w:rsidRDefault="007C4AE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7C4AE4" w:rsidP="00CF5B8F">
      <w:pPr>
        <w:tabs>
          <w:tab w:val="left" w:pos="456"/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68.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Указом Президента Азербайджанской Республики от 19 марта 2007 года была создана Государственная миграционная служба Азербайджанской Республики, являющаяся самостоятельным органом.</w:t>
      </w:r>
      <w:r w:rsidRPr="001620CF">
        <w:rPr>
          <w:color w:val="000000"/>
          <w:szCs w:val="24"/>
        </w:rPr>
        <w:t xml:space="preserve">  Основными задачами Службы являются осуществление государственной политики в сфере миграции, регулирование и прогнозирование миграционных </w:t>
      </w:r>
      <w:r w:rsidR="00681A44" w:rsidRPr="001620CF">
        <w:rPr>
          <w:color w:val="000000"/>
          <w:szCs w:val="24"/>
        </w:rPr>
        <w:t xml:space="preserve">процессов, координация деятельности соответствующих государственных органов в этой сфере.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 настоящее время ведется работа по разви</w:t>
      </w:r>
      <w:r w:rsidRPr="001620CF">
        <w:rPr>
          <w:color w:val="000000"/>
          <w:szCs w:val="24"/>
        </w:rPr>
        <w:t xml:space="preserve">тию правовой базы, необходимой для функционирования Государственной </w:t>
      </w:r>
      <w:r w:rsidR="00681A44" w:rsidRPr="001620CF">
        <w:rPr>
          <w:color w:val="000000"/>
          <w:szCs w:val="24"/>
        </w:rPr>
        <w:t>миграционной службы, разрабатывается проект миграционного кодекса Азербайд</w:t>
      </w:r>
      <w:r w:rsidR="00D35715">
        <w:rPr>
          <w:color w:val="000000"/>
          <w:szCs w:val="24"/>
        </w:rPr>
        <w:t>жанской Республики.  До</w:t>
      </w:r>
      <w:r w:rsidR="00D35715">
        <w:rPr>
          <w:color w:val="000000"/>
          <w:szCs w:val="24"/>
          <w:lang w:val="en-US"/>
        </w:rPr>
        <w:t> </w:t>
      </w:r>
      <w:r w:rsidRPr="001620CF">
        <w:rPr>
          <w:color w:val="000000"/>
          <w:szCs w:val="24"/>
        </w:rPr>
        <w:t>полного</w:t>
      </w:r>
      <w:r w:rsidR="00681A44" w:rsidRPr="001620CF">
        <w:rPr>
          <w:color w:val="000000"/>
          <w:szCs w:val="24"/>
        </w:rPr>
        <w:t xml:space="preserve"> формирования Госуд</w:t>
      </w:r>
      <w:r w:rsidRPr="001620CF">
        <w:rPr>
          <w:color w:val="000000"/>
          <w:szCs w:val="24"/>
        </w:rPr>
        <w:t xml:space="preserve">арственной миграционной службы другие государственные органы и структуры осуществляют деятельность в области контроля над миграционными процессами </w:t>
      </w:r>
      <w:r w:rsidR="00681A44" w:rsidRPr="001620CF">
        <w:rPr>
          <w:color w:val="000000"/>
          <w:szCs w:val="24"/>
        </w:rPr>
        <w:t>в Азербайджанской Республике.</w:t>
      </w:r>
    </w:p>
    <w:p w:rsidR="007C4AE4" w:rsidRPr="001620CF" w:rsidRDefault="007C4AE4" w:rsidP="00CF5B8F">
      <w:pPr>
        <w:tabs>
          <w:tab w:val="left" w:pos="456"/>
          <w:tab w:val="left" w:pos="567"/>
        </w:tabs>
        <w:rPr>
          <w:szCs w:val="24"/>
        </w:rPr>
      </w:pPr>
    </w:p>
    <w:p w:rsidR="00681A44" w:rsidRPr="001620CF" w:rsidRDefault="007C4AE4" w:rsidP="003D5FB4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69.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результате</w:t>
      </w:r>
      <w:r w:rsidR="00E66EA0" w:rsidRPr="001620CF">
        <w:rPr>
          <w:color w:val="000000"/>
          <w:szCs w:val="24"/>
        </w:rPr>
        <w:t xml:space="preserve"> проведенных на протяжении 2006 </w:t>
      </w:r>
      <w:r w:rsidR="00681A44" w:rsidRPr="001620CF">
        <w:rPr>
          <w:color w:val="000000"/>
          <w:szCs w:val="24"/>
        </w:rPr>
        <w:t>года мероприятий в Азербайджанско</w:t>
      </w:r>
      <w:r w:rsidR="00E66EA0" w:rsidRPr="001620CF">
        <w:rPr>
          <w:color w:val="000000"/>
          <w:szCs w:val="24"/>
        </w:rPr>
        <w:t>й Республики было задержано 250 </w:t>
      </w:r>
      <w:r w:rsidR="00681A44" w:rsidRPr="001620CF">
        <w:rPr>
          <w:color w:val="000000"/>
          <w:szCs w:val="24"/>
        </w:rPr>
        <w:t>иностранных граждан, находившихся на нашей территории без регистрации виз и соответствующего разрешения.</w:t>
      </w:r>
    </w:p>
    <w:p w:rsidR="00E66EA0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E66EA0" w:rsidP="00722956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70.</w:t>
      </w:r>
      <w:r w:rsidRPr="001620CF">
        <w:rPr>
          <w:color w:val="000000"/>
          <w:szCs w:val="24"/>
        </w:rPr>
        <w:tab/>
        <w:t xml:space="preserve">Из задержанных лиц 72 </w:t>
      </w:r>
      <w:r w:rsidR="00681A44" w:rsidRPr="001620CF">
        <w:rPr>
          <w:color w:val="000000"/>
          <w:szCs w:val="24"/>
        </w:rPr>
        <w:t>были гражданами Пакист</w:t>
      </w:r>
      <w:r w:rsidRPr="001620CF">
        <w:rPr>
          <w:color w:val="000000"/>
          <w:szCs w:val="24"/>
        </w:rPr>
        <w:t>ана, 36 - Ирана, 31- Индии, 22 </w:t>
      </w:r>
      <w:r w:rsidRPr="001620CF">
        <w:rPr>
          <w:color w:val="000000"/>
          <w:szCs w:val="24"/>
        </w:rPr>
        <w:noBreakHyphen/>
        <w:t> </w:t>
      </w:r>
      <w:r w:rsidR="00681A44" w:rsidRPr="001620CF">
        <w:rPr>
          <w:color w:val="000000"/>
          <w:szCs w:val="24"/>
        </w:rPr>
        <w:t>Турции, 17 - Бангладеш, 11-Грузии, 10- Нигерии, 8 - России, 8 - Узбекистана, 6</w:t>
      </w:r>
      <w:r w:rsidRPr="001620CF">
        <w:rPr>
          <w:color w:val="000000"/>
          <w:szCs w:val="24"/>
        </w:rPr>
        <w:t> </w:t>
      </w:r>
      <w:r w:rsidRPr="001620CF">
        <w:rPr>
          <w:color w:val="000000"/>
          <w:szCs w:val="24"/>
        </w:rPr>
        <w:noBreakHyphen/>
        <w:t> </w:t>
      </w:r>
      <w:r w:rsidR="00681A44" w:rsidRPr="001620CF">
        <w:rPr>
          <w:color w:val="000000"/>
          <w:szCs w:val="24"/>
        </w:rPr>
        <w:t>Туркменистана, 5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-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Афганистана, 4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-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Укр</w:t>
      </w:r>
      <w:r w:rsidRPr="001620CF">
        <w:rPr>
          <w:color w:val="000000"/>
          <w:szCs w:val="24"/>
        </w:rPr>
        <w:t>аины, З - Вьетнама, по одному гражданину Мексики, Сирии, Туниса, Нидерландов</w:t>
      </w:r>
      <w:r w:rsidR="00681A44" w:rsidRPr="001620CF">
        <w:rPr>
          <w:color w:val="000000"/>
          <w:szCs w:val="24"/>
        </w:rPr>
        <w:t xml:space="preserve"> и Великобритании.</w:t>
      </w:r>
    </w:p>
    <w:p w:rsidR="00E66EA0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71.</w:t>
      </w:r>
      <w:r w:rsidRPr="001620CF">
        <w:rPr>
          <w:color w:val="000000"/>
          <w:szCs w:val="24"/>
        </w:rPr>
        <w:tab/>
        <w:t>Из указанных лиц 126 </w:t>
      </w:r>
      <w:r w:rsidR="00681A44" w:rsidRPr="001620CF">
        <w:rPr>
          <w:color w:val="000000"/>
          <w:szCs w:val="24"/>
        </w:rPr>
        <w:t>человек на основании статьи</w:t>
      </w:r>
      <w:r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>330 Кодекса об административных проступках бы</w:t>
      </w:r>
      <w:r w:rsidRPr="001620CF">
        <w:rPr>
          <w:color w:val="000000"/>
          <w:szCs w:val="24"/>
        </w:rPr>
        <w:t xml:space="preserve">ли оштрафованы на общую сумму 2 480 манат (денежная единица) и в административном порядке </w:t>
      </w:r>
      <w:r w:rsidR="00681A44" w:rsidRPr="001620CF">
        <w:rPr>
          <w:color w:val="000000"/>
          <w:szCs w:val="24"/>
        </w:rPr>
        <w:t>высланы за пределы Азербайджанской Республики.</w:t>
      </w:r>
    </w:p>
    <w:p w:rsidR="00E66EA0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72.</w:t>
      </w:r>
      <w:r w:rsidRPr="001620CF">
        <w:rPr>
          <w:color w:val="000000"/>
          <w:szCs w:val="24"/>
        </w:rPr>
        <w:tab/>
        <w:t>В 2006 году в соответствии со статьей 339.1 Кодекса</w:t>
      </w:r>
      <w:r w:rsidR="00681A44" w:rsidRPr="001620CF">
        <w:rPr>
          <w:color w:val="000000"/>
          <w:szCs w:val="24"/>
        </w:rPr>
        <w:t xml:space="preserve"> об админи</w:t>
      </w:r>
      <w:r w:rsidRPr="001620CF">
        <w:rPr>
          <w:color w:val="000000"/>
          <w:szCs w:val="24"/>
        </w:rPr>
        <w:t>стративных проступках 95 </w:t>
      </w:r>
      <w:r w:rsidR="00681A44" w:rsidRPr="001620CF">
        <w:rPr>
          <w:color w:val="000000"/>
          <w:szCs w:val="24"/>
        </w:rPr>
        <w:t>иностранных граждан бы</w:t>
      </w:r>
      <w:r w:rsidRPr="001620CF">
        <w:rPr>
          <w:color w:val="000000"/>
          <w:szCs w:val="24"/>
        </w:rPr>
        <w:t>ли оштрафованы на общую сумму 1 085 </w:t>
      </w:r>
      <w:r w:rsidR="00681A44" w:rsidRPr="001620CF">
        <w:rPr>
          <w:color w:val="000000"/>
          <w:szCs w:val="24"/>
        </w:rPr>
        <w:t>манат за проживание на территории Азербайджанской Республики без соответствующего документа на право проживания.</w:t>
      </w:r>
    </w:p>
    <w:p w:rsidR="00681A44" w:rsidRPr="001620CF" w:rsidRDefault="00681A44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E66E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результате проведенных на протяжении первого квартала 200</w:t>
      </w:r>
      <w:r w:rsidR="00D726C7" w:rsidRPr="001620CF">
        <w:rPr>
          <w:color w:val="000000"/>
          <w:szCs w:val="24"/>
        </w:rPr>
        <w:t xml:space="preserve">7 года мероприятий в Азербайджанской Республики было задержано </w:t>
      </w:r>
      <w:r w:rsidR="00681A44" w:rsidRPr="001620CF">
        <w:rPr>
          <w:color w:val="000000"/>
          <w:szCs w:val="24"/>
        </w:rPr>
        <w:t>1</w:t>
      </w:r>
      <w:r w:rsidR="00D726C7" w:rsidRPr="001620CF">
        <w:rPr>
          <w:color w:val="000000"/>
          <w:szCs w:val="24"/>
        </w:rPr>
        <w:t xml:space="preserve">84 иностранных граждан, находившихся на территории </w:t>
      </w:r>
      <w:r w:rsidR="00681A44" w:rsidRPr="001620CF">
        <w:rPr>
          <w:color w:val="000000"/>
          <w:szCs w:val="24"/>
        </w:rPr>
        <w:t>Азербайджана  без регистрации виз и соответствующего разрешения.</w:t>
      </w:r>
    </w:p>
    <w:p w:rsidR="00D726C7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74.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Из задержанных лиц 34 были гражданами Пакистана, 55 - Ирана, 19-</w:t>
      </w:r>
      <w:r w:rsidRPr="001620CF">
        <w:rPr>
          <w:color w:val="000000"/>
          <w:szCs w:val="24"/>
        </w:rPr>
        <w:t xml:space="preserve"> Индии, 17 </w:t>
      </w:r>
      <w:r w:rsidRPr="001620CF">
        <w:rPr>
          <w:color w:val="000000"/>
          <w:szCs w:val="24"/>
        </w:rPr>
        <w:noBreakHyphen/>
        <w:t> </w:t>
      </w:r>
      <w:r w:rsidR="00681A44" w:rsidRPr="001620CF">
        <w:rPr>
          <w:color w:val="000000"/>
          <w:szCs w:val="24"/>
        </w:rPr>
        <w:t>Узбекистана, 8 - Грузии, 8 - Нигерии, 6 - России, 5 -</w:t>
      </w:r>
      <w:r w:rsidRPr="001620CF">
        <w:rPr>
          <w:color w:val="000000"/>
          <w:szCs w:val="24"/>
        </w:rPr>
        <w:t xml:space="preserve"> Турции, 5 - Туркменистана, 4 </w:t>
      </w:r>
      <w:r w:rsidRPr="001620CF">
        <w:rPr>
          <w:color w:val="000000"/>
          <w:szCs w:val="24"/>
        </w:rPr>
        <w:noBreakHyphen/>
        <w:t> </w:t>
      </w:r>
      <w:r w:rsidR="00681A44" w:rsidRPr="001620CF">
        <w:rPr>
          <w:color w:val="000000"/>
          <w:szCs w:val="24"/>
        </w:rPr>
        <w:t xml:space="preserve">Китая, 3 - Афганистана, 3 - Ирака, 3 - Таиланда, </w:t>
      </w:r>
      <w:r w:rsidRPr="001620CF">
        <w:rPr>
          <w:color w:val="000000"/>
          <w:szCs w:val="24"/>
        </w:rPr>
        <w:t>2 - Бангладеш, 2 - Вьетнама, по </w:t>
      </w:r>
      <w:r w:rsidR="00681A44" w:rsidRPr="001620CF">
        <w:rPr>
          <w:color w:val="000000"/>
          <w:szCs w:val="24"/>
        </w:rPr>
        <w:t>одному гражданину Украины, Сирии, Латвии, Лаоса,  Киргизии,  Филиппин,  Канады,  Иордании,  Саудовской  Аравии, Йемена.</w:t>
      </w:r>
    </w:p>
    <w:p w:rsidR="00D726C7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75.</w:t>
      </w:r>
      <w:r w:rsidRPr="001620CF">
        <w:rPr>
          <w:color w:val="000000"/>
          <w:szCs w:val="24"/>
        </w:rPr>
        <w:tab/>
        <w:t>Из указанных лиц 119 человек на основании статьи </w:t>
      </w:r>
      <w:r w:rsidR="00681A44" w:rsidRPr="001620CF">
        <w:rPr>
          <w:color w:val="000000"/>
          <w:szCs w:val="24"/>
        </w:rPr>
        <w:t xml:space="preserve">330 Кодекса </w:t>
      </w:r>
      <w:r w:rsidRPr="001620CF">
        <w:rPr>
          <w:color w:val="000000"/>
          <w:szCs w:val="24"/>
        </w:rPr>
        <w:t xml:space="preserve">об административных проступках </w:t>
      </w:r>
      <w:r w:rsidR="00681A44" w:rsidRPr="001620CF">
        <w:rPr>
          <w:color w:val="000000"/>
          <w:szCs w:val="24"/>
        </w:rPr>
        <w:t>бы</w:t>
      </w:r>
      <w:r w:rsidRPr="001620CF">
        <w:rPr>
          <w:color w:val="000000"/>
          <w:szCs w:val="24"/>
        </w:rPr>
        <w:t>ли оштрафованы на общую сумму 2 332 </w:t>
      </w:r>
      <w:r w:rsidR="00681A44" w:rsidRPr="001620CF">
        <w:rPr>
          <w:color w:val="000000"/>
          <w:szCs w:val="24"/>
        </w:rPr>
        <w:t xml:space="preserve">манат и в административном порядке высланы за пределы Азербайджанской Республики, </w:t>
      </w:r>
      <w:r w:rsidRPr="001620CF">
        <w:rPr>
          <w:color w:val="000000"/>
          <w:szCs w:val="24"/>
        </w:rPr>
        <w:t>в отношении 13 </w:t>
      </w:r>
      <w:r w:rsidR="00681A44" w:rsidRPr="001620CF">
        <w:rPr>
          <w:color w:val="000000"/>
          <w:szCs w:val="24"/>
        </w:rPr>
        <w:t>человек материалы находятся в стадии рассмотрения.</w:t>
      </w:r>
    </w:p>
    <w:p w:rsidR="00D726C7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D726C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76.</w:t>
      </w:r>
      <w:r w:rsidRPr="001620CF">
        <w:rPr>
          <w:color w:val="000000"/>
          <w:szCs w:val="24"/>
        </w:rPr>
        <w:tab/>
        <w:t xml:space="preserve">В целях предотвращения фактов религиозной вражды </w:t>
      </w:r>
      <w:r w:rsidR="00681A44" w:rsidRPr="001620CF">
        <w:rPr>
          <w:color w:val="000000"/>
          <w:szCs w:val="24"/>
        </w:rPr>
        <w:t>среди представителей различных конфессий со стороны радикальных исламских фундаменталистов, проникающих на территорию Азербайджана нелегально, Азербайджан на основании направленных ходатайств сотруд</w:t>
      </w:r>
      <w:r w:rsidRPr="001620CF">
        <w:rPr>
          <w:color w:val="000000"/>
          <w:szCs w:val="24"/>
        </w:rPr>
        <w:t>ничающих стран экстрадировал 12 </w:t>
      </w:r>
      <w:r w:rsidR="00681A44" w:rsidRPr="001620CF">
        <w:rPr>
          <w:color w:val="000000"/>
          <w:szCs w:val="24"/>
        </w:rPr>
        <w:t>лиц, подозреваемых в разжигании ре</w:t>
      </w:r>
      <w:r w:rsidRPr="001620CF">
        <w:rPr>
          <w:color w:val="000000"/>
          <w:szCs w:val="24"/>
        </w:rPr>
        <w:t xml:space="preserve">лигиозной вражды и совершении террористических актов, в том числе </w:t>
      </w:r>
      <w:r w:rsidR="00681A44" w:rsidRPr="001620CF">
        <w:rPr>
          <w:color w:val="000000"/>
          <w:szCs w:val="24"/>
        </w:rPr>
        <w:t>трех членов террористической организации "Аль-Каида", трех активистов "Мисир Ислам Джихади", пятерых членов "Аль-Джамаа Аль-Исламия" и одного члена организации "Армия Кавказ Ислам".</w:t>
      </w:r>
      <w:r w:rsidR="00315551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Кроме этого, на территории Азербайджана было задержано и передано органам спецслужб</w:t>
      </w:r>
      <w:r w:rsidR="00315551" w:rsidRPr="001620CF">
        <w:rPr>
          <w:color w:val="000000"/>
          <w:szCs w:val="24"/>
        </w:rPr>
        <w:t xml:space="preserve"> других сотрудничающих стран 11 </w:t>
      </w:r>
      <w:r w:rsidR="00681A44" w:rsidRPr="001620CF">
        <w:rPr>
          <w:color w:val="000000"/>
          <w:szCs w:val="24"/>
        </w:rPr>
        <w:t>террорис</w:t>
      </w:r>
      <w:r w:rsidR="00315551" w:rsidRPr="001620CF">
        <w:rPr>
          <w:color w:val="000000"/>
          <w:szCs w:val="24"/>
        </w:rPr>
        <w:t xml:space="preserve">тов, в то же время на основании информации спецслужб Азербайджана было арестовано 6 террористов в </w:t>
      </w:r>
      <w:r w:rsidR="00681A44" w:rsidRPr="001620CF">
        <w:rPr>
          <w:color w:val="000000"/>
          <w:szCs w:val="24"/>
        </w:rPr>
        <w:t>Великобритании, Нидерландах, Германии, Объединенных Арабских Эмиратах и Пакистане.</w:t>
      </w:r>
    </w:p>
    <w:p w:rsidR="00315551" w:rsidRPr="001620CF" w:rsidRDefault="00315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315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Органами национальной безопасности Азербайджана на территории</w:t>
      </w:r>
      <w:r w:rsidRPr="001620CF">
        <w:rPr>
          <w:color w:val="000000"/>
          <w:szCs w:val="24"/>
        </w:rPr>
        <w:t xml:space="preserve"> страны выявлено 14 активистов террористической организации "Джейшуллах", 6 членов организации "Хизбут-Тахрир" и один </w:t>
      </w:r>
      <w:r w:rsidR="00681A44" w:rsidRPr="001620CF">
        <w:rPr>
          <w:color w:val="000000"/>
          <w:szCs w:val="24"/>
        </w:rPr>
        <w:t>член организац</w:t>
      </w:r>
      <w:r w:rsidRPr="001620CF">
        <w:rPr>
          <w:color w:val="000000"/>
          <w:szCs w:val="24"/>
        </w:rPr>
        <w:t>ии "Аль-Джамаа Аль-Исламия". Из</w:t>
      </w:r>
      <w:r w:rsidRPr="001620CF">
        <w:rPr>
          <w:color w:val="000000"/>
          <w:szCs w:val="24"/>
        </w:rPr>
        <w:noBreakHyphen/>
      </w:r>
      <w:r w:rsidR="00681A44" w:rsidRPr="001620CF">
        <w:rPr>
          <w:color w:val="000000"/>
          <w:szCs w:val="24"/>
        </w:rPr>
        <w:t>за связей с т</w:t>
      </w:r>
      <w:r w:rsidRPr="001620CF">
        <w:rPr>
          <w:color w:val="000000"/>
          <w:szCs w:val="24"/>
        </w:rPr>
        <w:t xml:space="preserve">еррористическими организациями приостановлена деятельность </w:t>
      </w:r>
      <w:r w:rsidR="00681A44" w:rsidRPr="001620CF">
        <w:rPr>
          <w:color w:val="000000"/>
          <w:szCs w:val="24"/>
        </w:rPr>
        <w:t>фил</w:t>
      </w:r>
      <w:r w:rsidRPr="001620CF">
        <w:rPr>
          <w:color w:val="000000"/>
          <w:szCs w:val="24"/>
        </w:rPr>
        <w:t>иалов иностранных организаций в Баку -</w:t>
      </w:r>
      <w:r w:rsidR="00681A44" w:rsidRPr="001620CF">
        <w:rPr>
          <w:color w:val="000000"/>
          <w:szCs w:val="24"/>
        </w:rPr>
        <w:t xml:space="preserve"> "Междун</w:t>
      </w:r>
      <w:r w:rsidRPr="001620CF">
        <w:rPr>
          <w:color w:val="000000"/>
          <w:szCs w:val="24"/>
        </w:rPr>
        <w:t xml:space="preserve">ародный  гуманитарный  призыв" </w:t>
      </w:r>
      <w:r w:rsidR="00681A44" w:rsidRPr="001620CF">
        <w:rPr>
          <w:color w:val="000000"/>
          <w:szCs w:val="24"/>
        </w:rPr>
        <w:t>из Объединенных Арабских Эмиратов, "Аль-Харамейн" из С</w:t>
      </w:r>
      <w:r w:rsidRPr="001620CF">
        <w:rPr>
          <w:color w:val="000000"/>
          <w:szCs w:val="24"/>
        </w:rPr>
        <w:t xml:space="preserve">аудовской Аравии, "Возрождение исламского наследия" и "Фонда помощи больным" из Кувейта, "Международного </w:t>
      </w:r>
      <w:r w:rsidR="00681A44" w:rsidRPr="001620CF">
        <w:rPr>
          <w:color w:val="000000"/>
          <w:szCs w:val="24"/>
        </w:rPr>
        <w:t>благо</w:t>
      </w:r>
      <w:r w:rsidRPr="001620CF">
        <w:rPr>
          <w:color w:val="000000"/>
          <w:szCs w:val="24"/>
        </w:rPr>
        <w:t>творительного фонда" из США</w:t>
      </w:r>
      <w:r w:rsidR="00681A44" w:rsidRPr="001620CF">
        <w:rPr>
          <w:color w:val="000000"/>
          <w:szCs w:val="24"/>
        </w:rPr>
        <w:t xml:space="preserve"> и организации "Катар" из Катара. </w:t>
      </w:r>
      <w:r w:rsidRPr="001620CF">
        <w:rPr>
          <w:color w:val="000000"/>
          <w:szCs w:val="24"/>
        </w:rPr>
        <w:t xml:space="preserve"> Три сотрудника</w:t>
      </w:r>
      <w:r w:rsidR="00681A44" w:rsidRPr="001620CF">
        <w:rPr>
          <w:color w:val="000000"/>
          <w:szCs w:val="24"/>
        </w:rPr>
        <w:t xml:space="preserve"> этих организаций переданы Египту, 23 сотрудника депортированы с территории Азербайджана.</w:t>
      </w:r>
    </w:p>
    <w:p w:rsidR="00681A44" w:rsidRPr="001620CF" w:rsidRDefault="00681A44" w:rsidP="00CF5B8F">
      <w:pPr>
        <w:tabs>
          <w:tab w:val="left" w:pos="567"/>
        </w:tabs>
        <w:rPr>
          <w:color w:val="000000"/>
          <w:szCs w:val="24"/>
        </w:rPr>
      </w:pPr>
    </w:p>
    <w:p w:rsidR="00681A44" w:rsidRPr="001620CF" w:rsidRDefault="00315551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78.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В целом в течение </w:t>
      </w:r>
      <w:r w:rsidR="00CD48DE" w:rsidRPr="001620CF">
        <w:rPr>
          <w:color w:val="000000"/>
          <w:szCs w:val="24"/>
        </w:rPr>
        <w:t>последних лет экстрадированы 33 </w:t>
      </w:r>
      <w:r w:rsidR="00681A44" w:rsidRPr="001620CF">
        <w:rPr>
          <w:color w:val="000000"/>
          <w:szCs w:val="24"/>
        </w:rPr>
        <w:t>иностранца, непосредственно связанных с международным террор</w:t>
      </w:r>
      <w:r w:rsidR="00CD48DE" w:rsidRPr="001620CF">
        <w:rPr>
          <w:color w:val="000000"/>
          <w:szCs w:val="24"/>
        </w:rPr>
        <w:t>измом, только в период после 11 </w:t>
      </w:r>
      <w:r w:rsidR="00681A44" w:rsidRPr="001620CF">
        <w:rPr>
          <w:color w:val="000000"/>
          <w:szCs w:val="24"/>
        </w:rPr>
        <w:t>сентября из-за принадлежности к террористич</w:t>
      </w:r>
      <w:r w:rsidR="00CD48DE" w:rsidRPr="001620CF">
        <w:rPr>
          <w:color w:val="000000"/>
          <w:szCs w:val="24"/>
        </w:rPr>
        <w:t>еским организациям "Аль-Каида", "Аль-Джамаа Аль</w:t>
      </w:r>
      <w:r w:rsidR="00CD48DE" w:rsidRPr="001620CF">
        <w:rPr>
          <w:color w:val="000000"/>
          <w:szCs w:val="24"/>
        </w:rPr>
        <w:noBreakHyphen/>
        <w:t xml:space="preserve">Исламия" и "Египетский </w:t>
      </w:r>
      <w:r w:rsidR="00681A44" w:rsidRPr="001620CF">
        <w:rPr>
          <w:color w:val="000000"/>
          <w:szCs w:val="24"/>
        </w:rPr>
        <w:t>ис</w:t>
      </w:r>
      <w:r w:rsidR="00CD48DE" w:rsidRPr="001620CF">
        <w:rPr>
          <w:color w:val="000000"/>
          <w:szCs w:val="24"/>
        </w:rPr>
        <w:t>ламский Джихад" экстрадировано пять граждан Египта и один</w:t>
      </w:r>
      <w:r w:rsidR="00681A44" w:rsidRPr="001620CF">
        <w:rPr>
          <w:color w:val="000000"/>
          <w:szCs w:val="24"/>
        </w:rPr>
        <w:t xml:space="preserve"> гражданин Узбекистана.</w:t>
      </w:r>
      <w:r w:rsidR="00CD48DE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Приоста</w:t>
      </w:r>
      <w:r w:rsidR="00CD48DE" w:rsidRPr="001620CF">
        <w:rPr>
          <w:color w:val="000000"/>
          <w:szCs w:val="24"/>
        </w:rPr>
        <w:t xml:space="preserve">новлена деятельность филиалов семи </w:t>
      </w:r>
      <w:r w:rsidR="00681A44" w:rsidRPr="001620CF">
        <w:rPr>
          <w:color w:val="000000"/>
          <w:szCs w:val="24"/>
        </w:rPr>
        <w:t>благотворительных организаций в Баку из-за связей с террористическими организациями.</w:t>
      </w:r>
    </w:p>
    <w:p w:rsidR="00CD48DE" w:rsidRPr="001620CF" w:rsidRDefault="00CD48DE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CD48DE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79.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В статье 5 </w:t>
      </w:r>
      <w:r w:rsidR="00681A44" w:rsidRPr="001620CF">
        <w:rPr>
          <w:iCs/>
          <w:color w:val="000000"/>
          <w:szCs w:val="24"/>
        </w:rPr>
        <w:t>"Закона о полиции"</w:t>
      </w:r>
      <w:r w:rsidR="00681A44" w:rsidRPr="001620CF">
        <w:rPr>
          <w:i/>
          <w:iCs/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от 28 октяб</w:t>
      </w:r>
      <w:r w:rsidRPr="001620CF">
        <w:rPr>
          <w:color w:val="000000"/>
          <w:szCs w:val="24"/>
        </w:rPr>
        <w:t xml:space="preserve">ря 1999 полиция, выполняя свои обязанности, защищает права и законные интересы </w:t>
      </w:r>
      <w:r w:rsidR="00681A44" w:rsidRPr="001620CF">
        <w:rPr>
          <w:color w:val="000000"/>
          <w:szCs w:val="24"/>
        </w:rPr>
        <w:t>граждан, вытекающие как из положений Конституции Азербайджанской Республики, так и из международных договоров, от любых действий, направленных на нарушение данных прав и свобод, независимо от пола, расы, национальности, религиозной принадлежности, имущественного и служебного положения, убеждений и принадлежности к политическим партиям, профсоюзным и другим общественным объединениям.</w:t>
      </w:r>
    </w:p>
    <w:p w:rsidR="00CD48DE" w:rsidRPr="001620CF" w:rsidRDefault="00CD48DE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CD48DE" w:rsidP="004C3BF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Те же положения нашли свое отражение в статье 7 Кодекса о</w:t>
      </w:r>
      <w:r w:rsidRPr="001620CF">
        <w:rPr>
          <w:color w:val="000000"/>
          <w:szCs w:val="24"/>
        </w:rPr>
        <w:t xml:space="preserve">б административных проступках </w:t>
      </w:r>
      <w:r w:rsidR="00681A44" w:rsidRPr="001620CF">
        <w:rPr>
          <w:color w:val="000000"/>
          <w:szCs w:val="24"/>
        </w:rPr>
        <w:t>Азербайджанской  Республики  (принцип равенства перед законом), в статье</w:t>
      </w:r>
      <w:r w:rsidRPr="001620CF">
        <w:rPr>
          <w:color w:val="000000"/>
          <w:szCs w:val="24"/>
        </w:rPr>
        <w:t> </w:t>
      </w:r>
      <w:r w:rsidR="00681A44" w:rsidRPr="001620CF">
        <w:rPr>
          <w:color w:val="000000"/>
          <w:szCs w:val="24"/>
        </w:rPr>
        <w:t>6 Уголовного кодекса Азербайджанской Республики (принцип раве</w:t>
      </w:r>
      <w:r w:rsidRPr="001620CF">
        <w:rPr>
          <w:color w:val="000000"/>
          <w:szCs w:val="24"/>
        </w:rPr>
        <w:t xml:space="preserve">нства перед законом), в статье 11 </w:t>
      </w:r>
      <w:r w:rsidR="00681A44" w:rsidRPr="001620CF">
        <w:rPr>
          <w:color w:val="000000"/>
          <w:szCs w:val="24"/>
        </w:rPr>
        <w:t>Уголовно- процессуального кодекса Азербайджанской Республики (равенство всех перед законом и судом).</w:t>
      </w:r>
    </w:p>
    <w:p w:rsidR="00CD48DE" w:rsidRPr="001620CF" w:rsidRDefault="00CD48DE" w:rsidP="004C3BF7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81A44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Статья 5</w:t>
      </w:r>
    </w:p>
    <w:p w:rsidR="00CD48DE" w:rsidRPr="001620CF" w:rsidRDefault="00CD48DE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</w:p>
    <w:p w:rsidR="00681A44" w:rsidRPr="001620CF" w:rsidRDefault="00CD48DE" w:rsidP="00CD48DE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А.</w:t>
      </w:r>
      <w:r w:rsidRPr="001620CF">
        <w:rPr>
          <w:b/>
          <w:bCs/>
          <w:color w:val="000000"/>
          <w:szCs w:val="24"/>
        </w:rPr>
        <w:tab/>
      </w:r>
      <w:r w:rsidR="00681A44" w:rsidRPr="001620CF">
        <w:rPr>
          <w:b/>
          <w:bCs/>
          <w:color w:val="000000"/>
          <w:szCs w:val="24"/>
        </w:rPr>
        <w:t>Право на равенство перед судом</w:t>
      </w:r>
    </w:p>
    <w:p w:rsidR="00CD48DE" w:rsidRPr="001620CF" w:rsidRDefault="00CD48DE" w:rsidP="00CD48DE">
      <w:pPr>
        <w:tabs>
          <w:tab w:val="left" w:pos="567"/>
        </w:tabs>
        <w:jc w:val="center"/>
        <w:rPr>
          <w:szCs w:val="24"/>
        </w:rPr>
      </w:pPr>
    </w:p>
    <w:p w:rsidR="00681A44" w:rsidRPr="001620CF" w:rsidRDefault="00CD48DE" w:rsidP="00CF5B8F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81.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Уголовный процесс в Азербайджанской Республике осуществляется на началах равенства прав каждого перед законом и судом.</w:t>
      </w:r>
    </w:p>
    <w:p w:rsidR="00F07653" w:rsidRPr="001620CF" w:rsidRDefault="00F07653" w:rsidP="00CF5B8F">
      <w:pPr>
        <w:tabs>
          <w:tab w:val="left" w:pos="567"/>
        </w:tabs>
        <w:rPr>
          <w:szCs w:val="24"/>
        </w:rPr>
      </w:pPr>
    </w:p>
    <w:p w:rsidR="00681A44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54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Органы, осуществляющие уголовный процесс, не отдают предпочтение ни одному из лиц, участвующих в уголовном процессе, вне зависимости от гражданства, социальной, половой, расовой, национальной, политической и религиозной принадлежности, языка, происхождения, имущественного и должностного положения, убеждений, места жительства и места пребывания и других соображений, не основанных на законе.</w:t>
      </w:r>
    </w:p>
    <w:p w:rsidR="00F07653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5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54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Лица, совершившие административные проступки, также равны перед законом и привлекаются к административной ответ</w:t>
      </w:r>
      <w:r w:rsidRPr="001620CF">
        <w:rPr>
          <w:color w:val="000000"/>
          <w:szCs w:val="24"/>
        </w:rPr>
        <w:t>ственности независимо от расы, национальности, вероисповедания, языка, пола,</w:t>
      </w:r>
      <w:r w:rsidR="00681A44" w:rsidRPr="001620CF">
        <w:rPr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 xml:space="preserve">происхождения, имущественного или служебного </w:t>
      </w:r>
      <w:r w:rsidR="00681A44" w:rsidRPr="001620CF">
        <w:rPr>
          <w:color w:val="000000"/>
          <w:szCs w:val="24"/>
        </w:rPr>
        <w:t>п</w:t>
      </w:r>
      <w:r w:rsidRPr="001620CF">
        <w:rPr>
          <w:color w:val="000000"/>
          <w:szCs w:val="24"/>
        </w:rPr>
        <w:t xml:space="preserve">оложения, убеждений и </w:t>
      </w:r>
      <w:r w:rsidR="00681A44" w:rsidRPr="001620CF">
        <w:rPr>
          <w:color w:val="000000"/>
          <w:szCs w:val="24"/>
        </w:rPr>
        <w:t>иных обстоятельств.</w:t>
      </w:r>
    </w:p>
    <w:p w:rsidR="00681A44" w:rsidRPr="001620CF" w:rsidRDefault="00681A44" w:rsidP="00CF5B8F">
      <w:pPr>
        <w:tabs>
          <w:tab w:val="left" w:pos="567"/>
          <w:tab w:val="left" w:pos="754"/>
        </w:tabs>
        <w:rPr>
          <w:color w:val="000000"/>
          <w:szCs w:val="24"/>
        </w:rPr>
      </w:pPr>
    </w:p>
    <w:p w:rsidR="00681A44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84.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На первоначальном этапе судебной реформы законодательная база была приведена в соответствие с международными стандартами, у</w:t>
      </w:r>
      <w:r w:rsidRPr="001620CF">
        <w:rPr>
          <w:color w:val="000000"/>
          <w:szCs w:val="24"/>
        </w:rPr>
        <w:t>чреждена новая трехступенчатая судебная система и впервые в</w:t>
      </w:r>
      <w:r w:rsidR="00681A44" w:rsidRPr="001620CF">
        <w:rPr>
          <w:color w:val="000000"/>
          <w:szCs w:val="24"/>
        </w:rPr>
        <w:t xml:space="preserve"> истории страны тестовым методом назначены новые судьи.</w:t>
      </w:r>
    </w:p>
    <w:p w:rsidR="00F07653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85.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В развитии правосудия произошли качественно новые изменения.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В целях усовершенствования работы судов и приведения его в соответствие с международными требованиями в декабре 2004 года был принят Закон </w:t>
      </w:r>
      <w:r w:rsidR="00681A44" w:rsidRPr="001620CF">
        <w:rPr>
          <w:iCs/>
          <w:color w:val="000000"/>
          <w:szCs w:val="24"/>
        </w:rPr>
        <w:t xml:space="preserve">"О судебно-правовом  совете", </w:t>
      </w:r>
      <w:r w:rsidR="00D35715">
        <w:rPr>
          <w:color w:val="000000"/>
          <w:szCs w:val="24"/>
        </w:rPr>
        <w:t>в</w:t>
      </w:r>
      <w:r w:rsidR="00D35715">
        <w:rPr>
          <w:color w:val="000000"/>
          <w:szCs w:val="24"/>
          <w:lang w:val="en-US"/>
        </w:rPr>
        <w:t> </w:t>
      </w:r>
      <w:r w:rsidRPr="001620CF">
        <w:rPr>
          <w:color w:val="000000"/>
          <w:szCs w:val="24"/>
        </w:rPr>
        <w:t xml:space="preserve">Закон "О судах и </w:t>
      </w:r>
      <w:r w:rsidR="00681A44" w:rsidRPr="001620CF">
        <w:rPr>
          <w:color w:val="000000"/>
          <w:szCs w:val="24"/>
        </w:rPr>
        <w:t>с</w:t>
      </w:r>
      <w:r w:rsidRPr="001620CF">
        <w:rPr>
          <w:color w:val="000000"/>
          <w:szCs w:val="24"/>
        </w:rPr>
        <w:t xml:space="preserve">удьях" </w:t>
      </w:r>
      <w:r w:rsidR="00681A44" w:rsidRPr="001620CF">
        <w:rPr>
          <w:color w:val="000000"/>
          <w:szCs w:val="24"/>
        </w:rPr>
        <w:t xml:space="preserve">внесены основательные </w:t>
      </w:r>
      <w:r w:rsidRPr="001620CF">
        <w:rPr>
          <w:color w:val="000000"/>
          <w:szCs w:val="24"/>
        </w:rPr>
        <w:t xml:space="preserve"> изменения, предусматривающие определение процедуры отбора судей на основе новых ценностей, усиление </w:t>
      </w:r>
      <w:r w:rsidR="00681A44" w:rsidRPr="001620CF">
        <w:rPr>
          <w:color w:val="000000"/>
          <w:szCs w:val="24"/>
        </w:rPr>
        <w:t>дисциплинарной ответственности в отношении судей, допустивших в своей деятельности злоупотребления, обеспечение прозрачности в работе судов.</w:t>
      </w:r>
    </w:p>
    <w:p w:rsidR="00F07653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07653" w:rsidP="004C3BF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86.</w:t>
      </w:r>
      <w:r w:rsidRPr="001620CF">
        <w:rPr>
          <w:color w:val="000000"/>
          <w:szCs w:val="24"/>
        </w:rPr>
        <w:tab/>
        <w:t xml:space="preserve">В целях модернизации судебной системы Указом </w:t>
      </w:r>
      <w:r w:rsidR="00681A44" w:rsidRPr="001620CF">
        <w:rPr>
          <w:color w:val="000000"/>
          <w:szCs w:val="24"/>
        </w:rPr>
        <w:t>Президента Азербайджанской Республики от 19 января 2006 года в Азербайджанской Республике (в городах Баку, Гянджа, Сумгайыт, Алибайрамлы, Шеки) были организованы новые суды.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Было также рекомендовано:</w:t>
      </w:r>
    </w:p>
    <w:p w:rsidR="00F07653" w:rsidRPr="001620CF" w:rsidRDefault="00F07653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F07653" w:rsidP="00F07653">
      <w:pPr>
        <w:tabs>
          <w:tab w:val="left" w:pos="567"/>
        </w:tabs>
        <w:rPr>
          <w:color w:val="000000"/>
          <w:szCs w:val="24"/>
        </w:rPr>
      </w:pPr>
      <w:r w:rsidRPr="001620CF">
        <w:rPr>
          <w:i/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a)</w:t>
      </w:r>
      <w:r w:rsidR="00681A44" w:rsidRPr="001620CF">
        <w:rPr>
          <w:color w:val="000000"/>
          <w:szCs w:val="24"/>
        </w:rPr>
        <w:tab/>
        <w:t>Верховному Суду Азербайджанской Республики, апелл</w:t>
      </w:r>
      <w:r w:rsidRPr="001620CF">
        <w:rPr>
          <w:color w:val="000000"/>
          <w:szCs w:val="24"/>
        </w:rPr>
        <w:t>яционным судам Азербайджанской Республики</w:t>
      </w:r>
      <w:r w:rsidR="00681A44" w:rsidRPr="001620CF">
        <w:rPr>
          <w:color w:val="000000"/>
          <w:szCs w:val="24"/>
        </w:rPr>
        <w:t xml:space="preserve"> и </w:t>
      </w:r>
      <w:r w:rsidRPr="001620CF">
        <w:rPr>
          <w:color w:val="000000"/>
          <w:szCs w:val="24"/>
        </w:rPr>
        <w:t>Верховному Суду</w:t>
      </w:r>
      <w:r w:rsidR="00681A44" w:rsidRPr="001620CF">
        <w:rPr>
          <w:color w:val="000000"/>
          <w:szCs w:val="24"/>
        </w:rPr>
        <w:t xml:space="preserve"> Нахичеванской Автономной Республики организовать работу по изучению прецедентного права Европейского суда по правам человека и учесть его в судебной практике;</w:t>
      </w:r>
    </w:p>
    <w:p w:rsidR="00F07653" w:rsidRPr="001620CF" w:rsidRDefault="00F07653" w:rsidP="00F07653">
      <w:pPr>
        <w:tabs>
          <w:tab w:val="left" w:pos="567"/>
        </w:tabs>
        <w:rPr>
          <w:szCs w:val="24"/>
        </w:rPr>
      </w:pPr>
    </w:p>
    <w:p w:rsidR="00681A44" w:rsidRPr="001620CF" w:rsidRDefault="00643F40" w:rsidP="00CF5B8F">
      <w:pPr>
        <w:tabs>
          <w:tab w:val="left" w:pos="413"/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</w:r>
      <w:r w:rsidRPr="001620CF">
        <w:rPr>
          <w:color w:val="000000"/>
          <w:szCs w:val="24"/>
          <w:lang w:val="en-US"/>
        </w:rPr>
        <w:t>b</w:t>
      </w:r>
      <w:r w:rsidRPr="001620CF">
        <w:rPr>
          <w:color w:val="000000"/>
          <w:szCs w:val="24"/>
        </w:rPr>
        <w:t>)</w:t>
      </w:r>
      <w:r w:rsidRPr="001620CF">
        <w:rPr>
          <w:color w:val="000000"/>
          <w:szCs w:val="24"/>
        </w:rPr>
        <w:tab/>
        <w:t xml:space="preserve">Генеральной прокуратуре Азербайджанской Республики, </w:t>
      </w:r>
      <w:r w:rsidR="00681A44" w:rsidRPr="001620CF">
        <w:rPr>
          <w:color w:val="000000"/>
          <w:szCs w:val="24"/>
        </w:rPr>
        <w:t>учитывая создание новых судов, внести соответствующие изменения в организацию работы по защите государственного обвинения в судах;</w:t>
      </w:r>
    </w:p>
    <w:p w:rsidR="00643F40" w:rsidRPr="001620CF" w:rsidRDefault="00643F40" w:rsidP="00CF5B8F">
      <w:pPr>
        <w:tabs>
          <w:tab w:val="left" w:pos="413"/>
          <w:tab w:val="left" w:pos="567"/>
        </w:tabs>
        <w:rPr>
          <w:szCs w:val="24"/>
        </w:rPr>
      </w:pPr>
    </w:p>
    <w:p w:rsidR="00681A44" w:rsidRPr="001620CF" w:rsidRDefault="00643F40" w:rsidP="00643F40">
      <w:pPr>
        <w:tabs>
          <w:tab w:val="left" w:pos="567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ab/>
        <w:t>с)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Коллегии адвокатов Азербайджанской Республики, учитывая создание новых судов, рассмотреть вопрос увеличения численности адвокатов и принять меры для повышения эффективности оказываемой населению в регионах правовой помощи.</w:t>
      </w:r>
    </w:p>
    <w:p w:rsidR="00643F40" w:rsidRPr="001620CF" w:rsidRDefault="00643F40" w:rsidP="00643F40">
      <w:pPr>
        <w:tabs>
          <w:tab w:val="left" w:pos="567"/>
        </w:tabs>
        <w:rPr>
          <w:szCs w:val="24"/>
        </w:rPr>
      </w:pPr>
    </w:p>
    <w:p w:rsidR="00681A44" w:rsidRPr="001620CF" w:rsidRDefault="00643F40" w:rsidP="00CF5B8F">
      <w:pPr>
        <w:tabs>
          <w:tab w:val="left" w:pos="567"/>
          <w:tab w:val="left" w:pos="75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87.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целях повышения эффективности правосудия, расширения судебного корпуса, установления территориальной юрисдикции су</w:t>
      </w:r>
      <w:r w:rsidRPr="001620CF">
        <w:rPr>
          <w:color w:val="000000"/>
          <w:szCs w:val="24"/>
        </w:rPr>
        <w:t>дов и обеспечения деятельности новых судов на этапе модернизации судебной системы, указами Президента Азербайджанской  Республики "Об</w:t>
      </w:r>
      <w:r w:rsidR="00681A44" w:rsidRPr="001620CF">
        <w:rPr>
          <w:color w:val="000000"/>
          <w:szCs w:val="24"/>
        </w:rPr>
        <w:t xml:space="preserve"> увеличении численности судей судов и установлении территориальной юрисдикции судов Азербайджанской Республики" от 17 августа 2006 года и "О развитии правовых институтов в Нахичеванской Автономной Республике" от 2 ноября 2006 года штат судей в Азербайджанской Республике был увеличен на 156 единиц.</w:t>
      </w:r>
    </w:p>
    <w:p w:rsidR="00643F40" w:rsidRPr="001620CF" w:rsidRDefault="00643F40" w:rsidP="00CF5B8F">
      <w:pPr>
        <w:tabs>
          <w:tab w:val="left" w:pos="567"/>
          <w:tab w:val="left" w:pos="758"/>
        </w:tabs>
        <w:rPr>
          <w:szCs w:val="24"/>
        </w:rPr>
      </w:pPr>
    </w:p>
    <w:p w:rsidR="00681A44" w:rsidRPr="001620CF" w:rsidRDefault="00643F40" w:rsidP="00CF5B8F">
      <w:pPr>
        <w:tabs>
          <w:tab w:val="left" w:pos="567"/>
          <w:tab w:val="left" w:pos="758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В.</w:t>
      </w:r>
      <w:r w:rsidRPr="001620CF">
        <w:rPr>
          <w:b/>
          <w:bCs/>
          <w:color w:val="000000"/>
          <w:szCs w:val="24"/>
        </w:rPr>
        <w:tab/>
      </w:r>
      <w:r w:rsidR="00681A44" w:rsidRPr="001620CF">
        <w:rPr>
          <w:b/>
          <w:bCs/>
          <w:color w:val="000000"/>
          <w:szCs w:val="24"/>
        </w:rPr>
        <w:t>Право на личную безопасность</w:t>
      </w:r>
    </w:p>
    <w:p w:rsidR="00643F40" w:rsidRPr="001620CF" w:rsidRDefault="00643F40" w:rsidP="00CF5B8F">
      <w:pPr>
        <w:tabs>
          <w:tab w:val="left" w:pos="567"/>
          <w:tab w:val="left" w:pos="758"/>
        </w:tabs>
        <w:jc w:val="center"/>
        <w:rPr>
          <w:szCs w:val="24"/>
        </w:rPr>
      </w:pPr>
    </w:p>
    <w:p w:rsidR="00681A44" w:rsidRPr="001620CF" w:rsidRDefault="00643F4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88.</w:t>
      </w:r>
      <w:r w:rsidRPr="001620CF">
        <w:rPr>
          <w:color w:val="000000"/>
          <w:szCs w:val="24"/>
        </w:rPr>
        <w:tab/>
      </w:r>
      <w:r w:rsidR="003D5FB4" w:rsidRPr="001620CF">
        <w:rPr>
          <w:color w:val="000000"/>
          <w:szCs w:val="24"/>
        </w:rPr>
        <w:t>Во исполнение распоряжения Президента страны об</w:t>
      </w:r>
      <w:r w:rsidR="00681A44" w:rsidRPr="001620CF">
        <w:rPr>
          <w:color w:val="000000"/>
          <w:szCs w:val="24"/>
        </w:rPr>
        <w:t xml:space="preserve"> осуществлении рекомендаций Комитета против пыток этот вопрос был широко </w:t>
      </w:r>
      <w:r w:rsidR="003D5FB4" w:rsidRPr="001620CF">
        <w:rPr>
          <w:color w:val="000000"/>
          <w:szCs w:val="24"/>
        </w:rPr>
        <w:t>обсужден на заседании Коллегии министерства юстиции Азербайджанской Республики и других правоохранительных органах Республики.  По данному вопросу</w:t>
      </w:r>
      <w:r w:rsidR="00681A44" w:rsidRPr="001620CF">
        <w:rPr>
          <w:color w:val="000000"/>
          <w:szCs w:val="24"/>
        </w:rPr>
        <w:t xml:space="preserve"> принят соответствующий приказ министра юстиции от 5 июня 2003 года, определяющий задачи органов юстиции в этой области.</w:t>
      </w:r>
    </w:p>
    <w:p w:rsidR="003D5FB4" w:rsidRPr="001620CF" w:rsidRDefault="003D5FB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3D5FB4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89.</w:t>
      </w:r>
      <w:r w:rsidRPr="001620CF">
        <w:rPr>
          <w:color w:val="000000"/>
          <w:szCs w:val="24"/>
        </w:rPr>
        <w:tab/>
        <w:t>В</w:t>
      </w:r>
      <w:r w:rsidR="001539A0" w:rsidRPr="001620CF">
        <w:rPr>
          <w:color w:val="000000"/>
          <w:szCs w:val="24"/>
        </w:rPr>
        <w:t xml:space="preserve"> соответствии с вышеуказанным распоряжением был разработан </w:t>
      </w:r>
      <w:r w:rsidR="00681A44" w:rsidRPr="001620CF">
        <w:rPr>
          <w:color w:val="000000"/>
          <w:szCs w:val="24"/>
        </w:rPr>
        <w:t>и утвержден мин</w:t>
      </w:r>
      <w:r w:rsidR="001539A0" w:rsidRPr="001620CF">
        <w:rPr>
          <w:color w:val="000000"/>
          <w:szCs w:val="24"/>
        </w:rPr>
        <w:t xml:space="preserve">истром юстиции Азербайджанской </w:t>
      </w:r>
      <w:r w:rsidR="00681A44" w:rsidRPr="001620CF">
        <w:rPr>
          <w:color w:val="000000"/>
          <w:szCs w:val="24"/>
        </w:rPr>
        <w:t>Респу</w:t>
      </w:r>
      <w:r w:rsidR="001539A0" w:rsidRPr="001620CF">
        <w:rPr>
          <w:color w:val="000000"/>
          <w:szCs w:val="24"/>
        </w:rPr>
        <w:t xml:space="preserve">блики всесторонний комплексный план действий в целях исполнения </w:t>
      </w:r>
      <w:r w:rsidR="00681A44" w:rsidRPr="001620CF">
        <w:rPr>
          <w:color w:val="000000"/>
          <w:szCs w:val="24"/>
        </w:rPr>
        <w:t>подведомственными Министерству структурами рекомендаций Комитета.</w:t>
      </w:r>
    </w:p>
    <w:p w:rsidR="006B711D" w:rsidRPr="001620CF" w:rsidRDefault="006B711D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9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 целях оказания методической помощи судам в правильном применении законодательства и конвенционных международных норм, направленных против пыток, Верховный Суд Азербайджанской Республики обобщил судебную практику в этой области, в результате было принято постановление, где нашли свое отражение рекомендации Комитета против пыток</w:t>
      </w:r>
      <w:r w:rsidRPr="001620CF">
        <w:rPr>
          <w:color w:val="000000"/>
          <w:szCs w:val="24"/>
        </w:rPr>
        <w:t>,</w:t>
      </w:r>
      <w:r w:rsidR="00681A44" w:rsidRPr="001620CF">
        <w:rPr>
          <w:color w:val="000000"/>
          <w:szCs w:val="24"/>
        </w:rPr>
        <w:t xml:space="preserve"> и в особенности отмечено, что при установлении фактов применения пыток, жестокого обращения, физического и психического насилия, им следует давать правовую оценку, поскольку они являются уголовно-наказуемыми и никакие исключительные об</w:t>
      </w:r>
      <w:r w:rsidRPr="001620CF">
        <w:rPr>
          <w:color w:val="000000"/>
          <w:szCs w:val="24"/>
        </w:rPr>
        <w:t xml:space="preserve">стоятельства не могут служить оправданием для их применения.  Доказательства, </w:t>
      </w:r>
      <w:r w:rsidR="00681A44" w:rsidRPr="001620CF">
        <w:rPr>
          <w:color w:val="000000"/>
          <w:szCs w:val="24"/>
        </w:rPr>
        <w:t>добытые незаконным путем, не могут быть положены в основу принятого решения.</w:t>
      </w:r>
    </w:p>
    <w:p w:rsidR="001539A0" w:rsidRPr="001620CF" w:rsidRDefault="001539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9A0" w:rsidP="001539A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91.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Указанное постановление пленума было направлено всем судам и органам предварительного следствия для практического использования в работе.</w:t>
      </w:r>
    </w:p>
    <w:p w:rsidR="001539A0" w:rsidRPr="001620CF" w:rsidRDefault="001539A0" w:rsidP="001539A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9A0" w:rsidP="001539A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92.</w:t>
      </w:r>
      <w:r w:rsidRPr="001620CF">
        <w:rPr>
          <w:color w:val="000000"/>
          <w:szCs w:val="24"/>
        </w:rPr>
        <w:tab/>
        <w:t xml:space="preserve">Подробная информация по данному пункту </w:t>
      </w:r>
      <w:r w:rsidR="00681A44" w:rsidRPr="001620CF">
        <w:rPr>
          <w:color w:val="000000"/>
          <w:szCs w:val="24"/>
        </w:rPr>
        <w:t>была представлена в предыдущем периодическом докладе, представленном Комитету по ликвидации расовой дискриминации со стороны Правительства Азербайджанской Республики.</w:t>
      </w:r>
    </w:p>
    <w:p w:rsidR="001539A0" w:rsidRPr="001620CF" w:rsidRDefault="001539A0" w:rsidP="001539A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9A0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С.</w:t>
      </w:r>
      <w:r w:rsidRPr="001620CF">
        <w:rPr>
          <w:b/>
          <w:bCs/>
          <w:color w:val="000000"/>
          <w:szCs w:val="24"/>
        </w:rPr>
        <w:tab/>
      </w:r>
      <w:r w:rsidR="00681A44" w:rsidRPr="001620CF">
        <w:rPr>
          <w:b/>
          <w:bCs/>
          <w:color w:val="000000"/>
          <w:szCs w:val="24"/>
        </w:rPr>
        <w:t>Политические права</w:t>
      </w:r>
    </w:p>
    <w:p w:rsidR="001539A0" w:rsidRPr="001620CF" w:rsidRDefault="001539A0" w:rsidP="00CF5B8F">
      <w:pPr>
        <w:tabs>
          <w:tab w:val="left" w:pos="567"/>
        </w:tabs>
        <w:jc w:val="center"/>
        <w:rPr>
          <w:szCs w:val="24"/>
        </w:rPr>
      </w:pPr>
    </w:p>
    <w:p w:rsidR="00681A44" w:rsidRPr="001620CF" w:rsidRDefault="001539A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Одним из самых важных конституционных прав человека и гражданина является избирательное право. </w:t>
      </w:r>
      <w:r w:rsidR="00A170C2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Статья 56 Конститу</w:t>
      </w:r>
      <w:r w:rsidR="00A170C2" w:rsidRPr="001620CF">
        <w:rPr>
          <w:color w:val="000000"/>
          <w:szCs w:val="24"/>
        </w:rPr>
        <w:t xml:space="preserve">ции Азербайджанской Республики </w:t>
      </w:r>
      <w:r w:rsidR="00681A44" w:rsidRPr="001620CF">
        <w:rPr>
          <w:color w:val="000000"/>
          <w:szCs w:val="24"/>
        </w:rPr>
        <w:t>устан</w:t>
      </w:r>
      <w:r w:rsidR="00A170C2" w:rsidRPr="001620CF">
        <w:rPr>
          <w:color w:val="000000"/>
          <w:szCs w:val="24"/>
        </w:rPr>
        <w:t xml:space="preserve">авливает, что граждане Азербайджанской </w:t>
      </w:r>
      <w:r w:rsidR="00681A44" w:rsidRPr="001620CF">
        <w:rPr>
          <w:color w:val="000000"/>
          <w:szCs w:val="24"/>
        </w:rPr>
        <w:t>Республики имеют право избирать и быть избранными в государственные органы, а также участвовать в референдуме. Реализация этого права гарантируется непосредственно самим государством.</w:t>
      </w:r>
    </w:p>
    <w:p w:rsidR="00A170C2" w:rsidRPr="001620CF" w:rsidRDefault="00A170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A170C2" w:rsidP="00A170C2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  <w:tab w:val="left" w:pos="9923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94.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Выборы и референдумы в Азербайджанской Республике проходят на основе единого избирательного законодательства - Избирательного кодекса Азербайджанской Республики, утвержденного 27 м</w:t>
      </w:r>
      <w:r w:rsidRPr="001620CF">
        <w:rPr>
          <w:color w:val="000000"/>
          <w:szCs w:val="24"/>
        </w:rPr>
        <w:t>ая 2003 года, который является нормативной основой для  совершенствования, развития</w:t>
      </w:r>
      <w:r w:rsidR="00681A44" w:rsidRPr="001620CF">
        <w:rPr>
          <w:color w:val="000000"/>
          <w:szCs w:val="24"/>
        </w:rPr>
        <w:t xml:space="preserve"> и соответствия избирательной системы Азербайджанской Республики международным стандартам.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Также 11 мая и 25 октября 2005 года Президент Азербайджанской Республики подписал распоряжения, направленные на совершенствование избирательной системы.</w:t>
      </w:r>
    </w:p>
    <w:p w:rsidR="00681A44" w:rsidRPr="001620CF" w:rsidRDefault="00681A44" w:rsidP="00CF5B8F">
      <w:pPr>
        <w:tabs>
          <w:tab w:val="left" w:pos="567"/>
        </w:tabs>
        <w:rPr>
          <w:szCs w:val="24"/>
        </w:rPr>
      </w:pPr>
    </w:p>
    <w:p w:rsidR="00681A44" w:rsidRPr="001620CF" w:rsidRDefault="00A170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95.</w:t>
      </w:r>
      <w:r w:rsidRPr="001620CF">
        <w:rPr>
          <w:color w:val="000000"/>
          <w:szCs w:val="24"/>
        </w:rPr>
        <w:tab/>
        <w:t>Избирательное</w:t>
      </w:r>
      <w:r w:rsidR="00681A44" w:rsidRPr="001620CF">
        <w:rPr>
          <w:color w:val="000000"/>
          <w:szCs w:val="24"/>
        </w:rPr>
        <w:t xml:space="preserve"> законодател</w:t>
      </w:r>
      <w:r w:rsidRPr="001620CF">
        <w:rPr>
          <w:color w:val="000000"/>
          <w:szCs w:val="24"/>
        </w:rPr>
        <w:t xml:space="preserve">ьство Азербайджанской Республики обеспечивает избирательные права представителей всех народов </w:t>
      </w:r>
      <w:r w:rsidR="00681A44" w:rsidRPr="001620CF">
        <w:rPr>
          <w:color w:val="000000"/>
          <w:szCs w:val="24"/>
        </w:rPr>
        <w:t>и национальностей, являющихся гражданами Азербайджанской Республики.</w:t>
      </w:r>
    </w:p>
    <w:p w:rsidR="00A170C2" w:rsidRPr="001620CF" w:rsidRDefault="00A170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A170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96.</w:t>
      </w:r>
      <w:r w:rsidRPr="001620CF">
        <w:rPr>
          <w:color w:val="000000"/>
          <w:szCs w:val="24"/>
        </w:rPr>
        <w:tab/>
        <w:t xml:space="preserve">Статья 3 Избирательного кодекса Азербайджанской </w:t>
      </w:r>
      <w:r w:rsidR="00681A44" w:rsidRPr="001620CF">
        <w:rPr>
          <w:color w:val="000000"/>
          <w:szCs w:val="24"/>
        </w:rPr>
        <w:t>Республики устанавливает, что граждане Азербайджанской Респу</w:t>
      </w:r>
      <w:r w:rsidRPr="001620CF">
        <w:rPr>
          <w:color w:val="000000"/>
          <w:szCs w:val="24"/>
        </w:rPr>
        <w:t xml:space="preserve">блики обладают правом избирать и быть избранными, а также участвовать на референдуме независимо от расовой, национальной, религиозной, языковой, </w:t>
      </w:r>
      <w:r w:rsidR="00681A44" w:rsidRPr="001620CF">
        <w:rPr>
          <w:color w:val="000000"/>
          <w:szCs w:val="24"/>
        </w:rPr>
        <w:t>половой принадлежности, происхождения, имущественного, служебного пол</w:t>
      </w:r>
      <w:r w:rsidRPr="001620CF">
        <w:rPr>
          <w:color w:val="000000"/>
          <w:szCs w:val="24"/>
        </w:rPr>
        <w:t xml:space="preserve">ожения, убеждений, членства в политических партиях, профсоюзах или </w:t>
      </w:r>
      <w:r w:rsidR="00681A44" w:rsidRPr="001620CF">
        <w:rPr>
          <w:color w:val="000000"/>
          <w:szCs w:val="24"/>
        </w:rPr>
        <w:t>иных общественных организациях.</w:t>
      </w:r>
    </w:p>
    <w:p w:rsidR="00A170C2" w:rsidRPr="001620CF" w:rsidRDefault="00A170C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72947" w:rsidP="007A1E2F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97.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Иностранные граждане с определенными оговорками также имеют права на участие в муниципальных выборах.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Усло</w:t>
      </w:r>
      <w:r w:rsidRPr="001620CF">
        <w:rPr>
          <w:color w:val="000000"/>
          <w:szCs w:val="24"/>
        </w:rPr>
        <w:t xml:space="preserve">виями для их участия в выборах являются </w:t>
      </w:r>
      <w:r w:rsidR="00681A44" w:rsidRPr="001620CF">
        <w:rPr>
          <w:color w:val="000000"/>
          <w:szCs w:val="24"/>
        </w:rPr>
        <w:t>до</w:t>
      </w:r>
      <w:r w:rsidRPr="001620CF">
        <w:rPr>
          <w:color w:val="000000"/>
          <w:szCs w:val="24"/>
        </w:rPr>
        <w:t xml:space="preserve">стижение 18-летнего возраста, проживание </w:t>
      </w:r>
      <w:r w:rsidR="00681A44" w:rsidRPr="001620CF">
        <w:rPr>
          <w:color w:val="000000"/>
          <w:szCs w:val="24"/>
        </w:rPr>
        <w:t>на территории соответствующего мун</w:t>
      </w:r>
      <w:r w:rsidRPr="001620CF">
        <w:rPr>
          <w:color w:val="000000"/>
          <w:szCs w:val="24"/>
        </w:rPr>
        <w:t>иципалитета в течение не менее пяти</w:t>
      </w:r>
      <w:r w:rsidR="00681A44" w:rsidRPr="001620CF">
        <w:rPr>
          <w:color w:val="000000"/>
          <w:szCs w:val="24"/>
        </w:rPr>
        <w:t xml:space="preserve"> лет, а также наличие в государстве, чьим гражданином является данное лицо, закона, разрешающего участие иностранных граждан в муниципальных выборах.</w:t>
      </w:r>
    </w:p>
    <w:p w:rsidR="00872947" w:rsidRPr="001620CF" w:rsidRDefault="0087294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7294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98.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Согласно избирательному законодательству, все граждане, имеющие активное избирательное право, должны быть занесены в избирательные списки.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Каждое конкретное лицо, постоянно проживающее на территории соответствующего избирательного участка в течение н</w:t>
      </w:r>
      <w:r w:rsidRPr="001620CF">
        <w:rPr>
          <w:color w:val="000000"/>
          <w:szCs w:val="24"/>
        </w:rPr>
        <w:t>е менее шести месяцев из 12-</w:t>
      </w:r>
      <w:r w:rsidR="00681A44" w:rsidRPr="001620CF">
        <w:rPr>
          <w:color w:val="000000"/>
          <w:szCs w:val="24"/>
        </w:rPr>
        <w:t>месячного периода, предшествующего дню о</w:t>
      </w:r>
      <w:r w:rsidRPr="001620CF">
        <w:rPr>
          <w:color w:val="000000"/>
          <w:szCs w:val="24"/>
        </w:rPr>
        <w:t xml:space="preserve">бъявления выборов (данный факт устанавливается специальными органами, </w:t>
      </w:r>
      <w:r w:rsidR="00681A44" w:rsidRPr="001620CF">
        <w:rPr>
          <w:color w:val="000000"/>
          <w:szCs w:val="24"/>
        </w:rPr>
        <w:t>осуществляющими регистрацию граждан по месту жительства или пребывания), заносится в избирательные списки по соответствующему избирательному участку.</w:t>
      </w:r>
    </w:p>
    <w:p w:rsidR="00872947" w:rsidRPr="001620CF" w:rsidRDefault="0087294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7294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99.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Подробное ознакомление с избирательными списками показывает, что здесь наряду с азербайджанцами указаны имена </w:t>
      </w:r>
      <w:r w:rsidRPr="001620CF">
        <w:rPr>
          <w:color w:val="000000"/>
          <w:szCs w:val="24"/>
        </w:rPr>
        <w:t xml:space="preserve">представителей и других народов и национальностей, проживающих в </w:t>
      </w:r>
      <w:r w:rsidR="00681A44" w:rsidRPr="001620CF">
        <w:rPr>
          <w:color w:val="000000"/>
          <w:szCs w:val="24"/>
        </w:rPr>
        <w:t>Азербайджанской Республике.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 Каждый гражданин может ознакомиться </w:t>
      </w:r>
      <w:r w:rsidRPr="001620CF">
        <w:rPr>
          <w:color w:val="000000"/>
          <w:szCs w:val="24"/>
        </w:rPr>
        <w:t xml:space="preserve">с этими списками на официальном интернет-сайте Центральной избирательной комиссии </w:t>
      </w:r>
      <w:r w:rsidR="00681A44" w:rsidRPr="001620CF">
        <w:rPr>
          <w:color w:val="000000"/>
          <w:szCs w:val="24"/>
        </w:rPr>
        <w:t>и получить все ответы на интересующие вопросы.</w:t>
      </w:r>
    </w:p>
    <w:p w:rsidR="00872947" w:rsidRPr="001620CF" w:rsidRDefault="0087294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872947" w:rsidP="00CF5B8F">
      <w:pPr>
        <w:tabs>
          <w:tab w:val="left" w:pos="567"/>
          <w:tab w:val="left" w:pos="76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100.</w:t>
      </w:r>
      <w:r w:rsidRPr="001620CF">
        <w:rPr>
          <w:color w:val="000000"/>
          <w:szCs w:val="24"/>
        </w:rPr>
        <w:tab/>
        <w:t>В Азербайджанской Республике существует единая</w:t>
      </w:r>
      <w:r w:rsidR="00681A44" w:rsidRPr="001620CF">
        <w:rPr>
          <w:color w:val="000000"/>
          <w:szCs w:val="24"/>
        </w:rPr>
        <w:t xml:space="preserve"> и</w:t>
      </w:r>
      <w:r w:rsidRPr="001620CF">
        <w:rPr>
          <w:color w:val="000000"/>
          <w:szCs w:val="24"/>
        </w:rPr>
        <w:t>збирательная система.  Согласно</w:t>
      </w:r>
      <w:r w:rsidR="00681A44" w:rsidRPr="001620CF">
        <w:rPr>
          <w:color w:val="000000"/>
          <w:szCs w:val="24"/>
        </w:rPr>
        <w:t xml:space="preserve"> избирательном</w:t>
      </w:r>
      <w:r w:rsidRPr="001620CF">
        <w:rPr>
          <w:color w:val="000000"/>
          <w:szCs w:val="24"/>
        </w:rPr>
        <w:t xml:space="preserve">у законодательству все выборы и референдумы, проводимые в Республике, организуются участковыми </w:t>
      </w:r>
      <w:r w:rsidR="00681A44" w:rsidRPr="001620CF">
        <w:rPr>
          <w:color w:val="000000"/>
          <w:szCs w:val="24"/>
        </w:rPr>
        <w:t>и окружными избирательными комиссиями, входящими в данную систему, а управление и надзор за их деятельностью осуществляется Центральной избирательной комиссией Азербайджанской Республики.</w:t>
      </w:r>
    </w:p>
    <w:p w:rsidR="006B058A" w:rsidRPr="001620CF" w:rsidRDefault="006B058A" w:rsidP="00CF5B8F">
      <w:pPr>
        <w:tabs>
          <w:tab w:val="left" w:pos="567"/>
          <w:tab w:val="left" w:pos="768"/>
        </w:tabs>
        <w:rPr>
          <w:szCs w:val="24"/>
        </w:rPr>
      </w:pPr>
    </w:p>
    <w:p w:rsidR="00681A44" w:rsidRPr="001620CF" w:rsidRDefault="006B058A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101.</w:t>
      </w:r>
      <w:r w:rsidRPr="001620CF">
        <w:rPr>
          <w:color w:val="000000"/>
          <w:szCs w:val="24"/>
        </w:rPr>
        <w:tab/>
        <w:t>Согласно статье 23.1 Избирательного кодекса</w:t>
      </w:r>
      <w:r w:rsidR="00681A44" w:rsidRPr="001620CF">
        <w:rPr>
          <w:color w:val="000000"/>
          <w:szCs w:val="24"/>
        </w:rPr>
        <w:t xml:space="preserve"> Азербайджанской Республики, срок полномочий изб</w:t>
      </w:r>
      <w:r w:rsidRPr="001620CF">
        <w:rPr>
          <w:color w:val="000000"/>
          <w:szCs w:val="24"/>
        </w:rPr>
        <w:t>ирательных комиссий составляет пять</w:t>
      </w:r>
      <w:r w:rsidR="00681A44" w:rsidRPr="001620CF">
        <w:rPr>
          <w:color w:val="000000"/>
          <w:szCs w:val="24"/>
        </w:rPr>
        <w:t xml:space="preserve"> лет. Состав ком</w:t>
      </w:r>
      <w:r w:rsidRPr="001620CF">
        <w:rPr>
          <w:color w:val="000000"/>
          <w:szCs w:val="24"/>
        </w:rPr>
        <w:t>иссий обновляется через каждые пять</w:t>
      </w:r>
      <w:r w:rsidR="00681A44" w:rsidRPr="001620CF">
        <w:rPr>
          <w:color w:val="000000"/>
          <w:szCs w:val="24"/>
        </w:rPr>
        <w:t xml:space="preserve"> лет.</w:t>
      </w:r>
    </w:p>
    <w:p w:rsidR="006B058A" w:rsidRPr="001620CF" w:rsidRDefault="006B058A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6B058A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На д</w:t>
      </w:r>
      <w:r w:rsidR="00C9608B">
        <w:rPr>
          <w:color w:val="000000"/>
          <w:szCs w:val="24"/>
        </w:rPr>
        <w:t xml:space="preserve">анный момент в Азербайджанской </w:t>
      </w:r>
      <w:r w:rsidR="00681A44" w:rsidRPr="001620CF">
        <w:rPr>
          <w:color w:val="000000"/>
          <w:szCs w:val="24"/>
        </w:rPr>
        <w:t>Республике осуществляют деят</w:t>
      </w:r>
      <w:r w:rsidRPr="001620CF">
        <w:rPr>
          <w:color w:val="000000"/>
          <w:szCs w:val="24"/>
        </w:rPr>
        <w:t>ельность 125 окружных и около 5 000 </w:t>
      </w:r>
      <w:r w:rsidR="00681A44" w:rsidRPr="001620CF">
        <w:rPr>
          <w:color w:val="000000"/>
          <w:szCs w:val="24"/>
        </w:rPr>
        <w:t xml:space="preserve">участковых избирательных комиссий.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Избирательное законодательство устанавливает, чт</w:t>
      </w:r>
      <w:r w:rsidRPr="001620CF">
        <w:rPr>
          <w:color w:val="000000"/>
          <w:szCs w:val="24"/>
        </w:rPr>
        <w:t xml:space="preserve">о окружные комиссии </w:t>
      </w:r>
      <w:r w:rsidR="00722956">
        <w:rPr>
          <w:color w:val="000000"/>
          <w:szCs w:val="24"/>
        </w:rPr>
        <w:t>состоят из девяти, а участковые </w:t>
      </w:r>
      <w:r w:rsidRPr="001620CF">
        <w:rPr>
          <w:color w:val="000000"/>
          <w:szCs w:val="24"/>
        </w:rPr>
        <w:t>- из шести</w:t>
      </w:r>
      <w:r w:rsidR="00681A44" w:rsidRPr="001620CF">
        <w:rPr>
          <w:color w:val="000000"/>
          <w:szCs w:val="24"/>
        </w:rPr>
        <w:t xml:space="preserve"> членов.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Национальный состав всех комиссий показывает,</w:t>
      </w:r>
      <w:r w:rsidRPr="001620CF">
        <w:rPr>
          <w:color w:val="000000"/>
          <w:szCs w:val="24"/>
        </w:rPr>
        <w:t xml:space="preserve"> что здесь</w:t>
      </w:r>
      <w:r w:rsidR="00681A44" w:rsidRPr="001620CF">
        <w:rPr>
          <w:color w:val="000000"/>
          <w:szCs w:val="24"/>
        </w:rPr>
        <w:t xml:space="preserve"> наряду с азербайдж</w:t>
      </w:r>
      <w:r w:rsidRPr="001620CF">
        <w:rPr>
          <w:color w:val="000000"/>
          <w:szCs w:val="24"/>
        </w:rPr>
        <w:t>анцами участвуют представители других национальностей (русские, украинцы, грузины, лезгины, армяне и другие).  Результаты мониторинга нижестоящих избирательных комиссий, проведенного Центральной</w:t>
      </w:r>
      <w:r w:rsidR="00681A44" w:rsidRPr="001620CF">
        <w:rPr>
          <w:color w:val="000000"/>
          <w:szCs w:val="24"/>
        </w:rPr>
        <w:t xml:space="preserve"> избирательн</w:t>
      </w:r>
      <w:r w:rsidRPr="001620CF">
        <w:rPr>
          <w:color w:val="000000"/>
          <w:szCs w:val="24"/>
        </w:rPr>
        <w:t>ой комиссией, показали, что деятельность нижестоящих комиссий осуществляется на основе принципа коллегиальности, каждому</w:t>
      </w:r>
      <w:r w:rsidR="00681A44" w:rsidRPr="001620CF">
        <w:rPr>
          <w:color w:val="000000"/>
          <w:szCs w:val="24"/>
        </w:rPr>
        <w:t xml:space="preserve"> члену комиссии предоставляется возможность свободно выражать свою позицию по всем обсуждаемым вопросам, а при принятии решения учитываются мнения всех членов комиссии.</w:t>
      </w:r>
    </w:p>
    <w:p w:rsidR="006B058A" w:rsidRPr="001620CF" w:rsidRDefault="006B058A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4F47F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Избирательное законодательство гарантирует каждому гражданину, независимо от национальной или расовой принадлежности, его пассивное избирательное право.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На выборах в Парламент Азербайджанской Республики (Милли Меджлис) и муниципалитеты, проводимых за последние годы, десятки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 xml:space="preserve">лиц, </w:t>
      </w:r>
      <w:r w:rsidRPr="001620CF">
        <w:rPr>
          <w:color w:val="000000"/>
          <w:szCs w:val="24"/>
        </w:rPr>
        <w:t xml:space="preserve">не являющихся азербайджанцами, выдвигали свои кандидатуры, </w:t>
      </w:r>
      <w:r w:rsidR="00681A44" w:rsidRPr="001620CF">
        <w:rPr>
          <w:color w:val="000000"/>
          <w:szCs w:val="24"/>
        </w:rPr>
        <w:t xml:space="preserve">проявляли активность на предвыборных кампаниях, большинство из них были избраны депутатами или членами муниципалитетов.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Это еще раз свидетельствует о том, что избирательные комиссии предоставляют всем кандидатам одинаково равные возможности.</w:t>
      </w:r>
    </w:p>
    <w:p w:rsidR="004F47FF" w:rsidRPr="001620CF" w:rsidRDefault="004F47F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4F47F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104.</w:t>
      </w:r>
      <w:r w:rsidRPr="001620CF">
        <w:rPr>
          <w:color w:val="000000"/>
          <w:szCs w:val="24"/>
        </w:rPr>
        <w:tab/>
        <w:t xml:space="preserve">Во время предвыборного марафона огромную роль играет агитационная кампания.  Статья 75.2 Избирательного кодекса </w:t>
      </w:r>
      <w:r w:rsidR="00681A44" w:rsidRPr="001620CF">
        <w:rPr>
          <w:color w:val="000000"/>
          <w:szCs w:val="24"/>
        </w:rPr>
        <w:t>Азербайджанской Республики устанавливает, что предвыборная агитация начинается за 60 дней до дн</w:t>
      </w:r>
      <w:r w:rsidRPr="001620CF">
        <w:rPr>
          <w:color w:val="000000"/>
          <w:szCs w:val="24"/>
        </w:rPr>
        <w:t>я выборов и заканчивается за 24 </w:t>
      </w:r>
      <w:r w:rsidR="00681A44" w:rsidRPr="001620CF">
        <w:rPr>
          <w:color w:val="000000"/>
          <w:szCs w:val="24"/>
        </w:rPr>
        <w:t xml:space="preserve">часа до начала процедуры голосования.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 течение всего этого периода избирательные комиссии предоставляют каждому кандидату равные возможности по размещению агитационных материалов в средствах массовой информации, организ</w:t>
      </w:r>
      <w:r w:rsidRPr="001620CF">
        <w:rPr>
          <w:color w:val="000000"/>
          <w:szCs w:val="24"/>
        </w:rPr>
        <w:t xml:space="preserve">ации и проведению предвыборных встреч с избирателями, обсуждений, круглых </w:t>
      </w:r>
      <w:r w:rsidR="00681A44" w:rsidRPr="001620CF">
        <w:rPr>
          <w:color w:val="000000"/>
          <w:szCs w:val="24"/>
        </w:rPr>
        <w:t>столов, размещению печатных материалов соответствующего</w:t>
      </w:r>
      <w:r w:rsidRPr="001620CF">
        <w:rPr>
          <w:color w:val="000000"/>
          <w:szCs w:val="24"/>
        </w:rPr>
        <w:t xml:space="preserve"> содержания, другими словами, </w:t>
      </w:r>
      <w:r w:rsidR="00681A44" w:rsidRPr="001620CF">
        <w:rPr>
          <w:color w:val="000000"/>
          <w:szCs w:val="24"/>
        </w:rPr>
        <w:t>прове</w:t>
      </w:r>
      <w:r w:rsidRPr="001620CF">
        <w:rPr>
          <w:color w:val="000000"/>
          <w:szCs w:val="24"/>
        </w:rPr>
        <w:t xml:space="preserve">дению всех разрешенных законом </w:t>
      </w:r>
      <w:r w:rsidR="00681A44" w:rsidRPr="001620CF">
        <w:rPr>
          <w:color w:val="000000"/>
          <w:szCs w:val="24"/>
        </w:rPr>
        <w:t>предвыборных мероприятий.</w:t>
      </w:r>
    </w:p>
    <w:p w:rsidR="004F47FF" w:rsidRPr="001620CF" w:rsidRDefault="004F47F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4F47FF" w:rsidP="00CF5B8F">
      <w:pPr>
        <w:tabs>
          <w:tab w:val="left" w:pos="567"/>
          <w:tab w:val="left" w:pos="782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105.</w:t>
      </w:r>
      <w:r w:rsidRPr="001620CF">
        <w:rPr>
          <w:color w:val="000000"/>
          <w:szCs w:val="24"/>
        </w:rPr>
        <w:tab/>
        <w:t xml:space="preserve">Избирательная практика предыдущих лет показывает, что возможности, создаваемые как на платной, так и бесплатной </w:t>
      </w:r>
      <w:r w:rsidR="00681A44" w:rsidRPr="001620CF">
        <w:rPr>
          <w:color w:val="000000"/>
          <w:szCs w:val="24"/>
        </w:rPr>
        <w:t xml:space="preserve">основе телерадиовещательными компаниями, а также редакциями периодических изданий, являются в одинаковой степени равными для всех кандидатов, как азербайджанцев, так и представителей иных национальностей.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Каждый из кандидатов воспользовался указанными возможностями, что в немалой степени повлияло на их рейтинги.</w:t>
      </w:r>
    </w:p>
    <w:p w:rsidR="004F47FF" w:rsidRPr="001620CF" w:rsidRDefault="004F47FF" w:rsidP="00CF5B8F">
      <w:pPr>
        <w:tabs>
          <w:tab w:val="left" w:pos="567"/>
          <w:tab w:val="left" w:pos="782"/>
        </w:tabs>
        <w:rPr>
          <w:szCs w:val="24"/>
        </w:rPr>
      </w:pPr>
    </w:p>
    <w:p w:rsidR="00681A44" w:rsidRPr="001620CF" w:rsidRDefault="004F47FF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106.</w:t>
      </w:r>
      <w:r w:rsidRPr="001620CF">
        <w:rPr>
          <w:color w:val="000000"/>
          <w:szCs w:val="24"/>
        </w:rPr>
        <w:tab/>
        <w:t>Одним из важных направлений деятельности</w:t>
      </w:r>
      <w:r w:rsidR="00681A44" w:rsidRPr="001620CF">
        <w:rPr>
          <w:color w:val="000000"/>
          <w:szCs w:val="24"/>
        </w:rPr>
        <w:t xml:space="preserve"> Центральной избирательной </w:t>
      </w:r>
      <w:r w:rsidRPr="001620CF">
        <w:rPr>
          <w:color w:val="000000"/>
          <w:szCs w:val="24"/>
        </w:rPr>
        <w:t xml:space="preserve">комиссии и всех иных нижестоящих избирательных комиссий является проведение просветительской работы и </w:t>
      </w:r>
      <w:r w:rsidR="00681A44" w:rsidRPr="001620CF">
        <w:rPr>
          <w:color w:val="000000"/>
          <w:szCs w:val="24"/>
        </w:rPr>
        <w:t>пропаганда юридических знаний среди избирателей. Совещания, тре</w:t>
      </w:r>
      <w:r w:rsidR="00153127" w:rsidRPr="001620CF">
        <w:rPr>
          <w:color w:val="000000"/>
          <w:szCs w:val="24"/>
        </w:rPr>
        <w:t xml:space="preserve">нинги и семинары, а также другие подобные мероприятия, организуемые </w:t>
      </w:r>
      <w:r w:rsidR="00681A44" w:rsidRPr="001620CF">
        <w:rPr>
          <w:color w:val="000000"/>
          <w:szCs w:val="24"/>
        </w:rPr>
        <w:t>Центральной избирательной комиссией для членов нижесто</w:t>
      </w:r>
      <w:r w:rsidR="00153127" w:rsidRPr="001620CF">
        <w:rPr>
          <w:color w:val="000000"/>
          <w:szCs w:val="24"/>
        </w:rPr>
        <w:t xml:space="preserve">ящих комиссий во время выборов Президента Азербайджанской Республики, Милли </w:t>
      </w:r>
      <w:r w:rsidR="00681A44" w:rsidRPr="001620CF">
        <w:rPr>
          <w:color w:val="000000"/>
          <w:szCs w:val="24"/>
        </w:rPr>
        <w:t>Меджли</w:t>
      </w:r>
      <w:r w:rsidR="00153127" w:rsidRPr="001620CF">
        <w:rPr>
          <w:color w:val="000000"/>
          <w:szCs w:val="24"/>
        </w:rPr>
        <w:t>са Азербайджанской  Республики и</w:t>
      </w:r>
      <w:r w:rsidR="00681A44" w:rsidRPr="001620CF">
        <w:rPr>
          <w:color w:val="000000"/>
          <w:szCs w:val="24"/>
        </w:rPr>
        <w:t xml:space="preserve"> муниц</w:t>
      </w:r>
      <w:r w:rsidR="00153127" w:rsidRPr="001620CF">
        <w:rPr>
          <w:color w:val="000000"/>
          <w:szCs w:val="24"/>
        </w:rPr>
        <w:t>ипалитетов, также</w:t>
      </w:r>
      <w:r w:rsidR="00681A44" w:rsidRPr="001620CF">
        <w:rPr>
          <w:color w:val="000000"/>
          <w:szCs w:val="24"/>
        </w:rPr>
        <w:t xml:space="preserve"> преследуют данную цель. </w:t>
      </w:r>
      <w:r w:rsidR="00153127"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Организуемые время от времени высту</w:t>
      </w:r>
      <w:r w:rsidR="00153127" w:rsidRPr="001620CF">
        <w:rPr>
          <w:color w:val="000000"/>
          <w:szCs w:val="24"/>
        </w:rPr>
        <w:t>пления на телевидении и радио, а также в печатных органах выступления</w:t>
      </w:r>
      <w:r w:rsidR="00681A44" w:rsidRPr="001620CF">
        <w:rPr>
          <w:color w:val="000000"/>
          <w:szCs w:val="24"/>
        </w:rPr>
        <w:t xml:space="preserve"> чл</w:t>
      </w:r>
      <w:r w:rsidR="00153127" w:rsidRPr="001620CF">
        <w:rPr>
          <w:color w:val="000000"/>
          <w:szCs w:val="24"/>
        </w:rPr>
        <w:t xml:space="preserve">енов Центральной избирательной комиссии способствуют повышению уровня </w:t>
      </w:r>
      <w:r w:rsidR="00681A44" w:rsidRPr="001620CF">
        <w:rPr>
          <w:color w:val="000000"/>
          <w:szCs w:val="24"/>
        </w:rPr>
        <w:t xml:space="preserve">правовых знаний избирателей, повышению их избирательной активности. </w:t>
      </w:r>
      <w:r w:rsidR="00153127" w:rsidRPr="001620CF">
        <w:rPr>
          <w:color w:val="000000"/>
          <w:szCs w:val="24"/>
        </w:rPr>
        <w:t xml:space="preserve"> Подобные просветительские мероприятия осуществляются как на </w:t>
      </w:r>
      <w:r w:rsidR="00681A44" w:rsidRPr="001620CF">
        <w:rPr>
          <w:color w:val="000000"/>
          <w:szCs w:val="24"/>
        </w:rPr>
        <w:t>государственном языке, так и на других языках.</w:t>
      </w:r>
    </w:p>
    <w:p w:rsidR="00153127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107.</w:t>
      </w:r>
      <w:r w:rsidRPr="001620CF">
        <w:rPr>
          <w:color w:val="000000"/>
          <w:szCs w:val="24"/>
        </w:rPr>
        <w:tab/>
        <w:t xml:space="preserve">Вся  вышеуказанная деятельность осуществляется в </w:t>
      </w:r>
      <w:r w:rsidR="00681A44" w:rsidRPr="001620CF">
        <w:rPr>
          <w:color w:val="000000"/>
          <w:szCs w:val="24"/>
        </w:rPr>
        <w:t xml:space="preserve">регионах Азербайджанской Республики на должном уровне.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Просветительская работа, проводимая членами окружных и участковых избират</w:t>
      </w:r>
      <w:r w:rsidRPr="001620CF">
        <w:rPr>
          <w:color w:val="000000"/>
          <w:szCs w:val="24"/>
        </w:rPr>
        <w:t xml:space="preserve">ельных комиссий через местные телерадиовещательные организации и печатные </w:t>
      </w:r>
      <w:r w:rsidR="00681A44" w:rsidRPr="001620CF">
        <w:rPr>
          <w:color w:val="000000"/>
          <w:szCs w:val="24"/>
        </w:rPr>
        <w:t>издания, соответствует национальным интересам не только азербайджанцев, но и представителей других национальностей.</w:t>
      </w:r>
    </w:p>
    <w:p w:rsidR="00153127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108.</w:t>
      </w:r>
      <w:r w:rsidRPr="001620CF">
        <w:rPr>
          <w:color w:val="000000"/>
          <w:szCs w:val="24"/>
        </w:rPr>
        <w:tab/>
        <w:t>Одним из главных вопросов, находящихся в центре</w:t>
      </w:r>
      <w:r w:rsidR="00681A44" w:rsidRPr="001620CF">
        <w:rPr>
          <w:color w:val="000000"/>
          <w:szCs w:val="24"/>
        </w:rPr>
        <w:t xml:space="preserve"> внимания Центральной избирательной комиссии как вышестоящего органа, является вопрос защиты нарушенных прав избирателей. </w:t>
      </w:r>
      <w:r w:rsidRPr="001620CF">
        <w:rPr>
          <w:color w:val="000000"/>
          <w:szCs w:val="24"/>
        </w:rPr>
        <w:t xml:space="preserve"> </w:t>
      </w:r>
      <w:r w:rsidR="00681A44" w:rsidRPr="001620CF">
        <w:rPr>
          <w:color w:val="000000"/>
          <w:szCs w:val="24"/>
        </w:rPr>
        <w:t>Все обращения в данный орган независимо от своей формы внимательно рассматриваются и по ним принимаются необходимые решения в сроки и в порядке, предусмотренном законом.</w:t>
      </w:r>
    </w:p>
    <w:p w:rsidR="00153127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153127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109.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Заявления и обращения, поступающие в избирательные комиссии, рассматриваются на основе Инструкции "О правилах рассмотрения жалоб и обращений, поступающих в избирательные комиссии по поводу нар</w:t>
      </w:r>
      <w:r w:rsidR="000B0BD2" w:rsidRPr="001620CF">
        <w:rPr>
          <w:color w:val="000000"/>
          <w:szCs w:val="24"/>
        </w:rPr>
        <w:t>ушения избирательных прав" от 1 ноября 2005 </w:t>
      </w:r>
      <w:r w:rsidR="00681A44" w:rsidRPr="001620CF">
        <w:rPr>
          <w:color w:val="000000"/>
          <w:szCs w:val="24"/>
        </w:rPr>
        <w:t>года, которая была разработана по рекомендации Европейской</w:t>
      </w:r>
      <w:r w:rsidR="00722956">
        <w:rPr>
          <w:color w:val="000000"/>
          <w:szCs w:val="24"/>
        </w:rPr>
        <w:t xml:space="preserve"> комиссии "За </w:t>
      </w:r>
      <w:r w:rsidR="00681A44" w:rsidRPr="001620CF">
        <w:rPr>
          <w:color w:val="000000"/>
          <w:szCs w:val="24"/>
        </w:rPr>
        <w:t>демократию через право" (Венецианская комиссия) Совета Европы.</w:t>
      </w:r>
    </w:p>
    <w:p w:rsidR="000B0BD2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B0BD2" w:rsidP="00CF5B8F">
      <w:pPr>
        <w:tabs>
          <w:tab w:val="left" w:pos="567"/>
          <w:tab w:val="left" w:pos="778"/>
        </w:tabs>
        <w:rPr>
          <w:color w:val="000000"/>
          <w:szCs w:val="24"/>
        </w:rPr>
      </w:pPr>
      <w:r w:rsidRPr="001620CF">
        <w:rPr>
          <w:color w:val="000000"/>
          <w:szCs w:val="24"/>
        </w:rPr>
        <w:t>110.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Во время и после проведения вышеуказанных выборов в Центральную избирательную комиссию Азербайджанской Рес</w:t>
      </w:r>
      <w:r w:rsidRPr="001620CF">
        <w:rPr>
          <w:color w:val="000000"/>
          <w:szCs w:val="24"/>
        </w:rPr>
        <w:t xml:space="preserve">публики не поступило ни одного </w:t>
      </w:r>
      <w:r w:rsidR="00681A44" w:rsidRPr="001620CF">
        <w:rPr>
          <w:color w:val="000000"/>
          <w:szCs w:val="24"/>
        </w:rPr>
        <w:t>обращения от лица, не являющегося азербайджанцем, о  нарушении его избирательных прав по национальным мотивам.</w:t>
      </w:r>
    </w:p>
    <w:p w:rsidR="00681A44" w:rsidRPr="001620CF" w:rsidRDefault="00681A44" w:rsidP="00CF5B8F">
      <w:pPr>
        <w:tabs>
          <w:tab w:val="left" w:pos="567"/>
          <w:tab w:val="left" w:pos="778"/>
        </w:tabs>
        <w:rPr>
          <w:color w:val="000000"/>
          <w:szCs w:val="24"/>
        </w:rPr>
      </w:pPr>
    </w:p>
    <w:p w:rsidR="00681A44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111.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Центральная избирательная комиссия в своей деятельности всегда держит в центре внимания вопрос обеспечения и охраны избирательных прав представителей всех иных народов и национальностей Азербайджанской Республики.</w:t>
      </w:r>
    </w:p>
    <w:p w:rsidR="000B0BD2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112.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Указом Президента Азербайджанской Республи</w:t>
      </w:r>
      <w:r w:rsidRPr="001620CF">
        <w:rPr>
          <w:color w:val="000000"/>
          <w:szCs w:val="24"/>
        </w:rPr>
        <w:t>ки от 19 января 2005 </w:t>
      </w:r>
      <w:r w:rsidR="00681A44" w:rsidRPr="001620CF">
        <w:rPr>
          <w:color w:val="000000"/>
          <w:szCs w:val="24"/>
        </w:rPr>
        <w:t>года была создана Комиссия по вопросам государственной службы при Президенте Азербайджанской Республики.</w:t>
      </w:r>
    </w:p>
    <w:p w:rsidR="000B0BD2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113.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 xml:space="preserve">Указом Президента </w:t>
      </w:r>
      <w:r w:rsidRPr="001620CF">
        <w:rPr>
          <w:color w:val="000000"/>
          <w:szCs w:val="24"/>
        </w:rPr>
        <w:t>Азербайджанской Республики от 3 июня 2005 </w:t>
      </w:r>
      <w:r w:rsidR="00681A44" w:rsidRPr="001620CF">
        <w:rPr>
          <w:color w:val="000000"/>
          <w:szCs w:val="24"/>
        </w:rPr>
        <w:t>года было утверждено Положение "О Комиссии по вопросам государственной</w:t>
      </w:r>
      <w:r w:rsidRPr="001620CF">
        <w:rPr>
          <w:color w:val="000000"/>
          <w:szCs w:val="24"/>
        </w:rPr>
        <w:t xml:space="preserve"> службы при Президенте Азербайджанской Республики", </w:t>
      </w:r>
      <w:r w:rsidR="00681A44" w:rsidRPr="001620CF">
        <w:rPr>
          <w:color w:val="000000"/>
          <w:szCs w:val="24"/>
        </w:rPr>
        <w:t>являющейся центральным органом исполнительной власти, организующим применение нормативно-правовых актов, принятых в Азербай</w:t>
      </w:r>
      <w:r w:rsidRPr="001620CF">
        <w:rPr>
          <w:color w:val="000000"/>
          <w:szCs w:val="24"/>
        </w:rPr>
        <w:t xml:space="preserve">джанской Республике в области государственной службы, </w:t>
      </w:r>
      <w:r w:rsidR="00681A44" w:rsidRPr="001620CF">
        <w:rPr>
          <w:color w:val="000000"/>
          <w:szCs w:val="24"/>
        </w:rPr>
        <w:t>обеспечивающим о</w:t>
      </w:r>
      <w:r w:rsidRPr="001620CF">
        <w:rPr>
          <w:color w:val="000000"/>
          <w:szCs w:val="24"/>
        </w:rPr>
        <w:t xml:space="preserve">существление предусмотренной законодательством Азербайджанской </w:t>
      </w:r>
      <w:r w:rsidR="00681A44" w:rsidRPr="001620CF">
        <w:rPr>
          <w:color w:val="000000"/>
          <w:szCs w:val="24"/>
        </w:rPr>
        <w:t xml:space="preserve">Республики политики в области отбора, размещения кадров </w:t>
      </w:r>
      <w:r w:rsidRPr="001620CF">
        <w:rPr>
          <w:color w:val="000000"/>
          <w:szCs w:val="24"/>
        </w:rPr>
        <w:t xml:space="preserve">для государственной службы на конкурсной основе, повышения квалификационной </w:t>
      </w:r>
      <w:r w:rsidR="00681A44" w:rsidRPr="001620CF">
        <w:rPr>
          <w:color w:val="000000"/>
          <w:szCs w:val="24"/>
        </w:rPr>
        <w:t>подготовки государственных служащих, их аттестации и социальной защиты, а также в отношении других вопросов, связанных с государственной службой.</w:t>
      </w:r>
    </w:p>
    <w:p w:rsidR="000B0BD2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114.</w:t>
      </w:r>
      <w:r w:rsidRPr="001620CF">
        <w:rPr>
          <w:color w:val="000000"/>
          <w:szCs w:val="24"/>
        </w:rPr>
        <w:tab/>
        <w:t>В соответствии со статьей </w:t>
      </w:r>
      <w:r w:rsidR="00681A44" w:rsidRPr="001620CF">
        <w:rPr>
          <w:color w:val="000000"/>
          <w:szCs w:val="24"/>
        </w:rPr>
        <w:t xml:space="preserve">27 Закона Азербайджанской Республики </w:t>
      </w:r>
      <w:r w:rsidRPr="001620CF">
        <w:rPr>
          <w:iCs/>
          <w:color w:val="000000"/>
          <w:szCs w:val="24"/>
        </w:rPr>
        <w:t xml:space="preserve">"О государственной </w:t>
      </w:r>
      <w:r w:rsidR="00681A44" w:rsidRPr="001620CF">
        <w:rPr>
          <w:iCs/>
          <w:color w:val="000000"/>
          <w:szCs w:val="24"/>
        </w:rPr>
        <w:t>службе",</w:t>
      </w:r>
      <w:r w:rsidRPr="001620CF">
        <w:rPr>
          <w:iCs/>
          <w:color w:val="000000"/>
          <w:szCs w:val="24"/>
        </w:rPr>
        <w:t xml:space="preserve"> </w:t>
      </w:r>
      <w:r w:rsidRPr="001620CF">
        <w:rPr>
          <w:color w:val="000000"/>
          <w:szCs w:val="24"/>
        </w:rPr>
        <w:t>достигшие 16-летнего возраста</w:t>
      </w:r>
      <w:r w:rsidR="00681A44" w:rsidRPr="001620CF">
        <w:rPr>
          <w:color w:val="000000"/>
          <w:szCs w:val="24"/>
        </w:rPr>
        <w:t xml:space="preserve"> граждане Азербайджанской Республики, независимо от рас</w:t>
      </w:r>
      <w:r w:rsidRPr="001620CF">
        <w:rPr>
          <w:color w:val="000000"/>
          <w:szCs w:val="24"/>
        </w:rPr>
        <w:t xml:space="preserve">ы, национальности, языка, пола, социального происхождения, имущественного положения, места жительства, отношения к религии, убеждений, принадлежности к общественным и другим объединениям, обладающие </w:t>
      </w:r>
      <w:r w:rsidR="00681A44" w:rsidRPr="001620CF">
        <w:rPr>
          <w:color w:val="000000"/>
          <w:szCs w:val="24"/>
        </w:rPr>
        <w:t>профессиональной подготовкой, отвечающие требованиям соответствующей должности, имеют право поступать на государственную службу.</w:t>
      </w:r>
    </w:p>
    <w:p w:rsidR="000B0BD2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0B0BD2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1620CF">
        <w:rPr>
          <w:color w:val="000000"/>
          <w:szCs w:val="24"/>
        </w:rPr>
        <w:t>115.</w:t>
      </w:r>
      <w:r w:rsidRPr="001620CF">
        <w:rPr>
          <w:color w:val="000000"/>
          <w:szCs w:val="24"/>
        </w:rPr>
        <w:tab/>
        <w:t>В государственных органах на таких должностях, как</w:t>
      </w:r>
      <w:r w:rsidR="00681A44" w:rsidRPr="001620CF">
        <w:rPr>
          <w:color w:val="000000"/>
          <w:szCs w:val="24"/>
        </w:rPr>
        <w:t xml:space="preserve"> начальники главных управлений, начальники управлений, руководители городских и районных полицейских органов, территориальных полицейских управлений несут службу сотни представителей таких национальных меньшинств как, курды, лезгины, талыши, аварцы, русские, евреи и другие, и в этой работе не играет никакой роли национальная принадлежность.</w:t>
      </w:r>
    </w:p>
    <w:p w:rsidR="00B57E50" w:rsidRPr="001620CF" w:rsidRDefault="00B57E50" w:rsidP="00CF5B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1620CF" w:rsidRDefault="00B57E50" w:rsidP="00CF5B8F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1620CF">
        <w:rPr>
          <w:b/>
          <w:bCs/>
          <w:color w:val="000000"/>
          <w:szCs w:val="24"/>
        </w:rPr>
        <w:t>D.</w:t>
      </w:r>
      <w:r w:rsidRPr="001620CF">
        <w:rPr>
          <w:b/>
          <w:bCs/>
          <w:color w:val="000000"/>
          <w:szCs w:val="24"/>
        </w:rPr>
        <w:tab/>
      </w:r>
      <w:r w:rsidR="00681A44" w:rsidRPr="001620CF">
        <w:rPr>
          <w:b/>
          <w:bCs/>
          <w:color w:val="000000"/>
          <w:szCs w:val="24"/>
        </w:rPr>
        <w:t>Другие гражданские права</w:t>
      </w:r>
    </w:p>
    <w:p w:rsidR="00B57E50" w:rsidRPr="001620CF" w:rsidRDefault="00B57E50" w:rsidP="00CF5B8F">
      <w:pPr>
        <w:tabs>
          <w:tab w:val="left" w:pos="567"/>
        </w:tabs>
        <w:jc w:val="center"/>
        <w:rPr>
          <w:szCs w:val="24"/>
        </w:rPr>
      </w:pPr>
    </w:p>
    <w:p w:rsidR="00681A44" w:rsidRPr="00013804" w:rsidRDefault="00B57E50" w:rsidP="00B57E50">
      <w:pPr>
        <w:tabs>
          <w:tab w:val="left" w:pos="567"/>
        </w:tabs>
        <w:rPr>
          <w:b/>
          <w:bCs/>
          <w:color w:val="000000"/>
          <w:szCs w:val="24"/>
        </w:rPr>
      </w:pPr>
      <w:r w:rsidRPr="001620CF">
        <w:rPr>
          <w:color w:val="000000"/>
          <w:szCs w:val="24"/>
        </w:rPr>
        <w:t>116.</w:t>
      </w:r>
      <w:r w:rsidRPr="001620CF">
        <w:rPr>
          <w:color w:val="000000"/>
          <w:szCs w:val="24"/>
        </w:rPr>
        <w:tab/>
      </w:r>
      <w:r w:rsidR="00681A44" w:rsidRPr="001620CF">
        <w:rPr>
          <w:color w:val="000000"/>
          <w:szCs w:val="24"/>
        </w:rPr>
        <w:t>Статистические данные о распределении мигрантов по терри</w:t>
      </w:r>
      <w:r w:rsidRPr="001620CF">
        <w:rPr>
          <w:color w:val="000000"/>
          <w:szCs w:val="24"/>
        </w:rPr>
        <w:t>ториям и национальностям в 2006 </w:t>
      </w:r>
      <w:r w:rsidR="00681A44" w:rsidRPr="001620CF">
        <w:rPr>
          <w:color w:val="000000"/>
          <w:szCs w:val="24"/>
        </w:rPr>
        <w:t>году (прибывшие и выбывшие на постоянное место жительства</w:t>
      </w:r>
      <w:r w:rsidR="00681A44" w:rsidRPr="00013804">
        <w:rPr>
          <w:color w:val="000000"/>
          <w:szCs w:val="24"/>
        </w:rPr>
        <w:t>):</w:t>
      </w:r>
      <w:r>
        <w:rPr>
          <w:color w:val="000000"/>
          <w:szCs w:val="24"/>
        </w:rPr>
        <w:t xml:space="preserve"> </w:t>
      </w:r>
      <w:r w:rsidR="00681A44" w:rsidRPr="00013804" w:rsidDel="00E32301">
        <w:rPr>
          <w:szCs w:val="24"/>
        </w:rPr>
        <w:t xml:space="preserve"> </w:t>
      </w:r>
    </w:p>
    <w:p w:rsidR="00681A44" w:rsidRDefault="00681A44" w:rsidP="00B57E50">
      <w:pPr>
        <w:tabs>
          <w:tab w:val="left" w:pos="778"/>
        </w:tabs>
        <w:spacing w:line="312" w:lineRule="exact"/>
        <w:rPr>
          <w:szCs w:val="24"/>
        </w:rPr>
      </w:pPr>
    </w:p>
    <w:tbl>
      <w:tblPr>
        <w:tblW w:w="9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28"/>
        <w:gridCol w:w="770"/>
        <w:gridCol w:w="1078"/>
        <w:gridCol w:w="994"/>
        <w:gridCol w:w="1063"/>
        <w:gridCol w:w="840"/>
        <w:gridCol w:w="840"/>
        <w:gridCol w:w="840"/>
        <w:gridCol w:w="840"/>
      </w:tblGrid>
      <w:tr w:rsidR="00C54017" w:rsidRPr="001620CF" w:rsidTr="00C862F8">
        <w:trPr>
          <w:tblHeader/>
        </w:trPr>
        <w:tc>
          <w:tcPr>
            <w:tcW w:w="2128" w:type="dxa"/>
            <w:vMerge w:val="restart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Страны</w:t>
            </w:r>
          </w:p>
        </w:tc>
        <w:tc>
          <w:tcPr>
            <w:tcW w:w="770" w:type="dxa"/>
            <w:vMerge w:val="restart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Всего</w:t>
            </w:r>
          </w:p>
        </w:tc>
        <w:tc>
          <w:tcPr>
            <w:tcW w:w="6495" w:type="dxa"/>
            <w:gridSpan w:val="7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i/>
                <w:sz w:val="20"/>
              </w:rPr>
            </w:pPr>
            <w:r w:rsidRPr="001620CF">
              <w:rPr>
                <w:i/>
                <w:sz w:val="20"/>
              </w:rPr>
              <w:t>В том числе:</w:t>
            </w:r>
          </w:p>
        </w:tc>
      </w:tr>
      <w:tr w:rsidR="007042C8" w:rsidRPr="001620CF" w:rsidTr="00944A23">
        <w:trPr>
          <w:tblHeader/>
        </w:trPr>
        <w:tc>
          <w:tcPr>
            <w:tcW w:w="2128" w:type="dxa"/>
            <w:vMerge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</w:p>
        </w:tc>
        <w:tc>
          <w:tcPr>
            <w:tcW w:w="770" w:type="dxa"/>
            <w:vMerge/>
          </w:tcPr>
          <w:p w:rsidR="00C54017" w:rsidRPr="001620CF" w:rsidRDefault="00C54017" w:rsidP="00426325">
            <w:pPr>
              <w:spacing w:before="40" w:after="40" w:line="216" w:lineRule="auto"/>
              <w:jc w:val="both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Азербайд-жанцы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Русские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Украинцы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Лезгины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Евреи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Таты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40" w:after="40" w:line="216" w:lineRule="auto"/>
              <w:jc w:val="center"/>
              <w:rPr>
                <w:sz w:val="20"/>
              </w:rPr>
            </w:pPr>
            <w:r w:rsidRPr="001620CF">
              <w:rPr>
                <w:sz w:val="20"/>
              </w:rPr>
              <w:t>Другие</w:t>
            </w:r>
          </w:p>
        </w:tc>
      </w:tr>
      <w:tr w:rsidR="00C54017" w:rsidRPr="001620CF" w:rsidTr="00E61E41">
        <w:tc>
          <w:tcPr>
            <w:tcW w:w="9393" w:type="dxa"/>
            <w:gridSpan w:val="9"/>
            <w:vAlign w:val="center"/>
          </w:tcPr>
          <w:p w:rsidR="00C54017" w:rsidRPr="001620CF" w:rsidRDefault="00C54017" w:rsidP="00426325">
            <w:pPr>
              <w:spacing w:before="40" w:after="40"/>
              <w:jc w:val="center"/>
              <w:rPr>
                <w:i/>
                <w:sz w:val="22"/>
                <w:szCs w:val="22"/>
              </w:rPr>
            </w:pPr>
            <w:r w:rsidRPr="001620CF">
              <w:rPr>
                <w:b/>
                <w:i/>
                <w:sz w:val="22"/>
                <w:szCs w:val="22"/>
              </w:rPr>
              <w:t>Число прибывших в Азербайджан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57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Всего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bCs/>
                <w:sz w:val="20"/>
              </w:rPr>
            </w:pPr>
            <w:r w:rsidRPr="001620CF">
              <w:rPr>
                <w:b/>
                <w:bCs/>
                <w:sz w:val="20"/>
              </w:rPr>
              <w:t>2</w:t>
            </w:r>
            <w:r w:rsidR="0003182F">
              <w:rPr>
                <w:b/>
                <w:bCs/>
                <w:sz w:val="20"/>
              </w:rPr>
              <w:t> </w:t>
            </w:r>
            <w:r w:rsidRPr="001620CF">
              <w:rPr>
                <w:b/>
                <w:bCs/>
                <w:sz w:val="20"/>
              </w:rPr>
              <w:t>232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bCs/>
                <w:sz w:val="20"/>
              </w:rPr>
            </w:pPr>
            <w:r w:rsidRPr="001620CF">
              <w:rPr>
                <w:b/>
                <w:bCs/>
                <w:sz w:val="20"/>
              </w:rPr>
              <w:t>2</w:t>
            </w:r>
            <w:r w:rsidR="0003182F">
              <w:rPr>
                <w:b/>
                <w:bCs/>
                <w:sz w:val="20"/>
              </w:rPr>
              <w:t> </w:t>
            </w:r>
            <w:r w:rsidRPr="001620CF">
              <w:rPr>
                <w:b/>
                <w:bCs/>
                <w:sz w:val="20"/>
              </w:rPr>
              <w:t>163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bCs/>
                <w:sz w:val="20"/>
              </w:rPr>
            </w:pPr>
            <w:r w:rsidRPr="001620CF">
              <w:rPr>
                <w:b/>
                <w:bCs/>
                <w:sz w:val="20"/>
              </w:rPr>
              <w:t>10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bCs/>
                <w:sz w:val="20"/>
              </w:rPr>
            </w:pPr>
            <w:r w:rsidRPr="001620CF">
              <w:rPr>
                <w:b/>
                <w:bCs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bCs/>
                <w:sz w:val="20"/>
              </w:rPr>
            </w:pPr>
            <w:r w:rsidRPr="001620CF">
              <w:rPr>
                <w:b/>
                <w:bCs/>
                <w:sz w:val="20"/>
              </w:rPr>
              <w:t>19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27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13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113"/>
              <w:rPr>
                <w:i/>
                <w:sz w:val="20"/>
              </w:rPr>
            </w:pPr>
            <w:r w:rsidRPr="001620CF">
              <w:rPr>
                <w:i/>
                <w:sz w:val="20"/>
              </w:rPr>
              <w:t>в том числе: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113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из стран СНГ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2</w:t>
            </w:r>
            <w:r w:rsidR="0003182F">
              <w:rPr>
                <w:b/>
                <w:sz w:val="20"/>
              </w:rPr>
              <w:t> </w:t>
            </w:r>
            <w:r w:rsidRPr="001620CF">
              <w:rPr>
                <w:b/>
                <w:sz w:val="20"/>
              </w:rPr>
              <w:t>207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2</w:t>
            </w:r>
            <w:r w:rsidR="0003182F">
              <w:rPr>
                <w:b/>
                <w:sz w:val="20"/>
              </w:rPr>
              <w:t> </w:t>
            </w:r>
            <w:r w:rsidRPr="001620CF">
              <w:rPr>
                <w:b/>
                <w:sz w:val="20"/>
              </w:rPr>
              <w:t>146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10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19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26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6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i/>
                <w:sz w:val="20"/>
              </w:rPr>
            </w:pPr>
            <w:r w:rsidRPr="001620CF">
              <w:rPr>
                <w:i/>
                <w:sz w:val="20"/>
              </w:rPr>
              <w:t>из них: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Беларуси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28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28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Грузии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238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235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Казахстана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94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93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Кыргызстана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12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11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Молдовы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12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12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России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  <w:r w:rsidR="0003182F">
              <w:rPr>
                <w:sz w:val="20"/>
              </w:rPr>
              <w:t> </w:t>
            </w:r>
            <w:r w:rsidRPr="001620CF">
              <w:rPr>
                <w:sz w:val="20"/>
              </w:rPr>
              <w:t>394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  <w:r w:rsidR="0003182F">
              <w:rPr>
                <w:sz w:val="20"/>
              </w:rPr>
              <w:t> </w:t>
            </w:r>
            <w:r w:rsidRPr="001620CF">
              <w:rPr>
                <w:sz w:val="20"/>
              </w:rPr>
              <w:t>341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8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14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26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5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Таджикистана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7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7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Туркменистана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171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170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Узбекистана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111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110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Украины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127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126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не указавшие страну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13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13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113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из других стран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25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17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1620CF">
              <w:rPr>
                <w:b/>
                <w:sz w:val="20"/>
              </w:rPr>
              <w:t>7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i/>
                <w:sz w:val="20"/>
              </w:rPr>
              <w:t>из них: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Израиля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Ирака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Ирана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3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Латвии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Литвы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Оман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Словакии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США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Турции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7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3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4</w:t>
            </w:r>
          </w:p>
        </w:tc>
      </w:tr>
      <w:tr w:rsidR="00944A23" w:rsidRPr="001620CF" w:rsidTr="00944A23">
        <w:tc>
          <w:tcPr>
            <w:tcW w:w="2128" w:type="dxa"/>
            <w:vAlign w:val="center"/>
          </w:tcPr>
          <w:p w:rsidR="00C54017" w:rsidRPr="001620CF" w:rsidRDefault="00C54017" w:rsidP="00426325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sz w:val="20"/>
              </w:rPr>
              <w:t>Эстонии</w:t>
            </w:r>
          </w:p>
        </w:tc>
        <w:tc>
          <w:tcPr>
            <w:tcW w:w="77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C54017" w:rsidRPr="001620CF" w:rsidRDefault="00C54017" w:rsidP="00426325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sz w:val="20"/>
              </w:rPr>
              <w:t>-</w:t>
            </w:r>
          </w:p>
        </w:tc>
      </w:tr>
      <w:tr w:rsidR="00A47364" w:rsidRPr="001620CF" w:rsidTr="00E61E41">
        <w:tc>
          <w:tcPr>
            <w:tcW w:w="9393" w:type="dxa"/>
            <w:gridSpan w:val="9"/>
            <w:vAlign w:val="center"/>
          </w:tcPr>
          <w:p w:rsidR="00A47364" w:rsidRPr="001620CF" w:rsidRDefault="00A47364" w:rsidP="008303A4">
            <w:pPr>
              <w:spacing w:before="40" w:after="40"/>
              <w:jc w:val="center"/>
              <w:rPr>
                <w:b/>
                <w:i/>
                <w:sz w:val="22"/>
                <w:szCs w:val="22"/>
              </w:rPr>
            </w:pPr>
            <w:r w:rsidRPr="001620CF">
              <w:rPr>
                <w:b/>
                <w:i/>
                <w:sz w:val="22"/>
                <w:szCs w:val="22"/>
              </w:rPr>
              <w:t>Число выбывших из Азербайджана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57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Всего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2</w:t>
            </w:r>
            <w:r w:rsidR="0003182F">
              <w:rPr>
                <w:b/>
                <w:bCs/>
                <w:color w:val="000000"/>
                <w:sz w:val="20"/>
              </w:rPr>
              <w:t> </w:t>
            </w:r>
            <w:r w:rsidRPr="001620CF">
              <w:rPr>
                <w:b/>
                <w:bCs/>
                <w:color w:val="000000"/>
                <w:sz w:val="20"/>
              </w:rPr>
              <w:t>644</w:t>
            </w:r>
          </w:p>
        </w:tc>
        <w:tc>
          <w:tcPr>
            <w:tcW w:w="1078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2</w:t>
            </w:r>
            <w:r w:rsidR="0003182F">
              <w:rPr>
                <w:b/>
                <w:color w:val="000000"/>
                <w:sz w:val="20"/>
              </w:rPr>
              <w:t> </w:t>
            </w:r>
            <w:r w:rsidRPr="0003182F">
              <w:rPr>
                <w:b/>
                <w:color w:val="000000"/>
                <w:sz w:val="20"/>
              </w:rPr>
              <w:t>253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289</w:t>
            </w:r>
          </w:p>
        </w:tc>
        <w:tc>
          <w:tcPr>
            <w:tcW w:w="1063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10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32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35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113"/>
              <w:rPr>
                <w:sz w:val="20"/>
              </w:rPr>
            </w:pPr>
            <w:r w:rsidRPr="001620CF">
              <w:rPr>
                <w:i/>
                <w:iCs/>
                <w:color w:val="000000"/>
                <w:sz w:val="20"/>
              </w:rPr>
              <w:t>в том</w:t>
            </w:r>
            <w:r w:rsidR="003E5565" w:rsidRPr="001620CF">
              <w:rPr>
                <w:i/>
                <w:iCs/>
                <w:color w:val="000000"/>
                <w:sz w:val="20"/>
              </w:rPr>
              <w:t xml:space="preserve"> числе: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5C6376" w:rsidP="001620CF">
            <w:pPr>
              <w:spacing w:before="20" w:after="20"/>
              <w:ind w:left="113"/>
              <w:rPr>
                <w:b/>
                <w:sz w:val="20"/>
              </w:rPr>
            </w:pPr>
            <w:r w:rsidRPr="001620CF">
              <w:rPr>
                <w:b/>
                <w:color w:val="000000"/>
                <w:sz w:val="20"/>
              </w:rPr>
              <w:t xml:space="preserve">в </w:t>
            </w:r>
            <w:r w:rsidRPr="001620CF">
              <w:rPr>
                <w:b/>
                <w:bCs/>
                <w:color w:val="000000"/>
                <w:sz w:val="20"/>
              </w:rPr>
              <w:t>страны</w:t>
            </w:r>
            <w:r w:rsidRPr="001620CF">
              <w:rPr>
                <w:b/>
                <w:color w:val="000000"/>
                <w:sz w:val="20"/>
              </w:rPr>
              <w:t xml:space="preserve"> </w:t>
            </w:r>
            <w:r w:rsidR="008303A4" w:rsidRPr="001620CF">
              <w:rPr>
                <w:b/>
                <w:color w:val="000000"/>
                <w:sz w:val="20"/>
              </w:rPr>
              <w:t>СНГ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2</w:t>
            </w:r>
            <w:r w:rsidR="0003182F">
              <w:rPr>
                <w:b/>
                <w:bCs/>
                <w:color w:val="000000"/>
                <w:sz w:val="20"/>
              </w:rPr>
              <w:t> </w:t>
            </w:r>
            <w:r w:rsidRPr="001620CF">
              <w:rPr>
                <w:b/>
                <w:bCs/>
                <w:color w:val="000000"/>
                <w:sz w:val="20"/>
              </w:rPr>
              <w:t>608</w:t>
            </w:r>
          </w:p>
        </w:tc>
        <w:tc>
          <w:tcPr>
            <w:tcW w:w="1078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2</w:t>
            </w:r>
            <w:r w:rsidR="0003182F">
              <w:rPr>
                <w:b/>
                <w:color w:val="000000"/>
                <w:sz w:val="20"/>
              </w:rPr>
              <w:t> </w:t>
            </w:r>
            <w:r w:rsidRPr="0003182F">
              <w:rPr>
                <w:b/>
                <w:color w:val="000000"/>
                <w:sz w:val="20"/>
              </w:rPr>
              <w:t>226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b/>
                <w:bCs/>
                <w:color w:val="000000"/>
                <w:sz w:val="20"/>
              </w:rPr>
              <w:t>285</w:t>
            </w:r>
          </w:p>
        </w:tc>
        <w:tc>
          <w:tcPr>
            <w:tcW w:w="1063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10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32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34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i/>
                <w:iCs/>
                <w:color w:val="000000"/>
                <w:sz w:val="20"/>
              </w:rPr>
              <w:t>из них: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Беларусь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101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94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5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Грузию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10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5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3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Казахстан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153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142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5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5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5C6376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Кыргызст</w:t>
            </w:r>
            <w:r w:rsidR="008303A4" w:rsidRPr="001620CF">
              <w:rPr>
                <w:color w:val="000000"/>
                <w:sz w:val="20"/>
              </w:rPr>
              <w:t>ан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4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4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Молдову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3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3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Россию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</w:t>
            </w:r>
            <w:r w:rsidR="0003182F">
              <w:rPr>
                <w:color w:val="000000"/>
                <w:sz w:val="20"/>
              </w:rPr>
              <w:t> </w:t>
            </w:r>
            <w:r w:rsidRPr="001620CF">
              <w:rPr>
                <w:color w:val="000000"/>
                <w:sz w:val="20"/>
              </w:rPr>
              <w:t>160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  <w:r w:rsidR="0003182F">
              <w:rPr>
                <w:color w:val="000000"/>
                <w:sz w:val="20"/>
              </w:rPr>
              <w:t> </w:t>
            </w:r>
            <w:r w:rsidRPr="001620CF">
              <w:rPr>
                <w:color w:val="000000"/>
                <w:sz w:val="20"/>
              </w:rPr>
              <w:t>830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254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6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28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20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21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5C6376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Таджикис</w:t>
            </w:r>
            <w:r w:rsidR="008303A4" w:rsidRPr="001620CF">
              <w:rPr>
                <w:color w:val="000000"/>
                <w:sz w:val="20"/>
              </w:rPr>
              <w:t>тан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5C6376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Туркмени</w:t>
            </w:r>
            <w:r w:rsidR="008303A4" w:rsidRPr="001620CF">
              <w:rPr>
                <w:color w:val="000000"/>
                <w:sz w:val="20"/>
              </w:rPr>
              <w:t>стан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6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6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783403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Узбекиста</w:t>
            </w:r>
            <w:r w:rsidR="008303A4" w:rsidRPr="001620CF">
              <w:rPr>
                <w:color w:val="000000"/>
                <w:sz w:val="20"/>
              </w:rPr>
              <w:t>н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8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7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Украину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162</w:t>
            </w: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135</w:t>
            </w: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21</w:t>
            </w: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4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783403" w:rsidP="0003182F">
            <w:pPr>
              <w:pageBreakBefore/>
              <w:spacing w:before="20" w:after="20"/>
              <w:ind w:left="113"/>
              <w:rPr>
                <w:sz w:val="20"/>
              </w:rPr>
            </w:pPr>
            <w:r w:rsidRPr="001620CF">
              <w:rPr>
                <w:b/>
                <w:color w:val="000000"/>
                <w:sz w:val="20"/>
              </w:rPr>
              <w:t xml:space="preserve">в </w:t>
            </w:r>
            <w:r w:rsidRPr="001620CF">
              <w:rPr>
                <w:b/>
                <w:bCs/>
                <w:color w:val="000000"/>
                <w:sz w:val="20"/>
              </w:rPr>
              <w:t xml:space="preserve">другие </w:t>
            </w:r>
            <w:r w:rsidR="008303A4" w:rsidRPr="001620CF">
              <w:rPr>
                <w:b/>
                <w:bCs/>
                <w:color w:val="000000"/>
                <w:sz w:val="20"/>
              </w:rPr>
              <w:t>страны</w:t>
            </w:r>
          </w:p>
        </w:tc>
        <w:tc>
          <w:tcPr>
            <w:tcW w:w="77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36</w:t>
            </w:r>
          </w:p>
        </w:tc>
        <w:tc>
          <w:tcPr>
            <w:tcW w:w="1078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170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27</w:t>
            </w:r>
          </w:p>
        </w:tc>
        <w:tc>
          <w:tcPr>
            <w:tcW w:w="994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1063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8303A4" w:rsidRPr="0003182F" w:rsidRDefault="008303A4" w:rsidP="001620CF">
            <w:pPr>
              <w:spacing w:before="20" w:after="20"/>
              <w:ind w:right="284"/>
              <w:jc w:val="right"/>
              <w:rPr>
                <w:b/>
                <w:sz w:val="20"/>
              </w:rPr>
            </w:pPr>
            <w:r w:rsidRPr="0003182F">
              <w:rPr>
                <w:b/>
                <w:color w:val="000000"/>
                <w:sz w:val="20"/>
              </w:rPr>
              <w:t>1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8303A4" w:rsidRPr="001620CF" w:rsidRDefault="008303A4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i/>
                <w:iCs/>
                <w:color w:val="000000"/>
                <w:sz w:val="20"/>
              </w:rPr>
              <w:t>из них:</w:t>
            </w:r>
          </w:p>
        </w:tc>
        <w:tc>
          <w:tcPr>
            <w:tcW w:w="77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1078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</w:p>
        </w:tc>
        <w:tc>
          <w:tcPr>
            <w:tcW w:w="994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1063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8303A4" w:rsidRPr="001620CF" w:rsidRDefault="008303A4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6F684A" w:rsidRPr="001620CF" w:rsidTr="009D18AC">
        <w:tc>
          <w:tcPr>
            <w:tcW w:w="2128" w:type="dxa"/>
            <w:vAlign w:val="center"/>
          </w:tcPr>
          <w:p w:rsidR="006F684A" w:rsidRPr="006F684A" w:rsidRDefault="006F684A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Арабские</w:t>
            </w:r>
            <w:r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Эмираты</w:t>
            </w:r>
          </w:p>
        </w:tc>
        <w:tc>
          <w:tcPr>
            <w:tcW w:w="770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6F684A" w:rsidRPr="001620CF" w:rsidRDefault="006F684A" w:rsidP="007C1176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783403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Афганиста</w:t>
            </w:r>
            <w:r w:rsidR="00301CB9" w:rsidRPr="001620CF">
              <w:rPr>
                <w:color w:val="000000"/>
                <w:sz w:val="20"/>
              </w:rPr>
              <w:t>н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Бельгию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783403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Великобри</w:t>
            </w:r>
            <w:r w:rsidR="00301CB9" w:rsidRPr="001620CF">
              <w:rPr>
                <w:color w:val="000000"/>
                <w:sz w:val="20"/>
              </w:rPr>
              <w:t>танию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Германию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4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Израиль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7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5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2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Иран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Канаду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Латвию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-</w:t>
            </w:r>
          </w:p>
        </w:tc>
      </w:tr>
      <w:tr w:rsidR="00524A49" w:rsidRPr="001620CF" w:rsidTr="009D18AC">
        <w:tc>
          <w:tcPr>
            <w:tcW w:w="2128" w:type="dxa"/>
            <w:vAlign w:val="center"/>
          </w:tcPr>
          <w:p w:rsidR="00301CB9" w:rsidRPr="001620CF" w:rsidRDefault="00301CB9" w:rsidP="001620CF">
            <w:pPr>
              <w:spacing w:before="20" w:after="20"/>
              <w:ind w:left="227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США</w:t>
            </w:r>
          </w:p>
        </w:tc>
        <w:tc>
          <w:tcPr>
            <w:tcW w:w="77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10</w:t>
            </w:r>
          </w:p>
        </w:tc>
        <w:tc>
          <w:tcPr>
            <w:tcW w:w="1078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170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7</w:t>
            </w:r>
          </w:p>
        </w:tc>
        <w:tc>
          <w:tcPr>
            <w:tcW w:w="994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 w:rsidRPr="001620CF">
              <w:rPr>
                <w:color w:val="000000"/>
                <w:sz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301CB9" w:rsidRPr="001620CF" w:rsidRDefault="00301CB9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</w:tr>
      <w:tr w:rsidR="0003182F" w:rsidRPr="001620CF" w:rsidTr="009D18AC">
        <w:tc>
          <w:tcPr>
            <w:tcW w:w="2128" w:type="dxa"/>
            <w:vAlign w:val="center"/>
          </w:tcPr>
          <w:p w:rsidR="0003182F" w:rsidRPr="001620CF" w:rsidRDefault="0003182F" w:rsidP="001620CF">
            <w:pPr>
              <w:spacing w:before="20" w:after="20"/>
              <w:ind w:left="22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Турцию</w:t>
            </w:r>
          </w:p>
        </w:tc>
        <w:tc>
          <w:tcPr>
            <w:tcW w:w="770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170"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078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170"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994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</w:p>
        </w:tc>
        <w:tc>
          <w:tcPr>
            <w:tcW w:w="840" w:type="dxa"/>
            <w:vAlign w:val="center"/>
          </w:tcPr>
          <w:p w:rsidR="0003182F" w:rsidRPr="001620CF" w:rsidRDefault="0003182F" w:rsidP="001620CF">
            <w:pPr>
              <w:spacing w:before="20" w:after="20"/>
              <w:ind w:right="284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:rsidR="00C54017" w:rsidRPr="00B57E50" w:rsidRDefault="00C54017" w:rsidP="00B57E50">
      <w:pPr>
        <w:tabs>
          <w:tab w:val="left" w:pos="778"/>
        </w:tabs>
        <w:spacing w:line="312" w:lineRule="exact"/>
        <w:rPr>
          <w:szCs w:val="24"/>
        </w:rPr>
      </w:pPr>
    </w:p>
    <w:p w:rsidR="00681A44" w:rsidRPr="006F684A" w:rsidRDefault="009D18AC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117.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Законом Азербайджанской Республики от 21 мая 1999 года </w:t>
      </w:r>
      <w:r w:rsidR="00681A44" w:rsidRPr="006F684A">
        <w:rPr>
          <w:iCs/>
          <w:color w:val="000000"/>
          <w:szCs w:val="24"/>
        </w:rPr>
        <w:t xml:space="preserve">"О статусе беженцев и вынужденных переселенцев (лиц, переселенных внутри страны)" </w:t>
      </w:r>
      <w:r w:rsidR="00DA448F" w:rsidRPr="006F684A">
        <w:rPr>
          <w:color w:val="000000"/>
          <w:szCs w:val="24"/>
        </w:rPr>
        <w:t xml:space="preserve">определен  индивидуальный порядок получения статуса </w:t>
      </w:r>
      <w:r w:rsidR="00681A44" w:rsidRPr="006F684A">
        <w:rPr>
          <w:color w:val="000000"/>
          <w:szCs w:val="24"/>
        </w:rPr>
        <w:t xml:space="preserve">беженца.  В </w:t>
      </w:r>
      <w:r w:rsidR="00DA448F" w:rsidRPr="006F684A">
        <w:rPr>
          <w:color w:val="000000"/>
          <w:szCs w:val="24"/>
        </w:rPr>
        <w:t>соответствии со статьей </w:t>
      </w:r>
      <w:r w:rsidR="00681A44" w:rsidRPr="006F684A">
        <w:rPr>
          <w:color w:val="000000"/>
          <w:szCs w:val="24"/>
        </w:rPr>
        <w:t>10 этого Закона лица, желающие получить статус беженцев, должны с заявлением обратиться в Государственный комитет Азербайджанской Республики по работе с беженцами и вынужденными переселенцами.</w:t>
      </w:r>
    </w:p>
    <w:p w:rsidR="00DA448F" w:rsidRPr="006F684A" w:rsidRDefault="00DA448F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</w:p>
    <w:p w:rsidR="00681A44" w:rsidRPr="006F684A" w:rsidRDefault="00DA448F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118.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Согласно Закону Азербайджанской Республики </w:t>
      </w:r>
      <w:r w:rsidR="00681A44" w:rsidRPr="006F684A">
        <w:rPr>
          <w:iCs/>
          <w:color w:val="000000"/>
          <w:szCs w:val="24"/>
        </w:rPr>
        <w:t xml:space="preserve">"О статусе беженцев и вынужденных переселенцев (лиц, переселенных в пределах страны)" </w:t>
      </w:r>
      <w:r w:rsidR="00681A44" w:rsidRPr="006F684A">
        <w:rPr>
          <w:color w:val="000000"/>
          <w:szCs w:val="24"/>
        </w:rPr>
        <w:t>от 21 мая 1999 года, лицо, подавшее заявление для получения статуса беженца, не может быть направлено, передано или принудительно возвращено в другую страну до решения его вопроса Государственным комитетом по делам беженцев и вынужденных переселенцев.</w:t>
      </w:r>
    </w:p>
    <w:p w:rsidR="00DA448F" w:rsidRPr="006F684A" w:rsidRDefault="00DA448F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</w:p>
    <w:p w:rsidR="00681A44" w:rsidRPr="006F684A" w:rsidRDefault="00DA448F" w:rsidP="00DA448F">
      <w:pPr>
        <w:widowControl w:val="0"/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119.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Решение о лишении беженца статуса беженца, направлении, передаче или принудительном возвращении его, а также лица, желающего получить </w:t>
      </w:r>
      <w:r w:rsidRPr="006F684A">
        <w:rPr>
          <w:color w:val="000000"/>
          <w:szCs w:val="24"/>
        </w:rPr>
        <w:t xml:space="preserve">статус беженца, в другую </w:t>
      </w:r>
      <w:r w:rsidR="00681A44" w:rsidRPr="006F684A">
        <w:rPr>
          <w:color w:val="000000"/>
          <w:szCs w:val="24"/>
        </w:rPr>
        <w:t>страну,</w:t>
      </w:r>
      <w:r w:rsidRPr="006F684A">
        <w:rPr>
          <w:color w:val="000000"/>
          <w:szCs w:val="24"/>
        </w:rPr>
        <w:t xml:space="preserve"> принимается судом на </w:t>
      </w:r>
      <w:r w:rsidR="00681A44" w:rsidRPr="006F684A">
        <w:rPr>
          <w:color w:val="000000"/>
          <w:szCs w:val="24"/>
        </w:rPr>
        <w:t>основании обращения Государственного комитета по делам беженцев и вынужденных переселенцев.</w:t>
      </w:r>
    </w:p>
    <w:p w:rsidR="00DA448F" w:rsidRPr="006F684A" w:rsidRDefault="00DA448F" w:rsidP="00DA448F">
      <w:pPr>
        <w:widowControl w:val="0"/>
        <w:tabs>
          <w:tab w:val="clear" w:pos="2268"/>
          <w:tab w:val="clear" w:pos="6237"/>
          <w:tab w:val="left" w:pos="567"/>
          <w:tab w:val="left" w:pos="1134"/>
          <w:tab w:val="left" w:pos="1701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</w:p>
    <w:p w:rsidR="002E384B" w:rsidRDefault="00DA448F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120.</w:t>
      </w:r>
      <w:r w:rsidRPr="006F684A">
        <w:rPr>
          <w:color w:val="000000"/>
          <w:szCs w:val="24"/>
        </w:rPr>
        <w:tab/>
        <w:t xml:space="preserve">Даже в </w:t>
      </w:r>
      <w:r w:rsidR="00681A44" w:rsidRPr="006F684A">
        <w:rPr>
          <w:color w:val="000000"/>
          <w:szCs w:val="24"/>
        </w:rPr>
        <w:t>1988-</w:t>
      </w:r>
      <w:r w:rsidRPr="006F684A">
        <w:rPr>
          <w:color w:val="000000"/>
          <w:szCs w:val="24"/>
        </w:rPr>
        <w:t>1989 годах до 200 000 </w:t>
      </w:r>
      <w:r w:rsidR="00681A44" w:rsidRPr="006F684A">
        <w:rPr>
          <w:color w:val="000000"/>
          <w:szCs w:val="24"/>
        </w:rPr>
        <w:t xml:space="preserve">азербайджанцев, подвергнувшихся этнической чистке со стороны правительства Армении и разместившихся на территории Азербайджанской Республики в результате </w:t>
      </w:r>
      <w:r w:rsidRPr="006F684A">
        <w:rPr>
          <w:color w:val="000000"/>
          <w:szCs w:val="24"/>
        </w:rPr>
        <w:t xml:space="preserve">начатой Арменией военной </w:t>
      </w:r>
      <w:r w:rsidR="00681A44" w:rsidRPr="006F684A">
        <w:rPr>
          <w:color w:val="000000"/>
          <w:szCs w:val="24"/>
        </w:rPr>
        <w:t>а</w:t>
      </w:r>
      <w:r w:rsidRPr="006F684A">
        <w:rPr>
          <w:color w:val="000000"/>
          <w:szCs w:val="24"/>
        </w:rPr>
        <w:t xml:space="preserve">грессии и оккупационной политики </w:t>
      </w:r>
      <w:r w:rsidR="00681A44" w:rsidRPr="006F684A">
        <w:rPr>
          <w:color w:val="000000"/>
          <w:szCs w:val="24"/>
        </w:rPr>
        <w:t xml:space="preserve">в </w:t>
      </w:r>
      <w:r w:rsidRPr="006F684A">
        <w:rPr>
          <w:color w:val="000000"/>
          <w:szCs w:val="24"/>
        </w:rPr>
        <w:t xml:space="preserve">отношении </w:t>
      </w:r>
      <w:r w:rsidR="00681A44" w:rsidRPr="006F684A">
        <w:rPr>
          <w:color w:val="000000"/>
          <w:szCs w:val="24"/>
        </w:rPr>
        <w:t xml:space="preserve">Азербайджанской Республики, получили статус </w:t>
      </w:r>
    </w:p>
    <w:p w:rsidR="00681A44" w:rsidRPr="006F684A" w:rsidRDefault="002E384B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681A44" w:rsidRPr="006F684A">
        <w:rPr>
          <w:color w:val="000000"/>
          <w:szCs w:val="24"/>
        </w:rPr>
        <w:t>беженцев не в массовом, а в индивидуальном порядке, на основе документов и ходатайств, подтверждающих, что они действительно являются беженцами.</w:t>
      </w:r>
    </w:p>
    <w:p w:rsidR="00DA448F" w:rsidRPr="006F684A" w:rsidRDefault="00DA448F" w:rsidP="00DA448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</w:p>
    <w:p w:rsidR="00681A44" w:rsidRPr="006F684A" w:rsidRDefault="00AD7588" w:rsidP="00AD7588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121.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Согласно статье 5 Закона Азербайджанской Республики "О статусе беженцев и вынужденных переселенцев (лиц, переселенных внутри страны)", беженец ни при каких обстоятельствах не направляется  или выдворяется в страну, где его жизни или свободе угрожает опасность. Согласно статье 8 Закона, лицо, которому соответствующим образом не может быть предоставлен статус беженца или убежище в Азербайджанской Республике, может быть отправлен</w:t>
      </w:r>
      <w:r w:rsidRPr="006F684A">
        <w:rPr>
          <w:color w:val="000000"/>
          <w:szCs w:val="24"/>
        </w:rPr>
        <w:t>о</w:t>
      </w:r>
      <w:r w:rsidR="00681A44" w:rsidRPr="006F684A">
        <w:rPr>
          <w:color w:val="000000"/>
          <w:szCs w:val="24"/>
        </w:rPr>
        <w:t xml:space="preserve"> в другую страну.</w:t>
      </w:r>
    </w:p>
    <w:p w:rsidR="00AD7588" w:rsidRPr="006F684A" w:rsidRDefault="00AD7588" w:rsidP="00AD7588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</w:p>
    <w:p w:rsidR="00681A44" w:rsidRPr="006F684A" w:rsidRDefault="00AD7588" w:rsidP="001F41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122.</w:t>
      </w:r>
      <w:r w:rsidRPr="006F684A">
        <w:rPr>
          <w:color w:val="000000"/>
          <w:szCs w:val="24"/>
        </w:rPr>
        <w:tab/>
        <w:t>Примером того,</w:t>
      </w:r>
      <w:r w:rsidR="00681A44" w:rsidRPr="006F684A">
        <w:rPr>
          <w:color w:val="000000"/>
          <w:szCs w:val="24"/>
        </w:rPr>
        <w:t xml:space="preserve"> что</w:t>
      </w:r>
      <w:r w:rsidRPr="006F684A">
        <w:rPr>
          <w:color w:val="000000"/>
          <w:szCs w:val="24"/>
        </w:rPr>
        <w:t xml:space="preserve"> Азербайджан полностью следует </w:t>
      </w:r>
      <w:r w:rsidR="00681A44" w:rsidRPr="006F684A">
        <w:rPr>
          <w:color w:val="000000"/>
          <w:szCs w:val="24"/>
        </w:rPr>
        <w:t xml:space="preserve">принципам соответствующих </w:t>
      </w:r>
      <w:r w:rsidRPr="006F684A">
        <w:rPr>
          <w:color w:val="000000"/>
          <w:szCs w:val="24"/>
        </w:rPr>
        <w:t xml:space="preserve">международных документов, может послужить </w:t>
      </w:r>
      <w:r w:rsidR="00681A44" w:rsidRPr="006F684A">
        <w:rPr>
          <w:color w:val="000000"/>
          <w:szCs w:val="24"/>
        </w:rPr>
        <w:t xml:space="preserve">факт перемещения лиц армянского происхождения Артура Апресяна и Романа </w:t>
      </w:r>
      <w:r w:rsidRPr="006F684A">
        <w:rPr>
          <w:color w:val="000000"/>
          <w:szCs w:val="24"/>
        </w:rPr>
        <w:t>Тарьяна, благодаря усилиям Правительства Азербайджана и</w:t>
      </w:r>
      <w:r w:rsidR="00681A44" w:rsidRPr="006F684A">
        <w:rPr>
          <w:color w:val="000000"/>
          <w:szCs w:val="24"/>
        </w:rPr>
        <w:t xml:space="preserve"> при посредничестве Представительства Управления Верховного комиссара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Организации Объединенных Наций по делам беженцев в Азербайджанской Республике, в третью страну </w:t>
      </w:r>
      <w:r w:rsidRPr="006F684A">
        <w:rPr>
          <w:color w:val="000000"/>
          <w:szCs w:val="24"/>
        </w:rPr>
        <w:t xml:space="preserve">без </w:t>
      </w:r>
      <w:r w:rsidR="00681A44" w:rsidRPr="006F684A">
        <w:rPr>
          <w:color w:val="000000"/>
          <w:szCs w:val="24"/>
        </w:rPr>
        <w:t>какой-</w:t>
      </w:r>
      <w:r w:rsidRPr="006F684A">
        <w:rPr>
          <w:color w:val="000000"/>
          <w:szCs w:val="24"/>
        </w:rPr>
        <w:t xml:space="preserve">либо дискриминации по признакам расы, </w:t>
      </w:r>
      <w:r w:rsidR="00681A44" w:rsidRPr="006F684A">
        <w:rPr>
          <w:color w:val="000000"/>
          <w:szCs w:val="24"/>
        </w:rPr>
        <w:t>этнического происхождения или вероисповедания.</w:t>
      </w:r>
      <w:r w:rsidRPr="006F684A">
        <w:rPr>
          <w:color w:val="000000"/>
          <w:szCs w:val="24"/>
        </w:rPr>
        <w:t xml:space="preserve">  Эти лица в 2004 </w:t>
      </w:r>
      <w:r w:rsidR="00681A44" w:rsidRPr="006F684A">
        <w:rPr>
          <w:color w:val="000000"/>
          <w:szCs w:val="24"/>
        </w:rPr>
        <w:t xml:space="preserve">году, став жертвами существующего в Армении режима, опасаясь по политическим убеждениям </w:t>
      </w:r>
      <w:r w:rsidRPr="006F684A">
        <w:rPr>
          <w:color w:val="000000"/>
          <w:szCs w:val="24"/>
        </w:rPr>
        <w:t xml:space="preserve">преследований </w:t>
      </w:r>
      <w:r w:rsidR="00681A44" w:rsidRPr="006F684A">
        <w:rPr>
          <w:color w:val="000000"/>
          <w:szCs w:val="24"/>
        </w:rPr>
        <w:t>со стороны органов власти Армении и имея на то веские основания, хотели воспользо</w:t>
      </w:r>
      <w:r w:rsidRPr="006F684A">
        <w:rPr>
          <w:color w:val="000000"/>
          <w:szCs w:val="24"/>
        </w:rPr>
        <w:t xml:space="preserve">ваться помощью государственных </w:t>
      </w:r>
      <w:r w:rsidR="00681A44" w:rsidRPr="006F684A">
        <w:rPr>
          <w:color w:val="000000"/>
          <w:szCs w:val="24"/>
        </w:rPr>
        <w:t>органов</w:t>
      </w:r>
      <w:r w:rsidR="001F410E"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Азербайджана для приобретения права на политическое убежище в государствах Западной Европы и незаконно пересекли границу Азербайджана.</w:t>
      </w:r>
    </w:p>
    <w:p w:rsidR="001F410E" w:rsidRPr="006F684A" w:rsidRDefault="001F410E" w:rsidP="001F41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szCs w:val="24"/>
        </w:rPr>
      </w:pPr>
    </w:p>
    <w:p w:rsidR="00681A44" w:rsidRPr="006F684A" w:rsidRDefault="001F410E" w:rsidP="00AD7588">
      <w:pPr>
        <w:tabs>
          <w:tab w:val="left" w:pos="567"/>
        </w:tabs>
        <w:spacing w:line="317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123.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Подробная информация по данному пункту статьи 5 была представлена в предыдущем периодическом докладе, представленном Комитету по ликвидации расовой дискриминации со стороны Правительства Азербайджанской Республики.</w:t>
      </w:r>
    </w:p>
    <w:p w:rsidR="001F410E" w:rsidRPr="006F684A" w:rsidRDefault="001F410E" w:rsidP="00AD7588">
      <w:pPr>
        <w:tabs>
          <w:tab w:val="left" w:pos="567"/>
        </w:tabs>
        <w:spacing w:line="317" w:lineRule="exact"/>
        <w:rPr>
          <w:szCs w:val="24"/>
        </w:rPr>
      </w:pPr>
    </w:p>
    <w:p w:rsidR="00681A44" w:rsidRPr="006F684A" w:rsidRDefault="001F410E" w:rsidP="001F410E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6F684A">
        <w:rPr>
          <w:b/>
          <w:bCs/>
          <w:color w:val="000000"/>
          <w:szCs w:val="24"/>
        </w:rPr>
        <w:t>Е.</w:t>
      </w:r>
      <w:r w:rsidRPr="006F684A">
        <w:rPr>
          <w:b/>
          <w:bCs/>
          <w:color w:val="000000"/>
          <w:szCs w:val="24"/>
        </w:rPr>
        <w:tab/>
      </w:r>
      <w:r w:rsidR="00681A44" w:rsidRPr="006F684A">
        <w:rPr>
          <w:b/>
          <w:bCs/>
          <w:color w:val="000000"/>
          <w:szCs w:val="24"/>
        </w:rPr>
        <w:t>Экономические, социальные и культурные права</w:t>
      </w:r>
    </w:p>
    <w:p w:rsidR="001F410E" w:rsidRPr="006F684A" w:rsidRDefault="001F410E" w:rsidP="001F410E">
      <w:pPr>
        <w:tabs>
          <w:tab w:val="left" w:pos="567"/>
        </w:tabs>
        <w:jc w:val="center"/>
        <w:rPr>
          <w:szCs w:val="24"/>
        </w:rPr>
      </w:pPr>
    </w:p>
    <w:p w:rsidR="00681A44" w:rsidRPr="006F684A" w:rsidRDefault="001F410E" w:rsidP="00AD7588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124.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На начало 2007 года численность экономически активного населения в </w:t>
      </w:r>
      <w:r w:rsidRPr="006F684A">
        <w:rPr>
          <w:color w:val="000000"/>
          <w:szCs w:val="24"/>
        </w:rPr>
        <w:t>Азербайджане составила 4 </w:t>
      </w:r>
      <w:r w:rsidR="00681A44" w:rsidRPr="006F684A">
        <w:rPr>
          <w:color w:val="000000"/>
          <w:szCs w:val="24"/>
        </w:rPr>
        <w:t>2</w:t>
      </w:r>
      <w:r w:rsidR="004F3FF9">
        <w:rPr>
          <w:color w:val="000000"/>
          <w:szCs w:val="24"/>
        </w:rPr>
        <w:t>64 </w:t>
      </w:r>
      <w:r w:rsidRPr="006F684A">
        <w:rPr>
          <w:color w:val="000000"/>
          <w:szCs w:val="24"/>
        </w:rPr>
        <w:t>2</w:t>
      </w:r>
      <w:r w:rsidR="004F3FF9">
        <w:rPr>
          <w:color w:val="000000"/>
          <w:szCs w:val="24"/>
        </w:rPr>
        <w:t> 000 </w:t>
      </w:r>
      <w:r w:rsidRPr="006F684A">
        <w:rPr>
          <w:color w:val="000000"/>
          <w:szCs w:val="24"/>
        </w:rPr>
        <w:t>человек, из которых 3 </w:t>
      </w:r>
      <w:r w:rsidR="00681A44" w:rsidRPr="006F684A">
        <w:rPr>
          <w:color w:val="000000"/>
          <w:szCs w:val="24"/>
        </w:rPr>
        <w:t>973</w:t>
      </w:r>
      <w:r w:rsidR="004F3FF9">
        <w:rPr>
          <w:color w:val="000000"/>
          <w:szCs w:val="24"/>
        </w:rPr>
        <w:t> 000 </w:t>
      </w:r>
      <w:r w:rsidR="00695B3C" w:rsidRPr="006F684A">
        <w:rPr>
          <w:color w:val="000000"/>
          <w:szCs w:val="24"/>
        </w:rPr>
        <w:t xml:space="preserve">человек (93,2%) </w:t>
      </w:r>
      <w:r w:rsidR="00681A44" w:rsidRPr="006F684A">
        <w:rPr>
          <w:color w:val="000000"/>
          <w:szCs w:val="24"/>
        </w:rPr>
        <w:t>заняты в раз</w:t>
      </w:r>
      <w:r w:rsidR="004F3FF9">
        <w:rPr>
          <w:color w:val="000000"/>
          <w:szCs w:val="24"/>
        </w:rPr>
        <w:t>личных отраслях экономики и 291 </w:t>
      </w:r>
      <w:r w:rsidR="00681A44" w:rsidRPr="006F684A">
        <w:rPr>
          <w:color w:val="000000"/>
          <w:szCs w:val="24"/>
        </w:rPr>
        <w:t>2</w:t>
      </w:r>
      <w:r w:rsidR="004F3FF9">
        <w:rPr>
          <w:color w:val="000000"/>
          <w:szCs w:val="24"/>
        </w:rPr>
        <w:t>00</w:t>
      </w:r>
      <w:r w:rsidR="00695B3C" w:rsidRPr="006F684A">
        <w:rPr>
          <w:color w:val="000000"/>
          <w:szCs w:val="24"/>
        </w:rPr>
        <w:t xml:space="preserve"> (</w:t>
      </w:r>
      <w:r w:rsidR="00681A44" w:rsidRPr="006F684A">
        <w:rPr>
          <w:color w:val="000000"/>
          <w:szCs w:val="24"/>
        </w:rPr>
        <w:t>6</w:t>
      </w:r>
      <w:r w:rsidR="00695B3C" w:rsidRPr="006F684A">
        <w:rPr>
          <w:color w:val="000000"/>
          <w:szCs w:val="24"/>
        </w:rPr>
        <w:t>,8 %)- безработные, из них 53</w:t>
      </w:r>
      <w:r w:rsidR="004F3FF9">
        <w:rPr>
          <w:color w:val="000000"/>
          <w:szCs w:val="24"/>
        </w:rPr>
        <w:t> 900 </w:t>
      </w:r>
      <w:r w:rsidR="00695B3C" w:rsidRPr="006F684A">
        <w:rPr>
          <w:color w:val="000000"/>
          <w:szCs w:val="24"/>
        </w:rPr>
        <w:t>человек (1,3%) -</w:t>
      </w:r>
      <w:r w:rsidR="00681A44" w:rsidRPr="006F684A">
        <w:rPr>
          <w:color w:val="000000"/>
          <w:szCs w:val="24"/>
        </w:rPr>
        <w:t xml:space="preserve"> получившие в </w:t>
      </w:r>
      <w:r w:rsidR="00695B3C" w:rsidRPr="006F684A">
        <w:rPr>
          <w:color w:val="000000"/>
          <w:szCs w:val="24"/>
        </w:rPr>
        <w:t xml:space="preserve">органах служб </w:t>
      </w:r>
      <w:r w:rsidR="00681A44" w:rsidRPr="006F684A">
        <w:rPr>
          <w:color w:val="000000"/>
          <w:szCs w:val="24"/>
        </w:rPr>
        <w:t>з</w:t>
      </w:r>
      <w:r w:rsidR="00695B3C" w:rsidRPr="006F684A">
        <w:rPr>
          <w:color w:val="000000"/>
          <w:szCs w:val="24"/>
        </w:rPr>
        <w:t>анятости официальный статус безработного.  Из</w:t>
      </w:r>
      <w:r w:rsidR="00681A44" w:rsidRPr="006F684A">
        <w:rPr>
          <w:color w:val="000000"/>
          <w:szCs w:val="24"/>
        </w:rPr>
        <w:t xml:space="preserve"> числа </w:t>
      </w:r>
      <w:r w:rsidR="00695B3C" w:rsidRPr="006F684A">
        <w:rPr>
          <w:color w:val="000000"/>
          <w:szCs w:val="24"/>
        </w:rPr>
        <w:t>занятых 1 </w:t>
      </w:r>
      <w:r w:rsidR="00681A44" w:rsidRPr="006F684A">
        <w:rPr>
          <w:color w:val="000000"/>
          <w:szCs w:val="24"/>
        </w:rPr>
        <w:t xml:space="preserve">271,9 тыс. человек (32%) работали в государственном секторе </w:t>
      </w:r>
      <w:r w:rsidR="00695B3C" w:rsidRPr="006F684A">
        <w:rPr>
          <w:color w:val="000000"/>
          <w:szCs w:val="24"/>
        </w:rPr>
        <w:t>экономики и 2 </w:t>
      </w:r>
      <w:r w:rsidR="004F3FF9">
        <w:rPr>
          <w:color w:val="000000"/>
          <w:szCs w:val="24"/>
        </w:rPr>
        <w:t>701 </w:t>
      </w:r>
      <w:r w:rsidR="00681A44" w:rsidRPr="006F684A">
        <w:rPr>
          <w:color w:val="000000"/>
          <w:szCs w:val="24"/>
        </w:rPr>
        <w:t>1</w:t>
      </w:r>
      <w:r w:rsidR="004F3FF9">
        <w:rPr>
          <w:color w:val="000000"/>
          <w:szCs w:val="24"/>
        </w:rPr>
        <w:t>00</w:t>
      </w:r>
      <w:r w:rsidR="002E384B">
        <w:rPr>
          <w:color w:val="000000"/>
          <w:szCs w:val="24"/>
        </w:rPr>
        <w:t> </w:t>
      </w:r>
      <w:r w:rsidR="00681A44" w:rsidRPr="006F684A">
        <w:rPr>
          <w:color w:val="000000"/>
          <w:szCs w:val="24"/>
        </w:rPr>
        <w:t>человек (68%) трудились в негосударственном секторе.</w:t>
      </w:r>
    </w:p>
    <w:p w:rsidR="00695B3C" w:rsidRPr="006F684A" w:rsidRDefault="00695B3C" w:rsidP="00AD7588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7" w:lineRule="exact"/>
        <w:rPr>
          <w:color w:val="000000"/>
          <w:szCs w:val="24"/>
        </w:rPr>
      </w:pPr>
    </w:p>
    <w:p w:rsidR="00681A44" w:rsidRPr="006F684A" w:rsidRDefault="00695B3C" w:rsidP="00AD7588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color w:val="000000"/>
          <w:szCs w:val="24"/>
        </w:rPr>
      </w:pPr>
      <w:r w:rsidRPr="006F684A">
        <w:rPr>
          <w:color w:val="000000"/>
          <w:szCs w:val="24"/>
        </w:rPr>
        <w:t>125.</w:t>
      </w:r>
      <w:r w:rsidRPr="006F684A">
        <w:rPr>
          <w:color w:val="000000"/>
          <w:szCs w:val="24"/>
        </w:rPr>
        <w:tab/>
        <w:t xml:space="preserve">Распределение отдельных национальностей </w:t>
      </w:r>
      <w:r w:rsidR="00681A44" w:rsidRPr="006F684A">
        <w:rPr>
          <w:color w:val="000000"/>
          <w:szCs w:val="24"/>
        </w:rPr>
        <w:t xml:space="preserve">Азербайджанской Республики по статусу экономической активности и занятости по итогам </w:t>
      </w:r>
      <w:r w:rsidRPr="006F684A">
        <w:rPr>
          <w:color w:val="000000"/>
          <w:szCs w:val="24"/>
        </w:rPr>
        <w:t>переписи населения 1999 </w:t>
      </w:r>
      <w:r w:rsidR="00681A44" w:rsidRPr="006F684A">
        <w:rPr>
          <w:color w:val="000000"/>
          <w:szCs w:val="24"/>
        </w:rPr>
        <w:t>года приводится в нижеследующей таблице:</w:t>
      </w:r>
    </w:p>
    <w:p w:rsidR="00681A44" w:rsidRPr="006F684A" w:rsidRDefault="002B503F" w:rsidP="002B503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spacing w:line="312" w:lineRule="exact"/>
        <w:rPr>
          <w:szCs w:val="24"/>
        </w:rPr>
      </w:pPr>
      <w:r w:rsidRPr="006F684A">
        <w:rPr>
          <w:color w:val="000000"/>
          <w:szCs w:val="24"/>
        </w:rPr>
        <w:br w:type="page"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83"/>
        <w:gridCol w:w="1956"/>
        <w:gridCol w:w="1959"/>
        <w:gridCol w:w="2156"/>
      </w:tblGrid>
      <w:tr w:rsidR="00094268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32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4268" w:rsidRPr="006F684A" w:rsidRDefault="00094268" w:rsidP="002B503F">
            <w:pPr>
              <w:spacing w:line="216" w:lineRule="auto"/>
              <w:jc w:val="center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Национальности</w:t>
            </w:r>
          </w:p>
        </w:tc>
        <w:tc>
          <w:tcPr>
            <w:tcW w:w="39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4268" w:rsidRPr="006F684A" w:rsidRDefault="002B5562" w:rsidP="002B503F">
            <w:pPr>
              <w:spacing w:line="216" w:lineRule="auto"/>
              <w:jc w:val="center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Т</w:t>
            </w:r>
            <w:r w:rsidR="00094268" w:rsidRPr="006F684A">
              <w:rPr>
                <w:color w:val="000000"/>
                <w:szCs w:val="24"/>
              </w:rPr>
              <w:t>ыс. человек</w:t>
            </w:r>
          </w:p>
        </w:tc>
        <w:tc>
          <w:tcPr>
            <w:tcW w:w="215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4268" w:rsidRPr="006F684A" w:rsidRDefault="00094268" w:rsidP="002B503F">
            <w:pPr>
              <w:spacing w:line="216" w:lineRule="auto"/>
              <w:jc w:val="center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% занятых к экономически активному населению</w:t>
            </w:r>
          </w:p>
        </w:tc>
      </w:tr>
      <w:tr w:rsidR="00094268" w:rsidRPr="006F684A" w:rsidTr="00F91FE0">
        <w:tblPrEx>
          <w:tblCellMar>
            <w:top w:w="0" w:type="dxa"/>
            <w:bottom w:w="0" w:type="dxa"/>
          </w:tblCellMar>
        </w:tblPrEx>
        <w:trPr>
          <w:trHeight w:val="956"/>
        </w:trPr>
        <w:tc>
          <w:tcPr>
            <w:tcW w:w="32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4268" w:rsidRPr="006F684A" w:rsidRDefault="00094268" w:rsidP="002B503F">
            <w:pPr>
              <w:spacing w:line="216" w:lineRule="auto"/>
              <w:ind w:left="528"/>
              <w:rPr>
                <w:szCs w:val="24"/>
              </w:rPr>
            </w:pP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4268" w:rsidRPr="006F684A" w:rsidRDefault="002B5562" w:rsidP="002B503F">
            <w:pPr>
              <w:spacing w:line="216" w:lineRule="auto"/>
              <w:jc w:val="center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Э</w:t>
            </w:r>
            <w:r w:rsidR="00094268" w:rsidRPr="006F684A">
              <w:rPr>
                <w:color w:val="000000"/>
                <w:szCs w:val="24"/>
              </w:rPr>
              <w:t>кономически активное население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4268" w:rsidRPr="006F684A" w:rsidRDefault="002B5562" w:rsidP="002B503F">
            <w:pPr>
              <w:tabs>
                <w:tab w:val="clear" w:pos="567"/>
                <w:tab w:val="clear" w:pos="1134"/>
                <w:tab w:val="left" w:pos="102"/>
              </w:tabs>
              <w:spacing w:line="216" w:lineRule="auto"/>
              <w:jc w:val="center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В</w:t>
            </w:r>
            <w:r w:rsidR="00094268" w:rsidRPr="006F684A">
              <w:rPr>
                <w:color w:val="000000"/>
                <w:szCs w:val="24"/>
              </w:rPr>
              <w:t xml:space="preserve"> том числе занятое население</w:t>
            </w:r>
          </w:p>
        </w:tc>
        <w:tc>
          <w:tcPr>
            <w:tcW w:w="215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4268" w:rsidRPr="006F684A" w:rsidRDefault="00094268" w:rsidP="002B503F">
            <w:pPr>
              <w:spacing w:line="216" w:lineRule="auto"/>
              <w:ind w:left="595"/>
              <w:rPr>
                <w:szCs w:val="24"/>
              </w:rPr>
            </w:pP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3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57"/>
              <w:rPr>
                <w:b/>
                <w:szCs w:val="24"/>
              </w:rPr>
            </w:pPr>
            <w:r w:rsidRPr="006F684A">
              <w:rPr>
                <w:b/>
                <w:color w:val="000000"/>
                <w:szCs w:val="24"/>
              </w:rPr>
              <w:t>Все население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b/>
                <w:szCs w:val="24"/>
              </w:rPr>
            </w:pPr>
            <w:r w:rsidRPr="006F684A">
              <w:rPr>
                <w:b/>
                <w:color w:val="000000"/>
                <w:szCs w:val="24"/>
              </w:rPr>
              <w:t>3400,3</w:t>
            </w:r>
          </w:p>
        </w:tc>
        <w:tc>
          <w:tcPr>
            <w:tcW w:w="19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b/>
                <w:szCs w:val="24"/>
              </w:rPr>
            </w:pPr>
            <w:r w:rsidRPr="006F684A">
              <w:rPr>
                <w:b/>
                <w:color w:val="000000"/>
                <w:szCs w:val="24"/>
              </w:rPr>
              <w:t>2847,7</w:t>
            </w:r>
          </w:p>
        </w:tc>
        <w:tc>
          <w:tcPr>
            <w:tcW w:w="21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b/>
                <w:szCs w:val="24"/>
              </w:rPr>
            </w:pPr>
            <w:r w:rsidRPr="006F684A">
              <w:rPr>
                <w:b/>
                <w:color w:val="000000"/>
                <w:szCs w:val="24"/>
              </w:rPr>
              <w:t>83,7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284"/>
              <w:rPr>
                <w:szCs w:val="24"/>
              </w:rPr>
            </w:pPr>
            <w:r w:rsidRPr="006F684A">
              <w:rPr>
                <w:i/>
                <w:iCs/>
                <w:color w:val="000000"/>
                <w:szCs w:val="24"/>
              </w:rPr>
              <w:t>в том числе: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азербайджанцы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3064,5</w:t>
            </w:r>
          </w:p>
        </w:tc>
        <w:tc>
          <w:tcPr>
            <w:tcW w:w="1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2555,7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83,4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лезгины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77,7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68,9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88,7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русские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62,9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50,3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80,0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армяне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54,4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45,9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84,4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талышы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37,6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36,2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96,3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аварцы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25,3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24,1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95,3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турки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18,5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17,4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93,9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татары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12,8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10,1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79,4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украинцы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12,5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9,9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79,5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цахуры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7,6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6,9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89,9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грузины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7,2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6,6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91,1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курды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5,6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4,2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74,5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таты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4,3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3,9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91,0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евреи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2E384B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>
              <w:rPr>
                <w:color w:val="000000"/>
                <w:szCs w:val="24"/>
              </w:rPr>
              <w:t>3,</w:t>
            </w:r>
            <w:r w:rsidR="00681A44" w:rsidRPr="006F684A">
              <w:rPr>
                <w:color w:val="000000"/>
                <w:szCs w:val="24"/>
              </w:rPr>
              <w:t>2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2,6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82,3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2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удины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1,9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1,3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68,1</w:t>
            </w:r>
          </w:p>
        </w:tc>
      </w:tr>
      <w:tr w:rsidR="00681A44" w:rsidRPr="006F684A" w:rsidTr="00F91FE0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3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left="170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другие национальности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4,3</w:t>
            </w:r>
          </w:p>
        </w:tc>
        <w:tc>
          <w:tcPr>
            <w:tcW w:w="1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567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3,7</w:t>
            </w:r>
          </w:p>
        </w:tc>
        <w:tc>
          <w:tcPr>
            <w:tcW w:w="21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81A44" w:rsidRPr="006F684A" w:rsidRDefault="00681A44" w:rsidP="002B503F">
            <w:pPr>
              <w:spacing w:line="216" w:lineRule="auto"/>
              <w:ind w:right="851"/>
              <w:jc w:val="right"/>
              <w:rPr>
                <w:szCs w:val="24"/>
              </w:rPr>
            </w:pPr>
            <w:r w:rsidRPr="006F684A">
              <w:rPr>
                <w:color w:val="000000"/>
                <w:szCs w:val="24"/>
              </w:rPr>
              <w:t>84,5</w:t>
            </w:r>
          </w:p>
        </w:tc>
      </w:tr>
    </w:tbl>
    <w:p w:rsidR="00681A44" w:rsidRPr="006F684A" w:rsidRDefault="00681A44" w:rsidP="00E6654F">
      <w:pPr>
        <w:tabs>
          <w:tab w:val="left" w:pos="696"/>
        </w:tabs>
        <w:spacing w:line="312" w:lineRule="exact"/>
        <w:rPr>
          <w:color w:val="000000"/>
          <w:szCs w:val="24"/>
        </w:rPr>
      </w:pPr>
    </w:p>
    <w:p w:rsidR="00681A44" w:rsidRPr="006F684A" w:rsidRDefault="00E6654F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126.</w:t>
      </w:r>
      <w:r w:rsidRPr="006F684A">
        <w:rPr>
          <w:color w:val="000000"/>
          <w:szCs w:val="24"/>
        </w:rPr>
        <w:tab/>
        <w:t xml:space="preserve">Недопущение расовой дискриминации в трудовых </w:t>
      </w:r>
      <w:r w:rsidR="00681A44" w:rsidRPr="006F684A">
        <w:rPr>
          <w:color w:val="000000"/>
          <w:szCs w:val="24"/>
        </w:rPr>
        <w:t xml:space="preserve">отношениях </w:t>
      </w:r>
      <w:r w:rsidRPr="006F684A">
        <w:rPr>
          <w:color w:val="000000"/>
          <w:szCs w:val="24"/>
        </w:rPr>
        <w:t>гарантируется статьей 35 </w:t>
      </w:r>
      <w:r w:rsidR="00681A44" w:rsidRPr="006F684A">
        <w:rPr>
          <w:color w:val="000000"/>
          <w:szCs w:val="24"/>
        </w:rPr>
        <w:t xml:space="preserve">(Право на труд) Конституции Азербайджанской </w:t>
      </w:r>
      <w:r w:rsidRPr="006F684A">
        <w:rPr>
          <w:color w:val="000000"/>
          <w:szCs w:val="24"/>
        </w:rPr>
        <w:t xml:space="preserve">Республики, в соответствии с которой каждый имеет право </w:t>
      </w:r>
      <w:r w:rsidR="00681A44" w:rsidRPr="006F684A">
        <w:rPr>
          <w:color w:val="000000"/>
          <w:szCs w:val="24"/>
        </w:rPr>
        <w:t>свободно выбирать на основе своей способности к труду вид деятельности, профессию, занятие и место работы, а также каждый имеет право трудиться в безопасных и здоровых условиях, получать вознаграждение за свою работу без какой-</w:t>
      </w:r>
      <w:r w:rsidRPr="006F684A">
        <w:rPr>
          <w:color w:val="000000"/>
          <w:szCs w:val="24"/>
        </w:rPr>
        <w:t>либо дискриминации не меньше</w:t>
      </w:r>
      <w:r w:rsidR="00681A44" w:rsidRPr="006F684A">
        <w:rPr>
          <w:color w:val="000000"/>
          <w:szCs w:val="24"/>
        </w:rPr>
        <w:t xml:space="preserve"> минималь</w:t>
      </w:r>
      <w:r w:rsidRPr="006F684A">
        <w:rPr>
          <w:color w:val="000000"/>
          <w:szCs w:val="24"/>
        </w:rPr>
        <w:t xml:space="preserve">ного </w:t>
      </w:r>
      <w:r w:rsidR="00681A44" w:rsidRPr="006F684A">
        <w:rPr>
          <w:color w:val="000000"/>
          <w:szCs w:val="24"/>
        </w:rPr>
        <w:t>размера оплаты труда, установленного государством.</w:t>
      </w:r>
    </w:p>
    <w:p w:rsidR="00E6654F" w:rsidRPr="006F684A" w:rsidRDefault="00E6654F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6654F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127.</w:t>
      </w:r>
      <w:r w:rsidRPr="006F684A">
        <w:rPr>
          <w:color w:val="000000"/>
          <w:szCs w:val="24"/>
        </w:rPr>
        <w:tab/>
        <w:t>В соответствии с трудовым законодательством</w:t>
      </w:r>
      <w:r w:rsidR="00681A44" w:rsidRPr="006F684A">
        <w:rPr>
          <w:color w:val="000000"/>
          <w:szCs w:val="24"/>
        </w:rPr>
        <w:t xml:space="preserve"> Азербайджанской Республики, а именно согласно статье 16 (О недопущении дискриминации в трудовых отношениях) Трудового кодекса Азербайджанской Республики запрещается допускать любую дискриминацию в трудовых отношениях между работниками по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признаку гражданства</w:t>
      </w:r>
      <w:r w:rsidRPr="006F684A">
        <w:rPr>
          <w:color w:val="000000"/>
          <w:szCs w:val="24"/>
        </w:rPr>
        <w:t xml:space="preserve">, </w:t>
      </w:r>
      <w:r w:rsidR="00681A44" w:rsidRPr="006F684A">
        <w:rPr>
          <w:color w:val="000000"/>
          <w:szCs w:val="24"/>
        </w:rPr>
        <w:t>пола, расы</w:t>
      </w:r>
      <w:r w:rsidRPr="006F684A">
        <w:rPr>
          <w:color w:val="000000"/>
          <w:szCs w:val="24"/>
        </w:rPr>
        <w:t xml:space="preserve">, </w:t>
      </w:r>
      <w:r w:rsidR="00681A44" w:rsidRPr="006F684A">
        <w:rPr>
          <w:color w:val="000000"/>
          <w:szCs w:val="24"/>
        </w:rPr>
        <w:t>веры, национальности, языка</w:t>
      </w:r>
      <w:r w:rsidRPr="006F684A">
        <w:rPr>
          <w:color w:val="000000"/>
          <w:szCs w:val="24"/>
        </w:rPr>
        <w:t xml:space="preserve">, </w:t>
      </w:r>
      <w:r w:rsidR="00681A44" w:rsidRPr="006F684A">
        <w:rPr>
          <w:color w:val="000000"/>
          <w:szCs w:val="24"/>
        </w:rPr>
        <w:t>места</w:t>
      </w:r>
      <w:r w:rsidRPr="006F684A">
        <w:rPr>
          <w:color w:val="000000"/>
          <w:szCs w:val="24"/>
        </w:rPr>
        <w:t xml:space="preserve"> жительства,</w:t>
      </w:r>
      <w:r w:rsidR="00681A44" w:rsidRPr="006F684A">
        <w:rPr>
          <w:color w:val="000000"/>
          <w:szCs w:val="24"/>
        </w:rPr>
        <w:t xml:space="preserve"> имущественного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положения</w:t>
      </w:r>
      <w:r w:rsidRPr="006F684A">
        <w:rPr>
          <w:color w:val="000000"/>
          <w:szCs w:val="24"/>
        </w:rPr>
        <w:t xml:space="preserve">, </w:t>
      </w:r>
      <w:r w:rsidR="00681A44" w:rsidRPr="006F684A">
        <w:rPr>
          <w:color w:val="000000"/>
          <w:szCs w:val="24"/>
        </w:rPr>
        <w:t>общественно-социального происхождения</w:t>
      </w:r>
      <w:r w:rsidR="00902DA3" w:rsidRPr="006F684A">
        <w:rPr>
          <w:color w:val="000000"/>
          <w:szCs w:val="24"/>
        </w:rPr>
        <w:t>,</w:t>
      </w:r>
      <w:r w:rsidR="00681A44" w:rsidRPr="006F684A">
        <w:rPr>
          <w:color w:val="000000"/>
          <w:szCs w:val="24"/>
        </w:rPr>
        <w:t xml:space="preserve"> возраста, семейного положения, убеждений, политических взглядов, принадлежности к профессиональным союзам или другим общественным объединениям, служебного положения</w:t>
      </w:r>
      <w:r w:rsidRPr="006F684A">
        <w:rPr>
          <w:color w:val="000000"/>
          <w:szCs w:val="24"/>
        </w:rPr>
        <w:t>,</w:t>
      </w:r>
      <w:r w:rsidR="00681A44" w:rsidRPr="006F684A">
        <w:rPr>
          <w:color w:val="000000"/>
          <w:szCs w:val="24"/>
        </w:rPr>
        <w:t xml:space="preserve"> а также других факторов, не связанных с деловыми качествами, профессиональными навыками, результатами труда работника, определение непосредственно или косвенно на основе этих факторов преимуществ и льгот, а также ограничение их прав.</w:t>
      </w:r>
    </w:p>
    <w:p w:rsidR="00E6654F" w:rsidRPr="006F684A" w:rsidRDefault="00E6654F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6654F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128.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Работодатель или другое физическое лицо, допустившее в процессе трудовых отношений между работниками дискриминацию, указанную в первой части данной статьи, несут в предусмотренном законодательством порядке соответствующую ответственность.</w:t>
      </w:r>
    </w:p>
    <w:p w:rsidR="00902DA3" w:rsidRPr="006F684A" w:rsidRDefault="00902DA3" w:rsidP="00E6654F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902DA3" w:rsidP="00902DA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129.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Работник, подвергшийся дискриминации, может подать в суд жалобу с требованием восстановления нарушенных прав.</w:t>
      </w:r>
    </w:p>
    <w:p w:rsidR="00650CF3" w:rsidRPr="006F684A" w:rsidRDefault="00650CF3" w:rsidP="00E6654F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902DA3" w:rsidP="00902DA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130.</w:t>
      </w:r>
      <w:r w:rsidRPr="006F684A">
        <w:rPr>
          <w:color w:val="000000"/>
          <w:szCs w:val="24"/>
        </w:rPr>
        <w:tab/>
        <w:t xml:space="preserve">В области занятости </w:t>
      </w:r>
      <w:r w:rsidR="00681A44" w:rsidRPr="006F684A">
        <w:rPr>
          <w:color w:val="000000"/>
          <w:szCs w:val="24"/>
        </w:rPr>
        <w:t>осно</w:t>
      </w:r>
      <w:r w:rsidRPr="006F684A">
        <w:rPr>
          <w:color w:val="000000"/>
          <w:szCs w:val="24"/>
        </w:rPr>
        <w:t>вной законодательной</w:t>
      </w:r>
      <w:r w:rsidR="00681A44" w:rsidRPr="006F684A">
        <w:rPr>
          <w:color w:val="000000"/>
          <w:szCs w:val="24"/>
        </w:rPr>
        <w:t xml:space="preserve"> базой </w:t>
      </w:r>
      <w:r w:rsidRPr="006F684A">
        <w:rPr>
          <w:color w:val="000000"/>
          <w:szCs w:val="24"/>
        </w:rPr>
        <w:t xml:space="preserve">Азербайджанской Республики является Конституция </w:t>
      </w:r>
      <w:r w:rsidR="00681A44" w:rsidRPr="006F684A">
        <w:rPr>
          <w:color w:val="000000"/>
          <w:szCs w:val="24"/>
        </w:rPr>
        <w:t xml:space="preserve">Азербайджанской Республики, Закон </w:t>
      </w:r>
      <w:r w:rsidR="00681A44" w:rsidRPr="006F684A">
        <w:rPr>
          <w:iCs/>
          <w:color w:val="000000"/>
          <w:szCs w:val="24"/>
        </w:rPr>
        <w:t xml:space="preserve">"О занятости " </w:t>
      </w:r>
      <w:r w:rsidR="00681A44" w:rsidRPr="006F684A">
        <w:rPr>
          <w:color w:val="000000"/>
          <w:szCs w:val="24"/>
        </w:rPr>
        <w:t xml:space="preserve">Азербайджанской Республики, принятый </w:t>
      </w:r>
      <w:r w:rsidRPr="006F684A">
        <w:rPr>
          <w:color w:val="000000"/>
          <w:szCs w:val="24"/>
        </w:rPr>
        <w:t>2 </w:t>
      </w:r>
      <w:r w:rsidR="00681A44" w:rsidRPr="006F684A">
        <w:rPr>
          <w:color w:val="000000"/>
          <w:szCs w:val="24"/>
        </w:rPr>
        <w:t xml:space="preserve">июля 2001 года, а также другие соответствующие нормативно-правовые </w:t>
      </w:r>
      <w:r w:rsidRPr="006F684A">
        <w:rPr>
          <w:color w:val="000000"/>
          <w:szCs w:val="24"/>
        </w:rPr>
        <w:t xml:space="preserve">акты и </w:t>
      </w:r>
      <w:r w:rsidR="00681A44" w:rsidRPr="006F684A">
        <w:rPr>
          <w:color w:val="000000"/>
          <w:szCs w:val="24"/>
        </w:rPr>
        <w:t>междуна</w:t>
      </w:r>
      <w:r w:rsidRPr="006F684A">
        <w:rPr>
          <w:color w:val="000000"/>
          <w:szCs w:val="24"/>
        </w:rPr>
        <w:t xml:space="preserve">родные </w:t>
      </w:r>
      <w:r w:rsidR="00681A44" w:rsidRPr="006F684A">
        <w:rPr>
          <w:color w:val="000000"/>
          <w:szCs w:val="24"/>
        </w:rPr>
        <w:t>договоры</w:t>
      </w:r>
      <w:r w:rsidRPr="006F684A">
        <w:rPr>
          <w:color w:val="000000"/>
          <w:szCs w:val="24"/>
        </w:rPr>
        <w:t>, ратифицированные</w:t>
      </w:r>
      <w:r w:rsidR="00681A44" w:rsidRPr="006F684A">
        <w:rPr>
          <w:color w:val="000000"/>
          <w:szCs w:val="24"/>
        </w:rPr>
        <w:t xml:space="preserve"> Азербайджанской Республикой.</w:t>
      </w:r>
    </w:p>
    <w:p w:rsidR="00902DA3" w:rsidRPr="006F684A" w:rsidRDefault="00902DA3" w:rsidP="00902DA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681A44" w:rsidP="00902DA3">
      <w:pPr>
        <w:rPr>
          <w:color w:val="000000"/>
          <w:szCs w:val="24"/>
        </w:rPr>
      </w:pPr>
      <w:r w:rsidRPr="006F684A">
        <w:rPr>
          <w:color w:val="000000"/>
          <w:szCs w:val="24"/>
        </w:rPr>
        <w:t>131.</w:t>
      </w:r>
      <w:r w:rsidRPr="006F684A">
        <w:rPr>
          <w:color w:val="000000"/>
          <w:szCs w:val="24"/>
        </w:rPr>
        <w:tab/>
        <w:t>Распоряжением Президента А</w:t>
      </w:r>
      <w:r w:rsidR="00902DA3" w:rsidRPr="006F684A">
        <w:rPr>
          <w:color w:val="000000"/>
          <w:szCs w:val="24"/>
        </w:rPr>
        <w:t>зербайджанской Республики от 15 </w:t>
      </w:r>
      <w:r w:rsidRPr="006F684A">
        <w:rPr>
          <w:color w:val="000000"/>
          <w:szCs w:val="24"/>
        </w:rPr>
        <w:t>мая 2007</w:t>
      </w:r>
      <w:r w:rsidR="00902DA3" w:rsidRPr="006F684A">
        <w:rPr>
          <w:color w:val="000000"/>
          <w:szCs w:val="24"/>
        </w:rPr>
        <w:t> </w:t>
      </w:r>
      <w:r w:rsidRPr="006F684A">
        <w:rPr>
          <w:color w:val="000000"/>
          <w:szCs w:val="24"/>
        </w:rPr>
        <w:t xml:space="preserve">года утверждена "Государственная программа по осуществлению стратегии занятости Азербайджанской Республики (на 2007-2010 годы)". </w:t>
      </w:r>
      <w:r w:rsidR="00902DA3" w:rsidRPr="006F684A">
        <w:rPr>
          <w:color w:val="000000"/>
          <w:szCs w:val="24"/>
        </w:rPr>
        <w:t xml:space="preserve"> </w:t>
      </w:r>
      <w:r w:rsidRPr="006F684A">
        <w:rPr>
          <w:color w:val="000000"/>
          <w:szCs w:val="24"/>
        </w:rPr>
        <w:t xml:space="preserve">Основная цель этой Программы состоит в обеспечении осуществления до 2011 года </w:t>
      </w:r>
      <w:r w:rsidR="00902DA3" w:rsidRPr="006F684A">
        <w:rPr>
          <w:color w:val="000000"/>
          <w:szCs w:val="24"/>
        </w:rPr>
        <w:t xml:space="preserve">приоритетных направлений, предусмотренных </w:t>
      </w:r>
      <w:r w:rsidRPr="006F684A">
        <w:rPr>
          <w:color w:val="000000"/>
          <w:szCs w:val="24"/>
        </w:rPr>
        <w:t xml:space="preserve">"Стратегией  занятости </w:t>
      </w:r>
      <w:r w:rsidR="00902DA3" w:rsidRPr="006F684A">
        <w:rPr>
          <w:color w:val="000000"/>
          <w:szCs w:val="24"/>
        </w:rPr>
        <w:t>Азербайджанской  Республики (на 2006-2015 </w:t>
      </w:r>
      <w:r w:rsidRPr="006F684A">
        <w:rPr>
          <w:color w:val="000000"/>
          <w:szCs w:val="24"/>
        </w:rPr>
        <w:t>годы)",  утвержденной распоряжением Президента Азер</w:t>
      </w:r>
      <w:r w:rsidR="00902DA3" w:rsidRPr="006F684A">
        <w:rPr>
          <w:color w:val="000000"/>
          <w:szCs w:val="24"/>
        </w:rPr>
        <w:t>байджанской Республики от 26 </w:t>
      </w:r>
      <w:r w:rsidRPr="006F684A">
        <w:rPr>
          <w:color w:val="000000"/>
          <w:szCs w:val="24"/>
        </w:rPr>
        <w:t>октября</w:t>
      </w:r>
      <w:r w:rsidRPr="006F684A">
        <w:rPr>
          <w:szCs w:val="24"/>
        </w:rPr>
        <w:t xml:space="preserve"> </w:t>
      </w:r>
      <w:r w:rsidR="00902DA3" w:rsidRPr="006F684A">
        <w:rPr>
          <w:color w:val="000000"/>
          <w:szCs w:val="24"/>
        </w:rPr>
        <w:t>2005 </w:t>
      </w:r>
      <w:r w:rsidRPr="006F684A">
        <w:rPr>
          <w:color w:val="000000"/>
          <w:szCs w:val="24"/>
        </w:rPr>
        <w:t>года на основе создания направленной на развитие эффективной занятости населения политической, экономической, социальной и институциональной среды.</w:t>
      </w:r>
    </w:p>
    <w:p w:rsidR="00902DA3" w:rsidRPr="006F684A" w:rsidRDefault="00902DA3" w:rsidP="00902DA3">
      <w:pPr>
        <w:rPr>
          <w:szCs w:val="24"/>
        </w:rPr>
      </w:pPr>
    </w:p>
    <w:p w:rsidR="00681A44" w:rsidRPr="006F684A" w:rsidRDefault="00902DA3" w:rsidP="00902DA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132.</w:t>
      </w:r>
      <w:r w:rsidRPr="006F684A">
        <w:rPr>
          <w:color w:val="000000"/>
          <w:szCs w:val="24"/>
        </w:rPr>
        <w:tab/>
        <w:t xml:space="preserve">В "Государственной </w:t>
      </w:r>
      <w:r w:rsidR="00681A44" w:rsidRPr="006F684A">
        <w:rPr>
          <w:color w:val="000000"/>
          <w:szCs w:val="24"/>
        </w:rPr>
        <w:t>п</w:t>
      </w:r>
      <w:r w:rsidRPr="006F684A">
        <w:rPr>
          <w:color w:val="000000"/>
          <w:szCs w:val="24"/>
        </w:rPr>
        <w:t xml:space="preserve">рограмме по осуществлению </w:t>
      </w:r>
      <w:r w:rsidR="00681A44" w:rsidRPr="006F684A">
        <w:rPr>
          <w:color w:val="000000"/>
          <w:szCs w:val="24"/>
        </w:rPr>
        <w:t>стратегии занят</w:t>
      </w:r>
      <w:r w:rsidRPr="006F684A">
        <w:rPr>
          <w:color w:val="000000"/>
          <w:szCs w:val="24"/>
        </w:rPr>
        <w:t xml:space="preserve">ости Азербайджанской Республики (на </w:t>
      </w:r>
      <w:r w:rsidR="006936D1" w:rsidRPr="006F684A">
        <w:rPr>
          <w:color w:val="000000"/>
          <w:szCs w:val="24"/>
        </w:rPr>
        <w:t>2007-2010 год</w:t>
      </w:r>
      <w:r w:rsidR="00681A44" w:rsidRPr="006F684A">
        <w:rPr>
          <w:color w:val="000000"/>
          <w:szCs w:val="24"/>
        </w:rPr>
        <w:t xml:space="preserve">ы)" предусмотрены мероприятия по развитию занятости социально уязвимых </w:t>
      </w:r>
      <w:r w:rsidR="006936D1" w:rsidRPr="006F684A">
        <w:rPr>
          <w:color w:val="000000"/>
          <w:szCs w:val="24"/>
        </w:rPr>
        <w:t xml:space="preserve">групп  населения, а именно беженцев, вынужденных  переселенцев </w:t>
      </w:r>
      <w:r w:rsidR="00681A44" w:rsidRPr="006F684A">
        <w:rPr>
          <w:color w:val="000000"/>
          <w:szCs w:val="24"/>
        </w:rPr>
        <w:t xml:space="preserve">и </w:t>
      </w:r>
      <w:r w:rsidR="006936D1" w:rsidRPr="006F684A">
        <w:rPr>
          <w:color w:val="000000"/>
          <w:szCs w:val="24"/>
        </w:rPr>
        <w:t>молодежи, кроме</w:t>
      </w:r>
      <w:r w:rsidR="00681A44" w:rsidRPr="006F684A">
        <w:rPr>
          <w:color w:val="000000"/>
          <w:szCs w:val="24"/>
        </w:rPr>
        <w:t xml:space="preserve"> того,</w:t>
      </w:r>
      <w:r w:rsidR="006936D1" w:rsidRPr="006F684A">
        <w:rPr>
          <w:color w:val="000000"/>
          <w:szCs w:val="24"/>
        </w:rPr>
        <w:t xml:space="preserve"> будут созданы </w:t>
      </w:r>
      <w:r w:rsidR="00681A44" w:rsidRPr="006F684A">
        <w:rPr>
          <w:color w:val="000000"/>
          <w:szCs w:val="24"/>
        </w:rPr>
        <w:t>соответствующи</w:t>
      </w:r>
      <w:r w:rsidR="006936D1" w:rsidRPr="006F684A">
        <w:rPr>
          <w:color w:val="000000"/>
          <w:szCs w:val="24"/>
        </w:rPr>
        <w:t>е условия</w:t>
      </w:r>
      <w:r w:rsidR="00681A44" w:rsidRPr="006F684A">
        <w:rPr>
          <w:color w:val="000000"/>
          <w:szCs w:val="24"/>
        </w:rPr>
        <w:t xml:space="preserve"> по </w:t>
      </w:r>
      <w:r w:rsidR="006936D1" w:rsidRPr="006F684A">
        <w:rPr>
          <w:color w:val="000000"/>
          <w:szCs w:val="24"/>
        </w:rPr>
        <w:t>обеспечению</w:t>
      </w:r>
      <w:r w:rsidR="00681A44" w:rsidRPr="006F684A">
        <w:rPr>
          <w:color w:val="000000"/>
          <w:szCs w:val="24"/>
        </w:rPr>
        <w:t xml:space="preserve"> интеграции в общество инвалидов, повышения их уровня занятости.</w:t>
      </w:r>
    </w:p>
    <w:p w:rsidR="00681A44" w:rsidRPr="006F684A" w:rsidRDefault="00681A44" w:rsidP="00E6654F">
      <w:pPr>
        <w:rPr>
          <w:color w:val="000000"/>
          <w:szCs w:val="24"/>
        </w:rPr>
      </w:pPr>
    </w:p>
    <w:p w:rsidR="00681A44" w:rsidRPr="006F684A" w:rsidRDefault="006936D1" w:rsidP="00F91FE0">
      <w:pPr>
        <w:keepNext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133.</w:t>
      </w:r>
      <w:r w:rsidRPr="006F684A">
        <w:rPr>
          <w:color w:val="000000"/>
          <w:szCs w:val="24"/>
        </w:rPr>
        <w:tab/>
      </w:r>
      <w:r w:rsidR="00F67AA4" w:rsidRPr="006F684A">
        <w:rPr>
          <w:color w:val="000000"/>
          <w:szCs w:val="24"/>
        </w:rPr>
        <w:t xml:space="preserve">Согласно статье 6 Закона Азербайджанской Республики </w:t>
      </w:r>
      <w:r w:rsidR="00681A44" w:rsidRPr="006F684A">
        <w:rPr>
          <w:iCs/>
          <w:color w:val="000000"/>
          <w:szCs w:val="24"/>
        </w:rPr>
        <w:t xml:space="preserve">"О занятости", </w:t>
      </w:r>
      <w:r w:rsidR="00681A44" w:rsidRPr="006F684A">
        <w:rPr>
          <w:color w:val="000000"/>
          <w:szCs w:val="24"/>
        </w:rPr>
        <w:t>к основным направлениям государственной политики в области занятости относятся:</w:t>
      </w:r>
    </w:p>
    <w:p w:rsidR="006936D1" w:rsidRPr="006F684A" w:rsidRDefault="006936D1" w:rsidP="00F91FE0">
      <w:pPr>
        <w:keepNext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6936D1" w:rsidP="00F91FE0">
      <w:pPr>
        <w:keepNext/>
        <w:rPr>
          <w:color w:val="000000"/>
          <w:szCs w:val="24"/>
        </w:rPr>
      </w:pPr>
      <w:r w:rsidRPr="006F684A">
        <w:rPr>
          <w:i/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a)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обеспечение всех граждан, независимо от расы, национальности, религии, </w:t>
      </w:r>
      <w:r w:rsidRPr="006F684A">
        <w:rPr>
          <w:color w:val="000000"/>
          <w:szCs w:val="24"/>
        </w:rPr>
        <w:t xml:space="preserve">языка, пола, семейного положения, </w:t>
      </w:r>
      <w:r w:rsidR="00681A44" w:rsidRPr="006F684A">
        <w:rPr>
          <w:color w:val="000000"/>
          <w:szCs w:val="24"/>
        </w:rPr>
        <w:t xml:space="preserve">общественно-социальной принадлежности, места жительства, имущественного положения, убеждений, принадлежности к политическим партиям, профессиональным союзам и </w:t>
      </w:r>
      <w:r w:rsidRPr="006F684A">
        <w:rPr>
          <w:color w:val="000000"/>
          <w:szCs w:val="24"/>
        </w:rPr>
        <w:t xml:space="preserve">другим  общественным объединениям, равными возможностями </w:t>
      </w:r>
      <w:r w:rsidR="00681A44" w:rsidRPr="006F684A">
        <w:rPr>
          <w:color w:val="000000"/>
          <w:szCs w:val="24"/>
        </w:rPr>
        <w:t>для осуществления права на труд и свободный выбор занятости;</w:t>
      </w:r>
    </w:p>
    <w:p w:rsidR="006936D1" w:rsidRPr="006F684A" w:rsidRDefault="006936D1" w:rsidP="006936D1">
      <w:pPr>
        <w:rPr>
          <w:szCs w:val="24"/>
        </w:rPr>
      </w:pPr>
    </w:p>
    <w:p w:rsidR="00681A44" w:rsidRPr="006F684A" w:rsidRDefault="006936D1" w:rsidP="006936D1">
      <w:pPr>
        <w:rPr>
          <w:color w:val="000000"/>
          <w:szCs w:val="24"/>
        </w:rPr>
      </w:pPr>
      <w:r w:rsidRPr="006F684A">
        <w:rPr>
          <w:color w:val="000000"/>
          <w:szCs w:val="24"/>
        </w:rPr>
        <w:tab/>
      </w:r>
      <w:r w:rsidRPr="006F684A">
        <w:rPr>
          <w:color w:val="000000"/>
          <w:szCs w:val="24"/>
          <w:lang w:val="en-US"/>
        </w:rPr>
        <w:t>b</w:t>
      </w:r>
      <w:r w:rsidRPr="006F684A">
        <w:rPr>
          <w:color w:val="000000"/>
          <w:szCs w:val="24"/>
        </w:rPr>
        <w:t>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создание условий для  занятия граждан Азербайджанской Республики трудовой  деятельностью  за  пределами  страны,  а  также  для  лиц  без гражданства и иностранцев, проживающих на территории Азербайджанской Республики.</w:t>
      </w:r>
    </w:p>
    <w:p w:rsidR="00681A44" w:rsidRPr="006F684A" w:rsidRDefault="00681A44" w:rsidP="00E6654F">
      <w:pPr>
        <w:tabs>
          <w:tab w:val="left" w:pos="322"/>
        </w:tabs>
        <w:rPr>
          <w:szCs w:val="24"/>
        </w:rPr>
      </w:pPr>
    </w:p>
    <w:p w:rsidR="00681A44" w:rsidRPr="006F684A" w:rsidRDefault="006936D1" w:rsidP="006936D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134.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Контроль над соблюдением трудового законодательства осуществляют </w:t>
      </w:r>
      <w:r w:rsidRPr="006F684A">
        <w:rPr>
          <w:color w:val="000000"/>
          <w:szCs w:val="24"/>
        </w:rPr>
        <w:t>в пределах своих полномочий Государственная</w:t>
      </w:r>
      <w:r w:rsidR="00681A44" w:rsidRPr="006F684A">
        <w:rPr>
          <w:color w:val="000000"/>
          <w:szCs w:val="24"/>
        </w:rPr>
        <w:t xml:space="preserve"> и</w:t>
      </w:r>
      <w:r w:rsidRPr="006F684A">
        <w:rPr>
          <w:color w:val="000000"/>
          <w:szCs w:val="24"/>
        </w:rPr>
        <w:t xml:space="preserve">нспекция </w:t>
      </w:r>
      <w:r w:rsidR="00681A44" w:rsidRPr="006F684A">
        <w:rPr>
          <w:color w:val="000000"/>
          <w:szCs w:val="24"/>
        </w:rPr>
        <w:t>т</w:t>
      </w:r>
      <w:r w:rsidRPr="006F684A">
        <w:rPr>
          <w:color w:val="000000"/>
          <w:szCs w:val="24"/>
        </w:rPr>
        <w:t>руда</w:t>
      </w:r>
      <w:r w:rsidR="00681A44" w:rsidRPr="006F684A">
        <w:rPr>
          <w:color w:val="000000"/>
          <w:szCs w:val="24"/>
        </w:rPr>
        <w:t xml:space="preserve"> при Министерстве труда и социальной защиты населения.</w:t>
      </w:r>
    </w:p>
    <w:p w:rsidR="006936D1" w:rsidRPr="006F684A" w:rsidRDefault="006936D1" w:rsidP="006936D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6936D1" w:rsidP="005B2BD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135.</w:t>
      </w:r>
      <w:r w:rsidRPr="006F684A">
        <w:rPr>
          <w:color w:val="000000"/>
          <w:szCs w:val="24"/>
        </w:rPr>
        <w:tab/>
      </w:r>
      <w:r w:rsidR="005B2BD6" w:rsidRPr="006F684A">
        <w:rPr>
          <w:color w:val="000000"/>
          <w:szCs w:val="24"/>
        </w:rPr>
        <w:t xml:space="preserve">Статистические данные по национальному составу </w:t>
      </w:r>
      <w:r w:rsidR="00681A44" w:rsidRPr="006F684A">
        <w:rPr>
          <w:color w:val="000000"/>
          <w:szCs w:val="24"/>
        </w:rPr>
        <w:t xml:space="preserve">населения собираются и обобщаются при проведении переписи населения. </w:t>
      </w:r>
      <w:r w:rsidR="005B2BD6"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Последняя перепись </w:t>
      </w:r>
      <w:r w:rsidR="005B2BD6" w:rsidRPr="006F684A">
        <w:rPr>
          <w:color w:val="000000"/>
          <w:szCs w:val="24"/>
        </w:rPr>
        <w:t>населения была проведена в 1999 </w:t>
      </w:r>
      <w:r w:rsidR="00681A44" w:rsidRPr="006F684A">
        <w:rPr>
          <w:color w:val="000000"/>
          <w:szCs w:val="24"/>
        </w:rPr>
        <w:t>году.</w:t>
      </w:r>
      <w:r w:rsidR="005B2BD6"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 Данные указанной переписи по национальному составу населения, в том числе занятого населения, отражены в нижеследующей таблице:</w:t>
      </w:r>
    </w:p>
    <w:p w:rsidR="00524034" w:rsidRPr="006F684A" w:rsidRDefault="00524034" w:rsidP="005B2BD6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16"/>
        <w:gridCol w:w="1932"/>
        <w:gridCol w:w="1763"/>
        <w:gridCol w:w="1617"/>
        <w:gridCol w:w="1351"/>
      </w:tblGrid>
      <w:tr w:rsidR="00CF0FA0" w:rsidRPr="00F91FE0" w:rsidTr="00595763">
        <w:tblPrEx>
          <w:tblCellMar>
            <w:top w:w="0" w:type="dxa"/>
            <w:bottom w:w="0" w:type="dxa"/>
          </w:tblCellMar>
        </w:tblPrEx>
        <w:trPr>
          <w:trHeight w:val="499"/>
          <w:tblHeader/>
        </w:trPr>
        <w:tc>
          <w:tcPr>
            <w:tcW w:w="27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524034" w:rsidP="00E83F07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Национальный состав населения</w:t>
            </w:r>
          </w:p>
        </w:tc>
        <w:tc>
          <w:tcPr>
            <w:tcW w:w="36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026F7B" w:rsidP="00296236">
            <w:pPr>
              <w:spacing w:before="60" w:after="60"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Численность населения Республики</w:t>
            </w:r>
          </w:p>
        </w:tc>
        <w:tc>
          <w:tcPr>
            <w:tcW w:w="29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026F7B" w:rsidP="00296236">
            <w:pPr>
              <w:spacing w:before="60" w:after="60"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sz w:val="22"/>
                <w:szCs w:val="22"/>
              </w:rPr>
              <w:t>Численность занятого населе</w:t>
            </w:r>
            <w:r w:rsidR="00A02299" w:rsidRPr="00F91FE0">
              <w:rPr>
                <w:sz w:val="22"/>
                <w:szCs w:val="22"/>
              </w:rPr>
              <w:t>ния</w:t>
            </w:r>
            <w:r w:rsidR="00CF0FA0" w:rsidRPr="00F91FE0">
              <w:rPr>
                <w:sz w:val="22"/>
                <w:szCs w:val="22"/>
              </w:rPr>
              <w:t xml:space="preserve"> Республики</w:t>
            </w:r>
          </w:p>
        </w:tc>
      </w:tr>
      <w:tr w:rsidR="00CF0FA0" w:rsidRPr="00F91FE0" w:rsidTr="00595763">
        <w:tblPrEx>
          <w:tblCellMar>
            <w:top w:w="0" w:type="dxa"/>
            <w:bottom w:w="0" w:type="dxa"/>
          </w:tblCellMar>
        </w:tblPrEx>
        <w:trPr>
          <w:trHeight w:val="514"/>
          <w:tblHeader/>
        </w:trPr>
        <w:tc>
          <w:tcPr>
            <w:tcW w:w="27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24034" w:rsidRPr="00F91FE0" w:rsidRDefault="00524034" w:rsidP="00E83F07">
            <w:pPr>
              <w:spacing w:line="216" w:lineRule="auto"/>
              <w:ind w:left="528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A02299" w:rsidP="00E83F07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Тыс. человек</w:t>
            </w:r>
          </w:p>
        </w:tc>
        <w:tc>
          <w:tcPr>
            <w:tcW w:w="1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A02299" w:rsidP="00E83F07">
            <w:pPr>
              <w:tabs>
                <w:tab w:val="clear" w:pos="567"/>
                <w:tab w:val="clear" w:pos="1134"/>
                <w:tab w:val="left" w:pos="102"/>
              </w:tabs>
              <w:spacing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A02299" w:rsidP="002B3FB4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sz w:val="22"/>
                <w:szCs w:val="22"/>
              </w:rPr>
              <w:t>Тыс. человек</w:t>
            </w: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24034" w:rsidRPr="00F91FE0" w:rsidRDefault="00A02299" w:rsidP="00A02299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F91FE0">
              <w:rPr>
                <w:sz w:val="22"/>
                <w:szCs w:val="22"/>
              </w:rPr>
              <w:t>%</w:t>
            </w:r>
          </w:p>
        </w:tc>
      </w:tr>
      <w:tr w:rsidR="001E5974" w:rsidRPr="00F91FE0" w:rsidTr="00F91FE0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27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E5974" w:rsidRPr="00F91FE0" w:rsidRDefault="001E5974" w:rsidP="00FE3A07">
            <w:pPr>
              <w:tabs>
                <w:tab w:val="clear" w:pos="1134"/>
                <w:tab w:val="left" w:pos="953"/>
              </w:tabs>
              <w:spacing w:before="60" w:line="216" w:lineRule="auto"/>
              <w:ind w:left="57"/>
              <w:rPr>
                <w:b/>
                <w:sz w:val="22"/>
                <w:szCs w:val="22"/>
              </w:rPr>
            </w:pPr>
            <w:r w:rsidRPr="00F91FE0">
              <w:rPr>
                <w:b/>
                <w:color w:val="000000"/>
                <w:sz w:val="22"/>
                <w:szCs w:val="22"/>
              </w:rPr>
              <w:t>Население Республики</w:t>
            </w:r>
            <w:r w:rsidRPr="00F91FE0">
              <w:rPr>
                <w:b/>
                <w:color w:val="000000"/>
                <w:sz w:val="22"/>
                <w:szCs w:val="22"/>
              </w:rPr>
              <w:br/>
            </w:r>
            <w:r w:rsidRPr="00F91FE0">
              <w:rPr>
                <w:b/>
                <w:color w:val="000000"/>
                <w:sz w:val="22"/>
                <w:szCs w:val="22"/>
              </w:rPr>
              <w:tab/>
            </w:r>
            <w:r w:rsidRPr="00F91FE0">
              <w:rPr>
                <w:b/>
                <w:color w:val="000000"/>
                <w:sz w:val="22"/>
                <w:szCs w:val="22"/>
              </w:rPr>
              <w:tab/>
              <w:t>всего</w:t>
            </w:r>
          </w:p>
        </w:tc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E5974" w:rsidRPr="002E384B" w:rsidRDefault="001E5974" w:rsidP="00FE3A07">
            <w:pPr>
              <w:spacing w:before="60" w:line="216" w:lineRule="auto"/>
              <w:ind w:right="567"/>
              <w:jc w:val="right"/>
              <w:rPr>
                <w:b/>
                <w:sz w:val="22"/>
                <w:szCs w:val="22"/>
              </w:rPr>
            </w:pPr>
            <w:r w:rsidRPr="002E384B">
              <w:rPr>
                <w:b/>
                <w:color w:val="000000"/>
                <w:sz w:val="22"/>
                <w:szCs w:val="22"/>
              </w:rPr>
              <w:t>7953,4</w:t>
            </w:r>
          </w:p>
        </w:tc>
        <w:tc>
          <w:tcPr>
            <w:tcW w:w="17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E5974" w:rsidRPr="002E384B" w:rsidRDefault="001E5974" w:rsidP="00FE3A07">
            <w:pPr>
              <w:spacing w:before="60" w:line="216" w:lineRule="auto"/>
              <w:ind w:right="567"/>
              <w:jc w:val="right"/>
              <w:rPr>
                <w:b/>
                <w:sz w:val="22"/>
                <w:szCs w:val="22"/>
              </w:rPr>
            </w:pPr>
            <w:r w:rsidRPr="002E384B">
              <w:rPr>
                <w:b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E5974" w:rsidRPr="002E384B" w:rsidRDefault="001E5974" w:rsidP="00FE3A07">
            <w:pPr>
              <w:spacing w:before="60" w:line="216" w:lineRule="auto"/>
              <w:ind w:right="567"/>
              <w:jc w:val="right"/>
              <w:rPr>
                <w:b/>
                <w:sz w:val="22"/>
                <w:szCs w:val="22"/>
              </w:rPr>
            </w:pPr>
            <w:r w:rsidRPr="002E384B">
              <w:rPr>
                <w:b/>
                <w:color w:val="000000"/>
                <w:sz w:val="22"/>
                <w:szCs w:val="22"/>
              </w:rPr>
              <w:t>2847,7</w:t>
            </w:r>
          </w:p>
        </w:tc>
        <w:tc>
          <w:tcPr>
            <w:tcW w:w="13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E5974" w:rsidRPr="002E384B" w:rsidRDefault="001E5974" w:rsidP="00FE3A07">
            <w:pPr>
              <w:spacing w:before="60" w:line="216" w:lineRule="auto"/>
              <w:ind w:right="567"/>
              <w:jc w:val="right"/>
              <w:rPr>
                <w:b/>
                <w:sz w:val="22"/>
                <w:szCs w:val="22"/>
              </w:rPr>
            </w:pPr>
            <w:r w:rsidRPr="002E384B">
              <w:rPr>
                <w:b/>
                <w:color w:val="000000"/>
                <w:sz w:val="22"/>
                <w:szCs w:val="22"/>
              </w:rPr>
              <w:t>100,0</w:t>
            </w:r>
          </w:p>
        </w:tc>
      </w:tr>
      <w:tr w:rsidR="00CF0FA0" w:rsidRPr="00F91FE0" w:rsidTr="00F91FE0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FA0" w:rsidRPr="00F91FE0" w:rsidRDefault="00CF0FA0" w:rsidP="00DE50A3">
            <w:pPr>
              <w:spacing w:before="120" w:line="216" w:lineRule="auto"/>
              <w:ind w:left="284"/>
              <w:rPr>
                <w:sz w:val="22"/>
                <w:szCs w:val="22"/>
              </w:rPr>
            </w:pPr>
            <w:r w:rsidRPr="00F91FE0">
              <w:rPr>
                <w:i/>
                <w:iCs/>
                <w:color w:val="000000"/>
                <w:sz w:val="22"/>
                <w:szCs w:val="22"/>
              </w:rPr>
              <w:t>из них: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FA0" w:rsidRPr="00F91FE0" w:rsidRDefault="00CF0FA0" w:rsidP="00DE50A3">
            <w:pPr>
              <w:spacing w:before="60" w:line="216" w:lineRule="auto"/>
              <w:ind w:right="567"/>
              <w:jc w:val="right"/>
              <w:rPr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FA0" w:rsidRPr="00F91FE0" w:rsidRDefault="00CF0FA0" w:rsidP="00DE50A3">
            <w:pPr>
              <w:spacing w:before="60" w:line="216" w:lineRule="auto"/>
              <w:ind w:right="567"/>
              <w:jc w:val="right"/>
              <w:rPr>
                <w:sz w:val="22"/>
                <w:szCs w:val="22"/>
              </w:rPr>
            </w:pP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FA0" w:rsidRPr="00F91FE0" w:rsidRDefault="00CF0FA0" w:rsidP="00DE50A3">
            <w:pPr>
              <w:spacing w:before="60" w:line="216" w:lineRule="auto"/>
              <w:ind w:right="567"/>
              <w:jc w:val="right"/>
              <w:rPr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F0FA0" w:rsidRPr="00F91FE0" w:rsidRDefault="00CF0FA0" w:rsidP="00DE50A3">
            <w:pPr>
              <w:spacing w:before="60" w:line="216" w:lineRule="auto"/>
              <w:ind w:right="567"/>
              <w:jc w:val="right"/>
              <w:rPr>
                <w:sz w:val="22"/>
                <w:szCs w:val="22"/>
              </w:rPr>
            </w:pP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азербайджанцы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7205,5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90,6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2555,7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89,7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украинцы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29,0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9,9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русские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141,7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1,8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50,3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турки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17,4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0,6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татары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10,1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талыши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76,8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36,2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1,3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лезгины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178,0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2,2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68,9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2,4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евреи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8,9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1E5974" w:rsidRPr="00F91FE0" w:rsidTr="00E9299F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sz w:val="22"/>
                <w:szCs w:val="22"/>
              </w:rPr>
              <w:t>курды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1E5974" w:rsidRPr="00F91FE0" w:rsidTr="00E9299F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армяне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120,7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45,9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1,6</w:t>
            </w:r>
          </w:p>
        </w:tc>
      </w:tr>
      <w:tr w:rsidR="001E5974" w:rsidRPr="00F91FE0" w:rsidTr="00E9299F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авары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50,9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0,6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грузины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6,6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удины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4,1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0,05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0,05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сахуры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15,9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6,9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0,25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71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таты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10,9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0,13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3,9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1E5974" w:rsidRPr="00F91FE0" w:rsidTr="00842956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271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after="60" w:line="216" w:lineRule="auto"/>
              <w:ind w:left="170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и другие национальности</w:t>
            </w:r>
          </w:p>
        </w:tc>
        <w:tc>
          <w:tcPr>
            <w:tcW w:w="19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after="60"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9,6</w:t>
            </w:r>
          </w:p>
        </w:tc>
        <w:tc>
          <w:tcPr>
            <w:tcW w:w="17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after="60"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0,12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after="60"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3,7</w:t>
            </w:r>
          </w:p>
        </w:tc>
        <w:tc>
          <w:tcPr>
            <w:tcW w:w="13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5974" w:rsidRPr="00F91FE0" w:rsidRDefault="001E5974" w:rsidP="00842956">
            <w:pPr>
              <w:spacing w:after="60" w:line="216" w:lineRule="auto"/>
              <w:ind w:right="567"/>
              <w:jc w:val="right"/>
              <w:rPr>
                <w:sz w:val="22"/>
                <w:szCs w:val="22"/>
              </w:rPr>
            </w:pPr>
            <w:r w:rsidRPr="00F91FE0">
              <w:rPr>
                <w:color w:val="000000"/>
                <w:sz w:val="22"/>
                <w:szCs w:val="22"/>
              </w:rPr>
              <w:t>0,1</w:t>
            </w:r>
          </w:p>
        </w:tc>
      </w:tr>
    </w:tbl>
    <w:p w:rsidR="005B2BD6" w:rsidRPr="006F684A" w:rsidRDefault="005B2BD6" w:rsidP="00903FF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756A83" w:rsidP="00756A8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136.</w:t>
      </w:r>
      <w:r w:rsidRPr="006F684A">
        <w:rPr>
          <w:color w:val="000000"/>
          <w:szCs w:val="24"/>
        </w:rPr>
        <w:tab/>
        <w:t>Анализ приведенных в таблице</w:t>
      </w:r>
      <w:r w:rsidR="00681A44" w:rsidRPr="006F684A">
        <w:rPr>
          <w:color w:val="000000"/>
          <w:szCs w:val="24"/>
        </w:rPr>
        <w:t xml:space="preserve"> дан</w:t>
      </w:r>
      <w:r w:rsidRPr="006F684A">
        <w:rPr>
          <w:color w:val="000000"/>
          <w:szCs w:val="24"/>
        </w:rPr>
        <w:t xml:space="preserve">ных указывает на то, что </w:t>
      </w:r>
      <w:r w:rsidR="00681A44" w:rsidRPr="006F684A">
        <w:rPr>
          <w:color w:val="000000"/>
          <w:szCs w:val="24"/>
        </w:rPr>
        <w:t>в Азербайджанской Республике не допускается дискриминация в отношении этнических групп в сфере занятости, и представители всех национальностей, проживающих в Республике, имеют равные права в экономической жизни.</w:t>
      </w:r>
    </w:p>
    <w:p w:rsidR="00756A83" w:rsidRPr="006F684A" w:rsidRDefault="00756A83" w:rsidP="00756A8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756A83" w:rsidP="00756A8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137.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Правом на социальную помощь обладают малообеспеченные семьи, </w:t>
      </w:r>
      <w:r w:rsidR="00BF0730" w:rsidRPr="006F684A">
        <w:rPr>
          <w:color w:val="000000"/>
          <w:szCs w:val="24"/>
        </w:rPr>
        <w:t xml:space="preserve">среднемесячный  доход которых по не зависящим от них </w:t>
      </w:r>
      <w:r w:rsidR="00681A44" w:rsidRPr="006F684A">
        <w:rPr>
          <w:color w:val="000000"/>
          <w:szCs w:val="24"/>
        </w:rPr>
        <w:t xml:space="preserve">причинам </w:t>
      </w:r>
      <w:r w:rsidR="00BF0730" w:rsidRPr="006F684A">
        <w:rPr>
          <w:color w:val="000000"/>
          <w:szCs w:val="24"/>
        </w:rPr>
        <w:t>(нетрудоспособность членов семьи, регистрация</w:t>
      </w:r>
      <w:r w:rsidR="00681A44" w:rsidRPr="006F684A">
        <w:rPr>
          <w:color w:val="000000"/>
          <w:szCs w:val="24"/>
        </w:rPr>
        <w:t xml:space="preserve"> трудоспособного члена </w:t>
      </w:r>
      <w:r w:rsidR="00BF0730" w:rsidRPr="006F684A">
        <w:rPr>
          <w:color w:val="000000"/>
          <w:szCs w:val="24"/>
        </w:rPr>
        <w:t>семьи в соответствующем органе исполнительной власти в</w:t>
      </w:r>
      <w:r w:rsidR="00681A44" w:rsidRPr="006F684A">
        <w:rPr>
          <w:color w:val="000000"/>
          <w:szCs w:val="24"/>
        </w:rPr>
        <w:t xml:space="preserve"> качестве </w:t>
      </w:r>
      <w:r w:rsidR="00BF0730" w:rsidRPr="006F684A">
        <w:rPr>
          <w:color w:val="000000"/>
          <w:szCs w:val="24"/>
        </w:rPr>
        <w:t>безработного, его смерть, признание судом пропавшим без</w:t>
      </w:r>
      <w:r w:rsidR="00681A44" w:rsidRPr="006F684A">
        <w:rPr>
          <w:color w:val="000000"/>
          <w:szCs w:val="24"/>
        </w:rPr>
        <w:t xml:space="preserve"> вести или умершим, лишение свободы, отсутствие сведения о местонахождении члена семьи и другим причинам) ниже совокупности критерия потребности на каждого члена семьи.</w:t>
      </w:r>
    </w:p>
    <w:p w:rsidR="00BF0730" w:rsidRPr="006F684A" w:rsidRDefault="00BF0730" w:rsidP="00756A8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730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138.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Закон Азербайджанской Республики </w:t>
      </w:r>
      <w:r w:rsidR="00681A44" w:rsidRPr="006F684A">
        <w:rPr>
          <w:iCs/>
          <w:color w:val="000000"/>
          <w:szCs w:val="24"/>
        </w:rPr>
        <w:t xml:space="preserve">"О социальных пособиях" </w:t>
      </w:r>
      <w:r w:rsidR="00681A44" w:rsidRPr="006F684A">
        <w:rPr>
          <w:color w:val="000000"/>
          <w:szCs w:val="24"/>
        </w:rPr>
        <w:t xml:space="preserve">от 7 </w:t>
      </w:r>
      <w:r w:rsidRPr="006F684A">
        <w:rPr>
          <w:color w:val="000000"/>
          <w:szCs w:val="24"/>
        </w:rPr>
        <w:t>февраля 2006 </w:t>
      </w:r>
      <w:r w:rsidR="00681A44" w:rsidRPr="006F684A">
        <w:rPr>
          <w:color w:val="000000"/>
          <w:szCs w:val="24"/>
        </w:rPr>
        <w:t>года устанавливает правовые основы для назначения и выплаты социальных пособий в Азербайджанской Республике и регулирует другие отношения, возникающие в этой сфере.</w:t>
      </w:r>
    </w:p>
    <w:p w:rsidR="00681A44" w:rsidRPr="006F684A" w:rsidRDefault="00681A44" w:rsidP="00756A83">
      <w:pPr>
        <w:tabs>
          <w:tab w:val="left" w:pos="739"/>
        </w:tabs>
        <w:rPr>
          <w:color w:val="000000"/>
          <w:szCs w:val="24"/>
        </w:rPr>
      </w:pPr>
    </w:p>
    <w:p w:rsidR="00681A44" w:rsidRPr="006F684A" w:rsidRDefault="00BF0730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139.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Граждане Азербайджанской Республики имеют право на получение </w:t>
      </w:r>
      <w:r w:rsidRPr="006F684A">
        <w:rPr>
          <w:color w:val="000000"/>
          <w:szCs w:val="24"/>
        </w:rPr>
        <w:t>ежемесячного и единовременного пособия на условиях и в</w:t>
      </w:r>
      <w:r w:rsidR="00681A44" w:rsidRPr="006F684A">
        <w:rPr>
          <w:color w:val="000000"/>
          <w:szCs w:val="24"/>
        </w:rPr>
        <w:t xml:space="preserve"> порядке, устанавливаемых настоящим Законом.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Если международными договорами, к которым присоединилась Азербайджанская Республика, не предусмотрено иное, лица без гражданства и иностранцы, постоянно проживающие на </w:t>
      </w:r>
      <w:r w:rsidRPr="006F684A">
        <w:rPr>
          <w:color w:val="000000"/>
          <w:szCs w:val="24"/>
        </w:rPr>
        <w:t xml:space="preserve">территории Азербайджанской Республики, имеют право на </w:t>
      </w:r>
      <w:r w:rsidR="00681A44" w:rsidRPr="006F684A">
        <w:rPr>
          <w:color w:val="000000"/>
          <w:szCs w:val="24"/>
        </w:rPr>
        <w:t xml:space="preserve">получение </w:t>
      </w:r>
      <w:r w:rsidRPr="006F684A">
        <w:rPr>
          <w:color w:val="000000"/>
          <w:szCs w:val="24"/>
        </w:rPr>
        <w:t xml:space="preserve">ежемесячного и единовременного пособия на условиях и в </w:t>
      </w:r>
      <w:r w:rsidR="00681A44" w:rsidRPr="006F684A">
        <w:rPr>
          <w:color w:val="000000"/>
          <w:szCs w:val="24"/>
        </w:rPr>
        <w:t xml:space="preserve">порядке, </w:t>
      </w:r>
      <w:r w:rsidRPr="006F684A">
        <w:rPr>
          <w:color w:val="000000"/>
          <w:szCs w:val="24"/>
        </w:rPr>
        <w:t xml:space="preserve">устанавливаемых настоящим Законом для граждан </w:t>
      </w:r>
      <w:r w:rsidR="00681A44" w:rsidRPr="006F684A">
        <w:rPr>
          <w:color w:val="000000"/>
          <w:szCs w:val="24"/>
        </w:rPr>
        <w:t>Азербайджанской Республики.</w:t>
      </w:r>
    </w:p>
    <w:p w:rsidR="00BF0730" w:rsidRPr="006F684A" w:rsidRDefault="00BF0730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730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140.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Законом Азербайджанской Республики </w:t>
      </w:r>
      <w:r w:rsidR="00681A44" w:rsidRPr="006F684A">
        <w:rPr>
          <w:iCs/>
          <w:color w:val="000000"/>
          <w:szCs w:val="24"/>
        </w:rPr>
        <w:t xml:space="preserve">"О трудовых пенсиях" </w:t>
      </w:r>
      <w:r w:rsidR="00D35715">
        <w:rPr>
          <w:color w:val="000000"/>
          <w:szCs w:val="24"/>
        </w:rPr>
        <w:t>от 7 февраля 2006</w:t>
      </w:r>
      <w:r w:rsidR="00D35715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>года устанавливаются основания возникновения прав граждан Азербайджанской Республики на трудовую пенсию, правила реализации этих прав и система обеспечения трудовой пенсией. Иностранные граждане и лица без гражданства, постоянно проживающие на территории Азербайджанской Республики, имеют право  на обеспечение трудовой пенсией наравне с гражданами Азербайджанской Республики на условиях, предусмотренных настоящим Законом.</w:t>
      </w:r>
    </w:p>
    <w:p w:rsidR="00E8615B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141.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Закон Азербайджанской Республики </w:t>
      </w:r>
      <w:r w:rsidR="00681A44" w:rsidRPr="006F684A">
        <w:rPr>
          <w:iCs/>
          <w:color w:val="000000"/>
          <w:szCs w:val="24"/>
        </w:rPr>
        <w:t>"О прожиточном минимуме"</w:t>
      </w:r>
      <w:r w:rsidR="00681A44" w:rsidRPr="006F684A">
        <w:rPr>
          <w:i/>
          <w:iCs/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от 5 </w:t>
      </w:r>
      <w:r w:rsidR="00D35715">
        <w:rPr>
          <w:color w:val="000000"/>
          <w:szCs w:val="24"/>
        </w:rPr>
        <w:t>октября 2004</w:t>
      </w:r>
      <w:r w:rsidR="00D35715">
        <w:rPr>
          <w:color w:val="000000"/>
          <w:szCs w:val="24"/>
          <w:lang w:val="en-US"/>
        </w:rPr>
        <w:t> </w:t>
      </w:r>
      <w:r w:rsidRPr="006F684A">
        <w:rPr>
          <w:color w:val="000000"/>
          <w:szCs w:val="24"/>
        </w:rPr>
        <w:t>года устанавливает принципы и правила</w:t>
      </w:r>
      <w:r w:rsidR="00681A44" w:rsidRPr="006F684A">
        <w:rPr>
          <w:color w:val="000000"/>
          <w:szCs w:val="24"/>
        </w:rPr>
        <w:t xml:space="preserve"> определения </w:t>
      </w:r>
      <w:r w:rsidRPr="006F684A">
        <w:rPr>
          <w:color w:val="000000"/>
          <w:szCs w:val="24"/>
        </w:rPr>
        <w:t xml:space="preserve">прожиточного минимума, его государственной гарантии, </w:t>
      </w:r>
      <w:r w:rsidR="00681A44" w:rsidRPr="006F684A">
        <w:rPr>
          <w:color w:val="000000"/>
          <w:szCs w:val="24"/>
        </w:rPr>
        <w:t xml:space="preserve">повышения </w:t>
      </w:r>
      <w:r w:rsidRPr="006F684A">
        <w:rPr>
          <w:color w:val="000000"/>
          <w:szCs w:val="24"/>
        </w:rPr>
        <w:t xml:space="preserve">прожиточного минимума в соответствии с </w:t>
      </w:r>
      <w:r w:rsidR="00681A44" w:rsidRPr="006F684A">
        <w:rPr>
          <w:color w:val="000000"/>
          <w:szCs w:val="24"/>
        </w:rPr>
        <w:t xml:space="preserve">социально-экономическим </w:t>
      </w:r>
      <w:r w:rsidRPr="006F684A">
        <w:rPr>
          <w:color w:val="000000"/>
          <w:szCs w:val="24"/>
        </w:rPr>
        <w:t>развитием страны.  Согласно статье 2</w:t>
      </w:r>
      <w:r w:rsidR="00681A44" w:rsidRPr="006F684A">
        <w:rPr>
          <w:color w:val="000000"/>
          <w:szCs w:val="24"/>
        </w:rPr>
        <w:t xml:space="preserve"> Закона,</w:t>
      </w:r>
      <w:r w:rsidRPr="006F684A">
        <w:rPr>
          <w:color w:val="000000"/>
          <w:szCs w:val="24"/>
        </w:rPr>
        <w:t xml:space="preserve"> прожиточный</w:t>
      </w:r>
      <w:r w:rsidR="00681A44" w:rsidRPr="006F684A">
        <w:rPr>
          <w:color w:val="000000"/>
          <w:szCs w:val="24"/>
        </w:rPr>
        <w:t xml:space="preserve"> минимум используется для следующих целей:</w:t>
      </w:r>
    </w:p>
    <w:p w:rsidR="00E8615B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8615B" w:rsidP="00BF0730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  <w:t>а)</w:t>
      </w:r>
      <w:r w:rsidRPr="006F684A">
        <w:rPr>
          <w:color w:val="000000"/>
          <w:szCs w:val="24"/>
        </w:rPr>
        <w:tab/>
        <w:t>при формировании и применении системы оказания</w:t>
      </w:r>
      <w:r w:rsidR="00681A44" w:rsidRPr="006F684A">
        <w:rPr>
          <w:color w:val="000000"/>
          <w:szCs w:val="24"/>
        </w:rPr>
        <w:t xml:space="preserve"> адресной государственной социальной помощи малообеспеченным семьям;</w:t>
      </w:r>
    </w:p>
    <w:p w:rsidR="00E8615B" w:rsidRPr="006F684A" w:rsidRDefault="00E8615B" w:rsidP="00BF0730">
      <w:pPr>
        <w:tabs>
          <w:tab w:val="left" w:pos="567"/>
        </w:tabs>
        <w:rPr>
          <w:szCs w:val="24"/>
        </w:rPr>
      </w:pPr>
    </w:p>
    <w:p w:rsidR="00681A44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</w:r>
      <w:r w:rsidRPr="006F684A">
        <w:rPr>
          <w:color w:val="000000"/>
          <w:szCs w:val="24"/>
          <w:lang w:val="en-US"/>
        </w:rPr>
        <w:t>b</w:t>
      </w:r>
      <w:r w:rsidRPr="006F684A">
        <w:rPr>
          <w:color w:val="000000"/>
          <w:szCs w:val="24"/>
        </w:rPr>
        <w:t>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при подготовке концепции и государственных программ по повышению благосостояния малообеспеченных семей;</w:t>
      </w:r>
    </w:p>
    <w:p w:rsidR="00E8615B" w:rsidRPr="006F684A" w:rsidRDefault="00E8615B" w:rsidP="00BF0730">
      <w:pPr>
        <w:tabs>
          <w:tab w:val="left" w:pos="230"/>
          <w:tab w:val="left" w:pos="567"/>
        </w:tabs>
        <w:rPr>
          <w:color w:val="000000"/>
          <w:szCs w:val="24"/>
        </w:rPr>
      </w:pPr>
    </w:p>
    <w:p w:rsidR="00681A44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  <w:t>с)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при оценке и прогнозировании уровня жизни населения;</w:t>
      </w:r>
    </w:p>
    <w:p w:rsidR="00E8615B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</w:p>
    <w:p w:rsidR="00681A44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</w:r>
      <w:r w:rsidRPr="006F684A">
        <w:rPr>
          <w:color w:val="000000"/>
          <w:szCs w:val="24"/>
          <w:lang w:val="en-US"/>
        </w:rPr>
        <w:t>d</w:t>
      </w:r>
      <w:r w:rsidRPr="006F684A">
        <w:rPr>
          <w:color w:val="000000"/>
          <w:szCs w:val="24"/>
        </w:rPr>
        <w:t>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при обосновании предела доходов физических лиц, не привлекаемых к налогообложению и обязательным выплатам;</w:t>
      </w:r>
    </w:p>
    <w:p w:rsidR="00E8615B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</w:p>
    <w:p w:rsidR="00681A44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  <w:t>е)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при</w:t>
      </w:r>
      <w:r w:rsidRPr="006F684A">
        <w:rPr>
          <w:color w:val="000000"/>
          <w:szCs w:val="24"/>
        </w:rPr>
        <w:t xml:space="preserve"> разработке и </w:t>
      </w:r>
      <w:r w:rsidR="00681A44" w:rsidRPr="006F684A">
        <w:rPr>
          <w:color w:val="000000"/>
          <w:szCs w:val="24"/>
        </w:rPr>
        <w:t>осуществлении мер по индексированию денежных доходов и вкладов населения;</w:t>
      </w:r>
    </w:p>
    <w:p w:rsidR="00E8615B" w:rsidRPr="006F684A" w:rsidRDefault="00E8615B" w:rsidP="00E8615B">
      <w:pPr>
        <w:tabs>
          <w:tab w:val="left" w:pos="567"/>
        </w:tabs>
        <w:rPr>
          <w:color w:val="000000"/>
          <w:szCs w:val="24"/>
        </w:rPr>
      </w:pPr>
    </w:p>
    <w:p w:rsidR="00681A44" w:rsidRPr="006F684A" w:rsidRDefault="00E8615B" w:rsidP="002E384B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ab/>
      </w:r>
      <w:r w:rsidRPr="006F684A">
        <w:rPr>
          <w:color w:val="000000"/>
          <w:szCs w:val="24"/>
          <w:lang w:val="en-US"/>
        </w:rPr>
        <w:t>f</w:t>
      </w:r>
      <w:r w:rsidRPr="006F684A">
        <w:rPr>
          <w:color w:val="000000"/>
          <w:szCs w:val="24"/>
        </w:rPr>
        <w:t>)</w:t>
      </w:r>
      <w:r w:rsidRPr="006F684A">
        <w:rPr>
          <w:color w:val="000000"/>
          <w:szCs w:val="24"/>
        </w:rPr>
        <w:tab/>
        <w:t>при формировании государственного бюджета, местных</w:t>
      </w:r>
      <w:r w:rsidR="00681A44" w:rsidRPr="006F684A">
        <w:rPr>
          <w:color w:val="000000"/>
          <w:szCs w:val="24"/>
        </w:rPr>
        <w:t xml:space="preserve"> бюджетов, внебюд</w:t>
      </w:r>
      <w:r w:rsidRPr="006F684A">
        <w:rPr>
          <w:color w:val="000000"/>
          <w:szCs w:val="24"/>
        </w:rPr>
        <w:t xml:space="preserve">жетных государственных фондов, цен и тарифов, </w:t>
      </w:r>
      <w:r w:rsidR="00681A44" w:rsidRPr="006F684A">
        <w:rPr>
          <w:color w:val="000000"/>
          <w:szCs w:val="24"/>
        </w:rPr>
        <w:t>регулируемых законодательством.</w:t>
      </w:r>
    </w:p>
    <w:p w:rsidR="00681A44" w:rsidRPr="006F684A" w:rsidRDefault="00681A44" w:rsidP="00BF0730">
      <w:pPr>
        <w:tabs>
          <w:tab w:val="left" w:pos="432"/>
          <w:tab w:val="left" w:pos="567"/>
        </w:tabs>
        <w:rPr>
          <w:color w:val="000000"/>
          <w:szCs w:val="24"/>
        </w:rPr>
      </w:pPr>
    </w:p>
    <w:p w:rsidR="00681A44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142.</w:t>
      </w:r>
      <w:r w:rsidRPr="006F684A">
        <w:rPr>
          <w:color w:val="000000"/>
          <w:szCs w:val="24"/>
        </w:rPr>
        <w:tab/>
        <w:t xml:space="preserve">С 1 </w:t>
      </w:r>
      <w:r w:rsidR="00681A44" w:rsidRPr="006F684A">
        <w:rPr>
          <w:color w:val="000000"/>
          <w:szCs w:val="24"/>
        </w:rPr>
        <w:t>янв</w:t>
      </w:r>
      <w:r w:rsidRPr="006F684A">
        <w:rPr>
          <w:color w:val="000000"/>
          <w:szCs w:val="24"/>
        </w:rPr>
        <w:t xml:space="preserve">аря 2007 года вступил в силу Закон </w:t>
      </w:r>
      <w:r w:rsidR="00681A44" w:rsidRPr="006F684A">
        <w:rPr>
          <w:color w:val="000000"/>
          <w:szCs w:val="24"/>
        </w:rPr>
        <w:t>Азербайджанской Республики, согласно которому прожиточный минимум по стране на 2007</w:t>
      </w:r>
      <w:r w:rsidRPr="006F684A">
        <w:rPr>
          <w:color w:val="000000"/>
          <w:szCs w:val="24"/>
        </w:rPr>
        <w:t> </w:t>
      </w:r>
      <w:r w:rsidR="00681A44" w:rsidRPr="006F684A">
        <w:rPr>
          <w:color w:val="000000"/>
          <w:szCs w:val="24"/>
        </w:rPr>
        <w:t>год был ус</w:t>
      </w:r>
      <w:r w:rsidRPr="006F684A">
        <w:rPr>
          <w:color w:val="000000"/>
          <w:szCs w:val="24"/>
        </w:rPr>
        <w:t>тановлен в размере в среднем 64 </w:t>
      </w:r>
      <w:r w:rsidR="00681A44" w:rsidRPr="006F684A">
        <w:rPr>
          <w:color w:val="000000"/>
          <w:szCs w:val="24"/>
        </w:rPr>
        <w:t xml:space="preserve">маната на душу населения, в том числе для трудоспособного населения </w:t>
      </w:r>
      <w:r w:rsidRPr="006F684A">
        <w:rPr>
          <w:color w:val="000000"/>
          <w:szCs w:val="24"/>
        </w:rPr>
        <w:t>-70 </w:t>
      </w:r>
      <w:r w:rsidR="00681A44" w:rsidRPr="006F684A">
        <w:rPr>
          <w:color w:val="000000"/>
          <w:szCs w:val="24"/>
        </w:rPr>
        <w:t xml:space="preserve">манатов, для пенсионеров </w:t>
      </w:r>
      <w:r w:rsidRPr="006F684A">
        <w:rPr>
          <w:color w:val="000000"/>
          <w:szCs w:val="24"/>
        </w:rPr>
        <w:t>-</w:t>
      </w:r>
      <w:r w:rsidR="00681A44" w:rsidRPr="006F684A">
        <w:rPr>
          <w:color w:val="000000"/>
          <w:szCs w:val="24"/>
        </w:rPr>
        <w:t xml:space="preserve"> 49,7</w:t>
      </w:r>
      <w:r w:rsidRPr="006F684A">
        <w:rPr>
          <w:color w:val="000000"/>
          <w:szCs w:val="24"/>
        </w:rPr>
        <w:t> </w:t>
      </w:r>
      <w:r w:rsidR="00681A44" w:rsidRPr="006F684A">
        <w:rPr>
          <w:color w:val="000000"/>
          <w:szCs w:val="24"/>
        </w:rPr>
        <w:t xml:space="preserve">маната, для детей </w:t>
      </w:r>
      <w:r w:rsidRPr="006F684A">
        <w:rPr>
          <w:color w:val="000000"/>
          <w:szCs w:val="24"/>
        </w:rPr>
        <w:t>-</w:t>
      </w:r>
      <w:r w:rsidR="00D35715" w:rsidRPr="00D35715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52,4 маната.</w:t>
      </w:r>
    </w:p>
    <w:p w:rsidR="00E8615B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8615B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143.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целях назначения адресной государственной социальной помощи предел критерия потребности с 1 января 2007 года был установлен в ра</w:t>
      </w:r>
      <w:r w:rsidR="00D35715">
        <w:rPr>
          <w:color w:val="000000"/>
          <w:szCs w:val="24"/>
        </w:rPr>
        <w:t>змере 35 манатов, с 1 июля 2007</w:t>
      </w:r>
      <w:r w:rsidR="00D35715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 xml:space="preserve">года </w:t>
      </w:r>
      <w:r w:rsidR="0047398C" w:rsidRPr="006F684A">
        <w:rPr>
          <w:color w:val="000000"/>
          <w:szCs w:val="24"/>
        </w:rPr>
        <w:t>- 40 </w:t>
      </w:r>
      <w:r w:rsidR="00681A44" w:rsidRPr="006F684A">
        <w:rPr>
          <w:color w:val="000000"/>
          <w:szCs w:val="24"/>
        </w:rPr>
        <w:t>манатов.</w:t>
      </w:r>
    </w:p>
    <w:p w:rsidR="0047398C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144.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Право на социальное обеспечение закреплено в статье 38 Конституции Азербайд</w:t>
      </w:r>
      <w:r w:rsidRPr="006F684A">
        <w:rPr>
          <w:color w:val="000000"/>
          <w:szCs w:val="24"/>
        </w:rPr>
        <w:t xml:space="preserve">жанской  Республики.  Согласно упомянутой </w:t>
      </w:r>
      <w:r w:rsidR="00681A44" w:rsidRPr="006F684A">
        <w:rPr>
          <w:color w:val="000000"/>
          <w:szCs w:val="24"/>
        </w:rPr>
        <w:t>статье,</w:t>
      </w:r>
      <w:r w:rsidRPr="006F684A">
        <w:rPr>
          <w:color w:val="000000"/>
          <w:szCs w:val="24"/>
        </w:rPr>
        <w:t xml:space="preserve">  </w:t>
      </w:r>
      <w:r w:rsidR="00681A44" w:rsidRPr="006F684A">
        <w:rPr>
          <w:color w:val="000000"/>
          <w:szCs w:val="24"/>
        </w:rPr>
        <w:t xml:space="preserve">каждый обладает правом на социальное обеспечение, а также каждый имеет право на социальное обеспечение по достижении возраста, установленного законом, </w:t>
      </w:r>
      <w:r w:rsidRPr="006F684A">
        <w:rPr>
          <w:color w:val="000000"/>
          <w:szCs w:val="24"/>
        </w:rPr>
        <w:t xml:space="preserve">по болезни, инвалидности, по потере кормильца, по </w:t>
      </w:r>
      <w:r w:rsidR="00681A44" w:rsidRPr="006F684A">
        <w:rPr>
          <w:color w:val="000000"/>
          <w:szCs w:val="24"/>
        </w:rPr>
        <w:t>потери трудоспособности, по безработице и в других случаях, предусмотренных законом.</w:t>
      </w:r>
    </w:p>
    <w:p w:rsidR="0047398C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145.</w:t>
      </w:r>
      <w:r w:rsidRPr="006F684A">
        <w:rPr>
          <w:color w:val="000000"/>
          <w:szCs w:val="24"/>
        </w:rPr>
        <w:tab/>
        <w:t>Одним из важнейших элементов государственного</w:t>
      </w:r>
      <w:r w:rsidR="00681A44" w:rsidRPr="006F684A">
        <w:rPr>
          <w:color w:val="000000"/>
          <w:szCs w:val="24"/>
        </w:rPr>
        <w:t xml:space="preserve"> механизма, направленного на сокращение уровня бедности в стране, явилась разработка и </w:t>
      </w:r>
      <w:r w:rsidRPr="006F684A">
        <w:rPr>
          <w:color w:val="000000"/>
          <w:szCs w:val="24"/>
        </w:rPr>
        <w:t>принятие Закона Азербайджанской Республики "Об</w:t>
      </w:r>
      <w:r w:rsidR="00681A44" w:rsidRPr="006F684A">
        <w:rPr>
          <w:color w:val="000000"/>
          <w:szCs w:val="24"/>
        </w:rPr>
        <w:t xml:space="preserve"> адресной государственной социальной помощи", который вступил в силу с 1 января 2006 года.</w:t>
      </w:r>
    </w:p>
    <w:p w:rsidR="0047398C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146.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Данный механизм имеет целью оказать адресную социальную помощь именно социально незащищенным слоям населения.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С 1 июля 2006 года </w:t>
      </w:r>
      <w:r w:rsidRPr="006F684A">
        <w:rPr>
          <w:color w:val="000000"/>
          <w:szCs w:val="24"/>
        </w:rPr>
        <w:t xml:space="preserve">было начато назначение и выдача адресной </w:t>
      </w:r>
      <w:r w:rsidR="00681A44" w:rsidRPr="006F684A">
        <w:rPr>
          <w:color w:val="000000"/>
          <w:szCs w:val="24"/>
        </w:rPr>
        <w:t xml:space="preserve">социальной  помощи.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При </w:t>
      </w:r>
      <w:r w:rsidRPr="006F684A">
        <w:rPr>
          <w:color w:val="000000"/>
          <w:szCs w:val="24"/>
        </w:rPr>
        <w:t xml:space="preserve">назначении адресной социальной помощи не допускается </w:t>
      </w:r>
      <w:r w:rsidR="00681A44" w:rsidRPr="006F684A">
        <w:rPr>
          <w:color w:val="000000"/>
          <w:szCs w:val="24"/>
        </w:rPr>
        <w:t>никакая дискримина</w:t>
      </w:r>
      <w:r w:rsidRPr="006F684A">
        <w:rPr>
          <w:color w:val="000000"/>
          <w:szCs w:val="24"/>
        </w:rPr>
        <w:t>ция по расовым, национальным и этническим признакам</w:t>
      </w:r>
      <w:r w:rsidR="00681A44" w:rsidRPr="006F684A">
        <w:rPr>
          <w:color w:val="000000"/>
          <w:szCs w:val="24"/>
        </w:rPr>
        <w:t xml:space="preserve"> по отношению к семьям, претендующим на её получение.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Наряду с гражданами Азербайджанской Республики, эта помощь также оказывается лицам без гражданства, постоянно живущим в Азербайджанской Республике.</w:t>
      </w:r>
    </w:p>
    <w:p w:rsidR="0047398C" w:rsidRPr="006F684A" w:rsidRDefault="0047398C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47398C" w:rsidP="0047398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147.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Не допускается любая форма дискриминации, в том числе по расовым, </w:t>
      </w:r>
      <w:r w:rsidRPr="006F684A">
        <w:rPr>
          <w:color w:val="000000"/>
          <w:szCs w:val="24"/>
        </w:rPr>
        <w:t>национальным и</w:t>
      </w:r>
      <w:r w:rsidR="00681A44" w:rsidRPr="006F684A">
        <w:rPr>
          <w:color w:val="000000"/>
          <w:szCs w:val="24"/>
        </w:rPr>
        <w:t xml:space="preserve"> этническим признакам,</w:t>
      </w:r>
      <w:r w:rsidRPr="006F684A">
        <w:rPr>
          <w:color w:val="000000"/>
          <w:szCs w:val="24"/>
        </w:rPr>
        <w:t xml:space="preserve"> в отношении инвалидов, </w:t>
      </w:r>
      <w:r w:rsidR="00681A44" w:rsidRPr="006F684A">
        <w:rPr>
          <w:color w:val="000000"/>
          <w:szCs w:val="24"/>
        </w:rPr>
        <w:t xml:space="preserve">что </w:t>
      </w:r>
      <w:r w:rsidRPr="006F684A">
        <w:rPr>
          <w:color w:val="000000"/>
          <w:szCs w:val="24"/>
        </w:rPr>
        <w:t xml:space="preserve">отражено в статье 1 </w:t>
      </w:r>
      <w:r w:rsidR="00681A44" w:rsidRPr="006F684A">
        <w:rPr>
          <w:color w:val="000000"/>
          <w:szCs w:val="24"/>
        </w:rPr>
        <w:t xml:space="preserve">Закона </w:t>
      </w:r>
      <w:r w:rsidRPr="006F684A">
        <w:rPr>
          <w:color w:val="000000"/>
          <w:szCs w:val="24"/>
        </w:rPr>
        <w:t>Азербайджанской Республики</w:t>
      </w:r>
      <w:r w:rsidR="00681A44" w:rsidRPr="006F684A">
        <w:rPr>
          <w:color w:val="000000"/>
          <w:szCs w:val="24"/>
        </w:rPr>
        <w:t xml:space="preserve"> </w:t>
      </w:r>
      <w:r w:rsidR="00681A44" w:rsidRPr="006F684A">
        <w:rPr>
          <w:iCs/>
          <w:color w:val="000000"/>
          <w:szCs w:val="24"/>
        </w:rPr>
        <w:t xml:space="preserve">"О </w:t>
      </w:r>
      <w:r w:rsidRPr="006F684A">
        <w:rPr>
          <w:iCs/>
          <w:color w:val="000000"/>
          <w:szCs w:val="24"/>
        </w:rPr>
        <w:t>предотвращении инвалидности, реабилитации и социальной</w:t>
      </w:r>
      <w:r w:rsidR="00681A44" w:rsidRPr="006F684A">
        <w:rPr>
          <w:iCs/>
          <w:color w:val="000000"/>
          <w:szCs w:val="24"/>
        </w:rPr>
        <w:t xml:space="preserve"> защите инвалидов",</w:t>
      </w:r>
      <w:r w:rsidR="00681A44" w:rsidRPr="006F684A">
        <w:rPr>
          <w:color w:val="000000"/>
          <w:szCs w:val="24"/>
        </w:rPr>
        <w:t xml:space="preserve"> принятого</w:t>
      </w:r>
      <w:r w:rsidRPr="006F684A">
        <w:rPr>
          <w:color w:val="000000"/>
          <w:szCs w:val="24"/>
        </w:rPr>
        <w:t xml:space="preserve"> 25 августа</w:t>
      </w:r>
      <w:r w:rsidR="00681A44" w:rsidRPr="006F684A">
        <w:rPr>
          <w:color w:val="000000"/>
          <w:szCs w:val="24"/>
        </w:rPr>
        <w:t xml:space="preserve"> 1992 года</w:t>
      </w:r>
      <w:r w:rsidRPr="006F684A">
        <w:rPr>
          <w:color w:val="000000"/>
          <w:szCs w:val="24"/>
        </w:rPr>
        <w:t xml:space="preserve">.  При осуществлении </w:t>
      </w:r>
      <w:r w:rsidR="00681A44" w:rsidRPr="006F684A">
        <w:rPr>
          <w:color w:val="000000"/>
          <w:szCs w:val="24"/>
        </w:rPr>
        <w:t xml:space="preserve">в </w:t>
      </w:r>
      <w:r w:rsidRPr="006F684A">
        <w:rPr>
          <w:color w:val="000000"/>
          <w:szCs w:val="24"/>
        </w:rPr>
        <w:t xml:space="preserve">Азербайджанской Республике медико-профилактической </w:t>
      </w:r>
      <w:r w:rsidR="00681A44" w:rsidRPr="006F684A">
        <w:rPr>
          <w:color w:val="000000"/>
          <w:szCs w:val="24"/>
        </w:rPr>
        <w:t>реабилитации инвалидов, оказании содействия в решении социально-бытовых, в том числе жилищных,</w:t>
      </w:r>
      <w:r w:rsidRPr="006F684A">
        <w:rPr>
          <w:color w:val="000000"/>
          <w:szCs w:val="24"/>
        </w:rPr>
        <w:t xml:space="preserve"> проблем,</w:t>
      </w:r>
      <w:r w:rsidR="00681A44" w:rsidRPr="006F684A">
        <w:rPr>
          <w:color w:val="000000"/>
          <w:szCs w:val="24"/>
        </w:rPr>
        <w:t xml:space="preserve"> предоставлении материально-технической помощи, а также при проведении культурных мероприятий для инвалидов ко всем этническим гру</w:t>
      </w:r>
      <w:r w:rsidRPr="006F684A">
        <w:rPr>
          <w:color w:val="000000"/>
          <w:szCs w:val="24"/>
        </w:rPr>
        <w:t>ппам и национальным меньшинства</w:t>
      </w:r>
      <w:r w:rsidR="00681A44" w:rsidRPr="006F684A">
        <w:rPr>
          <w:color w:val="000000"/>
          <w:szCs w:val="24"/>
        </w:rPr>
        <w:t xml:space="preserve">  применяется равное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отношение, не допускаются случаи расовой дискриминации и ксенофобии, которые преследуются по закону.</w:t>
      </w:r>
    </w:p>
    <w:p w:rsidR="003B48DD" w:rsidRPr="006F684A" w:rsidRDefault="003B48DD" w:rsidP="0047398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szCs w:val="24"/>
        </w:rPr>
      </w:pPr>
    </w:p>
    <w:p w:rsidR="00681A44" w:rsidRPr="006F684A" w:rsidRDefault="003B48DD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148.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В соответствии со статьей 10 Закона Азербайджанской Республики </w:t>
      </w:r>
      <w:r w:rsidR="00681A44" w:rsidRPr="006F684A">
        <w:rPr>
          <w:iCs/>
          <w:color w:val="000000"/>
          <w:szCs w:val="24"/>
        </w:rPr>
        <w:t>"Об охране здоровья населения"</w:t>
      </w:r>
      <w:r w:rsidR="00681A44" w:rsidRPr="006F684A">
        <w:rPr>
          <w:i/>
          <w:iCs/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от 26 июня 1997 года, лица без гражданства, постоянно проживающие в Азербайджанской Республике, имеют равные </w:t>
      </w:r>
      <w:r w:rsidRPr="006F684A">
        <w:rPr>
          <w:color w:val="000000"/>
          <w:szCs w:val="24"/>
        </w:rPr>
        <w:t xml:space="preserve">права с гражданами Азербайджанской </w:t>
      </w:r>
      <w:r w:rsidR="00C9608B">
        <w:rPr>
          <w:color w:val="000000"/>
          <w:szCs w:val="24"/>
        </w:rPr>
        <w:t xml:space="preserve">Республики в </w:t>
      </w:r>
      <w:r w:rsidR="00681A44" w:rsidRPr="006F684A">
        <w:rPr>
          <w:color w:val="000000"/>
          <w:szCs w:val="24"/>
        </w:rPr>
        <w:t xml:space="preserve">области  охраны здоровья.  Иностранцы </w:t>
      </w:r>
      <w:r w:rsidRPr="006F684A">
        <w:rPr>
          <w:color w:val="000000"/>
          <w:szCs w:val="24"/>
        </w:rPr>
        <w:t xml:space="preserve">имеют право на охрану здоровья в </w:t>
      </w:r>
      <w:r w:rsidR="00681A44" w:rsidRPr="006F684A">
        <w:rPr>
          <w:color w:val="000000"/>
          <w:szCs w:val="24"/>
        </w:rPr>
        <w:t xml:space="preserve">порядке, </w:t>
      </w:r>
      <w:r w:rsidRPr="006F684A">
        <w:rPr>
          <w:color w:val="000000"/>
          <w:szCs w:val="24"/>
        </w:rPr>
        <w:t xml:space="preserve">предусмотренном международными соглашениями с </w:t>
      </w:r>
      <w:r w:rsidR="00681A44" w:rsidRPr="006F684A">
        <w:rPr>
          <w:color w:val="000000"/>
          <w:szCs w:val="24"/>
        </w:rPr>
        <w:t>участием Азербайджанской Республики.</w:t>
      </w:r>
    </w:p>
    <w:p w:rsidR="003B48DD" w:rsidRPr="006F684A" w:rsidRDefault="003B48DD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3B48DD" w:rsidP="00595763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149.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Статья 6 Закона Азербайджанской Республики  </w:t>
      </w:r>
      <w:r w:rsidR="00681A44" w:rsidRPr="006F684A">
        <w:rPr>
          <w:iCs/>
          <w:color w:val="000000"/>
          <w:szCs w:val="24"/>
        </w:rPr>
        <w:t>"О статусе беженцев и вынужденных переселенцев (лиц, переселенных в пределах страны)"</w:t>
      </w:r>
      <w:r w:rsidR="00681A44" w:rsidRPr="00C9608B">
        <w:rPr>
          <w:iCs/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от 21 мая 1999 года гарантирует старикам, детям, инвалидам, малообеспеченным и лицам, потерявшим кормильца семьи, в местах временного проживания и </w:t>
      </w:r>
      <w:r w:rsidR="007A1026" w:rsidRPr="006F684A">
        <w:rPr>
          <w:color w:val="000000"/>
          <w:szCs w:val="24"/>
        </w:rPr>
        <w:t xml:space="preserve">больницах право получения необходимых медицинских препаратов </w:t>
      </w:r>
      <w:r w:rsidR="00681A44" w:rsidRPr="006F684A">
        <w:rPr>
          <w:color w:val="000000"/>
          <w:szCs w:val="24"/>
        </w:rPr>
        <w:t>и медицинской помощи.</w:t>
      </w:r>
    </w:p>
    <w:p w:rsidR="007A1026" w:rsidRPr="00595763" w:rsidRDefault="007A1026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 w:val="20"/>
        </w:rPr>
      </w:pPr>
    </w:p>
    <w:p w:rsidR="00681A44" w:rsidRPr="006F684A" w:rsidRDefault="007A1026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150.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Утвержденное Указом Президента Азербайджанской Республики от 1 </w:t>
      </w:r>
      <w:r w:rsidRPr="006F684A">
        <w:rPr>
          <w:color w:val="000000"/>
          <w:szCs w:val="24"/>
        </w:rPr>
        <w:t xml:space="preserve">февраля 2005 года </w:t>
      </w:r>
      <w:r w:rsidR="00681A44" w:rsidRPr="006F684A">
        <w:rPr>
          <w:color w:val="000000"/>
          <w:szCs w:val="24"/>
        </w:rPr>
        <w:t>"</w:t>
      </w:r>
      <w:r w:rsidRPr="006F684A">
        <w:rPr>
          <w:color w:val="000000"/>
          <w:szCs w:val="24"/>
        </w:rPr>
        <w:t xml:space="preserve">Положение о Государственном комитете по </w:t>
      </w:r>
      <w:r w:rsidR="00681A44" w:rsidRPr="006F684A">
        <w:rPr>
          <w:color w:val="000000"/>
          <w:szCs w:val="24"/>
        </w:rPr>
        <w:t xml:space="preserve">делам </w:t>
      </w:r>
      <w:r w:rsidRPr="006F684A">
        <w:rPr>
          <w:color w:val="000000"/>
          <w:szCs w:val="24"/>
        </w:rPr>
        <w:t xml:space="preserve">беженцев и вынужденных переселенцев Азербайджанской </w:t>
      </w:r>
      <w:r w:rsidR="00681A44" w:rsidRPr="006F684A">
        <w:rPr>
          <w:color w:val="000000"/>
          <w:szCs w:val="24"/>
        </w:rPr>
        <w:t xml:space="preserve">Республики" </w:t>
      </w:r>
      <w:r w:rsidRPr="006F684A">
        <w:rPr>
          <w:color w:val="000000"/>
          <w:szCs w:val="24"/>
        </w:rPr>
        <w:t>регулирует деятельность Комитета, являющегося</w:t>
      </w:r>
      <w:r w:rsidR="00681A44" w:rsidRPr="006F684A">
        <w:rPr>
          <w:color w:val="000000"/>
          <w:szCs w:val="24"/>
        </w:rPr>
        <w:t xml:space="preserve"> центральным  органом </w:t>
      </w:r>
      <w:r w:rsidRPr="006F684A">
        <w:rPr>
          <w:color w:val="000000"/>
          <w:szCs w:val="24"/>
        </w:rPr>
        <w:t xml:space="preserve">исполнительной власти, осуществляющим государственную политику </w:t>
      </w:r>
      <w:r w:rsidR="00681A44" w:rsidRPr="006F684A">
        <w:rPr>
          <w:color w:val="000000"/>
          <w:szCs w:val="24"/>
        </w:rPr>
        <w:t xml:space="preserve">в сфере расселения, размещения, репатриации, социальной защиты беженцев и </w:t>
      </w:r>
      <w:r w:rsidRPr="006F684A">
        <w:rPr>
          <w:color w:val="000000"/>
          <w:szCs w:val="24"/>
        </w:rPr>
        <w:t xml:space="preserve">вынужденных переселенцев, создания для них социальных, </w:t>
      </w:r>
      <w:r w:rsidR="00681A44" w:rsidRPr="006F684A">
        <w:rPr>
          <w:color w:val="000000"/>
          <w:szCs w:val="24"/>
        </w:rPr>
        <w:t>жилищно-бытовых условий на освобожденных от оккупации территориях.</w:t>
      </w:r>
    </w:p>
    <w:p w:rsidR="007A1026" w:rsidRPr="00595763" w:rsidRDefault="007A1026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 w:val="20"/>
        </w:rPr>
      </w:pPr>
    </w:p>
    <w:p w:rsidR="00681A44" w:rsidRPr="006F684A" w:rsidRDefault="007A1026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151.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Распоряжением Президента Азербайджанской Республики от 1 июля 2004 года была утверждена "Государственная программа по улучшению </w:t>
      </w:r>
      <w:r w:rsidRPr="006F684A">
        <w:rPr>
          <w:color w:val="000000"/>
          <w:szCs w:val="24"/>
        </w:rPr>
        <w:t xml:space="preserve">условий жизни и повышению занятости беженцев и </w:t>
      </w:r>
      <w:r w:rsidR="00681A44" w:rsidRPr="006F684A">
        <w:rPr>
          <w:color w:val="000000"/>
          <w:szCs w:val="24"/>
        </w:rPr>
        <w:t>вынужденных переселенцев".</w:t>
      </w:r>
    </w:p>
    <w:p w:rsidR="007A1026" w:rsidRPr="00595763" w:rsidRDefault="007A1026" w:rsidP="00BF0730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 w:val="20"/>
        </w:rPr>
      </w:pPr>
    </w:p>
    <w:p w:rsidR="00681A44" w:rsidRPr="006F684A" w:rsidRDefault="007A1026" w:rsidP="00BF0730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6F684A">
        <w:rPr>
          <w:b/>
          <w:bCs/>
          <w:color w:val="000000"/>
          <w:szCs w:val="24"/>
        </w:rPr>
        <w:t>F.</w:t>
      </w:r>
      <w:r w:rsidRPr="006F684A">
        <w:rPr>
          <w:b/>
          <w:bCs/>
          <w:color w:val="000000"/>
          <w:szCs w:val="24"/>
        </w:rPr>
        <w:tab/>
      </w:r>
      <w:r w:rsidR="00681A44" w:rsidRPr="006F684A">
        <w:rPr>
          <w:b/>
          <w:bCs/>
          <w:color w:val="000000"/>
          <w:szCs w:val="24"/>
        </w:rPr>
        <w:t>Право на доступ к любому месту или любому виду обслуживания,</w:t>
      </w:r>
      <w:r w:rsidRPr="006F684A">
        <w:rPr>
          <w:b/>
          <w:bCs/>
          <w:color w:val="000000"/>
          <w:szCs w:val="24"/>
        </w:rPr>
        <w:t xml:space="preserve"> </w:t>
      </w:r>
      <w:r w:rsidR="00681A44" w:rsidRPr="006F684A">
        <w:rPr>
          <w:b/>
          <w:bCs/>
          <w:color w:val="000000"/>
          <w:szCs w:val="24"/>
        </w:rPr>
        <w:t xml:space="preserve">предназначенному для </w:t>
      </w:r>
      <w:r w:rsidRPr="006F684A">
        <w:rPr>
          <w:b/>
          <w:bCs/>
          <w:color w:val="000000"/>
          <w:szCs w:val="24"/>
        </w:rPr>
        <w:t>общественного пользования, как,</w:t>
      </w:r>
      <w:r w:rsidRPr="006F684A">
        <w:rPr>
          <w:b/>
          <w:bCs/>
          <w:color w:val="000000"/>
          <w:szCs w:val="24"/>
        </w:rPr>
        <w:br/>
      </w:r>
      <w:r w:rsidR="00681A44" w:rsidRPr="006F684A">
        <w:rPr>
          <w:b/>
          <w:bCs/>
          <w:color w:val="000000"/>
          <w:szCs w:val="24"/>
        </w:rPr>
        <w:t>например,</w:t>
      </w:r>
      <w:r w:rsidRPr="006F684A">
        <w:rPr>
          <w:b/>
          <w:bCs/>
          <w:color w:val="000000"/>
          <w:szCs w:val="24"/>
        </w:rPr>
        <w:t xml:space="preserve"> </w:t>
      </w:r>
      <w:r w:rsidR="00681A44" w:rsidRPr="006F684A">
        <w:rPr>
          <w:b/>
          <w:bCs/>
          <w:color w:val="000000"/>
          <w:szCs w:val="24"/>
        </w:rPr>
        <w:t>транспо</w:t>
      </w:r>
      <w:r w:rsidR="00320345" w:rsidRPr="006F684A">
        <w:rPr>
          <w:b/>
          <w:bCs/>
          <w:color w:val="000000"/>
          <w:szCs w:val="24"/>
        </w:rPr>
        <w:t>рт, гостиницы, рестораны, кафе,</w:t>
      </w:r>
      <w:r w:rsidR="00320345" w:rsidRPr="006F684A">
        <w:rPr>
          <w:b/>
          <w:bCs/>
          <w:color w:val="000000"/>
          <w:szCs w:val="24"/>
        </w:rPr>
        <w:br/>
      </w:r>
      <w:r w:rsidR="00681A44" w:rsidRPr="006F684A">
        <w:rPr>
          <w:b/>
          <w:bCs/>
          <w:color w:val="000000"/>
          <w:szCs w:val="24"/>
        </w:rPr>
        <w:t>театры и парки</w:t>
      </w:r>
    </w:p>
    <w:p w:rsidR="00320345" w:rsidRPr="00595763" w:rsidRDefault="00320345" w:rsidP="00BF0730">
      <w:pPr>
        <w:tabs>
          <w:tab w:val="left" w:pos="567"/>
        </w:tabs>
        <w:jc w:val="center"/>
        <w:rPr>
          <w:sz w:val="20"/>
        </w:rPr>
      </w:pPr>
    </w:p>
    <w:p w:rsidR="00681A44" w:rsidRPr="006F684A" w:rsidRDefault="00320345" w:rsidP="00BF0730">
      <w:pPr>
        <w:tabs>
          <w:tab w:val="left" w:pos="567"/>
          <w:tab w:val="left" w:pos="773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>152.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Осуществление вышеуказанного права гарантируется на равноправной основе нормативно-правовых актов Азербайджанской Республики.</w:t>
      </w:r>
    </w:p>
    <w:p w:rsidR="00320345" w:rsidRPr="00595763" w:rsidRDefault="00320345" w:rsidP="00BF0730">
      <w:pPr>
        <w:tabs>
          <w:tab w:val="left" w:pos="567"/>
          <w:tab w:val="left" w:pos="773"/>
        </w:tabs>
        <w:rPr>
          <w:sz w:val="20"/>
        </w:rPr>
      </w:pPr>
    </w:p>
    <w:p w:rsidR="00681A44" w:rsidRPr="006F684A" w:rsidRDefault="00681A44" w:rsidP="00320345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6F684A">
        <w:rPr>
          <w:b/>
          <w:bCs/>
          <w:color w:val="000000"/>
          <w:szCs w:val="24"/>
        </w:rPr>
        <w:t>Статья 6</w:t>
      </w:r>
    </w:p>
    <w:p w:rsidR="00320345" w:rsidRPr="00595763" w:rsidRDefault="00320345" w:rsidP="00320345">
      <w:pPr>
        <w:tabs>
          <w:tab w:val="left" w:pos="567"/>
        </w:tabs>
        <w:jc w:val="center"/>
        <w:rPr>
          <w:sz w:val="20"/>
        </w:rPr>
      </w:pPr>
    </w:p>
    <w:p w:rsidR="00681A44" w:rsidRPr="006F684A" w:rsidRDefault="00681A44" w:rsidP="00320345">
      <w:pPr>
        <w:tabs>
          <w:tab w:val="left" w:pos="567"/>
          <w:tab w:val="left" w:pos="773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>153.</w:t>
      </w:r>
      <w:r w:rsidR="00320345" w:rsidRPr="006F684A">
        <w:rPr>
          <w:color w:val="000000"/>
          <w:szCs w:val="24"/>
        </w:rPr>
        <w:tab/>
        <w:t>Согласно статье 34 Закона Азербайджанской Республики</w:t>
      </w:r>
      <w:r w:rsidRPr="006F684A">
        <w:rPr>
          <w:color w:val="000000"/>
          <w:szCs w:val="24"/>
        </w:rPr>
        <w:t xml:space="preserve"> </w:t>
      </w:r>
      <w:r w:rsidRPr="006F684A">
        <w:rPr>
          <w:iCs/>
          <w:color w:val="000000"/>
          <w:szCs w:val="24"/>
        </w:rPr>
        <w:t xml:space="preserve">"О Конституционном суде" </w:t>
      </w:r>
      <w:r w:rsidR="00320345" w:rsidRPr="006F684A">
        <w:rPr>
          <w:color w:val="000000"/>
          <w:szCs w:val="24"/>
        </w:rPr>
        <w:t>от 23 декабря 2003 </w:t>
      </w:r>
      <w:r w:rsidRPr="006F684A">
        <w:rPr>
          <w:color w:val="000000"/>
          <w:szCs w:val="24"/>
        </w:rPr>
        <w:t xml:space="preserve">года, для решения вопросов, указанных в пунктах 1-7 части III статьи 130 Конституции Азербайджанской </w:t>
      </w:r>
      <w:r w:rsidR="00320345" w:rsidRPr="006F684A">
        <w:rPr>
          <w:color w:val="000000"/>
          <w:szCs w:val="24"/>
        </w:rPr>
        <w:t xml:space="preserve">Республики, каждый может обжаловать в Конституционный </w:t>
      </w:r>
      <w:r w:rsidRPr="006F684A">
        <w:rPr>
          <w:color w:val="000000"/>
          <w:szCs w:val="24"/>
        </w:rPr>
        <w:t>Суд</w:t>
      </w:r>
      <w:r w:rsidR="00320345" w:rsidRPr="006F684A">
        <w:rPr>
          <w:color w:val="000000"/>
          <w:szCs w:val="24"/>
        </w:rPr>
        <w:t xml:space="preserve"> </w:t>
      </w:r>
      <w:r w:rsidRPr="006F684A">
        <w:rPr>
          <w:color w:val="000000"/>
          <w:szCs w:val="24"/>
        </w:rPr>
        <w:t>нормативно-правовые акты органов законодательной и исполнительной власти, муниципальные и судебные акты, нарушающие его права и свободы, в целях восстановления нарушенных прав и свобод человека. Рассмотрение Конституционным судом жалоб по вопросам, предусмотренным пунктом 4 части III статьи 130 Конституции Азербайджанской Республики, допускается в следующих случаях:</w:t>
      </w:r>
    </w:p>
    <w:p w:rsidR="00681A44" w:rsidRPr="00595763" w:rsidRDefault="00681A44" w:rsidP="00320345">
      <w:pPr>
        <w:tabs>
          <w:tab w:val="left" w:pos="567"/>
        </w:tabs>
        <w:jc w:val="both"/>
        <w:rPr>
          <w:sz w:val="20"/>
        </w:rPr>
      </w:pPr>
    </w:p>
    <w:p w:rsidR="00681A44" w:rsidRPr="006F684A" w:rsidRDefault="00320345" w:rsidP="00320345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ab/>
        <w:t>а)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случае неприменения судом подлежащего применению нормативно-правового акта;</w:t>
      </w:r>
    </w:p>
    <w:p w:rsidR="003C42D3" w:rsidRPr="006F684A" w:rsidRDefault="003C42D3" w:rsidP="00320345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i/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b)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случае применения судом не подлежащего применению нормативно- правового акта;</w:t>
      </w:r>
    </w:p>
    <w:p w:rsidR="003C42D3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ab/>
        <w:t>с)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случае неверного толкования судом нормативно-правового акта.</w:t>
      </w:r>
    </w:p>
    <w:p w:rsidR="003C42D3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3C42D3" w:rsidP="003C42D3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>154.</w:t>
      </w:r>
      <w:r w:rsidRPr="006F684A">
        <w:rPr>
          <w:color w:val="000000"/>
          <w:szCs w:val="24"/>
        </w:rPr>
        <w:tab/>
        <w:t>В случаях, предусмотренных статьей 34 вышеуказанного</w:t>
      </w:r>
      <w:r w:rsidR="00681A44" w:rsidRPr="006F684A">
        <w:rPr>
          <w:color w:val="000000"/>
          <w:szCs w:val="24"/>
        </w:rPr>
        <w:t xml:space="preserve"> Закона, </w:t>
      </w:r>
      <w:r w:rsidRPr="006F684A">
        <w:rPr>
          <w:color w:val="000000"/>
          <w:szCs w:val="24"/>
        </w:rPr>
        <w:t xml:space="preserve">проверка фактических </w:t>
      </w:r>
      <w:r w:rsidR="00681A44" w:rsidRPr="006F684A">
        <w:rPr>
          <w:color w:val="000000"/>
          <w:szCs w:val="24"/>
        </w:rPr>
        <w:t>о</w:t>
      </w:r>
      <w:r w:rsidRPr="006F684A">
        <w:rPr>
          <w:color w:val="000000"/>
          <w:szCs w:val="24"/>
        </w:rPr>
        <w:t xml:space="preserve">бстоятельств дела, рассмотренного </w:t>
      </w:r>
      <w:r w:rsidR="00681A44" w:rsidRPr="006F684A">
        <w:rPr>
          <w:color w:val="000000"/>
          <w:szCs w:val="24"/>
        </w:rPr>
        <w:t xml:space="preserve">Верховным Судом, не допускается.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Жалоба в Конституционный суд может быть подана, как правило, в следующих случаях:</w:t>
      </w:r>
    </w:p>
    <w:p w:rsidR="003C42D3" w:rsidRPr="006F684A" w:rsidRDefault="003C42D3" w:rsidP="003C42D3">
      <w:pPr>
        <w:tabs>
          <w:tab w:val="left" w:pos="567"/>
        </w:tabs>
        <w:rPr>
          <w:szCs w:val="24"/>
        </w:rPr>
      </w:pPr>
    </w:p>
    <w:p w:rsidR="00681A44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i/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a)</w:t>
      </w:r>
      <w:r w:rsidRPr="006F684A">
        <w:rPr>
          <w:color w:val="000000"/>
          <w:szCs w:val="24"/>
        </w:rPr>
        <w:tab/>
        <w:t xml:space="preserve">в течение </w:t>
      </w:r>
      <w:r w:rsidR="00681A44" w:rsidRPr="006F684A">
        <w:rPr>
          <w:color w:val="000000"/>
          <w:szCs w:val="24"/>
        </w:rPr>
        <w:t xml:space="preserve">шести месяцев с момента вступления в силу решения </w:t>
      </w:r>
      <w:r w:rsidRPr="006F684A">
        <w:rPr>
          <w:color w:val="000000"/>
          <w:szCs w:val="24"/>
        </w:rPr>
        <w:t xml:space="preserve">последней судебной инстанции </w:t>
      </w:r>
      <w:r w:rsidR="00681A44" w:rsidRPr="006F684A">
        <w:rPr>
          <w:color w:val="000000"/>
          <w:szCs w:val="24"/>
        </w:rPr>
        <w:t>(реше</w:t>
      </w:r>
      <w:r w:rsidRPr="006F684A">
        <w:rPr>
          <w:color w:val="000000"/>
          <w:szCs w:val="24"/>
        </w:rPr>
        <w:t xml:space="preserve">ния Верховного </w:t>
      </w:r>
      <w:r w:rsidR="00681A44" w:rsidRPr="006F684A">
        <w:rPr>
          <w:color w:val="000000"/>
          <w:szCs w:val="24"/>
        </w:rPr>
        <w:t xml:space="preserve">Суда </w:t>
      </w:r>
      <w:r w:rsidRPr="006F684A">
        <w:rPr>
          <w:color w:val="000000"/>
          <w:szCs w:val="24"/>
        </w:rPr>
        <w:t xml:space="preserve">Азербайджанской  Республики) после полного использования </w:t>
      </w:r>
      <w:r w:rsidR="00681A44" w:rsidRPr="006F684A">
        <w:rPr>
          <w:color w:val="000000"/>
          <w:szCs w:val="24"/>
        </w:rPr>
        <w:t>права обжалования судебного акта;</w:t>
      </w:r>
    </w:p>
    <w:p w:rsidR="003C42D3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3C42D3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ab/>
      </w:r>
      <w:r w:rsidRPr="006F684A">
        <w:rPr>
          <w:color w:val="000000"/>
          <w:szCs w:val="24"/>
          <w:lang w:val="en-US"/>
        </w:rPr>
        <w:t>b</w:t>
      </w:r>
      <w:r w:rsidRPr="006F684A">
        <w:rPr>
          <w:color w:val="000000"/>
          <w:szCs w:val="24"/>
        </w:rPr>
        <w:t>)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течение трех месяцев с момента нарушения права заявителя на обр</w:t>
      </w:r>
      <w:r w:rsidR="00D35715">
        <w:rPr>
          <w:color w:val="000000"/>
          <w:szCs w:val="24"/>
        </w:rPr>
        <w:t>ащение</w:t>
      </w:r>
      <w:r w:rsidR="00D35715">
        <w:rPr>
          <w:color w:val="000000"/>
          <w:szCs w:val="24"/>
          <w:lang w:val="en-US"/>
        </w:rPr>
        <w:t> </w:t>
      </w:r>
      <w:r w:rsidR="00D35715">
        <w:rPr>
          <w:color w:val="000000"/>
          <w:szCs w:val="24"/>
        </w:rPr>
        <w:t>в</w:t>
      </w:r>
      <w:r w:rsidR="00D35715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>суд.</w:t>
      </w:r>
    </w:p>
    <w:p w:rsidR="005425AA" w:rsidRPr="006F684A" w:rsidRDefault="005425AA" w:rsidP="003C42D3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5425AA" w:rsidP="005425A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155.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Рассмотрение обращений иностранцев и лиц, не имеющих гражданства, </w:t>
      </w:r>
      <w:r w:rsidRPr="006F684A">
        <w:rPr>
          <w:color w:val="000000"/>
          <w:szCs w:val="24"/>
        </w:rPr>
        <w:t xml:space="preserve">регулируется Законом Азербайджанской Республики </w:t>
      </w:r>
      <w:r w:rsidR="00681A44" w:rsidRPr="006F684A">
        <w:rPr>
          <w:color w:val="000000"/>
          <w:szCs w:val="24"/>
        </w:rPr>
        <w:t>"</w:t>
      </w:r>
      <w:r w:rsidRPr="006F684A">
        <w:rPr>
          <w:color w:val="000000"/>
          <w:szCs w:val="24"/>
        </w:rPr>
        <w:t xml:space="preserve">О </w:t>
      </w:r>
      <w:r w:rsidR="00681A44" w:rsidRPr="006F684A">
        <w:rPr>
          <w:color w:val="000000"/>
          <w:szCs w:val="24"/>
        </w:rPr>
        <w:t xml:space="preserve">порядке рассмотрения обращений граждан", если не предусмотрен иной порядок в </w:t>
      </w:r>
      <w:r w:rsidRPr="006F684A">
        <w:rPr>
          <w:color w:val="000000"/>
          <w:szCs w:val="24"/>
        </w:rPr>
        <w:t xml:space="preserve">межгосударственных договорах, к которым </w:t>
      </w:r>
      <w:r w:rsidR="00681A44" w:rsidRPr="006F684A">
        <w:rPr>
          <w:color w:val="000000"/>
          <w:szCs w:val="24"/>
        </w:rPr>
        <w:t>присоединилась Азербайджанская Республика.</w:t>
      </w:r>
    </w:p>
    <w:p w:rsidR="005425AA" w:rsidRPr="006F684A" w:rsidRDefault="005425AA" w:rsidP="005425A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5425AA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10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156.</w:t>
      </w:r>
      <w:r w:rsidRPr="006F684A">
        <w:rPr>
          <w:color w:val="000000"/>
          <w:szCs w:val="24"/>
        </w:rPr>
        <w:tab/>
        <w:t xml:space="preserve">Во время </w:t>
      </w:r>
      <w:r w:rsidR="00681A44" w:rsidRPr="006F684A">
        <w:rPr>
          <w:color w:val="000000"/>
          <w:szCs w:val="24"/>
        </w:rPr>
        <w:t>п</w:t>
      </w:r>
      <w:r w:rsidRPr="006F684A">
        <w:rPr>
          <w:color w:val="000000"/>
          <w:szCs w:val="24"/>
        </w:rPr>
        <w:t xml:space="preserve">ервоначальных следственных действий и на </w:t>
      </w:r>
      <w:r w:rsidR="00681A44" w:rsidRPr="006F684A">
        <w:rPr>
          <w:color w:val="000000"/>
          <w:szCs w:val="24"/>
        </w:rPr>
        <w:t>стадии расследования участники уголовного процесса имеют право пользоваться родным языком, а также бесплатной помощью переводчика.</w:t>
      </w:r>
    </w:p>
    <w:p w:rsidR="00681A44" w:rsidRPr="006F684A" w:rsidRDefault="00681A44" w:rsidP="005425AA">
      <w:pPr>
        <w:tabs>
          <w:tab w:val="left" w:pos="567"/>
        </w:tabs>
        <w:rPr>
          <w:bCs/>
          <w:color w:val="000000"/>
          <w:szCs w:val="24"/>
        </w:rPr>
      </w:pPr>
    </w:p>
    <w:p w:rsidR="00681A44" w:rsidRPr="006F684A" w:rsidRDefault="00681A44" w:rsidP="001D2221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6F684A">
        <w:rPr>
          <w:b/>
          <w:bCs/>
          <w:color w:val="000000"/>
          <w:szCs w:val="24"/>
        </w:rPr>
        <w:t>Статья 7</w:t>
      </w:r>
    </w:p>
    <w:p w:rsidR="00681A44" w:rsidRPr="006F684A" w:rsidRDefault="00681A44" w:rsidP="001D2221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</w:p>
    <w:p w:rsidR="00681A44" w:rsidRDefault="005425AA" w:rsidP="001D2221">
      <w:pPr>
        <w:tabs>
          <w:tab w:val="left" w:pos="567"/>
        </w:tabs>
        <w:jc w:val="center"/>
        <w:rPr>
          <w:b/>
          <w:bCs/>
          <w:color w:val="000000"/>
          <w:szCs w:val="24"/>
        </w:rPr>
      </w:pPr>
      <w:r w:rsidRPr="006F684A">
        <w:rPr>
          <w:b/>
          <w:bCs/>
          <w:color w:val="000000"/>
          <w:szCs w:val="24"/>
        </w:rPr>
        <w:t>А.</w:t>
      </w:r>
      <w:r w:rsidRPr="006F684A">
        <w:rPr>
          <w:b/>
          <w:bCs/>
          <w:color w:val="000000"/>
          <w:szCs w:val="24"/>
        </w:rPr>
        <w:tab/>
      </w:r>
      <w:r w:rsidR="00681A44" w:rsidRPr="006F684A">
        <w:rPr>
          <w:b/>
          <w:bCs/>
          <w:color w:val="000000"/>
          <w:szCs w:val="24"/>
        </w:rPr>
        <w:t>Образование и обучение</w:t>
      </w:r>
    </w:p>
    <w:p w:rsidR="006F684A" w:rsidRPr="006F684A" w:rsidRDefault="006F684A" w:rsidP="00320345">
      <w:pPr>
        <w:tabs>
          <w:tab w:val="left" w:pos="567"/>
        </w:tabs>
        <w:jc w:val="center"/>
        <w:rPr>
          <w:szCs w:val="24"/>
        </w:rPr>
      </w:pPr>
    </w:p>
    <w:p w:rsidR="00681A44" w:rsidRPr="006F684A" w:rsidRDefault="005425AA" w:rsidP="005425AA">
      <w:pPr>
        <w:tabs>
          <w:tab w:val="left" w:pos="567"/>
        </w:tabs>
        <w:rPr>
          <w:color w:val="000000"/>
          <w:szCs w:val="24"/>
        </w:rPr>
      </w:pPr>
      <w:r w:rsidRPr="006F684A">
        <w:rPr>
          <w:color w:val="000000"/>
          <w:szCs w:val="24"/>
        </w:rPr>
        <w:t>157.</w:t>
      </w:r>
      <w:r w:rsidRPr="006F684A">
        <w:rPr>
          <w:color w:val="000000"/>
          <w:szCs w:val="24"/>
        </w:rPr>
        <w:tab/>
        <w:t xml:space="preserve">В соответствии со статьей 45 </w:t>
      </w:r>
      <w:r w:rsidR="00681A44" w:rsidRPr="006F684A">
        <w:rPr>
          <w:color w:val="000000"/>
          <w:szCs w:val="24"/>
        </w:rPr>
        <w:t>Кон</w:t>
      </w:r>
      <w:r w:rsidRPr="006F684A">
        <w:rPr>
          <w:color w:val="000000"/>
          <w:szCs w:val="24"/>
        </w:rPr>
        <w:t xml:space="preserve">ституции </w:t>
      </w:r>
      <w:r w:rsidR="00681A44" w:rsidRPr="006F684A">
        <w:rPr>
          <w:color w:val="000000"/>
          <w:szCs w:val="24"/>
        </w:rPr>
        <w:t>Азербайджанской Республики, каждый имеет право использовать свой родной язык, а также получать образование и заниматься творческой деятельностью на родном языке. Никто не может быть лишен права использовать свой родной язык.</w:t>
      </w:r>
    </w:p>
    <w:p w:rsidR="00681A44" w:rsidRPr="006F684A" w:rsidRDefault="00681A44" w:rsidP="00320345">
      <w:pPr>
        <w:tabs>
          <w:tab w:val="left" w:pos="567"/>
          <w:tab w:val="left" w:pos="710"/>
        </w:tabs>
        <w:rPr>
          <w:szCs w:val="24"/>
        </w:rPr>
      </w:pPr>
    </w:p>
    <w:p w:rsidR="00681A44" w:rsidRPr="006F684A" w:rsidRDefault="005425AA" w:rsidP="005425AA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158.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В статье 3 </w:t>
      </w:r>
      <w:r w:rsidR="00681A44" w:rsidRPr="006F684A">
        <w:rPr>
          <w:iCs/>
          <w:color w:val="000000"/>
          <w:szCs w:val="24"/>
        </w:rPr>
        <w:t>"Закона об образовании"</w:t>
      </w:r>
      <w:r w:rsidR="00681A44" w:rsidRPr="006F684A">
        <w:rPr>
          <w:i/>
          <w:iCs/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Азербайджанской Республики гражданам гарантировано право на образование, независимо от их расы, </w:t>
      </w:r>
      <w:r w:rsidRPr="006F684A">
        <w:rPr>
          <w:color w:val="000000"/>
          <w:szCs w:val="24"/>
        </w:rPr>
        <w:t xml:space="preserve">языка, национальной и религиозной принадлежности. </w:t>
      </w:r>
      <w:r w:rsidR="00681A44" w:rsidRPr="006F684A">
        <w:rPr>
          <w:color w:val="000000"/>
          <w:szCs w:val="24"/>
        </w:rPr>
        <w:t xml:space="preserve"> Гражданам предоставляется свободный выбор формы обучения, учебного заведения и языка обучения.</w:t>
      </w:r>
    </w:p>
    <w:p w:rsidR="005425AA" w:rsidRPr="006F684A" w:rsidRDefault="005425AA" w:rsidP="005425AA">
      <w:pPr>
        <w:widowControl w:val="0"/>
        <w:tabs>
          <w:tab w:val="clear" w:pos="1701"/>
          <w:tab w:val="clear" w:pos="2268"/>
          <w:tab w:val="clear" w:pos="6237"/>
          <w:tab w:val="left" w:pos="567"/>
          <w:tab w:val="left" w:pos="1134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5425AA" w:rsidP="005425A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159.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Государственным </w:t>
      </w:r>
      <w:r w:rsidR="00722FF7" w:rsidRPr="006F684A">
        <w:rPr>
          <w:color w:val="000000"/>
          <w:szCs w:val="24"/>
        </w:rPr>
        <w:t>языком в Азербайджане является а</w:t>
      </w:r>
      <w:r w:rsidR="00681A44" w:rsidRPr="006F684A">
        <w:rPr>
          <w:color w:val="000000"/>
          <w:szCs w:val="24"/>
        </w:rPr>
        <w:t>зербайджанский язык.</w:t>
      </w:r>
    </w:p>
    <w:p w:rsidR="00722FF7" w:rsidRPr="006F684A" w:rsidRDefault="00722FF7" w:rsidP="005425A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722FF7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160.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С учетом потребности общества и желания граждан, возможно обучение </w:t>
      </w:r>
      <w:r w:rsidRPr="006F684A">
        <w:rPr>
          <w:color w:val="000000"/>
          <w:szCs w:val="24"/>
        </w:rPr>
        <w:t xml:space="preserve">на языках национальных </w:t>
      </w:r>
      <w:r w:rsidR="00681A44" w:rsidRPr="006F684A">
        <w:rPr>
          <w:color w:val="000000"/>
          <w:szCs w:val="24"/>
        </w:rPr>
        <w:t>меньшин</w:t>
      </w:r>
      <w:r w:rsidRPr="006F684A">
        <w:rPr>
          <w:color w:val="000000"/>
          <w:szCs w:val="24"/>
        </w:rPr>
        <w:t>ств с обязательным</w:t>
      </w:r>
      <w:r w:rsidR="00681A44" w:rsidRPr="006F684A">
        <w:rPr>
          <w:color w:val="000000"/>
          <w:szCs w:val="24"/>
        </w:rPr>
        <w:t xml:space="preserve"> преподаванием </w:t>
      </w:r>
      <w:r w:rsidRPr="006F684A">
        <w:rPr>
          <w:color w:val="000000"/>
          <w:szCs w:val="24"/>
        </w:rPr>
        <w:t xml:space="preserve">азербайджанского языка, истории </w:t>
      </w:r>
      <w:r w:rsidR="00681A44" w:rsidRPr="006F684A">
        <w:rPr>
          <w:color w:val="000000"/>
          <w:szCs w:val="24"/>
        </w:rPr>
        <w:t>Азе</w:t>
      </w:r>
      <w:r w:rsidRPr="006F684A">
        <w:rPr>
          <w:color w:val="000000"/>
          <w:szCs w:val="24"/>
        </w:rPr>
        <w:t xml:space="preserve">рбайджана, </w:t>
      </w:r>
      <w:r w:rsidR="00681A44" w:rsidRPr="006F684A">
        <w:rPr>
          <w:color w:val="000000"/>
          <w:szCs w:val="24"/>
        </w:rPr>
        <w:t>азербайджанской литературы и географии страны.</w:t>
      </w:r>
    </w:p>
    <w:p w:rsidR="00722FF7" w:rsidRPr="006F684A" w:rsidRDefault="00722FF7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722FF7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161.</w:t>
      </w:r>
      <w:r w:rsidRPr="006F684A">
        <w:rPr>
          <w:color w:val="000000"/>
          <w:szCs w:val="24"/>
        </w:rPr>
        <w:tab/>
        <w:t xml:space="preserve">В настоящее время из функционирующих в </w:t>
      </w:r>
      <w:r w:rsidR="00681A44" w:rsidRPr="006F684A">
        <w:rPr>
          <w:color w:val="000000"/>
          <w:szCs w:val="24"/>
        </w:rPr>
        <w:t>Азербайджанской Республике 1</w:t>
      </w:r>
      <w:r w:rsidRPr="006F684A">
        <w:rPr>
          <w:color w:val="000000"/>
          <w:szCs w:val="24"/>
        </w:rPr>
        <w:t> 760 </w:t>
      </w:r>
      <w:r w:rsidR="00681A44" w:rsidRPr="006F684A">
        <w:rPr>
          <w:color w:val="000000"/>
          <w:szCs w:val="24"/>
        </w:rPr>
        <w:t>дошкольных учреждений в 10 учреждениях с охватом 635 детей воспитание и обучение ведется только на русском языке, а в 6 учреждениях с охватом 280 детей - на грузинском.</w:t>
      </w:r>
      <w:r w:rsidRPr="006F684A">
        <w:rPr>
          <w:color w:val="000000"/>
          <w:szCs w:val="24"/>
        </w:rPr>
        <w:t xml:space="preserve">  В </w:t>
      </w:r>
      <w:r w:rsidR="00681A44" w:rsidRPr="006F684A">
        <w:rPr>
          <w:color w:val="000000"/>
          <w:szCs w:val="24"/>
        </w:rPr>
        <w:t>228 учреждениях, где воспитание и обучение ведется на азербайджанском и русском языках, из 26</w:t>
      </w:r>
      <w:r w:rsidRPr="006F684A">
        <w:rPr>
          <w:color w:val="000000"/>
          <w:szCs w:val="24"/>
        </w:rPr>
        <w:t> 015 </w:t>
      </w:r>
      <w:r w:rsidR="00681A44" w:rsidRPr="006F684A">
        <w:rPr>
          <w:color w:val="000000"/>
          <w:szCs w:val="24"/>
        </w:rPr>
        <w:t>детей 7</w:t>
      </w:r>
      <w:r w:rsidRPr="006F684A">
        <w:rPr>
          <w:color w:val="000000"/>
          <w:szCs w:val="24"/>
        </w:rPr>
        <w:t> 730 </w:t>
      </w:r>
      <w:r w:rsidR="00681A44" w:rsidRPr="006F684A">
        <w:rPr>
          <w:color w:val="000000"/>
          <w:szCs w:val="24"/>
        </w:rPr>
        <w:t>детей занимаются в русских группах.</w:t>
      </w:r>
      <w:r w:rsidRPr="006F684A">
        <w:rPr>
          <w:color w:val="000000"/>
          <w:szCs w:val="24"/>
        </w:rPr>
        <w:t xml:space="preserve">  В двух</w:t>
      </w:r>
      <w:r w:rsidR="00681A44" w:rsidRPr="006F684A">
        <w:rPr>
          <w:color w:val="000000"/>
          <w:szCs w:val="24"/>
        </w:rPr>
        <w:t xml:space="preserve"> учреждениях с воспитанием и обучением на азербайджанском и грузинском языках из 175</w:t>
      </w:r>
      <w:r w:rsidRPr="006F684A">
        <w:rPr>
          <w:color w:val="000000"/>
          <w:szCs w:val="24"/>
        </w:rPr>
        <w:t> детей 40 </w:t>
      </w:r>
      <w:r w:rsidR="00681A44" w:rsidRPr="006F684A">
        <w:rPr>
          <w:color w:val="000000"/>
          <w:szCs w:val="24"/>
        </w:rPr>
        <w:t xml:space="preserve">занимаются в грузинских группах.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Полное общее образование в Азербайджане осуществляется на трех языках - азербайджанском, русском и грузинском.</w:t>
      </w:r>
    </w:p>
    <w:p w:rsidR="00722FF7" w:rsidRPr="006F684A" w:rsidRDefault="00722FF7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722FF7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162.</w:t>
      </w:r>
      <w:r w:rsidRPr="006F684A">
        <w:rPr>
          <w:color w:val="000000"/>
          <w:szCs w:val="24"/>
        </w:rPr>
        <w:tab/>
        <w:t>В 19 </w:t>
      </w:r>
      <w:r w:rsidR="00681A44" w:rsidRPr="006F684A">
        <w:rPr>
          <w:color w:val="000000"/>
          <w:szCs w:val="24"/>
        </w:rPr>
        <w:t>школах, которые посещают 6</w:t>
      </w:r>
      <w:r w:rsidRPr="006F684A">
        <w:rPr>
          <w:color w:val="000000"/>
          <w:szCs w:val="24"/>
        </w:rPr>
        <w:t> 208 </w:t>
      </w:r>
      <w:r w:rsidR="00681A44" w:rsidRPr="006F684A">
        <w:rPr>
          <w:color w:val="000000"/>
          <w:szCs w:val="24"/>
        </w:rPr>
        <w:t>учащихся, обучение проводится только на русском языке, в 6</w:t>
      </w:r>
      <w:r w:rsidR="00E9710E" w:rsidRPr="006F684A">
        <w:rPr>
          <w:color w:val="000000"/>
          <w:szCs w:val="24"/>
        </w:rPr>
        <w:t xml:space="preserve"> школах с охватом 991 </w:t>
      </w:r>
      <w:r w:rsidR="00681A44" w:rsidRPr="006F684A">
        <w:rPr>
          <w:color w:val="000000"/>
          <w:szCs w:val="24"/>
        </w:rPr>
        <w:t xml:space="preserve">учащийся обучение </w:t>
      </w:r>
      <w:r w:rsidR="00E9710E" w:rsidRPr="006F684A">
        <w:rPr>
          <w:color w:val="000000"/>
          <w:szCs w:val="24"/>
        </w:rPr>
        <w:t xml:space="preserve">ведется только на грузинском.  В 334 школах с обучением </w:t>
      </w:r>
      <w:r w:rsidR="00681A44" w:rsidRPr="006F684A">
        <w:rPr>
          <w:color w:val="000000"/>
          <w:szCs w:val="24"/>
        </w:rPr>
        <w:t>на азербайджанском и русском языке 101</w:t>
      </w:r>
      <w:r w:rsidR="00E9710E" w:rsidRPr="006F684A">
        <w:rPr>
          <w:color w:val="000000"/>
          <w:szCs w:val="24"/>
        </w:rPr>
        <w:t> 291 </w:t>
      </w:r>
      <w:r w:rsidR="00681A44" w:rsidRPr="006F684A">
        <w:rPr>
          <w:color w:val="000000"/>
          <w:szCs w:val="24"/>
        </w:rPr>
        <w:t xml:space="preserve">учащийся обучаются в русском </w:t>
      </w:r>
      <w:r w:rsidR="00E9710E" w:rsidRPr="006F684A">
        <w:rPr>
          <w:color w:val="000000"/>
          <w:szCs w:val="24"/>
        </w:rPr>
        <w:t>секторе, в пяти</w:t>
      </w:r>
      <w:r w:rsidR="00681A44" w:rsidRPr="006F684A">
        <w:rPr>
          <w:color w:val="000000"/>
          <w:szCs w:val="24"/>
        </w:rPr>
        <w:t xml:space="preserve"> школах с обучением на азербайджанском и грузинском языках </w:t>
      </w:r>
      <w:r w:rsidR="00E9710E" w:rsidRPr="006F684A">
        <w:rPr>
          <w:color w:val="000000"/>
          <w:szCs w:val="24"/>
        </w:rPr>
        <w:t>770 </w:t>
      </w:r>
      <w:r w:rsidR="00681A44" w:rsidRPr="006F684A">
        <w:rPr>
          <w:color w:val="000000"/>
          <w:szCs w:val="24"/>
        </w:rPr>
        <w:t xml:space="preserve">учащихся обучаются в грузинском секторе. </w:t>
      </w:r>
      <w:r w:rsidR="00E9710E" w:rsidRPr="006F684A">
        <w:rPr>
          <w:color w:val="000000"/>
          <w:szCs w:val="24"/>
        </w:rPr>
        <w:t xml:space="preserve"> </w:t>
      </w:r>
      <w:r w:rsidR="00935318">
        <w:rPr>
          <w:color w:val="000000"/>
          <w:szCs w:val="24"/>
        </w:rPr>
        <w:t>В</w:t>
      </w:r>
      <w:r w:rsidR="00935318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>одной школе, где обучение ведется на азербайджанском, русском и грузинском языках,</w:t>
      </w:r>
      <w:r w:rsidR="00E9710E" w:rsidRPr="006F684A">
        <w:rPr>
          <w:color w:val="000000"/>
          <w:szCs w:val="24"/>
        </w:rPr>
        <w:t xml:space="preserve"> 125 </w:t>
      </w:r>
      <w:r w:rsidR="00681A44" w:rsidRPr="006F684A">
        <w:rPr>
          <w:color w:val="000000"/>
          <w:szCs w:val="24"/>
        </w:rPr>
        <w:t xml:space="preserve">учащихся </w:t>
      </w:r>
      <w:r w:rsidR="00E9710E" w:rsidRPr="006F684A">
        <w:rPr>
          <w:color w:val="000000"/>
          <w:szCs w:val="24"/>
        </w:rPr>
        <w:t>обучаются в русском секторе, а 126 </w:t>
      </w:r>
      <w:r w:rsidR="00681A44" w:rsidRPr="006F684A">
        <w:rPr>
          <w:color w:val="000000"/>
          <w:szCs w:val="24"/>
        </w:rPr>
        <w:t>учащихся - в грузинском секторе.</w:t>
      </w:r>
    </w:p>
    <w:p w:rsidR="00E9710E" w:rsidRPr="006F684A" w:rsidRDefault="00E9710E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E9710E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91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163.</w:t>
      </w:r>
      <w:r w:rsidRPr="006F684A">
        <w:rPr>
          <w:color w:val="000000"/>
          <w:szCs w:val="24"/>
        </w:rPr>
        <w:tab/>
        <w:t>В школе № 46 города Баку</w:t>
      </w:r>
      <w:r w:rsidR="00681A44" w:rsidRPr="006F684A">
        <w:rPr>
          <w:color w:val="000000"/>
          <w:szCs w:val="24"/>
        </w:rPr>
        <w:t xml:space="preserve"> и</w:t>
      </w:r>
      <w:r w:rsidRPr="006F684A">
        <w:rPr>
          <w:color w:val="000000"/>
          <w:szCs w:val="24"/>
        </w:rPr>
        <w:t xml:space="preserve">зучается </w:t>
      </w:r>
      <w:r w:rsidR="00935318">
        <w:rPr>
          <w:color w:val="000000"/>
          <w:szCs w:val="24"/>
        </w:rPr>
        <w:t>иврит.  В</w:t>
      </w:r>
      <w:r w:rsidR="00935318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>Баку  также функционирует частная школа, где изучается иврит, история и культура евреев.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 xml:space="preserve"> В настоящее время в этой школе обучается 251 учащийся.</w:t>
      </w:r>
    </w:p>
    <w:p w:rsidR="00681A44" w:rsidRPr="006F684A" w:rsidRDefault="00681A44" w:rsidP="00320345">
      <w:pPr>
        <w:tabs>
          <w:tab w:val="left" w:pos="567"/>
        </w:tabs>
        <w:rPr>
          <w:szCs w:val="24"/>
        </w:rPr>
      </w:pPr>
    </w:p>
    <w:p w:rsidR="00681A44" w:rsidRPr="006F684A" w:rsidRDefault="00E9710E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164.</w:t>
      </w:r>
      <w:r w:rsidRPr="006F684A">
        <w:rPr>
          <w:color w:val="000000"/>
          <w:szCs w:val="24"/>
        </w:rPr>
        <w:tab/>
        <w:t xml:space="preserve">Детям этнических групп, компактно </w:t>
      </w:r>
      <w:r w:rsidR="00681A44" w:rsidRPr="006F684A">
        <w:rPr>
          <w:color w:val="000000"/>
          <w:szCs w:val="24"/>
        </w:rPr>
        <w:t>проживающих</w:t>
      </w:r>
      <w:r w:rsidRPr="006F684A">
        <w:rPr>
          <w:color w:val="000000"/>
          <w:szCs w:val="24"/>
        </w:rPr>
        <w:t xml:space="preserve"> в 13</w:t>
      </w:r>
      <w:r w:rsidR="00681A44" w:rsidRPr="006F684A">
        <w:rPr>
          <w:color w:val="000000"/>
          <w:szCs w:val="24"/>
        </w:rPr>
        <w:t xml:space="preserve"> районах Азербайджанской Республики, созданы все условия для изучения своего языка, своих традиций и обычаев, культуры.</w:t>
      </w:r>
    </w:p>
    <w:p w:rsidR="00681A44" w:rsidRPr="006F684A" w:rsidRDefault="00681A44" w:rsidP="00320345">
      <w:pPr>
        <w:tabs>
          <w:tab w:val="left" w:pos="567"/>
          <w:tab w:val="left" w:pos="763"/>
        </w:tabs>
        <w:rPr>
          <w:color w:val="000000"/>
          <w:szCs w:val="24"/>
        </w:rPr>
      </w:pPr>
    </w:p>
    <w:p w:rsidR="00CA7DB3" w:rsidRDefault="00E9710E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165.</w:t>
      </w:r>
      <w:r w:rsidRPr="006F684A">
        <w:rPr>
          <w:color w:val="000000"/>
          <w:szCs w:val="24"/>
        </w:rPr>
        <w:tab/>
      </w:r>
      <w:r w:rsidR="00BF0AE1" w:rsidRPr="006F684A">
        <w:rPr>
          <w:color w:val="000000"/>
          <w:szCs w:val="24"/>
        </w:rPr>
        <w:t>Дети национальных меньшинств в начальных классах</w:t>
      </w:r>
      <w:r w:rsidR="00681A44" w:rsidRPr="006F684A">
        <w:rPr>
          <w:color w:val="000000"/>
          <w:szCs w:val="24"/>
        </w:rPr>
        <w:t xml:space="preserve"> школ </w:t>
      </w:r>
      <w:r w:rsidR="00BF0AE1" w:rsidRPr="006F684A">
        <w:rPr>
          <w:color w:val="000000"/>
          <w:szCs w:val="24"/>
        </w:rPr>
        <w:t>Кубинского, Кусарского, Исмаилинского, Хачмазского,</w:t>
      </w:r>
      <w:r w:rsidR="00681A44" w:rsidRPr="006F684A">
        <w:rPr>
          <w:color w:val="000000"/>
          <w:szCs w:val="24"/>
        </w:rPr>
        <w:t xml:space="preserve"> Огузского, Габалинского районов Азербайджанской Республики изучают лезгинский, в школах Лерикского, Ленкоранского, Астаринского, Масаллинского районов изучается талышский язык, в школах Балаканского, Габалинского, Хачмазского, Закатальского, Кубинского, Самухского районов </w:t>
      </w:r>
    </w:p>
    <w:p w:rsidR="00681A44" w:rsidRPr="006F684A" w:rsidRDefault="00CA7DB3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681A44" w:rsidRPr="006F684A">
        <w:rPr>
          <w:color w:val="000000"/>
          <w:szCs w:val="24"/>
        </w:rPr>
        <w:t>Азербайджанской Республики изучается аварский, удинский, татский, тсахурский, хыналагский, курдский языки. Родной язык для них преподается на уровне начального образования (I-IV классы).</w:t>
      </w:r>
    </w:p>
    <w:p w:rsidR="00BF0AE1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63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166.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Для продуктивной организации преподавания языков национальных меньшинств большое внимание уделяется подготовке и изданию учебных </w:t>
      </w:r>
      <w:r w:rsidRPr="006F684A">
        <w:rPr>
          <w:color w:val="000000"/>
          <w:szCs w:val="24"/>
        </w:rPr>
        <w:t xml:space="preserve">программ, учебников и учебных пособий, дидактических </w:t>
      </w:r>
      <w:r w:rsidR="00681A44" w:rsidRPr="006F684A">
        <w:rPr>
          <w:color w:val="000000"/>
          <w:szCs w:val="24"/>
        </w:rPr>
        <w:t>материалов, методических пособий, рекомендаций.</w:t>
      </w:r>
    </w:p>
    <w:p w:rsidR="00BF0AE1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167.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За последние годы в Азербайджане изданы учебные программы, 17</w:t>
      </w:r>
      <w:r w:rsidRPr="006F684A">
        <w:rPr>
          <w:color w:val="000000"/>
          <w:szCs w:val="24"/>
        </w:rPr>
        <w:t> </w:t>
      </w:r>
      <w:r w:rsidR="00681A44" w:rsidRPr="006F684A">
        <w:rPr>
          <w:color w:val="000000"/>
          <w:szCs w:val="24"/>
        </w:rPr>
        <w:t>наименований учебников, среди которых "Изучаем родной язык", "Азбука", "Лезгинский язык", "Талышский язык", "Татский язык", "Курдский язык", "Сахурский язык", "Аварский язык", "Удинский язык".</w:t>
      </w:r>
    </w:p>
    <w:p w:rsidR="00BF0AE1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168.</w:t>
      </w:r>
      <w:r w:rsidRPr="006F684A">
        <w:rPr>
          <w:color w:val="000000"/>
          <w:szCs w:val="24"/>
        </w:rPr>
        <w:tab/>
        <w:t>Учитывая, что терпимость в отношении культурных,</w:t>
      </w:r>
      <w:r w:rsidR="00681A44" w:rsidRPr="006F684A">
        <w:rPr>
          <w:color w:val="000000"/>
          <w:szCs w:val="24"/>
        </w:rPr>
        <w:t xml:space="preserve"> этнических, религиозных и языковых различий является необходимым условием для взаимопонимания между отдельными людьми и представителями разных </w:t>
      </w:r>
      <w:r w:rsidRPr="006F684A">
        <w:rPr>
          <w:color w:val="000000"/>
          <w:szCs w:val="24"/>
        </w:rPr>
        <w:t xml:space="preserve">культур, в учебниках и учебных пособиях, изданных для </w:t>
      </w:r>
      <w:r w:rsidR="00681A44" w:rsidRPr="006F684A">
        <w:rPr>
          <w:color w:val="000000"/>
          <w:szCs w:val="24"/>
        </w:rPr>
        <w:t xml:space="preserve">учащихся общеобразовательных школ, предусмотрены материалы для соблюдения прав </w:t>
      </w:r>
      <w:r w:rsidRPr="006F684A">
        <w:rPr>
          <w:color w:val="000000"/>
          <w:szCs w:val="24"/>
        </w:rPr>
        <w:t>человека, уважения и сохранения культурного наследия</w:t>
      </w:r>
      <w:r w:rsidR="00681A44" w:rsidRPr="006F684A">
        <w:rPr>
          <w:color w:val="000000"/>
          <w:szCs w:val="24"/>
        </w:rPr>
        <w:t xml:space="preserve"> всех </w:t>
      </w:r>
      <w:r w:rsidRPr="006F684A">
        <w:rPr>
          <w:color w:val="000000"/>
          <w:szCs w:val="24"/>
        </w:rPr>
        <w:t>национальностей, проживающих на территории</w:t>
      </w:r>
      <w:r w:rsidR="00681A44" w:rsidRPr="006F684A">
        <w:rPr>
          <w:color w:val="000000"/>
          <w:szCs w:val="24"/>
        </w:rPr>
        <w:t xml:space="preserve"> Азербайджана.  Этого </w:t>
      </w:r>
      <w:r w:rsidRPr="006F684A">
        <w:rPr>
          <w:color w:val="000000"/>
          <w:szCs w:val="24"/>
        </w:rPr>
        <w:t>придерживаются авторы учебников</w:t>
      </w:r>
      <w:r w:rsidR="00681A44" w:rsidRPr="006F684A">
        <w:rPr>
          <w:color w:val="000000"/>
          <w:szCs w:val="24"/>
        </w:rPr>
        <w:t xml:space="preserve"> "</w:t>
      </w:r>
      <w:r w:rsidRPr="006F684A">
        <w:rPr>
          <w:color w:val="000000"/>
          <w:szCs w:val="24"/>
        </w:rPr>
        <w:t xml:space="preserve">Познание </w:t>
      </w:r>
      <w:r w:rsidR="00681A44" w:rsidRPr="006F684A">
        <w:rPr>
          <w:color w:val="000000"/>
          <w:szCs w:val="24"/>
        </w:rPr>
        <w:t>мира"</w:t>
      </w:r>
      <w:r w:rsidRPr="006F684A">
        <w:rPr>
          <w:color w:val="000000"/>
          <w:szCs w:val="24"/>
        </w:rPr>
        <w:t>,</w:t>
      </w:r>
      <w:r w:rsidR="00681A44" w:rsidRPr="006F684A">
        <w:rPr>
          <w:color w:val="000000"/>
          <w:szCs w:val="24"/>
        </w:rPr>
        <w:t xml:space="preserve"> "Чтение", "Литература", "История", "География", "Человек и общество".</w:t>
      </w:r>
    </w:p>
    <w:p w:rsidR="00BF0AE1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169.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 xml:space="preserve">Подготовлены учебники по правам и свободам человека, организованы </w:t>
      </w:r>
      <w:r w:rsidRPr="006F684A">
        <w:rPr>
          <w:color w:val="000000"/>
          <w:szCs w:val="24"/>
        </w:rPr>
        <w:t xml:space="preserve">олимпиады и соревнования, проведены </w:t>
      </w:r>
      <w:r w:rsidR="00681A44" w:rsidRPr="006F684A">
        <w:rPr>
          <w:color w:val="000000"/>
          <w:szCs w:val="24"/>
        </w:rPr>
        <w:t>посвя</w:t>
      </w:r>
      <w:r w:rsidRPr="006F684A">
        <w:rPr>
          <w:color w:val="000000"/>
          <w:szCs w:val="24"/>
        </w:rPr>
        <w:t xml:space="preserve">щенные </w:t>
      </w:r>
      <w:r w:rsidR="00681A44" w:rsidRPr="006F684A">
        <w:rPr>
          <w:color w:val="000000"/>
          <w:szCs w:val="24"/>
        </w:rPr>
        <w:t>пра</w:t>
      </w:r>
      <w:r w:rsidRPr="006F684A">
        <w:rPr>
          <w:color w:val="000000"/>
          <w:szCs w:val="24"/>
        </w:rPr>
        <w:t xml:space="preserve">вам </w:t>
      </w:r>
      <w:r w:rsidR="00681A44" w:rsidRPr="006F684A">
        <w:rPr>
          <w:color w:val="000000"/>
          <w:szCs w:val="24"/>
        </w:rPr>
        <w:t>человека художественные выставки и фестивали.</w:t>
      </w:r>
    </w:p>
    <w:p w:rsidR="00BF0AE1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BF0AE1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06"/>
          <w:tab w:val="left" w:pos="7810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170.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В высших учебных заведениях для студентов, специализирующихся в области права и политологии, организуются на высоком уровне курсы по преподаванию знаний в области прав человека на основе учебных программ высших учебных заведений.</w:t>
      </w:r>
      <w:r w:rsidR="002F0FDF" w:rsidRPr="006F684A">
        <w:rPr>
          <w:color w:val="000000"/>
          <w:szCs w:val="24"/>
        </w:rPr>
        <w:t xml:space="preserve"> </w:t>
      </w:r>
      <w:r w:rsidR="00935318">
        <w:rPr>
          <w:color w:val="000000"/>
          <w:szCs w:val="24"/>
        </w:rPr>
        <w:t xml:space="preserve"> В</w:t>
      </w:r>
      <w:r w:rsidR="00935318">
        <w:rPr>
          <w:color w:val="000000"/>
          <w:szCs w:val="24"/>
          <w:lang w:val="en-US"/>
        </w:rPr>
        <w:t> </w:t>
      </w:r>
      <w:r w:rsidR="00681A44" w:rsidRPr="006F684A">
        <w:rPr>
          <w:color w:val="000000"/>
          <w:szCs w:val="24"/>
        </w:rPr>
        <w:t xml:space="preserve">рамках международного гуманитарного права </w:t>
      </w:r>
      <w:r w:rsidR="002F0FDF" w:rsidRPr="006F684A">
        <w:rPr>
          <w:color w:val="000000"/>
          <w:szCs w:val="24"/>
        </w:rPr>
        <w:t xml:space="preserve">в Бакинском </w:t>
      </w:r>
      <w:r w:rsidR="00681A44" w:rsidRPr="006F684A">
        <w:rPr>
          <w:color w:val="000000"/>
          <w:szCs w:val="24"/>
        </w:rPr>
        <w:t>г</w:t>
      </w:r>
      <w:r w:rsidR="002F0FDF" w:rsidRPr="006F684A">
        <w:rPr>
          <w:color w:val="000000"/>
          <w:szCs w:val="24"/>
        </w:rPr>
        <w:t>осударственном</w:t>
      </w:r>
      <w:r w:rsidR="00681A44" w:rsidRPr="006F684A">
        <w:rPr>
          <w:color w:val="000000"/>
          <w:szCs w:val="24"/>
        </w:rPr>
        <w:t xml:space="preserve"> у</w:t>
      </w:r>
      <w:r w:rsidR="002F0FDF" w:rsidRPr="006F684A">
        <w:rPr>
          <w:color w:val="000000"/>
          <w:szCs w:val="24"/>
        </w:rPr>
        <w:t xml:space="preserve">ниверситете, Бакинском </w:t>
      </w:r>
      <w:r w:rsidR="00681A44" w:rsidRPr="006F684A">
        <w:rPr>
          <w:color w:val="000000"/>
          <w:szCs w:val="24"/>
        </w:rPr>
        <w:t>славянском университете, Азербайджанском университете языков, Азербайджанском г</w:t>
      </w:r>
      <w:r w:rsidR="002F0FDF" w:rsidRPr="006F684A">
        <w:rPr>
          <w:color w:val="000000"/>
          <w:szCs w:val="24"/>
        </w:rPr>
        <w:t xml:space="preserve">осударственном </w:t>
      </w:r>
      <w:r w:rsidR="00681A44" w:rsidRPr="006F684A">
        <w:rPr>
          <w:color w:val="000000"/>
          <w:szCs w:val="24"/>
        </w:rPr>
        <w:t>п</w:t>
      </w:r>
      <w:r w:rsidR="002F0FDF" w:rsidRPr="006F684A">
        <w:rPr>
          <w:color w:val="000000"/>
          <w:szCs w:val="24"/>
        </w:rPr>
        <w:t xml:space="preserve">едагогическом </w:t>
      </w:r>
      <w:r w:rsidR="00681A44" w:rsidRPr="006F684A">
        <w:rPr>
          <w:color w:val="000000"/>
          <w:szCs w:val="24"/>
        </w:rPr>
        <w:t>у</w:t>
      </w:r>
      <w:r w:rsidR="002F0FDF" w:rsidRPr="006F684A">
        <w:rPr>
          <w:color w:val="000000"/>
          <w:szCs w:val="24"/>
        </w:rPr>
        <w:t xml:space="preserve">ниверситете, </w:t>
      </w:r>
      <w:r w:rsidR="00681A44" w:rsidRPr="006F684A">
        <w:rPr>
          <w:color w:val="000000"/>
          <w:szCs w:val="24"/>
        </w:rPr>
        <w:t>Гянджинском г</w:t>
      </w:r>
      <w:r w:rsidR="002F0FDF" w:rsidRPr="006F684A">
        <w:rPr>
          <w:color w:val="000000"/>
          <w:szCs w:val="24"/>
        </w:rPr>
        <w:t xml:space="preserve">осударственном </w:t>
      </w:r>
      <w:r w:rsidR="00681A44" w:rsidRPr="006F684A">
        <w:rPr>
          <w:color w:val="000000"/>
          <w:szCs w:val="24"/>
        </w:rPr>
        <w:t>п</w:t>
      </w:r>
      <w:r w:rsidR="002F0FDF" w:rsidRPr="006F684A">
        <w:rPr>
          <w:color w:val="000000"/>
          <w:szCs w:val="24"/>
        </w:rPr>
        <w:t xml:space="preserve">едагогическом </w:t>
      </w:r>
      <w:r w:rsidR="00681A44" w:rsidRPr="006F684A">
        <w:rPr>
          <w:color w:val="000000"/>
          <w:szCs w:val="24"/>
        </w:rPr>
        <w:t>университете, Сумгаитском государственном университете, в Западном университете и в Университете хазар преподается предмет "Мир и конфликт", а во всех высших учебных заведениях на уровне бакалавров предмет "Конституция Азербайджанской Республики и основные права".</w:t>
      </w:r>
    </w:p>
    <w:p w:rsidR="00681A44" w:rsidRPr="006F684A" w:rsidRDefault="00681A44" w:rsidP="00320345">
      <w:pPr>
        <w:tabs>
          <w:tab w:val="left" w:pos="567"/>
          <w:tab w:val="left" w:pos="706"/>
          <w:tab w:val="left" w:pos="7810"/>
        </w:tabs>
        <w:rPr>
          <w:color w:val="000000"/>
          <w:szCs w:val="24"/>
        </w:rPr>
      </w:pPr>
    </w:p>
    <w:p w:rsidR="00681A44" w:rsidRPr="006F684A" w:rsidRDefault="002F0FDF" w:rsidP="00CA7DB3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171.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Переведенные на азербайджанский язык Конвенция о правах ребенка и другие соответствующие документы были распространены среди школ и организовано их преподавание.</w:t>
      </w:r>
    </w:p>
    <w:p w:rsidR="002F0FDF" w:rsidRPr="006F684A" w:rsidRDefault="002F0FDF" w:rsidP="0032034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2F0FDF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  <w:r w:rsidRPr="006F684A">
        <w:rPr>
          <w:color w:val="000000"/>
          <w:szCs w:val="24"/>
        </w:rPr>
        <w:t>172.</w:t>
      </w:r>
      <w:r w:rsidRPr="006F684A">
        <w:rPr>
          <w:color w:val="000000"/>
          <w:szCs w:val="24"/>
        </w:rPr>
        <w:tab/>
        <w:t xml:space="preserve">Начиная с сентября </w:t>
      </w:r>
      <w:r w:rsidR="00935318" w:rsidRPr="00935318">
        <w:rPr>
          <w:color w:val="000000"/>
          <w:szCs w:val="24"/>
        </w:rPr>
        <w:t>2004 года</w:t>
      </w:r>
      <w:r w:rsidRPr="006F684A">
        <w:rPr>
          <w:color w:val="000000"/>
          <w:szCs w:val="24"/>
        </w:rPr>
        <w:t xml:space="preserve"> Объединение </w:t>
      </w:r>
      <w:r w:rsidR="00681A44" w:rsidRPr="006F684A">
        <w:rPr>
          <w:color w:val="000000"/>
          <w:szCs w:val="24"/>
        </w:rPr>
        <w:t>м</w:t>
      </w:r>
      <w:r w:rsidRPr="006F684A">
        <w:rPr>
          <w:color w:val="000000"/>
          <w:szCs w:val="24"/>
        </w:rPr>
        <w:t xml:space="preserve">олодых </w:t>
      </w:r>
      <w:r w:rsidR="00681A44" w:rsidRPr="006F684A">
        <w:rPr>
          <w:color w:val="000000"/>
          <w:szCs w:val="24"/>
        </w:rPr>
        <w:t>юристов Азербайджана совместно с Ассоциацией азербайджанских молодых друзей Европы начали претворять в жизнь проект "Молодежная сеть по правам человека"</w:t>
      </w:r>
      <w:r w:rsidRPr="006F684A">
        <w:rPr>
          <w:color w:val="000000"/>
          <w:szCs w:val="24"/>
        </w:rPr>
        <w:t>.  Целью проекта является мобилизация усилий молодежи</w:t>
      </w:r>
      <w:r w:rsidR="00681A44" w:rsidRPr="006F684A">
        <w:rPr>
          <w:color w:val="000000"/>
          <w:szCs w:val="24"/>
        </w:rPr>
        <w:t xml:space="preserve"> по </w:t>
      </w:r>
      <w:r w:rsidRPr="006F684A">
        <w:rPr>
          <w:color w:val="000000"/>
          <w:szCs w:val="24"/>
        </w:rPr>
        <w:t>улучшению положения по правам человека и демократизации</w:t>
      </w:r>
      <w:r w:rsidR="00681A44" w:rsidRPr="006F684A">
        <w:rPr>
          <w:color w:val="000000"/>
          <w:szCs w:val="24"/>
        </w:rPr>
        <w:t xml:space="preserve"> в Азербайджане. </w:t>
      </w:r>
      <w:r w:rsidRPr="006F684A">
        <w:rPr>
          <w:color w:val="000000"/>
          <w:szCs w:val="24"/>
        </w:rPr>
        <w:t xml:space="preserve"> </w:t>
      </w:r>
      <w:r w:rsidR="00681A44" w:rsidRPr="006F684A">
        <w:rPr>
          <w:color w:val="000000"/>
          <w:szCs w:val="24"/>
        </w:rPr>
        <w:t>Задачей данного проекта является получение молодежью знаний по защите прав человека и демократизации и усиление их активности, привлечение внимания государственных и местных органов самоуправления к проблемам прав человека и демократизации, оказание профессиональной правовой защиты при нарушение прав граждан, подготовка в Азербайджане нового поколения защитников прав человека, усиление роли молодежи в формировании гражданского общества, а также создание в городе Баку и регионах мобильных групп по проведению мониторингов по правам человека.</w:t>
      </w:r>
    </w:p>
    <w:p w:rsidR="002F0FDF" w:rsidRPr="006F684A" w:rsidRDefault="002F0FDF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6F684A" w:rsidRDefault="002F0FDF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  <w:bookmarkStart w:id="2" w:name="моя"/>
      <w:bookmarkEnd w:id="2"/>
      <w:r w:rsidRPr="006F684A">
        <w:rPr>
          <w:color w:val="000000"/>
          <w:szCs w:val="24"/>
        </w:rPr>
        <w:t>173.</w:t>
      </w:r>
      <w:r w:rsidRPr="006F684A">
        <w:rPr>
          <w:color w:val="000000"/>
          <w:szCs w:val="24"/>
        </w:rPr>
        <w:tab/>
      </w:r>
      <w:r w:rsidR="00681A44" w:rsidRPr="006F684A">
        <w:rPr>
          <w:color w:val="000000"/>
          <w:szCs w:val="24"/>
        </w:rPr>
        <w:t>На основании Распоряжения №</w:t>
      </w:r>
      <w:r w:rsidRPr="006F684A">
        <w:rPr>
          <w:color w:val="000000"/>
          <w:szCs w:val="24"/>
        </w:rPr>
        <w:t> </w:t>
      </w:r>
      <w:r w:rsidR="00681A44" w:rsidRPr="006F684A">
        <w:rPr>
          <w:color w:val="000000"/>
          <w:szCs w:val="24"/>
        </w:rPr>
        <w:t xml:space="preserve">1880 Президента Азербайджанской Республики </w:t>
      </w:r>
      <w:r w:rsidRPr="006F684A">
        <w:rPr>
          <w:color w:val="000000"/>
          <w:szCs w:val="24"/>
        </w:rPr>
        <w:t xml:space="preserve">от 28 октября </w:t>
      </w:r>
      <w:r w:rsidR="00935318" w:rsidRPr="00935318">
        <w:rPr>
          <w:color w:val="000000"/>
          <w:szCs w:val="24"/>
        </w:rPr>
        <w:t>2006 года</w:t>
      </w:r>
      <w:r w:rsidR="00681A44" w:rsidRPr="006F684A">
        <w:rPr>
          <w:color w:val="000000"/>
          <w:szCs w:val="24"/>
        </w:rPr>
        <w:t xml:space="preserve"> ("Национальный план действий по защите </w:t>
      </w:r>
      <w:r w:rsidRPr="006F684A">
        <w:rPr>
          <w:color w:val="000000"/>
          <w:szCs w:val="24"/>
        </w:rPr>
        <w:t xml:space="preserve">прав человека в Азербайджанской </w:t>
      </w:r>
      <w:r w:rsidR="00681A44" w:rsidRPr="006F684A">
        <w:rPr>
          <w:color w:val="000000"/>
          <w:szCs w:val="24"/>
        </w:rPr>
        <w:t>Республике")</w:t>
      </w:r>
      <w:r w:rsidRPr="006F684A">
        <w:rPr>
          <w:color w:val="000000"/>
          <w:szCs w:val="24"/>
        </w:rPr>
        <w:t xml:space="preserve"> был </w:t>
      </w:r>
      <w:r w:rsidR="00681A44" w:rsidRPr="006F684A">
        <w:rPr>
          <w:color w:val="000000"/>
          <w:szCs w:val="24"/>
        </w:rPr>
        <w:t>утвержден соответствующий план мероприятий Министерства образования на 2007- 2008 годы.</w:t>
      </w:r>
    </w:p>
    <w:p w:rsidR="005F1FCE" w:rsidRPr="006F684A" w:rsidRDefault="005F1FCE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Style w:val="TableGrid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2"/>
        <w:gridCol w:w="5991"/>
        <w:gridCol w:w="1834"/>
        <w:gridCol w:w="756"/>
      </w:tblGrid>
      <w:tr w:rsidR="00101437" w:rsidTr="007C1176">
        <w:tc>
          <w:tcPr>
            <w:tcW w:w="812" w:type="dxa"/>
          </w:tcPr>
          <w:p w:rsidR="00101437" w:rsidRDefault="00101437" w:rsidP="005F1FCE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</w:tcPr>
          <w:p w:rsidR="00101437" w:rsidRDefault="00101437" w:rsidP="00616B1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Основные показатели образования</w:t>
            </w:r>
            <w:r w:rsidRPr="00A02F8F">
              <w:rPr>
                <w:szCs w:val="24"/>
              </w:rPr>
              <w:t xml:space="preserve"> </w:t>
            </w:r>
            <w:r w:rsidRPr="00A02F8F">
              <w:rPr>
                <w:szCs w:val="24"/>
              </w:rPr>
              <w:br/>
              <w:t>(на начало учебного года)</w:t>
            </w:r>
          </w:p>
        </w:tc>
        <w:tc>
          <w:tcPr>
            <w:tcW w:w="756" w:type="dxa"/>
          </w:tcPr>
          <w:p w:rsidR="00101437" w:rsidRDefault="00101437" w:rsidP="005F1FCE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center"/>
              <w:rPr>
                <w:color w:val="000000"/>
                <w:szCs w:val="24"/>
              </w:rPr>
            </w:pPr>
          </w:p>
        </w:tc>
      </w:tr>
      <w:tr w:rsidR="007F679D" w:rsidTr="007F679D">
        <w:tc>
          <w:tcPr>
            <w:tcW w:w="812" w:type="dxa"/>
          </w:tcPr>
          <w:p w:rsidR="007F679D" w:rsidRDefault="007F679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F679D" w:rsidRDefault="007F679D" w:rsidP="008B57D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2006/2007</w:t>
            </w:r>
          </w:p>
        </w:tc>
        <w:tc>
          <w:tcPr>
            <w:tcW w:w="756" w:type="dxa"/>
          </w:tcPr>
          <w:p w:rsidR="007F679D" w:rsidRDefault="007F679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2" w:space="0" w:color="auto"/>
            </w:tcBorders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00" w:line="240" w:lineRule="auto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Число дошкольных учреждений</w:t>
            </w:r>
            <w:r w:rsidR="00E55F80">
              <w:rPr>
                <w:b/>
                <w:bCs/>
                <w:szCs w:val="24"/>
              </w:rPr>
              <w:br/>
            </w:r>
            <w:r w:rsidRPr="00A02F8F">
              <w:rPr>
                <w:szCs w:val="24"/>
              </w:rPr>
              <w:t xml:space="preserve">(на начало </w:t>
            </w:r>
            <w:r w:rsidR="00935318" w:rsidRPr="00935318">
              <w:rPr>
                <w:szCs w:val="24"/>
              </w:rPr>
              <w:t>2007 года</w:t>
            </w:r>
            <w:r w:rsidRPr="00A02F8F">
              <w:rPr>
                <w:szCs w:val="24"/>
              </w:rPr>
              <w:t>)</w:t>
            </w:r>
          </w:p>
        </w:tc>
        <w:tc>
          <w:tcPr>
            <w:tcW w:w="1834" w:type="dxa"/>
            <w:tcBorders>
              <w:top w:val="single" w:sz="2" w:space="0" w:color="auto"/>
            </w:tcBorders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1</w:t>
            </w:r>
            <w:r w:rsidR="007F679D">
              <w:rPr>
                <w:szCs w:val="24"/>
              </w:rPr>
              <w:t> </w:t>
            </w:r>
            <w:r w:rsidRPr="00A02F8F">
              <w:rPr>
                <w:szCs w:val="24"/>
              </w:rPr>
              <w:t>760</w:t>
            </w:r>
          </w:p>
        </w:tc>
        <w:tc>
          <w:tcPr>
            <w:tcW w:w="756" w:type="dxa"/>
          </w:tcPr>
          <w:p w:rsidR="005F1FCE" w:rsidRDefault="005F1FCE" w:rsidP="000B52F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616B1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Численность детей в дошкольных</w:t>
            </w:r>
            <w:r w:rsidR="00E55F80">
              <w:rPr>
                <w:szCs w:val="24"/>
              </w:rPr>
              <w:br/>
            </w:r>
            <w:r w:rsidR="001D2221">
              <w:rPr>
                <w:szCs w:val="24"/>
              </w:rPr>
              <w:t>учреждениях</w:t>
            </w:r>
          </w:p>
        </w:tc>
        <w:tc>
          <w:tcPr>
            <w:tcW w:w="1834" w:type="dxa"/>
          </w:tcPr>
          <w:p w:rsidR="005F1FCE" w:rsidRPr="00A02F8F" w:rsidRDefault="00616B10" w:rsidP="00616B1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>
              <w:rPr>
                <w:szCs w:val="24"/>
              </w:rPr>
              <w:t>109</w:t>
            </w:r>
            <w:r w:rsidR="007F679D">
              <w:rPr>
                <w:szCs w:val="24"/>
              </w:rPr>
              <w:t> </w:t>
            </w:r>
            <w:r w:rsidR="005F1FCE" w:rsidRPr="00A02F8F">
              <w:rPr>
                <w:szCs w:val="24"/>
              </w:rPr>
              <w:t>5</w:t>
            </w:r>
            <w:r w:rsidR="007F679D">
              <w:rPr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616B10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616B1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Число дневных общеобразовательных школ</w:t>
            </w:r>
          </w:p>
        </w:tc>
        <w:tc>
          <w:tcPr>
            <w:tcW w:w="1834" w:type="dxa"/>
          </w:tcPr>
          <w:p w:rsidR="005F1FCE" w:rsidRPr="00A02F8F" w:rsidRDefault="005F1FCE" w:rsidP="00616B1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4</w:t>
            </w:r>
            <w:r w:rsidR="007F679D">
              <w:rPr>
                <w:szCs w:val="24"/>
              </w:rPr>
              <w:t> </w:t>
            </w:r>
            <w:r w:rsidRPr="00A02F8F">
              <w:rPr>
                <w:szCs w:val="24"/>
              </w:rPr>
              <w:t>529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E55F80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color w:val="000000"/>
                <w:szCs w:val="24"/>
              </w:rPr>
            </w:pPr>
            <w:r>
              <w:rPr>
                <w:szCs w:val="24"/>
              </w:rPr>
              <w:t>Численность учащихся в дневных</w:t>
            </w:r>
            <w:r>
              <w:rPr>
                <w:szCs w:val="24"/>
              </w:rPr>
              <w:br/>
            </w:r>
            <w:r w:rsidR="005F1FCE" w:rsidRPr="00A02F8F">
              <w:rPr>
                <w:szCs w:val="24"/>
              </w:rPr>
              <w:t>общеобразовательных школах</w:t>
            </w:r>
          </w:p>
        </w:tc>
        <w:tc>
          <w:tcPr>
            <w:tcW w:w="1834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1</w:t>
            </w:r>
            <w:r w:rsidR="007F679D">
              <w:rPr>
                <w:szCs w:val="24"/>
              </w:rPr>
              <w:t> </w:t>
            </w:r>
            <w:r w:rsidRPr="00A02F8F">
              <w:rPr>
                <w:szCs w:val="24"/>
              </w:rPr>
              <w:t>535</w:t>
            </w:r>
            <w:r w:rsidR="007F679D">
              <w:rPr>
                <w:szCs w:val="24"/>
              </w:rPr>
              <w:t> 000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color w:val="000000"/>
                <w:szCs w:val="24"/>
              </w:rPr>
            </w:pPr>
            <w:r>
              <w:rPr>
                <w:b/>
                <w:bCs/>
                <w:szCs w:val="24"/>
              </w:rPr>
              <w:t>Число вечерних (заочных)</w:t>
            </w:r>
            <w:r>
              <w:rPr>
                <w:b/>
                <w:bCs/>
                <w:szCs w:val="24"/>
              </w:rPr>
              <w:br/>
            </w:r>
            <w:r w:rsidRPr="00A02F8F">
              <w:rPr>
                <w:b/>
                <w:bCs/>
                <w:szCs w:val="24"/>
              </w:rPr>
              <w:t>общеобразовательных школ</w:t>
            </w:r>
          </w:p>
        </w:tc>
        <w:tc>
          <w:tcPr>
            <w:tcW w:w="1834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9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E55F80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color w:val="000000"/>
                <w:szCs w:val="24"/>
              </w:rPr>
            </w:pPr>
            <w:r>
              <w:rPr>
                <w:szCs w:val="24"/>
              </w:rPr>
              <w:t>Численность учащихся в вечерних</w:t>
            </w:r>
            <w:r>
              <w:rPr>
                <w:szCs w:val="24"/>
              </w:rPr>
              <w:br/>
            </w:r>
            <w:r w:rsidR="001D2221">
              <w:rPr>
                <w:szCs w:val="24"/>
              </w:rPr>
              <w:t>общеобразовательных школах</w:t>
            </w:r>
          </w:p>
        </w:tc>
        <w:tc>
          <w:tcPr>
            <w:tcW w:w="1834" w:type="dxa"/>
          </w:tcPr>
          <w:p w:rsidR="005F1FCE" w:rsidRPr="00A02F8F" w:rsidRDefault="00616B10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>
              <w:rPr>
                <w:szCs w:val="24"/>
              </w:rPr>
              <w:t>2</w:t>
            </w:r>
            <w:r w:rsidR="007F679D">
              <w:rPr>
                <w:szCs w:val="24"/>
              </w:rPr>
              <w:t> </w:t>
            </w:r>
            <w:r w:rsidR="005F1FCE" w:rsidRPr="00A02F8F">
              <w:rPr>
                <w:szCs w:val="24"/>
              </w:rPr>
              <w:t>7</w:t>
            </w:r>
            <w:r w:rsidR="007F679D">
              <w:rPr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8B57D1">
            <w:pPr>
              <w:pageBreakBefore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E55F80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szCs w:val="24"/>
              </w:rPr>
            </w:pPr>
            <w:r>
              <w:rPr>
                <w:b/>
                <w:bCs/>
                <w:szCs w:val="24"/>
              </w:rPr>
              <w:t>Число профессиональных школ и</w:t>
            </w:r>
            <w:r>
              <w:rPr>
                <w:b/>
                <w:bCs/>
                <w:szCs w:val="24"/>
              </w:rPr>
              <w:br/>
            </w:r>
            <w:r w:rsidR="005F1FCE" w:rsidRPr="00A02F8F">
              <w:rPr>
                <w:b/>
                <w:bCs/>
                <w:szCs w:val="24"/>
              </w:rPr>
              <w:t>профессиональных лицеев</w:t>
            </w:r>
            <w:r w:rsidRPr="00A02F8F">
              <w:rPr>
                <w:szCs w:val="24"/>
              </w:rPr>
              <w:t xml:space="preserve"> </w:t>
            </w:r>
            <w:r w:rsidR="005F1FCE" w:rsidRPr="00A02F8F">
              <w:rPr>
                <w:szCs w:val="24"/>
              </w:rPr>
              <w:t xml:space="preserve">(на начало </w:t>
            </w:r>
            <w:r w:rsidR="00935318" w:rsidRPr="00935318">
              <w:rPr>
                <w:szCs w:val="24"/>
              </w:rPr>
              <w:t>2007 года</w:t>
            </w:r>
            <w:r w:rsidR="005F1FCE" w:rsidRPr="00A02F8F">
              <w:rPr>
                <w:szCs w:val="24"/>
              </w:rPr>
              <w:t xml:space="preserve">) </w:t>
            </w:r>
          </w:p>
        </w:tc>
        <w:tc>
          <w:tcPr>
            <w:tcW w:w="1834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107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szCs w:val="24"/>
              </w:rPr>
            </w:pPr>
            <w:r w:rsidRPr="00A02F8F">
              <w:rPr>
                <w:szCs w:val="24"/>
              </w:rPr>
              <w:t>Численность учащихся в профессиона</w:t>
            </w:r>
            <w:r>
              <w:rPr>
                <w:szCs w:val="24"/>
              </w:rPr>
              <w:t>льных</w:t>
            </w:r>
            <w:r>
              <w:rPr>
                <w:szCs w:val="24"/>
              </w:rPr>
              <w:br/>
            </w:r>
            <w:r w:rsidRPr="00A02F8F">
              <w:rPr>
                <w:szCs w:val="24"/>
              </w:rPr>
              <w:t>ш</w:t>
            </w:r>
            <w:r w:rsidR="001D2221">
              <w:rPr>
                <w:szCs w:val="24"/>
              </w:rPr>
              <w:t>колах и профессиональных лицеях</w:t>
            </w:r>
          </w:p>
        </w:tc>
        <w:tc>
          <w:tcPr>
            <w:tcW w:w="1834" w:type="dxa"/>
          </w:tcPr>
          <w:p w:rsidR="005F1FCE" w:rsidRPr="00A02F8F" w:rsidRDefault="005F1FCE" w:rsidP="006F79C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24</w:t>
            </w:r>
            <w:r w:rsidR="007F679D">
              <w:rPr>
                <w:szCs w:val="24"/>
              </w:rPr>
              <w:t> 000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szCs w:val="24"/>
              </w:rPr>
            </w:pPr>
            <w:r w:rsidRPr="00A02F8F">
              <w:rPr>
                <w:b/>
                <w:bCs/>
                <w:szCs w:val="24"/>
              </w:rPr>
              <w:t>Число средних специальных учебных заведений</w:t>
            </w:r>
          </w:p>
        </w:tc>
        <w:tc>
          <w:tcPr>
            <w:tcW w:w="1834" w:type="dxa"/>
          </w:tcPr>
          <w:p w:rsidR="005F1FCE" w:rsidRPr="00A02F8F" w:rsidRDefault="005F1FCE" w:rsidP="006F79C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ind w:right="57"/>
              <w:jc w:val="right"/>
              <w:rPr>
                <w:color w:val="000000"/>
                <w:szCs w:val="24"/>
              </w:rPr>
            </w:pPr>
            <w:r w:rsidRPr="00A02F8F">
              <w:rPr>
                <w:szCs w:val="24"/>
              </w:rPr>
              <w:t>60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935318">
            <w:pPr>
              <w:spacing w:after="100" w:line="240" w:lineRule="auto"/>
              <w:rPr>
                <w:szCs w:val="24"/>
              </w:rPr>
            </w:pPr>
            <w:r w:rsidRPr="00A02F8F">
              <w:rPr>
                <w:szCs w:val="24"/>
              </w:rPr>
              <w:t>Численность учащихся в средних</w:t>
            </w:r>
            <w:r w:rsidR="001D2221">
              <w:rPr>
                <w:szCs w:val="24"/>
              </w:rPr>
              <w:t xml:space="preserve"> специальных учебных заведениях</w:t>
            </w:r>
          </w:p>
        </w:tc>
        <w:tc>
          <w:tcPr>
            <w:tcW w:w="1834" w:type="dxa"/>
          </w:tcPr>
          <w:p w:rsidR="005F1FCE" w:rsidRPr="00A02F8F" w:rsidRDefault="00616B10" w:rsidP="006F79C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ind w:right="57"/>
              <w:jc w:val="right"/>
              <w:rPr>
                <w:color w:val="000000"/>
                <w:szCs w:val="24"/>
              </w:rPr>
            </w:pPr>
            <w:r>
              <w:rPr>
                <w:szCs w:val="24"/>
              </w:rPr>
              <w:t>56</w:t>
            </w:r>
            <w:r w:rsidR="007F679D">
              <w:rPr>
                <w:szCs w:val="24"/>
              </w:rPr>
              <w:t> </w:t>
            </w:r>
            <w:r w:rsidR="005F1FCE" w:rsidRPr="00A02F8F">
              <w:rPr>
                <w:szCs w:val="24"/>
              </w:rPr>
              <w:t>9</w:t>
            </w:r>
            <w:r w:rsidR="007F679D">
              <w:rPr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5F1FCE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szCs w:val="24"/>
              </w:rPr>
            </w:pPr>
            <w:r w:rsidRPr="00A02F8F">
              <w:rPr>
                <w:b/>
                <w:bCs/>
                <w:szCs w:val="24"/>
              </w:rPr>
              <w:t>Число высших учебных заведений</w:t>
            </w:r>
          </w:p>
        </w:tc>
        <w:tc>
          <w:tcPr>
            <w:tcW w:w="1834" w:type="dxa"/>
          </w:tcPr>
          <w:p w:rsidR="005F1FCE" w:rsidRPr="00A02F8F" w:rsidRDefault="005F1FCE" w:rsidP="006F79C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ind w:right="57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Pr="00A02F8F" w:rsidRDefault="00AE7D88" w:rsidP="00935318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rPr>
                <w:szCs w:val="24"/>
              </w:rPr>
            </w:pPr>
            <w:r>
              <w:rPr>
                <w:szCs w:val="24"/>
              </w:rPr>
              <w:t>Численность учащихся в высших учебных</w:t>
            </w:r>
            <w:r>
              <w:rPr>
                <w:szCs w:val="24"/>
              </w:rPr>
              <w:br/>
            </w:r>
            <w:r w:rsidR="005F1FCE" w:rsidRPr="00A02F8F">
              <w:rPr>
                <w:szCs w:val="24"/>
              </w:rPr>
              <w:t>заведен</w:t>
            </w:r>
            <w:r>
              <w:rPr>
                <w:szCs w:val="24"/>
              </w:rPr>
              <w:t>иях</w:t>
            </w:r>
          </w:p>
        </w:tc>
        <w:tc>
          <w:tcPr>
            <w:tcW w:w="1834" w:type="dxa"/>
          </w:tcPr>
          <w:p w:rsidR="005F1FCE" w:rsidRPr="00A02F8F" w:rsidRDefault="00846DF0" w:rsidP="000B52F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jc w:val="right"/>
              <w:rPr>
                <w:color w:val="000000"/>
                <w:szCs w:val="24"/>
              </w:rPr>
            </w:pPr>
            <w:r>
              <w:rPr>
                <w:szCs w:val="24"/>
              </w:rPr>
              <w:t>129 </w:t>
            </w:r>
            <w:r w:rsidRPr="00A02F8F">
              <w:rPr>
                <w:szCs w:val="24"/>
              </w:rPr>
              <w:t>1</w:t>
            </w:r>
            <w:r>
              <w:rPr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846DF0" w:rsidRDefault="00846DF0" w:rsidP="00846DF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left="567" w:hanging="567"/>
              <w:rPr>
                <w:szCs w:val="24"/>
              </w:rPr>
            </w:pPr>
            <w:r>
              <w:rPr>
                <w:szCs w:val="24"/>
              </w:rPr>
              <w:t>1)</w:t>
            </w:r>
            <w:r>
              <w:rPr>
                <w:szCs w:val="24"/>
              </w:rPr>
              <w:tab/>
            </w:r>
            <w:r w:rsidR="005F1FCE" w:rsidRPr="00A02F8F">
              <w:rPr>
                <w:szCs w:val="24"/>
              </w:rPr>
              <w:t>Включая учащихся в классах при дне</w:t>
            </w:r>
            <w:r w:rsidR="0032032E">
              <w:rPr>
                <w:szCs w:val="24"/>
              </w:rPr>
              <w:t>вных общеобразовательных школах</w:t>
            </w:r>
          </w:p>
          <w:p w:rsidR="005F1FCE" w:rsidRPr="00A02F8F" w:rsidRDefault="00846DF0" w:rsidP="00846DF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00" w:line="240" w:lineRule="auto"/>
              <w:ind w:left="567" w:hanging="567"/>
              <w:rPr>
                <w:szCs w:val="24"/>
              </w:rPr>
            </w:pPr>
            <w:r>
              <w:rPr>
                <w:szCs w:val="24"/>
              </w:rPr>
              <w:t>2)</w:t>
            </w:r>
            <w:r>
              <w:rPr>
                <w:szCs w:val="24"/>
              </w:rPr>
              <w:tab/>
            </w:r>
            <w:r w:rsidR="005F1FCE" w:rsidRPr="00A02F8F">
              <w:rPr>
                <w:szCs w:val="24"/>
              </w:rPr>
              <w:t>Кроме того:  Высшая Военная Общевойсковая Командная школа, Бакинская Высшая Военная Морская школа, Азербайджанская Высшая Военная Авиационная школа, Бакинская высшая полицейская Академия, Национальная Академия Безопасности.</w:t>
            </w:r>
            <w:r w:rsidR="0032032E" w:rsidRPr="00A02F8F">
              <w:rPr>
                <w:szCs w:val="24"/>
              </w:rPr>
              <w:t xml:space="preserve"> </w:t>
            </w:r>
          </w:p>
        </w:tc>
        <w:tc>
          <w:tcPr>
            <w:tcW w:w="1834" w:type="dxa"/>
          </w:tcPr>
          <w:p w:rsidR="005F1FCE" w:rsidRPr="00A02F8F" w:rsidRDefault="005F1FCE" w:rsidP="000B52F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 w:line="240" w:lineRule="auto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935318" w:rsidRPr="00846DF0" w:rsidRDefault="00935318"/>
    <w:p w:rsidR="00616B10" w:rsidRPr="00846DF0" w:rsidRDefault="00616B10"/>
    <w:tbl>
      <w:tblPr>
        <w:tblStyle w:val="TableGrid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2"/>
        <w:gridCol w:w="5991"/>
        <w:gridCol w:w="1834"/>
        <w:gridCol w:w="756"/>
      </w:tblGrid>
      <w:tr w:rsidR="00101437" w:rsidTr="00DE5646">
        <w:tc>
          <w:tcPr>
            <w:tcW w:w="812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  <w:vAlign w:val="center"/>
          </w:tcPr>
          <w:p w:rsidR="00101437" w:rsidRDefault="00101437" w:rsidP="00B80DC3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 w:rsidRPr="009E7F98">
              <w:rPr>
                <w:b/>
                <w:bCs/>
                <w:color w:val="000000"/>
                <w:spacing w:val="-3"/>
                <w:szCs w:val="24"/>
              </w:rPr>
              <w:t xml:space="preserve">Численность педагогических работников </w:t>
            </w:r>
            <w:r>
              <w:rPr>
                <w:b/>
                <w:bCs/>
                <w:color w:val="000000"/>
                <w:spacing w:val="-1"/>
                <w:szCs w:val="24"/>
              </w:rPr>
              <w:t>учебных заведений</w:t>
            </w:r>
            <w:r>
              <w:rPr>
                <w:b/>
                <w:bCs/>
                <w:color w:val="000000"/>
                <w:spacing w:val="-1"/>
                <w:szCs w:val="24"/>
              </w:rPr>
              <w:br/>
            </w:r>
            <w:r w:rsidRPr="009E7F98">
              <w:rPr>
                <w:b/>
                <w:bCs/>
                <w:color w:val="000000"/>
                <w:spacing w:val="-1"/>
                <w:szCs w:val="24"/>
              </w:rPr>
              <w:t>(без</w:t>
            </w:r>
            <w:r>
              <w:rPr>
                <w:b/>
                <w:bCs/>
                <w:color w:val="000000"/>
                <w:spacing w:val="-1"/>
                <w:szCs w:val="24"/>
              </w:rPr>
              <w:t xml:space="preserve"> </w:t>
            </w:r>
            <w:r w:rsidRPr="009E7F98">
              <w:rPr>
                <w:b/>
                <w:bCs/>
                <w:color w:val="000000"/>
                <w:spacing w:val="-1"/>
                <w:szCs w:val="24"/>
              </w:rPr>
              <w:t>совместителей)</w:t>
            </w:r>
            <w:r>
              <w:rPr>
                <w:color w:val="000000"/>
                <w:spacing w:val="-1"/>
                <w:szCs w:val="24"/>
              </w:rPr>
              <w:br/>
              <w:t>(на начало учебного года</w:t>
            </w:r>
            <w:r w:rsidRPr="009E7F98">
              <w:rPr>
                <w:color w:val="000000"/>
                <w:spacing w:val="-1"/>
                <w:szCs w:val="24"/>
              </w:rPr>
              <w:t>)</w:t>
            </w:r>
          </w:p>
        </w:tc>
        <w:tc>
          <w:tcPr>
            <w:tcW w:w="756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B57D1" w:rsidTr="008B57D1">
        <w:tc>
          <w:tcPr>
            <w:tcW w:w="812" w:type="dxa"/>
          </w:tcPr>
          <w:p w:rsidR="008B57D1" w:rsidRDefault="008B57D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8B57D1" w:rsidRDefault="008B57D1" w:rsidP="008B57D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2006/2007</w:t>
            </w:r>
          </w:p>
        </w:tc>
        <w:tc>
          <w:tcPr>
            <w:tcW w:w="756" w:type="dxa"/>
          </w:tcPr>
          <w:p w:rsidR="008B57D1" w:rsidRDefault="008B57D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DE5646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8" w:space="0" w:color="auto"/>
            </w:tcBorders>
          </w:tcPr>
          <w:p w:rsidR="005F1FCE" w:rsidRDefault="00DA44E6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Численность педагогических работников в дошкольных учреждениях (на начало </w:t>
            </w:r>
            <w:r w:rsidRPr="00DA44E6">
              <w:rPr>
                <w:color w:val="000000"/>
                <w:szCs w:val="24"/>
              </w:rPr>
              <w:t>2007 года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1834" w:type="dxa"/>
            <w:tcBorders>
              <w:top w:val="single" w:sz="8" w:space="0" w:color="auto"/>
            </w:tcBorders>
          </w:tcPr>
          <w:p w:rsidR="005F1FCE" w:rsidRDefault="008B57D1" w:rsidP="001C621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14 </w:t>
            </w:r>
            <w:r w:rsidR="00DA44E6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Default="00DA44E6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педагогических работников в дневных общеобразовательных школах</w:t>
            </w:r>
          </w:p>
        </w:tc>
        <w:tc>
          <w:tcPr>
            <w:tcW w:w="1834" w:type="dxa"/>
          </w:tcPr>
          <w:p w:rsidR="005F1FCE" w:rsidRDefault="00A83752" w:rsidP="006678DF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175 </w:t>
            </w:r>
            <w:r w:rsidR="00DA44E6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F1FCE" w:rsidTr="00B91A6F">
        <w:tc>
          <w:tcPr>
            <w:tcW w:w="812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F1FCE" w:rsidRDefault="00DA44E6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педагогических работников в вечерних общеобразовательных школах</w:t>
            </w:r>
          </w:p>
        </w:tc>
        <w:tc>
          <w:tcPr>
            <w:tcW w:w="1834" w:type="dxa"/>
          </w:tcPr>
          <w:p w:rsidR="005F1FCE" w:rsidRDefault="00DA44E6" w:rsidP="006678DF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A83752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5F1FCE" w:rsidRDefault="005F1FC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DA44E6" w:rsidTr="00B91A6F">
        <w:tc>
          <w:tcPr>
            <w:tcW w:w="812" w:type="dxa"/>
          </w:tcPr>
          <w:p w:rsidR="00DA44E6" w:rsidRDefault="00DA44E6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DA44E6" w:rsidRDefault="00DA44E6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Численность педагогических работников в профессиональных школах и профессиональных лицеях (на начало </w:t>
            </w:r>
            <w:r w:rsidRPr="00DA44E6">
              <w:rPr>
                <w:color w:val="000000"/>
                <w:szCs w:val="24"/>
              </w:rPr>
              <w:t>2007 года</w:t>
            </w:r>
            <w:r>
              <w:rPr>
                <w:color w:val="000000"/>
                <w:szCs w:val="24"/>
              </w:rPr>
              <w:t>)</w:t>
            </w:r>
          </w:p>
        </w:tc>
        <w:tc>
          <w:tcPr>
            <w:tcW w:w="1834" w:type="dxa"/>
          </w:tcPr>
          <w:p w:rsidR="00DA44E6" w:rsidRDefault="00A44694" w:rsidP="006678DF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  <w:r w:rsidR="00A83752">
              <w:rPr>
                <w:color w:val="000000"/>
                <w:szCs w:val="24"/>
              </w:rPr>
              <w:t> </w:t>
            </w:r>
            <w:r>
              <w:rPr>
                <w:color w:val="000000"/>
                <w:szCs w:val="24"/>
              </w:rPr>
              <w:t>0</w:t>
            </w:r>
            <w:r w:rsidR="00A83752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DA44E6" w:rsidRDefault="00DA44E6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A44694" w:rsidTr="00B91A6F">
        <w:tc>
          <w:tcPr>
            <w:tcW w:w="812" w:type="dxa"/>
          </w:tcPr>
          <w:p w:rsidR="00A44694" w:rsidRDefault="00A4469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A44694" w:rsidRDefault="00A44694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профессорско-преподавательского персонала средних специальных учебных заведений</w:t>
            </w:r>
          </w:p>
        </w:tc>
        <w:tc>
          <w:tcPr>
            <w:tcW w:w="1834" w:type="dxa"/>
          </w:tcPr>
          <w:p w:rsidR="00A44694" w:rsidRDefault="00A44694" w:rsidP="006678DF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</w:t>
            </w:r>
            <w:r w:rsidR="00A83752">
              <w:rPr>
                <w:color w:val="000000"/>
                <w:szCs w:val="24"/>
              </w:rPr>
              <w:t> 000</w:t>
            </w:r>
          </w:p>
        </w:tc>
        <w:tc>
          <w:tcPr>
            <w:tcW w:w="756" w:type="dxa"/>
          </w:tcPr>
          <w:p w:rsidR="00A44694" w:rsidRDefault="00A4469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A44694" w:rsidTr="00B91A6F">
        <w:tc>
          <w:tcPr>
            <w:tcW w:w="812" w:type="dxa"/>
          </w:tcPr>
          <w:p w:rsidR="00A44694" w:rsidRDefault="00A4469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A44694" w:rsidRDefault="00A44694" w:rsidP="006261C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60"/>
              <w:ind w:left="126" w:hanging="126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профессорско-преподавательского персонала высших учебных заведений</w:t>
            </w:r>
          </w:p>
        </w:tc>
        <w:tc>
          <w:tcPr>
            <w:tcW w:w="1834" w:type="dxa"/>
          </w:tcPr>
          <w:p w:rsidR="00A44694" w:rsidRDefault="00A83752" w:rsidP="006678DF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57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14 </w:t>
            </w:r>
            <w:r w:rsidR="00A44694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A44694" w:rsidRDefault="00A4469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01437" w:rsidTr="00DE5646">
        <w:tc>
          <w:tcPr>
            <w:tcW w:w="812" w:type="dxa"/>
          </w:tcPr>
          <w:p w:rsidR="00101437" w:rsidRDefault="00101437" w:rsidP="00935318">
            <w:pPr>
              <w:pageBreakBefore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</w:tcPr>
          <w:p w:rsidR="00101437" w:rsidRPr="001C0C51" w:rsidRDefault="00101437" w:rsidP="00A8375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Численность детей</w:t>
            </w:r>
            <w:r w:rsidR="00BF3FA7">
              <w:rPr>
                <w:b/>
                <w:color w:val="000000"/>
                <w:szCs w:val="24"/>
              </w:rPr>
              <w:t xml:space="preserve"> дошкольных учреждений</w:t>
            </w:r>
            <w:r w:rsidR="00BF3FA7">
              <w:rPr>
                <w:b/>
                <w:color w:val="000000"/>
                <w:szCs w:val="24"/>
              </w:rPr>
              <w:br/>
            </w:r>
            <w:r>
              <w:rPr>
                <w:b/>
                <w:color w:val="000000"/>
                <w:szCs w:val="24"/>
              </w:rPr>
              <w:t>по языку</w:t>
            </w:r>
            <w:r w:rsidR="00680FB8" w:rsidRPr="00126694">
              <w:rPr>
                <w:b/>
                <w:color w:val="000000"/>
                <w:szCs w:val="24"/>
              </w:rPr>
              <w:t xml:space="preserve"> </w:t>
            </w:r>
            <w:r>
              <w:rPr>
                <w:b/>
                <w:color w:val="000000"/>
                <w:szCs w:val="24"/>
              </w:rPr>
              <w:t>обучения и воспитания</w:t>
            </w:r>
            <w:r w:rsidR="001C0C51">
              <w:rPr>
                <w:b/>
                <w:color w:val="000000"/>
                <w:szCs w:val="24"/>
              </w:rPr>
              <w:br/>
            </w:r>
            <w:r w:rsidR="001C0C51">
              <w:rPr>
                <w:color w:val="000000"/>
                <w:szCs w:val="24"/>
              </w:rPr>
              <w:t>(на начало года)</w:t>
            </w:r>
          </w:p>
        </w:tc>
        <w:tc>
          <w:tcPr>
            <w:tcW w:w="756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A83752" w:rsidTr="00A83752">
        <w:tc>
          <w:tcPr>
            <w:tcW w:w="812" w:type="dxa"/>
          </w:tcPr>
          <w:p w:rsidR="00A83752" w:rsidRDefault="00A83752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A83752" w:rsidRPr="001C0C51" w:rsidRDefault="00A83752" w:rsidP="00A8375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color w:val="000000"/>
                <w:szCs w:val="24"/>
              </w:rPr>
            </w:pPr>
            <w:r w:rsidRPr="001C0C51">
              <w:rPr>
                <w:b/>
                <w:color w:val="000000"/>
                <w:szCs w:val="24"/>
              </w:rPr>
              <w:t>2007</w:t>
            </w:r>
          </w:p>
        </w:tc>
        <w:tc>
          <w:tcPr>
            <w:tcW w:w="756" w:type="dxa"/>
          </w:tcPr>
          <w:p w:rsidR="00A83752" w:rsidRDefault="00A83752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01437" w:rsidTr="00DE5646">
        <w:tc>
          <w:tcPr>
            <w:tcW w:w="812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8" w:space="0" w:color="auto"/>
            </w:tcBorders>
          </w:tcPr>
          <w:p w:rsidR="00101437" w:rsidRDefault="001C0C51" w:rsidP="00A8375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детей в дошкольных учреждениях</w:t>
            </w:r>
          </w:p>
        </w:tc>
        <w:tc>
          <w:tcPr>
            <w:tcW w:w="1834" w:type="dxa"/>
            <w:tcBorders>
              <w:top w:val="single" w:sz="8" w:space="0" w:color="auto"/>
            </w:tcBorders>
          </w:tcPr>
          <w:p w:rsidR="00101437" w:rsidRDefault="00102095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109 </w:t>
            </w:r>
            <w:r w:rsidR="001C0C51">
              <w:rPr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01437" w:rsidTr="00B91A6F">
        <w:tc>
          <w:tcPr>
            <w:tcW w:w="812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101437" w:rsidRPr="001C0C51" w:rsidRDefault="001C0C51" w:rsidP="00A83752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170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том числе обучающихся на языках:</w:t>
            </w:r>
          </w:p>
        </w:tc>
        <w:tc>
          <w:tcPr>
            <w:tcW w:w="1834" w:type="dxa"/>
          </w:tcPr>
          <w:p w:rsidR="00101437" w:rsidRDefault="00101437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01437" w:rsidTr="00B91A6F">
        <w:tc>
          <w:tcPr>
            <w:tcW w:w="812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101437" w:rsidRDefault="001C0C51" w:rsidP="006261C1">
            <w:pPr>
              <w:keepNext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101437" w:rsidRDefault="0010209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100 </w:t>
            </w:r>
            <w:r w:rsidR="001C0C51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101437" w:rsidRDefault="0010143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C0C51" w:rsidTr="00B91A6F">
        <w:tc>
          <w:tcPr>
            <w:tcW w:w="812" w:type="dxa"/>
          </w:tcPr>
          <w:p w:rsidR="001C0C51" w:rsidRDefault="001C0C5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1C0C51" w:rsidRDefault="001C0C51" w:rsidP="006261C1">
            <w:pPr>
              <w:keepNext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1C0C51" w:rsidRDefault="0010209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8 </w:t>
            </w:r>
            <w:r w:rsidR="001C0C51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1C0C51" w:rsidRDefault="001C0C5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C0C51" w:rsidTr="00B91A6F">
        <w:tc>
          <w:tcPr>
            <w:tcW w:w="812" w:type="dxa"/>
          </w:tcPr>
          <w:p w:rsidR="001C0C51" w:rsidRDefault="001C0C5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1C0C51" w:rsidRDefault="00EA3115" w:rsidP="00EA311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грузинском</w:t>
            </w:r>
          </w:p>
        </w:tc>
        <w:tc>
          <w:tcPr>
            <w:tcW w:w="1834" w:type="dxa"/>
          </w:tcPr>
          <w:p w:rsidR="001C0C51" w:rsidRPr="00102095" w:rsidRDefault="00EA311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  <w:r w:rsidR="00102095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1C0C51" w:rsidRDefault="001C0C5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A3115" w:rsidTr="00B91A6F">
        <w:tc>
          <w:tcPr>
            <w:tcW w:w="812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EA3115" w:rsidRPr="00EA3115" w:rsidRDefault="00EA3115" w:rsidP="00EE1BC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ind w:left="170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процентах к общему числу учащихся:</w:t>
            </w:r>
          </w:p>
        </w:tc>
        <w:tc>
          <w:tcPr>
            <w:tcW w:w="1834" w:type="dxa"/>
          </w:tcPr>
          <w:p w:rsidR="00EA3115" w:rsidRDefault="00EA311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A3115" w:rsidTr="00B91A6F">
        <w:tc>
          <w:tcPr>
            <w:tcW w:w="812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EA3115" w:rsidRDefault="00EA3115" w:rsidP="00EA311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EA3115" w:rsidRDefault="00EA311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92,1</w:t>
            </w:r>
          </w:p>
        </w:tc>
        <w:tc>
          <w:tcPr>
            <w:tcW w:w="756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A3115" w:rsidTr="00B91A6F">
        <w:tc>
          <w:tcPr>
            <w:tcW w:w="812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EA3115" w:rsidRDefault="00EA3115" w:rsidP="00EA311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EA3115" w:rsidRDefault="00EA311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7,6</w:t>
            </w:r>
          </w:p>
        </w:tc>
        <w:tc>
          <w:tcPr>
            <w:tcW w:w="756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A3115" w:rsidTr="00B91A6F">
        <w:tc>
          <w:tcPr>
            <w:tcW w:w="812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EA3115" w:rsidRDefault="00EA3115" w:rsidP="00EA311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грузинском</w:t>
            </w:r>
          </w:p>
        </w:tc>
        <w:tc>
          <w:tcPr>
            <w:tcW w:w="1834" w:type="dxa"/>
          </w:tcPr>
          <w:p w:rsidR="00EA3115" w:rsidRDefault="00EA311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0,3</w:t>
            </w:r>
          </w:p>
        </w:tc>
        <w:tc>
          <w:tcPr>
            <w:tcW w:w="756" w:type="dxa"/>
          </w:tcPr>
          <w:p w:rsidR="00EA3115" w:rsidRDefault="00EA311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324CF5" w:rsidRDefault="00324CF5"/>
    <w:p w:rsidR="00BF3FA7" w:rsidRDefault="00BF3FA7"/>
    <w:tbl>
      <w:tblPr>
        <w:tblStyle w:val="TableGrid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2"/>
        <w:gridCol w:w="5991"/>
        <w:gridCol w:w="1834"/>
        <w:gridCol w:w="756"/>
      </w:tblGrid>
      <w:tr w:rsidR="000E3649" w:rsidTr="00DE5646">
        <w:tc>
          <w:tcPr>
            <w:tcW w:w="812" w:type="dxa"/>
          </w:tcPr>
          <w:p w:rsidR="000E3649" w:rsidRDefault="000E364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</w:tcPr>
          <w:p w:rsidR="000E3649" w:rsidRPr="000E3649" w:rsidRDefault="000E3649" w:rsidP="00BF3FA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Численность учащихся днев</w:t>
            </w:r>
            <w:r w:rsidR="00BF3FA7">
              <w:rPr>
                <w:b/>
                <w:color w:val="000000"/>
                <w:szCs w:val="24"/>
              </w:rPr>
              <w:t>ных общеобразовательных школ </w:t>
            </w:r>
            <w:r>
              <w:rPr>
                <w:b/>
                <w:color w:val="000000"/>
                <w:szCs w:val="24"/>
              </w:rPr>
              <w:t>по языкам обучения</w:t>
            </w:r>
            <w:r>
              <w:rPr>
                <w:b/>
                <w:color w:val="000000"/>
                <w:szCs w:val="24"/>
              </w:rPr>
              <w:br/>
            </w:r>
            <w:r>
              <w:rPr>
                <w:color w:val="000000"/>
                <w:szCs w:val="24"/>
              </w:rPr>
              <w:t>(на начало учебного года)</w:t>
            </w:r>
          </w:p>
        </w:tc>
        <w:tc>
          <w:tcPr>
            <w:tcW w:w="756" w:type="dxa"/>
          </w:tcPr>
          <w:p w:rsidR="000E3649" w:rsidRDefault="000E364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102095" w:rsidTr="00102095">
        <w:tc>
          <w:tcPr>
            <w:tcW w:w="812" w:type="dxa"/>
          </w:tcPr>
          <w:p w:rsidR="00102095" w:rsidRDefault="0010209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102095" w:rsidRDefault="00102095" w:rsidP="0010209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2006/2007</w:t>
            </w:r>
          </w:p>
        </w:tc>
        <w:tc>
          <w:tcPr>
            <w:tcW w:w="756" w:type="dxa"/>
          </w:tcPr>
          <w:p w:rsidR="00102095" w:rsidRDefault="00102095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0E3649" w:rsidTr="00DE5646">
        <w:tc>
          <w:tcPr>
            <w:tcW w:w="812" w:type="dxa"/>
          </w:tcPr>
          <w:p w:rsidR="000E3649" w:rsidRDefault="000E364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8" w:space="0" w:color="auto"/>
            </w:tcBorders>
          </w:tcPr>
          <w:p w:rsidR="000E3649" w:rsidRDefault="00CD4988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ind w:left="170" w:hanging="1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детей в дневных общеобразовательных  школах, всего (тыс. чел.)</w:t>
            </w:r>
          </w:p>
        </w:tc>
        <w:tc>
          <w:tcPr>
            <w:tcW w:w="1834" w:type="dxa"/>
            <w:tcBorders>
              <w:top w:val="single" w:sz="8" w:space="0" w:color="auto"/>
            </w:tcBorders>
          </w:tcPr>
          <w:p w:rsidR="000E3649" w:rsidRPr="00CD4988" w:rsidRDefault="00CD4988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jc w:val="right"/>
              <w:rPr>
                <w:color w:val="000000"/>
                <w:szCs w:val="24"/>
                <w:vertAlign w:val="superscript"/>
              </w:rPr>
            </w:pPr>
            <w:r>
              <w:rPr>
                <w:color w:val="000000"/>
                <w:szCs w:val="24"/>
              </w:rPr>
              <w:t>1</w:t>
            </w:r>
            <w:r w:rsidR="004A2FF0">
              <w:rPr>
                <w:color w:val="000000"/>
                <w:szCs w:val="24"/>
              </w:rPr>
              <w:t> 527 </w:t>
            </w:r>
            <w:r>
              <w:rPr>
                <w:color w:val="000000"/>
                <w:szCs w:val="24"/>
              </w:rPr>
              <w:t>6</w:t>
            </w:r>
            <w:r w:rsidR="004A2FF0">
              <w:rPr>
                <w:color w:val="000000"/>
                <w:szCs w:val="24"/>
              </w:rPr>
              <w:t>00</w:t>
            </w:r>
            <w:r w:rsidRPr="00CD4988">
              <w:rPr>
                <w:b/>
                <w:color w:val="000000"/>
                <w:szCs w:val="24"/>
                <w:vertAlign w:val="superscript"/>
              </w:rPr>
              <w:t>1)</w:t>
            </w:r>
          </w:p>
        </w:tc>
        <w:tc>
          <w:tcPr>
            <w:tcW w:w="756" w:type="dxa"/>
          </w:tcPr>
          <w:p w:rsidR="000E3649" w:rsidRDefault="000E364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Pr="001C0C51" w:rsidRDefault="003A396A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170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том числе обучающихся на языках:</w:t>
            </w:r>
          </w:p>
        </w:tc>
        <w:tc>
          <w:tcPr>
            <w:tcW w:w="1834" w:type="dxa"/>
          </w:tcPr>
          <w:p w:rsidR="003A396A" w:rsidRDefault="003A396A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Default="003A396A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3A396A" w:rsidRDefault="003A396A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 w:rsidR="00102095">
              <w:rPr>
                <w:color w:val="000000"/>
                <w:szCs w:val="24"/>
              </w:rPr>
              <w:t> 416 </w:t>
            </w:r>
            <w:r>
              <w:rPr>
                <w:color w:val="000000"/>
                <w:szCs w:val="24"/>
              </w:rPr>
              <w:t>9</w:t>
            </w:r>
            <w:r w:rsidR="00102095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Default="003A396A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3A396A" w:rsidRDefault="00102095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108 </w:t>
            </w:r>
            <w:r w:rsidR="004A2FF0"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Default="003A396A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грузинском</w:t>
            </w:r>
          </w:p>
        </w:tc>
        <w:tc>
          <w:tcPr>
            <w:tcW w:w="1834" w:type="dxa"/>
          </w:tcPr>
          <w:p w:rsidR="003A396A" w:rsidRDefault="00102095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</w:t>
            </w:r>
            <w:r w:rsidR="003A396A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Default="003A396A" w:rsidP="003A396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английском</w:t>
            </w:r>
          </w:p>
        </w:tc>
        <w:tc>
          <w:tcPr>
            <w:tcW w:w="1834" w:type="dxa"/>
          </w:tcPr>
          <w:p w:rsidR="003A396A" w:rsidRDefault="003A396A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</w:t>
            </w:r>
            <w:r w:rsidR="00102095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A396A" w:rsidTr="00B91A6F">
        <w:tc>
          <w:tcPr>
            <w:tcW w:w="812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3A396A" w:rsidRDefault="003A396A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ind w:left="170"/>
              <w:rPr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процентах к общему числу учащихся:</w:t>
            </w:r>
          </w:p>
        </w:tc>
        <w:tc>
          <w:tcPr>
            <w:tcW w:w="1834" w:type="dxa"/>
          </w:tcPr>
          <w:p w:rsidR="003A396A" w:rsidRDefault="003A396A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3A396A" w:rsidRDefault="003A396A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B5A39" w:rsidTr="00B91A6F">
        <w:tc>
          <w:tcPr>
            <w:tcW w:w="812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B5A39" w:rsidRDefault="005B5A39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5B5A39" w:rsidRDefault="005B5A39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92,8</w:t>
            </w:r>
          </w:p>
        </w:tc>
        <w:tc>
          <w:tcPr>
            <w:tcW w:w="756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B5A39" w:rsidTr="00B91A6F">
        <w:tc>
          <w:tcPr>
            <w:tcW w:w="812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B5A39" w:rsidRDefault="005B5A39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5B5A39" w:rsidRDefault="005B5A39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7,1</w:t>
            </w:r>
          </w:p>
        </w:tc>
        <w:tc>
          <w:tcPr>
            <w:tcW w:w="756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B5A39" w:rsidTr="00B91A6F">
        <w:tc>
          <w:tcPr>
            <w:tcW w:w="812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B5A39" w:rsidRDefault="005B5A39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грузинском</w:t>
            </w:r>
          </w:p>
        </w:tc>
        <w:tc>
          <w:tcPr>
            <w:tcW w:w="1834" w:type="dxa"/>
          </w:tcPr>
          <w:p w:rsidR="005B5A39" w:rsidRDefault="005B5A39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0,1</w:t>
            </w:r>
          </w:p>
        </w:tc>
        <w:tc>
          <w:tcPr>
            <w:tcW w:w="756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5B5A39" w:rsidTr="00B91A6F">
        <w:tc>
          <w:tcPr>
            <w:tcW w:w="812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5B5A39" w:rsidRDefault="005B5A39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английском</w:t>
            </w:r>
          </w:p>
        </w:tc>
        <w:tc>
          <w:tcPr>
            <w:tcW w:w="1834" w:type="dxa"/>
          </w:tcPr>
          <w:p w:rsidR="005B5A39" w:rsidRDefault="005B5A39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0,0</w:t>
            </w:r>
          </w:p>
        </w:tc>
        <w:tc>
          <w:tcPr>
            <w:tcW w:w="756" w:type="dxa"/>
          </w:tcPr>
          <w:p w:rsidR="005B5A39" w:rsidRDefault="005B5A39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7486C" w:rsidTr="007C1176">
        <w:tc>
          <w:tcPr>
            <w:tcW w:w="812" w:type="dxa"/>
          </w:tcPr>
          <w:p w:rsidR="0047486C" w:rsidRDefault="0047486C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8581" w:type="dxa"/>
            <w:gridSpan w:val="3"/>
            <w:vAlign w:val="center"/>
          </w:tcPr>
          <w:p w:rsidR="00102095" w:rsidRPr="006B2AF4" w:rsidRDefault="006B2AF4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___________________</w:t>
            </w:r>
          </w:p>
          <w:p w:rsidR="0047486C" w:rsidRPr="00102095" w:rsidRDefault="0047486C" w:rsidP="00324CF5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rPr>
                <w:color w:val="000000"/>
                <w:sz w:val="22"/>
                <w:szCs w:val="22"/>
              </w:rPr>
            </w:pPr>
            <w:r w:rsidRPr="00102095">
              <w:rPr>
                <w:b/>
                <w:color w:val="000000"/>
                <w:sz w:val="22"/>
                <w:szCs w:val="22"/>
                <w:vertAlign w:val="superscript"/>
              </w:rPr>
              <w:t>1)</w:t>
            </w:r>
            <w:r w:rsidRPr="00102095">
              <w:rPr>
                <w:color w:val="000000"/>
                <w:sz w:val="22"/>
                <w:szCs w:val="22"/>
              </w:rPr>
              <w:tab/>
              <w:t>Без детей с ограниченными возможностями здоровья в специальных школах.</w:t>
            </w:r>
          </w:p>
        </w:tc>
      </w:tr>
    </w:tbl>
    <w:p w:rsidR="00BF3FA7" w:rsidRDefault="00BF3FA7"/>
    <w:p w:rsidR="00BF3FA7" w:rsidRDefault="00BF3FA7"/>
    <w:tbl>
      <w:tblPr>
        <w:tblStyle w:val="TableGrid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2"/>
        <w:gridCol w:w="5991"/>
        <w:gridCol w:w="1834"/>
        <w:gridCol w:w="756"/>
      </w:tblGrid>
      <w:tr w:rsidR="0047486C" w:rsidTr="00DE5646">
        <w:tc>
          <w:tcPr>
            <w:tcW w:w="812" w:type="dxa"/>
          </w:tcPr>
          <w:p w:rsidR="0047486C" w:rsidRDefault="0047486C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</w:tcPr>
          <w:p w:rsidR="007D7721" w:rsidRPr="007D7721" w:rsidRDefault="0047486C" w:rsidP="00421D6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Численность студентов средних с</w:t>
            </w:r>
            <w:r w:rsidR="00421D61">
              <w:rPr>
                <w:b/>
                <w:color w:val="000000"/>
                <w:szCs w:val="24"/>
              </w:rPr>
              <w:t>пециальных</w:t>
            </w:r>
            <w:r w:rsidR="00421D61" w:rsidRPr="00421D61">
              <w:rPr>
                <w:b/>
                <w:color w:val="000000"/>
                <w:szCs w:val="24"/>
              </w:rPr>
              <w:br/>
            </w:r>
            <w:r w:rsidR="00421D61">
              <w:rPr>
                <w:b/>
                <w:color w:val="000000"/>
                <w:szCs w:val="24"/>
              </w:rPr>
              <w:t>учебных заведений по</w:t>
            </w:r>
            <w:r w:rsidR="00421D61" w:rsidRPr="00421D61">
              <w:rPr>
                <w:b/>
                <w:color w:val="000000"/>
                <w:szCs w:val="24"/>
              </w:rPr>
              <w:t xml:space="preserve"> </w:t>
            </w:r>
            <w:r>
              <w:rPr>
                <w:b/>
                <w:color w:val="000000"/>
                <w:szCs w:val="24"/>
              </w:rPr>
              <w:t>языкам обучения</w:t>
            </w:r>
            <w:r w:rsidR="00421D61" w:rsidRPr="00421D61">
              <w:rPr>
                <w:color w:val="000000"/>
                <w:szCs w:val="24"/>
              </w:rPr>
              <w:br/>
            </w:r>
            <w:r w:rsidR="007D7721">
              <w:rPr>
                <w:color w:val="000000"/>
                <w:szCs w:val="24"/>
              </w:rPr>
              <w:t>(на начало учебного года)</w:t>
            </w:r>
          </w:p>
        </w:tc>
        <w:tc>
          <w:tcPr>
            <w:tcW w:w="756" w:type="dxa"/>
          </w:tcPr>
          <w:p w:rsidR="0047486C" w:rsidRDefault="0047486C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B2AF4" w:rsidTr="006B2AF4">
        <w:tc>
          <w:tcPr>
            <w:tcW w:w="812" w:type="dxa"/>
          </w:tcPr>
          <w:p w:rsidR="006B2AF4" w:rsidRDefault="006B2AF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B2AF4" w:rsidRDefault="006B2AF4" w:rsidP="006B2AF4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2006/2007</w:t>
            </w:r>
          </w:p>
        </w:tc>
        <w:tc>
          <w:tcPr>
            <w:tcW w:w="756" w:type="dxa"/>
          </w:tcPr>
          <w:p w:rsidR="006B2AF4" w:rsidRDefault="006B2AF4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7486C" w:rsidTr="00DE5646">
        <w:tc>
          <w:tcPr>
            <w:tcW w:w="812" w:type="dxa"/>
          </w:tcPr>
          <w:p w:rsidR="0047486C" w:rsidRDefault="0047486C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8" w:space="0" w:color="auto"/>
            </w:tcBorders>
          </w:tcPr>
          <w:p w:rsidR="0047486C" w:rsidRPr="005B5A39" w:rsidRDefault="007D7721" w:rsidP="00421D6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студентов в средних специальных</w:t>
            </w:r>
            <w:r>
              <w:rPr>
                <w:color w:val="000000"/>
                <w:szCs w:val="24"/>
              </w:rPr>
              <w:br/>
              <w:t>учебных заведениях, всего</w:t>
            </w:r>
          </w:p>
        </w:tc>
        <w:tc>
          <w:tcPr>
            <w:tcW w:w="1834" w:type="dxa"/>
            <w:tcBorders>
              <w:top w:val="single" w:sz="8" w:space="0" w:color="auto"/>
            </w:tcBorders>
          </w:tcPr>
          <w:p w:rsidR="0047486C" w:rsidRPr="006B2AF4" w:rsidRDefault="006B2AF4" w:rsidP="00421D6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</w:rPr>
              <w:t>56</w:t>
            </w:r>
            <w:r>
              <w:rPr>
                <w:color w:val="000000"/>
                <w:szCs w:val="24"/>
                <w:lang w:val="en-US"/>
              </w:rPr>
              <w:t> </w:t>
            </w:r>
            <w:r w:rsidR="007D7721">
              <w:rPr>
                <w:color w:val="000000"/>
                <w:szCs w:val="24"/>
              </w:rPr>
              <w:t>9</w:t>
            </w:r>
            <w:r>
              <w:rPr>
                <w:color w:val="000000"/>
                <w:szCs w:val="24"/>
                <w:lang w:val="en-US"/>
              </w:rPr>
              <w:t>00</w:t>
            </w:r>
          </w:p>
        </w:tc>
        <w:tc>
          <w:tcPr>
            <w:tcW w:w="756" w:type="dxa"/>
          </w:tcPr>
          <w:p w:rsidR="0047486C" w:rsidRDefault="0047486C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7D7721" w:rsidTr="00B91A6F">
        <w:tc>
          <w:tcPr>
            <w:tcW w:w="812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7D7721" w:rsidRPr="001C0C51" w:rsidRDefault="007D7721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170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том числе обучающихся на языках:</w:t>
            </w:r>
          </w:p>
        </w:tc>
        <w:tc>
          <w:tcPr>
            <w:tcW w:w="1834" w:type="dxa"/>
          </w:tcPr>
          <w:p w:rsidR="007D7721" w:rsidRDefault="007D7721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7D7721" w:rsidTr="00B91A6F">
        <w:tc>
          <w:tcPr>
            <w:tcW w:w="812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7D7721" w:rsidRDefault="007D7721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7D7721" w:rsidRPr="006B2AF4" w:rsidRDefault="006B2AF4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</w:rPr>
              <w:t>54</w:t>
            </w:r>
            <w:r>
              <w:rPr>
                <w:color w:val="000000"/>
                <w:szCs w:val="24"/>
                <w:lang w:val="en-US"/>
              </w:rPr>
              <w:t> </w:t>
            </w:r>
            <w:r w:rsidR="007D7721">
              <w:rPr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  <w:lang w:val="en-US"/>
              </w:rPr>
              <w:t>00</w:t>
            </w:r>
          </w:p>
        </w:tc>
        <w:tc>
          <w:tcPr>
            <w:tcW w:w="756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7D7721" w:rsidTr="00B91A6F">
        <w:tc>
          <w:tcPr>
            <w:tcW w:w="812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7D7721" w:rsidRDefault="007D7721" w:rsidP="007D772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7D7721" w:rsidRPr="006B2AF4" w:rsidRDefault="006B2AF4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  <w:lang w:val="en-US"/>
              </w:rPr>
              <w:t> </w:t>
            </w:r>
            <w:r w:rsidR="007D7721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  <w:lang w:val="en-US"/>
              </w:rPr>
              <w:t>00</w:t>
            </w:r>
          </w:p>
        </w:tc>
        <w:tc>
          <w:tcPr>
            <w:tcW w:w="756" w:type="dxa"/>
          </w:tcPr>
          <w:p w:rsidR="007D7721" w:rsidRDefault="007D7721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2943ED" w:rsidTr="00B91A6F">
        <w:tc>
          <w:tcPr>
            <w:tcW w:w="812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2943ED" w:rsidRDefault="002943ED" w:rsidP="00421D6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ind w:left="170"/>
              <w:rPr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процентах к общему числу учащихся:</w:t>
            </w:r>
          </w:p>
        </w:tc>
        <w:tc>
          <w:tcPr>
            <w:tcW w:w="1834" w:type="dxa"/>
          </w:tcPr>
          <w:p w:rsidR="002943ED" w:rsidRDefault="002943ED" w:rsidP="00421D61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2943ED" w:rsidTr="00B91A6F">
        <w:tc>
          <w:tcPr>
            <w:tcW w:w="812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2943ED" w:rsidRDefault="002943ED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2943ED" w:rsidRDefault="002943ED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96,3</w:t>
            </w:r>
          </w:p>
        </w:tc>
        <w:tc>
          <w:tcPr>
            <w:tcW w:w="756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2943ED" w:rsidTr="00B91A6F">
        <w:tc>
          <w:tcPr>
            <w:tcW w:w="812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2943ED" w:rsidRDefault="002943ED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2943ED" w:rsidRDefault="002943ED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3,7</w:t>
            </w:r>
          </w:p>
        </w:tc>
        <w:tc>
          <w:tcPr>
            <w:tcW w:w="756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421D61" w:rsidRDefault="00421D61">
      <w:pPr>
        <w:rPr>
          <w:lang w:val="en-US"/>
        </w:rPr>
      </w:pPr>
    </w:p>
    <w:p w:rsidR="00896B3C" w:rsidRPr="00896B3C" w:rsidRDefault="00896B3C">
      <w:pPr>
        <w:rPr>
          <w:lang w:val="en-US"/>
        </w:rPr>
      </w:pPr>
    </w:p>
    <w:tbl>
      <w:tblPr>
        <w:tblStyle w:val="TableGrid"/>
        <w:tblW w:w="93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12"/>
        <w:gridCol w:w="5991"/>
        <w:gridCol w:w="1834"/>
        <w:gridCol w:w="756"/>
      </w:tblGrid>
      <w:tr w:rsidR="002943ED" w:rsidTr="00DE5646">
        <w:tc>
          <w:tcPr>
            <w:tcW w:w="812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bottom w:val="single" w:sz="12" w:space="0" w:color="auto"/>
            </w:tcBorders>
          </w:tcPr>
          <w:p w:rsidR="002943ED" w:rsidRDefault="002943ED" w:rsidP="002943ED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Численность студентов высших учебных заведений</w:t>
            </w:r>
          </w:p>
          <w:p w:rsidR="002943ED" w:rsidRDefault="002943ED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по языкам обучения</w:t>
            </w:r>
            <w:r>
              <w:rPr>
                <w:b/>
                <w:color w:val="000000"/>
                <w:szCs w:val="24"/>
              </w:rPr>
              <w:br/>
            </w:r>
            <w:r>
              <w:rPr>
                <w:color w:val="000000"/>
                <w:szCs w:val="24"/>
              </w:rPr>
              <w:t>(на начало учебного года)</w:t>
            </w:r>
          </w:p>
        </w:tc>
        <w:tc>
          <w:tcPr>
            <w:tcW w:w="756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20907" w:rsidTr="00320907">
        <w:tc>
          <w:tcPr>
            <w:tcW w:w="812" w:type="dxa"/>
          </w:tcPr>
          <w:p w:rsidR="00320907" w:rsidRDefault="0032090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7825" w:type="dxa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20907" w:rsidRDefault="00320907" w:rsidP="0032090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color w:val="000000"/>
                <w:szCs w:val="24"/>
              </w:rPr>
            </w:pPr>
            <w:r w:rsidRPr="00A02F8F">
              <w:rPr>
                <w:b/>
                <w:bCs/>
                <w:szCs w:val="24"/>
              </w:rPr>
              <w:t>2006/2007</w:t>
            </w:r>
          </w:p>
        </w:tc>
        <w:tc>
          <w:tcPr>
            <w:tcW w:w="756" w:type="dxa"/>
          </w:tcPr>
          <w:p w:rsidR="00320907" w:rsidRDefault="00320907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2943ED" w:rsidTr="00DE5646">
        <w:tc>
          <w:tcPr>
            <w:tcW w:w="812" w:type="dxa"/>
          </w:tcPr>
          <w:p w:rsidR="002943ED" w:rsidRDefault="002943ED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  <w:tcBorders>
              <w:top w:val="single" w:sz="8" w:space="0" w:color="auto"/>
            </w:tcBorders>
          </w:tcPr>
          <w:p w:rsidR="002943ED" w:rsidRDefault="002943ED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студентов в высших учебных</w:t>
            </w:r>
            <w:r>
              <w:rPr>
                <w:color w:val="000000"/>
                <w:szCs w:val="24"/>
              </w:rPr>
              <w:br/>
              <w:t>заведениях, всего</w:t>
            </w:r>
          </w:p>
        </w:tc>
        <w:tc>
          <w:tcPr>
            <w:tcW w:w="1834" w:type="dxa"/>
            <w:tcBorders>
              <w:top w:val="single" w:sz="8" w:space="0" w:color="auto"/>
            </w:tcBorders>
          </w:tcPr>
          <w:p w:rsidR="002943ED" w:rsidRDefault="006D0F9E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</w:t>
            </w:r>
            <w:r w:rsidR="00320907">
              <w:rPr>
                <w:color w:val="000000"/>
                <w:szCs w:val="24"/>
              </w:rPr>
              <w:t>9 </w:t>
            </w:r>
            <w:r w:rsidR="003131C8">
              <w:rPr>
                <w:color w:val="000000"/>
                <w:szCs w:val="24"/>
              </w:rPr>
              <w:t>1</w:t>
            </w:r>
            <w:r w:rsidR="00320907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2943ED" w:rsidRDefault="002943ED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Pr="001C0C51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170"/>
              <w:rPr>
                <w:i/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том числе обучающихся на языках:</w:t>
            </w:r>
          </w:p>
        </w:tc>
        <w:tc>
          <w:tcPr>
            <w:tcW w:w="1834" w:type="dxa"/>
          </w:tcPr>
          <w:p w:rsidR="006D0F9E" w:rsidRDefault="006D0F9E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6D0F9E" w:rsidRDefault="00320907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108 </w:t>
            </w:r>
            <w:r w:rsidR="003131C8">
              <w:rPr>
                <w:color w:val="000000"/>
                <w:szCs w:val="24"/>
              </w:rPr>
              <w:t>0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6D0F9E" w:rsidRDefault="00320907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19 </w:t>
            </w:r>
            <w:r w:rsidR="003131C8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английском</w:t>
            </w:r>
          </w:p>
        </w:tc>
        <w:tc>
          <w:tcPr>
            <w:tcW w:w="1834" w:type="dxa"/>
          </w:tcPr>
          <w:p w:rsidR="006D0F9E" w:rsidRDefault="00320907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1 </w:t>
            </w:r>
            <w:r w:rsidR="003131C8">
              <w:rPr>
                <w:color w:val="000000"/>
                <w:szCs w:val="24"/>
              </w:rPr>
              <w:t>6</w:t>
            </w:r>
            <w:r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турецком</w:t>
            </w:r>
          </w:p>
        </w:tc>
        <w:tc>
          <w:tcPr>
            <w:tcW w:w="1834" w:type="dxa"/>
          </w:tcPr>
          <w:p w:rsidR="006D0F9E" w:rsidRDefault="003131C8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  <w:r w:rsidR="00320907">
              <w:rPr>
                <w:color w:val="000000"/>
                <w:szCs w:val="24"/>
              </w:rPr>
              <w:t>00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ind w:left="170"/>
              <w:rPr>
                <w:color w:val="000000"/>
                <w:szCs w:val="24"/>
              </w:rPr>
            </w:pPr>
            <w:r>
              <w:rPr>
                <w:i/>
                <w:color w:val="000000"/>
                <w:szCs w:val="24"/>
              </w:rPr>
              <w:t>в процентах к общему числу учащихся:</w:t>
            </w:r>
          </w:p>
        </w:tc>
        <w:tc>
          <w:tcPr>
            <w:tcW w:w="1834" w:type="dxa"/>
          </w:tcPr>
          <w:p w:rsidR="006D0F9E" w:rsidRDefault="006D0F9E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jc w:val="right"/>
              <w:rPr>
                <w:color w:val="000000"/>
                <w:szCs w:val="24"/>
              </w:rPr>
            </w:pP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азербайджанском</w:t>
            </w:r>
          </w:p>
        </w:tc>
        <w:tc>
          <w:tcPr>
            <w:tcW w:w="1834" w:type="dxa"/>
          </w:tcPr>
          <w:p w:rsidR="006D0F9E" w:rsidRDefault="003131C8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83,7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русском</w:t>
            </w:r>
          </w:p>
        </w:tc>
        <w:tc>
          <w:tcPr>
            <w:tcW w:w="1834" w:type="dxa"/>
          </w:tcPr>
          <w:p w:rsidR="006D0F9E" w:rsidRDefault="003131C8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14,8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английском</w:t>
            </w:r>
          </w:p>
        </w:tc>
        <w:tc>
          <w:tcPr>
            <w:tcW w:w="1834" w:type="dxa"/>
          </w:tcPr>
          <w:p w:rsidR="006D0F9E" w:rsidRDefault="003131C8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1,2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D0F9E" w:rsidTr="00B91A6F">
        <w:tc>
          <w:tcPr>
            <w:tcW w:w="812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991" w:type="dxa"/>
          </w:tcPr>
          <w:p w:rsidR="006D0F9E" w:rsidRDefault="006D0F9E" w:rsidP="007C117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ind w:left="284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турецком</w:t>
            </w:r>
          </w:p>
        </w:tc>
        <w:tc>
          <w:tcPr>
            <w:tcW w:w="1834" w:type="dxa"/>
          </w:tcPr>
          <w:p w:rsidR="006D0F9E" w:rsidRDefault="003131C8" w:rsidP="00DA44E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0,3</w:t>
            </w:r>
          </w:p>
        </w:tc>
        <w:tc>
          <w:tcPr>
            <w:tcW w:w="756" w:type="dxa"/>
          </w:tcPr>
          <w:p w:rsidR="006D0F9E" w:rsidRDefault="006D0F9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5F1FCE" w:rsidRDefault="005F1FCE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2"/>
        <w:gridCol w:w="5735"/>
        <w:gridCol w:w="2286"/>
        <w:gridCol w:w="717"/>
      </w:tblGrid>
      <w:tr w:rsidR="00681E47" w:rsidTr="00C66777">
        <w:tc>
          <w:tcPr>
            <w:tcW w:w="672" w:type="dxa"/>
          </w:tcPr>
          <w:p w:rsidR="00681E47" w:rsidRDefault="00681E47" w:rsidP="00896B3C">
            <w:pPr>
              <w:pageBreakBefore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8021" w:type="dxa"/>
            <w:gridSpan w:val="2"/>
            <w:vAlign w:val="center"/>
          </w:tcPr>
          <w:p w:rsidR="00681E47" w:rsidRDefault="00681E47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Число иностранных </w:t>
            </w:r>
            <w:r w:rsidR="00896B3C">
              <w:rPr>
                <w:b/>
                <w:color w:val="000000"/>
                <w:szCs w:val="24"/>
              </w:rPr>
              <w:t>студентов, обучающихся в высших</w:t>
            </w:r>
            <w:r w:rsidR="00896B3C" w:rsidRPr="00896B3C">
              <w:rPr>
                <w:b/>
                <w:color w:val="000000"/>
                <w:szCs w:val="24"/>
              </w:rPr>
              <w:br/>
            </w:r>
            <w:r>
              <w:rPr>
                <w:b/>
                <w:color w:val="000000"/>
                <w:szCs w:val="24"/>
              </w:rPr>
              <w:t>учебных</w:t>
            </w:r>
            <w:r w:rsidR="00896B3C" w:rsidRPr="00896B3C">
              <w:rPr>
                <w:b/>
                <w:color w:val="000000"/>
                <w:szCs w:val="24"/>
              </w:rPr>
              <w:t xml:space="preserve"> </w:t>
            </w:r>
            <w:r>
              <w:rPr>
                <w:b/>
                <w:color w:val="000000"/>
                <w:szCs w:val="24"/>
              </w:rPr>
              <w:t>заведениях Азербайджана</w:t>
            </w:r>
            <w:r>
              <w:rPr>
                <w:b/>
                <w:color w:val="000000"/>
                <w:szCs w:val="24"/>
              </w:rPr>
              <w:br/>
            </w:r>
            <w:r>
              <w:rPr>
                <w:color w:val="000000"/>
                <w:szCs w:val="24"/>
              </w:rPr>
              <w:t>(на начало учебного года)</w:t>
            </w:r>
          </w:p>
        </w:tc>
        <w:tc>
          <w:tcPr>
            <w:tcW w:w="717" w:type="dxa"/>
          </w:tcPr>
          <w:p w:rsidR="00681E47" w:rsidRDefault="00681E4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81E47" w:rsidTr="00C66777">
        <w:tc>
          <w:tcPr>
            <w:tcW w:w="672" w:type="dxa"/>
          </w:tcPr>
          <w:p w:rsidR="00681E47" w:rsidRDefault="00681E4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bottom w:val="single" w:sz="12" w:space="0" w:color="auto"/>
            </w:tcBorders>
          </w:tcPr>
          <w:p w:rsidR="00681E47" w:rsidRDefault="00681E47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rPr>
                <w:color w:val="000000"/>
                <w:szCs w:val="24"/>
              </w:rPr>
            </w:pPr>
          </w:p>
        </w:tc>
        <w:tc>
          <w:tcPr>
            <w:tcW w:w="2286" w:type="dxa"/>
            <w:tcBorders>
              <w:bottom w:val="single" w:sz="12" w:space="0" w:color="auto"/>
            </w:tcBorders>
            <w:vAlign w:val="center"/>
          </w:tcPr>
          <w:p w:rsidR="00681E47" w:rsidRPr="006B6DE5" w:rsidRDefault="00681E47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right"/>
              <w:rPr>
                <w:b/>
                <w:color w:val="000000"/>
                <w:szCs w:val="24"/>
              </w:rPr>
            </w:pPr>
            <w:r w:rsidRPr="006B6DE5">
              <w:rPr>
                <w:b/>
                <w:color w:val="000000"/>
                <w:szCs w:val="24"/>
              </w:rPr>
              <w:t>2006/2007</w:t>
            </w:r>
          </w:p>
        </w:tc>
        <w:tc>
          <w:tcPr>
            <w:tcW w:w="717" w:type="dxa"/>
          </w:tcPr>
          <w:p w:rsidR="00681E47" w:rsidRDefault="00681E4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681E47" w:rsidTr="00C66777">
        <w:tc>
          <w:tcPr>
            <w:tcW w:w="672" w:type="dxa"/>
          </w:tcPr>
          <w:p w:rsidR="00681E47" w:rsidRDefault="00681E4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top w:val="single" w:sz="12" w:space="0" w:color="auto"/>
              <w:bottom w:val="single" w:sz="4" w:space="0" w:color="auto"/>
            </w:tcBorders>
          </w:tcPr>
          <w:p w:rsidR="00681E47" w:rsidRPr="00DB0737" w:rsidRDefault="00681E47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rPr>
                <w:b/>
                <w:i/>
                <w:color w:val="000000"/>
                <w:szCs w:val="24"/>
              </w:rPr>
            </w:pPr>
            <w:r w:rsidRPr="00DB0737">
              <w:rPr>
                <w:b/>
                <w:i/>
                <w:color w:val="000000"/>
                <w:szCs w:val="24"/>
              </w:rPr>
              <w:t>Страна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</w:tcBorders>
          </w:tcPr>
          <w:p w:rsidR="00681E47" w:rsidRPr="00DB0737" w:rsidRDefault="00681E47" w:rsidP="00896B3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right"/>
              <w:rPr>
                <w:b/>
                <w:i/>
                <w:color w:val="000000"/>
                <w:szCs w:val="24"/>
              </w:rPr>
            </w:pPr>
            <w:r w:rsidRPr="00DB0737">
              <w:rPr>
                <w:b/>
                <w:i/>
                <w:color w:val="000000"/>
                <w:szCs w:val="24"/>
              </w:rPr>
              <w:t>Кол-во человек</w:t>
            </w:r>
          </w:p>
        </w:tc>
        <w:tc>
          <w:tcPr>
            <w:tcW w:w="717" w:type="dxa"/>
          </w:tcPr>
          <w:p w:rsidR="00681E47" w:rsidRDefault="00681E4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top w:val="single" w:sz="4" w:space="0" w:color="auto"/>
            </w:tcBorders>
          </w:tcPr>
          <w:p w:rsidR="009504A8" w:rsidRDefault="009504A8" w:rsidP="00FD129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6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Всего</w:t>
            </w:r>
          </w:p>
        </w:tc>
        <w:tc>
          <w:tcPr>
            <w:tcW w:w="2286" w:type="dxa"/>
            <w:tcBorders>
              <w:top w:val="single" w:sz="4" w:space="0" w:color="auto"/>
            </w:tcBorders>
          </w:tcPr>
          <w:p w:rsidR="009504A8" w:rsidRPr="00DB0737" w:rsidRDefault="00DB0737" w:rsidP="00FD129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6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3</w:t>
            </w:r>
            <w:r w:rsidR="0031148E">
              <w:rPr>
                <w:color w:val="000000"/>
                <w:szCs w:val="24"/>
              </w:rPr>
              <w:t> </w:t>
            </w:r>
            <w:r>
              <w:rPr>
                <w:color w:val="000000"/>
                <w:szCs w:val="24"/>
                <w:lang w:val="en-US"/>
              </w:rPr>
              <w:t>690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Беларусь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5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Грузия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92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Казахстан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18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Кыргызстан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Молдова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7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Россия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150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Туркменистан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59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Узбекистан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Украина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10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Ангола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Афганистан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Великобритания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Германия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Египет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Израиль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3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Индия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32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Иордания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Ирак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Иран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424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Йемен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6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Кипр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Китай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117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Корея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Ливия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Литва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Маврикий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Малави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Марокко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Нигерия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12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Норвегия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Оман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9504A8" w:rsidTr="00C66777">
        <w:tc>
          <w:tcPr>
            <w:tcW w:w="672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Пакистан</w:t>
            </w:r>
          </w:p>
        </w:tc>
        <w:tc>
          <w:tcPr>
            <w:tcW w:w="2286" w:type="dxa"/>
          </w:tcPr>
          <w:p w:rsidR="009504A8" w:rsidRPr="00DB0737" w:rsidRDefault="00DB0737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301</w:t>
            </w:r>
          </w:p>
        </w:tc>
        <w:tc>
          <w:tcPr>
            <w:tcW w:w="717" w:type="dxa"/>
          </w:tcPr>
          <w:p w:rsidR="009504A8" w:rsidRDefault="009504A8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Саудовская Аравия</w:t>
            </w:r>
          </w:p>
        </w:tc>
        <w:tc>
          <w:tcPr>
            <w:tcW w:w="2286" w:type="dxa"/>
            <w:vAlign w:val="center"/>
          </w:tcPr>
          <w:p w:rsidR="00400A5C" w:rsidRPr="00DB073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20</w:t>
            </w:r>
          </w:p>
        </w:tc>
        <w:tc>
          <w:tcPr>
            <w:tcW w:w="717" w:type="dxa"/>
          </w:tcPr>
          <w:p w:rsidR="00400A5C" w:rsidRPr="00DB0737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Сирия</w:t>
            </w:r>
          </w:p>
        </w:tc>
        <w:tc>
          <w:tcPr>
            <w:tcW w:w="2286" w:type="dxa"/>
            <w:vAlign w:val="center"/>
          </w:tcPr>
          <w:p w:rsidR="00400A5C" w:rsidRPr="00DB073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2</w:t>
            </w:r>
          </w:p>
        </w:tc>
        <w:tc>
          <w:tcPr>
            <w:tcW w:w="717" w:type="dxa"/>
          </w:tcPr>
          <w:p w:rsidR="00400A5C" w:rsidRPr="00DB0737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Соединенные Штаты Америки</w:t>
            </w:r>
          </w:p>
        </w:tc>
        <w:tc>
          <w:tcPr>
            <w:tcW w:w="2286" w:type="dxa"/>
            <w:vAlign w:val="center"/>
          </w:tcPr>
          <w:p w:rsidR="00400A5C" w:rsidRPr="00DB073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16</w:t>
            </w:r>
          </w:p>
        </w:tc>
        <w:tc>
          <w:tcPr>
            <w:tcW w:w="717" w:type="dxa"/>
          </w:tcPr>
          <w:p w:rsidR="00400A5C" w:rsidRPr="00DB0737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Судан</w:t>
            </w:r>
          </w:p>
        </w:tc>
        <w:tc>
          <w:tcPr>
            <w:tcW w:w="2286" w:type="dxa"/>
            <w:vAlign w:val="center"/>
          </w:tcPr>
          <w:p w:rsidR="00400A5C" w:rsidRPr="00DB073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400A5C" w:rsidRPr="00DB0737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Тунис</w:t>
            </w:r>
          </w:p>
        </w:tc>
        <w:tc>
          <w:tcPr>
            <w:tcW w:w="2286" w:type="dxa"/>
            <w:vAlign w:val="center"/>
          </w:tcPr>
          <w:p w:rsidR="00400A5C" w:rsidRPr="00320907" w:rsidRDefault="00320907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2 612</w:t>
            </w:r>
          </w:p>
        </w:tc>
        <w:tc>
          <w:tcPr>
            <w:tcW w:w="717" w:type="dxa"/>
          </w:tcPr>
          <w:p w:rsidR="00400A5C" w:rsidRPr="00DB0737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Турция</w:t>
            </w:r>
          </w:p>
        </w:tc>
        <w:tc>
          <w:tcPr>
            <w:tcW w:w="2286" w:type="dxa"/>
            <w:vAlign w:val="center"/>
          </w:tcPr>
          <w:p w:rsidR="00400A5C" w:rsidRPr="0032090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  <w:lang w:val="en-US"/>
              </w:rPr>
              <w:t>1</w:t>
            </w:r>
          </w:p>
        </w:tc>
        <w:tc>
          <w:tcPr>
            <w:tcW w:w="717" w:type="dxa"/>
          </w:tcPr>
          <w:p w:rsidR="00400A5C" w:rsidRP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Швеция</w:t>
            </w:r>
          </w:p>
        </w:tc>
        <w:tc>
          <w:tcPr>
            <w:tcW w:w="2286" w:type="dxa"/>
            <w:vAlign w:val="center"/>
          </w:tcPr>
          <w:p w:rsidR="00400A5C" w:rsidRPr="00320907" w:rsidRDefault="00320907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17" w:type="dxa"/>
          </w:tcPr>
          <w:p w:rsidR="00400A5C" w:rsidRP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Эстония</w:t>
            </w:r>
          </w:p>
        </w:tc>
        <w:tc>
          <w:tcPr>
            <w:tcW w:w="2286" w:type="dxa"/>
            <w:vAlign w:val="center"/>
          </w:tcPr>
          <w:p w:rsidR="00400A5C" w:rsidRPr="00320907" w:rsidRDefault="00320907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400A5C" w:rsidRP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  <w:tr w:rsidR="00400A5C" w:rsidTr="00400A5C">
        <w:tc>
          <w:tcPr>
            <w:tcW w:w="672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Эфиопия</w:t>
            </w:r>
          </w:p>
        </w:tc>
        <w:tc>
          <w:tcPr>
            <w:tcW w:w="2286" w:type="dxa"/>
            <w:vAlign w:val="center"/>
          </w:tcPr>
          <w:p w:rsidR="00400A5C" w:rsidRPr="00320907" w:rsidRDefault="00400A5C" w:rsidP="00400A5C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</w:p>
        </w:tc>
        <w:tc>
          <w:tcPr>
            <w:tcW w:w="717" w:type="dxa"/>
          </w:tcPr>
          <w:p w:rsidR="00400A5C" w:rsidRPr="00400A5C" w:rsidRDefault="00400A5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  <w:lang w:val="en-US"/>
              </w:rPr>
            </w:pPr>
          </w:p>
        </w:tc>
      </w:tr>
    </w:tbl>
    <w:p w:rsidR="00681E47" w:rsidRDefault="00681E47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5F1FCE" w:rsidRDefault="005F1FCE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2"/>
        <w:gridCol w:w="5735"/>
        <w:gridCol w:w="2286"/>
        <w:gridCol w:w="717"/>
      </w:tblGrid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8021" w:type="dxa"/>
            <w:gridSpan w:val="2"/>
            <w:vAlign w:val="center"/>
          </w:tcPr>
          <w:p w:rsidR="004458BE" w:rsidRDefault="004458BE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Число студентов, обучающихся за границей по линии государства</w:t>
            </w:r>
            <w:r>
              <w:rPr>
                <w:b/>
                <w:color w:val="000000"/>
                <w:szCs w:val="24"/>
              </w:rPr>
              <w:br/>
            </w:r>
            <w:r>
              <w:rPr>
                <w:color w:val="000000"/>
                <w:szCs w:val="24"/>
              </w:rPr>
              <w:t>(на начало учебного года)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31148E" w:rsidTr="0031148E">
        <w:tc>
          <w:tcPr>
            <w:tcW w:w="672" w:type="dxa"/>
          </w:tcPr>
          <w:p w:rsidR="0031148E" w:rsidRDefault="0031148E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rPr>
                <w:color w:val="000000"/>
                <w:szCs w:val="24"/>
              </w:rPr>
            </w:pPr>
          </w:p>
        </w:tc>
        <w:tc>
          <w:tcPr>
            <w:tcW w:w="8021" w:type="dxa"/>
            <w:gridSpan w:val="2"/>
            <w:tcBorders>
              <w:bottom w:val="single" w:sz="12" w:space="0" w:color="auto"/>
            </w:tcBorders>
            <w:vAlign w:val="center"/>
          </w:tcPr>
          <w:p w:rsidR="0031148E" w:rsidRPr="006B6DE5" w:rsidRDefault="0031148E" w:rsidP="0031148E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color w:val="000000"/>
                <w:szCs w:val="24"/>
              </w:rPr>
            </w:pPr>
            <w:r w:rsidRPr="006B6DE5">
              <w:rPr>
                <w:b/>
                <w:color w:val="000000"/>
                <w:szCs w:val="24"/>
              </w:rPr>
              <w:t>2006/2007</w:t>
            </w:r>
          </w:p>
        </w:tc>
        <w:tc>
          <w:tcPr>
            <w:tcW w:w="717" w:type="dxa"/>
          </w:tcPr>
          <w:p w:rsidR="0031148E" w:rsidRDefault="0031148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EE2B2D">
        <w:tc>
          <w:tcPr>
            <w:tcW w:w="672" w:type="dxa"/>
          </w:tcPr>
          <w:p w:rsidR="004458BE" w:rsidRPr="00FD1297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458BE" w:rsidRPr="00FD1297" w:rsidRDefault="00181492" w:rsidP="00EE2B2D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rPr>
                <w:b/>
                <w:i/>
                <w:color w:val="000000"/>
                <w:szCs w:val="24"/>
              </w:rPr>
            </w:pPr>
            <w:r>
              <w:rPr>
                <w:b/>
                <w:i/>
                <w:color w:val="000000"/>
                <w:szCs w:val="24"/>
              </w:rPr>
              <w:t>Страна</w:t>
            </w:r>
          </w:p>
        </w:tc>
        <w:tc>
          <w:tcPr>
            <w:tcW w:w="228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4458BE" w:rsidRPr="00FD1297" w:rsidRDefault="008D115F" w:rsidP="00EE2B2D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b/>
                <w:i/>
                <w:color w:val="000000"/>
                <w:szCs w:val="24"/>
              </w:rPr>
            </w:pPr>
            <w:r w:rsidRPr="00FD1297">
              <w:rPr>
                <w:b/>
                <w:i/>
                <w:color w:val="000000"/>
                <w:szCs w:val="24"/>
              </w:rPr>
              <w:t>Кол-во человек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top w:val="single" w:sz="4" w:space="0" w:color="auto"/>
            </w:tcBorders>
          </w:tcPr>
          <w:p w:rsidR="004458BE" w:rsidRPr="005D6C1C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b/>
                <w:color w:val="000000"/>
                <w:szCs w:val="24"/>
              </w:rPr>
            </w:pPr>
            <w:r w:rsidRPr="005D6C1C">
              <w:rPr>
                <w:b/>
                <w:color w:val="000000"/>
                <w:szCs w:val="24"/>
              </w:rPr>
              <w:t>Всего</w:t>
            </w:r>
          </w:p>
        </w:tc>
        <w:tc>
          <w:tcPr>
            <w:tcW w:w="2286" w:type="dxa"/>
            <w:tcBorders>
              <w:top w:val="single" w:sz="4" w:space="0" w:color="auto"/>
            </w:tcBorders>
          </w:tcPr>
          <w:p w:rsidR="004458BE" w:rsidRPr="005D6C1C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b/>
                <w:color w:val="000000"/>
                <w:szCs w:val="24"/>
              </w:rPr>
            </w:pPr>
            <w:r w:rsidRPr="005D6C1C">
              <w:rPr>
                <w:b/>
                <w:color w:val="000000"/>
                <w:szCs w:val="24"/>
              </w:rPr>
              <w:t>1</w:t>
            </w:r>
            <w:r w:rsidR="005D6C1C">
              <w:rPr>
                <w:b/>
                <w:color w:val="000000"/>
                <w:szCs w:val="24"/>
              </w:rPr>
              <w:t> </w:t>
            </w:r>
            <w:r w:rsidRPr="005D6C1C">
              <w:rPr>
                <w:b/>
                <w:color w:val="000000"/>
                <w:szCs w:val="24"/>
              </w:rPr>
              <w:t>225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458BE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Великобритания</w:t>
            </w:r>
          </w:p>
        </w:tc>
        <w:tc>
          <w:tcPr>
            <w:tcW w:w="2286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Егип</w:t>
            </w:r>
            <w:r w:rsidR="008D115F">
              <w:rPr>
                <w:color w:val="000000"/>
                <w:szCs w:val="24"/>
              </w:rPr>
              <w:t>ет</w:t>
            </w:r>
          </w:p>
        </w:tc>
        <w:tc>
          <w:tcPr>
            <w:tcW w:w="2286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43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458BE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Италия</w:t>
            </w:r>
          </w:p>
        </w:tc>
        <w:tc>
          <w:tcPr>
            <w:tcW w:w="2286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Кипр</w:t>
            </w:r>
          </w:p>
        </w:tc>
        <w:tc>
          <w:tcPr>
            <w:tcW w:w="2286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458BE" w:rsidTr="00681E47">
        <w:tc>
          <w:tcPr>
            <w:tcW w:w="672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4458BE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Китайская Народная</w:t>
            </w:r>
            <w:r w:rsidR="004458BE">
              <w:rPr>
                <w:color w:val="000000"/>
                <w:szCs w:val="24"/>
              </w:rPr>
              <w:t xml:space="preserve"> Республик</w:t>
            </w:r>
            <w:r>
              <w:rPr>
                <w:color w:val="000000"/>
                <w:szCs w:val="24"/>
              </w:rPr>
              <w:t>а</w:t>
            </w:r>
          </w:p>
        </w:tc>
        <w:tc>
          <w:tcPr>
            <w:tcW w:w="2286" w:type="dxa"/>
          </w:tcPr>
          <w:p w:rsidR="004458BE" w:rsidRDefault="004458BE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17</w:t>
            </w:r>
          </w:p>
        </w:tc>
        <w:tc>
          <w:tcPr>
            <w:tcW w:w="717" w:type="dxa"/>
          </w:tcPr>
          <w:p w:rsidR="004458BE" w:rsidRDefault="004458BE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Малайзия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Чехия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Пакистан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Россия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323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Румыния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Словакия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Соединенные Штаты Америки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Турция</w:t>
            </w:r>
          </w:p>
        </w:tc>
        <w:tc>
          <w:tcPr>
            <w:tcW w:w="2286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752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8D115F" w:rsidTr="00681E47">
        <w:tc>
          <w:tcPr>
            <w:tcW w:w="672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</w:tcPr>
          <w:p w:rsidR="008D115F" w:rsidRDefault="008D115F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Украина</w:t>
            </w:r>
          </w:p>
        </w:tc>
        <w:tc>
          <w:tcPr>
            <w:tcW w:w="2286" w:type="dxa"/>
          </w:tcPr>
          <w:p w:rsidR="008D115F" w:rsidRDefault="005D6C1C" w:rsidP="00C66777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56</w:t>
            </w:r>
          </w:p>
        </w:tc>
        <w:tc>
          <w:tcPr>
            <w:tcW w:w="717" w:type="dxa"/>
          </w:tcPr>
          <w:p w:rsidR="008D115F" w:rsidRDefault="008D115F" w:rsidP="00444E39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5F1FCE" w:rsidRDefault="005F1FCE" w:rsidP="00444E3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686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13548F" w:rsidP="00681A44">
      <w:pPr>
        <w:ind w:right="40"/>
        <w:jc w:val="center"/>
        <w:rPr>
          <w:b/>
          <w:bCs/>
          <w:color w:val="000000"/>
          <w:spacing w:val="-3"/>
          <w:szCs w:val="24"/>
          <w:lang w:val="en-US"/>
        </w:rPr>
      </w:pPr>
      <w:r>
        <w:rPr>
          <w:b/>
          <w:bCs/>
          <w:color w:val="000000"/>
          <w:spacing w:val="-3"/>
          <w:szCs w:val="24"/>
        </w:rPr>
        <w:t>В.</w:t>
      </w:r>
      <w:r>
        <w:rPr>
          <w:b/>
          <w:bCs/>
          <w:color w:val="000000"/>
          <w:spacing w:val="-3"/>
          <w:szCs w:val="24"/>
        </w:rPr>
        <w:tab/>
      </w:r>
      <w:r w:rsidR="00681A44" w:rsidRPr="009E7F98">
        <w:rPr>
          <w:b/>
          <w:bCs/>
          <w:color w:val="000000"/>
          <w:spacing w:val="-3"/>
          <w:szCs w:val="24"/>
        </w:rPr>
        <w:t>Культура</w:t>
      </w:r>
    </w:p>
    <w:p w:rsidR="00447DCA" w:rsidRPr="00447DCA" w:rsidRDefault="00447DCA" w:rsidP="00681A44">
      <w:pPr>
        <w:ind w:right="40"/>
        <w:jc w:val="center"/>
        <w:rPr>
          <w:szCs w:val="24"/>
          <w:lang w:val="en-US"/>
        </w:rPr>
      </w:pPr>
    </w:p>
    <w:p w:rsidR="00681A44" w:rsidRDefault="00170127" w:rsidP="0017012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  <w:lang w:val="en-US"/>
        </w:rPr>
      </w:pPr>
      <w:r>
        <w:rPr>
          <w:color w:val="000000"/>
          <w:szCs w:val="24"/>
        </w:rPr>
        <w:t>174.</w:t>
      </w:r>
      <w:r>
        <w:rPr>
          <w:color w:val="000000"/>
          <w:szCs w:val="24"/>
        </w:rPr>
        <w:tab/>
      </w:r>
      <w:r w:rsidR="00447DCA" w:rsidRPr="00447DCA">
        <w:rPr>
          <w:color w:val="000000"/>
          <w:szCs w:val="24"/>
        </w:rPr>
        <w:t xml:space="preserve">Этнические меньшинства Азербайджана обеспечены </w:t>
      </w:r>
      <w:r w:rsidR="00681A44" w:rsidRPr="00447DCA">
        <w:rPr>
          <w:color w:val="000000"/>
          <w:szCs w:val="24"/>
        </w:rPr>
        <w:t xml:space="preserve">равными культурными правами, пользуются одинаковым доступом к культурному </w:t>
      </w:r>
      <w:r w:rsidR="00447DCA" w:rsidRPr="00447DCA">
        <w:rPr>
          <w:color w:val="000000"/>
          <w:szCs w:val="24"/>
        </w:rPr>
        <w:t xml:space="preserve">наследию страны.  Все это нашло свое отражение в </w:t>
      </w:r>
      <w:r w:rsidR="00681A44" w:rsidRPr="00447DCA">
        <w:rPr>
          <w:color w:val="000000"/>
          <w:szCs w:val="24"/>
        </w:rPr>
        <w:t xml:space="preserve">законодательстве Азербайджанской Республики, касающемся сферы культуры. </w:t>
      </w:r>
      <w:r w:rsidR="00447DCA" w:rsidRPr="00447DCA"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Во многих законах, относящихся к области культуры, своё отражение нашли принципы соблюдения прав человека, в том числе и культурные права этнических меньшинств.</w:t>
      </w:r>
    </w:p>
    <w:p w:rsidR="00170127" w:rsidRPr="00170127" w:rsidRDefault="00170127" w:rsidP="0017012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  <w:lang w:val="en-US"/>
        </w:rPr>
      </w:pPr>
    </w:p>
    <w:p w:rsidR="00681A44" w:rsidRDefault="00170127" w:rsidP="0017012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  <w:lang w:val="en-US"/>
        </w:rPr>
      </w:pPr>
      <w:r>
        <w:rPr>
          <w:color w:val="000000"/>
          <w:szCs w:val="24"/>
        </w:rPr>
        <w:t>175.</w:t>
      </w:r>
      <w:r>
        <w:rPr>
          <w:color w:val="000000"/>
          <w:szCs w:val="24"/>
        </w:rPr>
        <w:tab/>
      </w:r>
      <w:r w:rsidR="00F07755">
        <w:rPr>
          <w:color w:val="000000"/>
          <w:szCs w:val="24"/>
        </w:rPr>
        <w:t>После присоединения Азербайджанской Республики к Международной</w:t>
      </w:r>
      <w:r w:rsidR="00F07755" w:rsidRPr="00F07755">
        <w:rPr>
          <w:color w:val="000000"/>
          <w:szCs w:val="24"/>
        </w:rPr>
        <w:t xml:space="preserve"> </w:t>
      </w:r>
      <w:r w:rsidR="00F07755">
        <w:rPr>
          <w:color w:val="000000"/>
          <w:szCs w:val="24"/>
        </w:rPr>
        <w:t xml:space="preserve">конвенции о ликвидации всех форм </w:t>
      </w:r>
      <w:r w:rsidR="00681A44" w:rsidRPr="00447DCA">
        <w:rPr>
          <w:color w:val="000000"/>
          <w:szCs w:val="24"/>
        </w:rPr>
        <w:t xml:space="preserve">расовой дискриминации были внесены изменения во внутреннее законодательство страны, в частности был принят Закон Азербайджанской Республики </w:t>
      </w:r>
      <w:r w:rsidR="00F07755">
        <w:rPr>
          <w:iCs/>
          <w:color w:val="000000"/>
          <w:szCs w:val="24"/>
        </w:rPr>
        <w:t>"О</w:t>
      </w:r>
      <w:r w:rsidR="00F07755">
        <w:rPr>
          <w:iCs/>
          <w:color w:val="000000"/>
          <w:szCs w:val="24"/>
          <w:lang w:val="en-US"/>
        </w:rPr>
        <w:t> </w:t>
      </w:r>
      <w:r w:rsidR="00681A44" w:rsidRPr="00447DCA">
        <w:rPr>
          <w:iCs/>
          <w:color w:val="000000"/>
          <w:szCs w:val="24"/>
        </w:rPr>
        <w:t>культуре"</w:t>
      </w:r>
      <w:r w:rsidR="00681A44" w:rsidRPr="00F07755">
        <w:rPr>
          <w:iCs/>
          <w:color w:val="000000"/>
          <w:szCs w:val="24"/>
        </w:rPr>
        <w:t xml:space="preserve"> </w:t>
      </w:r>
      <w:r w:rsidR="00F07755">
        <w:rPr>
          <w:color w:val="000000"/>
          <w:szCs w:val="24"/>
        </w:rPr>
        <w:t>от 6</w:t>
      </w:r>
      <w:r w:rsidR="00F07755">
        <w:rPr>
          <w:color w:val="000000"/>
          <w:szCs w:val="24"/>
          <w:lang w:val="en-US"/>
        </w:rPr>
        <w:t> </w:t>
      </w:r>
      <w:r w:rsidR="00F07755">
        <w:rPr>
          <w:color w:val="000000"/>
          <w:szCs w:val="24"/>
        </w:rPr>
        <w:t xml:space="preserve">февраля </w:t>
      </w:r>
      <w:r w:rsidR="00681A44" w:rsidRPr="00447DCA">
        <w:rPr>
          <w:color w:val="000000"/>
          <w:szCs w:val="24"/>
        </w:rPr>
        <w:t>1998 года и подписан соответствующий Указ Президента Азербайджанской Республики от 16 апреля 1998 года.</w:t>
      </w:r>
    </w:p>
    <w:p w:rsidR="00F07755" w:rsidRPr="00F07755" w:rsidRDefault="00F07755" w:rsidP="00170127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  <w:lang w:val="en-US"/>
        </w:rPr>
      </w:pPr>
    </w:p>
    <w:p w:rsidR="00681A44" w:rsidRDefault="00F07755" w:rsidP="00F0775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176.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>Статья 8 ("Право на культурную самобытность") Закона "О культуре" гласит:</w:t>
      </w:r>
    </w:p>
    <w:p w:rsidR="00F07755" w:rsidRPr="00447DCA" w:rsidRDefault="00F07755" w:rsidP="00F07755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447DCA" w:rsidRDefault="00F07755" w:rsidP="00F07755">
      <w:pPr>
        <w:tabs>
          <w:tab w:val="left" w:pos="773"/>
        </w:tabs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>"Каждый имеет право на сохранение своей нацио</w:t>
      </w:r>
      <w:r w:rsidR="00B34999">
        <w:rPr>
          <w:color w:val="000000"/>
          <w:szCs w:val="24"/>
        </w:rPr>
        <w:t xml:space="preserve">нально-культурной самобытности, на свободный выбор духовных, эстетических и других ценностей.  Государство обеспечивает право личности на </w:t>
      </w:r>
      <w:r w:rsidR="00681A44" w:rsidRPr="00447DCA">
        <w:rPr>
          <w:color w:val="000000"/>
          <w:szCs w:val="24"/>
        </w:rPr>
        <w:t>культурную самобытность".</w:t>
      </w:r>
    </w:p>
    <w:p w:rsidR="00681A44" w:rsidRPr="00447DCA" w:rsidRDefault="00681A44" w:rsidP="00170127">
      <w:pPr>
        <w:tabs>
          <w:tab w:val="left" w:pos="773"/>
        </w:tabs>
        <w:rPr>
          <w:color w:val="000000"/>
          <w:szCs w:val="24"/>
        </w:rPr>
      </w:pPr>
    </w:p>
    <w:p w:rsidR="00681A44" w:rsidRDefault="00B34999" w:rsidP="00170127">
      <w:pPr>
        <w:tabs>
          <w:tab w:val="left" w:pos="773"/>
        </w:tabs>
        <w:rPr>
          <w:color w:val="000000"/>
          <w:szCs w:val="24"/>
        </w:rPr>
      </w:pPr>
      <w:r>
        <w:rPr>
          <w:color w:val="000000"/>
          <w:szCs w:val="24"/>
        </w:rPr>
        <w:t>Данная статья</w:t>
      </w:r>
      <w:r w:rsidR="005D6C1C">
        <w:rPr>
          <w:color w:val="000000"/>
          <w:szCs w:val="24"/>
        </w:rPr>
        <w:t xml:space="preserve"> дае</w:t>
      </w:r>
      <w:r w:rsidR="00681A44" w:rsidRPr="00447DCA">
        <w:rPr>
          <w:color w:val="000000"/>
          <w:szCs w:val="24"/>
        </w:rPr>
        <w:t xml:space="preserve">т непосредственную правовую гарантию на удовлетворение культурных потребностей личности вне зависимости от расовой, этнической и национальной принадлежности.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 xml:space="preserve">Имеется ряд других статей Закона "О культуре", которые дают опосредованную юридическую обеспеченность права личности на культурную самобытность. </w:t>
      </w:r>
      <w:r>
        <w:rPr>
          <w:color w:val="000000"/>
          <w:szCs w:val="24"/>
        </w:rPr>
        <w:t xml:space="preserve"> В частности, статьями </w:t>
      </w:r>
      <w:r w:rsidR="00681A44" w:rsidRPr="00447DCA">
        <w:rPr>
          <w:color w:val="000000"/>
          <w:szCs w:val="24"/>
        </w:rPr>
        <w:t>48 ("Международное сотрудни</w:t>
      </w:r>
      <w:r>
        <w:rPr>
          <w:color w:val="000000"/>
          <w:szCs w:val="24"/>
        </w:rPr>
        <w:t>чество в культурной сфере"), 49 </w:t>
      </w:r>
      <w:r w:rsidR="00681A44" w:rsidRPr="00447DCA">
        <w:rPr>
          <w:color w:val="000000"/>
          <w:szCs w:val="24"/>
        </w:rPr>
        <w:t>("Международный</w:t>
      </w:r>
      <w:r>
        <w:rPr>
          <w:color w:val="000000"/>
          <w:szCs w:val="24"/>
        </w:rPr>
        <w:t xml:space="preserve"> обмен в культурной сфере"), 50 </w:t>
      </w:r>
      <w:r w:rsidR="00681A44" w:rsidRPr="00447DCA">
        <w:rPr>
          <w:color w:val="000000"/>
          <w:szCs w:val="24"/>
        </w:rPr>
        <w:t xml:space="preserve">("Сотрудничество в сфере сохранения культурных ценностей") предоставляется возможность поддержания и развития международных контактов культурных меньшинств со своей исторической Родиной.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Эта возможность обеспечивается также и в других законах Азербайджанской Республики, относящихся к культуре, таких, как Закон "О сохранности памят</w:t>
      </w:r>
      <w:r>
        <w:rPr>
          <w:color w:val="000000"/>
          <w:szCs w:val="24"/>
        </w:rPr>
        <w:t>ников истории и культуры" от 10 </w:t>
      </w:r>
      <w:r w:rsidR="00681A44" w:rsidRPr="00447DCA">
        <w:rPr>
          <w:color w:val="000000"/>
          <w:szCs w:val="24"/>
        </w:rPr>
        <w:t xml:space="preserve">апреля 1998 года (статья № 30 "Действенность международных правовых актов в сфере сохранения памятников");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За</w:t>
      </w:r>
      <w:r>
        <w:rPr>
          <w:color w:val="000000"/>
          <w:szCs w:val="24"/>
        </w:rPr>
        <w:t>кон "О библиотечном деле" от 29 </w:t>
      </w:r>
      <w:r w:rsidR="00681A44" w:rsidRPr="00447DCA">
        <w:rPr>
          <w:color w:val="000000"/>
          <w:szCs w:val="24"/>
        </w:rPr>
        <w:t xml:space="preserve">декабря 1998 года (статья № 33 "Международное сотрудничество в сфере библиотечного дела");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Закон "О музеях" от 24 марта 2000 год</w:t>
      </w:r>
      <w:r>
        <w:rPr>
          <w:color w:val="000000"/>
          <w:szCs w:val="24"/>
        </w:rPr>
        <w:t>а (статья </w:t>
      </w:r>
      <w:r w:rsidR="00681A44" w:rsidRPr="00447DCA">
        <w:rPr>
          <w:color w:val="000000"/>
          <w:szCs w:val="24"/>
        </w:rPr>
        <w:t>27 "Международное сотрудничество").</w:t>
      </w:r>
    </w:p>
    <w:p w:rsidR="00B34999" w:rsidRPr="00447DCA" w:rsidRDefault="00B34999" w:rsidP="00170127">
      <w:pPr>
        <w:tabs>
          <w:tab w:val="left" w:pos="773"/>
        </w:tabs>
        <w:rPr>
          <w:szCs w:val="24"/>
        </w:rPr>
      </w:pPr>
    </w:p>
    <w:p w:rsidR="00681A44" w:rsidRDefault="00B34999" w:rsidP="00B3499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177.</w:t>
      </w:r>
      <w:r>
        <w:rPr>
          <w:color w:val="000000"/>
          <w:szCs w:val="24"/>
        </w:rPr>
        <w:tab/>
        <w:t xml:space="preserve">В Азербайджанской Республике проводится конкретная </w:t>
      </w:r>
      <w:r w:rsidR="00681A44" w:rsidRPr="00447DCA">
        <w:rPr>
          <w:color w:val="000000"/>
          <w:szCs w:val="24"/>
        </w:rPr>
        <w:t xml:space="preserve">работа, связанная с сохранением и развитием культурных ценностей национальных меньшинств и этнических групп, проживающих в стране.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В связи с этим был под</w:t>
      </w:r>
      <w:r>
        <w:rPr>
          <w:color w:val="000000"/>
          <w:szCs w:val="24"/>
        </w:rPr>
        <w:t>готовлен и проводится в жизнь ряд мероприятий, среди</w:t>
      </w:r>
      <w:r w:rsidR="00681A44" w:rsidRPr="00447DC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которых предусмотрены:  работа с посольствами и представительствами </w:t>
      </w:r>
      <w:r w:rsidR="00681A44" w:rsidRPr="00447DCA">
        <w:rPr>
          <w:color w:val="000000"/>
          <w:szCs w:val="24"/>
        </w:rPr>
        <w:t xml:space="preserve">стран, являющихся исторической Родиной для этнических групп, проживающих в Азербайджанской Республике;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 xml:space="preserve">сотрудничество с культурными центрами и обществами, представляющими в настоящее время малочисленные народы; </w:t>
      </w:r>
      <w:r>
        <w:rPr>
          <w:color w:val="000000"/>
          <w:szCs w:val="24"/>
        </w:rPr>
        <w:t xml:space="preserve"> проведение международных научно-практических конференций и республиканских круглых столов, </w:t>
      </w:r>
      <w:r w:rsidR="006539A1">
        <w:rPr>
          <w:color w:val="000000"/>
          <w:szCs w:val="24"/>
        </w:rPr>
        <w:t xml:space="preserve">посвященных правам </w:t>
      </w:r>
      <w:r w:rsidR="00681A44" w:rsidRPr="00447DCA">
        <w:rPr>
          <w:color w:val="000000"/>
          <w:szCs w:val="24"/>
        </w:rPr>
        <w:t>культурных меньшинств, проведение семинаров-</w:t>
      </w:r>
      <w:r w:rsidR="006539A1">
        <w:rPr>
          <w:color w:val="000000"/>
          <w:szCs w:val="24"/>
        </w:rPr>
        <w:t xml:space="preserve">совещаний </w:t>
      </w:r>
      <w:r w:rsidR="00681A44" w:rsidRPr="00447DCA">
        <w:rPr>
          <w:color w:val="000000"/>
          <w:szCs w:val="24"/>
        </w:rPr>
        <w:t xml:space="preserve">с работниками культуры, функционирующими в этой области; организация выставок, </w:t>
      </w:r>
      <w:r w:rsidR="006539A1">
        <w:rPr>
          <w:color w:val="000000"/>
          <w:szCs w:val="24"/>
        </w:rPr>
        <w:t xml:space="preserve">отражающих этнографию, искусство и обычаи малочисленных </w:t>
      </w:r>
      <w:r w:rsidR="00681A44" w:rsidRPr="00447DCA">
        <w:rPr>
          <w:color w:val="000000"/>
          <w:szCs w:val="24"/>
        </w:rPr>
        <w:t>народов;  гастрольные поездки народных коллективов национальных меньшин</w:t>
      </w:r>
      <w:r w:rsidR="006539A1">
        <w:rPr>
          <w:color w:val="000000"/>
          <w:szCs w:val="24"/>
        </w:rPr>
        <w:t xml:space="preserve">ств по Республике и за рубежом;  </w:t>
      </w:r>
      <w:r w:rsidR="00681A44" w:rsidRPr="00447DCA">
        <w:rPr>
          <w:color w:val="000000"/>
          <w:szCs w:val="24"/>
        </w:rPr>
        <w:t>активное участие коллективов, предс</w:t>
      </w:r>
      <w:r w:rsidR="006539A1">
        <w:rPr>
          <w:color w:val="000000"/>
          <w:szCs w:val="24"/>
        </w:rPr>
        <w:t xml:space="preserve">тавляющих малочисленные народы не только в районных, но также и в </w:t>
      </w:r>
      <w:r w:rsidR="00681A44" w:rsidRPr="00447DCA">
        <w:rPr>
          <w:color w:val="000000"/>
          <w:szCs w:val="24"/>
        </w:rPr>
        <w:t>общереспубликанских культу</w:t>
      </w:r>
      <w:r w:rsidR="006539A1">
        <w:rPr>
          <w:color w:val="000000"/>
          <w:szCs w:val="24"/>
        </w:rPr>
        <w:t xml:space="preserve">рных мероприятиях;  проведение юбилеев видных представителей культуры и искусства малых народов;  присуждение </w:t>
      </w:r>
      <w:r w:rsidR="00681A44" w:rsidRPr="00447DCA">
        <w:rPr>
          <w:color w:val="000000"/>
          <w:szCs w:val="24"/>
        </w:rPr>
        <w:t>рук</w:t>
      </w:r>
      <w:r w:rsidR="006539A1">
        <w:rPr>
          <w:color w:val="000000"/>
          <w:szCs w:val="24"/>
        </w:rPr>
        <w:t>оводителям</w:t>
      </w:r>
      <w:r w:rsidR="00681A44" w:rsidRPr="00447DCA">
        <w:rPr>
          <w:color w:val="000000"/>
          <w:szCs w:val="24"/>
        </w:rPr>
        <w:t xml:space="preserve"> и участникам самодеятельных художественных коллективов</w:t>
      </w:r>
      <w:r w:rsidR="006539A1">
        <w:rPr>
          <w:color w:val="000000"/>
          <w:szCs w:val="24"/>
        </w:rPr>
        <w:t xml:space="preserve"> почётных званий; обеспечение самодеятельных коллективов фольклорной</w:t>
      </w:r>
      <w:r w:rsidR="00681A44" w:rsidRPr="00447DCA">
        <w:rPr>
          <w:color w:val="000000"/>
          <w:szCs w:val="24"/>
        </w:rPr>
        <w:t xml:space="preserve"> одеждой, музыкальными инструментами и техническими средствами.</w:t>
      </w:r>
    </w:p>
    <w:p w:rsidR="006539A1" w:rsidRPr="00447DCA" w:rsidRDefault="006539A1" w:rsidP="00B34999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178.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>В целях сохранения культуры и искусства национальных меньшинств налажены связи с дипломатическими миссиями  Грузии, Дагестана, России, Татарстана в Азербайджане.</w:t>
      </w:r>
    </w:p>
    <w:p w:rsidR="006539A1" w:rsidRPr="00447DCA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179.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 xml:space="preserve">В настоящее </w:t>
      </w:r>
      <w:r>
        <w:rPr>
          <w:color w:val="000000"/>
          <w:szCs w:val="24"/>
        </w:rPr>
        <w:t xml:space="preserve">время ведется большая работа с </w:t>
      </w:r>
      <w:r w:rsidR="00681A44" w:rsidRPr="00447DCA">
        <w:rPr>
          <w:color w:val="000000"/>
          <w:szCs w:val="24"/>
        </w:rPr>
        <w:t>культурными центрами, обществами,  предста</w:t>
      </w:r>
      <w:r>
        <w:rPr>
          <w:color w:val="000000"/>
          <w:szCs w:val="24"/>
        </w:rPr>
        <w:t>вляющими  малые  народности.  В соответствии</w:t>
      </w:r>
      <w:r w:rsidR="00681A44" w:rsidRPr="00447DCA">
        <w:rPr>
          <w:color w:val="000000"/>
          <w:szCs w:val="24"/>
        </w:rPr>
        <w:t xml:space="preserve"> с Программой на базе народного театра были открыты в Кусарском районе Лезгинский Государственный драматический театр, а в Гахском районе - Государственный театр кукол.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Была укреплена материально-техническая база этих театров.</w:t>
      </w:r>
    </w:p>
    <w:p w:rsidR="006539A1" w:rsidRPr="00447DCA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szCs w:val="24"/>
        </w:rPr>
      </w:pPr>
    </w:p>
    <w:p w:rsidR="00681A44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180.</w:t>
      </w:r>
      <w:r>
        <w:rPr>
          <w:color w:val="000000"/>
          <w:szCs w:val="24"/>
        </w:rPr>
        <w:tab/>
        <w:t>В целях улучшения культурного</w:t>
      </w:r>
      <w:r w:rsidR="00681A44" w:rsidRPr="00447DCA">
        <w:rPr>
          <w:color w:val="000000"/>
          <w:szCs w:val="24"/>
        </w:rPr>
        <w:t xml:space="preserve"> обслуж</w:t>
      </w:r>
      <w:r>
        <w:rPr>
          <w:color w:val="000000"/>
          <w:szCs w:val="24"/>
        </w:rPr>
        <w:t>ивания национальных меньшинств были организованы обменные выступления</w:t>
      </w:r>
      <w:r w:rsidR="00681A44" w:rsidRPr="00447DCA">
        <w:rPr>
          <w:color w:val="000000"/>
          <w:szCs w:val="24"/>
        </w:rPr>
        <w:t xml:space="preserve"> коллективов художественной самодеятельности в Белоканском, Заката</w:t>
      </w:r>
      <w:r>
        <w:rPr>
          <w:color w:val="000000"/>
          <w:szCs w:val="24"/>
        </w:rPr>
        <w:t xml:space="preserve">льском, Кахском, Ленкоранском, Астаринском, Лерикском, Джалилабадском, </w:t>
      </w:r>
      <w:r w:rsidR="00681A44" w:rsidRPr="00447DCA">
        <w:rPr>
          <w:color w:val="000000"/>
          <w:szCs w:val="24"/>
        </w:rPr>
        <w:t>Кусарском, Кубинском, Хачмасском районах.</w:t>
      </w:r>
    </w:p>
    <w:p w:rsidR="006539A1" w:rsidRPr="00447DCA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181.</w:t>
      </w:r>
      <w:r>
        <w:rPr>
          <w:color w:val="000000"/>
          <w:szCs w:val="24"/>
        </w:rPr>
        <w:tab/>
      </w:r>
      <w:r w:rsidR="00E966A2" w:rsidRPr="00447DCA">
        <w:rPr>
          <w:color w:val="000000"/>
          <w:szCs w:val="24"/>
        </w:rPr>
        <w:t>В целях широкой пропаганды культуры мал</w:t>
      </w:r>
      <w:r w:rsidR="00E966A2">
        <w:rPr>
          <w:color w:val="000000"/>
          <w:szCs w:val="24"/>
        </w:rPr>
        <w:t xml:space="preserve">очисленных народов в Хачмасском и Ленкоранском районах были организованы </w:t>
      </w:r>
      <w:r w:rsidR="00E966A2" w:rsidRPr="00447DCA">
        <w:rPr>
          <w:color w:val="000000"/>
          <w:szCs w:val="24"/>
        </w:rPr>
        <w:t>зональные семинары-совещания работников культуры.</w:t>
      </w:r>
    </w:p>
    <w:p w:rsidR="006539A1" w:rsidRPr="00447DCA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5D6C1C" w:rsidRDefault="006539A1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182.</w:t>
      </w:r>
      <w:r>
        <w:rPr>
          <w:color w:val="000000"/>
          <w:szCs w:val="24"/>
        </w:rPr>
        <w:tab/>
        <w:t xml:space="preserve">В целях более широкой пропаганды культуры и фольклора малочисленных народов репертуары коллективов </w:t>
      </w:r>
      <w:r w:rsidR="00681A44" w:rsidRPr="00447DCA">
        <w:rPr>
          <w:color w:val="000000"/>
          <w:szCs w:val="24"/>
        </w:rPr>
        <w:t xml:space="preserve">художественной самодеятельности строятся на национальной основе.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Среди них ансамбли песни и танца русский "Ручеек" города Джалилабада, турецкий "Адыгюн" города Саатлы, аварский "Хойло" города Балакан, сахурский "Джейраным" города Закаталы, татский и еврейский города Куба, ле</w:t>
      </w:r>
      <w:r w:rsidR="00511253">
        <w:rPr>
          <w:color w:val="000000"/>
          <w:szCs w:val="24"/>
        </w:rPr>
        <w:t xml:space="preserve">згинские "Трилло", "Шахнабат", "Мел", "Ганбулаг", "Шахдаг" и другие города Кусары, малаканский сельского дома культуры села Ивановка Исмаиллинского района, талышский "Асавар" </w:t>
      </w:r>
    </w:p>
    <w:p w:rsidR="00681A44" w:rsidRDefault="005D6C1C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br w:type="page"/>
      </w:r>
      <w:r w:rsidR="00511253">
        <w:rPr>
          <w:color w:val="000000"/>
          <w:szCs w:val="24"/>
        </w:rPr>
        <w:t>города Астара,</w:t>
      </w:r>
      <w:r w:rsidR="00681A44" w:rsidRPr="00447DCA">
        <w:rPr>
          <w:color w:val="000000"/>
          <w:szCs w:val="24"/>
        </w:rPr>
        <w:t xml:space="preserve"> р</w:t>
      </w:r>
      <w:r w:rsidR="00511253">
        <w:rPr>
          <w:color w:val="000000"/>
          <w:szCs w:val="24"/>
        </w:rPr>
        <w:t>усский</w:t>
      </w:r>
      <w:r w:rsidR="00681A44" w:rsidRPr="00447DCA">
        <w:rPr>
          <w:color w:val="000000"/>
          <w:szCs w:val="24"/>
        </w:rPr>
        <w:t xml:space="preserve"> "Солнышко" Геранбойского района, татарский "Гезалим" города Баку.</w:t>
      </w:r>
    </w:p>
    <w:p w:rsidR="00511253" w:rsidRPr="00447DCA" w:rsidRDefault="00511253" w:rsidP="006539A1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447DCA" w:rsidRDefault="00511253" w:rsidP="005112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183.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 xml:space="preserve">Проведена определенная работа по сохранению культурных традиций в Астаринском, Кахском, Габалинском районах. </w:t>
      </w:r>
      <w:r>
        <w:rPr>
          <w:color w:val="000000"/>
          <w:szCs w:val="24"/>
        </w:rPr>
        <w:t xml:space="preserve"> Основную часть населения этих районов составляют азербайджанцы, </w:t>
      </w:r>
      <w:r w:rsidR="00681A44" w:rsidRPr="00447DCA">
        <w:rPr>
          <w:color w:val="000000"/>
          <w:szCs w:val="24"/>
        </w:rPr>
        <w:t>однак</w:t>
      </w:r>
      <w:r>
        <w:rPr>
          <w:color w:val="000000"/>
          <w:szCs w:val="24"/>
        </w:rPr>
        <w:t>о здесь проживают</w:t>
      </w:r>
      <w:r w:rsidR="00681A44" w:rsidRPr="00447DCA">
        <w:rPr>
          <w:color w:val="000000"/>
          <w:szCs w:val="24"/>
        </w:rPr>
        <w:t xml:space="preserve"> и лезгины, русские, талыши, грузины, удины и другие народы. </w:t>
      </w:r>
      <w:r>
        <w:rPr>
          <w:color w:val="000000"/>
          <w:szCs w:val="24"/>
        </w:rPr>
        <w:t xml:space="preserve"> В этом регионе проводятся мероприятия, связанные с представителями малочисленных народов.  Здесь были проведены мероприятия, посвященные </w:t>
      </w:r>
      <w:r w:rsidR="00681A44" w:rsidRPr="00447DCA">
        <w:rPr>
          <w:color w:val="000000"/>
          <w:szCs w:val="24"/>
        </w:rPr>
        <w:t>юбилеям представителей грузи</w:t>
      </w:r>
      <w:r>
        <w:rPr>
          <w:color w:val="000000"/>
          <w:szCs w:val="24"/>
        </w:rPr>
        <w:t>нского народа И. Чавчавадзе и Ш. Руставели, удинского народа Г. </w:t>
      </w:r>
      <w:r w:rsidR="00681A44" w:rsidRPr="00447DCA">
        <w:rPr>
          <w:color w:val="000000"/>
          <w:szCs w:val="24"/>
        </w:rPr>
        <w:t>Ворошилину.</w:t>
      </w:r>
    </w:p>
    <w:p w:rsidR="00681A44" w:rsidRPr="00447DCA" w:rsidRDefault="00681A44" w:rsidP="00170127">
      <w:pPr>
        <w:rPr>
          <w:szCs w:val="24"/>
        </w:rPr>
      </w:pPr>
    </w:p>
    <w:p w:rsidR="00681A44" w:rsidRDefault="00511253" w:rsidP="005112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184.</w:t>
      </w:r>
      <w:r>
        <w:rPr>
          <w:color w:val="000000"/>
          <w:szCs w:val="24"/>
        </w:rPr>
        <w:tab/>
        <w:t>Независимо от национального состава играют большую роль в определении национального самосознания инструментальные ансамбли "Севиндж" Астаринского районного центра</w:t>
      </w:r>
      <w:r w:rsidR="00681A44" w:rsidRPr="00447DC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культуры, фольклорный ансамбль "Авасар" Какалосского сельского дома культуры, "Арзу" районного дома культуры, "Чешма" </w:t>
      </w:r>
      <w:r w:rsidR="00681A44" w:rsidRPr="00447DCA">
        <w:rPr>
          <w:color w:val="000000"/>
          <w:szCs w:val="24"/>
        </w:rPr>
        <w:t>г</w:t>
      </w:r>
      <w:r>
        <w:rPr>
          <w:color w:val="000000"/>
          <w:szCs w:val="24"/>
        </w:rPr>
        <w:t xml:space="preserve">ородского дома культуру, </w:t>
      </w:r>
      <w:r w:rsidR="00681A44" w:rsidRPr="00447DCA">
        <w:rPr>
          <w:color w:val="000000"/>
          <w:szCs w:val="24"/>
        </w:rPr>
        <w:t>"Мех" школы искусств, грузинского народного театра села Алибейли Кахского района и другие.</w:t>
      </w:r>
    </w:p>
    <w:p w:rsidR="00511253" w:rsidRPr="00447DCA" w:rsidRDefault="00511253" w:rsidP="005112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511253" w:rsidP="005112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185.</w:t>
      </w:r>
      <w:r>
        <w:rPr>
          <w:color w:val="000000"/>
          <w:szCs w:val="24"/>
        </w:rPr>
        <w:tab/>
        <w:t xml:space="preserve">В </w:t>
      </w:r>
      <w:r w:rsidR="00681A44" w:rsidRPr="00447DCA">
        <w:rPr>
          <w:color w:val="000000"/>
          <w:szCs w:val="24"/>
        </w:rPr>
        <w:t>Кусарском  районе  функционируют  удостоенные   Министерством культуры Азербайджанской Республики звания "Народных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 xml:space="preserve">коллективов" ансамбли "Шахнабат", "Ганбулаг", "Мел", "Паризаде", "Шахдаг", репертуар которых состоит из песен, пропагандирующих дружбу, братство, единство между представителями различных народов на азербайджанском, русском, турецком, лезгинском языках.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Фольклорные ансамбли "Пишана" и "Гирлида" играют особую роль в сохранении культуры малочисленных народов.</w:t>
      </w:r>
    </w:p>
    <w:p w:rsidR="00511253" w:rsidRPr="00447DCA" w:rsidRDefault="00511253" w:rsidP="0051125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szCs w:val="24"/>
        </w:rPr>
      </w:pPr>
    </w:p>
    <w:p w:rsidR="00681A44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186.</w:t>
      </w:r>
      <w:r>
        <w:rPr>
          <w:color w:val="000000"/>
          <w:szCs w:val="24"/>
        </w:rPr>
        <w:tab/>
        <w:t xml:space="preserve">В Габалинском районе совместно с </w:t>
      </w:r>
      <w:r w:rsidR="00681A44" w:rsidRPr="00447DCA">
        <w:rPr>
          <w:color w:val="000000"/>
          <w:szCs w:val="24"/>
        </w:rPr>
        <w:t>азерб</w:t>
      </w:r>
      <w:r>
        <w:rPr>
          <w:color w:val="000000"/>
          <w:szCs w:val="24"/>
        </w:rPr>
        <w:t xml:space="preserve">айджанцами </w:t>
      </w:r>
      <w:r w:rsidR="00681A44" w:rsidRPr="00447DCA">
        <w:rPr>
          <w:color w:val="000000"/>
          <w:szCs w:val="24"/>
        </w:rPr>
        <w:t>проживают представители лезгинского, удинского и других народов.</w:t>
      </w:r>
    </w:p>
    <w:p w:rsidR="00987C6A" w:rsidRPr="00447DCA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187.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>В дни исторических событий проводятся мероприятия, отражающие традиции этих народов. Одним из самых ярких фольклорных образцов этих народов  являются "Лезги той" (лезгинская свадьба) и "Удин той" (удинская свадьба).</w:t>
      </w:r>
    </w:p>
    <w:p w:rsidR="00987C6A" w:rsidRPr="00447DCA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188.</w:t>
      </w:r>
      <w:r>
        <w:rPr>
          <w:color w:val="000000"/>
          <w:szCs w:val="24"/>
        </w:rPr>
        <w:tab/>
        <w:t xml:space="preserve">Во время празднования "Новруз" (праздник Нового года) </w:t>
      </w:r>
      <w:r w:rsidR="00681A44" w:rsidRPr="00447DCA">
        <w:rPr>
          <w:color w:val="000000"/>
          <w:szCs w:val="24"/>
        </w:rPr>
        <w:t>всегда встречается со зрителями с большим интересом группа"Зурначи" дома культуры села Нидж, состоящая из удин, фольклорные коллективы сел Гамарван и Дызахлы, состоящие из лезгин.</w:t>
      </w:r>
    </w:p>
    <w:p w:rsidR="00987C6A" w:rsidRPr="00447DCA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189.</w:t>
      </w:r>
      <w:r>
        <w:rPr>
          <w:color w:val="000000"/>
          <w:szCs w:val="24"/>
        </w:rPr>
        <w:tab/>
        <w:t>При доме культуры Лерикского района действует</w:t>
      </w:r>
      <w:r w:rsidR="00681A44" w:rsidRPr="00447DCA">
        <w:rPr>
          <w:color w:val="000000"/>
          <w:szCs w:val="24"/>
        </w:rPr>
        <w:t xml:space="preserve"> литературный кружок</w:t>
      </w:r>
      <w:r>
        <w:rPr>
          <w:color w:val="000000"/>
          <w:szCs w:val="24"/>
        </w:rPr>
        <w:t xml:space="preserve"> "Бандо садо" ("Голос скал"), а при сельских клубах </w:t>
      </w:r>
      <w:r w:rsidR="00681A44" w:rsidRPr="00447DCA">
        <w:rPr>
          <w:color w:val="000000"/>
          <w:szCs w:val="24"/>
        </w:rPr>
        <w:t xml:space="preserve">ансамбли талышских песен и плясок. </w:t>
      </w:r>
      <w:r>
        <w:rPr>
          <w:color w:val="000000"/>
          <w:szCs w:val="24"/>
        </w:rPr>
        <w:t xml:space="preserve"> В Бакинском доме культуры им. Г. Сарабского выделено место для </w:t>
      </w:r>
      <w:r w:rsidR="00681A44" w:rsidRPr="00447DCA">
        <w:rPr>
          <w:color w:val="000000"/>
          <w:szCs w:val="24"/>
        </w:rPr>
        <w:t>лез</w:t>
      </w:r>
      <w:r>
        <w:rPr>
          <w:color w:val="000000"/>
          <w:szCs w:val="24"/>
        </w:rPr>
        <w:t xml:space="preserve">гинского культурного </w:t>
      </w:r>
      <w:r w:rsidR="00681A44" w:rsidRPr="00447DCA">
        <w:rPr>
          <w:color w:val="000000"/>
          <w:szCs w:val="24"/>
        </w:rPr>
        <w:t>центра "Самур".  Центру оказывается постоянная методическая и практическая помощь.</w:t>
      </w:r>
    </w:p>
    <w:p w:rsidR="00987C6A" w:rsidRPr="00447DCA" w:rsidRDefault="00987C6A" w:rsidP="00987C6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987C6A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190.</w:t>
      </w:r>
      <w:r>
        <w:rPr>
          <w:color w:val="000000"/>
          <w:szCs w:val="24"/>
        </w:rPr>
        <w:tab/>
        <w:t xml:space="preserve">В историко-краеведческих музеях Астаринского, Закатальского, Кахского, Кубинского районов организуются выставки, отражающие наследие, - </w:t>
      </w:r>
      <w:r w:rsidR="00681A44" w:rsidRPr="00447DCA">
        <w:rPr>
          <w:color w:val="000000"/>
          <w:szCs w:val="24"/>
        </w:rPr>
        <w:t>тра</w:t>
      </w:r>
      <w:r w:rsidR="000138C3">
        <w:rPr>
          <w:color w:val="000000"/>
          <w:szCs w:val="24"/>
        </w:rPr>
        <w:t xml:space="preserve">диции проживающих на их </w:t>
      </w:r>
      <w:r w:rsidR="00681A44" w:rsidRPr="00447DCA">
        <w:rPr>
          <w:color w:val="000000"/>
          <w:szCs w:val="24"/>
        </w:rPr>
        <w:t>территории</w:t>
      </w:r>
      <w:r w:rsidR="000138C3"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национальных меньшинств.</w:t>
      </w:r>
    </w:p>
    <w:p w:rsidR="000138C3" w:rsidRPr="00447DCA" w:rsidRDefault="000138C3" w:rsidP="00170127">
      <w:pPr>
        <w:widowControl w:val="0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15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191.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>Рационально действуют в этой области и библиотеки.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 xml:space="preserve"> Библиотеки включают в свой фонд книги представителей национальных меньшинств, проводят мероприятия по их представлению.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В Кахском, Закатальском, Балаканском, Кусарском районах приобретается литература на лезгинском языке из Дагестана и на грузинском языке из Грузии.</w:t>
      </w:r>
    </w:p>
    <w:p w:rsidR="000138C3" w:rsidRPr="00447DCA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447DCA" w:rsidRDefault="000138C3" w:rsidP="000138C3">
      <w:pPr>
        <w:rPr>
          <w:color w:val="000000"/>
          <w:szCs w:val="24"/>
        </w:rPr>
      </w:pPr>
      <w:r>
        <w:rPr>
          <w:color w:val="000000"/>
          <w:szCs w:val="24"/>
        </w:rPr>
        <w:t>192.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 xml:space="preserve">Особый отдел по работе с представителями малочисленных народов создан в Центральной библиотеке города Баку. </w:t>
      </w:r>
      <w:r>
        <w:rPr>
          <w:color w:val="000000"/>
          <w:szCs w:val="24"/>
        </w:rPr>
        <w:t xml:space="preserve"> </w:t>
      </w:r>
      <w:r w:rsidR="00681A44" w:rsidRPr="00447DCA">
        <w:rPr>
          <w:color w:val="000000"/>
          <w:szCs w:val="24"/>
        </w:rPr>
        <w:t>Специальные выставки,</w:t>
      </w:r>
      <w:r>
        <w:rPr>
          <w:color w:val="000000"/>
          <w:szCs w:val="24"/>
        </w:rPr>
        <w:t xml:space="preserve"> обсуждения, связанные, с малочисленными народами, проводятся </w:t>
      </w:r>
      <w:r w:rsidR="00681A44" w:rsidRPr="00447DCA">
        <w:rPr>
          <w:color w:val="000000"/>
          <w:szCs w:val="24"/>
        </w:rPr>
        <w:t>в библиотеках районов Куба, Кусары, Хачмас, Ленкорань, Масаллы, Астара, Лерик, Шеки, Закаталы, Балакан, Огуз, Габала.</w:t>
      </w:r>
    </w:p>
    <w:p w:rsidR="00681A44" w:rsidRPr="00447DCA" w:rsidRDefault="00681A44" w:rsidP="00170127">
      <w:pPr>
        <w:tabs>
          <w:tab w:val="left" w:pos="787"/>
        </w:tabs>
        <w:rPr>
          <w:color w:val="000000"/>
          <w:szCs w:val="24"/>
        </w:rPr>
      </w:pPr>
    </w:p>
    <w:p w:rsidR="00681A44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193.</w:t>
      </w:r>
      <w:r>
        <w:rPr>
          <w:color w:val="000000"/>
          <w:szCs w:val="24"/>
        </w:rPr>
        <w:tab/>
        <w:t>Коллективы художественной самодеятельности</w:t>
      </w:r>
      <w:r w:rsidR="00681A44" w:rsidRPr="00447DCA">
        <w:rPr>
          <w:color w:val="000000"/>
          <w:szCs w:val="24"/>
        </w:rPr>
        <w:t xml:space="preserve"> малочисленных народо</w:t>
      </w:r>
      <w:r w:rsidR="00255640">
        <w:rPr>
          <w:color w:val="000000"/>
          <w:szCs w:val="24"/>
        </w:rPr>
        <w:t xml:space="preserve">в принимают </w:t>
      </w:r>
      <w:r>
        <w:rPr>
          <w:color w:val="000000"/>
          <w:szCs w:val="24"/>
        </w:rPr>
        <w:t xml:space="preserve">активное участие и в </w:t>
      </w:r>
      <w:r w:rsidR="00681A44" w:rsidRPr="00447DCA">
        <w:rPr>
          <w:color w:val="000000"/>
          <w:szCs w:val="24"/>
        </w:rPr>
        <w:t>общереспубликанских мероприятиях.</w:t>
      </w:r>
    </w:p>
    <w:p w:rsidR="000138C3" w:rsidRPr="00447DCA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0138C3" w:rsidP="002E667A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194.</w:t>
      </w:r>
      <w:r>
        <w:rPr>
          <w:color w:val="000000"/>
          <w:szCs w:val="24"/>
        </w:rPr>
        <w:tab/>
      </w:r>
      <w:r w:rsidR="00681A44" w:rsidRPr="00447DCA">
        <w:rPr>
          <w:color w:val="000000"/>
          <w:szCs w:val="24"/>
        </w:rPr>
        <w:t xml:space="preserve">В рамках встреч, проведенных по теме "Дружба народов и сегодняшнее отношение к ней", приняли участие многие парки культуры и отдыха. </w:t>
      </w:r>
      <w:r>
        <w:rPr>
          <w:color w:val="000000"/>
          <w:szCs w:val="24"/>
        </w:rPr>
        <w:t xml:space="preserve"> В </w:t>
      </w:r>
      <w:r w:rsidR="00681A44" w:rsidRPr="00447DCA">
        <w:rPr>
          <w:color w:val="000000"/>
          <w:szCs w:val="24"/>
        </w:rPr>
        <w:t>"Национальном парке" городе Баку, парках культуры и отдыха городах Шеки, Закаталы, Ленкорань, Кусары, Куба, Балакан, Джалилабад, Масаллы выступали коллективы представителей национальных меньшинств.</w:t>
      </w:r>
    </w:p>
    <w:p w:rsidR="000138C3" w:rsidRPr="00447DCA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0138C3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195.</w:t>
      </w:r>
      <w:r>
        <w:rPr>
          <w:color w:val="000000"/>
          <w:szCs w:val="24"/>
        </w:rPr>
        <w:tab/>
        <w:t xml:space="preserve">В декабре 2006 года Министерством культуры и туризма Азербайджанской Республики был </w:t>
      </w:r>
      <w:r w:rsidR="00681A44" w:rsidRPr="00447DCA">
        <w:rPr>
          <w:color w:val="000000"/>
          <w:szCs w:val="24"/>
        </w:rPr>
        <w:t>органи</w:t>
      </w:r>
      <w:r>
        <w:rPr>
          <w:color w:val="000000"/>
          <w:szCs w:val="24"/>
        </w:rPr>
        <w:t>зован в рамках</w:t>
      </w:r>
      <w:r w:rsidR="00681A44" w:rsidRPr="00447DCA">
        <w:rPr>
          <w:color w:val="000000"/>
          <w:szCs w:val="24"/>
        </w:rPr>
        <w:t xml:space="preserve"> программы ЮНЕСКО "Культурное многообразие" и проекта "Культурное многообразие Азербайджана" фестиваль "Азербайджан - родно</w:t>
      </w:r>
      <w:r w:rsidR="00096A05">
        <w:rPr>
          <w:color w:val="000000"/>
          <w:szCs w:val="24"/>
        </w:rPr>
        <w:t>й край", посвященный искусству национальных меньшинств.  Концертные выступления 800 участников более чем 40 коллективов города Баку и 14 </w:t>
      </w:r>
      <w:r w:rsidR="00681A44" w:rsidRPr="00447DCA">
        <w:rPr>
          <w:color w:val="000000"/>
          <w:szCs w:val="24"/>
        </w:rPr>
        <w:t>районов, представляющих практически все национальные м</w:t>
      </w:r>
      <w:r w:rsidR="00096A05">
        <w:rPr>
          <w:color w:val="000000"/>
          <w:szCs w:val="24"/>
        </w:rPr>
        <w:t xml:space="preserve">еньшинства и этнические группы, проживающие </w:t>
      </w:r>
      <w:r w:rsidR="00E966A2">
        <w:rPr>
          <w:color w:val="000000"/>
          <w:szCs w:val="24"/>
        </w:rPr>
        <w:t>в Азербайджане</w:t>
      </w:r>
      <w:r w:rsidR="00096A05">
        <w:rPr>
          <w:color w:val="000000"/>
          <w:szCs w:val="24"/>
        </w:rPr>
        <w:t>, были встречены с</w:t>
      </w:r>
      <w:r w:rsidR="00681A44" w:rsidRPr="00447DCA">
        <w:rPr>
          <w:color w:val="000000"/>
          <w:szCs w:val="24"/>
        </w:rPr>
        <w:t xml:space="preserve"> огромным интересом и вниманием.</w:t>
      </w:r>
    </w:p>
    <w:p w:rsidR="00096A05" w:rsidRDefault="00096A05" w:rsidP="000138C3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2"/>
        <w:gridCol w:w="5735"/>
        <w:gridCol w:w="2286"/>
        <w:gridCol w:w="717"/>
      </w:tblGrid>
      <w:tr w:rsidR="00096A05" w:rsidTr="00D55D36">
        <w:tc>
          <w:tcPr>
            <w:tcW w:w="672" w:type="dxa"/>
          </w:tcPr>
          <w:p w:rsidR="00096A05" w:rsidRDefault="00096A05" w:rsidP="002E667A">
            <w:pPr>
              <w:pageBreakBefore/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8021" w:type="dxa"/>
            <w:gridSpan w:val="2"/>
            <w:vAlign w:val="center"/>
          </w:tcPr>
          <w:p w:rsidR="00096A05" w:rsidRDefault="00096A05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120"/>
              <w:jc w:val="center"/>
              <w:rPr>
                <w:color w:val="000000"/>
                <w:szCs w:val="24"/>
              </w:rPr>
            </w:pPr>
            <w:r w:rsidRPr="009E7F98">
              <w:rPr>
                <w:b/>
                <w:bCs/>
                <w:color w:val="000000"/>
                <w:spacing w:val="-2"/>
                <w:szCs w:val="24"/>
              </w:rPr>
              <w:t>Основные показатели культуры</w:t>
            </w:r>
            <w:r>
              <w:rPr>
                <w:b/>
                <w:color w:val="000000"/>
                <w:szCs w:val="24"/>
              </w:rPr>
              <w:br/>
            </w:r>
            <w:r>
              <w:rPr>
                <w:color w:val="000000"/>
                <w:szCs w:val="24"/>
              </w:rPr>
              <w:t>(на начало года)</w:t>
            </w:r>
          </w:p>
        </w:tc>
        <w:tc>
          <w:tcPr>
            <w:tcW w:w="717" w:type="dxa"/>
          </w:tcPr>
          <w:p w:rsidR="00096A05" w:rsidRDefault="00096A05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255640" w:rsidTr="00255640">
        <w:tc>
          <w:tcPr>
            <w:tcW w:w="672" w:type="dxa"/>
          </w:tcPr>
          <w:p w:rsidR="00255640" w:rsidRDefault="00255640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8021" w:type="dxa"/>
            <w:gridSpan w:val="2"/>
            <w:tcBorders>
              <w:bottom w:val="single" w:sz="12" w:space="0" w:color="auto"/>
            </w:tcBorders>
            <w:vAlign w:val="center"/>
          </w:tcPr>
          <w:p w:rsidR="00255640" w:rsidRPr="006B6DE5" w:rsidRDefault="00255640" w:rsidP="00255640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40" w:after="40"/>
              <w:jc w:val="center"/>
              <w:rPr>
                <w:b/>
                <w:color w:val="000000"/>
                <w:szCs w:val="24"/>
              </w:rPr>
            </w:pPr>
            <w:r w:rsidRPr="006B6DE5">
              <w:rPr>
                <w:b/>
                <w:color w:val="000000"/>
                <w:szCs w:val="24"/>
              </w:rPr>
              <w:t>2007</w:t>
            </w:r>
          </w:p>
        </w:tc>
        <w:tc>
          <w:tcPr>
            <w:tcW w:w="717" w:type="dxa"/>
          </w:tcPr>
          <w:p w:rsidR="00255640" w:rsidRDefault="00255640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B3C5D" w:rsidTr="004B3C5D">
        <w:tc>
          <w:tcPr>
            <w:tcW w:w="672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tcBorders>
              <w:top w:val="single" w:sz="4" w:space="0" w:color="auto"/>
            </w:tcBorders>
            <w:vAlign w:val="center"/>
          </w:tcPr>
          <w:p w:rsidR="004B3C5D" w:rsidRDefault="004B3C5D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before="120"/>
              <w:rPr>
                <w:color w:val="000000"/>
                <w:szCs w:val="24"/>
              </w:rPr>
            </w:pPr>
            <w:r w:rsidRPr="009E7F98">
              <w:rPr>
                <w:color w:val="000000"/>
                <w:spacing w:val="-3"/>
                <w:szCs w:val="24"/>
              </w:rPr>
              <w:t>Число массовых библиотек</w:t>
            </w:r>
          </w:p>
        </w:tc>
        <w:tc>
          <w:tcPr>
            <w:tcW w:w="2286" w:type="dxa"/>
            <w:tcBorders>
              <w:top w:val="single" w:sz="4" w:space="0" w:color="auto"/>
            </w:tcBorders>
            <w:vAlign w:val="center"/>
          </w:tcPr>
          <w:p w:rsidR="004B3C5D" w:rsidRPr="009E7F98" w:rsidRDefault="004B3C5D" w:rsidP="002E667A">
            <w:pPr>
              <w:spacing w:before="120"/>
              <w:jc w:val="right"/>
              <w:rPr>
                <w:szCs w:val="24"/>
              </w:rPr>
            </w:pPr>
            <w:r w:rsidRPr="009E7F98">
              <w:rPr>
                <w:color w:val="000000"/>
                <w:spacing w:val="-14"/>
                <w:szCs w:val="24"/>
              </w:rPr>
              <w:t>4</w:t>
            </w:r>
            <w:r w:rsidR="005D6C1C">
              <w:rPr>
                <w:color w:val="000000"/>
                <w:spacing w:val="-14"/>
                <w:szCs w:val="24"/>
              </w:rPr>
              <w:t> </w:t>
            </w:r>
            <w:r w:rsidRPr="009E7F98">
              <w:rPr>
                <w:color w:val="000000"/>
                <w:spacing w:val="-14"/>
                <w:szCs w:val="24"/>
              </w:rPr>
              <w:t>021</w:t>
            </w:r>
          </w:p>
        </w:tc>
        <w:tc>
          <w:tcPr>
            <w:tcW w:w="717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B3C5D" w:rsidTr="004B3C5D">
        <w:tc>
          <w:tcPr>
            <w:tcW w:w="672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4B3C5D" w:rsidRDefault="004B3C5D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rPr>
                <w:color w:val="000000"/>
                <w:szCs w:val="24"/>
              </w:rPr>
            </w:pPr>
            <w:r w:rsidRPr="009E7F98">
              <w:rPr>
                <w:color w:val="000000"/>
                <w:spacing w:val="-3"/>
                <w:szCs w:val="24"/>
              </w:rPr>
              <w:t>Число клубных учреждений</w:t>
            </w:r>
          </w:p>
        </w:tc>
        <w:tc>
          <w:tcPr>
            <w:tcW w:w="2286" w:type="dxa"/>
            <w:vAlign w:val="center"/>
          </w:tcPr>
          <w:p w:rsidR="004B3C5D" w:rsidRPr="009E7F98" w:rsidRDefault="004B3C5D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pacing w:val="-6"/>
                <w:szCs w:val="24"/>
              </w:rPr>
              <w:t>2</w:t>
            </w:r>
            <w:r w:rsidR="005D6C1C">
              <w:rPr>
                <w:color w:val="000000"/>
                <w:spacing w:val="-6"/>
                <w:szCs w:val="24"/>
              </w:rPr>
              <w:t> </w:t>
            </w:r>
            <w:r w:rsidRPr="009E7F98">
              <w:rPr>
                <w:color w:val="000000"/>
                <w:spacing w:val="-6"/>
                <w:szCs w:val="24"/>
              </w:rPr>
              <w:t>759</w:t>
            </w:r>
          </w:p>
        </w:tc>
        <w:tc>
          <w:tcPr>
            <w:tcW w:w="717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4B3C5D" w:rsidTr="004B3C5D">
        <w:tc>
          <w:tcPr>
            <w:tcW w:w="672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4B3C5D" w:rsidRDefault="004B3C5D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Число профессиональных театров</w:t>
            </w:r>
          </w:p>
        </w:tc>
        <w:tc>
          <w:tcPr>
            <w:tcW w:w="2286" w:type="dxa"/>
            <w:vAlign w:val="center"/>
          </w:tcPr>
          <w:p w:rsidR="004B3C5D" w:rsidRPr="009E7F98" w:rsidRDefault="004B3C5D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31</w:t>
            </w:r>
          </w:p>
        </w:tc>
        <w:tc>
          <w:tcPr>
            <w:tcW w:w="717" w:type="dxa"/>
          </w:tcPr>
          <w:p w:rsidR="004B3C5D" w:rsidRDefault="004B3C5D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096A05" w:rsidTr="004B3C5D">
        <w:tc>
          <w:tcPr>
            <w:tcW w:w="672" w:type="dxa"/>
          </w:tcPr>
          <w:p w:rsidR="00096A05" w:rsidRDefault="00096A05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096A05" w:rsidRPr="004B3C5D" w:rsidRDefault="004B3C5D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ind w:left="170"/>
              <w:rPr>
                <w:i/>
                <w:color w:val="000000"/>
                <w:szCs w:val="24"/>
              </w:rPr>
            </w:pPr>
            <w:r w:rsidRPr="004B3C5D">
              <w:rPr>
                <w:i/>
                <w:color w:val="000000"/>
                <w:szCs w:val="24"/>
              </w:rPr>
              <w:t>из них ведут работу на языках:</w:t>
            </w:r>
          </w:p>
        </w:tc>
        <w:tc>
          <w:tcPr>
            <w:tcW w:w="2286" w:type="dxa"/>
          </w:tcPr>
          <w:p w:rsidR="00096A05" w:rsidRDefault="00096A05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jc w:val="right"/>
              <w:rPr>
                <w:color w:val="000000"/>
                <w:szCs w:val="24"/>
              </w:rPr>
            </w:pPr>
          </w:p>
        </w:tc>
        <w:tc>
          <w:tcPr>
            <w:tcW w:w="717" w:type="dxa"/>
          </w:tcPr>
          <w:p w:rsidR="00096A05" w:rsidRDefault="00096A05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Pr="009E7F98" w:rsidRDefault="00ED4B0E" w:rsidP="002E667A">
            <w:pPr>
              <w:spacing w:after="80"/>
              <w:ind w:left="470"/>
              <w:rPr>
                <w:szCs w:val="24"/>
              </w:rPr>
            </w:pPr>
            <w:r>
              <w:rPr>
                <w:color w:val="000000"/>
                <w:spacing w:val="-3"/>
                <w:szCs w:val="24"/>
              </w:rPr>
              <w:t>а</w:t>
            </w:r>
            <w:r w:rsidRPr="009E7F98">
              <w:rPr>
                <w:color w:val="000000"/>
                <w:spacing w:val="-3"/>
                <w:szCs w:val="24"/>
              </w:rPr>
              <w:t>зербайджанском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22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Pr="009E7F98" w:rsidRDefault="00ED4B0E" w:rsidP="002E667A">
            <w:pPr>
              <w:spacing w:after="80"/>
              <w:ind w:left="470"/>
              <w:rPr>
                <w:szCs w:val="24"/>
              </w:rPr>
            </w:pPr>
            <w:r w:rsidRPr="009E7F98">
              <w:rPr>
                <w:color w:val="000000"/>
                <w:spacing w:val="-3"/>
                <w:szCs w:val="24"/>
              </w:rPr>
              <w:t>азербайджано-русском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6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Pr="009E7F98" w:rsidRDefault="00ED4B0E" w:rsidP="002E667A">
            <w:pPr>
              <w:spacing w:after="80"/>
              <w:ind w:left="461"/>
              <w:rPr>
                <w:szCs w:val="24"/>
              </w:rPr>
            </w:pPr>
            <w:r>
              <w:rPr>
                <w:color w:val="000000"/>
                <w:spacing w:val="-1"/>
                <w:szCs w:val="24"/>
              </w:rPr>
              <w:t>р</w:t>
            </w:r>
            <w:r w:rsidRPr="009E7F98">
              <w:rPr>
                <w:color w:val="000000"/>
                <w:spacing w:val="-1"/>
                <w:szCs w:val="24"/>
              </w:rPr>
              <w:t>усском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Pr="009E7F98" w:rsidRDefault="00ED4B0E" w:rsidP="002E667A">
            <w:pPr>
              <w:spacing w:after="80"/>
              <w:ind w:left="470"/>
              <w:rPr>
                <w:szCs w:val="24"/>
              </w:rPr>
            </w:pPr>
            <w:r>
              <w:rPr>
                <w:color w:val="000000"/>
                <w:spacing w:val="-2"/>
                <w:szCs w:val="24"/>
              </w:rPr>
              <w:t>л</w:t>
            </w:r>
            <w:r w:rsidRPr="009E7F98">
              <w:rPr>
                <w:color w:val="000000"/>
                <w:spacing w:val="-2"/>
                <w:szCs w:val="24"/>
              </w:rPr>
              <w:t>езгинском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Pr="009E7F98" w:rsidRDefault="00ED4B0E" w:rsidP="002E667A">
            <w:pPr>
              <w:spacing w:after="80"/>
              <w:ind w:left="475"/>
              <w:rPr>
                <w:szCs w:val="24"/>
              </w:rPr>
            </w:pPr>
            <w:r>
              <w:rPr>
                <w:color w:val="000000"/>
                <w:spacing w:val="-3"/>
                <w:szCs w:val="24"/>
              </w:rPr>
              <w:t>г</w:t>
            </w:r>
            <w:r w:rsidRPr="009E7F98">
              <w:rPr>
                <w:color w:val="000000"/>
                <w:spacing w:val="-3"/>
                <w:szCs w:val="24"/>
              </w:rPr>
              <w:t>рузинском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1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Default="00ED4B0E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rPr>
                <w:color w:val="000000"/>
                <w:szCs w:val="24"/>
              </w:rPr>
            </w:pPr>
            <w:r w:rsidRPr="009E7F98">
              <w:rPr>
                <w:color w:val="000000"/>
                <w:spacing w:val="-3"/>
                <w:szCs w:val="24"/>
              </w:rPr>
              <w:t>Число концертных организаций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ind w:left="5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12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Default="00ED4B0E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rPr>
                <w:color w:val="000000"/>
                <w:szCs w:val="24"/>
              </w:rPr>
            </w:pPr>
            <w:r w:rsidRPr="009E7F98">
              <w:rPr>
                <w:color w:val="000000"/>
                <w:spacing w:val="-2"/>
                <w:szCs w:val="24"/>
              </w:rPr>
              <w:t>Число музеев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ind w:left="1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168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  <w:tr w:rsidR="00ED4B0E" w:rsidTr="00ED4B0E">
        <w:tc>
          <w:tcPr>
            <w:tcW w:w="672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  <w:tc>
          <w:tcPr>
            <w:tcW w:w="5735" w:type="dxa"/>
            <w:vAlign w:val="center"/>
          </w:tcPr>
          <w:p w:rsidR="00ED4B0E" w:rsidRDefault="00ED4B0E" w:rsidP="002E667A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spacing w:after="80"/>
              <w:rPr>
                <w:color w:val="000000"/>
                <w:szCs w:val="24"/>
              </w:rPr>
            </w:pPr>
            <w:r w:rsidRPr="009E7F98">
              <w:rPr>
                <w:color w:val="000000"/>
                <w:spacing w:val="-2"/>
                <w:szCs w:val="24"/>
              </w:rPr>
              <w:t>Число парков культуры и отдыха</w:t>
            </w:r>
          </w:p>
        </w:tc>
        <w:tc>
          <w:tcPr>
            <w:tcW w:w="2286" w:type="dxa"/>
            <w:vAlign w:val="center"/>
          </w:tcPr>
          <w:p w:rsidR="00ED4B0E" w:rsidRPr="009E7F98" w:rsidRDefault="00ED4B0E" w:rsidP="002E667A">
            <w:pPr>
              <w:spacing w:after="80"/>
              <w:jc w:val="right"/>
              <w:rPr>
                <w:szCs w:val="24"/>
              </w:rPr>
            </w:pPr>
            <w:r w:rsidRPr="009E7F98">
              <w:rPr>
                <w:color w:val="000000"/>
                <w:szCs w:val="24"/>
              </w:rPr>
              <w:t>338</w:t>
            </w:r>
          </w:p>
        </w:tc>
        <w:tc>
          <w:tcPr>
            <w:tcW w:w="717" w:type="dxa"/>
          </w:tcPr>
          <w:p w:rsidR="00ED4B0E" w:rsidRDefault="00ED4B0E" w:rsidP="00D55D36">
            <w:pPr>
              <w:widowControl w:val="0"/>
              <w:tabs>
                <w:tab w:val="clear" w:pos="1134"/>
                <w:tab w:val="clear" w:pos="1701"/>
                <w:tab w:val="clear" w:pos="2268"/>
                <w:tab w:val="clear" w:pos="6237"/>
                <w:tab w:val="left" w:pos="567"/>
                <w:tab w:val="left" w:pos="686"/>
              </w:tabs>
              <w:autoSpaceDE w:val="0"/>
              <w:autoSpaceDN w:val="0"/>
              <w:adjustRightInd w:val="0"/>
              <w:rPr>
                <w:color w:val="000000"/>
                <w:szCs w:val="24"/>
              </w:rPr>
            </w:pPr>
          </w:p>
        </w:tc>
      </w:tr>
    </w:tbl>
    <w:p w:rsidR="00096A05" w:rsidRPr="00447DCA" w:rsidRDefault="00096A05" w:rsidP="00ED4B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ED4B0E" w:rsidRDefault="00ED4B0E" w:rsidP="00ED4B0E">
      <w:pPr>
        <w:tabs>
          <w:tab w:val="left" w:pos="567"/>
        </w:tabs>
        <w:jc w:val="center"/>
        <w:rPr>
          <w:b/>
          <w:bCs/>
          <w:color w:val="000000"/>
          <w:spacing w:val="-6"/>
          <w:szCs w:val="24"/>
        </w:rPr>
      </w:pPr>
      <w:r>
        <w:rPr>
          <w:b/>
          <w:bCs/>
          <w:color w:val="000000"/>
          <w:spacing w:val="-6"/>
          <w:szCs w:val="24"/>
        </w:rPr>
        <w:t>С.</w:t>
      </w:r>
      <w:r>
        <w:rPr>
          <w:b/>
          <w:bCs/>
          <w:color w:val="000000"/>
          <w:spacing w:val="-6"/>
          <w:szCs w:val="24"/>
        </w:rPr>
        <w:tab/>
      </w:r>
      <w:r w:rsidR="00681A44" w:rsidRPr="009E7F98">
        <w:rPr>
          <w:b/>
          <w:bCs/>
          <w:color w:val="000000"/>
          <w:spacing w:val="-6"/>
          <w:szCs w:val="24"/>
        </w:rPr>
        <w:t>Информация</w:t>
      </w:r>
    </w:p>
    <w:p w:rsidR="00681A44" w:rsidRPr="00ED4B0E" w:rsidRDefault="00681A44" w:rsidP="00ED4B0E">
      <w:pPr>
        <w:tabs>
          <w:tab w:val="left" w:pos="567"/>
        </w:tabs>
        <w:jc w:val="center"/>
        <w:rPr>
          <w:szCs w:val="24"/>
        </w:rPr>
      </w:pPr>
    </w:p>
    <w:p w:rsidR="00681A44" w:rsidRPr="00ED4B0E" w:rsidRDefault="00ED4B0E" w:rsidP="00ED4B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ED4B0E">
        <w:rPr>
          <w:color w:val="000000"/>
          <w:szCs w:val="24"/>
        </w:rPr>
        <w:t>196.</w:t>
      </w:r>
      <w:r w:rsidRPr="00ED4B0E">
        <w:rPr>
          <w:color w:val="000000"/>
          <w:szCs w:val="24"/>
        </w:rPr>
        <w:tab/>
        <w:t>Правительство Азербайджанской Республики принимает меры</w:t>
      </w:r>
      <w:r w:rsidR="00681A44" w:rsidRPr="00ED4B0E">
        <w:rPr>
          <w:color w:val="000000"/>
          <w:szCs w:val="24"/>
        </w:rPr>
        <w:t xml:space="preserve"> по развитию взаимопонимания, уважения и терпимости в отношениях между различными этническими группами в Азербайджане. </w:t>
      </w:r>
      <w:r w:rsidRPr="00ED4B0E">
        <w:rPr>
          <w:color w:val="000000"/>
          <w:szCs w:val="24"/>
        </w:rPr>
        <w:t xml:space="preserve"> </w:t>
      </w:r>
      <w:r w:rsidR="00681A44" w:rsidRPr="00ED4B0E">
        <w:rPr>
          <w:color w:val="000000"/>
          <w:szCs w:val="24"/>
        </w:rPr>
        <w:t xml:space="preserve">Так, в соответствии с </w:t>
      </w:r>
      <w:r w:rsidRPr="00ED4B0E">
        <w:rPr>
          <w:color w:val="000000"/>
          <w:szCs w:val="24"/>
        </w:rPr>
        <w:t>пунктом </w:t>
      </w:r>
      <w:r w:rsidR="00681A44" w:rsidRPr="00ED4B0E">
        <w:rPr>
          <w:color w:val="000000"/>
          <w:szCs w:val="24"/>
        </w:rPr>
        <w:t xml:space="preserve">11 Национального плана действий по защите прав человека (2007-2010 годы), утвержденного Распоряжением Президента Азербайджанской </w:t>
      </w:r>
      <w:r w:rsidRPr="00ED4B0E">
        <w:rPr>
          <w:color w:val="000000"/>
          <w:szCs w:val="24"/>
        </w:rPr>
        <w:t>Республики от 28 декабря 2006 года, предусматривается</w:t>
      </w:r>
      <w:r w:rsidR="00681A44" w:rsidRPr="00ED4B0E">
        <w:rPr>
          <w:color w:val="000000"/>
          <w:szCs w:val="24"/>
        </w:rPr>
        <w:t xml:space="preserve"> проведение мероприятий, направленных на сохранение и развитие культурного наследия этнических меньшинств</w:t>
      </w:r>
      <w:r w:rsidRPr="00ED4B0E">
        <w:rPr>
          <w:color w:val="000000"/>
          <w:szCs w:val="24"/>
        </w:rPr>
        <w:t xml:space="preserve">.  В соответствии с пунктом 39 </w:t>
      </w:r>
      <w:r w:rsidR="00681A44" w:rsidRPr="00ED4B0E">
        <w:rPr>
          <w:color w:val="000000"/>
          <w:szCs w:val="24"/>
        </w:rPr>
        <w:t xml:space="preserve">Национального плана и в целях дальнейшего укрепления мер, принимаемых с целью </w:t>
      </w:r>
      <w:r w:rsidRPr="00ED4B0E">
        <w:rPr>
          <w:color w:val="000000"/>
          <w:szCs w:val="24"/>
        </w:rPr>
        <w:t xml:space="preserve">просвещения населения, сотрудников правоохранительных </w:t>
      </w:r>
      <w:r w:rsidR="00681A44" w:rsidRPr="00ED4B0E">
        <w:rPr>
          <w:color w:val="000000"/>
          <w:szCs w:val="24"/>
        </w:rPr>
        <w:t xml:space="preserve">органов, </w:t>
      </w:r>
      <w:r w:rsidRPr="00ED4B0E">
        <w:rPr>
          <w:color w:val="000000"/>
          <w:szCs w:val="24"/>
        </w:rPr>
        <w:t xml:space="preserve">сторонников </w:t>
      </w:r>
      <w:r w:rsidR="00681A44" w:rsidRPr="00ED4B0E">
        <w:rPr>
          <w:color w:val="000000"/>
          <w:szCs w:val="24"/>
        </w:rPr>
        <w:t>пол</w:t>
      </w:r>
      <w:r w:rsidRPr="00ED4B0E">
        <w:rPr>
          <w:color w:val="000000"/>
          <w:szCs w:val="24"/>
        </w:rPr>
        <w:t xml:space="preserve">итических партий и специалистов средств </w:t>
      </w:r>
      <w:r w:rsidR="00681A44" w:rsidRPr="00ED4B0E">
        <w:rPr>
          <w:color w:val="000000"/>
          <w:szCs w:val="24"/>
        </w:rPr>
        <w:t xml:space="preserve">массовой </w:t>
      </w:r>
      <w:r w:rsidRPr="00ED4B0E">
        <w:rPr>
          <w:color w:val="000000"/>
          <w:szCs w:val="24"/>
        </w:rPr>
        <w:t>информации по вопросам, касающимся положений</w:t>
      </w:r>
      <w:r w:rsidR="00681A44" w:rsidRPr="00ED4B0E">
        <w:rPr>
          <w:color w:val="000000"/>
          <w:szCs w:val="24"/>
        </w:rPr>
        <w:t xml:space="preserve"> Конвенции, предусматривается проведение просветительских мероприятий в городах и районах Азербайджанской Республики, направленных на развитие правовой культуры  населения,  недопущения  дискриминации,  пропаганду  мира  и терпимости.</w:t>
      </w:r>
    </w:p>
    <w:p w:rsidR="00ED4B0E" w:rsidRPr="00ED4B0E" w:rsidRDefault="00ED4B0E" w:rsidP="00ED4B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FF357E" w:rsidRDefault="00ED4B0E" w:rsidP="005D6C1C">
      <w:pPr>
        <w:pageBreakBefore/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 w:rsidRPr="00FF357E">
        <w:rPr>
          <w:color w:val="000000"/>
          <w:szCs w:val="24"/>
        </w:rPr>
        <w:t>197.</w:t>
      </w:r>
      <w:r w:rsidRPr="00FF357E"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 xml:space="preserve">Государственный комитет по работе с религиозными образованиями в </w:t>
      </w:r>
      <w:r w:rsidR="00FF357E" w:rsidRPr="00FF357E">
        <w:rPr>
          <w:color w:val="000000"/>
          <w:szCs w:val="24"/>
        </w:rPr>
        <w:t>2006</w:t>
      </w:r>
      <w:r w:rsidR="00FF357E" w:rsidRPr="00FF357E">
        <w:rPr>
          <w:color w:val="000000"/>
          <w:szCs w:val="24"/>
        </w:rPr>
        <w:noBreakHyphen/>
        <w:t>2007 </w:t>
      </w:r>
      <w:r w:rsidR="00681A44" w:rsidRPr="00FF357E">
        <w:rPr>
          <w:color w:val="000000"/>
          <w:szCs w:val="24"/>
        </w:rPr>
        <w:t>годах</w:t>
      </w:r>
      <w:r w:rsidR="00FF357E" w:rsidRPr="00FF357E">
        <w:rPr>
          <w:color w:val="000000"/>
          <w:szCs w:val="24"/>
        </w:rPr>
        <w:t xml:space="preserve"> осуществил различные мероприятия по</w:t>
      </w:r>
      <w:r w:rsidR="00681A44" w:rsidRPr="00FF357E">
        <w:rPr>
          <w:color w:val="000000"/>
          <w:szCs w:val="24"/>
        </w:rPr>
        <w:t xml:space="preserve"> выполнению обязательств, вытекающих из Международной конвенции о ликвидации всех форм расовой дискриминации.</w:t>
      </w:r>
    </w:p>
    <w:p w:rsidR="00681A44" w:rsidRPr="00FF357E" w:rsidRDefault="00681A44" w:rsidP="00ED4B0E">
      <w:pPr>
        <w:tabs>
          <w:tab w:val="left" w:pos="567"/>
        </w:tabs>
        <w:rPr>
          <w:szCs w:val="24"/>
        </w:rPr>
      </w:pPr>
    </w:p>
    <w:p w:rsidR="00681A44" w:rsidRDefault="00FF357E" w:rsidP="00FF357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198.</w:t>
      </w:r>
      <w:r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>16 ноября 2006 года в связи с Международным днем толерантности была проведена встреча за круглым столом на тему "Азербайджан-образец толерантности"</w:t>
      </w:r>
      <w:r>
        <w:rPr>
          <w:color w:val="000000"/>
          <w:szCs w:val="24"/>
        </w:rPr>
        <w:t xml:space="preserve"> с участием религиозных конфессий,</w:t>
      </w:r>
      <w:r w:rsidR="00681A44" w:rsidRPr="00FF357E">
        <w:rPr>
          <w:color w:val="000000"/>
          <w:szCs w:val="24"/>
        </w:rPr>
        <w:t xml:space="preserve"> дейст</w:t>
      </w:r>
      <w:r>
        <w:rPr>
          <w:color w:val="000000"/>
          <w:szCs w:val="24"/>
        </w:rPr>
        <w:t xml:space="preserve">вующих </w:t>
      </w:r>
      <w:r w:rsidR="00681A44" w:rsidRPr="00FF357E">
        <w:rPr>
          <w:color w:val="000000"/>
          <w:szCs w:val="24"/>
        </w:rPr>
        <w:t xml:space="preserve">в </w:t>
      </w:r>
      <w:r>
        <w:rPr>
          <w:color w:val="000000"/>
          <w:szCs w:val="24"/>
        </w:rPr>
        <w:t xml:space="preserve">Азербайджане.  В мероприятии участвовали руководители </w:t>
      </w:r>
      <w:r w:rsidR="00681A44" w:rsidRPr="00FF357E">
        <w:rPr>
          <w:color w:val="000000"/>
          <w:szCs w:val="24"/>
        </w:rPr>
        <w:t xml:space="preserve">конфессий, </w:t>
      </w:r>
      <w:r>
        <w:rPr>
          <w:color w:val="000000"/>
          <w:szCs w:val="24"/>
        </w:rPr>
        <w:t xml:space="preserve">религиозные деятели, послы зарубежных стран и </w:t>
      </w:r>
      <w:r w:rsidR="00681A44" w:rsidRPr="00FF357E">
        <w:rPr>
          <w:color w:val="000000"/>
          <w:szCs w:val="24"/>
        </w:rPr>
        <w:t>представители международных организаций в Азербайджане.</w:t>
      </w:r>
    </w:p>
    <w:p w:rsidR="00FF357E" w:rsidRPr="00FF357E" w:rsidRDefault="00FF357E" w:rsidP="00FF357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FF357E" w:rsidP="00ED4B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49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199.</w:t>
      </w:r>
      <w:r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 xml:space="preserve">Государственный комитет по работе с религиозными образованиями совместно с Советом прессы Азербайджанской Республики провел круглый </w:t>
      </w:r>
      <w:r>
        <w:rPr>
          <w:color w:val="000000"/>
          <w:szCs w:val="24"/>
        </w:rPr>
        <w:t>стол на тему</w:t>
      </w:r>
      <w:r w:rsidR="00681A44" w:rsidRPr="00FF357E">
        <w:rPr>
          <w:color w:val="000000"/>
          <w:szCs w:val="24"/>
        </w:rPr>
        <w:t xml:space="preserve"> "</w:t>
      </w:r>
      <w:r>
        <w:rPr>
          <w:color w:val="000000"/>
          <w:szCs w:val="24"/>
        </w:rPr>
        <w:t xml:space="preserve">Религиозные ценности и </w:t>
      </w:r>
      <w:r w:rsidR="00681A44" w:rsidRPr="00FF357E">
        <w:rPr>
          <w:color w:val="000000"/>
          <w:szCs w:val="24"/>
        </w:rPr>
        <w:t>Медиа"</w:t>
      </w:r>
      <w:r>
        <w:rPr>
          <w:color w:val="000000"/>
          <w:szCs w:val="24"/>
        </w:rPr>
        <w:t xml:space="preserve"> с целью </w:t>
      </w:r>
      <w:r w:rsidR="00681A44" w:rsidRPr="00FF357E">
        <w:rPr>
          <w:color w:val="000000"/>
          <w:szCs w:val="24"/>
        </w:rPr>
        <w:t xml:space="preserve">принятия </w:t>
      </w:r>
      <w:r>
        <w:rPr>
          <w:color w:val="000000"/>
          <w:szCs w:val="24"/>
        </w:rPr>
        <w:t>предупредительных мер по</w:t>
      </w:r>
      <w:r w:rsidR="00681A44" w:rsidRPr="00FF357E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пропаганде религиозной нетерпимости </w:t>
      </w:r>
      <w:r w:rsidR="00681A44" w:rsidRPr="00FF357E">
        <w:rPr>
          <w:color w:val="000000"/>
          <w:szCs w:val="24"/>
        </w:rPr>
        <w:t xml:space="preserve">и дискриминации, а также статей, оскорбляющих религиозные ценности в прессе. </w:t>
      </w:r>
      <w:r>
        <w:rPr>
          <w:color w:val="000000"/>
          <w:szCs w:val="24"/>
        </w:rPr>
        <w:t xml:space="preserve"> </w:t>
      </w:r>
      <w:r w:rsidR="00681A44" w:rsidRPr="00FF357E">
        <w:rPr>
          <w:color w:val="000000"/>
          <w:szCs w:val="24"/>
        </w:rPr>
        <w:t xml:space="preserve">На мероприятие были приглашены журналисты, пишущие статьи на религиозные темы в газетах, публикующихся в стране, были проведены </w:t>
      </w:r>
      <w:r>
        <w:rPr>
          <w:color w:val="000000"/>
          <w:szCs w:val="24"/>
        </w:rPr>
        <w:t>обсуждения религиозной ситуации, им было рекомендовано не</w:t>
      </w:r>
      <w:r w:rsidR="00681A44" w:rsidRPr="00FF357E">
        <w:rPr>
          <w:color w:val="000000"/>
          <w:szCs w:val="24"/>
        </w:rPr>
        <w:t xml:space="preserve"> давать </w:t>
      </w:r>
      <w:r>
        <w:rPr>
          <w:color w:val="000000"/>
          <w:szCs w:val="24"/>
        </w:rPr>
        <w:t xml:space="preserve">возможности расовой </w:t>
      </w:r>
      <w:r w:rsidR="00681A44" w:rsidRPr="00FF357E">
        <w:rPr>
          <w:color w:val="000000"/>
          <w:szCs w:val="24"/>
        </w:rPr>
        <w:t>нетерпи</w:t>
      </w:r>
      <w:r>
        <w:rPr>
          <w:color w:val="000000"/>
          <w:szCs w:val="24"/>
        </w:rPr>
        <w:t xml:space="preserve">мости и дискриминации, не </w:t>
      </w:r>
      <w:r w:rsidR="00681A44" w:rsidRPr="00FF357E">
        <w:rPr>
          <w:color w:val="000000"/>
          <w:szCs w:val="24"/>
        </w:rPr>
        <w:t>оскорблять религиозные ценности при подготовке статей, связанных с религией.</w:t>
      </w:r>
    </w:p>
    <w:p w:rsidR="00FF357E" w:rsidRPr="00FF357E" w:rsidRDefault="00FF357E" w:rsidP="00ED4B0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  <w:tab w:val="left" w:pos="749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FF357E" w:rsidP="00FF357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  <w:lang w:val="en-US"/>
        </w:rPr>
      </w:pPr>
      <w:r>
        <w:rPr>
          <w:color w:val="000000"/>
          <w:szCs w:val="24"/>
        </w:rPr>
        <w:t>200.</w:t>
      </w:r>
      <w:r>
        <w:rPr>
          <w:color w:val="000000"/>
          <w:szCs w:val="24"/>
        </w:rPr>
        <w:tab/>
        <w:t>С целью изучения положения в области обеспечения</w:t>
      </w:r>
      <w:r w:rsidR="00681A44" w:rsidRPr="00FF357E">
        <w:rPr>
          <w:color w:val="000000"/>
          <w:szCs w:val="24"/>
        </w:rPr>
        <w:t xml:space="preserve"> свободы </w:t>
      </w:r>
      <w:r>
        <w:rPr>
          <w:color w:val="000000"/>
          <w:szCs w:val="24"/>
        </w:rPr>
        <w:t>вероисповедания и быстрого решения существующих проблем</w:t>
      </w:r>
      <w:r w:rsidR="00681A44" w:rsidRPr="00FF357E">
        <w:rPr>
          <w:color w:val="000000"/>
          <w:szCs w:val="24"/>
        </w:rPr>
        <w:t xml:space="preserve"> была</w:t>
      </w:r>
      <w:r>
        <w:rPr>
          <w:color w:val="000000"/>
          <w:szCs w:val="24"/>
        </w:rPr>
        <w:t xml:space="preserve"> </w:t>
      </w:r>
      <w:r w:rsidR="00681A44" w:rsidRPr="00FF357E">
        <w:rPr>
          <w:color w:val="000000"/>
          <w:szCs w:val="24"/>
        </w:rPr>
        <w:t>проведена встреча руководителей исламских и неисламских религиозных общин, действующих в стране, и обмен мнений, связанных с религиозным положением.</w:t>
      </w:r>
    </w:p>
    <w:p w:rsidR="00AD12CC" w:rsidRPr="00AD12CC" w:rsidRDefault="00AD12CC" w:rsidP="00FF357E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201.</w:t>
      </w:r>
      <w:r>
        <w:rPr>
          <w:color w:val="000000"/>
          <w:szCs w:val="24"/>
        </w:rPr>
        <w:tab/>
      </w:r>
      <w:r w:rsidR="00E966A2" w:rsidRPr="00FF357E">
        <w:rPr>
          <w:color w:val="000000"/>
          <w:szCs w:val="24"/>
        </w:rPr>
        <w:t>Государственный комитет по работе с религ</w:t>
      </w:r>
      <w:r w:rsidR="00E966A2">
        <w:rPr>
          <w:color w:val="000000"/>
          <w:szCs w:val="24"/>
        </w:rPr>
        <w:t xml:space="preserve">иозными образованиями совместно с Уполномоченным по правам человека </w:t>
      </w:r>
      <w:r w:rsidR="00E966A2" w:rsidRPr="00FF357E">
        <w:rPr>
          <w:color w:val="000000"/>
          <w:szCs w:val="24"/>
        </w:rPr>
        <w:t>Азербайдж</w:t>
      </w:r>
      <w:r w:rsidR="00E966A2">
        <w:rPr>
          <w:color w:val="000000"/>
          <w:szCs w:val="24"/>
        </w:rPr>
        <w:t>анской Республики (Омбудсмен) провел  встречу за круглым столом</w:t>
      </w:r>
      <w:r w:rsidR="00E966A2" w:rsidRPr="00FF357E">
        <w:rPr>
          <w:color w:val="000000"/>
          <w:szCs w:val="24"/>
        </w:rPr>
        <w:t xml:space="preserve"> на тему "Религия и права человека" с участием представителей со</w:t>
      </w:r>
      <w:r w:rsidR="00E966A2">
        <w:rPr>
          <w:color w:val="000000"/>
          <w:szCs w:val="24"/>
        </w:rPr>
        <w:t xml:space="preserve">ответствующих государственных организаций, неправительственных организаций </w:t>
      </w:r>
      <w:r w:rsidR="00E966A2" w:rsidRPr="00FF357E">
        <w:rPr>
          <w:color w:val="000000"/>
          <w:szCs w:val="24"/>
        </w:rPr>
        <w:t>и религиозных общин с целью обсуждения положения в области защиты прав и свобод человека, усиления взаимного понимания и сотрудничества между религиозными меньшинствами.</w:t>
      </w:r>
    </w:p>
    <w:p w:rsidR="00AD12CC" w:rsidRPr="00FF357E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202.</w:t>
      </w:r>
      <w:r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>В 2007 году при председателе Государственного комитета по работе с религиозными образованиями в стране начал де</w:t>
      </w:r>
      <w:r>
        <w:rPr>
          <w:color w:val="000000"/>
          <w:szCs w:val="24"/>
        </w:rPr>
        <w:t xml:space="preserve">йствовать Совещательный совет, состоящий из руководителей </w:t>
      </w:r>
      <w:r w:rsidR="00681A44" w:rsidRPr="00FF357E">
        <w:rPr>
          <w:color w:val="000000"/>
          <w:szCs w:val="24"/>
        </w:rPr>
        <w:t>основных ре</w:t>
      </w:r>
      <w:r>
        <w:rPr>
          <w:color w:val="000000"/>
          <w:szCs w:val="24"/>
        </w:rPr>
        <w:t xml:space="preserve">лигиозных конфессий. Основными целями создания Совета являются глубокое </w:t>
      </w:r>
      <w:r w:rsidR="00681A44" w:rsidRPr="00FF357E">
        <w:rPr>
          <w:color w:val="000000"/>
          <w:szCs w:val="24"/>
        </w:rPr>
        <w:t>изучение религиозного положения в стране, организация диалогов представителей различных религиозных конфессий, усиление между ними понимания и чувства взаимного уважения, реализация соответствующих мероприятий с целью обеспечения стабильности в области религии, проведение работ по устранению радикальных и экстремистских тенденций среди верующи</w:t>
      </w:r>
      <w:r>
        <w:rPr>
          <w:color w:val="000000"/>
          <w:szCs w:val="24"/>
        </w:rPr>
        <w:t>х, в том</w:t>
      </w:r>
      <w:r w:rsidR="00681A44" w:rsidRPr="00FF357E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числе  негативных воздействий на религиозное положение, а также элементов фанатизма и суеверия, использование влияния </w:t>
      </w:r>
      <w:r w:rsidR="00681A44" w:rsidRPr="00FF357E">
        <w:rPr>
          <w:color w:val="000000"/>
          <w:szCs w:val="24"/>
        </w:rPr>
        <w:t>религиозных деятелей для обеспечения стабильности религиозного положения в обществе и организация религиозного просвещения.</w:t>
      </w:r>
    </w:p>
    <w:p w:rsidR="00AD12CC" w:rsidRPr="00FF357E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203.</w:t>
      </w:r>
      <w:r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 xml:space="preserve">Одновременно в прессе целенаправленно были осуществлены соответствующие меры против журналистов, оскорбляющих религии. </w:t>
      </w:r>
      <w:r>
        <w:rPr>
          <w:color w:val="000000"/>
          <w:szCs w:val="24"/>
        </w:rPr>
        <w:t xml:space="preserve"> </w:t>
      </w:r>
      <w:r w:rsidR="00681A44" w:rsidRPr="00FF357E">
        <w:rPr>
          <w:color w:val="000000"/>
          <w:szCs w:val="24"/>
        </w:rPr>
        <w:t>Суд вынес соответствующее постановление о привлечении к ответственности авторов статей и главного редактора за издание статей в газете "Санат" ("Искусство"), оскорбляющих религиозные ценности.</w:t>
      </w:r>
    </w:p>
    <w:p w:rsidR="00AD12CC" w:rsidRPr="00FF357E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Default="005D6C1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204</w:t>
      </w:r>
      <w:r w:rsidR="00AD12CC">
        <w:rPr>
          <w:color w:val="000000"/>
          <w:szCs w:val="24"/>
        </w:rPr>
        <w:t>.</w:t>
      </w:r>
      <w:r w:rsidR="00AD12CC">
        <w:rPr>
          <w:color w:val="000000"/>
          <w:szCs w:val="24"/>
        </w:rPr>
        <w:tab/>
      </w:r>
      <w:r w:rsidR="00681A44" w:rsidRPr="00FF357E">
        <w:rPr>
          <w:color w:val="000000"/>
          <w:szCs w:val="24"/>
        </w:rPr>
        <w:t>Сектор экспертизы религиоведения Государственного комитета по работе с религиозными образованиями дали отрицательн</w:t>
      </w:r>
      <w:r w:rsidR="00AD12CC">
        <w:rPr>
          <w:color w:val="000000"/>
          <w:szCs w:val="24"/>
        </w:rPr>
        <w:t>ый отзыв образцам религиозной литературы с 90 наименованиями и</w:t>
      </w:r>
      <w:r w:rsidR="00681A44" w:rsidRPr="00FF357E">
        <w:rPr>
          <w:color w:val="000000"/>
          <w:szCs w:val="24"/>
        </w:rPr>
        <w:t xml:space="preserve"> приняли предупредительные меры по предотвращению  ввоза в страну образцов религиозной литературы, пропагандирующих религиозную нетерпимость и дискриминацию.</w:t>
      </w:r>
    </w:p>
    <w:p w:rsidR="00AD12CC" w:rsidRPr="00FF357E" w:rsidRDefault="00AD12CC" w:rsidP="00AD12CC">
      <w:pPr>
        <w:widowControl w:val="0"/>
        <w:tabs>
          <w:tab w:val="clear" w:pos="1134"/>
          <w:tab w:val="clear" w:pos="1701"/>
          <w:tab w:val="clear" w:pos="2268"/>
          <w:tab w:val="clear" w:pos="6237"/>
          <w:tab w:val="left" w:pos="567"/>
        </w:tabs>
        <w:autoSpaceDE w:val="0"/>
        <w:autoSpaceDN w:val="0"/>
        <w:adjustRightInd w:val="0"/>
        <w:rPr>
          <w:color w:val="000000"/>
          <w:szCs w:val="24"/>
        </w:rPr>
      </w:pPr>
    </w:p>
    <w:p w:rsidR="00681A44" w:rsidRPr="00AD12CC" w:rsidRDefault="00AD12CC" w:rsidP="00ED4B0E">
      <w:pPr>
        <w:tabs>
          <w:tab w:val="left" w:pos="567"/>
          <w:tab w:val="left" w:pos="701"/>
        </w:tabs>
        <w:jc w:val="center"/>
        <w:rPr>
          <w:color w:val="000000"/>
          <w:szCs w:val="24"/>
          <w:lang w:val="en-US"/>
        </w:rPr>
      </w:pPr>
      <w:r w:rsidRPr="00AD12CC">
        <w:rPr>
          <w:color w:val="000000"/>
          <w:szCs w:val="24"/>
          <w:lang w:val="en-US"/>
        </w:rPr>
        <w:t>-----</w:t>
      </w:r>
    </w:p>
    <w:p w:rsidR="00AD12CC" w:rsidRPr="00AD12CC" w:rsidRDefault="00AD12CC" w:rsidP="00AD12CC">
      <w:pPr>
        <w:tabs>
          <w:tab w:val="left" w:pos="567"/>
          <w:tab w:val="left" w:pos="701"/>
        </w:tabs>
        <w:rPr>
          <w:color w:val="000000"/>
          <w:spacing w:val="-8"/>
          <w:szCs w:val="24"/>
          <w:lang w:val="en-US"/>
        </w:rPr>
      </w:pPr>
    </w:p>
    <w:sectPr w:rsidR="00AD12CC" w:rsidRPr="00AD12CC" w:rsidSect="0068745A">
      <w:headerReference w:type="even" r:id="rId9"/>
      <w:headerReference w:type="default" r:id="rId10"/>
      <w:footerReference w:type="even" r:id="rId11"/>
      <w:type w:val="continuous"/>
      <w:pgSz w:w="11906" w:h="16838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45B" w:rsidRDefault="0095145B">
      <w:r>
        <w:separator/>
      </w:r>
    </w:p>
  </w:endnote>
  <w:endnote w:type="continuationSeparator" w:id="0">
    <w:p w:rsidR="0095145B" w:rsidRDefault="0095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F81" w:rsidRDefault="006A6F81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45B" w:rsidRDefault="0095145B">
      <w:r>
        <w:separator/>
      </w:r>
    </w:p>
  </w:footnote>
  <w:footnote w:type="continuationSeparator" w:id="0">
    <w:p w:rsidR="0095145B" w:rsidRDefault="0095145B">
      <w:r>
        <w:continuationSeparator/>
      </w:r>
    </w:p>
  </w:footnote>
  <w:footnote w:id="1">
    <w:p w:rsidR="006A6F81" w:rsidRDefault="006A6F81">
      <w:pPr>
        <w:pStyle w:val="FootnoteText"/>
      </w:pPr>
      <w:r w:rsidRPr="00E5754A">
        <w:rPr>
          <w:rStyle w:val="FootnoteReference"/>
        </w:rPr>
        <w:sym w:font="Symbol" w:char="F02A"/>
      </w:r>
      <w:r>
        <w:tab/>
        <w:t xml:space="preserve">Настоящий документ содержит представленные в виде одного документа пятый и шестой периодические доклады Азербайджана, подлежавшие представлению 15 сентября 2007 года.  Третий и четвертый периодические доклады и краткие отчеты о заседаниях, на которых Комитет рассмотрел эти доклады, см. в документах </w:t>
      </w:r>
      <w:r>
        <w:rPr>
          <w:lang w:val="en-US"/>
        </w:rPr>
        <w:t>CERD</w:t>
      </w:r>
      <w:r w:rsidRPr="00EF5928">
        <w:t>/</w:t>
      </w:r>
      <w:r>
        <w:rPr>
          <w:lang w:val="en-US"/>
        </w:rPr>
        <w:t>C</w:t>
      </w:r>
      <w:r w:rsidRPr="00EF5928">
        <w:t>/440/</w:t>
      </w:r>
      <w:r>
        <w:rPr>
          <w:lang w:val="en-US"/>
        </w:rPr>
        <w:t>Add</w:t>
      </w:r>
      <w:r>
        <w:t xml:space="preserve">.1, </w:t>
      </w:r>
      <w:r>
        <w:rPr>
          <w:lang w:val="en-US"/>
        </w:rPr>
        <w:t>CERD</w:t>
      </w:r>
      <w:r w:rsidRPr="00EF5928">
        <w:t>/</w:t>
      </w:r>
      <w:r>
        <w:rPr>
          <w:lang w:val="en-US"/>
        </w:rPr>
        <w:t>C</w:t>
      </w:r>
      <w:r w:rsidRPr="00EF5928">
        <w:t>/</w:t>
      </w:r>
      <w:r>
        <w:rPr>
          <w:lang w:val="en-US"/>
        </w:rPr>
        <w:t>SR</w:t>
      </w:r>
      <w:r w:rsidRPr="00EF5928">
        <w:t xml:space="preserve">.1691 </w:t>
      </w:r>
      <w:r>
        <w:t xml:space="preserve">и </w:t>
      </w:r>
      <w:r>
        <w:rPr>
          <w:lang w:val="en-US"/>
        </w:rPr>
        <w:t>CERD</w:t>
      </w:r>
      <w:r w:rsidRPr="00EF5928">
        <w:t>/</w:t>
      </w:r>
      <w:r>
        <w:rPr>
          <w:lang w:val="en-US"/>
        </w:rPr>
        <w:t>C</w:t>
      </w:r>
      <w:r w:rsidRPr="00EF5928">
        <w:t>/</w:t>
      </w:r>
      <w:r>
        <w:rPr>
          <w:lang w:val="en-US"/>
        </w:rPr>
        <w:t>SR</w:t>
      </w:r>
      <w:r w:rsidRPr="00EF5928">
        <w:t>.1692.</w:t>
      </w:r>
    </w:p>
    <w:p w:rsidR="006A6F81" w:rsidRDefault="006A6F81">
      <w:pPr>
        <w:pStyle w:val="FootnoteText"/>
      </w:pPr>
    </w:p>
    <w:p w:rsidR="006A6F81" w:rsidRPr="00EF5928" w:rsidRDefault="006A6F81">
      <w:pPr>
        <w:pStyle w:val="FootnoteText"/>
      </w:pPr>
    </w:p>
  </w:footnote>
  <w:footnote w:id="2">
    <w:p w:rsidR="006A6F81" w:rsidRPr="00A232A1" w:rsidRDefault="006A6F81" w:rsidP="00095080">
      <w:pPr>
        <w:spacing w:line="240" w:lineRule="auto"/>
      </w:pPr>
      <w:r>
        <w:rPr>
          <w:rStyle w:val="FootnoteReference"/>
        </w:rPr>
        <w:footnoteRef/>
      </w:r>
      <w:r>
        <w:tab/>
        <w:t xml:space="preserve">Согласно рекомендациям </w:t>
      </w:r>
      <w:r w:rsidRPr="00DE194E">
        <w:t>Организаци</w:t>
      </w:r>
      <w:r>
        <w:t>и</w:t>
      </w:r>
      <w:r w:rsidRPr="00DE194E">
        <w:t xml:space="preserve"> Объединенных Наций</w:t>
      </w:r>
      <w:r>
        <w:t xml:space="preserve">, при переписи использован принцип </w:t>
      </w:r>
      <w:r>
        <w:rPr>
          <w:spacing w:val="-1"/>
        </w:rPr>
        <w:t xml:space="preserve">самоопределения респондентом своей этнической принадлежности и родного языка, то есть </w:t>
      </w:r>
      <w:r>
        <w:rPr>
          <w:spacing w:val="4"/>
        </w:rPr>
        <w:t xml:space="preserve">учтены национальность и родной язык, которые назвал непосредственно сам </w:t>
      </w:r>
      <w:r>
        <w:rPr>
          <w:spacing w:val="-1"/>
        </w:rPr>
        <w:t xml:space="preserve">опрашиваемый, причем они могли не совпадать с национальностью, указанной в паспорте </w:t>
      </w:r>
      <w:r>
        <w:rPr>
          <w:spacing w:val="4"/>
        </w:rPr>
        <w:t xml:space="preserve">(советского периода). Национальность и родной язык детей записывались со слов </w:t>
      </w:r>
      <w:r>
        <w:rPr>
          <w:spacing w:val="-2"/>
        </w:rPr>
        <w:t>родителей.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F81" w:rsidRDefault="006A6F81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CERD/C/AZE/6</w:t>
    </w:r>
  </w:p>
  <w:p w:rsidR="006A6F81" w:rsidRDefault="006A6F81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50</w:t>
    </w:r>
    <w:r>
      <w:rPr>
        <w:rStyle w:val="PageNumber"/>
      </w:rPr>
      <w:fldChar w:fldCharType="end"/>
    </w:r>
  </w:p>
  <w:p w:rsidR="006A6F81" w:rsidRDefault="006A6F81">
    <w:pPr>
      <w:pStyle w:val="Header"/>
      <w:tabs>
        <w:tab w:val="left" w:pos="6237"/>
      </w:tabs>
      <w:rPr>
        <w:rStyle w:val="PageNumber"/>
        <w:lang w:val="en-US"/>
      </w:rPr>
    </w:pPr>
  </w:p>
  <w:p w:rsidR="006A6F81" w:rsidRDefault="006A6F81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F81" w:rsidRDefault="006A6F81" w:rsidP="00342152">
    <w:pPr>
      <w:pStyle w:val="Header"/>
      <w:tabs>
        <w:tab w:val="left" w:pos="764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CERD/C/AZE/6</w:t>
    </w:r>
  </w:p>
  <w:p w:rsidR="006A6F81" w:rsidRDefault="006A6F81" w:rsidP="00342152">
    <w:pPr>
      <w:pStyle w:val="Header"/>
      <w:tabs>
        <w:tab w:val="left" w:pos="764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51</w:t>
    </w:r>
    <w:r>
      <w:rPr>
        <w:rStyle w:val="PageNumber"/>
      </w:rPr>
      <w:fldChar w:fldCharType="end"/>
    </w:r>
  </w:p>
  <w:p w:rsidR="006A6F81" w:rsidRDefault="006A6F81">
    <w:pPr>
      <w:pStyle w:val="Header"/>
      <w:tabs>
        <w:tab w:val="left" w:pos="6237"/>
      </w:tabs>
      <w:rPr>
        <w:rStyle w:val="PageNumber"/>
        <w:lang w:val="en-US"/>
      </w:rPr>
    </w:pPr>
  </w:p>
  <w:p w:rsidR="006A6F81" w:rsidRDefault="006A6F81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0C6B266"/>
    <w:lvl w:ilvl="0">
      <w:numFmt w:val="bullet"/>
      <w:lvlText w:val="*"/>
      <w:lvlJc w:val="left"/>
    </w:lvl>
  </w:abstractNum>
  <w:abstractNum w:abstractNumId="1">
    <w:nsid w:val="02D7138B"/>
    <w:multiLevelType w:val="singleLevel"/>
    <w:tmpl w:val="EF88F9A6"/>
    <w:lvl w:ilvl="0">
      <w:start w:val="148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">
    <w:nsid w:val="05843F08"/>
    <w:multiLevelType w:val="hybridMultilevel"/>
    <w:tmpl w:val="B9D2453E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753F62"/>
    <w:multiLevelType w:val="singleLevel"/>
    <w:tmpl w:val="9544DBE4"/>
    <w:lvl w:ilvl="0">
      <w:start w:val="126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4">
    <w:nsid w:val="0CD030CC"/>
    <w:multiLevelType w:val="singleLevel"/>
    <w:tmpl w:val="7B363194"/>
    <w:lvl w:ilvl="0">
      <w:start w:val="164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5">
    <w:nsid w:val="0F3045D5"/>
    <w:multiLevelType w:val="hybridMultilevel"/>
    <w:tmpl w:val="6640FFD0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AF5735"/>
    <w:multiLevelType w:val="singleLevel"/>
    <w:tmpl w:val="CB5E6FD2"/>
    <w:lvl w:ilvl="0">
      <w:start w:val="174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7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8">
    <w:nsid w:val="15190BFF"/>
    <w:multiLevelType w:val="singleLevel"/>
    <w:tmpl w:val="BCEC22AE"/>
    <w:lvl w:ilvl="0">
      <w:start w:val="186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">
    <w:nsid w:val="1A1126F3"/>
    <w:multiLevelType w:val="hybridMultilevel"/>
    <w:tmpl w:val="EA2AFA14"/>
    <w:lvl w:ilvl="0" w:tplc="84483AF6">
      <w:start w:val="1"/>
      <w:numFmt w:val="bullet"/>
      <w:lvlText w:val=""/>
      <w:lvlJc w:val="left"/>
      <w:pPr>
        <w:tabs>
          <w:tab w:val="num" w:pos="1134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0">
    <w:nsid w:val="1C5E7BCA"/>
    <w:multiLevelType w:val="hybridMultilevel"/>
    <w:tmpl w:val="7DD030E6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8C245D"/>
    <w:multiLevelType w:val="singleLevel"/>
    <w:tmpl w:val="6C5CA74E"/>
    <w:lvl w:ilvl="0">
      <w:start w:val="142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2">
    <w:nsid w:val="20B3351C"/>
    <w:multiLevelType w:val="singleLevel"/>
    <w:tmpl w:val="3D46014A"/>
    <w:lvl w:ilvl="0">
      <w:start w:val="132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3">
    <w:nsid w:val="214F1ED3"/>
    <w:multiLevelType w:val="singleLevel"/>
    <w:tmpl w:val="525CF87A"/>
    <w:lvl w:ilvl="0">
      <w:start w:val="196"/>
      <w:numFmt w:val="decimal"/>
      <w:lvlText w:val="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14">
    <w:nsid w:val="22415786"/>
    <w:multiLevelType w:val="hybridMultilevel"/>
    <w:tmpl w:val="FC9CACE8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4B9046A"/>
    <w:multiLevelType w:val="singleLevel"/>
    <w:tmpl w:val="02C45CDA"/>
    <w:lvl w:ilvl="0">
      <w:start w:val="180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16">
    <w:nsid w:val="29352343"/>
    <w:multiLevelType w:val="singleLevel"/>
    <w:tmpl w:val="011CD70A"/>
    <w:lvl w:ilvl="0">
      <w:start w:val="177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17">
    <w:nsid w:val="2A0302E6"/>
    <w:multiLevelType w:val="singleLevel"/>
    <w:tmpl w:val="A9080B4A"/>
    <w:lvl w:ilvl="0">
      <w:start w:val="136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18">
    <w:nsid w:val="2C613BB7"/>
    <w:multiLevelType w:val="hybridMultilevel"/>
    <w:tmpl w:val="52D8AA22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0087012"/>
    <w:multiLevelType w:val="singleLevel"/>
    <w:tmpl w:val="7E5C24E0"/>
    <w:lvl w:ilvl="0">
      <w:start w:val="201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20">
    <w:nsid w:val="332D1164"/>
    <w:multiLevelType w:val="singleLevel"/>
    <w:tmpl w:val="C6149A48"/>
    <w:lvl w:ilvl="0">
      <w:start w:val="139"/>
      <w:numFmt w:val="decimal"/>
      <w:lvlText w:val="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1">
    <w:nsid w:val="40500632"/>
    <w:multiLevelType w:val="singleLevel"/>
    <w:tmpl w:val="C09E19CC"/>
    <w:lvl w:ilvl="0">
      <w:start w:val="171"/>
      <w:numFmt w:val="decimal"/>
      <w:lvlText w:val="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22">
    <w:nsid w:val="40F661D9"/>
    <w:multiLevelType w:val="singleLevel"/>
    <w:tmpl w:val="0A1EA58C"/>
    <w:lvl w:ilvl="0">
      <w:start w:val="166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23">
    <w:nsid w:val="416802EC"/>
    <w:multiLevelType w:val="hybridMultilevel"/>
    <w:tmpl w:val="E04A142C"/>
    <w:lvl w:ilvl="0" w:tplc="82D6EACA">
      <w:start w:val="123"/>
      <w:numFmt w:val="decimal"/>
      <w:lvlText w:val="%1."/>
      <w:lvlJc w:val="left"/>
      <w:pPr>
        <w:tabs>
          <w:tab w:val="num" w:pos="569"/>
        </w:tabs>
        <w:ind w:left="569" w:hanging="55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24">
    <w:nsid w:val="41B16D4A"/>
    <w:multiLevelType w:val="hybridMultilevel"/>
    <w:tmpl w:val="0CE8732C"/>
    <w:lvl w:ilvl="0" w:tplc="84483AF6">
      <w:start w:val="1"/>
      <w:numFmt w:val="bullet"/>
      <w:lvlText w:val=""/>
      <w:lvlJc w:val="left"/>
      <w:pPr>
        <w:tabs>
          <w:tab w:val="num" w:pos="1134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5">
    <w:nsid w:val="44E96A7E"/>
    <w:multiLevelType w:val="hybridMultilevel"/>
    <w:tmpl w:val="6E2277D0"/>
    <w:lvl w:ilvl="0" w:tplc="2D70777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75D6BB8"/>
    <w:multiLevelType w:val="hybridMultilevel"/>
    <w:tmpl w:val="429CC522"/>
    <w:lvl w:ilvl="0" w:tplc="56021628">
      <w:start w:val="2"/>
      <w:numFmt w:val="lowerLetter"/>
      <w:lvlText w:val="%1)"/>
      <w:lvlJc w:val="left"/>
      <w:pPr>
        <w:tabs>
          <w:tab w:val="num" w:pos="619"/>
        </w:tabs>
        <w:ind w:left="61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9"/>
        </w:tabs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9"/>
        </w:tabs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9"/>
        </w:tabs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9"/>
        </w:tabs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9"/>
        </w:tabs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9"/>
        </w:tabs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9"/>
        </w:tabs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9"/>
        </w:tabs>
        <w:ind w:left="6379" w:hanging="180"/>
      </w:pPr>
    </w:lvl>
  </w:abstractNum>
  <w:abstractNum w:abstractNumId="27">
    <w:nsid w:val="53C26FA9"/>
    <w:multiLevelType w:val="singleLevel"/>
    <w:tmpl w:val="E42AD998"/>
    <w:lvl w:ilvl="0">
      <w:start w:val="184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28">
    <w:nsid w:val="59A5491D"/>
    <w:multiLevelType w:val="singleLevel"/>
    <w:tmpl w:val="44A83BF6"/>
    <w:lvl w:ilvl="0">
      <w:start w:val="117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9">
    <w:nsid w:val="61900A74"/>
    <w:multiLevelType w:val="hybridMultilevel"/>
    <w:tmpl w:val="459243B2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88A45FE"/>
    <w:multiLevelType w:val="hybridMultilevel"/>
    <w:tmpl w:val="BB82ED46"/>
    <w:lvl w:ilvl="0" w:tplc="84483AF6">
      <w:start w:val="1"/>
      <w:numFmt w:val="bullet"/>
      <w:lvlText w:val=""/>
      <w:lvlJc w:val="left"/>
      <w:pPr>
        <w:tabs>
          <w:tab w:val="num" w:pos="1134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31">
    <w:nsid w:val="6944262D"/>
    <w:multiLevelType w:val="singleLevel"/>
    <w:tmpl w:val="6EEA6168"/>
    <w:lvl w:ilvl="0">
      <w:start w:val="134"/>
      <w:numFmt w:val="decimal"/>
      <w:lvlText w:val="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32">
    <w:nsid w:val="6BB9608E"/>
    <w:multiLevelType w:val="hybridMultilevel"/>
    <w:tmpl w:val="B8481684"/>
    <w:lvl w:ilvl="0" w:tplc="D8748E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  <w:color w:val="000000"/>
      </w:rPr>
    </w:lvl>
    <w:lvl w:ilvl="1" w:tplc="2F82075A">
      <w:start w:val="152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CF3290"/>
    <w:multiLevelType w:val="singleLevel"/>
    <w:tmpl w:val="105602E2"/>
    <w:lvl w:ilvl="0">
      <w:start w:val="155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34">
    <w:nsid w:val="6D05290F"/>
    <w:multiLevelType w:val="hybridMultilevel"/>
    <w:tmpl w:val="98686096"/>
    <w:lvl w:ilvl="0" w:tplc="84483AF6">
      <w:start w:val="1"/>
      <w:numFmt w:val="bullet"/>
      <w:lvlText w:val=""/>
      <w:lvlJc w:val="left"/>
      <w:pPr>
        <w:tabs>
          <w:tab w:val="num" w:pos="1134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35">
    <w:nsid w:val="6D540AF8"/>
    <w:multiLevelType w:val="singleLevel"/>
    <w:tmpl w:val="737E15D0"/>
    <w:lvl w:ilvl="0">
      <w:start w:val="157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36">
    <w:nsid w:val="6E3D782F"/>
    <w:multiLevelType w:val="singleLevel"/>
    <w:tmpl w:val="F1D28A4C"/>
    <w:lvl w:ilvl="0">
      <w:start w:val="124"/>
      <w:numFmt w:val="decimal"/>
      <w:lvlText w:val="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37">
    <w:nsid w:val="73345C69"/>
    <w:multiLevelType w:val="singleLevel"/>
    <w:tmpl w:val="B4D875FC"/>
    <w:lvl w:ilvl="0">
      <w:start w:val="192"/>
      <w:numFmt w:val="decimal"/>
      <w:lvlText w:val="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38">
    <w:nsid w:val="77D7473E"/>
    <w:multiLevelType w:val="hybridMultilevel"/>
    <w:tmpl w:val="9AA2CED2"/>
    <w:lvl w:ilvl="0" w:tplc="84483AF6">
      <w:start w:val="1"/>
      <w:numFmt w:val="bullet"/>
      <w:lvlText w:val=""/>
      <w:lvlJc w:val="left"/>
      <w:pPr>
        <w:tabs>
          <w:tab w:val="num" w:pos="1701"/>
        </w:tabs>
        <w:ind w:left="1134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7F83497"/>
    <w:multiLevelType w:val="singleLevel"/>
    <w:tmpl w:val="6060D288"/>
    <w:lvl w:ilvl="0">
      <w:start w:val="198"/>
      <w:numFmt w:val="decimal"/>
      <w:lvlText w:val="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28"/>
  </w:num>
  <w:num w:numId="3">
    <w:abstractNumId w:val="36"/>
  </w:num>
  <w:num w:numId="4">
    <w:abstractNumId w:val="3"/>
  </w:num>
  <w:num w:numId="5">
    <w:abstractNumId w:val="12"/>
  </w:num>
  <w:num w:numId="6">
    <w:abstractNumId w:val="31"/>
  </w:num>
  <w:num w:numId="7">
    <w:abstractNumId w:val="17"/>
  </w:num>
  <w:num w:numId="8">
    <w:abstractNumId w:val="20"/>
  </w:num>
  <w:num w:numId="9">
    <w:abstractNumId w:val="11"/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33"/>
  </w:num>
  <w:num w:numId="14">
    <w:abstractNumId w:val="35"/>
  </w:num>
  <w:num w:numId="15">
    <w:abstractNumId w:val="4"/>
  </w:num>
  <w:num w:numId="16">
    <w:abstractNumId w:val="22"/>
  </w:num>
  <w:num w:numId="17">
    <w:abstractNumId w:val="21"/>
  </w:num>
  <w:num w:numId="18">
    <w:abstractNumId w:val="6"/>
  </w:num>
  <w:num w:numId="19">
    <w:abstractNumId w:val="16"/>
  </w:num>
  <w:num w:numId="20">
    <w:abstractNumId w:val="15"/>
  </w:num>
  <w:num w:numId="21">
    <w:abstractNumId w:val="27"/>
  </w:num>
  <w:num w:numId="22">
    <w:abstractNumId w:val="8"/>
  </w:num>
  <w:num w:numId="23">
    <w:abstractNumId w:val="37"/>
  </w:num>
  <w:num w:numId="24">
    <w:abstractNumId w:val="13"/>
  </w:num>
  <w:num w:numId="25">
    <w:abstractNumId w:val="39"/>
  </w:num>
  <w:num w:numId="26">
    <w:abstractNumId w:val="19"/>
  </w:num>
  <w:num w:numId="27">
    <w:abstractNumId w:val="9"/>
  </w:num>
  <w:num w:numId="28">
    <w:abstractNumId w:val="24"/>
  </w:num>
  <w:num w:numId="29">
    <w:abstractNumId w:val="29"/>
  </w:num>
  <w:num w:numId="30">
    <w:abstractNumId w:val="23"/>
  </w:num>
  <w:num w:numId="31">
    <w:abstractNumId w:val="10"/>
  </w:num>
  <w:num w:numId="32">
    <w:abstractNumId w:val="18"/>
  </w:num>
  <w:num w:numId="33">
    <w:abstractNumId w:val="26"/>
  </w:num>
  <w:num w:numId="34">
    <w:abstractNumId w:val="38"/>
  </w:num>
  <w:num w:numId="35">
    <w:abstractNumId w:val="32"/>
  </w:num>
  <w:num w:numId="36">
    <w:abstractNumId w:val="5"/>
  </w:num>
  <w:num w:numId="37">
    <w:abstractNumId w:val="25"/>
  </w:num>
  <w:num w:numId="38">
    <w:abstractNumId w:val="34"/>
  </w:num>
  <w:num w:numId="39">
    <w:abstractNumId w:val="30"/>
  </w:num>
  <w:num w:numId="40">
    <w:abstractNumId w:val="14"/>
  </w:num>
  <w:num w:numId="41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0965"/>
    <w:rsid w:val="0000279B"/>
    <w:rsid w:val="00013804"/>
    <w:rsid w:val="000138C3"/>
    <w:rsid w:val="00023551"/>
    <w:rsid w:val="00026F7B"/>
    <w:rsid w:val="0003182F"/>
    <w:rsid w:val="000335A1"/>
    <w:rsid w:val="00044D3F"/>
    <w:rsid w:val="000505DE"/>
    <w:rsid w:val="00057564"/>
    <w:rsid w:val="000665CA"/>
    <w:rsid w:val="00073558"/>
    <w:rsid w:val="0008582E"/>
    <w:rsid w:val="00094268"/>
    <w:rsid w:val="00095080"/>
    <w:rsid w:val="00096A05"/>
    <w:rsid w:val="000A3C06"/>
    <w:rsid w:val="000B0BD2"/>
    <w:rsid w:val="000B52F2"/>
    <w:rsid w:val="000D6A3F"/>
    <w:rsid w:val="000E3649"/>
    <w:rsid w:val="000E5DE0"/>
    <w:rsid w:val="000F315E"/>
    <w:rsid w:val="001009BD"/>
    <w:rsid w:val="00101437"/>
    <w:rsid w:val="00102095"/>
    <w:rsid w:val="001221FD"/>
    <w:rsid w:val="00126694"/>
    <w:rsid w:val="00132514"/>
    <w:rsid w:val="0013548F"/>
    <w:rsid w:val="00153127"/>
    <w:rsid w:val="001539A0"/>
    <w:rsid w:val="001620CF"/>
    <w:rsid w:val="00170127"/>
    <w:rsid w:val="00181492"/>
    <w:rsid w:val="0018793B"/>
    <w:rsid w:val="001B45C1"/>
    <w:rsid w:val="001C0C51"/>
    <w:rsid w:val="001C583B"/>
    <w:rsid w:val="001C621C"/>
    <w:rsid w:val="001C6CC7"/>
    <w:rsid w:val="001D2221"/>
    <w:rsid w:val="001E5974"/>
    <w:rsid w:val="001F0D9F"/>
    <w:rsid w:val="001F410E"/>
    <w:rsid w:val="0020411C"/>
    <w:rsid w:val="002061D9"/>
    <w:rsid w:val="0024616F"/>
    <w:rsid w:val="00255640"/>
    <w:rsid w:val="00266607"/>
    <w:rsid w:val="00271770"/>
    <w:rsid w:val="002869CC"/>
    <w:rsid w:val="00293B49"/>
    <w:rsid w:val="002943ED"/>
    <w:rsid w:val="00296236"/>
    <w:rsid w:val="002B2C9A"/>
    <w:rsid w:val="002B3FB4"/>
    <w:rsid w:val="002B503F"/>
    <w:rsid w:val="002B5562"/>
    <w:rsid w:val="002D17B1"/>
    <w:rsid w:val="002E384B"/>
    <w:rsid w:val="002E667A"/>
    <w:rsid w:val="002F0FDF"/>
    <w:rsid w:val="00301CB9"/>
    <w:rsid w:val="00304295"/>
    <w:rsid w:val="0031148E"/>
    <w:rsid w:val="003131C8"/>
    <w:rsid w:val="00315551"/>
    <w:rsid w:val="0032032E"/>
    <w:rsid w:val="00320345"/>
    <w:rsid w:val="00320907"/>
    <w:rsid w:val="00324CF5"/>
    <w:rsid w:val="00324D26"/>
    <w:rsid w:val="00334E6F"/>
    <w:rsid w:val="00342152"/>
    <w:rsid w:val="00377BBE"/>
    <w:rsid w:val="003948B4"/>
    <w:rsid w:val="003A396A"/>
    <w:rsid w:val="003B0BC0"/>
    <w:rsid w:val="003B14EC"/>
    <w:rsid w:val="003B48DD"/>
    <w:rsid w:val="003C42D3"/>
    <w:rsid w:val="003D528C"/>
    <w:rsid w:val="003D5FB4"/>
    <w:rsid w:val="003E5565"/>
    <w:rsid w:val="003F6A1A"/>
    <w:rsid w:val="00400A5C"/>
    <w:rsid w:val="00421D61"/>
    <w:rsid w:val="00426325"/>
    <w:rsid w:val="00444E39"/>
    <w:rsid w:val="004458BE"/>
    <w:rsid w:val="00447638"/>
    <w:rsid w:val="00447DCA"/>
    <w:rsid w:val="0047398C"/>
    <w:rsid w:val="0047486C"/>
    <w:rsid w:val="004A2FF0"/>
    <w:rsid w:val="004B3C5D"/>
    <w:rsid w:val="004B7389"/>
    <w:rsid w:val="004C3BF7"/>
    <w:rsid w:val="004C7043"/>
    <w:rsid w:val="004D38F4"/>
    <w:rsid w:val="004F2906"/>
    <w:rsid w:val="004F3FF9"/>
    <w:rsid w:val="004F47FF"/>
    <w:rsid w:val="00511253"/>
    <w:rsid w:val="0051264B"/>
    <w:rsid w:val="00524034"/>
    <w:rsid w:val="00524A49"/>
    <w:rsid w:val="005425AA"/>
    <w:rsid w:val="00546E2B"/>
    <w:rsid w:val="00595763"/>
    <w:rsid w:val="005A54D9"/>
    <w:rsid w:val="005B2BD6"/>
    <w:rsid w:val="005B5A39"/>
    <w:rsid w:val="005C6376"/>
    <w:rsid w:val="005C689D"/>
    <w:rsid w:val="005D4014"/>
    <w:rsid w:val="005D6C1C"/>
    <w:rsid w:val="005F1FCE"/>
    <w:rsid w:val="00615FB3"/>
    <w:rsid w:val="00616B10"/>
    <w:rsid w:val="00624513"/>
    <w:rsid w:val="006261C1"/>
    <w:rsid w:val="00626B77"/>
    <w:rsid w:val="006366FB"/>
    <w:rsid w:val="00643F40"/>
    <w:rsid w:val="006450BE"/>
    <w:rsid w:val="00650CF3"/>
    <w:rsid w:val="006539A1"/>
    <w:rsid w:val="006678DF"/>
    <w:rsid w:val="00675381"/>
    <w:rsid w:val="00680FB8"/>
    <w:rsid w:val="00681A44"/>
    <w:rsid w:val="00681E47"/>
    <w:rsid w:val="0068745A"/>
    <w:rsid w:val="00691F44"/>
    <w:rsid w:val="006936D1"/>
    <w:rsid w:val="00695B3C"/>
    <w:rsid w:val="006A6F81"/>
    <w:rsid w:val="006B058A"/>
    <w:rsid w:val="006B2AF4"/>
    <w:rsid w:val="006B6DE5"/>
    <w:rsid w:val="006B711D"/>
    <w:rsid w:val="006D0F9E"/>
    <w:rsid w:val="006D2867"/>
    <w:rsid w:val="006E1A2B"/>
    <w:rsid w:val="006F684A"/>
    <w:rsid w:val="006F79C0"/>
    <w:rsid w:val="007042C8"/>
    <w:rsid w:val="00715FE9"/>
    <w:rsid w:val="00722956"/>
    <w:rsid w:val="00722CB4"/>
    <w:rsid w:val="00722FF7"/>
    <w:rsid w:val="007435AE"/>
    <w:rsid w:val="00756A83"/>
    <w:rsid w:val="00772BC9"/>
    <w:rsid w:val="00772BE8"/>
    <w:rsid w:val="00783403"/>
    <w:rsid w:val="0079618C"/>
    <w:rsid w:val="007A1026"/>
    <w:rsid w:val="007A1E2F"/>
    <w:rsid w:val="007A5FEB"/>
    <w:rsid w:val="007B51E4"/>
    <w:rsid w:val="007B5386"/>
    <w:rsid w:val="007C1176"/>
    <w:rsid w:val="007C3CAA"/>
    <w:rsid w:val="007C4AE4"/>
    <w:rsid w:val="007D7721"/>
    <w:rsid w:val="007E789C"/>
    <w:rsid w:val="007F095A"/>
    <w:rsid w:val="007F679D"/>
    <w:rsid w:val="00806CFC"/>
    <w:rsid w:val="00810D2B"/>
    <w:rsid w:val="008303A4"/>
    <w:rsid w:val="00830965"/>
    <w:rsid w:val="00832A4A"/>
    <w:rsid w:val="00842956"/>
    <w:rsid w:val="00846DF0"/>
    <w:rsid w:val="00866AB7"/>
    <w:rsid w:val="0087181E"/>
    <w:rsid w:val="00872947"/>
    <w:rsid w:val="00892DED"/>
    <w:rsid w:val="00896B3C"/>
    <w:rsid w:val="008A17DD"/>
    <w:rsid w:val="008A3814"/>
    <w:rsid w:val="008B57D1"/>
    <w:rsid w:val="008C0022"/>
    <w:rsid w:val="008D115F"/>
    <w:rsid w:val="008E4558"/>
    <w:rsid w:val="00902DA3"/>
    <w:rsid w:val="00903FF1"/>
    <w:rsid w:val="00935318"/>
    <w:rsid w:val="009371A9"/>
    <w:rsid w:val="00944A23"/>
    <w:rsid w:val="00945706"/>
    <w:rsid w:val="009504A8"/>
    <w:rsid w:val="0095145B"/>
    <w:rsid w:val="00972648"/>
    <w:rsid w:val="009752C1"/>
    <w:rsid w:val="00977660"/>
    <w:rsid w:val="009846DC"/>
    <w:rsid w:val="00987C6A"/>
    <w:rsid w:val="009B5E26"/>
    <w:rsid w:val="009B610A"/>
    <w:rsid w:val="009D18AC"/>
    <w:rsid w:val="00A02299"/>
    <w:rsid w:val="00A02F8F"/>
    <w:rsid w:val="00A041BC"/>
    <w:rsid w:val="00A053B0"/>
    <w:rsid w:val="00A15416"/>
    <w:rsid w:val="00A170C2"/>
    <w:rsid w:val="00A36C04"/>
    <w:rsid w:val="00A44694"/>
    <w:rsid w:val="00A47364"/>
    <w:rsid w:val="00A66829"/>
    <w:rsid w:val="00A83752"/>
    <w:rsid w:val="00A85EEB"/>
    <w:rsid w:val="00AA7BE5"/>
    <w:rsid w:val="00AC0CD9"/>
    <w:rsid w:val="00AC3540"/>
    <w:rsid w:val="00AC37EA"/>
    <w:rsid w:val="00AC7F45"/>
    <w:rsid w:val="00AD12CC"/>
    <w:rsid w:val="00AD4BBA"/>
    <w:rsid w:val="00AD7588"/>
    <w:rsid w:val="00AE1D67"/>
    <w:rsid w:val="00AE7D88"/>
    <w:rsid w:val="00B100A0"/>
    <w:rsid w:val="00B23B7F"/>
    <w:rsid w:val="00B278AA"/>
    <w:rsid w:val="00B3093B"/>
    <w:rsid w:val="00B34999"/>
    <w:rsid w:val="00B51554"/>
    <w:rsid w:val="00B57E50"/>
    <w:rsid w:val="00B80DC3"/>
    <w:rsid w:val="00B857C7"/>
    <w:rsid w:val="00B91A6F"/>
    <w:rsid w:val="00BF0730"/>
    <w:rsid w:val="00BF0AE1"/>
    <w:rsid w:val="00BF3FA7"/>
    <w:rsid w:val="00C04446"/>
    <w:rsid w:val="00C3286F"/>
    <w:rsid w:val="00C54017"/>
    <w:rsid w:val="00C66777"/>
    <w:rsid w:val="00C862F8"/>
    <w:rsid w:val="00C9608B"/>
    <w:rsid w:val="00CA7DB3"/>
    <w:rsid w:val="00CC5E84"/>
    <w:rsid w:val="00CC6B8B"/>
    <w:rsid w:val="00CD1B47"/>
    <w:rsid w:val="00CD48DE"/>
    <w:rsid w:val="00CD4988"/>
    <w:rsid w:val="00CD7965"/>
    <w:rsid w:val="00CF0FA0"/>
    <w:rsid w:val="00CF5B8F"/>
    <w:rsid w:val="00D35715"/>
    <w:rsid w:val="00D46253"/>
    <w:rsid w:val="00D55D36"/>
    <w:rsid w:val="00D726C7"/>
    <w:rsid w:val="00D7691A"/>
    <w:rsid w:val="00DA0F53"/>
    <w:rsid w:val="00DA448F"/>
    <w:rsid w:val="00DA44E6"/>
    <w:rsid w:val="00DB0737"/>
    <w:rsid w:val="00DB3F54"/>
    <w:rsid w:val="00DD4B53"/>
    <w:rsid w:val="00DE440A"/>
    <w:rsid w:val="00DE50A3"/>
    <w:rsid w:val="00DE5646"/>
    <w:rsid w:val="00E055C2"/>
    <w:rsid w:val="00E46B61"/>
    <w:rsid w:val="00E55F80"/>
    <w:rsid w:val="00E5754A"/>
    <w:rsid w:val="00E61E41"/>
    <w:rsid w:val="00E6654F"/>
    <w:rsid w:val="00E66EA0"/>
    <w:rsid w:val="00E71E67"/>
    <w:rsid w:val="00E77B0F"/>
    <w:rsid w:val="00E83F07"/>
    <w:rsid w:val="00E8615B"/>
    <w:rsid w:val="00E873CF"/>
    <w:rsid w:val="00E9299F"/>
    <w:rsid w:val="00E966A2"/>
    <w:rsid w:val="00E9710E"/>
    <w:rsid w:val="00EA3115"/>
    <w:rsid w:val="00EB245F"/>
    <w:rsid w:val="00ED4B0E"/>
    <w:rsid w:val="00EE1BC5"/>
    <w:rsid w:val="00EE20B0"/>
    <w:rsid w:val="00EE2B2D"/>
    <w:rsid w:val="00EE4D3D"/>
    <w:rsid w:val="00EF5928"/>
    <w:rsid w:val="00F024BC"/>
    <w:rsid w:val="00F07653"/>
    <w:rsid w:val="00F07755"/>
    <w:rsid w:val="00F577EB"/>
    <w:rsid w:val="00F672D2"/>
    <w:rsid w:val="00F67AA4"/>
    <w:rsid w:val="00F81462"/>
    <w:rsid w:val="00F91FE0"/>
    <w:rsid w:val="00F92DFB"/>
    <w:rsid w:val="00F96A51"/>
    <w:rsid w:val="00FB4EFD"/>
    <w:rsid w:val="00FB5E34"/>
    <w:rsid w:val="00FB6B19"/>
    <w:rsid w:val="00FC7B56"/>
    <w:rsid w:val="00FD1297"/>
    <w:rsid w:val="00FD2EC2"/>
    <w:rsid w:val="00FD7C89"/>
    <w:rsid w:val="00FE3A07"/>
    <w:rsid w:val="00FF1B71"/>
    <w:rsid w:val="00FF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681A44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120" w:line="240" w:lineRule="auto"/>
    </w:pPr>
    <w:rPr>
      <w:sz w:val="20"/>
      <w:lang w:eastAsia="ru-RU"/>
    </w:rPr>
  </w:style>
  <w:style w:type="paragraph" w:styleId="BodyTextIndent2">
    <w:name w:val="Body Text Indent 2"/>
    <w:basedOn w:val="Normal"/>
    <w:rsid w:val="00681A44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autoSpaceDE w:val="0"/>
      <w:autoSpaceDN w:val="0"/>
      <w:adjustRightInd w:val="0"/>
      <w:spacing w:after="120" w:line="480" w:lineRule="auto"/>
      <w:ind w:left="283"/>
    </w:pPr>
    <w:rPr>
      <w:rFonts w:ascii="Arial" w:hAnsi="Arial" w:cs="Arial"/>
      <w:sz w:val="20"/>
      <w:lang w:val="en-US"/>
    </w:rPr>
  </w:style>
  <w:style w:type="table" w:styleId="TableGrid">
    <w:name w:val="Table Grid"/>
    <w:basedOn w:val="TableNormal"/>
    <w:rsid w:val="00324D26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14516</Words>
  <Characters>82744</Characters>
  <Application>Microsoft Office Word</Application>
  <DocSecurity>4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41933</vt:lpstr>
    </vt:vector>
  </TitlesOfParts>
  <Company> </Company>
  <LinksUpToDate>false</LinksUpToDate>
  <CharactersWithSpaces>97066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41933</dc:title>
  <dc:subject/>
  <dc:creator>Anna Kisseleva</dc:creator>
  <cp:keywords/>
  <dc:description/>
  <cp:lastModifiedBy>Anna Kisseleva</cp:lastModifiedBy>
  <cp:revision>3</cp:revision>
  <cp:lastPrinted>2008-07-18T13:24:00Z</cp:lastPrinted>
  <dcterms:created xsi:type="dcterms:W3CDTF">2008-07-18T13:24:00Z</dcterms:created>
  <dcterms:modified xsi:type="dcterms:W3CDTF">2008-07-18T13:24:00Z</dcterms:modified>
</cp:coreProperties>
</file>