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56E9C" w:rsidRPr="00B75BCD" w:rsidTr="00B6553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B56E9C" w:rsidRPr="00B75BCD" w:rsidRDefault="00B56E9C" w:rsidP="00B6553F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56E9C" w:rsidRPr="00B75BCD" w:rsidRDefault="00E254D8" w:rsidP="00B6553F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56E9C" w:rsidRPr="00B75BCD" w:rsidRDefault="00B37D21" w:rsidP="00B37D21">
            <w:pPr>
              <w:jc w:val="right"/>
            </w:pPr>
            <w:r w:rsidRPr="00B75BCD">
              <w:rPr>
                <w:sz w:val="40"/>
              </w:rPr>
              <w:t>CRPD</w:t>
            </w:r>
            <w:r w:rsidR="004A6349" w:rsidRPr="00B75BCD">
              <w:t>/C/</w:t>
            </w:r>
            <w:r w:rsidR="00E45D48">
              <w:t>ESP</w:t>
            </w:r>
            <w:r w:rsidRPr="00B75BCD">
              <w:t>/Q/1</w:t>
            </w:r>
          </w:p>
        </w:tc>
      </w:tr>
      <w:tr w:rsidR="00B56E9C" w:rsidRPr="00B75BCD" w:rsidTr="00B6553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Pr="00B75BCD" w:rsidRDefault="00B56E9C" w:rsidP="00B06775">
            <w:pPr>
              <w:spacing w:before="120"/>
              <w:jc w:val="center"/>
            </w:pP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E254D8" w:rsidRPr="000B4EF7" w:rsidRDefault="00E254D8" w:rsidP="00E254D8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Convention on</w:t>
            </w:r>
            <w:r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the</w:t>
            </w:r>
            <w:r>
              <w:rPr>
                <w:b/>
                <w:sz w:val="34"/>
                <w:szCs w:val="40"/>
              </w:rPr>
              <w:t xml:space="preserve"> Rights</w:t>
            </w:r>
            <w:r>
              <w:rPr>
                <w:b/>
                <w:sz w:val="34"/>
                <w:szCs w:val="40"/>
              </w:rPr>
              <w:br/>
              <w:t>of Persons with Disabilities</w:t>
            </w:r>
          </w:p>
          <w:p w:rsidR="00B56E9C" w:rsidRPr="00B75BCD" w:rsidRDefault="00B56E9C" w:rsidP="0088368C">
            <w:pPr>
              <w:spacing w:before="120" w:line="38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B37D21" w:rsidRPr="00B75BCD" w:rsidRDefault="00B37D21" w:rsidP="00B37D21">
            <w:pPr>
              <w:spacing w:before="240" w:line="240" w:lineRule="exact"/>
            </w:pPr>
            <w:r w:rsidRPr="00B75BCD">
              <w:t xml:space="preserve">Distr.: </w:t>
            </w:r>
            <w:r w:rsidR="00E254D8">
              <w:t>General</w:t>
            </w:r>
          </w:p>
          <w:p w:rsidR="00B37D21" w:rsidRPr="00B75BCD" w:rsidRDefault="00721E24" w:rsidP="007961CC">
            <w:pPr>
              <w:spacing w:line="240" w:lineRule="exact"/>
            </w:pPr>
            <w:r>
              <w:t>2</w:t>
            </w:r>
            <w:r w:rsidR="000B76E9">
              <w:t>0</w:t>
            </w:r>
            <w:r w:rsidR="00E254D8">
              <w:t xml:space="preserve"> June </w:t>
            </w:r>
            <w:r w:rsidR="004A6349" w:rsidRPr="00B75BCD">
              <w:t>2011</w:t>
            </w:r>
          </w:p>
          <w:p w:rsidR="00B37D21" w:rsidRPr="00B75BCD" w:rsidRDefault="00B37D21" w:rsidP="00B37D21">
            <w:pPr>
              <w:spacing w:line="240" w:lineRule="exact"/>
            </w:pPr>
          </w:p>
          <w:p w:rsidR="00B56E9C" w:rsidRPr="00B75BCD" w:rsidRDefault="00B37D21" w:rsidP="00B37D21">
            <w:pPr>
              <w:spacing w:line="240" w:lineRule="exact"/>
            </w:pPr>
            <w:r w:rsidRPr="00B75BCD">
              <w:t>Original: English</w:t>
            </w:r>
          </w:p>
        </w:tc>
      </w:tr>
    </w:tbl>
    <w:p w:rsidR="00B37D21" w:rsidRPr="00B75BCD" w:rsidRDefault="00B37D21" w:rsidP="00B37D21">
      <w:pPr>
        <w:spacing w:before="120"/>
        <w:rPr>
          <w:b/>
          <w:sz w:val="24"/>
          <w:szCs w:val="24"/>
        </w:rPr>
      </w:pPr>
      <w:r w:rsidRPr="00B75BCD">
        <w:rPr>
          <w:b/>
          <w:sz w:val="24"/>
          <w:szCs w:val="24"/>
        </w:rPr>
        <w:t>Committee on the Rights of Persons with Disabilities</w:t>
      </w:r>
    </w:p>
    <w:p w:rsidR="00B37D21" w:rsidRPr="00B75BCD" w:rsidRDefault="004A6349" w:rsidP="00B37D21">
      <w:pPr>
        <w:rPr>
          <w:b/>
        </w:rPr>
      </w:pPr>
      <w:r w:rsidRPr="00B75BCD">
        <w:rPr>
          <w:b/>
        </w:rPr>
        <w:t>Fif</w:t>
      </w:r>
      <w:r w:rsidR="00B37D21" w:rsidRPr="00B75BCD">
        <w:rPr>
          <w:b/>
        </w:rPr>
        <w:t xml:space="preserve">th </w:t>
      </w:r>
      <w:r w:rsidR="007A79B3" w:rsidRPr="00B75BCD">
        <w:rPr>
          <w:b/>
        </w:rPr>
        <w:t>s</w:t>
      </w:r>
      <w:r w:rsidR="00B37D21" w:rsidRPr="00B75BCD">
        <w:rPr>
          <w:b/>
        </w:rPr>
        <w:t>ession</w:t>
      </w:r>
    </w:p>
    <w:p w:rsidR="00B37D21" w:rsidRPr="00B75BCD" w:rsidRDefault="004A6349" w:rsidP="00B37D21">
      <w:r w:rsidRPr="00B75BCD">
        <w:t>11</w:t>
      </w:r>
      <w:r w:rsidR="00E254D8">
        <w:noBreakHyphen/>
      </w:r>
      <w:r w:rsidRPr="00B75BCD">
        <w:t>15 April 2011</w:t>
      </w:r>
    </w:p>
    <w:p w:rsidR="00E64D08" w:rsidRPr="00B75BCD" w:rsidRDefault="00B37D21" w:rsidP="00E64D08">
      <w:pPr>
        <w:pStyle w:val="HChG"/>
      </w:pPr>
      <w:r w:rsidRPr="00B75BCD">
        <w:tab/>
      </w:r>
      <w:r w:rsidRPr="00B75BCD">
        <w:tab/>
      </w:r>
      <w:r w:rsidR="00E64D08" w:rsidRPr="00B75BCD">
        <w:t>Implementation of the Convention on the Rights of Persons with Disabilities</w:t>
      </w:r>
    </w:p>
    <w:p w:rsidR="00E64D08" w:rsidRPr="00B75BCD" w:rsidRDefault="00E64D08" w:rsidP="00E64D08">
      <w:pPr>
        <w:pStyle w:val="H1G"/>
      </w:pPr>
      <w:r w:rsidRPr="00B75BCD">
        <w:tab/>
      </w:r>
      <w:r w:rsidRPr="00B75BCD">
        <w:tab/>
        <w:t xml:space="preserve">List of issues to be taken up in connection with the consideration of the initial report of </w:t>
      </w:r>
      <w:r w:rsidR="00AB06FF">
        <w:t>Spain</w:t>
      </w:r>
      <w:r w:rsidR="007A79B3" w:rsidRPr="00B75BCD">
        <w:t xml:space="preserve"> (CRPD/C/</w:t>
      </w:r>
      <w:r w:rsidR="00115012">
        <w:t>ESP</w:t>
      </w:r>
      <w:r w:rsidR="007A79B3" w:rsidRPr="00B75BCD">
        <w:t>/1)</w:t>
      </w:r>
      <w:r w:rsidRPr="00B75BCD">
        <w:t xml:space="preserve">, concerning articles 1 to 33 of the </w:t>
      </w:r>
      <w:r w:rsidR="007A79B3" w:rsidRPr="00B75BCD">
        <w:t>Co</w:t>
      </w:r>
      <w:r w:rsidR="006C6178" w:rsidRPr="00B75BCD">
        <w:t>n</w:t>
      </w:r>
      <w:r w:rsidR="007A79B3" w:rsidRPr="00B75BCD">
        <w:t xml:space="preserve">vention </w:t>
      </w:r>
      <w:r w:rsidRPr="00B75BCD">
        <w:t>on the Rights of Persons with Disabilities</w:t>
      </w:r>
    </w:p>
    <w:p w:rsidR="00E64D08" w:rsidRPr="00B75BCD" w:rsidRDefault="00E64D08" w:rsidP="007A79B3">
      <w:pPr>
        <w:pStyle w:val="H1G"/>
      </w:pPr>
      <w:r w:rsidRPr="00B75BCD">
        <w:tab/>
        <w:t>A.</w:t>
      </w:r>
      <w:r w:rsidRPr="00B75BCD">
        <w:tab/>
        <w:t xml:space="preserve">Purpose and </w:t>
      </w:r>
      <w:r w:rsidR="007A79B3" w:rsidRPr="00B75BCD">
        <w:t>g</w:t>
      </w:r>
      <w:r w:rsidRPr="00B75BCD">
        <w:t xml:space="preserve">eneral </w:t>
      </w:r>
      <w:r w:rsidR="007A79B3" w:rsidRPr="00B75BCD">
        <w:t>o</w:t>
      </w:r>
      <w:r w:rsidRPr="00B75BCD">
        <w:t>bligations (</w:t>
      </w:r>
      <w:r w:rsidR="007A79B3" w:rsidRPr="00B75BCD">
        <w:t>a</w:t>
      </w:r>
      <w:r w:rsidRPr="00B75BCD">
        <w:t>rts</w:t>
      </w:r>
      <w:r w:rsidR="007A79B3" w:rsidRPr="00B75BCD">
        <w:t>.</w:t>
      </w:r>
      <w:r w:rsidRPr="00B75BCD">
        <w:t xml:space="preserve"> 1</w:t>
      </w:r>
      <w:r w:rsidR="007A79B3" w:rsidRPr="00B75BCD">
        <w:t xml:space="preserve"> and</w:t>
      </w:r>
      <w:r w:rsidRPr="00B75BCD">
        <w:t xml:space="preserve"> 4) </w:t>
      </w:r>
    </w:p>
    <w:p w:rsidR="005720C0" w:rsidRPr="00B75BCD" w:rsidRDefault="001E3016" w:rsidP="001E3016">
      <w:pPr>
        <w:pStyle w:val="SingleTxtG"/>
        <w:tabs>
          <w:tab w:val="left" w:pos="1600"/>
        </w:tabs>
        <w:ind w:left="1100"/>
      </w:pPr>
      <w:r w:rsidRPr="00B75BCD">
        <w:rPr>
          <w:bCs/>
          <w:iCs/>
        </w:rPr>
        <w:t>1.</w:t>
      </w:r>
      <w:r w:rsidRPr="00B75BCD">
        <w:rPr>
          <w:bCs/>
          <w:iCs/>
        </w:rPr>
        <w:tab/>
      </w:r>
      <w:r w:rsidR="00C95FC3">
        <w:t xml:space="preserve">Please </w:t>
      </w:r>
      <w:r w:rsidR="0017333B">
        <w:t xml:space="preserve">provide updated information on the steps being taken to revise existing legislation in order to comply with the Convention, particularly </w:t>
      </w:r>
      <w:r w:rsidR="001C7204">
        <w:t xml:space="preserve">with regard to </w:t>
      </w:r>
      <w:r w:rsidR="004A6349" w:rsidRPr="00B75BCD">
        <w:t xml:space="preserve">the definition of persons with disabilities under Spanish </w:t>
      </w:r>
      <w:r w:rsidR="00903B68">
        <w:t>l</w:t>
      </w:r>
      <w:r w:rsidR="004A6349" w:rsidRPr="00B75BCD">
        <w:t>aw and</w:t>
      </w:r>
      <w:r w:rsidR="00E254D8">
        <w:t>,</w:t>
      </w:r>
      <w:r w:rsidR="004A6349" w:rsidRPr="00B75BCD">
        <w:t xml:space="preserve"> accordingly, who is entitled to the benefits specific to persons with disabilities</w:t>
      </w:r>
      <w:r w:rsidR="00B96B5F">
        <w:t xml:space="preserve"> granted by Spanish legislation</w:t>
      </w:r>
      <w:r w:rsidR="00A0405A" w:rsidRPr="00B75BCD">
        <w:t>.</w:t>
      </w:r>
    </w:p>
    <w:p w:rsidR="004A6349" w:rsidRPr="00B75BCD" w:rsidRDefault="001E3016" w:rsidP="001E3016">
      <w:pPr>
        <w:pStyle w:val="SingleTxtG"/>
        <w:tabs>
          <w:tab w:val="left" w:pos="1600"/>
        </w:tabs>
        <w:ind w:left="1100"/>
      </w:pPr>
      <w:r w:rsidRPr="00B75BCD">
        <w:rPr>
          <w:bCs/>
          <w:iCs/>
        </w:rPr>
        <w:t>2.</w:t>
      </w:r>
      <w:r w:rsidRPr="00B75BCD">
        <w:rPr>
          <w:bCs/>
          <w:iCs/>
        </w:rPr>
        <w:tab/>
      </w:r>
      <w:r w:rsidR="004A6349" w:rsidRPr="00B75BCD">
        <w:t xml:space="preserve">Please </w:t>
      </w:r>
      <w:r w:rsidR="00747359" w:rsidRPr="009E15ED">
        <w:t xml:space="preserve">provide </w:t>
      </w:r>
      <w:r w:rsidR="0074384F">
        <w:t>information</w:t>
      </w:r>
      <w:r w:rsidR="00747359" w:rsidRPr="009E15ED">
        <w:t xml:space="preserve"> on</w:t>
      </w:r>
      <w:r w:rsidR="00747359">
        <w:t xml:space="preserve"> the work</w:t>
      </w:r>
      <w:r w:rsidR="00747359" w:rsidRPr="009E15ED">
        <w:t xml:space="preserve"> of the </w:t>
      </w:r>
      <w:r w:rsidR="00747359">
        <w:t>Permanent Specialized Office and its arbitration procedure</w:t>
      </w:r>
      <w:r w:rsidR="004A6349" w:rsidRPr="00B75BCD">
        <w:t xml:space="preserve">, </w:t>
      </w:r>
      <w:r w:rsidR="00747359">
        <w:t>including</w:t>
      </w:r>
      <w:r w:rsidR="004A6349" w:rsidRPr="00B75BCD">
        <w:t xml:space="preserve"> information relating </w:t>
      </w:r>
      <w:r w:rsidR="00747359" w:rsidRPr="00B75BCD">
        <w:t>to</w:t>
      </w:r>
      <w:r w:rsidR="00747359">
        <w:t xml:space="preserve"> t</w:t>
      </w:r>
      <w:r w:rsidR="00747359" w:rsidRPr="00B75BCD">
        <w:t>he remedies/redress offered</w:t>
      </w:r>
      <w:r w:rsidR="00747359">
        <w:t>,</w:t>
      </w:r>
      <w:r w:rsidR="00747359" w:rsidRPr="00B75BCD">
        <w:t xml:space="preserve"> </w:t>
      </w:r>
      <w:r w:rsidR="004A6349" w:rsidRPr="00B75BCD">
        <w:t>the enforcement of its</w:t>
      </w:r>
      <w:r w:rsidR="00747359">
        <w:t xml:space="preserve"> decisions</w:t>
      </w:r>
      <w:r w:rsidR="004A6349" w:rsidRPr="00B75BCD">
        <w:t xml:space="preserve"> and its relat</w:t>
      </w:r>
      <w:r w:rsidR="00CF4142" w:rsidRPr="00B75BCD">
        <w:t xml:space="preserve">ion with the judicial system. </w:t>
      </w:r>
    </w:p>
    <w:p w:rsidR="00FA460A" w:rsidRDefault="001E3016" w:rsidP="001E3016">
      <w:pPr>
        <w:pStyle w:val="SingleTxtG"/>
        <w:tabs>
          <w:tab w:val="left" w:pos="1600"/>
        </w:tabs>
        <w:ind w:left="1100"/>
      </w:pPr>
      <w:r>
        <w:rPr>
          <w:bCs/>
          <w:iCs/>
        </w:rPr>
        <w:t>3.</w:t>
      </w:r>
      <w:r>
        <w:rPr>
          <w:bCs/>
          <w:iCs/>
        </w:rPr>
        <w:tab/>
      </w:r>
      <w:r w:rsidR="004A6349" w:rsidRPr="00B75BCD">
        <w:t>Act 51/2003 provides protection against discrimination for persons with a degree of disability above 33</w:t>
      </w:r>
      <w:r w:rsidR="00862E20">
        <w:t xml:space="preserve"> per cent</w:t>
      </w:r>
      <w:r w:rsidR="004A6349" w:rsidRPr="00B75BCD">
        <w:t xml:space="preserve">. Please specify </w:t>
      </w:r>
      <w:r w:rsidR="009F4005">
        <w:t>how</w:t>
      </w:r>
      <w:r w:rsidR="004A6349" w:rsidRPr="00B75BCD">
        <w:t xml:space="preserve"> persons with disabilities </w:t>
      </w:r>
      <w:r w:rsidR="009F4005" w:rsidRPr="0014477E">
        <w:t xml:space="preserve">who do not </w:t>
      </w:r>
      <w:r w:rsidR="009F4005">
        <w:t>fall under the criteria established under Act</w:t>
      </w:r>
      <w:r w:rsidR="009F4005" w:rsidRPr="0014477E">
        <w:t xml:space="preserve"> 51/2003</w:t>
      </w:r>
      <w:r w:rsidR="009F4005">
        <w:t xml:space="preserve"> are protected from</w:t>
      </w:r>
      <w:r w:rsidR="004A6349" w:rsidRPr="00B75BCD">
        <w:t xml:space="preserve"> discrimination</w:t>
      </w:r>
      <w:r w:rsidR="009F4005">
        <w:t>. Please provide information</w:t>
      </w:r>
      <w:r w:rsidR="004A6349" w:rsidRPr="00B75BCD">
        <w:t xml:space="preserve"> on the </w:t>
      </w:r>
      <w:r w:rsidR="009F4005">
        <w:t>sanctions applied in cases</w:t>
      </w:r>
      <w:r w:rsidR="004A6349" w:rsidRPr="00B75BCD">
        <w:t xml:space="preserve"> of </w:t>
      </w:r>
      <w:r w:rsidR="009F4005">
        <w:t>discrimination</w:t>
      </w:r>
      <w:r w:rsidR="004A6349" w:rsidRPr="00B75BCD">
        <w:t>.</w:t>
      </w:r>
    </w:p>
    <w:p w:rsidR="00FA460A" w:rsidRDefault="001E3016" w:rsidP="001E3016">
      <w:pPr>
        <w:pStyle w:val="SingleTxtG"/>
        <w:tabs>
          <w:tab w:val="left" w:pos="1600"/>
        </w:tabs>
        <w:ind w:left="1100"/>
      </w:pPr>
      <w:r>
        <w:rPr>
          <w:bCs/>
          <w:iCs/>
        </w:rPr>
        <w:t>4.</w:t>
      </w:r>
      <w:r>
        <w:rPr>
          <w:bCs/>
          <w:iCs/>
        </w:rPr>
        <w:tab/>
      </w:r>
      <w:r w:rsidR="00FA460A" w:rsidRPr="0014477E">
        <w:t xml:space="preserve">Please provide information on the new </w:t>
      </w:r>
      <w:r w:rsidR="00FA460A" w:rsidRPr="00903B68">
        <w:t>Organic</w:t>
      </w:r>
      <w:r w:rsidR="00FA460A" w:rsidRPr="0014477E">
        <w:t xml:space="preserve"> Act 2/2010 of 3 March</w:t>
      </w:r>
      <w:r w:rsidR="00FA460A">
        <w:t xml:space="preserve"> 2010</w:t>
      </w:r>
      <w:r w:rsidR="00FA460A" w:rsidRPr="0014477E">
        <w:t xml:space="preserve"> on sexual</w:t>
      </w:r>
      <w:r w:rsidR="00FA460A">
        <w:t xml:space="preserve"> and</w:t>
      </w:r>
      <w:r w:rsidR="00FA460A" w:rsidRPr="0014477E">
        <w:t xml:space="preserve"> reproductive health and the</w:t>
      </w:r>
      <w:r w:rsidR="00FA460A">
        <w:t xml:space="preserve"> voluntary</w:t>
      </w:r>
      <w:r w:rsidR="00FA460A" w:rsidRPr="0014477E">
        <w:t xml:space="preserve"> termination of pregnancy, </w:t>
      </w:r>
      <w:r w:rsidR="00FA460A">
        <w:t>in particular</w:t>
      </w:r>
      <w:r w:rsidR="00FA460A" w:rsidRPr="0014477E">
        <w:t xml:space="preserve"> the longer time </w:t>
      </w:r>
      <w:r w:rsidR="00862E20">
        <w:t xml:space="preserve">limits </w:t>
      </w:r>
      <w:r w:rsidR="00FA460A">
        <w:t>allowed</w:t>
      </w:r>
      <w:r w:rsidR="00FA460A" w:rsidRPr="0014477E">
        <w:t xml:space="preserve"> for terminating</w:t>
      </w:r>
      <w:r w:rsidR="00FA460A">
        <w:t xml:space="preserve"> </w:t>
      </w:r>
      <w:r w:rsidR="00FA460A" w:rsidRPr="0014477E">
        <w:t>pregnanc</w:t>
      </w:r>
      <w:r w:rsidR="00FA460A">
        <w:t xml:space="preserve">ies </w:t>
      </w:r>
      <w:r w:rsidR="00CE2EB0">
        <w:t>when the foetus</w:t>
      </w:r>
      <w:r w:rsidR="00FA460A" w:rsidRPr="0014477E">
        <w:t xml:space="preserve"> </w:t>
      </w:r>
      <w:r w:rsidR="00CE2EB0">
        <w:t xml:space="preserve">has a </w:t>
      </w:r>
      <w:r w:rsidR="00FA460A" w:rsidRPr="0014477E">
        <w:t xml:space="preserve">disability. Does the </w:t>
      </w:r>
      <w:r w:rsidR="00CE2EB0">
        <w:t>G</w:t>
      </w:r>
      <w:r w:rsidR="00FA460A" w:rsidRPr="0014477E">
        <w:t xml:space="preserve">overnment </w:t>
      </w:r>
      <w:r w:rsidR="00CE2EB0">
        <w:t xml:space="preserve">of Spain </w:t>
      </w:r>
      <w:r w:rsidR="00FA460A" w:rsidRPr="0014477E">
        <w:t xml:space="preserve">consider this </w:t>
      </w:r>
      <w:r w:rsidR="00FA460A">
        <w:t xml:space="preserve">to be </w:t>
      </w:r>
      <w:r w:rsidR="00FA460A" w:rsidRPr="0014477E">
        <w:t>in line with article 4</w:t>
      </w:r>
      <w:r w:rsidR="00CE2EB0">
        <w:t xml:space="preserve">, paragraph </w:t>
      </w:r>
      <w:r w:rsidR="00FA460A" w:rsidRPr="0014477E">
        <w:t>1</w:t>
      </w:r>
      <w:r w:rsidR="00CE2EB0">
        <w:t> </w:t>
      </w:r>
      <w:r w:rsidR="00FA460A" w:rsidRPr="0014477E">
        <w:t>(d)</w:t>
      </w:r>
      <w:r w:rsidR="00CE2EB0">
        <w:t>,</w:t>
      </w:r>
      <w:r w:rsidR="00FA460A" w:rsidRPr="0014477E">
        <w:t xml:space="preserve"> of the Convention? </w:t>
      </w:r>
    </w:p>
    <w:p w:rsidR="003527D2" w:rsidRPr="00B75BCD" w:rsidRDefault="003527D2" w:rsidP="003527D2">
      <w:pPr>
        <w:pStyle w:val="H1G"/>
      </w:pPr>
      <w:r w:rsidRPr="00B75BCD">
        <w:tab/>
      </w:r>
      <w:r>
        <w:t>B.</w:t>
      </w:r>
      <w:r w:rsidRPr="00B75BCD">
        <w:tab/>
      </w:r>
      <w:r>
        <w:t xml:space="preserve">Specific </w:t>
      </w:r>
      <w:r w:rsidR="00862E20">
        <w:t>r</w:t>
      </w:r>
      <w:r>
        <w:t>ights (arts. 5</w:t>
      </w:r>
      <w:r w:rsidR="00862E20">
        <w:t xml:space="preserve"> and</w:t>
      </w:r>
      <w:r>
        <w:t xml:space="preserve"> 8-30)</w:t>
      </w:r>
      <w:r w:rsidRPr="00B75BCD">
        <w:t xml:space="preserve"> </w:t>
      </w:r>
    </w:p>
    <w:p w:rsidR="00FA460A" w:rsidRDefault="00561C08" w:rsidP="00CE2EB0">
      <w:pPr>
        <w:pStyle w:val="H23G"/>
      </w:pPr>
      <w:r>
        <w:tab/>
      </w:r>
      <w:r>
        <w:tab/>
      </w:r>
      <w:r w:rsidR="00FA460A" w:rsidRPr="0014477E">
        <w:t>Equality and non</w:t>
      </w:r>
      <w:r w:rsidR="00CE2EB0">
        <w:t>-</w:t>
      </w:r>
      <w:r w:rsidR="00FA460A" w:rsidRPr="0014477E">
        <w:t>discrimination (</w:t>
      </w:r>
      <w:r w:rsidR="00CE2EB0">
        <w:t>a</w:t>
      </w:r>
      <w:r w:rsidR="00FA460A" w:rsidRPr="0014477E">
        <w:t>rt</w:t>
      </w:r>
      <w:r w:rsidR="00CE2EB0">
        <w:t>.</w:t>
      </w:r>
      <w:r w:rsidR="00FA460A" w:rsidRPr="0014477E">
        <w:t xml:space="preserve"> 5)</w:t>
      </w:r>
    </w:p>
    <w:p w:rsidR="00FA460A" w:rsidRDefault="001E3016" w:rsidP="001E3016">
      <w:pPr>
        <w:pStyle w:val="SingleTxtG"/>
        <w:tabs>
          <w:tab w:val="left" w:pos="1600"/>
        </w:tabs>
        <w:ind w:left="1100"/>
      </w:pPr>
      <w:r>
        <w:rPr>
          <w:bCs/>
          <w:iCs/>
        </w:rPr>
        <w:t>5.</w:t>
      </w:r>
      <w:r>
        <w:rPr>
          <w:bCs/>
          <w:iCs/>
        </w:rPr>
        <w:tab/>
      </w:r>
      <w:r w:rsidR="00FA460A" w:rsidRPr="0014477E">
        <w:t xml:space="preserve">Please provide details </w:t>
      </w:r>
      <w:r w:rsidR="00D16091">
        <w:t>on whether</w:t>
      </w:r>
      <w:r w:rsidR="00FA460A" w:rsidRPr="0014477E">
        <w:t xml:space="preserve"> the</w:t>
      </w:r>
      <w:r w:rsidR="00FA460A">
        <w:t xml:space="preserve"> present</w:t>
      </w:r>
      <w:r w:rsidR="00FA460A" w:rsidRPr="0014477E">
        <w:t xml:space="preserve"> requirement of a </w:t>
      </w:r>
      <w:r w:rsidR="00FA460A">
        <w:t xml:space="preserve">disability </w:t>
      </w:r>
      <w:r w:rsidR="00FA460A" w:rsidRPr="0014477E">
        <w:t xml:space="preserve">certificate to bring a discrimination claim before a judicial body will be abolished. </w:t>
      </w:r>
    </w:p>
    <w:p w:rsidR="00FA460A" w:rsidRPr="00CD53BD" w:rsidRDefault="00CE2EB0" w:rsidP="00CE2EB0">
      <w:pPr>
        <w:pStyle w:val="H23G"/>
      </w:pPr>
      <w:r>
        <w:tab/>
      </w:r>
      <w:r>
        <w:tab/>
      </w:r>
      <w:r w:rsidR="00FA460A" w:rsidRPr="0014477E">
        <w:t>Accessibility (art</w:t>
      </w:r>
      <w:r>
        <w:t>.</w:t>
      </w:r>
      <w:r w:rsidR="00FA460A" w:rsidRPr="0014477E">
        <w:t xml:space="preserve"> 9)</w:t>
      </w:r>
    </w:p>
    <w:p w:rsidR="00FA460A" w:rsidRDefault="001E3016" w:rsidP="001E3016">
      <w:pPr>
        <w:pStyle w:val="SingleTxtG"/>
        <w:tabs>
          <w:tab w:val="left" w:pos="1600"/>
        </w:tabs>
        <w:ind w:left="1100"/>
      </w:pPr>
      <w:r>
        <w:rPr>
          <w:bCs/>
          <w:iCs/>
        </w:rPr>
        <w:t>6.</w:t>
      </w:r>
      <w:r>
        <w:rPr>
          <w:bCs/>
          <w:iCs/>
        </w:rPr>
        <w:tab/>
      </w:r>
      <w:r w:rsidR="00FA460A" w:rsidRPr="0014477E">
        <w:t>Please provide information on</w:t>
      </w:r>
      <w:r w:rsidR="00FA460A">
        <w:t xml:space="preserve"> the implementation of the</w:t>
      </w:r>
      <w:r w:rsidR="00FA460A" w:rsidRPr="0014477E">
        <w:t xml:space="preserve"> findings and recommendations included in the </w:t>
      </w:r>
      <w:r w:rsidR="00E40911">
        <w:t xml:space="preserve">2006 </w:t>
      </w:r>
      <w:r w:rsidR="00FA460A" w:rsidRPr="0014477E">
        <w:t xml:space="preserve">study on access to the buildings of the </w:t>
      </w:r>
      <w:r w:rsidR="00E40911">
        <w:t>various</w:t>
      </w:r>
      <w:r w:rsidR="00FA460A" w:rsidRPr="0014477E">
        <w:t xml:space="preserve"> ministries</w:t>
      </w:r>
      <w:r w:rsidR="00E40911">
        <w:t>,</w:t>
      </w:r>
      <w:r w:rsidR="00FA460A" w:rsidRPr="0014477E">
        <w:t xml:space="preserve"> referred to in para</w:t>
      </w:r>
      <w:r w:rsidR="00E40911">
        <w:t>graph</w:t>
      </w:r>
      <w:r w:rsidR="00FA460A" w:rsidRPr="0014477E">
        <w:t xml:space="preserve"> 46 of the </w:t>
      </w:r>
      <w:r w:rsidR="00E40911">
        <w:t xml:space="preserve">State party </w:t>
      </w:r>
      <w:r w:rsidR="00FA460A" w:rsidRPr="0014477E">
        <w:t>report.</w:t>
      </w:r>
    </w:p>
    <w:p w:rsidR="004A6349" w:rsidRPr="00B75BCD" w:rsidRDefault="00FA460A" w:rsidP="00CE2EB0">
      <w:pPr>
        <w:pStyle w:val="H23G"/>
        <w:rPr>
          <w:i/>
          <w:iCs/>
        </w:rPr>
      </w:pPr>
      <w:r>
        <w:tab/>
      </w:r>
      <w:r>
        <w:tab/>
      </w:r>
      <w:r w:rsidR="004A6349" w:rsidRPr="00B022CA">
        <w:t>Right to life (art</w:t>
      </w:r>
      <w:r w:rsidR="00CE2EB0">
        <w:t>.</w:t>
      </w:r>
      <w:r w:rsidR="004A6349" w:rsidRPr="00B022CA">
        <w:t xml:space="preserve"> 10)</w:t>
      </w:r>
    </w:p>
    <w:p w:rsidR="00FA460A" w:rsidRPr="00CD53BD" w:rsidRDefault="001E3016" w:rsidP="001E3016">
      <w:pPr>
        <w:pStyle w:val="SingleTxtG"/>
        <w:tabs>
          <w:tab w:val="left" w:pos="1600"/>
        </w:tabs>
        <w:ind w:left="1100"/>
      </w:pPr>
      <w:r w:rsidRPr="00CD53BD">
        <w:rPr>
          <w:bCs/>
          <w:iCs/>
        </w:rPr>
        <w:t>7.</w:t>
      </w:r>
      <w:r w:rsidRPr="00CD53BD">
        <w:rPr>
          <w:bCs/>
          <w:iCs/>
        </w:rPr>
        <w:tab/>
      </w:r>
      <w:r w:rsidR="00FA460A" w:rsidRPr="0014477E">
        <w:rPr>
          <w:rFonts w:ascii="Tms Rmn" w:eastAsia="SimSun" w:hAnsi="Tms Rmn" w:cs="Tms Rmn"/>
          <w:lang w:val="en-US" w:eastAsia="zh-CN"/>
        </w:rPr>
        <w:t xml:space="preserve">Please </w:t>
      </w:r>
      <w:r w:rsidR="00FA460A">
        <w:rPr>
          <w:rFonts w:ascii="Tms Rmn" w:eastAsia="SimSun" w:hAnsi="Tms Rmn" w:cs="Tms Rmn"/>
          <w:lang w:val="en-US" w:eastAsia="zh-CN"/>
        </w:rPr>
        <w:t>explain</w:t>
      </w:r>
      <w:r w:rsidR="00FA460A" w:rsidRPr="0014477E">
        <w:rPr>
          <w:rFonts w:ascii="Tms Rmn" w:eastAsia="SimSun" w:hAnsi="Tms Rmn" w:cs="Tms Rmn"/>
          <w:lang w:val="en-US" w:eastAsia="zh-CN"/>
        </w:rPr>
        <w:t xml:space="preserve"> whether guardian</w:t>
      </w:r>
      <w:r w:rsidR="00FA460A">
        <w:rPr>
          <w:rFonts w:ascii="Tms Rmn" w:eastAsia="SimSun" w:hAnsi="Tms Rmn" w:cs="Tms Rmn"/>
          <w:lang w:val="en-US" w:eastAsia="zh-CN"/>
        </w:rPr>
        <w:t>s</w:t>
      </w:r>
      <w:r w:rsidR="00FA460A" w:rsidRPr="0014477E">
        <w:rPr>
          <w:rFonts w:ascii="Tms Rmn" w:eastAsia="SimSun" w:hAnsi="Tms Rmn" w:cs="Tms Rmn"/>
          <w:lang w:val="en-US" w:eastAsia="zh-CN"/>
        </w:rPr>
        <w:t xml:space="preserve"> or </w:t>
      </w:r>
      <w:r w:rsidR="008E0563">
        <w:rPr>
          <w:rFonts w:ascii="Tms Rmn" w:eastAsia="SimSun" w:hAnsi="Tms Rmn" w:cs="Tms Rmn"/>
          <w:lang w:val="en-US" w:eastAsia="zh-CN"/>
        </w:rPr>
        <w:t>c</w:t>
      </w:r>
      <w:r w:rsidR="00910AA8">
        <w:rPr>
          <w:rFonts w:ascii="Tms Rmn" w:eastAsia="SimSun" w:hAnsi="Tms Rmn" w:cs="Tms Rmn"/>
          <w:lang w:val="en-US" w:eastAsia="zh-CN"/>
        </w:rPr>
        <w:t>aregivers</w:t>
      </w:r>
      <w:r w:rsidR="00FA460A" w:rsidRPr="0014477E">
        <w:rPr>
          <w:rFonts w:ascii="Tms Rmn" w:eastAsia="SimSun" w:hAnsi="Tms Rmn" w:cs="Tms Rmn"/>
          <w:lang w:val="en-US" w:eastAsia="zh-CN"/>
        </w:rPr>
        <w:t xml:space="preserve"> of person</w:t>
      </w:r>
      <w:r w:rsidR="00FA460A">
        <w:rPr>
          <w:rFonts w:ascii="Tms Rmn" w:eastAsia="SimSun" w:hAnsi="Tms Rmn" w:cs="Tms Rmn"/>
          <w:lang w:val="en-US" w:eastAsia="zh-CN"/>
        </w:rPr>
        <w:t>s</w:t>
      </w:r>
      <w:r w:rsidR="00FA460A" w:rsidRPr="0014477E">
        <w:rPr>
          <w:rFonts w:ascii="Tms Rmn" w:eastAsia="SimSun" w:hAnsi="Tms Rmn" w:cs="Tms Rmn"/>
          <w:lang w:val="en-US" w:eastAsia="zh-CN"/>
        </w:rPr>
        <w:t xml:space="preserve"> with disabilities can </w:t>
      </w:r>
      <w:r w:rsidR="00FA460A">
        <w:rPr>
          <w:rFonts w:ascii="Tms Rmn" w:eastAsia="SimSun" w:hAnsi="Tms Rmn" w:cs="Tms Rmn"/>
          <w:lang w:val="en-US" w:eastAsia="zh-CN"/>
        </w:rPr>
        <w:t>t</w:t>
      </w:r>
      <w:r w:rsidR="00FA460A" w:rsidRPr="0014477E">
        <w:rPr>
          <w:rFonts w:ascii="Tms Rmn" w:eastAsia="SimSun" w:hAnsi="Tms Rmn" w:cs="Tms Rmn"/>
          <w:lang w:val="en-US" w:eastAsia="zh-CN"/>
        </w:rPr>
        <w:t xml:space="preserve">ake decisions regarding the termination or withdrawal of </w:t>
      </w:r>
      <w:r w:rsidR="00FA460A">
        <w:rPr>
          <w:rFonts w:ascii="Tms Rmn" w:eastAsia="SimSun" w:hAnsi="Tms Rmn" w:cs="Tms Rmn"/>
          <w:lang w:val="en-US" w:eastAsia="zh-CN"/>
        </w:rPr>
        <w:t xml:space="preserve">medical treatment, </w:t>
      </w:r>
      <w:r w:rsidR="00FA460A" w:rsidRPr="0014477E">
        <w:rPr>
          <w:rFonts w:ascii="Tms Rmn" w:eastAsia="SimSun" w:hAnsi="Tms Rmn" w:cs="Tms Rmn"/>
          <w:lang w:val="en-US" w:eastAsia="zh-CN"/>
        </w:rPr>
        <w:t xml:space="preserve">nutrition or any other life support. </w:t>
      </w:r>
    </w:p>
    <w:p w:rsidR="00FA460A" w:rsidRPr="00CD53BD" w:rsidRDefault="00CE2EB0" w:rsidP="00CE2EB0">
      <w:pPr>
        <w:pStyle w:val="H23G"/>
      </w:pPr>
      <w:r>
        <w:rPr>
          <w:rFonts w:eastAsia="SimSun"/>
          <w:lang w:val="en-US" w:eastAsia="zh-CN"/>
        </w:rPr>
        <w:tab/>
      </w:r>
      <w:r>
        <w:rPr>
          <w:rFonts w:eastAsia="SimSun"/>
          <w:lang w:val="en-US" w:eastAsia="zh-CN"/>
        </w:rPr>
        <w:tab/>
      </w:r>
      <w:r w:rsidR="00FA460A" w:rsidRPr="0014477E">
        <w:rPr>
          <w:rFonts w:eastAsia="SimSun"/>
          <w:lang w:val="en-US" w:eastAsia="zh-CN"/>
        </w:rPr>
        <w:t>Situations of risk and humanitarian emergencies (art</w:t>
      </w:r>
      <w:r>
        <w:rPr>
          <w:rFonts w:eastAsia="SimSun"/>
          <w:lang w:val="en-US" w:eastAsia="zh-CN"/>
        </w:rPr>
        <w:t>.</w:t>
      </w:r>
      <w:r w:rsidR="00FA460A" w:rsidRPr="0014477E">
        <w:rPr>
          <w:rFonts w:eastAsia="SimSun"/>
          <w:lang w:val="en-US" w:eastAsia="zh-CN"/>
        </w:rPr>
        <w:t xml:space="preserve"> 11</w:t>
      </w:r>
      <w:r w:rsidR="00FA460A">
        <w:rPr>
          <w:rFonts w:eastAsia="SimSun"/>
          <w:lang w:val="en-US" w:eastAsia="zh-CN"/>
        </w:rPr>
        <w:t>)</w:t>
      </w:r>
    </w:p>
    <w:p w:rsidR="00FA460A" w:rsidRPr="0069443E" w:rsidRDefault="001E3016" w:rsidP="001E3016">
      <w:pPr>
        <w:pStyle w:val="SingleTxtG"/>
        <w:tabs>
          <w:tab w:val="left" w:pos="1600"/>
        </w:tabs>
        <w:ind w:left="1100"/>
      </w:pPr>
      <w:r w:rsidRPr="0069443E">
        <w:rPr>
          <w:bCs/>
          <w:iCs/>
        </w:rPr>
        <w:t>8.</w:t>
      </w:r>
      <w:r w:rsidRPr="0069443E">
        <w:rPr>
          <w:bCs/>
          <w:iCs/>
        </w:rPr>
        <w:tab/>
      </w:r>
      <w:r w:rsidR="00FA460A" w:rsidRPr="0014477E">
        <w:rPr>
          <w:rFonts w:ascii="Tms Rmn" w:eastAsia="SimSun" w:hAnsi="Tms Rmn" w:cs="Tms Rmn"/>
          <w:lang w:val="en-US" w:eastAsia="zh-CN"/>
        </w:rPr>
        <w:t xml:space="preserve">Please provide information on any protocols </w:t>
      </w:r>
      <w:r w:rsidR="00910AA8">
        <w:rPr>
          <w:rFonts w:ascii="Tms Rmn" w:eastAsia="SimSun" w:hAnsi="Tms Rmn" w:cs="Tms Rmn"/>
          <w:lang w:val="en-US" w:eastAsia="zh-CN"/>
        </w:rPr>
        <w:t>for guaranteeing the security and protection</w:t>
      </w:r>
      <w:r w:rsidR="00FA460A" w:rsidRPr="0014477E">
        <w:rPr>
          <w:rFonts w:ascii="Tms Rmn" w:eastAsia="SimSun" w:hAnsi="Tms Rmn" w:cs="Tms Rmn"/>
          <w:lang w:val="en-US" w:eastAsia="zh-CN"/>
        </w:rPr>
        <w:t xml:space="preserve"> </w:t>
      </w:r>
      <w:r w:rsidR="00910AA8">
        <w:rPr>
          <w:rFonts w:ascii="Tms Rmn" w:eastAsia="SimSun" w:hAnsi="Tms Rmn" w:cs="Tms Rmn"/>
          <w:lang w:val="en-US" w:eastAsia="zh-CN"/>
        </w:rPr>
        <w:t>of</w:t>
      </w:r>
      <w:r w:rsidR="00FA460A" w:rsidRPr="0014477E">
        <w:rPr>
          <w:rFonts w:ascii="Tms Rmn" w:eastAsia="SimSun" w:hAnsi="Tms Rmn" w:cs="Tms Rmn"/>
          <w:lang w:val="en-US" w:eastAsia="zh-CN"/>
        </w:rPr>
        <w:t xml:space="preserve"> person</w:t>
      </w:r>
      <w:r w:rsidR="008E0563">
        <w:rPr>
          <w:rFonts w:ascii="Tms Rmn" w:eastAsia="SimSun" w:hAnsi="Tms Rmn" w:cs="Tms Rmn"/>
          <w:lang w:val="en-US" w:eastAsia="zh-CN"/>
        </w:rPr>
        <w:t>s</w:t>
      </w:r>
      <w:r w:rsidR="00FA460A" w:rsidRPr="0014477E">
        <w:rPr>
          <w:rFonts w:ascii="Tms Rmn" w:eastAsia="SimSun" w:hAnsi="Tms Rmn" w:cs="Tms Rmn"/>
          <w:lang w:val="en-US" w:eastAsia="zh-CN"/>
        </w:rPr>
        <w:t xml:space="preserve"> with disabilities in emergency situations</w:t>
      </w:r>
      <w:r w:rsidR="008E0563">
        <w:rPr>
          <w:rFonts w:ascii="Tms Rmn" w:eastAsia="SimSun" w:hAnsi="Tms Rmn" w:cs="Tms Rmn"/>
          <w:lang w:val="en-US" w:eastAsia="zh-CN"/>
        </w:rPr>
        <w:t>.</w:t>
      </w:r>
    </w:p>
    <w:p w:rsidR="004A6349" w:rsidRPr="00B75BCD" w:rsidRDefault="00561C08" w:rsidP="00CE2EB0">
      <w:pPr>
        <w:pStyle w:val="H23G"/>
      </w:pPr>
      <w:r>
        <w:tab/>
      </w:r>
      <w:r>
        <w:tab/>
      </w:r>
      <w:r w:rsidR="004A6349" w:rsidRPr="00B75BCD">
        <w:t>Equal recognition before the law (art</w:t>
      </w:r>
      <w:r w:rsidR="00CE2EB0">
        <w:t>.</w:t>
      </w:r>
      <w:r w:rsidR="004A6349" w:rsidRPr="00B75BCD">
        <w:t xml:space="preserve"> 12)</w:t>
      </w:r>
    </w:p>
    <w:p w:rsidR="004A6349" w:rsidRPr="00B75BCD" w:rsidRDefault="001E3016" w:rsidP="001E3016">
      <w:pPr>
        <w:pStyle w:val="SingleTxtG"/>
        <w:tabs>
          <w:tab w:val="left" w:pos="1600"/>
        </w:tabs>
        <w:ind w:left="1100"/>
      </w:pPr>
      <w:r w:rsidRPr="00B75BCD">
        <w:rPr>
          <w:bCs/>
          <w:iCs/>
        </w:rPr>
        <w:t>9.</w:t>
      </w:r>
      <w:r w:rsidRPr="00B75BCD">
        <w:rPr>
          <w:bCs/>
          <w:iCs/>
        </w:rPr>
        <w:tab/>
      </w:r>
      <w:r w:rsidR="004A6349" w:rsidRPr="00B75BCD">
        <w:t xml:space="preserve">Please provide data on how many persons with disabilities have been put under guardianship </w:t>
      </w:r>
      <w:r w:rsidR="008167FB">
        <w:t>to enable them</w:t>
      </w:r>
      <w:r w:rsidR="004A6349" w:rsidRPr="00B75BCD">
        <w:t xml:space="preserve"> </w:t>
      </w:r>
      <w:r w:rsidR="00235DF1" w:rsidRPr="00B75BCD">
        <w:t>to</w:t>
      </w:r>
      <w:r w:rsidR="004A6349" w:rsidRPr="00B75BCD">
        <w:t xml:space="preserve"> exercise legal capacity</w:t>
      </w:r>
      <w:r w:rsidR="00935C01" w:rsidRPr="00B75BCD">
        <w:t xml:space="preserve"> and </w:t>
      </w:r>
      <w:r w:rsidR="00C95FC3">
        <w:t xml:space="preserve">on </w:t>
      </w:r>
      <w:r w:rsidR="00935C01" w:rsidRPr="00B75BCD">
        <w:t>the number of rulin</w:t>
      </w:r>
      <w:r w:rsidR="00040D0A" w:rsidRPr="00B75BCD">
        <w:t>g</w:t>
      </w:r>
      <w:r w:rsidR="00935C01" w:rsidRPr="00B75BCD">
        <w:t>s modifying the capacity to act</w:t>
      </w:r>
      <w:r w:rsidR="00C95FC3">
        <w:t>, if any</w:t>
      </w:r>
      <w:r w:rsidR="004A6349" w:rsidRPr="00B75BCD">
        <w:t xml:space="preserve">. </w:t>
      </w:r>
    </w:p>
    <w:p w:rsidR="004A6349" w:rsidRPr="00B75BCD" w:rsidRDefault="001E3016" w:rsidP="001E3016">
      <w:pPr>
        <w:pStyle w:val="SingleTxtG"/>
        <w:tabs>
          <w:tab w:val="left" w:pos="1600"/>
        </w:tabs>
        <w:ind w:left="1100"/>
      </w:pPr>
      <w:r w:rsidRPr="00B75BCD">
        <w:rPr>
          <w:bCs/>
          <w:iCs/>
        </w:rPr>
        <w:t>10.</w:t>
      </w:r>
      <w:r w:rsidRPr="00B75BCD">
        <w:rPr>
          <w:bCs/>
          <w:iCs/>
        </w:rPr>
        <w:tab/>
      </w:r>
      <w:r w:rsidR="004A6349" w:rsidRPr="00B75BCD">
        <w:t xml:space="preserve">Please </w:t>
      </w:r>
      <w:r w:rsidR="008167FB">
        <w:t>explain</w:t>
      </w:r>
      <w:r w:rsidR="004A6349" w:rsidRPr="00B75BCD">
        <w:t xml:space="preserve"> how </w:t>
      </w:r>
      <w:r w:rsidR="009F4005">
        <w:t>it</w:t>
      </w:r>
      <w:r w:rsidR="004A6349" w:rsidRPr="00B75BCD">
        <w:t xml:space="preserve"> is </w:t>
      </w:r>
      <w:r w:rsidR="009F4005">
        <w:t>ensured</w:t>
      </w:r>
      <w:r w:rsidR="004A6349" w:rsidRPr="00B75BCD">
        <w:t xml:space="preserve"> that guardianship is exercised </w:t>
      </w:r>
      <w:r w:rsidR="008167FB">
        <w:t>to</w:t>
      </w:r>
      <w:r w:rsidR="004A6349" w:rsidRPr="00B75BCD">
        <w:t xml:space="preserve"> the benefit of the ward</w:t>
      </w:r>
      <w:r w:rsidR="008167FB">
        <w:t>, in view of the absence of</w:t>
      </w:r>
      <w:r w:rsidR="004A6349" w:rsidRPr="00B75BCD">
        <w:t xml:space="preserve"> explicit safeguards in current legislation against undue influence</w:t>
      </w:r>
      <w:r w:rsidR="008167FB">
        <w:t xml:space="preserve"> or conflict of interest</w:t>
      </w:r>
      <w:r w:rsidR="004A6349" w:rsidRPr="00B75BCD">
        <w:t xml:space="preserve">. </w:t>
      </w:r>
    </w:p>
    <w:p w:rsidR="004A6349" w:rsidRPr="00B75BCD" w:rsidRDefault="001E3016" w:rsidP="001E3016">
      <w:pPr>
        <w:pStyle w:val="SingleTxtG"/>
        <w:tabs>
          <w:tab w:val="left" w:pos="1600"/>
        </w:tabs>
        <w:ind w:left="1100"/>
      </w:pPr>
      <w:r w:rsidRPr="00B75BCD">
        <w:rPr>
          <w:bCs/>
          <w:iCs/>
        </w:rPr>
        <w:t>11.</w:t>
      </w:r>
      <w:r w:rsidRPr="00B75BCD">
        <w:rPr>
          <w:bCs/>
          <w:iCs/>
        </w:rPr>
        <w:tab/>
      </w:r>
      <w:r w:rsidR="004A6349" w:rsidRPr="00B75BCD">
        <w:t xml:space="preserve">Please provide information on the measures planned or taken to replace substitute decision-making (guardianship) </w:t>
      </w:r>
      <w:r w:rsidR="001C7204">
        <w:t>with</w:t>
      </w:r>
      <w:r w:rsidR="001C7204" w:rsidRPr="00B75BCD">
        <w:t xml:space="preserve"> </w:t>
      </w:r>
      <w:r w:rsidR="004A6349" w:rsidRPr="00B75BCD">
        <w:t xml:space="preserve">supported decision-making in the exercise of legal capacity, in accordance with article 12 of the Convention. </w:t>
      </w:r>
    </w:p>
    <w:p w:rsidR="00E64200" w:rsidRDefault="00CE2EB0" w:rsidP="00CE2EB0">
      <w:pPr>
        <w:pStyle w:val="H23G"/>
      </w:pPr>
      <w:r>
        <w:tab/>
      </w:r>
      <w:r>
        <w:tab/>
      </w:r>
      <w:r w:rsidR="00E64200" w:rsidRPr="0014477E">
        <w:t xml:space="preserve">Access to </w:t>
      </w:r>
      <w:r>
        <w:t>j</w:t>
      </w:r>
      <w:r w:rsidR="00E64200" w:rsidRPr="0014477E">
        <w:t>ustice (</w:t>
      </w:r>
      <w:r>
        <w:t>a</w:t>
      </w:r>
      <w:r w:rsidR="00E64200" w:rsidRPr="0014477E">
        <w:t>rt</w:t>
      </w:r>
      <w:r>
        <w:t>.</w:t>
      </w:r>
      <w:r w:rsidR="00E64200" w:rsidRPr="0014477E">
        <w:t xml:space="preserve"> 13)</w:t>
      </w:r>
    </w:p>
    <w:p w:rsidR="00E64200" w:rsidRDefault="001E3016" w:rsidP="001E3016">
      <w:pPr>
        <w:pStyle w:val="SingleTxtG"/>
        <w:tabs>
          <w:tab w:val="left" w:pos="1600"/>
        </w:tabs>
        <w:ind w:left="1100"/>
      </w:pPr>
      <w:r>
        <w:rPr>
          <w:bCs/>
          <w:iCs/>
        </w:rPr>
        <w:t>12.</w:t>
      </w:r>
      <w:r>
        <w:rPr>
          <w:bCs/>
          <w:iCs/>
        </w:rPr>
        <w:tab/>
      </w:r>
      <w:r w:rsidR="00E64200" w:rsidRPr="0014477E">
        <w:t>Please provide info</w:t>
      </w:r>
      <w:r w:rsidR="00E84F4E">
        <w:t>rmation</w:t>
      </w:r>
      <w:r w:rsidR="00E64200" w:rsidRPr="0014477E">
        <w:t xml:space="preserve"> on measures </w:t>
      </w:r>
      <w:smartTag w:uri="urn:schemas-microsoft-com:office:smarttags" w:element="place">
        <w:smartTag w:uri="urn:schemas-microsoft-com:office:smarttags" w:element="country-region">
          <w:r w:rsidR="00E64200" w:rsidRPr="0014477E">
            <w:t>Spain</w:t>
          </w:r>
        </w:smartTag>
      </w:smartTag>
      <w:r w:rsidR="00E64200" w:rsidRPr="0014477E">
        <w:t xml:space="preserve"> has taken in order to provide equal access to justice for persons with disabilities. </w:t>
      </w:r>
    </w:p>
    <w:p w:rsidR="004A6349" w:rsidRPr="00B75BCD" w:rsidRDefault="00E64200" w:rsidP="00CE2EB0">
      <w:pPr>
        <w:pStyle w:val="H23G"/>
      </w:pPr>
      <w:r>
        <w:tab/>
      </w:r>
      <w:r>
        <w:tab/>
      </w:r>
      <w:smartTag w:uri="urn:schemas-microsoft-com:office:smarttags" w:element="place">
        <w:smartTag w:uri="urn:schemas-microsoft-com:office:smarttags" w:element="City">
          <w:r w:rsidR="004A6349" w:rsidRPr="00B75BCD">
            <w:t>Liberty</w:t>
          </w:r>
        </w:smartTag>
      </w:smartTag>
      <w:r w:rsidR="004A6349" w:rsidRPr="00B75BCD">
        <w:t xml:space="preserve"> and security of the person (art</w:t>
      </w:r>
      <w:r w:rsidR="00CE2EB0">
        <w:t>.</w:t>
      </w:r>
      <w:r w:rsidR="004A6349" w:rsidRPr="00B75BCD">
        <w:t xml:space="preserve"> 14)</w:t>
      </w:r>
    </w:p>
    <w:p w:rsidR="00E0371E" w:rsidRDefault="001E3016" w:rsidP="001E3016">
      <w:pPr>
        <w:pStyle w:val="SingleTxtG"/>
        <w:tabs>
          <w:tab w:val="left" w:pos="1600"/>
        </w:tabs>
        <w:ind w:left="1100"/>
      </w:pPr>
      <w:r>
        <w:rPr>
          <w:bCs/>
          <w:iCs/>
        </w:rPr>
        <w:t>13.</w:t>
      </w:r>
      <w:r>
        <w:rPr>
          <w:bCs/>
          <w:iCs/>
        </w:rPr>
        <w:tab/>
      </w:r>
      <w:r w:rsidR="004A6349" w:rsidRPr="00B75BCD">
        <w:t xml:space="preserve">Please indicate how article 763 of </w:t>
      </w:r>
      <w:r w:rsidR="002C30C2">
        <w:t>the Civil Procedure Code (Act No. 1 of 2000)</w:t>
      </w:r>
      <w:r w:rsidR="00040D0A" w:rsidRPr="00B75BCD">
        <w:t xml:space="preserve">, which allows involuntary </w:t>
      </w:r>
      <w:r w:rsidR="00910AA8">
        <w:t>confinement</w:t>
      </w:r>
      <w:r w:rsidR="00910AA8" w:rsidRPr="00B75BCD">
        <w:t xml:space="preserve"> </w:t>
      </w:r>
      <w:r w:rsidR="00040D0A" w:rsidRPr="00B75BCD">
        <w:t>on the grounds of mental illness,</w:t>
      </w:r>
      <w:r w:rsidR="004A6349" w:rsidRPr="00B75BCD">
        <w:t xml:space="preserve"> is being implemented and in what </w:t>
      </w:r>
      <w:r w:rsidR="00DF57A0" w:rsidRPr="00B75BCD">
        <w:t>types of mental illnesses</w:t>
      </w:r>
      <w:r w:rsidR="00E64200">
        <w:t xml:space="preserve"> it applies</w:t>
      </w:r>
      <w:r w:rsidR="00DF57A0" w:rsidRPr="00B75BCD">
        <w:t>. P</w:t>
      </w:r>
      <w:r w:rsidR="004A6349" w:rsidRPr="00B75BCD">
        <w:t xml:space="preserve">lease explain the criteria and the process for placing a person with disabilities, </w:t>
      </w:r>
      <w:r w:rsidR="00E84F4E">
        <w:t xml:space="preserve">in </w:t>
      </w:r>
      <w:r w:rsidR="004A6349" w:rsidRPr="00B75BCD">
        <w:t xml:space="preserve">particular intellectual, mental or psychosocial disabilities, into forced </w:t>
      </w:r>
      <w:r w:rsidR="00910AA8">
        <w:t>confinement</w:t>
      </w:r>
      <w:r w:rsidR="00910AA8" w:rsidRPr="00B75BCD">
        <w:t xml:space="preserve"> </w:t>
      </w:r>
      <w:r w:rsidR="004A6349" w:rsidRPr="00B75BCD">
        <w:t xml:space="preserve">and </w:t>
      </w:r>
      <w:r w:rsidR="00E64200">
        <w:t>how placement decisions can be challenged</w:t>
      </w:r>
      <w:r w:rsidR="004A6349" w:rsidRPr="00B75BCD">
        <w:t xml:space="preserve">. </w:t>
      </w:r>
    </w:p>
    <w:p w:rsidR="00E0371E" w:rsidRDefault="001E3016" w:rsidP="001E3016">
      <w:pPr>
        <w:pStyle w:val="SingleTxtG"/>
        <w:tabs>
          <w:tab w:val="left" w:pos="1600"/>
        </w:tabs>
        <w:ind w:left="1100"/>
      </w:pPr>
      <w:r>
        <w:rPr>
          <w:bCs/>
          <w:iCs/>
        </w:rPr>
        <w:t>14.</w:t>
      </w:r>
      <w:r>
        <w:rPr>
          <w:bCs/>
          <w:iCs/>
        </w:rPr>
        <w:tab/>
      </w:r>
      <w:r w:rsidR="00E0371E" w:rsidRPr="0014477E">
        <w:t>Please provide info</w:t>
      </w:r>
      <w:r w:rsidR="00E0371E">
        <w:t>rmation</w:t>
      </w:r>
      <w:r w:rsidR="00E0371E" w:rsidRPr="0014477E">
        <w:t xml:space="preserve"> on the review of Spanish </w:t>
      </w:r>
      <w:r w:rsidR="00E0371E">
        <w:t>l</w:t>
      </w:r>
      <w:r w:rsidR="00E0371E" w:rsidRPr="0014477E">
        <w:t>egislation concerning hospitali</w:t>
      </w:r>
      <w:r w:rsidR="00E84F4E">
        <w:t>z</w:t>
      </w:r>
      <w:r w:rsidR="00E0371E" w:rsidRPr="0014477E">
        <w:t>ation and treatment</w:t>
      </w:r>
      <w:r w:rsidR="00E0371E">
        <w:t xml:space="preserve"> of persons with mental health problems. </w:t>
      </w:r>
      <w:r w:rsidR="00E0371E" w:rsidRPr="0014477E">
        <w:t xml:space="preserve"> </w:t>
      </w:r>
    </w:p>
    <w:p w:rsidR="004A6349" w:rsidRPr="00B75BCD" w:rsidRDefault="001E3016" w:rsidP="001E3016">
      <w:pPr>
        <w:pStyle w:val="SingleTxtG"/>
        <w:tabs>
          <w:tab w:val="left" w:pos="1600"/>
        </w:tabs>
        <w:ind w:left="1100"/>
      </w:pPr>
      <w:r w:rsidRPr="00B75BCD">
        <w:rPr>
          <w:bCs/>
          <w:iCs/>
        </w:rPr>
        <w:t>15.</w:t>
      </w:r>
      <w:r w:rsidRPr="00B75BCD">
        <w:rPr>
          <w:bCs/>
          <w:iCs/>
        </w:rPr>
        <w:tab/>
      </w:r>
      <w:r w:rsidR="00E0371E" w:rsidRPr="0014477E">
        <w:t>Please provide information on</w:t>
      </w:r>
      <w:r w:rsidR="00E0371E">
        <w:t xml:space="preserve"> the</w:t>
      </w:r>
      <w:r w:rsidR="00E0371E" w:rsidRPr="0014477E">
        <w:t xml:space="preserve"> </w:t>
      </w:r>
      <w:r w:rsidR="00E0371E">
        <w:t>general directives and norms</w:t>
      </w:r>
      <w:r w:rsidR="00E0371E" w:rsidRPr="0014477E">
        <w:t xml:space="preserve"> </w:t>
      </w:r>
      <w:r w:rsidR="00E0371E">
        <w:t xml:space="preserve">ensuring that persons with disabilities </w:t>
      </w:r>
      <w:r w:rsidR="00E0371E" w:rsidRPr="0014477E">
        <w:t>who are deprived of their liberty following a judicial</w:t>
      </w:r>
      <w:r w:rsidR="00E0371E">
        <w:t xml:space="preserve"> process </w:t>
      </w:r>
      <w:r w:rsidR="00E0371E" w:rsidRPr="00377442">
        <w:rPr>
          <w:color w:val="000000"/>
        </w:rPr>
        <w:t>are treated in compliance with international human rights law on an equal basis with others and are provided with reasonable accommodation if necessary</w:t>
      </w:r>
      <w:r w:rsidR="00E0371E">
        <w:rPr>
          <w:color w:val="000000"/>
        </w:rPr>
        <w:t>.</w:t>
      </w:r>
      <w:r w:rsidR="00E0371E" w:rsidRPr="0014477E">
        <w:t xml:space="preserve"> </w:t>
      </w:r>
    </w:p>
    <w:p w:rsidR="004A6349" w:rsidRPr="00B75BCD" w:rsidRDefault="00561C08" w:rsidP="00CE2EB0">
      <w:pPr>
        <w:pStyle w:val="H23G"/>
      </w:pPr>
      <w:r>
        <w:tab/>
      </w:r>
      <w:r>
        <w:tab/>
      </w:r>
      <w:r w:rsidR="004A6349" w:rsidRPr="00B75BCD">
        <w:t>Protecti</w:t>
      </w:r>
      <w:r w:rsidR="003B45BF" w:rsidRPr="00B75BCD">
        <w:t>ng</w:t>
      </w:r>
      <w:r w:rsidR="004A6349" w:rsidRPr="00B75BCD">
        <w:t xml:space="preserve"> the integrity of the person (art</w:t>
      </w:r>
      <w:r w:rsidR="00CE2EB0">
        <w:t>.</w:t>
      </w:r>
      <w:r w:rsidR="004A6349" w:rsidRPr="00B75BCD">
        <w:t xml:space="preserve"> 17)</w:t>
      </w:r>
    </w:p>
    <w:p w:rsidR="004A6349" w:rsidRPr="00B75BCD" w:rsidRDefault="001E3016" w:rsidP="001E3016">
      <w:pPr>
        <w:pStyle w:val="SingleTxtG"/>
        <w:tabs>
          <w:tab w:val="left" w:pos="1600"/>
        </w:tabs>
        <w:ind w:left="1100"/>
      </w:pPr>
      <w:r w:rsidRPr="00B75BCD">
        <w:rPr>
          <w:bCs/>
          <w:iCs/>
        </w:rPr>
        <w:t>16.</w:t>
      </w:r>
      <w:r w:rsidRPr="00B75BCD">
        <w:rPr>
          <w:bCs/>
          <w:iCs/>
        </w:rPr>
        <w:tab/>
      </w:r>
      <w:r w:rsidR="004A6349" w:rsidRPr="00B75BCD">
        <w:t xml:space="preserve">Please indicate the criteria for allowing </w:t>
      </w:r>
      <w:r w:rsidR="00E64200">
        <w:t xml:space="preserve">the </w:t>
      </w:r>
      <w:r w:rsidR="004A6349" w:rsidRPr="00B75BCD">
        <w:t>sterilization</w:t>
      </w:r>
      <w:r w:rsidR="008C46BE" w:rsidRPr="00B75BCD">
        <w:t xml:space="preserve"> of persons with disabilities </w:t>
      </w:r>
      <w:r w:rsidR="00337DC5">
        <w:t>whose legal capacity is not recognized</w:t>
      </w:r>
      <w:r w:rsidR="008C46BE" w:rsidRPr="00B75BCD">
        <w:t xml:space="preserve"> without their </w:t>
      </w:r>
      <w:r w:rsidR="00337DC5">
        <w:t>informed</w:t>
      </w:r>
      <w:r w:rsidR="009A4253">
        <w:t xml:space="preserve"> </w:t>
      </w:r>
      <w:r w:rsidR="008C46BE" w:rsidRPr="00B75BCD">
        <w:t>consent</w:t>
      </w:r>
      <w:r w:rsidR="004A6349" w:rsidRPr="00B75BCD">
        <w:t xml:space="preserve"> on the basis of article 156 of the Penal Code, in particular on the evaluation that it is in “the interest of the person</w:t>
      </w:r>
      <w:r w:rsidR="007B50D8">
        <w:t xml:space="preserve"> with a disability</w:t>
      </w:r>
      <w:r w:rsidR="004A6349" w:rsidRPr="00B75BCD">
        <w:t xml:space="preserve">” to proceed to such an action. </w:t>
      </w:r>
    </w:p>
    <w:p w:rsidR="00E0371E" w:rsidRDefault="00CE2EB0" w:rsidP="00CE2EB0">
      <w:pPr>
        <w:pStyle w:val="H23G"/>
      </w:pPr>
      <w:r>
        <w:tab/>
      </w:r>
      <w:r>
        <w:tab/>
      </w:r>
      <w:r w:rsidR="00E0371E" w:rsidRPr="0014477E">
        <w:t>Living independently and being included in the community (art</w:t>
      </w:r>
      <w:r>
        <w:t>.</w:t>
      </w:r>
      <w:r w:rsidR="00E0371E" w:rsidRPr="0014477E">
        <w:t xml:space="preserve"> 19)</w:t>
      </w:r>
    </w:p>
    <w:p w:rsidR="00E0371E" w:rsidRDefault="001E3016" w:rsidP="001E3016">
      <w:pPr>
        <w:pStyle w:val="SingleTxtG"/>
        <w:tabs>
          <w:tab w:val="left" w:pos="1600"/>
        </w:tabs>
        <w:ind w:left="1100"/>
      </w:pPr>
      <w:r>
        <w:rPr>
          <w:bCs/>
          <w:iCs/>
        </w:rPr>
        <w:t>17.</w:t>
      </w:r>
      <w:r>
        <w:rPr>
          <w:bCs/>
          <w:iCs/>
        </w:rPr>
        <w:tab/>
      </w:r>
      <w:r w:rsidR="00E0371E" w:rsidRPr="0014477E">
        <w:t>Please provide data on how many persons with disabilities live in institutions and</w:t>
      </w:r>
      <w:r w:rsidR="00E0371E">
        <w:t xml:space="preserve"> </w:t>
      </w:r>
      <w:r w:rsidR="00E0371E" w:rsidRPr="0014477E">
        <w:t>how many</w:t>
      </w:r>
      <w:r w:rsidR="00E0371E">
        <w:t xml:space="preserve"> of them</w:t>
      </w:r>
      <w:r w:rsidR="00E0371E" w:rsidRPr="0014477E">
        <w:t xml:space="preserve"> </w:t>
      </w:r>
      <w:r w:rsidR="00E0371E">
        <w:t>are involuntarily confined</w:t>
      </w:r>
      <w:r w:rsidR="00E0371E" w:rsidRPr="0014477E">
        <w:t xml:space="preserve">. Please </w:t>
      </w:r>
      <w:r w:rsidR="00E0371E">
        <w:t xml:space="preserve">explain how persons with disabilities </w:t>
      </w:r>
      <w:r w:rsidR="005723BE">
        <w:t xml:space="preserve">are reintegrated </w:t>
      </w:r>
      <w:r w:rsidR="00E0371E">
        <w:t xml:space="preserve">from institutions back into community life. </w:t>
      </w:r>
    </w:p>
    <w:p w:rsidR="00E0371E" w:rsidRPr="0069443E" w:rsidRDefault="00CE2EB0" w:rsidP="00CE2EB0">
      <w:pPr>
        <w:pStyle w:val="H23G"/>
      </w:pPr>
      <w:r>
        <w:tab/>
      </w:r>
      <w:r>
        <w:tab/>
      </w:r>
      <w:r w:rsidR="00E0371E">
        <w:t>Freedom of expression and opinion, and access to information</w:t>
      </w:r>
      <w:r w:rsidR="00E0371E" w:rsidRPr="0014477E">
        <w:t xml:space="preserve"> (art</w:t>
      </w:r>
      <w:r>
        <w:t>.</w:t>
      </w:r>
      <w:r w:rsidR="00E0371E" w:rsidRPr="0014477E">
        <w:t xml:space="preserve"> 21)</w:t>
      </w:r>
    </w:p>
    <w:p w:rsidR="00E0371E" w:rsidRDefault="001E3016" w:rsidP="001E3016">
      <w:pPr>
        <w:pStyle w:val="SingleTxtG"/>
        <w:tabs>
          <w:tab w:val="left" w:pos="1600"/>
        </w:tabs>
        <w:ind w:left="1100"/>
      </w:pPr>
      <w:r>
        <w:rPr>
          <w:bCs/>
          <w:iCs/>
        </w:rPr>
        <w:t>18.</w:t>
      </w:r>
      <w:r>
        <w:rPr>
          <w:bCs/>
          <w:iCs/>
        </w:rPr>
        <w:tab/>
      </w:r>
      <w:r w:rsidR="00E0371E">
        <w:t>According to article 7</w:t>
      </w:r>
      <w:r w:rsidR="000F311F">
        <w:t xml:space="preserve">, paragraph </w:t>
      </w:r>
      <w:r w:rsidR="00E0371E">
        <w:t>3</w:t>
      </w:r>
      <w:r w:rsidR="000F311F">
        <w:t>,</w:t>
      </w:r>
      <w:r w:rsidR="00E0371E">
        <w:t xml:space="preserve"> </w:t>
      </w:r>
      <w:r w:rsidR="00E0371E" w:rsidRPr="0014477E">
        <w:t xml:space="preserve">of </w:t>
      </w:r>
      <w:r w:rsidR="000F311F">
        <w:t>Act</w:t>
      </w:r>
      <w:r w:rsidR="00E0371E" w:rsidRPr="0014477E">
        <w:t xml:space="preserve"> 27/2007</w:t>
      </w:r>
      <w:r w:rsidR="00E0371E">
        <w:t>,</w:t>
      </w:r>
      <w:r w:rsidR="00E0371E" w:rsidRPr="0014477E">
        <w:t xml:space="preserve"> “</w:t>
      </w:r>
      <w:r w:rsidR="00E0371E" w:rsidRPr="000F311F">
        <w:rPr>
          <w:iCs/>
        </w:rPr>
        <w:t>learning Spanish sign language</w:t>
      </w:r>
      <w:r w:rsidR="000F311F">
        <w:rPr>
          <w:iCs/>
        </w:rPr>
        <w:t>s</w:t>
      </w:r>
      <w:r w:rsidR="00E0371E" w:rsidRPr="000F311F">
        <w:rPr>
          <w:iCs/>
        </w:rPr>
        <w:t xml:space="preserve"> may also be included in the curriculum of these centres for all students as </w:t>
      </w:r>
      <w:r w:rsidR="000F311F">
        <w:rPr>
          <w:iCs/>
        </w:rPr>
        <w:t xml:space="preserve">an </w:t>
      </w:r>
      <w:r w:rsidR="00E0371E" w:rsidRPr="000F311F">
        <w:rPr>
          <w:iCs/>
        </w:rPr>
        <w:t>optional</w:t>
      </w:r>
      <w:r w:rsidR="000F311F">
        <w:rPr>
          <w:iCs/>
        </w:rPr>
        <w:t xml:space="preserve"> </w:t>
      </w:r>
      <w:r w:rsidR="00E0371E" w:rsidRPr="000F311F">
        <w:rPr>
          <w:iCs/>
        </w:rPr>
        <w:t xml:space="preserve">subject, facilitating </w:t>
      </w:r>
      <w:r w:rsidR="007B50D8">
        <w:rPr>
          <w:iCs/>
        </w:rPr>
        <w:t xml:space="preserve">the </w:t>
      </w:r>
      <w:r w:rsidR="00E0371E" w:rsidRPr="000F311F">
        <w:rPr>
          <w:iCs/>
        </w:rPr>
        <w:t xml:space="preserve">social inclusion of </w:t>
      </w:r>
      <w:r w:rsidR="007B50D8">
        <w:rPr>
          <w:iCs/>
        </w:rPr>
        <w:t>d</w:t>
      </w:r>
      <w:r w:rsidR="00E0371E" w:rsidRPr="000F311F">
        <w:rPr>
          <w:iCs/>
        </w:rPr>
        <w:t xml:space="preserve">eaf children, </w:t>
      </w:r>
      <w:r w:rsidR="007B50D8">
        <w:rPr>
          <w:iCs/>
        </w:rPr>
        <w:t xml:space="preserve">the </w:t>
      </w:r>
      <w:r w:rsidR="00E0371E" w:rsidRPr="000F311F">
        <w:rPr>
          <w:iCs/>
        </w:rPr>
        <w:t xml:space="preserve">hard of hearing and </w:t>
      </w:r>
      <w:r w:rsidR="007B50D8">
        <w:rPr>
          <w:iCs/>
        </w:rPr>
        <w:t>d</w:t>
      </w:r>
      <w:r w:rsidR="00E0371E" w:rsidRPr="000F311F">
        <w:rPr>
          <w:iCs/>
        </w:rPr>
        <w:t>eaf-blind children who use Spanish sign language</w:t>
      </w:r>
      <w:r w:rsidR="007B50D8">
        <w:rPr>
          <w:iCs/>
        </w:rPr>
        <w:t>s</w:t>
      </w:r>
      <w:r w:rsidR="00E0371E" w:rsidRPr="000F311F">
        <w:rPr>
          <w:iCs/>
        </w:rPr>
        <w:t xml:space="preserve"> and promoting equality values and respect for cultural and linguistic diversity</w:t>
      </w:r>
      <w:r w:rsidR="00E0371E" w:rsidRPr="0014477E">
        <w:t>”</w:t>
      </w:r>
      <w:r w:rsidR="007B50D8">
        <w:t>.</w:t>
      </w:r>
      <w:r w:rsidR="00E0371E" w:rsidRPr="0014477E">
        <w:t xml:space="preserve"> Please </w:t>
      </w:r>
      <w:r w:rsidR="00E0371E">
        <w:t xml:space="preserve">explain </w:t>
      </w:r>
      <w:r w:rsidR="007B50D8">
        <w:t xml:space="preserve">the </w:t>
      </w:r>
      <w:r w:rsidR="00E0371E" w:rsidRPr="0014477E">
        <w:t>plans</w:t>
      </w:r>
      <w:r w:rsidR="00E0371E">
        <w:t xml:space="preserve"> of the State </w:t>
      </w:r>
      <w:r w:rsidR="007B50D8">
        <w:t>p</w:t>
      </w:r>
      <w:r w:rsidR="00E0371E">
        <w:t>arty</w:t>
      </w:r>
      <w:r w:rsidR="00E0371E" w:rsidRPr="0014477E">
        <w:t xml:space="preserve"> for the integration of Spanish </w:t>
      </w:r>
      <w:r w:rsidR="00E0371E">
        <w:t>s</w:t>
      </w:r>
      <w:r w:rsidR="00E0371E" w:rsidRPr="0014477E">
        <w:t xml:space="preserve">ign </w:t>
      </w:r>
      <w:r w:rsidR="00E0371E" w:rsidRPr="005944F5">
        <w:t>language</w:t>
      </w:r>
      <w:r w:rsidR="00E0371E" w:rsidRPr="0014477E">
        <w:t xml:space="preserve"> as a</w:t>
      </w:r>
      <w:r w:rsidR="00E0371E">
        <w:t>n optional</w:t>
      </w:r>
      <w:r w:rsidR="00E0371E" w:rsidRPr="0014477E">
        <w:t xml:space="preserve"> subject in regular schools. Please provide </w:t>
      </w:r>
      <w:r w:rsidR="00E0371E">
        <w:t>information about</w:t>
      </w:r>
      <w:r w:rsidR="00E0371E" w:rsidRPr="0014477E">
        <w:t xml:space="preserve"> regional variations in sign</w:t>
      </w:r>
      <w:r w:rsidR="005944F5">
        <w:t>-</w:t>
      </w:r>
      <w:r w:rsidR="00E0371E" w:rsidRPr="0014477E">
        <w:t>language teaching in the educational system.</w:t>
      </w:r>
    </w:p>
    <w:p w:rsidR="004A6349" w:rsidRPr="00B75BCD" w:rsidRDefault="00561C08" w:rsidP="00CE2EB0">
      <w:pPr>
        <w:pStyle w:val="H23G"/>
      </w:pPr>
      <w:r>
        <w:tab/>
      </w:r>
      <w:r>
        <w:tab/>
      </w:r>
      <w:r w:rsidR="004A6349" w:rsidRPr="00B75BCD">
        <w:t xml:space="preserve">Respect for home and </w:t>
      </w:r>
      <w:r w:rsidR="0001546F" w:rsidRPr="00B75BCD">
        <w:t>the</w:t>
      </w:r>
      <w:r w:rsidR="004A6349" w:rsidRPr="00B75BCD">
        <w:t xml:space="preserve"> family (art</w:t>
      </w:r>
      <w:r w:rsidR="00CE2EB0">
        <w:t>.</w:t>
      </w:r>
      <w:r w:rsidR="004A6349" w:rsidRPr="00B75BCD">
        <w:t xml:space="preserve"> 23)</w:t>
      </w:r>
    </w:p>
    <w:p w:rsidR="004A6349" w:rsidRPr="00B75BCD" w:rsidRDefault="001E3016" w:rsidP="001E3016">
      <w:pPr>
        <w:pStyle w:val="SingleTxtG"/>
        <w:tabs>
          <w:tab w:val="left" w:pos="1600"/>
        </w:tabs>
        <w:ind w:left="1100"/>
      </w:pPr>
      <w:r w:rsidRPr="00B75BCD">
        <w:rPr>
          <w:bCs/>
          <w:iCs/>
        </w:rPr>
        <w:t>19.</w:t>
      </w:r>
      <w:r w:rsidRPr="00B75BCD">
        <w:rPr>
          <w:bCs/>
          <w:iCs/>
        </w:rPr>
        <w:tab/>
      </w:r>
      <w:r w:rsidR="004A6349" w:rsidRPr="00B75BCD">
        <w:t xml:space="preserve">Please provide information on how disability can affect </w:t>
      </w:r>
      <w:r w:rsidR="00E0371E">
        <w:t>parents’</w:t>
      </w:r>
      <w:r w:rsidR="004A6349" w:rsidRPr="00B75BCD">
        <w:t xml:space="preserve"> guardianship or custody of </w:t>
      </w:r>
      <w:r w:rsidR="00E0371E">
        <w:t>their</w:t>
      </w:r>
      <w:r w:rsidR="004A6349" w:rsidRPr="00B75BCD">
        <w:t xml:space="preserve"> children. </w:t>
      </w:r>
    </w:p>
    <w:p w:rsidR="005B25BC" w:rsidRPr="00B75BCD" w:rsidRDefault="00561C08" w:rsidP="00CE2EB0">
      <w:pPr>
        <w:pStyle w:val="H23G"/>
      </w:pPr>
      <w:r>
        <w:tab/>
      </w:r>
      <w:r>
        <w:tab/>
      </w:r>
      <w:r w:rsidR="005B25BC" w:rsidRPr="00B75BCD">
        <w:t>Education (art</w:t>
      </w:r>
      <w:r w:rsidR="00CE2EB0">
        <w:t>.</w:t>
      </w:r>
      <w:r w:rsidR="005B25BC" w:rsidRPr="00B75BCD">
        <w:t xml:space="preserve"> 24)</w:t>
      </w:r>
    </w:p>
    <w:p w:rsidR="005B25BC" w:rsidRPr="00B75BCD" w:rsidRDefault="001E3016" w:rsidP="001E3016">
      <w:pPr>
        <w:pStyle w:val="SingleTxtG"/>
        <w:tabs>
          <w:tab w:val="left" w:pos="1600"/>
        </w:tabs>
        <w:ind w:left="1100"/>
      </w:pPr>
      <w:r w:rsidRPr="00B75BCD">
        <w:rPr>
          <w:bCs/>
          <w:iCs/>
        </w:rPr>
        <w:t>20.</w:t>
      </w:r>
      <w:r w:rsidRPr="00B75BCD">
        <w:rPr>
          <w:bCs/>
          <w:iCs/>
        </w:rPr>
        <w:tab/>
      </w:r>
      <w:r w:rsidR="005B25BC" w:rsidRPr="00B75BCD">
        <w:t xml:space="preserve">Please provide data on </w:t>
      </w:r>
      <w:r w:rsidR="005944F5">
        <w:t xml:space="preserve">the </w:t>
      </w:r>
      <w:r w:rsidR="005B25BC" w:rsidRPr="00B75BCD">
        <w:t xml:space="preserve">average expenditure </w:t>
      </w:r>
      <w:r w:rsidR="00AB16BA" w:rsidRPr="00B75BCD">
        <w:t xml:space="preserve">per </w:t>
      </w:r>
      <w:r w:rsidR="00977CC2">
        <w:t>student</w:t>
      </w:r>
      <w:r w:rsidR="00AB16BA" w:rsidRPr="00B75BCD">
        <w:t xml:space="preserve"> </w:t>
      </w:r>
      <w:r w:rsidR="00674B73" w:rsidRPr="00B75BCD">
        <w:t xml:space="preserve">with </w:t>
      </w:r>
      <w:r w:rsidR="00977CC2">
        <w:t xml:space="preserve">individual and </w:t>
      </w:r>
      <w:r w:rsidR="004440CB">
        <w:t>accommodated</w:t>
      </w:r>
      <w:r w:rsidR="00674B73" w:rsidRPr="00B75BCD">
        <w:t xml:space="preserve"> educational needs</w:t>
      </w:r>
      <w:r w:rsidR="00977CC2">
        <w:t>,</w:t>
      </w:r>
      <w:r w:rsidR="00674B73" w:rsidRPr="00B75BCD">
        <w:t xml:space="preserve"> </w:t>
      </w:r>
      <w:r w:rsidR="00977CC2">
        <w:t>in</w:t>
      </w:r>
      <w:r w:rsidR="005B25BC" w:rsidRPr="00B75BCD">
        <w:t xml:space="preserve"> special education and </w:t>
      </w:r>
      <w:r w:rsidR="00977CC2">
        <w:t>in</w:t>
      </w:r>
      <w:r w:rsidR="00002FCD">
        <w:t xml:space="preserve"> the regular</w:t>
      </w:r>
      <w:r w:rsidR="008E62D1">
        <w:t xml:space="preserve"> education</w:t>
      </w:r>
      <w:r w:rsidR="00337DC5">
        <w:t xml:space="preserve"> system</w:t>
      </w:r>
      <w:r w:rsidR="00A574C3" w:rsidRPr="00B75BCD">
        <w:t>,</w:t>
      </w:r>
      <w:r w:rsidR="007E69F7" w:rsidRPr="00B75BCD">
        <w:t xml:space="preserve"> over the past two years</w:t>
      </w:r>
      <w:r w:rsidR="00002FCD">
        <w:t>.</w:t>
      </w:r>
      <w:r w:rsidR="00052FD0" w:rsidRPr="00B75BCD">
        <w:t xml:space="preserve"> </w:t>
      </w:r>
      <w:r w:rsidR="00002FCD" w:rsidRPr="0014477E">
        <w:t xml:space="preserve">Please provide data on how many </w:t>
      </w:r>
      <w:r w:rsidR="00002FCD">
        <w:t>student</w:t>
      </w:r>
      <w:r w:rsidR="00002FCD" w:rsidRPr="0014477E">
        <w:t>s with disabilities</w:t>
      </w:r>
      <w:r w:rsidR="00002FCD">
        <w:t xml:space="preserve"> attend regular schools </w:t>
      </w:r>
      <w:r w:rsidR="00002FCD" w:rsidRPr="0014477E">
        <w:t xml:space="preserve">and how many </w:t>
      </w:r>
      <w:r w:rsidR="00002FCD">
        <w:t>attend</w:t>
      </w:r>
      <w:r w:rsidR="00002FCD" w:rsidRPr="0014477E">
        <w:t xml:space="preserve"> special schools.</w:t>
      </w:r>
      <w:r w:rsidR="00002FCD" w:rsidRPr="00B75BCD" w:rsidDel="00002FCD">
        <w:t xml:space="preserve"> </w:t>
      </w:r>
    </w:p>
    <w:p w:rsidR="00002FCD" w:rsidRDefault="001E3016" w:rsidP="001E3016">
      <w:pPr>
        <w:pStyle w:val="SingleTxtG"/>
        <w:tabs>
          <w:tab w:val="left" w:pos="1600"/>
        </w:tabs>
        <w:ind w:left="1100"/>
      </w:pPr>
      <w:r>
        <w:rPr>
          <w:bCs/>
          <w:iCs/>
        </w:rPr>
        <w:t>21.</w:t>
      </w:r>
      <w:r>
        <w:rPr>
          <w:bCs/>
          <w:iCs/>
        </w:rPr>
        <w:tab/>
      </w:r>
      <w:r w:rsidR="00002FCD" w:rsidRPr="0014477E">
        <w:t>Please provide information on whether children with disabilities and/or parents of children with disabilities can freely choose inclusive education</w:t>
      </w:r>
      <w:r w:rsidR="00002FCD">
        <w:t xml:space="preserve"> options</w:t>
      </w:r>
      <w:r w:rsidR="00002FCD" w:rsidRPr="0014477E">
        <w:t xml:space="preserve"> </w:t>
      </w:r>
      <w:r w:rsidR="00002FCD">
        <w:t>that provide</w:t>
      </w:r>
      <w:r w:rsidR="00002FCD" w:rsidRPr="0014477E">
        <w:t xml:space="preserve"> reasonable accommodation. </w:t>
      </w:r>
    </w:p>
    <w:p w:rsidR="00002FCD" w:rsidRDefault="001E3016" w:rsidP="001E3016">
      <w:pPr>
        <w:pStyle w:val="SingleTxtG"/>
        <w:tabs>
          <w:tab w:val="left" w:pos="1600"/>
        </w:tabs>
        <w:ind w:left="1100"/>
      </w:pPr>
      <w:r>
        <w:rPr>
          <w:bCs/>
          <w:iCs/>
        </w:rPr>
        <w:t>22.</w:t>
      </w:r>
      <w:r>
        <w:rPr>
          <w:bCs/>
          <w:iCs/>
        </w:rPr>
        <w:tab/>
      </w:r>
      <w:r w:rsidR="00002FCD" w:rsidRPr="0014477E">
        <w:t xml:space="preserve">Please </w:t>
      </w:r>
      <w:r w:rsidR="00002FCD">
        <w:t>clarify whether</w:t>
      </w:r>
      <w:r w:rsidR="00002FCD" w:rsidRPr="0014477E">
        <w:t xml:space="preserve"> diplomas and qualification</w:t>
      </w:r>
      <w:r w:rsidR="00002FCD">
        <w:t>s</w:t>
      </w:r>
      <w:r w:rsidR="00002FCD" w:rsidRPr="0014477E">
        <w:t xml:space="preserve"> </w:t>
      </w:r>
      <w:r w:rsidR="00002FCD">
        <w:t>that are awarded</w:t>
      </w:r>
      <w:r w:rsidR="00002FCD" w:rsidRPr="0014477E">
        <w:t xml:space="preserve"> through special education</w:t>
      </w:r>
      <w:r w:rsidR="00002FCD">
        <w:t xml:space="preserve"> programmes</w:t>
      </w:r>
      <w:r w:rsidR="00002FCD" w:rsidRPr="0014477E">
        <w:t xml:space="preserve"> </w:t>
      </w:r>
      <w:r w:rsidR="00002FCD">
        <w:t xml:space="preserve">are equal to those awarded </w:t>
      </w:r>
      <w:r w:rsidR="007B50D8">
        <w:t>through</w:t>
      </w:r>
      <w:r w:rsidR="00002FCD">
        <w:t xml:space="preserve"> regular</w:t>
      </w:r>
      <w:r w:rsidR="00002FCD" w:rsidRPr="0014477E">
        <w:t xml:space="preserve"> education</w:t>
      </w:r>
      <w:r w:rsidR="00002FCD">
        <w:t>, as entry qualifications for</w:t>
      </w:r>
      <w:r w:rsidR="00002FCD" w:rsidRPr="0014477E">
        <w:t xml:space="preserve"> higher education</w:t>
      </w:r>
      <w:r w:rsidR="00002FCD">
        <w:t>.</w:t>
      </w:r>
      <w:r w:rsidR="00002FCD" w:rsidRPr="0014477E">
        <w:t xml:space="preserve"> Please </w:t>
      </w:r>
      <w:r w:rsidR="00002FCD">
        <w:t>explain</w:t>
      </w:r>
      <w:r w:rsidR="00002FCD" w:rsidRPr="0014477E">
        <w:t xml:space="preserve"> how the </w:t>
      </w:r>
      <w:r w:rsidR="00002FCD">
        <w:t>State</w:t>
      </w:r>
      <w:r w:rsidR="00002FCD" w:rsidRPr="0014477E">
        <w:t xml:space="preserve"> </w:t>
      </w:r>
      <w:r w:rsidR="00002FCD">
        <w:t>ensures</w:t>
      </w:r>
      <w:r w:rsidR="00002FCD" w:rsidRPr="0014477E">
        <w:t xml:space="preserve"> that special schools are equal to</w:t>
      </w:r>
      <w:r w:rsidR="00002FCD">
        <w:t xml:space="preserve"> regular</w:t>
      </w:r>
      <w:r w:rsidR="00002FCD" w:rsidRPr="0014477E">
        <w:t xml:space="preserve"> schools in all aspects. </w:t>
      </w:r>
      <w:r w:rsidR="00002FCD">
        <w:t xml:space="preserve">Do teachers in regular schools receive systematic training on disability issues? </w:t>
      </w:r>
    </w:p>
    <w:p w:rsidR="00371AEC" w:rsidRPr="0069443E" w:rsidRDefault="00CE2EB0" w:rsidP="00CE2EB0">
      <w:pPr>
        <w:pStyle w:val="H23G"/>
      </w:pPr>
      <w:r>
        <w:tab/>
      </w:r>
      <w:r>
        <w:tab/>
      </w:r>
      <w:r w:rsidR="00371AEC" w:rsidRPr="0014477E">
        <w:t>Health (</w:t>
      </w:r>
      <w:r>
        <w:t>a</w:t>
      </w:r>
      <w:r w:rsidR="00371AEC" w:rsidRPr="0014477E">
        <w:t>rt</w:t>
      </w:r>
      <w:r>
        <w:t>.</w:t>
      </w:r>
      <w:r w:rsidR="00371AEC" w:rsidRPr="0014477E">
        <w:t xml:space="preserve"> 25)</w:t>
      </w:r>
    </w:p>
    <w:p w:rsidR="00371AEC" w:rsidRDefault="001E3016" w:rsidP="001E3016">
      <w:pPr>
        <w:pStyle w:val="SingleTxtG"/>
        <w:tabs>
          <w:tab w:val="left" w:pos="1600"/>
        </w:tabs>
        <w:ind w:left="1100"/>
      </w:pPr>
      <w:r>
        <w:rPr>
          <w:bCs/>
          <w:iCs/>
        </w:rPr>
        <w:t>23.</w:t>
      </w:r>
      <w:r>
        <w:rPr>
          <w:bCs/>
          <w:iCs/>
        </w:rPr>
        <w:tab/>
      </w:r>
      <w:r w:rsidR="00371AEC" w:rsidRPr="0014477E">
        <w:t xml:space="preserve">Please provide information on how many health facilities are accessible, </w:t>
      </w:r>
      <w:r w:rsidR="00371AEC">
        <w:t>specifically</w:t>
      </w:r>
      <w:r w:rsidR="00371AEC" w:rsidRPr="0014477E">
        <w:t xml:space="preserve"> whether these health facilities provide for free sign</w:t>
      </w:r>
      <w:r w:rsidR="004D7899">
        <w:t>-</w:t>
      </w:r>
      <w:r w:rsidR="00371AEC" w:rsidRPr="0014477E">
        <w:t>language interpretation, Braille and other</w:t>
      </w:r>
      <w:r w:rsidR="00371AEC">
        <w:t xml:space="preserve"> accessible</w:t>
      </w:r>
      <w:r w:rsidR="00371AEC" w:rsidRPr="0014477E">
        <w:t xml:space="preserve"> modes of communication. Please explain how the preventive rehabilitation measures </w:t>
      </w:r>
      <w:r w:rsidR="00371AEC">
        <w:t>outlined</w:t>
      </w:r>
      <w:r w:rsidR="00371AEC" w:rsidRPr="0014477E">
        <w:t xml:space="preserve"> in para</w:t>
      </w:r>
      <w:r w:rsidR="00292D57">
        <w:t>graph</w:t>
      </w:r>
      <w:r w:rsidR="00371AEC" w:rsidRPr="0014477E">
        <w:t xml:space="preserve"> 140 </w:t>
      </w:r>
      <w:r w:rsidR="00292D57">
        <w:t xml:space="preserve">of the State party report </w:t>
      </w:r>
      <w:r w:rsidR="00371AEC" w:rsidRPr="0014477E">
        <w:t xml:space="preserve">relate to the protection of </w:t>
      </w:r>
      <w:r w:rsidR="00371AEC">
        <w:t xml:space="preserve">the </w:t>
      </w:r>
      <w:r w:rsidR="00371AEC" w:rsidRPr="0014477E">
        <w:t>human rights of persons with disabilities.</w:t>
      </w:r>
    </w:p>
    <w:p w:rsidR="00371AEC" w:rsidRDefault="001E3016" w:rsidP="001E3016">
      <w:pPr>
        <w:pStyle w:val="SingleTxtG"/>
        <w:tabs>
          <w:tab w:val="left" w:pos="1600"/>
        </w:tabs>
        <w:ind w:left="1100"/>
      </w:pPr>
      <w:r>
        <w:rPr>
          <w:bCs/>
          <w:iCs/>
        </w:rPr>
        <w:t>24.</w:t>
      </w:r>
      <w:r>
        <w:rPr>
          <w:bCs/>
          <w:iCs/>
        </w:rPr>
        <w:tab/>
      </w:r>
      <w:r w:rsidR="00371AEC">
        <w:t xml:space="preserve">Please provide information on the legal measures available to prevent discrimination against persons with disabilities in the </w:t>
      </w:r>
      <w:r w:rsidR="004D7899">
        <w:t>area</w:t>
      </w:r>
      <w:r w:rsidR="00371AEC">
        <w:t xml:space="preserve"> of health and insurance schemes. </w:t>
      </w:r>
    </w:p>
    <w:p w:rsidR="00371AEC" w:rsidRDefault="00CE2EB0" w:rsidP="00CE2EB0">
      <w:pPr>
        <w:pStyle w:val="H23G"/>
      </w:pPr>
      <w:r>
        <w:tab/>
      </w:r>
      <w:r>
        <w:tab/>
      </w:r>
      <w:r w:rsidR="00371AEC" w:rsidRPr="0014477E">
        <w:t>Habilitation and rehabilitation (art</w:t>
      </w:r>
      <w:r>
        <w:t>.</w:t>
      </w:r>
      <w:r w:rsidR="00371AEC" w:rsidRPr="0014477E">
        <w:t xml:space="preserve"> 26)</w:t>
      </w:r>
    </w:p>
    <w:p w:rsidR="00371AEC" w:rsidRDefault="001E3016" w:rsidP="001E3016">
      <w:pPr>
        <w:pStyle w:val="SingleTxtG"/>
        <w:tabs>
          <w:tab w:val="left" w:pos="1600"/>
        </w:tabs>
        <w:ind w:left="1100"/>
      </w:pPr>
      <w:r>
        <w:rPr>
          <w:bCs/>
          <w:iCs/>
        </w:rPr>
        <w:t>25.</w:t>
      </w:r>
      <w:r>
        <w:rPr>
          <w:bCs/>
          <w:iCs/>
        </w:rPr>
        <w:tab/>
      </w:r>
      <w:r w:rsidR="00292D57">
        <w:t>Please p</w:t>
      </w:r>
      <w:r w:rsidR="00371AEC" w:rsidRPr="0014477E">
        <w:t xml:space="preserve">rovide information on what measures have been adopted </w:t>
      </w:r>
      <w:r w:rsidR="00371AEC">
        <w:t xml:space="preserve">to increase </w:t>
      </w:r>
      <w:r w:rsidR="00371AEC" w:rsidRPr="0014477E">
        <w:t>habilitation and rehabilitation</w:t>
      </w:r>
      <w:r w:rsidR="00371AEC">
        <w:t xml:space="preserve"> benefits</w:t>
      </w:r>
      <w:r w:rsidR="00371AEC" w:rsidRPr="0014477E">
        <w:t xml:space="preserve"> </w:t>
      </w:r>
      <w:r w:rsidR="004D7899">
        <w:t>with respect to</w:t>
      </w:r>
      <w:r w:rsidR="00371AEC" w:rsidRPr="0014477E">
        <w:t xml:space="preserve"> education, employment,</w:t>
      </w:r>
      <w:r w:rsidR="00371AEC">
        <w:t xml:space="preserve"> </w:t>
      </w:r>
      <w:r w:rsidR="00371AEC" w:rsidRPr="0014477E">
        <w:t xml:space="preserve">health </w:t>
      </w:r>
      <w:r w:rsidR="00371AEC">
        <w:t xml:space="preserve">and social security </w:t>
      </w:r>
      <w:r w:rsidR="00371AEC" w:rsidRPr="0014477E">
        <w:t xml:space="preserve">and </w:t>
      </w:r>
      <w:r w:rsidR="00371AEC">
        <w:t>to</w:t>
      </w:r>
      <w:r w:rsidR="00371AEC" w:rsidRPr="0014477E">
        <w:t xml:space="preserve"> provid</w:t>
      </w:r>
      <w:r w:rsidR="00371AEC">
        <w:t>e</w:t>
      </w:r>
      <w:r w:rsidR="00371AEC" w:rsidRPr="0014477E">
        <w:t xml:space="preserve"> greater </w:t>
      </w:r>
      <w:r w:rsidR="00371AEC">
        <w:t>assistance</w:t>
      </w:r>
      <w:r w:rsidR="00371AEC" w:rsidRPr="0014477E">
        <w:t xml:space="preserve"> for persons with disabilities in rural areas. </w:t>
      </w:r>
    </w:p>
    <w:p w:rsidR="00371AEC" w:rsidRPr="000C6EA8" w:rsidRDefault="001E3016" w:rsidP="001E3016">
      <w:pPr>
        <w:pStyle w:val="SingleTxtG"/>
        <w:tabs>
          <w:tab w:val="left" w:pos="1600"/>
        </w:tabs>
        <w:ind w:left="1100"/>
      </w:pPr>
      <w:r w:rsidRPr="000C6EA8">
        <w:rPr>
          <w:bCs/>
          <w:iCs/>
        </w:rPr>
        <w:t>26.</w:t>
      </w:r>
      <w:r w:rsidRPr="000C6EA8">
        <w:rPr>
          <w:bCs/>
          <w:iCs/>
        </w:rPr>
        <w:tab/>
      </w:r>
      <w:r w:rsidR="00371AEC">
        <w:rPr>
          <w:color w:val="000000"/>
        </w:rPr>
        <w:t xml:space="preserve">Please </w:t>
      </w:r>
      <w:r w:rsidR="00371AEC" w:rsidRPr="00371AEC">
        <w:t>provide</w:t>
      </w:r>
      <w:r w:rsidR="00371AEC">
        <w:rPr>
          <w:color w:val="000000"/>
        </w:rPr>
        <w:t xml:space="preserve"> information on community</w:t>
      </w:r>
      <w:r w:rsidR="00292D57">
        <w:rPr>
          <w:color w:val="000000"/>
        </w:rPr>
        <w:t>-</w:t>
      </w:r>
      <w:r w:rsidR="00371AEC">
        <w:rPr>
          <w:color w:val="000000"/>
        </w:rPr>
        <w:t xml:space="preserve">based rehabilitation in </w:t>
      </w:r>
      <w:smartTag w:uri="urn:schemas-microsoft-com:office:smarttags" w:element="place">
        <w:smartTag w:uri="urn:schemas-microsoft-com:office:smarttags" w:element="country-region">
          <w:r w:rsidR="00371AEC">
            <w:rPr>
              <w:color w:val="000000"/>
            </w:rPr>
            <w:t>Spain</w:t>
          </w:r>
        </w:smartTag>
      </w:smartTag>
      <w:r w:rsidR="00292D57">
        <w:t>.</w:t>
      </w:r>
    </w:p>
    <w:p w:rsidR="00371AEC" w:rsidRPr="0069443E" w:rsidRDefault="00CE2EB0" w:rsidP="00CE2EB0">
      <w:pPr>
        <w:pStyle w:val="H23G"/>
      </w:pPr>
      <w:r>
        <w:tab/>
      </w:r>
      <w:r>
        <w:tab/>
      </w:r>
      <w:r w:rsidR="00371AEC" w:rsidRPr="0014477E">
        <w:t>Work and employment (</w:t>
      </w:r>
      <w:r>
        <w:t>a</w:t>
      </w:r>
      <w:r w:rsidR="00371AEC" w:rsidRPr="0014477E">
        <w:t>rt</w:t>
      </w:r>
      <w:r>
        <w:t>.</w:t>
      </w:r>
      <w:r w:rsidR="00371AEC" w:rsidRPr="0014477E">
        <w:t xml:space="preserve"> 27)</w:t>
      </w:r>
    </w:p>
    <w:p w:rsidR="00371AEC" w:rsidRDefault="001E3016" w:rsidP="001E3016">
      <w:pPr>
        <w:pStyle w:val="SingleTxtG"/>
        <w:tabs>
          <w:tab w:val="left" w:pos="1600"/>
        </w:tabs>
        <w:ind w:left="1100"/>
      </w:pPr>
      <w:r>
        <w:rPr>
          <w:bCs/>
          <w:iCs/>
        </w:rPr>
        <w:t>27.</w:t>
      </w:r>
      <w:r>
        <w:rPr>
          <w:bCs/>
          <w:iCs/>
        </w:rPr>
        <w:tab/>
      </w:r>
      <w:r w:rsidR="00371AEC" w:rsidRPr="0014477E">
        <w:t>Please provide data on</w:t>
      </w:r>
      <w:r w:rsidR="00371AEC">
        <w:t xml:space="preserve"> </w:t>
      </w:r>
      <w:r w:rsidR="004D7899">
        <w:t xml:space="preserve">the </w:t>
      </w:r>
      <w:r w:rsidR="00371AEC">
        <w:t>level and type of employment and</w:t>
      </w:r>
      <w:r w:rsidR="00371AEC" w:rsidRPr="0014477E">
        <w:t xml:space="preserve"> average income of men and women with disabilities in open employment in comparison with </w:t>
      </w:r>
      <w:r w:rsidR="00371AEC">
        <w:t>other</w:t>
      </w:r>
      <w:r w:rsidR="00371AEC" w:rsidRPr="0014477E">
        <w:t xml:space="preserve"> workers over the past </w:t>
      </w:r>
      <w:r w:rsidR="00834B92">
        <w:t>three</w:t>
      </w:r>
      <w:r w:rsidR="00371AEC" w:rsidRPr="0014477E">
        <w:t xml:space="preserve"> years. </w:t>
      </w:r>
    </w:p>
    <w:p w:rsidR="00371AEC" w:rsidRDefault="001E3016" w:rsidP="001E3016">
      <w:pPr>
        <w:pStyle w:val="SingleTxtG"/>
        <w:tabs>
          <w:tab w:val="left" w:pos="1600"/>
        </w:tabs>
        <w:ind w:left="1100"/>
      </w:pPr>
      <w:r>
        <w:rPr>
          <w:bCs/>
          <w:iCs/>
        </w:rPr>
        <w:t>28.</w:t>
      </w:r>
      <w:r>
        <w:rPr>
          <w:bCs/>
          <w:iCs/>
        </w:rPr>
        <w:tab/>
      </w:r>
      <w:r w:rsidR="00371AEC">
        <w:rPr>
          <w:color w:val="000000"/>
        </w:rPr>
        <w:t xml:space="preserve">Please provide information on the unemployment rate of men and women with disabilities. Please </w:t>
      </w:r>
      <w:r w:rsidR="00834B92">
        <w:rPr>
          <w:color w:val="000000"/>
        </w:rPr>
        <w:t xml:space="preserve">also </w:t>
      </w:r>
      <w:r w:rsidR="00371AEC">
        <w:rPr>
          <w:color w:val="000000"/>
        </w:rPr>
        <w:t>provide data on the numbers of persons with disabilities working in sheltered employment and labour enclaves as compared to the open labour market.</w:t>
      </w:r>
    </w:p>
    <w:p w:rsidR="004A6349" w:rsidRPr="00B75BCD" w:rsidRDefault="00561C08" w:rsidP="00CE2EB0">
      <w:pPr>
        <w:pStyle w:val="H23G"/>
      </w:pPr>
      <w:r>
        <w:tab/>
      </w:r>
      <w:r>
        <w:tab/>
      </w:r>
      <w:r w:rsidR="004A6349" w:rsidRPr="00B75BCD">
        <w:t>Participation in political and public life (art</w:t>
      </w:r>
      <w:r w:rsidR="00CE2EB0">
        <w:t>.</w:t>
      </w:r>
      <w:r w:rsidR="004A6349" w:rsidRPr="00B75BCD">
        <w:t xml:space="preserve"> 29)</w:t>
      </w:r>
    </w:p>
    <w:p w:rsidR="007F7874" w:rsidRDefault="001E3016" w:rsidP="001E3016">
      <w:pPr>
        <w:pStyle w:val="SingleTxtG"/>
        <w:tabs>
          <w:tab w:val="left" w:pos="1600"/>
        </w:tabs>
        <w:ind w:left="1100"/>
      </w:pPr>
      <w:r>
        <w:rPr>
          <w:bCs/>
          <w:iCs/>
        </w:rPr>
        <w:t>29.</w:t>
      </w:r>
      <w:r>
        <w:rPr>
          <w:bCs/>
          <w:iCs/>
        </w:rPr>
        <w:tab/>
      </w:r>
      <w:r w:rsidR="004A6349" w:rsidRPr="00B75BCD">
        <w:t xml:space="preserve">Please </w:t>
      </w:r>
      <w:r w:rsidR="007F7874">
        <w:t>provide information on</w:t>
      </w:r>
      <w:r w:rsidR="004A6349" w:rsidRPr="00B75BCD">
        <w:t xml:space="preserve"> the criteria </w:t>
      </w:r>
      <w:r w:rsidR="00E71539">
        <w:t xml:space="preserve">and procedure </w:t>
      </w:r>
      <w:r w:rsidR="004A6349" w:rsidRPr="00B75BCD">
        <w:t xml:space="preserve">for the withdrawal of the active and passive right to vote from people </w:t>
      </w:r>
      <w:r w:rsidR="007F7874">
        <w:t>denied the right to vote and on what grounds.</w:t>
      </w:r>
    </w:p>
    <w:p w:rsidR="004A6349" w:rsidRPr="00B75BCD" w:rsidRDefault="001E3016" w:rsidP="001E3016">
      <w:pPr>
        <w:pStyle w:val="SingleTxtG"/>
        <w:tabs>
          <w:tab w:val="left" w:pos="1600"/>
        </w:tabs>
        <w:ind w:left="1100"/>
      </w:pPr>
      <w:r w:rsidRPr="00B75BCD">
        <w:rPr>
          <w:bCs/>
          <w:iCs/>
        </w:rPr>
        <w:t>30.</w:t>
      </w:r>
      <w:r w:rsidRPr="00B75BCD">
        <w:rPr>
          <w:bCs/>
          <w:iCs/>
        </w:rPr>
        <w:tab/>
      </w:r>
      <w:r w:rsidR="007F7874" w:rsidRPr="0014477E">
        <w:t xml:space="preserve">Please indicate what measures are in place to maximize the opportunities for persons with disabilities to participate in all aspects of political life. Please provide data </w:t>
      </w:r>
      <w:r w:rsidR="00616A4E">
        <w:t xml:space="preserve">on </w:t>
      </w:r>
      <w:r w:rsidR="007F7874">
        <w:t>the number of</w:t>
      </w:r>
      <w:r w:rsidR="007F7874" w:rsidRPr="0014477E">
        <w:t xml:space="preserve"> persons with disabilities hold</w:t>
      </w:r>
      <w:r w:rsidR="007F7874">
        <w:t>ing</w:t>
      </w:r>
      <w:r w:rsidR="007F7874" w:rsidRPr="0014477E">
        <w:t xml:space="preserve"> public office</w:t>
      </w:r>
      <w:r w:rsidR="007F7874">
        <w:t xml:space="preserve"> and the proportion of them in senior positions</w:t>
      </w:r>
      <w:r w:rsidR="00834B92">
        <w:t>.</w:t>
      </w:r>
      <w:r w:rsidR="004A6349" w:rsidRPr="00B75BCD">
        <w:t xml:space="preserve"> </w:t>
      </w:r>
    </w:p>
    <w:p w:rsidR="007F7874" w:rsidRDefault="00CE2EB0" w:rsidP="00CE2EB0">
      <w:pPr>
        <w:pStyle w:val="H23G"/>
      </w:pPr>
      <w:r>
        <w:tab/>
      </w:r>
      <w:r>
        <w:tab/>
      </w:r>
      <w:r w:rsidR="007F7874" w:rsidRPr="00B166CE">
        <w:t xml:space="preserve">International </w:t>
      </w:r>
      <w:r w:rsidR="00834B92">
        <w:t>c</w:t>
      </w:r>
      <w:r w:rsidR="007F7874" w:rsidRPr="00B166CE">
        <w:t xml:space="preserve">ooperation </w:t>
      </w:r>
      <w:r w:rsidR="007F7874">
        <w:t>(a</w:t>
      </w:r>
      <w:r w:rsidR="007F7874" w:rsidRPr="00B166CE">
        <w:t>rt</w:t>
      </w:r>
      <w:r>
        <w:t>.</w:t>
      </w:r>
      <w:r w:rsidR="007F7874" w:rsidRPr="00B166CE">
        <w:t xml:space="preserve"> 32</w:t>
      </w:r>
      <w:r w:rsidR="007F7874">
        <w:t>)</w:t>
      </w:r>
    </w:p>
    <w:p w:rsidR="007F7874" w:rsidRDefault="001E3016" w:rsidP="001E3016">
      <w:pPr>
        <w:pStyle w:val="SingleTxtG"/>
        <w:tabs>
          <w:tab w:val="left" w:pos="1600"/>
        </w:tabs>
        <w:ind w:left="1100"/>
      </w:pPr>
      <w:r>
        <w:rPr>
          <w:bCs/>
          <w:iCs/>
        </w:rPr>
        <w:t>31.</w:t>
      </w:r>
      <w:r>
        <w:rPr>
          <w:bCs/>
          <w:iCs/>
        </w:rPr>
        <w:tab/>
      </w:r>
      <w:r w:rsidR="007F7874">
        <w:t>Please provide information concerning whether a disability perspective has been incorporated in the national policies and program</w:t>
      </w:r>
      <w:r w:rsidR="00834B92">
        <w:t>me</w:t>
      </w:r>
      <w:r w:rsidR="007F7874">
        <w:t xml:space="preserve">s under the Millennium Development Goals.  </w:t>
      </w:r>
    </w:p>
    <w:p w:rsidR="007F7874" w:rsidRDefault="00CE2EB0" w:rsidP="00CE2EB0">
      <w:pPr>
        <w:pStyle w:val="H23G"/>
      </w:pPr>
      <w:r>
        <w:tab/>
      </w:r>
      <w:r>
        <w:tab/>
      </w:r>
      <w:r w:rsidR="007F7874" w:rsidRPr="0014477E">
        <w:t>National implementation and monitoring (art</w:t>
      </w:r>
      <w:r>
        <w:t>.</w:t>
      </w:r>
      <w:r w:rsidR="007F7874" w:rsidRPr="0014477E">
        <w:t xml:space="preserve"> 33</w:t>
      </w:r>
      <w:r w:rsidR="007F7874">
        <w:t>)</w:t>
      </w:r>
    </w:p>
    <w:p w:rsidR="007F7874" w:rsidRDefault="001E3016" w:rsidP="001E3016">
      <w:pPr>
        <w:pStyle w:val="SingleTxtG"/>
        <w:tabs>
          <w:tab w:val="left" w:pos="1600"/>
        </w:tabs>
        <w:ind w:left="1100"/>
      </w:pPr>
      <w:r>
        <w:rPr>
          <w:bCs/>
          <w:iCs/>
        </w:rPr>
        <w:t>32.</w:t>
      </w:r>
      <w:r>
        <w:rPr>
          <w:bCs/>
          <w:iCs/>
        </w:rPr>
        <w:tab/>
      </w:r>
      <w:r w:rsidR="007F7874" w:rsidRPr="0014477E">
        <w:t xml:space="preserve">Please </w:t>
      </w:r>
      <w:r w:rsidR="00834B92">
        <w:t>report</w:t>
      </w:r>
      <w:r w:rsidR="007F7874" w:rsidRPr="0014477E">
        <w:t xml:space="preserve"> on how the </w:t>
      </w:r>
      <w:r w:rsidR="007F7874">
        <w:t>n</w:t>
      </w:r>
      <w:r w:rsidR="007F7874" w:rsidRPr="0014477E">
        <w:t>ational monitoring mechanism</w:t>
      </w:r>
      <w:r w:rsidR="00910AA8">
        <w:t>s required under article 33, paragraph 2, of the Convention</w:t>
      </w:r>
      <w:r w:rsidR="007F7874" w:rsidRPr="0014477E">
        <w:t xml:space="preserve">, especially the </w:t>
      </w:r>
      <w:r w:rsidR="007F7874">
        <w:t>N</w:t>
      </w:r>
      <w:r w:rsidR="007F7874" w:rsidRPr="0014477E">
        <w:t xml:space="preserve">ational </w:t>
      </w:r>
      <w:r w:rsidR="007F7874">
        <w:t>D</w:t>
      </w:r>
      <w:r w:rsidR="007F7874" w:rsidRPr="0014477E">
        <w:t xml:space="preserve">isability </w:t>
      </w:r>
      <w:r w:rsidR="007F7874">
        <w:t>C</w:t>
      </w:r>
      <w:r w:rsidR="007F7874" w:rsidRPr="0014477E">
        <w:t xml:space="preserve">ouncil, </w:t>
      </w:r>
      <w:r w:rsidR="007F7874" w:rsidRPr="00910AA8">
        <w:t>are</w:t>
      </w:r>
      <w:r w:rsidR="007F7874" w:rsidRPr="0014477E">
        <w:t xml:space="preserve"> mainstreamed in the national human rights mechanism of </w:t>
      </w:r>
      <w:smartTag w:uri="urn:schemas-microsoft-com:office:smarttags" w:element="place">
        <w:smartTag w:uri="urn:schemas-microsoft-com:office:smarttags" w:element="country-region">
          <w:r w:rsidR="007F7874" w:rsidRPr="0014477E">
            <w:t>Spain</w:t>
          </w:r>
        </w:smartTag>
      </w:smartTag>
      <w:r w:rsidR="007F7874" w:rsidRPr="0014477E">
        <w:t>.</w:t>
      </w:r>
      <w:r w:rsidR="007F7874">
        <w:t xml:space="preserve"> Please explain whether </w:t>
      </w:r>
      <w:r w:rsidR="005D0E04">
        <w:t xml:space="preserve">the </w:t>
      </w:r>
      <w:r w:rsidR="005D0E04" w:rsidRPr="005D0E04">
        <w:t xml:space="preserve">Committee of Representatives of Persons with Disabilities </w:t>
      </w:r>
      <w:r w:rsidR="005D0E04">
        <w:t>(</w:t>
      </w:r>
      <w:r w:rsidR="007F7874">
        <w:t>CERMI</w:t>
      </w:r>
      <w:r w:rsidR="005D0E04">
        <w:t>)</w:t>
      </w:r>
      <w:r w:rsidR="007F7874">
        <w:t xml:space="preserve"> complies with the </w:t>
      </w:r>
      <w:r w:rsidR="005D0E04" w:rsidRPr="005D0E04">
        <w:t xml:space="preserve">principles relating to the status of national institutions for the promotion and protection of human rights </w:t>
      </w:r>
      <w:r w:rsidR="005D0E04">
        <w:t>(</w:t>
      </w:r>
      <w:r w:rsidR="007F7874">
        <w:t xml:space="preserve">Paris </w:t>
      </w:r>
      <w:r w:rsidR="005D0E04">
        <w:t>P</w:t>
      </w:r>
      <w:r w:rsidR="007F7874">
        <w:t>rinciples</w:t>
      </w:r>
      <w:r w:rsidR="005D0E04">
        <w:t>)</w:t>
      </w:r>
      <w:r w:rsidR="007F7874">
        <w:t>.</w:t>
      </w:r>
    </w:p>
    <w:p w:rsidR="00EB23BA" w:rsidRPr="00B75BCD" w:rsidRDefault="00EB23BA" w:rsidP="00EB23BA">
      <w:pPr>
        <w:pStyle w:val="H1G"/>
      </w:pPr>
      <w:r>
        <w:tab/>
        <w:t>C</w:t>
      </w:r>
      <w:r w:rsidRPr="00B75BCD">
        <w:t>.</w:t>
      </w:r>
      <w:r w:rsidRPr="00B75BCD">
        <w:tab/>
      </w:r>
      <w:r>
        <w:t xml:space="preserve">Women and </w:t>
      </w:r>
      <w:r w:rsidR="00CE2EB0">
        <w:t>c</w:t>
      </w:r>
      <w:r>
        <w:t>hildre</w:t>
      </w:r>
      <w:r w:rsidR="00166012">
        <w:t xml:space="preserve">n with </w:t>
      </w:r>
      <w:r w:rsidR="00CE2EB0">
        <w:t>d</w:t>
      </w:r>
      <w:r w:rsidR="00166012">
        <w:t xml:space="preserve">isabilities (arts. 6 </w:t>
      </w:r>
      <w:r w:rsidR="00CE2EB0">
        <w:t>and</w:t>
      </w:r>
      <w:r w:rsidR="00166012">
        <w:t xml:space="preserve"> 7</w:t>
      </w:r>
      <w:r>
        <w:t>)</w:t>
      </w:r>
      <w:r w:rsidRPr="00B75BCD">
        <w:t xml:space="preserve"> </w:t>
      </w:r>
    </w:p>
    <w:p w:rsidR="004A6349" w:rsidRPr="007F7874" w:rsidRDefault="00561C08" w:rsidP="00CE2EB0">
      <w:pPr>
        <w:pStyle w:val="H23G"/>
        <w:rPr>
          <w:color w:val="000000"/>
        </w:rPr>
      </w:pPr>
      <w:r>
        <w:tab/>
      </w:r>
      <w:r>
        <w:tab/>
      </w:r>
      <w:r w:rsidR="004A6349" w:rsidRPr="00B75BCD">
        <w:t>Women with disabilities (art</w:t>
      </w:r>
      <w:r w:rsidR="00CE2EB0">
        <w:t>.</w:t>
      </w:r>
      <w:r w:rsidR="004A6349" w:rsidRPr="00B75BCD">
        <w:t xml:space="preserve"> 6)</w:t>
      </w:r>
    </w:p>
    <w:p w:rsidR="004A6349" w:rsidRPr="00B75BCD" w:rsidRDefault="001E3016" w:rsidP="001E3016">
      <w:pPr>
        <w:pStyle w:val="SingleTxtG"/>
        <w:tabs>
          <w:tab w:val="left" w:pos="1600"/>
        </w:tabs>
        <w:ind w:left="1100"/>
      </w:pPr>
      <w:r w:rsidRPr="00B75BCD">
        <w:rPr>
          <w:bCs/>
          <w:iCs/>
        </w:rPr>
        <w:t>33.</w:t>
      </w:r>
      <w:r w:rsidRPr="00B75BCD">
        <w:rPr>
          <w:bCs/>
          <w:iCs/>
        </w:rPr>
        <w:tab/>
      </w:r>
      <w:r w:rsidR="004A6349" w:rsidRPr="00B75BCD">
        <w:t xml:space="preserve">Please provide information on </w:t>
      </w:r>
      <w:r w:rsidR="007F7874">
        <w:t xml:space="preserve">the implementation of </w:t>
      </w:r>
      <w:r w:rsidR="00D17902">
        <w:t>the Plan</w:t>
      </w:r>
      <w:r w:rsidR="004A6349" w:rsidRPr="00B75BCD">
        <w:t xml:space="preserve"> of </w:t>
      </w:r>
      <w:r w:rsidR="005D0E04">
        <w:t>A</w:t>
      </w:r>
      <w:r w:rsidR="004A6349" w:rsidRPr="00B75BCD">
        <w:t xml:space="preserve">ction for Women with </w:t>
      </w:r>
      <w:r w:rsidR="005D0E04">
        <w:t>D</w:t>
      </w:r>
      <w:r w:rsidR="004A6349" w:rsidRPr="00B75BCD">
        <w:t>isabilities</w:t>
      </w:r>
      <w:r w:rsidR="00CB3CDF" w:rsidRPr="00B75BCD">
        <w:t>,</w:t>
      </w:r>
      <w:r w:rsidR="004A6349" w:rsidRPr="00B75BCD">
        <w:t xml:space="preserve"> detail</w:t>
      </w:r>
      <w:r w:rsidR="00CB3CDF" w:rsidRPr="00B75BCD">
        <w:t>ing</w:t>
      </w:r>
      <w:r w:rsidR="004A6349" w:rsidRPr="00B75BCD">
        <w:t xml:space="preserve"> the measures taken and policies adopted</w:t>
      </w:r>
      <w:r w:rsidR="00910AA8">
        <w:t>,</w:t>
      </w:r>
      <w:r w:rsidR="004A6349" w:rsidRPr="00B75BCD">
        <w:t xml:space="preserve"> </w:t>
      </w:r>
      <w:r w:rsidR="00DF5A4E" w:rsidRPr="00B75BCD">
        <w:t>as well as</w:t>
      </w:r>
      <w:r w:rsidR="004A6349" w:rsidRPr="00B75BCD">
        <w:t xml:space="preserve"> th</w:t>
      </w:r>
      <w:r w:rsidR="00B75BCD">
        <w:t>e</w:t>
      </w:r>
      <w:r w:rsidR="00910AA8">
        <w:t>ir</w:t>
      </w:r>
      <w:r w:rsidR="00B75BCD">
        <w:t xml:space="preserve"> results so far</w:t>
      </w:r>
      <w:r w:rsidR="004A6349" w:rsidRPr="00B75BCD">
        <w:t xml:space="preserve">. </w:t>
      </w:r>
    </w:p>
    <w:p w:rsidR="004A6349" w:rsidRPr="00B75BCD" w:rsidRDefault="001E3016" w:rsidP="001E3016">
      <w:pPr>
        <w:pStyle w:val="SingleTxtG"/>
        <w:tabs>
          <w:tab w:val="left" w:pos="1600"/>
        </w:tabs>
        <w:ind w:left="1100"/>
      </w:pPr>
      <w:r w:rsidRPr="00B75BCD">
        <w:rPr>
          <w:bCs/>
          <w:iCs/>
        </w:rPr>
        <w:t>34.</w:t>
      </w:r>
      <w:r w:rsidRPr="00B75BCD">
        <w:rPr>
          <w:bCs/>
          <w:iCs/>
        </w:rPr>
        <w:tab/>
      </w:r>
      <w:r w:rsidR="004A6349" w:rsidRPr="00B75BCD">
        <w:t xml:space="preserve">Please provide information on the implementation of </w:t>
      </w:r>
      <w:r w:rsidR="00910AA8" w:rsidRPr="00B75BCD">
        <w:t>Organi</w:t>
      </w:r>
      <w:r w:rsidR="00910AA8">
        <w:t>c</w:t>
      </w:r>
      <w:r w:rsidR="00910AA8" w:rsidRPr="00B75BCD">
        <w:t xml:space="preserve"> </w:t>
      </w:r>
      <w:r w:rsidR="004A6349" w:rsidRPr="00B75BCD">
        <w:t xml:space="preserve">Act </w:t>
      </w:r>
      <w:r w:rsidR="00A05A83">
        <w:t>No.</w:t>
      </w:r>
      <w:r w:rsidR="004A6349" w:rsidRPr="00B75BCD">
        <w:t xml:space="preserve"> 3/2007 on effective equality between men and women and </w:t>
      </w:r>
      <w:r w:rsidR="00EF190C">
        <w:t>its contribution to the improvement of</w:t>
      </w:r>
      <w:r w:rsidR="004A6349" w:rsidRPr="00B75BCD">
        <w:t xml:space="preserve"> the situation of women with disabilities in the areas of labo</w:t>
      </w:r>
      <w:r w:rsidR="00B75BCD" w:rsidRPr="00B75BCD">
        <w:t>u</w:t>
      </w:r>
      <w:r w:rsidR="004A6349" w:rsidRPr="00B75BCD">
        <w:t xml:space="preserve">r, social security and reconciliation of working and family life. </w:t>
      </w:r>
    </w:p>
    <w:p w:rsidR="00057990" w:rsidRPr="00B75BCD" w:rsidRDefault="001E3016" w:rsidP="001E3016">
      <w:pPr>
        <w:pStyle w:val="SingleTxtG"/>
        <w:tabs>
          <w:tab w:val="left" w:pos="1600"/>
        </w:tabs>
        <w:ind w:left="1100"/>
      </w:pPr>
      <w:r w:rsidRPr="00B75BCD">
        <w:rPr>
          <w:bCs/>
          <w:iCs/>
        </w:rPr>
        <w:t>35.</w:t>
      </w:r>
      <w:r w:rsidRPr="00B75BCD">
        <w:rPr>
          <w:bCs/>
          <w:iCs/>
        </w:rPr>
        <w:tab/>
      </w:r>
      <w:r w:rsidR="00057990" w:rsidRPr="00B75BCD">
        <w:rPr>
          <w:rFonts w:eastAsia="SimSun"/>
          <w:lang w:eastAsia="zh-CN"/>
        </w:rPr>
        <w:t xml:space="preserve">Please </w:t>
      </w:r>
      <w:r w:rsidR="00E315BC">
        <w:rPr>
          <w:rFonts w:eastAsia="SimSun"/>
          <w:lang w:eastAsia="zh-CN"/>
        </w:rPr>
        <w:t xml:space="preserve">provide </w:t>
      </w:r>
      <w:r w:rsidR="00C8218E">
        <w:rPr>
          <w:rFonts w:eastAsia="SimSun"/>
          <w:lang w:eastAsia="zh-CN"/>
        </w:rPr>
        <w:t xml:space="preserve">data concerning </w:t>
      </w:r>
      <w:r w:rsidR="00E315BC">
        <w:rPr>
          <w:rFonts w:eastAsia="SimSun"/>
          <w:lang w:eastAsia="zh-CN"/>
        </w:rPr>
        <w:t xml:space="preserve">violence </w:t>
      </w:r>
      <w:r w:rsidR="00C8218E">
        <w:rPr>
          <w:rFonts w:eastAsia="SimSun"/>
          <w:lang w:eastAsia="zh-CN"/>
        </w:rPr>
        <w:t>against women with disabilities. Please</w:t>
      </w:r>
      <w:r w:rsidR="00E315BC">
        <w:rPr>
          <w:rFonts w:eastAsia="SimSun"/>
          <w:lang w:eastAsia="zh-CN"/>
        </w:rPr>
        <w:t xml:space="preserve"> </w:t>
      </w:r>
      <w:r w:rsidR="00057990" w:rsidRPr="00B75BCD">
        <w:rPr>
          <w:rFonts w:eastAsia="SimSun"/>
          <w:lang w:eastAsia="zh-CN"/>
        </w:rPr>
        <w:t>explain whether the</w:t>
      </w:r>
      <w:r w:rsidR="00025420">
        <w:rPr>
          <w:rFonts w:eastAsia="SimSun"/>
          <w:lang w:eastAsia="zh-CN"/>
        </w:rPr>
        <w:t>re is</w:t>
      </w:r>
      <w:r w:rsidR="00057990" w:rsidRPr="00B75BCD">
        <w:rPr>
          <w:rFonts w:eastAsia="SimSun"/>
          <w:lang w:eastAsia="zh-CN"/>
        </w:rPr>
        <w:t xml:space="preserve"> systematic and regular collection and analysis of data on all forms of violence against women with disabilities.</w:t>
      </w:r>
      <w:r w:rsidR="00EF190C">
        <w:rPr>
          <w:rFonts w:eastAsia="SimSun"/>
          <w:lang w:eastAsia="zh-CN"/>
        </w:rPr>
        <w:t xml:space="preserve"> </w:t>
      </w:r>
      <w:r w:rsidR="00EF190C" w:rsidRPr="0014477E">
        <w:rPr>
          <w:rFonts w:eastAsia="SimSun"/>
          <w:lang w:eastAsia="zh-CN"/>
        </w:rPr>
        <w:t xml:space="preserve">Please provide information on </w:t>
      </w:r>
      <w:r w:rsidR="00EF190C">
        <w:rPr>
          <w:rFonts w:eastAsia="SimSun"/>
          <w:lang w:eastAsia="zh-CN"/>
        </w:rPr>
        <w:t>the</w:t>
      </w:r>
      <w:r w:rsidR="00EF190C" w:rsidRPr="0014477E">
        <w:rPr>
          <w:rFonts w:eastAsia="SimSun"/>
          <w:lang w:eastAsia="zh-CN"/>
        </w:rPr>
        <w:t xml:space="preserve"> measures taken to</w:t>
      </w:r>
      <w:r w:rsidR="00EF190C">
        <w:rPr>
          <w:rFonts w:eastAsia="SimSun"/>
          <w:lang w:eastAsia="zh-CN"/>
        </w:rPr>
        <w:t xml:space="preserve"> assist</w:t>
      </w:r>
      <w:r w:rsidR="00EF190C" w:rsidRPr="0014477E">
        <w:rPr>
          <w:rFonts w:eastAsia="SimSun"/>
          <w:lang w:eastAsia="zh-CN"/>
        </w:rPr>
        <w:t xml:space="preserve"> women with disabilities </w:t>
      </w:r>
      <w:r w:rsidR="00EF190C">
        <w:rPr>
          <w:rFonts w:eastAsia="SimSun"/>
          <w:lang w:eastAsia="zh-CN"/>
        </w:rPr>
        <w:t xml:space="preserve">who are or have been </w:t>
      </w:r>
      <w:r w:rsidR="00EF190C" w:rsidRPr="0014477E">
        <w:rPr>
          <w:rFonts w:eastAsia="SimSun"/>
          <w:lang w:eastAsia="zh-CN"/>
        </w:rPr>
        <w:t>subjected to violence.</w:t>
      </w:r>
    </w:p>
    <w:p w:rsidR="004A6349" w:rsidRPr="00B75BCD" w:rsidRDefault="00561C08" w:rsidP="00CE2EB0">
      <w:pPr>
        <w:pStyle w:val="H23G"/>
      </w:pPr>
      <w:r>
        <w:tab/>
      </w:r>
      <w:r>
        <w:tab/>
      </w:r>
      <w:r w:rsidR="00A829FE">
        <w:t>Children with disabilities</w:t>
      </w:r>
      <w:r w:rsidR="004A6349" w:rsidRPr="00B75BCD">
        <w:t xml:space="preserve"> (art</w:t>
      </w:r>
      <w:r w:rsidR="00CE2EB0">
        <w:t>.</w:t>
      </w:r>
      <w:r w:rsidR="004A6349" w:rsidRPr="00B75BCD">
        <w:t xml:space="preserve"> </w:t>
      </w:r>
      <w:r w:rsidR="00472087" w:rsidRPr="00B75BCD">
        <w:t>7</w:t>
      </w:r>
      <w:r w:rsidR="004A6349" w:rsidRPr="00B75BCD">
        <w:t>)</w:t>
      </w:r>
    </w:p>
    <w:p w:rsidR="00EF190C" w:rsidRDefault="001E3016" w:rsidP="001E3016">
      <w:pPr>
        <w:pStyle w:val="SingleTxtG"/>
        <w:tabs>
          <w:tab w:val="left" w:pos="1600"/>
        </w:tabs>
        <w:ind w:left="1100"/>
      </w:pPr>
      <w:r>
        <w:rPr>
          <w:bCs/>
          <w:iCs/>
        </w:rPr>
        <w:t>36.</w:t>
      </w:r>
      <w:r>
        <w:rPr>
          <w:bCs/>
          <w:iCs/>
        </w:rPr>
        <w:tab/>
      </w:r>
      <w:r w:rsidR="004A6349" w:rsidRPr="00B75BCD">
        <w:t xml:space="preserve">Please </w:t>
      </w:r>
      <w:r w:rsidR="00EF190C">
        <w:t>explain how gaps</w:t>
      </w:r>
      <w:r w:rsidR="004A6349" w:rsidRPr="00B75BCD">
        <w:t xml:space="preserve"> (</w:t>
      </w:r>
      <w:r w:rsidR="00F741B8">
        <w:t>for example</w:t>
      </w:r>
      <w:r w:rsidR="00AF56F7">
        <w:t xml:space="preserve"> </w:t>
      </w:r>
      <w:r w:rsidR="004A6349" w:rsidRPr="00B75BCD">
        <w:t xml:space="preserve">lack of parenting skills, scant resources of social networks, lack of institutional support, </w:t>
      </w:r>
      <w:r w:rsidR="003324A6">
        <w:t>among others</w:t>
      </w:r>
      <w:r w:rsidR="004A6349" w:rsidRPr="00B75BCD">
        <w:t xml:space="preserve">) are identified in </w:t>
      </w:r>
      <w:r w:rsidR="00EF190C">
        <w:t>the effective</w:t>
      </w:r>
      <w:r w:rsidR="004A6349" w:rsidRPr="00B75BCD">
        <w:t xml:space="preserve"> protection of children with </w:t>
      </w:r>
      <w:r w:rsidR="004A6349" w:rsidRPr="00EF190C">
        <w:rPr>
          <w:rFonts w:eastAsia="SimSun"/>
          <w:lang w:eastAsia="zh-CN"/>
        </w:rPr>
        <w:t>disabilities</w:t>
      </w:r>
      <w:r w:rsidR="004A6349" w:rsidRPr="00B75BCD">
        <w:t xml:space="preserve">. </w:t>
      </w:r>
      <w:r w:rsidR="00EF190C" w:rsidRPr="0014477E">
        <w:t xml:space="preserve">Please </w:t>
      </w:r>
      <w:r w:rsidR="003324A6">
        <w:t>provide</w:t>
      </w:r>
      <w:r w:rsidR="00EF190C" w:rsidRPr="0014477E">
        <w:t xml:space="preserve"> further details on the reference guide for children set out in para</w:t>
      </w:r>
      <w:r w:rsidR="003324A6">
        <w:t>graph</w:t>
      </w:r>
      <w:r w:rsidR="00EF190C" w:rsidRPr="0014477E">
        <w:t xml:space="preserve"> 86 of the</w:t>
      </w:r>
      <w:r w:rsidR="00EF190C">
        <w:t xml:space="preserve"> State</w:t>
      </w:r>
      <w:r w:rsidR="00EF190C" w:rsidRPr="0014477E">
        <w:t xml:space="preserve"> </w:t>
      </w:r>
      <w:r w:rsidR="003324A6">
        <w:t xml:space="preserve">party </w:t>
      </w:r>
      <w:r w:rsidR="00EF190C" w:rsidRPr="0014477E">
        <w:t xml:space="preserve">report. </w:t>
      </w:r>
      <w:r w:rsidR="00EF190C">
        <w:t xml:space="preserve">Please </w:t>
      </w:r>
      <w:r w:rsidR="00D45DE5">
        <w:t xml:space="preserve">indicate </w:t>
      </w:r>
      <w:r w:rsidR="00910AA8">
        <w:t>to what extent</w:t>
      </w:r>
      <w:r w:rsidR="00EF190C">
        <w:t xml:space="preserve"> the new single register of cases of ill</w:t>
      </w:r>
      <w:r w:rsidR="00D45DE5">
        <w:t>-</w:t>
      </w:r>
      <w:r w:rsidR="00EF190C">
        <w:t xml:space="preserve">treatment of children with disabilities has data disaggregated by age, disability and gender. Please </w:t>
      </w:r>
      <w:r w:rsidR="00D45DE5">
        <w:t>also indicate whether</w:t>
      </w:r>
      <w:r w:rsidR="00EF190C">
        <w:t xml:space="preserve"> the new reference module for the development of protocols on steps to be taken on cases of ill-treatment adopted in 2007 includes children with disabilities.  </w:t>
      </w:r>
    </w:p>
    <w:p w:rsidR="00EF190C" w:rsidRDefault="001E3016" w:rsidP="001E3016">
      <w:pPr>
        <w:pStyle w:val="SingleTxtG"/>
        <w:tabs>
          <w:tab w:val="left" w:pos="1600"/>
        </w:tabs>
        <w:ind w:left="1100"/>
      </w:pPr>
      <w:r>
        <w:rPr>
          <w:bCs/>
          <w:iCs/>
        </w:rPr>
        <w:t>37.</w:t>
      </w:r>
      <w:r>
        <w:rPr>
          <w:bCs/>
          <w:iCs/>
        </w:rPr>
        <w:tab/>
      </w:r>
      <w:r w:rsidR="00EF190C">
        <w:t>Please provide information on</w:t>
      </w:r>
      <w:r w:rsidR="00EF190C" w:rsidRPr="0014477E">
        <w:t xml:space="preserve"> measures</w:t>
      </w:r>
      <w:r w:rsidR="00EF190C">
        <w:t xml:space="preserve"> in place</w:t>
      </w:r>
      <w:r w:rsidR="00EF190C" w:rsidRPr="0014477E">
        <w:t xml:space="preserve"> to </w:t>
      </w:r>
      <w:r w:rsidR="00910AA8">
        <w:t xml:space="preserve">improve the ability of </w:t>
      </w:r>
      <w:r w:rsidR="00EF190C" w:rsidRPr="0014477E">
        <w:t>child</w:t>
      </w:r>
      <w:r w:rsidR="00EF190C">
        <w:t>ren with disabilities</w:t>
      </w:r>
      <w:r w:rsidR="00EF190C" w:rsidRPr="0014477E">
        <w:t xml:space="preserve"> to participate in decision</w:t>
      </w:r>
      <w:r w:rsidR="00D45DE5">
        <w:t>-</w:t>
      </w:r>
      <w:r w:rsidR="00EF190C" w:rsidRPr="0014477E">
        <w:t xml:space="preserve">making </w:t>
      </w:r>
      <w:r w:rsidR="00910AA8">
        <w:t>on all matters relating</w:t>
      </w:r>
      <w:r w:rsidR="00EF190C" w:rsidRPr="0014477E">
        <w:t xml:space="preserve"> to </w:t>
      </w:r>
      <w:r w:rsidR="00910AA8">
        <w:t>their</w:t>
      </w:r>
      <w:r w:rsidR="00EF190C">
        <w:t xml:space="preserve"> li</w:t>
      </w:r>
      <w:r w:rsidR="00910AA8">
        <w:t>ves</w:t>
      </w:r>
      <w:r w:rsidR="00EF190C">
        <w:t>.</w:t>
      </w:r>
    </w:p>
    <w:p w:rsidR="004A6349" w:rsidRPr="00B75BCD" w:rsidRDefault="001E3016" w:rsidP="001E3016">
      <w:pPr>
        <w:pStyle w:val="SingleTxtG"/>
        <w:tabs>
          <w:tab w:val="left" w:pos="1600"/>
        </w:tabs>
        <w:ind w:left="1100"/>
      </w:pPr>
      <w:r w:rsidRPr="00B75BCD">
        <w:rPr>
          <w:bCs/>
          <w:iCs/>
        </w:rPr>
        <w:t>38.</w:t>
      </w:r>
      <w:r w:rsidRPr="00B75BCD">
        <w:rPr>
          <w:bCs/>
          <w:iCs/>
        </w:rPr>
        <w:tab/>
      </w:r>
      <w:r w:rsidR="00EF190C">
        <w:t>Please provide information on</w:t>
      </w:r>
      <w:r w:rsidR="00EF190C" w:rsidRPr="0014477E">
        <w:t xml:space="preserve"> </w:t>
      </w:r>
      <w:r w:rsidR="00EF190C">
        <w:t xml:space="preserve">the </w:t>
      </w:r>
      <w:r w:rsidR="00EF190C" w:rsidRPr="0014477E">
        <w:t>kind</w:t>
      </w:r>
      <w:r w:rsidR="00EF190C">
        <w:t>s</w:t>
      </w:r>
      <w:r w:rsidR="00EF190C" w:rsidRPr="0014477E">
        <w:t xml:space="preserve"> of social protection </w:t>
      </w:r>
      <w:r w:rsidR="00EF190C">
        <w:t>available</w:t>
      </w:r>
      <w:r w:rsidR="00EF190C" w:rsidRPr="0014477E">
        <w:t xml:space="preserve"> to children with disabilities wh</w:t>
      </w:r>
      <w:r w:rsidR="00EF190C">
        <w:t>o</w:t>
      </w:r>
      <w:r w:rsidR="00910AA8">
        <w:t>se</w:t>
      </w:r>
      <w:r w:rsidR="00EF190C">
        <w:t xml:space="preserve"> families liv</w:t>
      </w:r>
      <w:r w:rsidR="00910AA8">
        <w:t>e</w:t>
      </w:r>
      <w:r w:rsidR="00EF190C">
        <w:t xml:space="preserve"> in poverty. </w:t>
      </w:r>
    </w:p>
    <w:p w:rsidR="00B37D21" w:rsidRPr="00B75BCD" w:rsidRDefault="00521B81" w:rsidP="00521B81">
      <w:pPr>
        <w:spacing w:before="240"/>
        <w:ind w:left="1134" w:right="1134"/>
        <w:jc w:val="center"/>
        <w:rPr>
          <w:u w:val="single"/>
        </w:rPr>
      </w:pPr>
      <w:r w:rsidRPr="00B75BCD">
        <w:rPr>
          <w:u w:val="single"/>
        </w:rPr>
        <w:tab/>
      </w:r>
      <w:r w:rsidRPr="00B75BCD">
        <w:rPr>
          <w:u w:val="single"/>
        </w:rPr>
        <w:tab/>
      </w:r>
    </w:p>
    <w:sectPr w:rsidR="00B37D21" w:rsidRPr="00B75BCD" w:rsidSect="00B37D2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6ED3" w:rsidRDefault="001A6ED3"/>
  </w:endnote>
  <w:endnote w:type="continuationSeparator" w:id="0">
    <w:p w:rsidR="001A6ED3" w:rsidRDefault="001A6ED3"/>
  </w:endnote>
  <w:endnote w:type="continuationNotice" w:id="1">
    <w:p w:rsidR="001A6ED3" w:rsidRDefault="001A6E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016" w:rsidRPr="00B37D21" w:rsidRDefault="001E3016" w:rsidP="00B37D21">
    <w:pPr>
      <w:pStyle w:val="Footer"/>
      <w:tabs>
        <w:tab w:val="right" w:pos="9638"/>
      </w:tabs>
    </w:pPr>
    <w:r w:rsidRPr="00B37D21">
      <w:rPr>
        <w:b/>
        <w:sz w:val="18"/>
      </w:rPr>
      <w:fldChar w:fldCharType="begin"/>
    </w:r>
    <w:r w:rsidRPr="00B37D21">
      <w:rPr>
        <w:b/>
        <w:sz w:val="18"/>
      </w:rPr>
      <w:instrText xml:space="preserve"> PAGE  \* MERGEFORMAT </w:instrText>
    </w:r>
    <w:r w:rsidRPr="00B37D21">
      <w:rPr>
        <w:b/>
        <w:sz w:val="18"/>
      </w:rPr>
      <w:fldChar w:fldCharType="separate"/>
    </w:r>
    <w:r w:rsidR="00A37762">
      <w:rPr>
        <w:b/>
        <w:noProof/>
        <w:sz w:val="18"/>
      </w:rPr>
      <w:t>4</w:t>
    </w:r>
    <w:r w:rsidRPr="00B37D21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016" w:rsidRPr="00B37D21" w:rsidRDefault="001E3016" w:rsidP="00B37D21">
    <w:pPr>
      <w:pStyle w:val="Footer"/>
      <w:tabs>
        <w:tab w:val="right" w:pos="9638"/>
      </w:tabs>
      <w:rPr>
        <w:b/>
        <w:sz w:val="18"/>
      </w:rPr>
    </w:pPr>
    <w:r>
      <w:tab/>
    </w:r>
    <w:r w:rsidRPr="00B37D21">
      <w:rPr>
        <w:b/>
        <w:sz w:val="18"/>
      </w:rPr>
      <w:fldChar w:fldCharType="begin"/>
    </w:r>
    <w:r w:rsidRPr="00B37D21">
      <w:rPr>
        <w:b/>
        <w:sz w:val="18"/>
      </w:rPr>
      <w:instrText xml:space="preserve"> PAGE  \* MERGEFORMAT </w:instrText>
    </w:r>
    <w:r w:rsidRPr="00B37D21">
      <w:rPr>
        <w:b/>
        <w:sz w:val="18"/>
      </w:rPr>
      <w:fldChar w:fldCharType="separate"/>
    </w:r>
    <w:r w:rsidR="00A37762">
      <w:rPr>
        <w:b/>
        <w:noProof/>
        <w:sz w:val="18"/>
      </w:rPr>
      <w:t>5</w:t>
    </w:r>
    <w:r w:rsidRPr="00B37D2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016" w:rsidRPr="00B37D21" w:rsidRDefault="001E3016"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405.4pt;margin-top:-6.25pt;width:73.25pt;height:18.15pt;z-index:1">
          <v:imagedata r:id="rId1" o:title="recycle_English"/>
          <w10:anchorlock/>
        </v:shape>
      </w:pict>
    </w:r>
    <w:r>
      <w:t>GE.11</w:t>
    </w:r>
    <w:r w:rsidR="00A37762">
      <w:t>-43619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6ED3" w:rsidRPr="000B175B" w:rsidRDefault="001A6ED3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A6ED3" w:rsidRPr="00FC68B7" w:rsidRDefault="001A6ED3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1A6ED3" w:rsidRDefault="001A6ED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016" w:rsidRPr="00B37D21" w:rsidRDefault="001E3016" w:rsidP="00234EF0">
    <w:pPr>
      <w:pStyle w:val="Header"/>
    </w:pPr>
    <w:r>
      <w:t>CRPD/C/ESP/Q/1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016" w:rsidRPr="00B37D21" w:rsidRDefault="001E3016" w:rsidP="00234EF0">
    <w:pPr>
      <w:pStyle w:val="Header"/>
      <w:jc w:val="right"/>
    </w:pPr>
    <w:r>
      <w:t>CRPD/C/ESP/Q/1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762" w:rsidRDefault="00A3776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0D912F2"/>
    <w:multiLevelType w:val="hybridMultilevel"/>
    <w:tmpl w:val="BF92D0DE"/>
    <w:lvl w:ilvl="0" w:tplc="A7DC26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iCs/>
        <w:sz w:val="22"/>
        <w:szCs w:val="22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i w:val="0"/>
        <w:iCs/>
        <w:sz w:val="22"/>
        <w:szCs w:val="2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2DA74E7"/>
    <w:multiLevelType w:val="hybridMultilevel"/>
    <w:tmpl w:val="C70EE45C"/>
    <w:lvl w:ilvl="0" w:tplc="1B447ACC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  <w:rPr>
        <w:b w:val="0"/>
        <w:bCs/>
        <w:i w:val="0"/>
        <w:iCs/>
      </w:rPr>
    </w:lvl>
    <w:lvl w:ilvl="1" w:tplc="E5904DCA">
      <w:start w:val="1"/>
      <w:numFmt w:val="lowerLetter"/>
      <w:lvlText w:val="(%2)"/>
      <w:lvlJc w:val="left"/>
      <w:pPr>
        <w:tabs>
          <w:tab w:val="num" w:pos="2574"/>
        </w:tabs>
        <w:ind w:left="2574" w:hanging="360"/>
      </w:pPr>
      <w:rPr>
        <w:rFonts w:hint="default"/>
        <w:i w:val="0"/>
        <w:iCs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3">
    <w:nsid w:val="57D259FA"/>
    <w:multiLevelType w:val="multilevel"/>
    <w:tmpl w:val="2E6EAD28"/>
    <w:lvl w:ilvl="0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  <w:rPr>
        <w:i w:val="0"/>
        <w:iCs/>
      </w:rPr>
    </w:lvl>
    <w:lvl w:ilvl="1">
      <w:start w:val="1"/>
      <w:numFmt w:val="lowerLetter"/>
      <w:lvlText w:val="%2)"/>
      <w:lvlJc w:val="left"/>
      <w:pPr>
        <w:tabs>
          <w:tab w:val="num" w:pos="2574"/>
        </w:tabs>
        <w:ind w:left="2574" w:hanging="360"/>
      </w:pPr>
      <w:rPr>
        <w:i w:val="0"/>
        <w:iCs/>
      </w:rPr>
    </w:lvl>
    <w:lvl w:ilvl="2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4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20206FB"/>
    <w:multiLevelType w:val="hybridMultilevel"/>
    <w:tmpl w:val="11A899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7640BF5"/>
    <w:multiLevelType w:val="hybridMultilevel"/>
    <w:tmpl w:val="B8AC4EE4"/>
    <w:lvl w:ilvl="0" w:tplc="F7C269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"/>
  </w:num>
  <w:num w:numId="7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fr-FR" w:vendorID="64" w:dllVersion="131078" w:nlCheck="1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trackRevisions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7D21"/>
    <w:rsid w:val="00002FCD"/>
    <w:rsid w:val="00006479"/>
    <w:rsid w:val="0001546F"/>
    <w:rsid w:val="00025420"/>
    <w:rsid w:val="00025A4E"/>
    <w:rsid w:val="00032FF2"/>
    <w:rsid w:val="00040D0A"/>
    <w:rsid w:val="00050A1F"/>
    <w:rsid w:val="00050F6B"/>
    <w:rsid w:val="00052FD0"/>
    <w:rsid w:val="00057990"/>
    <w:rsid w:val="00067F1D"/>
    <w:rsid w:val="00072C8C"/>
    <w:rsid w:val="000733B5"/>
    <w:rsid w:val="0007582A"/>
    <w:rsid w:val="00077485"/>
    <w:rsid w:val="00081183"/>
    <w:rsid w:val="000931C0"/>
    <w:rsid w:val="000A09CF"/>
    <w:rsid w:val="000A5D3B"/>
    <w:rsid w:val="000B175B"/>
    <w:rsid w:val="000B3A0F"/>
    <w:rsid w:val="000B4EF7"/>
    <w:rsid w:val="000B76E9"/>
    <w:rsid w:val="000C0902"/>
    <w:rsid w:val="000C1462"/>
    <w:rsid w:val="000C2D2E"/>
    <w:rsid w:val="000C5EC5"/>
    <w:rsid w:val="000D0E1D"/>
    <w:rsid w:val="000E0415"/>
    <w:rsid w:val="000F311F"/>
    <w:rsid w:val="001103AA"/>
    <w:rsid w:val="00113044"/>
    <w:rsid w:val="00115012"/>
    <w:rsid w:val="0012582A"/>
    <w:rsid w:val="00135B01"/>
    <w:rsid w:val="00155467"/>
    <w:rsid w:val="00156A17"/>
    <w:rsid w:val="00160256"/>
    <w:rsid w:val="00166012"/>
    <w:rsid w:val="00166464"/>
    <w:rsid w:val="001702E0"/>
    <w:rsid w:val="0017333B"/>
    <w:rsid w:val="00180D95"/>
    <w:rsid w:val="001842E3"/>
    <w:rsid w:val="0018711F"/>
    <w:rsid w:val="001A2BBB"/>
    <w:rsid w:val="001A5D7C"/>
    <w:rsid w:val="001A6ED3"/>
    <w:rsid w:val="001B4687"/>
    <w:rsid w:val="001B4B04"/>
    <w:rsid w:val="001B5319"/>
    <w:rsid w:val="001B729E"/>
    <w:rsid w:val="001C6663"/>
    <w:rsid w:val="001C7204"/>
    <w:rsid w:val="001C7895"/>
    <w:rsid w:val="001D1827"/>
    <w:rsid w:val="001D26DF"/>
    <w:rsid w:val="001E3016"/>
    <w:rsid w:val="001E598C"/>
    <w:rsid w:val="001E5AA0"/>
    <w:rsid w:val="001E7CBC"/>
    <w:rsid w:val="001F3F39"/>
    <w:rsid w:val="00202DA8"/>
    <w:rsid w:val="00206F15"/>
    <w:rsid w:val="00210BA7"/>
    <w:rsid w:val="00211E0B"/>
    <w:rsid w:val="00225060"/>
    <w:rsid w:val="0022722E"/>
    <w:rsid w:val="00231F2E"/>
    <w:rsid w:val="00234EF0"/>
    <w:rsid w:val="00235DF1"/>
    <w:rsid w:val="002449F6"/>
    <w:rsid w:val="00246847"/>
    <w:rsid w:val="002504BE"/>
    <w:rsid w:val="00252B3A"/>
    <w:rsid w:val="0025340D"/>
    <w:rsid w:val="00254DD0"/>
    <w:rsid w:val="0025756B"/>
    <w:rsid w:val="00265452"/>
    <w:rsid w:val="00292D57"/>
    <w:rsid w:val="002A03A2"/>
    <w:rsid w:val="002A6D53"/>
    <w:rsid w:val="002B21E5"/>
    <w:rsid w:val="002C30C2"/>
    <w:rsid w:val="002C6A33"/>
    <w:rsid w:val="002F175C"/>
    <w:rsid w:val="00317443"/>
    <w:rsid w:val="00321840"/>
    <w:rsid w:val="00321B83"/>
    <w:rsid w:val="003229D8"/>
    <w:rsid w:val="00323AE6"/>
    <w:rsid w:val="003324A6"/>
    <w:rsid w:val="003379A5"/>
    <w:rsid w:val="00337DC5"/>
    <w:rsid w:val="00347ABC"/>
    <w:rsid w:val="00352709"/>
    <w:rsid w:val="003527D2"/>
    <w:rsid w:val="00356C3C"/>
    <w:rsid w:val="00371178"/>
    <w:rsid w:val="00371AEC"/>
    <w:rsid w:val="00380C68"/>
    <w:rsid w:val="00381B0F"/>
    <w:rsid w:val="00397F9A"/>
    <w:rsid w:val="003A400F"/>
    <w:rsid w:val="003A4810"/>
    <w:rsid w:val="003A6810"/>
    <w:rsid w:val="003B1824"/>
    <w:rsid w:val="003B45BF"/>
    <w:rsid w:val="003C2CC4"/>
    <w:rsid w:val="003D4B23"/>
    <w:rsid w:val="003E1CA0"/>
    <w:rsid w:val="003E253F"/>
    <w:rsid w:val="00405DDC"/>
    <w:rsid w:val="00410C89"/>
    <w:rsid w:val="00430260"/>
    <w:rsid w:val="004325CB"/>
    <w:rsid w:val="00435E81"/>
    <w:rsid w:val="004440CB"/>
    <w:rsid w:val="004448D7"/>
    <w:rsid w:val="0045495B"/>
    <w:rsid w:val="004663CD"/>
    <w:rsid w:val="00472087"/>
    <w:rsid w:val="004768A0"/>
    <w:rsid w:val="00494F95"/>
    <w:rsid w:val="004A6349"/>
    <w:rsid w:val="004B12EB"/>
    <w:rsid w:val="004D25E4"/>
    <w:rsid w:val="004D359F"/>
    <w:rsid w:val="004D7899"/>
    <w:rsid w:val="004E30C8"/>
    <w:rsid w:val="00500FC2"/>
    <w:rsid w:val="00517B36"/>
    <w:rsid w:val="00521B81"/>
    <w:rsid w:val="00536C5E"/>
    <w:rsid w:val="005420F2"/>
    <w:rsid w:val="00561C08"/>
    <w:rsid w:val="005720C0"/>
    <w:rsid w:val="005723BE"/>
    <w:rsid w:val="005944F5"/>
    <w:rsid w:val="005B0537"/>
    <w:rsid w:val="005B25BC"/>
    <w:rsid w:val="005B2B44"/>
    <w:rsid w:val="005B3DB3"/>
    <w:rsid w:val="005B65AE"/>
    <w:rsid w:val="005C6A79"/>
    <w:rsid w:val="005D0E04"/>
    <w:rsid w:val="005E5C8D"/>
    <w:rsid w:val="005E7127"/>
    <w:rsid w:val="005F584E"/>
    <w:rsid w:val="006001EE"/>
    <w:rsid w:val="00607951"/>
    <w:rsid w:val="00611FC4"/>
    <w:rsid w:val="00616A4E"/>
    <w:rsid w:val="006176FB"/>
    <w:rsid w:val="006239F9"/>
    <w:rsid w:val="00623FC6"/>
    <w:rsid w:val="0064068D"/>
    <w:rsid w:val="00640B26"/>
    <w:rsid w:val="00646687"/>
    <w:rsid w:val="00665A50"/>
    <w:rsid w:val="00667387"/>
    <w:rsid w:val="00674B73"/>
    <w:rsid w:val="006778FC"/>
    <w:rsid w:val="006A1242"/>
    <w:rsid w:val="006A314C"/>
    <w:rsid w:val="006A420A"/>
    <w:rsid w:val="006A6A1B"/>
    <w:rsid w:val="006B4EBE"/>
    <w:rsid w:val="006C0224"/>
    <w:rsid w:val="006C5F51"/>
    <w:rsid w:val="006C6178"/>
    <w:rsid w:val="006D3570"/>
    <w:rsid w:val="006E1B78"/>
    <w:rsid w:val="006E50D5"/>
    <w:rsid w:val="006E564B"/>
    <w:rsid w:val="006F5B06"/>
    <w:rsid w:val="006F7FC3"/>
    <w:rsid w:val="00721E24"/>
    <w:rsid w:val="0072632A"/>
    <w:rsid w:val="00737B32"/>
    <w:rsid w:val="0074384F"/>
    <w:rsid w:val="00746381"/>
    <w:rsid w:val="00747359"/>
    <w:rsid w:val="00765A37"/>
    <w:rsid w:val="00790F2C"/>
    <w:rsid w:val="007961CC"/>
    <w:rsid w:val="007A79B3"/>
    <w:rsid w:val="007B42B4"/>
    <w:rsid w:val="007B50D8"/>
    <w:rsid w:val="007B6BA5"/>
    <w:rsid w:val="007C3390"/>
    <w:rsid w:val="007C3BAA"/>
    <w:rsid w:val="007C4F4B"/>
    <w:rsid w:val="007E0F54"/>
    <w:rsid w:val="007E69F7"/>
    <w:rsid w:val="007F3F28"/>
    <w:rsid w:val="007F6611"/>
    <w:rsid w:val="007F7874"/>
    <w:rsid w:val="00814A9F"/>
    <w:rsid w:val="008167FB"/>
    <w:rsid w:val="008242D7"/>
    <w:rsid w:val="008271E1"/>
    <w:rsid w:val="00834B92"/>
    <w:rsid w:val="00845888"/>
    <w:rsid w:val="0085226B"/>
    <w:rsid w:val="0085389D"/>
    <w:rsid w:val="00862E20"/>
    <w:rsid w:val="00871C21"/>
    <w:rsid w:val="0088368C"/>
    <w:rsid w:val="00886531"/>
    <w:rsid w:val="008979B1"/>
    <w:rsid w:val="008A6B25"/>
    <w:rsid w:val="008A6C4F"/>
    <w:rsid w:val="008B05EE"/>
    <w:rsid w:val="008B2335"/>
    <w:rsid w:val="008B7F73"/>
    <w:rsid w:val="008C00ED"/>
    <w:rsid w:val="008C4480"/>
    <w:rsid w:val="008C46BE"/>
    <w:rsid w:val="008C6E31"/>
    <w:rsid w:val="008E0563"/>
    <w:rsid w:val="008E62D1"/>
    <w:rsid w:val="008F1564"/>
    <w:rsid w:val="009010F5"/>
    <w:rsid w:val="0090310A"/>
    <w:rsid w:val="00903B68"/>
    <w:rsid w:val="00910AA8"/>
    <w:rsid w:val="009146E6"/>
    <w:rsid w:val="0092099C"/>
    <w:rsid w:val="009223CA"/>
    <w:rsid w:val="00935C01"/>
    <w:rsid w:val="00940F93"/>
    <w:rsid w:val="00941214"/>
    <w:rsid w:val="00945119"/>
    <w:rsid w:val="00963ECA"/>
    <w:rsid w:val="00966F4B"/>
    <w:rsid w:val="00972C14"/>
    <w:rsid w:val="00977CC2"/>
    <w:rsid w:val="009808CF"/>
    <w:rsid w:val="00995D23"/>
    <w:rsid w:val="009A4253"/>
    <w:rsid w:val="009B0048"/>
    <w:rsid w:val="009B0F0E"/>
    <w:rsid w:val="009C14AA"/>
    <w:rsid w:val="009C5140"/>
    <w:rsid w:val="009D7017"/>
    <w:rsid w:val="009F0659"/>
    <w:rsid w:val="009F4005"/>
    <w:rsid w:val="009F7711"/>
    <w:rsid w:val="009F7C5D"/>
    <w:rsid w:val="00A01489"/>
    <w:rsid w:val="00A0405A"/>
    <w:rsid w:val="00A05A83"/>
    <w:rsid w:val="00A14402"/>
    <w:rsid w:val="00A24647"/>
    <w:rsid w:val="00A27F34"/>
    <w:rsid w:val="00A35CDF"/>
    <w:rsid w:val="00A37762"/>
    <w:rsid w:val="00A53C36"/>
    <w:rsid w:val="00A574C3"/>
    <w:rsid w:val="00A612EE"/>
    <w:rsid w:val="00A72F22"/>
    <w:rsid w:val="00A748A6"/>
    <w:rsid w:val="00A76382"/>
    <w:rsid w:val="00A776B4"/>
    <w:rsid w:val="00A8021C"/>
    <w:rsid w:val="00A829FE"/>
    <w:rsid w:val="00A94361"/>
    <w:rsid w:val="00A95544"/>
    <w:rsid w:val="00AA2016"/>
    <w:rsid w:val="00AB06FF"/>
    <w:rsid w:val="00AB16BA"/>
    <w:rsid w:val="00AF3537"/>
    <w:rsid w:val="00AF56F7"/>
    <w:rsid w:val="00B01AA2"/>
    <w:rsid w:val="00B022CA"/>
    <w:rsid w:val="00B06775"/>
    <w:rsid w:val="00B13DB8"/>
    <w:rsid w:val="00B14CF9"/>
    <w:rsid w:val="00B16FA9"/>
    <w:rsid w:val="00B2296E"/>
    <w:rsid w:val="00B30179"/>
    <w:rsid w:val="00B37D21"/>
    <w:rsid w:val="00B5401A"/>
    <w:rsid w:val="00B54587"/>
    <w:rsid w:val="00B56E9C"/>
    <w:rsid w:val="00B64B1F"/>
    <w:rsid w:val="00B6553F"/>
    <w:rsid w:val="00B66238"/>
    <w:rsid w:val="00B75BCD"/>
    <w:rsid w:val="00B81E12"/>
    <w:rsid w:val="00B96B5F"/>
    <w:rsid w:val="00BB7E7C"/>
    <w:rsid w:val="00BC74E9"/>
    <w:rsid w:val="00BD4FD5"/>
    <w:rsid w:val="00BE37B8"/>
    <w:rsid w:val="00BF5828"/>
    <w:rsid w:val="00BF68A8"/>
    <w:rsid w:val="00C057FA"/>
    <w:rsid w:val="00C213A4"/>
    <w:rsid w:val="00C3206E"/>
    <w:rsid w:val="00C34679"/>
    <w:rsid w:val="00C463DD"/>
    <w:rsid w:val="00C4724C"/>
    <w:rsid w:val="00C57ACA"/>
    <w:rsid w:val="00C62594"/>
    <w:rsid w:val="00C629A0"/>
    <w:rsid w:val="00C745C3"/>
    <w:rsid w:val="00C75FB9"/>
    <w:rsid w:val="00C81E54"/>
    <w:rsid w:val="00C8218E"/>
    <w:rsid w:val="00C95FC3"/>
    <w:rsid w:val="00CA1691"/>
    <w:rsid w:val="00CA3C17"/>
    <w:rsid w:val="00CB196B"/>
    <w:rsid w:val="00CB3CDF"/>
    <w:rsid w:val="00CC00AC"/>
    <w:rsid w:val="00CC31A2"/>
    <w:rsid w:val="00CC7773"/>
    <w:rsid w:val="00CC7FE0"/>
    <w:rsid w:val="00CE2EB0"/>
    <w:rsid w:val="00CE4A8F"/>
    <w:rsid w:val="00CE63DF"/>
    <w:rsid w:val="00CF2E84"/>
    <w:rsid w:val="00CF4142"/>
    <w:rsid w:val="00CF7DB5"/>
    <w:rsid w:val="00D11757"/>
    <w:rsid w:val="00D16091"/>
    <w:rsid w:val="00D17902"/>
    <w:rsid w:val="00D2031B"/>
    <w:rsid w:val="00D218CB"/>
    <w:rsid w:val="00D25FE2"/>
    <w:rsid w:val="00D27460"/>
    <w:rsid w:val="00D43252"/>
    <w:rsid w:val="00D45DE5"/>
    <w:rsid w:val="00D51E7F"/>
    <w:rsid w:val="00D607A4"/>
    <w:rsid w:val="00D62686"/>
    <w:rsid w:val="00D637FD"/>
    <w:rsid w:val="00D80F9A"/>
    <w:rsid w:val="00D949CF"/>
    <w:rsid w:val="00D978C6"/>
    <w:rsid w:val="00DA3C1C"/>
    <w:rsid w:val="00DA7CFC"/>
    <w:rsid w:val="00DC76E3"/>
    <w:rsid w:val="00DD4BE1"/>
    <w:rsid w:val="00DE5004"/>
    <w:rsid w:val="00DF57A0"/>
    <w:rsid w:val="00DF5A4E"/>
    <w:rsid w:val="00DF7F82"/>
    <w:rsid w:val="00E01CB4"/>
    <w:rsid w:val="00E0371E"/>
    <w:rsid w:val="00E2040A"/>
    <w:rsid w:val="00E23370"/>
    <w:rsid w:val="00E254D8"/>
    <w:rsid w:val="00E315BC"/>
    <w:rsid w:val="00E32AD9"/>
    <w:rsid w:val="00E40911"/>
    <w:rsid w:val="00E45D48"/>
    <w:rsid w:val="00E64200"/>
    <w:rsid w:val="00E64D08"/>
    <w:rsid w:val="00E71539"/>
    <w:rsid w:val="00E71BC8"/>
    <w:rsid w:val="00E7260F"/>
    <w:rsid w:val="00E75AC9"/>
    <w:rsid w:val="00E84F4E"/>
    <w:rsid w:val="00E95ABE"/>
    <w:rsid w:val="00E96630"/>
    <w:rsid w:val="00EB23BA"/>
    <w:rsid w:val="00EB47BC"/>
    <w:rsid w:val="00EC6844"/>
    <w:rsid w:val="00ED32A3"/>
    <w:rsid w:val="00ED7A2A"/>
    <w:rsid w:val="00EE3091"/>
    <w:rsid w:val="00EE4D26"/>
    <w:rsid w:val="00EE7ECD"/>
    <w:rsid w:val="00EF190C"/>
    <w:rsid w:val="00EF1D7F"/>
    <w:rsid w:val="00EF7E1E"/>
    <w:rsid w:val="00F14A79"/>
    <w:rsid w:val="00F1668E"/>
    <w:rsid w:val="00F17F21"/>
    <w:rsid w:val="00F250FC"/>
    <w:rsid w:val="00F27F88"/>
    <w:rsid w:val="00F34583"/>
    <w:rsid w:val="00F35E9F"/>
    <w:rsid w:val="00F36B98"/>
    <w:rsid w:val="00F50368"/>
    <w:rsid w:val="00F504DF"/>
    <w:rsid w:val="00F505CE"/>
    <w:rsid w:val="00F5645E"/>
    <w:rsid w:val="00F639C3"/>
    <w:rsid w:val="00F7326E"/>
    <w:rsid w:val="00F741B8"/>
    <w:rsid w:val="00F81534"/>
    <w:rsid w:val="00F86966"/>
    <w:rsid w:val="00F9005A"/>
    <w:rsid w:val="00F91C6C"/>
    <w:rsid w:val="00F95472"/>
    <w:rsid w:val="00F9608A"/>
    <w:rsid w:val="00FA271C"/>
    <w:rsid w:val="00FA460A"/>
    <w:rsid w:val="00FB16BC"/>
    <w:rsid w:val="00FC60A3"/>
    <w:rsid w:val="00FC68B7"/>
    <w:rsid w:val="00FF01D8"/>
    <w:rsid w:val="00FF521D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martTagType w:namespaceuri="urn:schemas-microsoft-com:office:smarttags" w:name="country-region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213A4"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semiHidden/>
    <w:rsid w:val="00C213A4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C213A4"/>
  </w:style>
  <w:style w:type="paragraph" w:customStyle="1" w:styleId="SingleTxtG">
    <w:name w:val="_ Single Txt_G"/>
    <w:basedOn w:val="Normal"/>
    <w:rsid w:val="00C213A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link w:val="HeaderChar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213A4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213A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apple-style-span">
    <w:name w:val="apple-style-span"/>
    <w:rsid w:val="00E64D08"/>
    <w:rPr>
      <w:rFonts w:cs="Times New Roman"/>
    </w:rPr>
  </w:style>
  <w:style w:type="paragraph" w:styleId="BalloonText">
    <w:name w:val="Balloon Text"/>
    <w:basedOn w:val="Normal"/>
    <w:semiHidden/>
    <w:rsid w:val="007A79B3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1E7CBC"/>
    <w:rPr>
      <w:sz w:val="16"/>
      <w:szCs w:val="16"/>
    </w:rPr>
  </w:style>
  <w:style w:type="paragraph" w:styleId="CommentText">
    <w:name w:val="annotation text"/>
    <w:basedOn w:val="Normal"/>
    <w:semiHidden/>
    <w:rsid w:val="001E7CBC"/>
  </w:style>
  <w:style w:type="paragraph" w:styleId="CommentSubject">
    <w:name w:val="annotation subject"/>
    <w:basedOn w:val="CommentText"/>
    <w:next w:val="CommentText"/>
    <w:semiHidden/>
    <w:rsid w:val="001E7CBC"/>
    <w:rPr>
      <w:b/>
      <w:bCs/>
    </w:rPr>
  </w:style>
  <w:style w:type="paragraph" w:customStyle="1" w:styleId="SingleTxt">
    <w:name w:val="__Single Txt"/>
    <w:basedOn w:val="Normal"/>
    <w:rsid w:val="006778F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 w:line="240" w:lineRule="exact"/>
      <w:ind w:left="1267" w:right="1267"/>
      <w:jc w:val="both"/>
    </w:pPr>
    <w:rPr>
      <w:spacing w:val="4"/>
      <w:w w:val="103"/>
      <w:kern w:val="14"/>
    </w:rPr>
  </w:style>
  <w:style w:type="character" w:customStyle="1" w:styleId="HeaderChar">
    <w:name w:val="Header Char"/>
    <w:aliases w:val="6_G Char"/>
    <w:link w:val="Header"/>
    <w:rsid w:val="001B5319"/>
    <w:rPr>
      <w:b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1762</Words>
  <Characters>10047</Characters>
  <Application>Microsoft Office Word</Application>
  <DocSecurity>4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11786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Ouko</dc:creator>
  <cp:keywords/>
  <cp:lastModifiedBy>DCM</cp:lastModifiedBy>
  <cp:revision>2</cp:revision>
  <cp:lastPrinted>2011-03-21T08:30:00Z</cp:lastPrinted>
  <dcterms:created xsi:type="dcterms:W3CDTF">2011-06-21T08:55:00Z</dcterms:created>
  <dcterms:modified xsi:type="dcterms:W3CDTF">2011-06-21T08:55:00Z</dcterms:modified>
</cp:coreProperties>
</file>