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7F6B9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F6B92" w:rsidRDefault="007511D7" w:rsidP="002B43B0">
            <w:pPr>
              <w:spacing w:after="80" w:line="300" w:lineRule="exact"/>
              <w:rPr>
                <w:sz w:val="28"/>
              </w:rPr>
            </w:pPr>
            <w:r w:rsidRPr="007F6B92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7F6B92" w:rsidRDefault="007511D7" w:rsidP="002B43B0">
            <w:pPr>
              <w:jc w:val="right"/>
              <w:rPr>
                <w:sz w:val="20"/>
              </w:rPr>
            </w:pPr>
            <w:r w:rsidRPr="007F6B92">
              <w:rPr>
                <w:sz w:val="40"/>
                <w:szCs w:val="40"/>
              </w:rPr>
              <w:t>CERD</w:t>
            </w:r>
            <w:r w:rsidRPr="007F6B92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826F19" w:rsidRPr="007F6B92">
                <w:t>C/SR.1950</w:t>
              </w:r>
            </w:fldSimple>
          </w:p>
        </w:tc>
      </w:tr>
      <w:tr w:rsidR="007511D7" w:rsidRPr="007F6B92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2B43B0">
            <w:pPr>
              <w:spacing w:before="120"/>
              <w:jc w:val="center"/>
            </w:pPr>
            <w:r w:rsidRPr="007F6B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F6B92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F6B92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F6B92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7F6B92" w:rsidRDefault="007511D7" w:rsidP="002B43B0">
            <w:pPr>
              <w:spacing w:before="240" w:after="0"/>
              <w:rPr>
                <w:sz w:val="20"/>
              </w:rPr>
            </w:pPr>
            <w:r w:rsidRPr="007F6B92">
              <w:rPr>
                <w:sz w:val="20"/>
              </w:rPr>
              <w:t xml:space="preserve">Distr.: </w:t>
            </w:r>
            <w:bookmarkStart w:id="0" w:name="ПолеСоСписком1"/>
            <w:r w:rsidRPr="007F6B9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7F6B92">
              <w:rPr>
                <w:sz w:val="20"/>
              </w:rPr>
              <w:instrText xml:space="preserve"> FORMDROPDOWN </w:instrText>
            </w:r>
            <w:r w:rsidRPr="007F6B92">
              <w:rPr>
                <w:sz w:val="20"/>
              </w:rPr>
            </w:r>
            <w:r w:rsidRPr="007F6B92">
              <w:rPr>
                <w:sz w:val="20"/>
              </w:rPr>
              <w:fldChar w:fldCharType="end"/>
            </w:r>
            <w:bookmarkEnd w:id="0"/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fldChar w:fldCharType="begin"/>
            </w:r>
            <w:r w:rsidRPr="007F6B92">
              <w:rPr>
                <w:sz w:val="20"/>
              </w:rPr>
              <w:instrText xml:space="preserve"> FILLIN  "Введите дату документа" \* MERGEFORMAT </w:instrText>
            </w:r>
            <w:r w:rsidR="00826F19" w:rsidRPr="007F6B92">
              <w:rPr>
                <w:sz w:val="20"/>
              </w:rPr>
              <w:fldChar w:fldCharType="separate"/>
            </w:r>
            <w:r w:rsidR="00826F19" w:rsidRPr="007F6B92">
              <w:rPr>
                <w:sz w:val="20"/>
              </w:rPr>
              <w:t>1</w:t>
            </w:r>
            <w:r w:rsidR="00FE7F66">
              <w:rPr>
                <w:sz w:val="20"/>
                <w:lang w:val="en-US"/>
              </w:rPr>
              <w:t>2</w:t>
            </w:r>
            <w:r w:rsidR="00826F19" w:rsidRPr="007F6B92">
              <w:rPr>
                <w:sz w:val="20"/>
              </w:rPr>
              <w:t xml:space="preserve"> </w:t>
            </w:r>
            <w:proofErr w:type="spellStart"/>
            <w:r w:rsidR="00826F19" w:rsidRPr="007F6B92">
              <w:rPr>
                <w:sz w:val="20"/>
              </w:rPr>
              <w:t>January</w:t>
            </w:r>
            <w:proofErr w:type="spellEnd"/>
            <w:r w:rsidR="00826F19" w:rsidRPr="007F6B92">
              <w:rPr>
                <w:sz w:val="20"/>
              </w:rPr>
              <w:t xml:space="preserve"> 2010</w:t>
            </w:r>
            <w:r w:rsidRPr="007F6B92">
              <w:rPr>
                <w:sz w:val="20"/>
              </w:rPr>
              <w:fldChar w:fldCharType="end"/>
            </w:r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t>Russian</w:t>
            </w:r>
          </w:p>
          <w:p w:rsidR="007511D7" w:rsidRPr="007F6B92" w:rsidRDefault="007511D7" w:rsidP="002B43B0">
            <w:pPr>
              <w:spacing w:before="0" w:after="0"/>
              <w:rPr>
                <w:sz w:val="20"/>
              </w:rPr>
            </w:pPr>
            <w:r w:rsidRPr="007F6B92">
              <w:rPr>
                <w:sz w:val="20"/>
              </w:rPr>
              <w:t xml:space="preserve">Original: </w:t>
            </w:r>
            <w:bookmarkStart w:id="1" w:name="ПолеСоСписком2"/>
            <w:r w:rsidRPr="007F6B9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7F6B92">
              <w:rPr>
                <w:sz w:val="20"/>
              </w:rPr>
              <w:instrText xml:space="preserve"> FORMDROPDOWN </w:instrText>
            </w:r>
            <w:r w:rsidRPr="007F6B92">
              <w:rPr>
                <w:sz w:val="20"/>
              </w:rPr>
            </w:r>
            <w:r w:rsidRPr="007F6B92">
              <w:rPr>
                <w:sz w:val="20"/>
              </w:rPr>
              <w:fldChar w:fldCharType="end"/>
            </w:r>
            <w:bookmarkEnd w:id="1"/>
          </w:p>
          <w:p w:rsidR="007511D7" w:rsidRPr="007F6B92" w:rsidRDefault="007511D7" w:rsidP="002B43B0"/>
        </w:tc>
      </w:tr>
    </w:tbl>
    <w:p w:rsidR="00647163" w:rsidRPr="007F6B92" w:rsidRDefault="00647163" w:rsidP="005F6EA3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7F6B92">
        <w:rPr>
          <w:b/>
          <w:sz w:val="24"/>
          <w:szCs w:val="24"/>
        </w:rPr>
        <w:t>К</w:t>
      </w:r>
      <w:r w:rsidR="005F6EA3" w:rsidRPr="007F6B92">
        <w:rPr>
          <w:b/>
          <w:sz w:val="24"/>
          <w:szCs w:val="24"/>
        </w:rPr>
        <w:t>омитет по ликвидации расовой дискриминации</w:t>
      </w:r>
    </w:p>
    <w:p w:rsidR="00647163" w:rsidRPr="007F6B92" w:rsidRDefault="00647163" w:rsidP="005F6EA3">
      <w:pPr>
        <w:pStyle w:val="SingleTxtGR"/>
        <w:spacing w:after="0"/>
        <w:ind w:left="0"/>
        <w:rPr>
          <w:b/>
        </w:rPr>
      </w:pPr>
      <w:r w:rsidRPr="007F6B92">
        <w:rPr>
          <w:b/>
        </w:rPr>
        <w:t>Семьдесят пятая сессия</w:t>
      </w:r>
    </w:p>
    <w:p w:rsidR="00647163" w:rsidRPr="007F6B92" w:rsidRDefault="00647163" w:rsidP="00363048">
      <w:pPr>
        <w:pStyle w:val="SingleTxtGR"/>
        <w:spacing w:before="120" w:after="0"/>
        <w:ind w:left="0"/>
        <w:rPr>
          <w:b/>
        </w:rPr>
      </w:pPr>
      <w:r w:rsidRPr="007F6B92">
        <w:rPr>
          <w:b/>
        </w:rPr>
        <w:t>К</w:t>
      </w:r>
      <w:r w:rsidR="005F6EA3" w:rsidRPr="007F6B92">
        <w:rPr>
          <w:b/>
        </w:rPr>
        <w:t>раткий отчет о 1950-м заседании,</w:t>
      </w:r>
    </w:p>
    <w:p w:rsidR="00647163" w:rsidRPr="007F6B92" w:rsidRDefault="00647163" w:rsidP="00363048">
      <w:pPr>
        <w:pStyle w:val="SingleTxtGR"/>
        <w:spacing w:after="0"/>
        <w:ind w:left="0"/>
        <w:jc w:val="left"/>
      </w:pPr>
      <w:r w:rsidRPr="007F6B92">
        <w:t>состоявшемся во Дворце Вильсона в Женеве в четверг,</w:t>
      </w:r>
      <w:r w:rsidR="00363048" w:rsidRPr="007F6B92">
        <w:br/>
      </w:r>
      <w:r w:rsidRPr="007F6B92">
        <w:t>13 августа 2009 года, в 15 час. 00 мин.</w:t>
      </w:r>
    </w:p>
    <w:p w:rsidR="00647163" w:rsidRPr="007F6B92" w:rsidRDefault="00647163" w:rsidP="00363048">
      <w:pPr>
        <w:pStyle w:val="SingleTxtGR"/>
        <w:spacing w:before="120" w:after="0"/>
        <w:ind w:left="0"/>
      </w:pPr>
      <w:r w:rsidRPr="007F6B92">
        <w:rPr>
          <w:i/>
        </w:rPr>
        <w:t>Председатель</w:t>
      </w:r>
      <w:r w:rsidR="00B20F59" w:rsidRPr="007F6B92">
        <w:t xml:space="preserve">: </w:t>
      </w:r>
      <w:r w:rsidRPr="007F6B92">
        <w:t>г-жа ДАХ</w:t>
      </w:r>
    </w:p>
    <w:p w:rsidR="00647163" w:rsidRPr="007F6B92" w:rsidRDefault="00647163" w:rsidP="00363048">
      <w:pPr>
        <w:pStyle w:val="HChGR"/>
        <w:rPr>
          <w:b w:val="0"/>
        </w:rPr>
      </w:pPr>
      <w:r w:rsidRPr="007F6B92">
        <w:rPr>
          <w:b w:val="0"/>
        </w:rPr>
        <w:t>С</w:t>
      </w:r>
      <w:r w:rsidR="00363048" w:rsidRPr="007F6B92">
        <w:rPr>
          <w:b w:val="0"/>
        </w:rPr>
        <w:t>одержание</w:t>
      </w:r>
    </w:p>
    <w:p w:rsidR="00647163" w:rsidRPr="007F6B92" w:rsidRDefault="00647163" w:rsidP="00A45479">
      <w:pPr>
        <w:pStyle w:val="SingleTxtGR"/>
      </w:pPr>
      <w:r w:rsidRPr="007F6B92">
        <w:t>Р</w:t>
      </w:r>
      <w:r w:rsidR="00EB2E89" w:rsidRPr="007F6B92">
        <w:t>ассмотрение докладов, замечаний и информации, представляемых государс</w:t>
      </w:r>
      <w:r w:rsidR="00EB2E89" w:rsidRPr="007F6B92">
        <w:t>т</w:t>
      </w:r>
      <w:r w:rsidR="00EB2E89" w:rsidRPr="007F6B92">
        <w:t>вами-участниками в соответствии со статьей 9 Конвенции (</w:t>
      </w:r>
      <w:r w:rsidR="00EB2E89" w:rsidRPr="007F6B92">
        <w:rPr>
          <w:i/>
          <w:iCs/>
        </w:rPr>
        <w:t>продолж</w:t>
      </w:r>
      <w:r w:rsidR="00EB2E89" w:rsidRPr="007F6B92">
        <w:rPr>
          <w:i/>
          <w:iCs/>
        </w:rPr>
        <w:t>е</w:t>
      </w:r>
      <w:r w:rsidR="00EB2E89" w:rsidRPr="007F6B92">
        <w:rPr>
          <w:i/>
          <w:iCs/>
        </w:rPr>
        <w:t>ние</w:t>
      </w:r>
      <w:r w:rsidR="00EB2E89" w:rsidRPr="007F6B92">
        <w:t>)</w:t>
      </w:r>
    </w:p>
    <w:p w:rsidR="00647163" w:rsidRPr="007F6B92" w:rsidRDefault="00EB2E89" w:rsidP="00A45479">
      <w:pPr>
        <w:pStyle w:val="SingleTxtGR"/>
        <w:rPr>
          <w:i/>
        </w:rPr>
      </w:pPr>
      <w:r w:rsidRPr="007F6B92">
        <w:rPr>
          <w:i/>
        </w:rPr>
        <w:tab/>
      </w:r>
      <w:r w:rsidR="00647163" w:rsidRPr="007F6B92">
        <w:rPr>
          <w:i/>
        </w:rPr>
        <w:t>Пятнадцатый - восемнадцатый периодические доклады Чили</w:t>
      </w:r>
    </w:p>
    <w:p w:rsidR="00647163" w:rsidRPr="007F6B92" w:rsidRDefault="001114A0" w:rsidP="00A45479">
      <w:pPr>
        <w:pStyle w:val="SingleTxtGR"/>
        <w:rPr>
          <w:i/>
          <w:iCs/>
        </w:rPr>
      </w:pPr>
      <w:r w:rsidRPr="007F6B92">
        <w:br w:type="page"/>
      </w:r>
      <w:r w:rsidR="00647163" w:rsidRPr="007F6B92">
        <w:rPr>
          <w:i/>
          <w:iCs/>
        </w:rPr>
        <w:t>Заседание открывается в 15 час. 00 мин.</w:t>
      </w:r>
    </w:p>
    <w:p w:rsidR="00647163" w:rsidRPr="007F6B92" w:rsidRDefault="00647163" w:rsidP="00A45479">
      <w:pPr>
        <w:pStyle w:val="SingleTxtGR"/>
        <w:rPr>
          <w:b/>
        </w:rPr>
      </w:pPr>
      <w:r w:rsidRPr="007F6B92">
        <w:rPr>
          <w:b/>
        </w:rPr>
        <w:t>Р</w:t>
      </w:r>
      <w:r w:rsidR="008D70A7" w:rsidRPr="007F6B92">
        <w:rPr>
          <w:b/>
        </w:rPr>
        <w:t>ассмотрение докладов, замечаний и информации, представляемых гос</w:t>
      </w:r>
      <w:r w:rsidR="008D70A7" w:rsidRPr="007F6B92">
        <w:rPr>
          <w:b/>
        </w:rPr>
        <w:t>у</w:t>
      </w:r>
      <w:r w:rsidR="008D70A7" w:rsidRPr="007F6B92">
        <w:rPr>
          <w:b/>
        </w:rPr>
        <w:t>дарствами-участниками в соответствии со статьей 9 Конвенции (</w:t>
      </w:r>
      <w:r w:rsidR="008D70A7" w:rsidRPr="007F6B92">
        <w:rPr>
          <w:iCs/>
        </w:rPr>
        <w:t>продолж</w:t>
      </w:r>
      <w:r w:rsidR="008D70A7" w:rsidRPr="007F6B92">
        <w:rPr>
          <w:iCs/>
        </w:rPr>
        <w:t>е</w:t>
      </w:r>
      <w:r w:rsidR="008D70A7" w:rsidRPr="007F6B92">
        <w:rPr>
          <w:iCs/>
        </w:rPr>
        <w:t>ние</w:t>
      </w:r>
      <w:r w:rsidR="008D70A7" w:rsidRPr="007F6B92">
        <w:t>)</w:t>
      </w:r>
    </w:p>
    <w:p w:rsidR="00647163" w:rsidRPr="007F6B92" w:rsidRDefault="00632667" w:rsidP="00632667">
      <w:pPr>
        <w:pStyle w:val="H4GR"/>
        <w:ind w:left="1134" w:hanging="1134"/>
      </w:pPr>
      <w:r w:rsidRPr="007F6B92">
        <w:tab/>
      </w:r>
      <w:r w:rsidRPr="007F6B92">
        <w:tab/>
      </w:r>
      <w:r w:rsidR="00647163" w:rsidRPr="007F6B92">
        <w:t>Пятнадцатый–восемнадцатый периодические доклады Чили (</w:t>
      </w:r>
      <w:r w:rsidR="00647163" w:rsidRPr="007F6B92">
        <w:rPr>
          <w:i w:val="0"/>
        </w:rPr>
        <w:t>CERD/C/CHL/</w:t>
      </w:r>
      <w:r w:rsidRPr="007F6B92">
        <w:rPr>
          <w:i w:val="0"/>
        </w:rPr>
        <w:t xml:space="preserve"> </w:t>
      </w:r>
      <w:r w:rsidR="00647163" w:rsidRPr="007F6B92">
        <w:rPr>
          <w:i w:val="0"/>
        </w:rPr>
        <w:t>15-18</w:t>
      </w:r>
      <w:r w:rsidR="00B20F59" w:rsidRPr="007F6B92">
        <w:rPr>
          <w:i w:val="0"/>
        </w:rPr>
        <w:t xml:space="preserve">; </w:t>
      </w:r>
      <w:r w:rsidR="00647163" w:rsidRPr="007F6B92">
        <w:rPr>
          <w:i w:val="0"/>
        </w:rPr>
        <w:t>CERD/C/CHL/Q/15-18</w:t>
      </w:r>
      <w:r w:rsidR="00B20F59" w:rsidRPr="007F6B92">
        <w:rPr>
          <w:i w:val="0"/>
        </w:rPr>
        <w:t xml:space="preserve">; </w:t>
      </w:r>
      <w:r w:rsidR="00647163" w:rsidRPr="007F6B92">
        <w:rPr>
          <w:i w:val="0"/>
        </w:rPr>
        <w:t>HRI/CORE/1/Add.103)</w:t>
      </w:r>
    </w:p>
    <w:p w:rsidR="00647163" w:rsidRPr="007F6B92" w:rsidRDefault="00647163" w:rsidP="00A45479">
      <w:pPr>
        <w:pStyle w:val="SingleTxtGR"/>
      </w:pPr>
      <w:r w:rsidRPr="007F6B92">
        <w:t>1</w:t>
      </w:r>
      <w:r w:rsidR="00B20F59" w:rsidRPr="007F6B92">
        <w:t>.</w:t>
      </w:r>
      <w:r w:rsidR="008D70A7" w:rsidRPr="007F6B92">
        <w:tab/>
      </w:r>
      <w:r w:rsidRPr="007F6B92">
        <w:rPr>
          <w:i/>
        </w:rPr>
        <w:t>По приглашению Председателя члены делегации Чили занимают места за столом Комитета</w:t>
      </w:r>
      <w:r w:rsidRPr="007F6B92">
        <w:t>.</w:t>
      </w:r>
    </w:p>
    <w:p w:rsidR="00647163" w:rsidRPr="007F6B92" w:rsidRDefault="00647163" w:rsidP="00A45479">
      <w:pPr>
        <w:pStyle w:val="SingleTxtGR"/>
      </w:pPr>
      <w:r w:rsidRPr="007F6B92">
        <w:t>2</w:t>
      </w:r>
      <w:r w:rsidR="00B20F59" w:rsidRPr="007F6B92">
        <w:t>.</w:t>
      </w:r>
      <w:r w:rsidR="008D70A7" w:rsidRPr="007F6B92">
        <w:tab/>
      </w:r>
      <w:r w:rsidRPr="007F6B92">
        <w:rPr>
          <w:b/>
        </w:rPr>
        <w:t>Г-жа К</w:t>
      </w:r>
      <w:r w:rsidR="00632667" w:rsidRPr="007F6B92">
        <w:rPr>
          <w:b/>
        </w:rPr>
        <w:t>интана</w:t>
      </w:r>
      <w:r w:rsidRPr="007F6B92">
        <w:t xml:space="preserve"> (Чили) говорит, что периодический доклад Чили (CERD/C/CHL/15-18) является результатом широких консультаций между соо</w:t>
      </w:r>
      <w:r w:rsidRPr="007F6B92">
        <w:t>т</w:t>
      </w:r>
      <w:r w:rsidRPr="007F6B92">
        <w:t>ветствующими секторами и учреждениями с целью обеспечения соблюдения обязательств страны в соответствии с Конвенцией.</w:t>
      </w:r>
    </w:p>
    <w:p w:rsidR="00647163" w:rsidRPr="007F6B92" w:rsidRDefault="00647163" w:rsidP="00A45479">
      <w:pPr>
        <w:pStyle w:val="SingleTxtGR"/>
      </w:pPr>
      <w:r w:rsidRPr="007F6B92">
        <w:t>3</w:t>
      </w:r>
      <w:r w:rsidR="00B20F59" w:rsidRPr="007F6B92">
        <w:t>.</w:t>
      </w:r>
      <w:r w:rsidR="008D70A7" w:rsidRPr="007F6B92">
        <w:tab/>
      </w:r>
      <w:r w:rsidRPr="007F6B92">
        <w:t>В 1990 году Чили вступила на путь восстановления демократии и уваж</w:t>
      </w:r>
      <w:r w:rsidRPr="007F6B92">
        <w:t>е</w:t>
      </w:r>
      <w:r w:rsidRPr="007F6B92">
        <w:t>ния прав человека, уделяя основное внимание принципам естественного дост</w:t>
      </w:r>
      <w:r w:rsidRPr="007F6B92">
        <w:t>о</w:t>
      </w:r>
      <w:r w:rsidRPr="007F6B92">
        <w:t>инства и равенства всех людей, равно как и принципу недискриминации</w:t>
      </w:r>
      <w:r w:rsidR="00B20F59" w:rsidRPr="007F6B92">
        <w:t xml:space="preserve">. </w:t>
      </w:r>
      <w:r w:rsidRPr="007F6B92">
        <w:t>С</w:t>
      </w:r>
      <w:r w:rsidR="004B63DC" w:rsidRPr="007F6B92">
        <w:t>т</w:t>
      </w:r>
      <w:r w:rsidRPr="007F6B92">
        <w:t>роительство общества, уважающего и гордящегося своей разнообразной культурой и самобытностью, является задачей не только  государства, но и с</w:t>
      </w:r>
      <w:r w:rsidRPr="007F6B92">
        <w:t>о</w:t>
      </w:r>
      <w:r w:rsidRPr="007F6B92">
        <w:t>циума в целом, и требует долг</w:t>
      </w:r>
      <w:r w:rsidRPr="007F6B92">
        <w:t>о</w:t>
      </w:r>
      <w:r w:rsidRPr="007F6B92">
        <w:t>временного процесса культурных перемен.</w:t>
      </w:r>
    </w:p>
    <w:p w:rsidR="00647163" w:rsidRPr="007F6B92" w:rsidRDefault="00647163" w:rsidP="00A45479">
      <w:pPr>
        <w:pStyle w:val="SingleTxtGR"/>
      </w:pPr>
      <w:r w:rsidRPr="007F6B92">
        <w:t>4</w:t>
      </w:r>
      <w:r w:rsidR="00B20F59" w:rsidRPr="007F6B92">
        <w:t>.</w:t>
      </w:r>
      <w:r w:rsidR="008D70A7" w:rsidRPr="007F6B92">
        <w:tab/>
      </w:r>
      <w:r w:rsidRPr="007F6B92">
        <w:t>В частности, Чили участвует в процессе признания самобытности коре</w:t>
      </w:r>
      <w:r w:rsidRPr="007F6B92">
        <w:t>н</w:t>
      </w:r>
      <w:r w:rsidRPr="007F6B92">
        <w:t>ных народов и исправления ошибок прошлого</w:t>
      </w:r>
      <w:r w:rsidR="00B20F59" w:rsidRPr="007F6B92">
        <w:t xml:space="preserve">. </w:t>
      </w:r>
      <w:r w:rsidRPr="007F6B92">
        <w:t>В этом отношении ей пре</w:t>
      </w:r>
      <w:r w:rsidRPr="007F6B92">
        <w:t>д</w:t>
      </w:r>
      <w:r w:rsidRPr="007F6B92">
        <w:t>стоит долгий путь, но достигнутый к насто</w:t>
      </w:r>
      <w:r w:rsidR="004B63DC" w:rsidRPr="007F6B92">
        <w:t>я</w:t>
      </w:r>
      <w:r w:rsidRPr="007F6B92">
        <w:t>щему моменту баланс является позити</w:t>
      </w:r>
      <w:r w:rsidRPr="007F6B92">
        <w:t>в</w:t>
      </w:r>
      <w:r w:rsidRPr="007F6B92">
        <w:t>ным явлением</w:t>
      </w:r>
      <w:r w:rsidR="00B20F59" w:rsidRPr="007F6B92">
        <w:t xml:space="preserve">. </w:t>
      </w:r>
      <w:r w:rsidRPr="007F6B92">
        <w:t>Национальная корпорация по вопросам развития коренных н</w:t>
      </w:r>
      <w:r w:rsidRPr="007F6B92">
        <w:t>а</w:t>
      </w:r>
      <w:r w:rsidRPr="007F6B92">
        <w:t>родов (КОНАДИ), коллективный общественный орган, отвечает за по</w:t>
      </w:r>
      <w:r w:rsidR="004B63DC" w:rsidRPr="007F6B92">
        <w:t>о</w:t>
      </w:r>
      <w:r w:rsidRPr="007F6B92">
        <w:t>щрение, координацию и претворение в жизнь политики в отношении коренного насел</w:t>
      </w:r>
      <w:r w:rsidRPr="007F6B92">
        <w:t>е</w:t>
      </w:r>
      <w:r w:rsidRPr="007F6B92">
        <w:t>ния. Ответственная комиссия КОНАДИ приняла решение о необходимости р</w:t>
      </w:r>
      <w:r w:rsidRPr="007F6B92">
        <w:t>е</w:t>
      </w:r>
      <w:r w:rsidRPr="007F6B92">
        <w:t>параций</w:t>
      </w:r>
      <w:r w:rsidR="00B20F59" w:rsidRPr="007F6B92">
        <w:t xml:space="preserve">. </w:t>
      </w:r>
      <w:r w:rsidRPr="007F6B92">
        <w:t>Был достигнут прогресс в вопросе возвращения земли коренным о</w:t>
      </w:r>
      <w:r w:rsidRPr="007F6B92">
        <w:t>б</w:t>
      </w:r>
      <w:r w:rsidRPr="007F6B92">
        <w:t>щинам, а в сферах здравоохранения, образования, жилища и сельского хозяйс</w:t>
      </w:r>
      <w:r w:rsidRPr="007F6B92">
        <w:t>т</w:t>
      </w:r>
      <w:r w:rsidRPr="007F6B92">
        <w:t>ва были проведены межкультурные мероприятия</w:t>
      </w:r>
      <w:r w:rsidR="00B20F59" w:rsidRPr="007F6B92">
        <w:t xml:space="preserve">. </w:t>
      </w:r>
      <w:r w:rsidRPr="007F6B92">
        <w:t>В первую очередь следует отметить, что чилийцы впервые признали тот факт, что права различных этн</w:t>
      </w:r>
      <w:r w:rsidRPr="007F6B92">
        <w:t>и</w:t>
      </w:r>
      <w:r w:rsidRPr="007F6B92">
        <w:t>ческих групп и культур их страны должны защищаться и ув</w:t>
      </w:r>
      <w:r w:rsidRPr="007F6B92">
        <w:t>а</w:t>
      </w:r>
      <w:r w:rsidRPr="007F6B92">
        <w:t>жаться каждым членом общества.</w:t>
      </w:r>
    </w:p>
    <w:p w:rsidR="00647163" w:rsidRPr="007F6B92" w:rsidRDefault="00647163" w:rsidP="00A45479">
      <w:pPr>
        <w:pStyle w:val="SingleTxtGR"/>
      </w:pPr>
      <w:r w:rsidRPr="007F6B92">
        <w:t>5</w:t>
      </w:r>
      <w:r w:rsidR="00B20F59" w:rsidRPr="007F6B92">
        <w:t>.</w:t>
      </w:r>
      <w:r w:rsidR="00DC6AE5" w:rsidRPr="007F6B92">
        <w:tab/>
      </w:r>
      <w:r w:rsidRPr="007F6B92">
        <w:t>Ратифицировав Конвенцию Международной организации труда (МОТ) о коренных народах и народах, ведущих племенной образ жизни в независимых странах (№ 169), Чили после длительных парл</w:t>
      </w:r>
      <w:r w:rsidRPr="007F6B92">
        <w:t>а</w:t>
      </w:r>
      <w:r w:rsidRPr="007F6B92">
        <w:t>ментских обсуждений  перешла от политики оказания помощи к политике, основанной на признании прав к</w:t>
      </w:r>
      <w:r w:rsidRPr="007F6B92">
        <w:t>о</w:t>
      </w:r>
      <w:r w:rsidRPr="007F6B92">
        <w:t>ренных народов</w:t>
      </w:r>
      <w:r w:rsidR="00B20F59" w:rsidRPr="007F6B92">
        <w:t xml:space="preserve">. </w:t>
      </w:r>
      <w:r w:rsidRPr="007F6B92">
        <w:t>В апреле 2009 года президент, в сво</w:t>
      </w:r>
      <w:r w:rsidR="00D47B5B" w:rsidRPr="007F6B92">
        <w:t>е</w:t>
      </w:r>
      <w:r w:rsidRPr="007F6B92">
        <w:t xml:space="preserve">м Плане действий </w:t>
      </w:r>
      <w:r w:rsidR="00E37FE9" w:rsidRPr="007F6B92">
        <w:t>"</w:t>
      </w:r>
      <w:r w:rsidRPr="007F6B92">
        <w:rPr>
          <w:i/>
        </w:rPr>
        <w:t>Re-Conocer</w:t>
      </w:r>
      <w:r w:rsidRPr="007F6B92">
        <w:t xml:space="preserve"> (</w:t>
      </w:r>
      <w:r w:rsidR="00E37FE9" w:rsidRPr="007F6B92">
        <w:t>"</w:t>
      </w:r>
      <w:r w:rsidRPr="007F6B92">
        <w:t>Узнать снова</w:t>
      </w:r>
      <w:r w:rsidR="00E37FE9" w:rsidRPr="007F6B92">
        <w:t>"</w:t>
      </w:r>
      <w:r w:rsidRPr="007F6B92">
        <w:t>)</w:t>
      </w:r>
      <w:r w:rsidR="00B20F59" w:rsidRPr="007F6B92">
        <w:t xml:space="preserve">: </w:t>
      </w:r>
      <w:r w:rsidRPr="007F6B92">
        <w:t>Социальный пакт сохранения культурного многоо</w:t>
      </w:r>
      <w:r w:rsidRPr="007F6B92">
        <w:t>б</w:t>
      </w:r>
      <w:r w:rsidRPr="007F6B92">
        <w:t>разия</w:t>
      </w:r>
      <w:r w:rsidR="00E37FE9" w:rsidRPr="007F6B92">
        <w:t>"</w:t>
      </w:r>
      <w:r w:rsidRPr="007F6B92">
        <w:t>, изложил основные принципы, регулирующие политику в отношении к</w:t>
      </w:r>
      <w:r w:rsidRPr="007F6B92">
        <w:t>о</w:t>
      </w:r>
      <w:r w:rsidRPr="007F6B92">
        <w:t>ренного населения</w:t>
      </w:r>
      <w:r w:rsidR="00B20F59" w:rsidRPr="007F6B92">
        <w:t xml:space="preserve">. </w:t>
      </w:r>
      <w:r w:rsidRPr="007F6B92">
        <w:t>Обязательства правительства распространяются на всех людей, идентифицирующих себя в качестве представителей коренного насел</w:t>
      </w:r>
      <w:r w:rsidRPr="007F6B92">
        <w:t>е</w:t>
      </w:r>
      <w:r w:rsidRPr="007F6B92">
        <w:t>ния, что, соответственно, составляет более 1 млн. человек или, приблизител</w:t>
      </w:r>
      <w:r w:rsidRPr="007F6B92">
        <w:t>ь</w:t>
      </w:r>
      <w:r w:rsidRPr="007F6B92">
        <w:t>но, 6,6</w:t>
      </w:r>
      <w:r w:rsidR="00632667" w:rsidRPr="007F6B92">
        <w:t>%</w:t>
      </w:r>
      <w:r w:rsidRPr="007F6B92">
        <w:t xml:space="preserve"> населения, 70</w:t>
      </w:r>
      <w:r w:rsidR="00632667" w:rsidRPr="007F6B92">
        <w:t>%</w:t>
      </w:r>
      <w:r w:rsidRPr="007F6B92">
        <w:t xml:space="preserve"> из которых проживают в городских районах, а 30</w:t>
      </w:r>
      <w:r w:rsidR="00632667" w:rsidRPr="007F6B92">
        <w:t>%</w:t>
      </w:r>
      <w:r w:rsidRPr="007F6B92">
        <w:t xml:space="preserve"> - в сельских районах</w:t>
      </w:r>
      <w:r w:rsidR="00B20F59" w:rsidRPr="007F6B92">
        <w:t xml:space="preserve">. </w:t>
      </w:r>
      <w:r w:rsidRPr="007F6B92">
        <w:t>Основные задачи включают в себя расширение участия к</w:t>
      </w:r>
      <w:r w:rsidRPr="007F6B92">
        <w:t>о</w:t>
      </w:r>
      <w:r w:rsidRPr="007F6B92">
        <w:t>ренных народов в процессе принятия решений и обеспечение того, чтобы голос представителей коренного гражданского общества был у</w:t>
      </w:r>
      <w:r w:rsidRPr="007F6B92">
        <w:t>с</w:t>
      </w:r>
      <w:r w:rsidRPr="007F6B92">
        <w:t>лышан.</w:t>
      </w:r>
    </w:p>
    <w:p w:rsidR="00647163" w:rsidRPr="007F6B92" w:rsidRDefault="00647163" w:rsidP="00A45479">
      <w:pPr>
        <w:pStyle w:val="SingleTxtGR"/>
      </w:pPr>
      <w:r w:rsidRPr="007F6B92">
        <w:t>6</w:t>
      </w:r>
      <w:r w:rsidR="00B20F59" w:rsidRPr="007F6B92">
        <w:t>.</w:t>
      </w:r>
      <w:r w:rsidR="00DC6AE5" w:rsidRPr="007F6B92">
        <w:tab/>
      </w:r>
      <w:r w:rsidRPr="007F6B92">
        <w:t>На сегодня</w:t>
      </w:r>
      <w:r w:rsidR="00734641" w:rsidRPr="007F6B92">
        <w:t>ш</w:t>
      </w:r>
      <w:r w:rsidRPr="007F6B92">
        <w:t>ний день удалось добиться следующего</w:t>
      </w:r>
      <w:r w:rsidR="00B20F59" w:rsidRPr="007F6B92">
        <w:t xml:space="preserve">: </w:t>
      </w:r>
      <w:r w:rsidRPr="007F6B92">
        <w:t>провести консул</w:t>
      </w:r>
      <w:r w:rsidRPr="007F6B92">
        <w:t>ь</w:t>
      </w:r>
      <w:r w:rsidRPr="007F6B92">
        <w:t>тации с коренными народами</w:t>
      </w:r>
      <w:r w:rsidR="00B20F59" w:rsidRPr="007F6B92">
        <w:t xml:space="preserve">; </w:t>
      </w:r>
      <w:r w:rsidRPr="007F6B92">
        <w:t>принять Конвенцию МОТ № 169</w:t>
      </w:r>
      <w:r w:rsidR="00B20F59" w:rsidRPr="007F6B92">
        <w:t xml:space="preserve">; </w:t>
      </w:r>
      <w:r w:rsidRPr="007F6B92">
        <w:t>получить с</w:t>
      </w:r>
      <w:r w:rsidRPr="007F6B92">
        <w:t>о</w:t>
      </w:r>
      <w:r w:rsidRPr="007F6B92">
        <w:t>гласие сената на введение в действие закона, обеспечивающего конституцио</w:t>
      </w:r>
      <w:r w:rsidRPr="007F6B92">
        <w:t>н</w:t>
      </w:r>
      <w:r w:rsidRPr="007F6B92">
        <w:t>ное признание коренных народов</w:t>
      </w:r>
      <w:r w:rsidR="00B20F59" w:rsidRPr="007F6B92">
        <w:t xml:space="preserve">; </w:t>
      </w:r>
      <w:r w:rsidRPr="007F6B92">
        <w:t>утвердить закон, создающий и регулиру</w:t>
      </w:r>
      <w:r w:rsidRPr="007F6B92">
        <w:t>ю</w:t>
      </w:r>
      <w:r w:rsidRPr="007F6B92">
        <w:t>щий прибрежную зону проживания коренного населения</w:t>
      </w:r>
      <w:r w:rsidR="00B20F59" w:rsidRPr="007F6B92">
        <w:t xml:space="preserve">; </w:t>
      </w:r>
      <w:r w:rsidRPr="007F6B92">
        <w:t>включить нормы, к</w:t>
      </w:r>
      <w:r w:rsidRPr="007F6B92">
        <w:t>а</w:t>
      </w:r>
      <w:r w:rsidRPr="007F6B92">
        <w:t>сающиеся культурного многообразия, в Закон об общем образовании</w:t>
      </w:r>
      <w:r w:rsidR="00B20F59" w:rsidRPr="007F6B92">
        <w:t xml:space="preserve">; </w:t>
      </w:r>
      <w:r w:rsidRPr="007F6B92">
        <w:t>принять конституционную поправку о создании особых территорий острова Пасхи и островов Хуан-Фернандес, вследствие чего в настоящее время в Конгрессе о</w:t>
      </w:r>
      <w:r w:rsidRPr="007F6B92">
        <w:t>б</w:t>
      </w:r>
      <w:r w:rsidRPr="007F6B92">
        <w:t>суждается закон об особом статусе острова Пасхи</w:t>
      </w:r>
      <w:r w:rsidR="00B20F59" w:rsidRPr="007F6B92">
        <w:t xml:space="preserve">; </w:t>
      </w:r>
      <w:r w:rsidRPr="007F6B92">
        <w:t>вернуть к настоящему м</w:t>
      </w:r>
      <w:r w:rsidRPr="007F6B92">
        <w:t>о</w:t>
      </w:r>
      <w:r w:rsidRPr="007F6B92">
        <w:t xml:space="preserve">менту коренным общинам более 650 </w:t>
      </w:r>
      <w:r w:rsidR="00734641" w:rsidRPr="007F6B92">
        <w:t>000</w:t>
      </w:r>
      <w:r w:rsidRPr="007F6B92">
        <w:t xml:space="preserve"> г</w:t>
      </w:r>
      <w:r w:rsidR="00734641" w:rsidRPr="007F6B92">
        <w:t>а</w:t>
      </w:r>
      <w:r w:rsidRPr="007F6B92">
        <w:t xml:space="preserve"> земли</w:t>
      </w:r>
      <w:r w:rsidR="00B20F59" w:rsidRPr="007F6B92">
        <w:t xml:space="preserve">; </w:t>
      </w:r>
      <w:r w:rsidRPr="007F6B92">
        <w:t>поддержать программу  ст</w:t>
      </w:r>
      <w:r w:rsidRPr="007F6B92">
        <w:t>и</w:t>
      </w:r>
      <w:r w:rsidRPr="007F6B92">
        <w:t>пендиатов и ординаторов для учащихся из коренного населения</w:t>
      </w:r>
      <w:r w:rsidR="00B20F59" w:rsidRPr="007F6B92">
        <w:t xml:space="preserve">; </w:t>
      </w:r>
      <w:r w:rsidRPr="007F6B92">
        <w:t>усовершенс</w:t>
      </w:r>
      <w:r w:rsidRPr="007F6B92">
        <w:t>т</w:t>
      </w:r>
      <w:r w:rsidRPr="007F6B92">
        <w:t>вовать межкультурную программу в сфере здравоохранения для коренного н</w:t>
      </w:r>
      <w:r w:rsidRPr="007F6B92">
        <w:t>а</w:t>
      </w:r>
      <w:r w:rsidRPr="007F6B92">
        <w:t>селения и построить многокультурны</w:t>
      </w:r>
      <w:r w:rsidR="00734641" w:rsidRPr="007F6B92">
        <w:t>е</w:t>
      </w:r>
      <w:r w:rsidRPr="007F6B92">
        <w:t xml:space="preserve"> детские сады в основных городах</w:t>
      </w:r>
      <w:r w:rsidR="00B20F59" w:rsidRPr="007F6B92">
        <w:t xml:space="preserve">; </w:t>
      </w:r>
      <w:r w:rsidRPr="007F6B92">
        <w:t>ра</w:t>
      </w:r>
      <w:r w:rsidRPr="007F6B92">
        <w:t>з</w:t>
      </w:r>
      <w:r w:rsidRPr="007F6B92">
        <w:t>работать программу по развитию инфраструктуры в сельских районах</w:t>
      </w:r>
      <w:r w:rsidR="00B20F59" w:rsidRPr="007F6B92">
        <w:t xml:space="preserve">; </w:t>
      </w:r>
      <w:r w:rsidRPr="007F6B92">
        <w:t>обесп</w:t>
      </w:r>
      <w:r w:rsidRPr="007F6B92">
        <w:t>е</w:t>
      </w:r>
      <w:r w:rsidRPr="007F6B92">
        <w:t>чить предоставление субсидий на покупку жилья для коренного населения.</w:t>
      </w:r>
    </w:p>
    <w:p w:rsidR="00647163" w:rsidRPr="007F6B92" w:rsidRDefault="00647163" w:rsidP="00A45479">
      <w:pPr>
        <w:pStyle w:val="SingleTxtGR"/>
      </w:pPr>
      <w:r w:rsidRPr="007F6B92">
        <w:t>7</w:t>
      </w:r>
      <w:r w:rsidR="00B20F59" w:rsidRPr="007F6B92">
        <w:t>.</w:t>
      </w:r>
      <w:r w:rsidR="00DC6AE5" w:rsidRPr="007F6B92">
        <w:tab/>
      </w:r>
      <w:r w:rsidRPr="007F6B92">
        <w:t>Кроме того, был создан Министерский совет по делам коренного насел</w:t>
      </w:r>
      <w:r w:rsidRPr="007F6B92">
        <w:t>е</w:t>
      </w:r>
      <w:r w:rsidRPr="007F6B92">
        <w:t>ния, а также отделы по делам коренного населения  в каждом министерстве и региональной администрации. Государственные организации предпринимают предварительные шаги по осуществлению Конвенции МОТ №</w:t>
      </w:r>
      <w:r w:rsidR="00FE7F66" w:rsidRPr="00FE7F66">
        <w:t xml:space="preserve"> </w:t>
      </w:r>
      <w:r w:rsidRPr="007F6B92">
        <w:t>169, которая вступит в силу 15 сентября 2009 года</w:t>
      </w:r>
      <w:r w:rsidR="00B20F59" w:rsidRPr="007F6B92">
        <w:t xml:space="preserve">. </w:t>
      </w:r>
      <w:r w:rsidRPr="007F6B92">
        <w:t>С июня 2008 года они обязаны  участв</w:t>
      </w:r>
      <w:r w:rsidRPr="007F6B92">
        <w:t>о</w:t>
      </w:r>
      <w:r w:rsidRPr="007F6B92">
        <w:t>вать в процессе консультаций с коренным населением по вопросам, непосре</w:t>
      </w:r>
      <w:r w:rsidRPr="007F6B92">
        <w:t>д</w:t>
      </w:r>
      <w:r w:rsidRPr="007F6B92">
        <w:t>ственно влияющим на коренные общины</w:t>
      </w:r>
      <w:r w:rsidR="00B20F59" w:rsidRPr="007F6B92">
        <w:t xml:space="preserve">. </w:t>
      </w:r>
      <w:r w:rsidRPr="007F6B92">
        <w:t>В ходе первого раунда консультаций основное внимание уделялось вопросу политической представленности, в том числе присутствию представителей коренного населения в парламенте и в р</w:t>
      </w:r>
      <w:r w:rsidRPr="007F6B92">
        <w:t>е</w:t>
      </w:r>
      <w:r w:rsidRPr="007F6B92">
        <w:t>гиональных советах и созданию Совета  коренных народов</w:t>
      </w:r>
      <w:r w:rsidR="00B20F59" w:rsidRPr="007F6B92">
        <w:t xml:space="preserve">. </w:t>
      </w:r>
      <w:r w:rsidRPr="007F6B92">
        <w:t>Недавно состоялся второй раунд консультаций  по вопросу ко</w:t>
      </w:r>
      <w:r w:rsidRPr="007F6B92">
        <w:t>н</w:t>
      </w:r>
      <w:r w:rsidRPr="007F6B92">
        <w:t>ституционного признания  коренных народов, и, в соответствии со стать</w:t>
      </w:r>
      <w:r w:rsidR="00D47B5B" w:rsidRPr="007F6B92">
        <w:t>е</w:t>
      </w:r>
      <w:r w:rsidRPr="007F6B92">
        <w:t>й 6 Конвенции МОТ №</w:t>
      </w:r>
      <w:r w:rsidR="00FE7F66" w:rsidRPr="00FE7F66">
        <w:t xml:space="preserve"> </w:t>
      </w:r>
      <w:r w:rsidRPr="007F6B92">
        <w:t>169, в скором вр</w:t>
      </w:r>
      <w:r w:rsidRPr="007F6B92">
        <w:t>е</w:t>
      </w:r>
      <w:r w:rsidRPr="007F6B92">
        <w:t xml:space="preserve">мени состоится </w:t>
      </w:r>
      <w:r w:rsidR="00734641" w:rsidRPr="007F6B92">
        <w:t>"</w:t>
      </w:r>
      <w:r w:rsidRPr="007F6B92">
        <w:t>консультация относительно процедуры для проведения ко</w:t>
      </w:r>
      <w:r w:rsidRPr="007F6B92">
        <w:t>н</w:t>
      </w:r>
      <w:r w:rsidRPr="007F6B92">
        <w:t>сультаций</w:t>
      </w:r>
      <w:r w:rsidR="00734641" w:rsidRPr="007F6B92">
        <w:t>"</w:t>
      </w:r>
      <w:r w:rsidR="00B20F59" w:rsidRPr="007F6B92">
        <w:t xml:space="preserve">. </w:t>
      </w:r>
      <w:r w:rsidRPr="007F6B92">
        <w:t>Также университеты  страны были призваны выявить положения существующего законодательства, которые необходимо согласовать с Конве</w:t>
      </w:r>
      <w:r w:rsidRPr="007F6B92">
        <w:t>н</w:t>
      </w:r>
      <w:r w:rsidR="00734641" w:rsidRPr="007F6B92">
        <w:t>цией МОТ.</w:t>
      </w:r>
    </w:p>
    <w:p w:rsidR="00647163" w:rsidRPr="007F6B92" w:rsidRDefault="00647163" w:rsidP="00A45479">
      <w:pPr>
        <w:pStyle w:val="SingleTxtGR"/>
      </w:pPr>
      <w:r w:rsidRPr="007F6B92">
        <w:t>8</w:t>
      </w:r>
      <w:r w:rsidR="00B20F59" w:rsidRPr="007F6B92">
        <w:t>.</w:t>
      </w:r>
      <w:r w:rsidR="00DC6AE5" w:rsidRPr="007F6B92">
        <w:tab/>
      </w:r>
      <w:r w:rsidRPr="007F6B92">
        <w:t>Чили, в прошлом производившая большой поток эмигрантов, испыт</w:t>
      </w:r>
      <w:r w:rsidRPr="007F6B92">
        <w:t>ы</w:t>
      </w:r>
      <w:r w:rsidRPr="007F6B92">
        <w:t>вает процесс иммиграции с ярко выраженным преобладанием представителей р</w:t>
      </w:r>
      <w:r w:rsidRPr="007F6B92">
        <w:t>е</w:t>
      </w:r>
      <w:r w:rsidRPr="007F6B92">
        <w:t>гионов и женщин. Первостепенное значение уделяется укреплению прав м</w:t>
      </w:r>
      <w:r w:rsidRPr="007F6B92">
        <w:t>и</w:t>
      </w:r>
      <w:r w:rsidRPr="007F6B92">
        <w:t>грантов и членов их семей</w:t>
      </w:r>
      <w:r w:rsidR="00B20F59" w:rsidRPr="007F6B92">
        <w:t xml:space="preserve">. </w:t>
      </w:r>
      <w:r w:rsidRPr="007F6B92">
        <w:t>Из 317 057 иммигрантов, в настоящее время прож</w:t>
      </w:r>
      <w:r w:rsidRPr="007F6B92">
        <w:t>и</w:t>
      </w:r>
      <w:r w:rsidRPr="007F6B92">
        <w:t>вающих в Чили, только 7 300 человек, или 2,3</w:t>
      </w:r>
      <w:r w:rsidR="00734641" w:rsidRPr="007F6B92">
        <w:t>%</w:t>
      </w:r>
      <w:r w:rsidRPr="007F6B92">
        <w:t>, имеют ненормати</w:t>
      </w:r>
      <w:r w:rsidRPr="007F6B92">
        <w:t>в</w:t>
      </w:r>
      <w:r w:rsidRPr="007F6B92">
        <w:t>ный статус</w:t>
      </w:r>
      <w:r w:rsidR="00B20F59" w:rsidRPr="007F6B92">
        <w:t xml:space="preserve">. </w:t>
      </w:r>
      <w:r w:rsidRPr="007F6B92">
        <w:t>Результатом недавно принятых мер по упорядочению ситуации  явилось пр</w:t>
      </w:r>
      <w:r w:rsidRPr="007F6B92">
        <w:t>е</w:t>
      </w:r>
      <w:r w:rsidRPr="007F6B92">
        <w:t>доставление вида на жительство сроком на один год более чем 47 600 имм</w:t>
      </w:r>
      <w:r w:rsidRPr="007F6B92">
        <w:t>и</w:t>
      </w:r>
      <w:r w:rsidRPr="007F6B92">
        <w:t>грантам</w:t>
      </w:r>
      <w:r w:rsidR="00B20F59" w:rsidRPr="007F6B92">
        <w:t xml:space="preserve">. </w:t>
      </w:r>
      <w:r w:rsidRPr="007F6B92">
        <w:t>Чили ратифицировала Международную конвенцию о защ</w:t>
      </w:r>
      <w:r w:rsidRPr="007F6B92">
        <w:t>и</w:t>
      </w:r>
      <w:r w:rsidRPr="007F6B92">
        <w:t>те прав всех трудящихся-мигрантов и членов их семей и Протокол против нез</w:t>
      </w:r>
      <w:r w:rsidRPr="007F6B92">
        <w:t>а</w:t>
      </w:r>
      <w:r w:rsidRPr="007F6B92">
        <w:t xml:space="preserve">конного ввоза </w:t>
      </w:r>
      <w:r w:rsidRPr="007F6B92">
        <w:rPr>
          <w:rStyle w:val="Emphasis"/>
          <w:i w:val="0"/>
        </w:rPr>
        <w:t>мигрантов</w:t>
      </w:r>
      <w:r w:rsidRPr="007F6B92">
        <w:t xml:space="preserve"> по суше, </w:t>
      </w:r>
      <w:r w:rsidRPr="007F6B92">
        <w:rPr>
          <w:rStyle w:val="Emphasis"/>
          <w:i w:val="0"/>
        </w:rPr>
        <w:t>морю</w:t>
      </w:r>
      <w:r w:rsidRPr="007F6B92">
        <w:rPr>
          <w:i/>
        </w:rPr>
        <w:t xml:space="preserve"> </w:t>
      </w:r>
      <w:r w:rsidRPr="007F6B92">
        <w:t>и</w:t>
      </w:r>
      <w:r w:rsidRPr="007F6B92">
        <w:rPr>
          <w:i/>
        </w:rPr>
        <w:t xml:space="preserve"> </w:t>
      </w:r>
      <w:r w:rsidRPr="007F6B92">
        <w:rPr>
          <w:rStyle w:val="Emphasis"/>
          <w:i w:val="0"/>
        </w:rPr>
        <w:t>воздуху</w:t>
      </w:r>
      <w:r w:rsidRPr="007F6B92">
        <w:t>,  дополняющий Конвенцию Организации Объедин</w:t>
      </w:r>
      <w:r w:rsidR="00D47B5B" w:rsidRPr="007F6B92">
        <w:t>е</w:t>
      </w:r>
      <w:r w:rsidRPr="007F6B92">
        <w:t>нных Наций против транснациональной организованной преступн</w:t>
      </w:r>
      <w:r w:rsidRPr="007F6B92">
        <w:t>о</w:t>
      </w:r>
      <w:r w:rsidRPr="007F6B92">
        <w:t>сти</w:t>
      </w:r>
      <w:r w:rsidR="00B20F59" w:rsidRPr="007F6B92">
        <w:t xml:space="preserve">. </w:t>
      </w:r>
      <w:r w:rsidRPr="007F6B92">
        <w:t>Были разработаны два законопроекта для приведения внутреннего закон</w:t>
      </w:r>
      <w:r w:rsidRPr="007F6B92">
        <w:t>о</w:t>
      </w:r>
      <w:r w:rsidRPr="007F6B92">
        <w:t>дательства в соответствие с Конвенцией и Протоколом.</w:t>
      </w:r>
    </w:p>
    <w:p w:rsidR="00647163" w:rsidRPr="007F6B92" w:rsidRDefault="00647163" w:rsidP="00A45479">
      <w:pPr>
        <w:pStyle w:val="SingleTxtGR"/>
      </w:pPr>
      <w:r w:rsidRPr="007F6B92">
        <w:t>9</w:t>
      </w:r>
      <w:r w:rsidR="00B20F59" w:rsidRPr="007F6B92">
        <w:t>.</w:t>
      </w:r>
      <w:r w:rsidR="00DC6AE5" w:rsidRPr="007F6B92">
        <w:tab/>
      </w:r>
      <w:r w:rsidRPr="007F6B92">
        <w:t>Были предприняты шаги для упорядочения положения беременных же</w:t>
      </w:r>
      <w:r w:rsidRPr="007F6B92">
        <w:t>н</w:t>
      </w:r>
      <w:r w:rsidRPr="007F6B92">
        <w:t>щин-мигрантов и для обеспечения доступа к здравоохранению детям и подр</w:t>
      </w:r>
      <w:r w:rsidRPr="007F6B92">
        <w:t>о</w:t>
      </w:r>
      <w:r w:rsidRPr="007F6B92">
        <w:t>сткам из числа иммигрантов независимо от статуса их родителей, а также до</w:t>
      </w:r>
      <w:r w:rsidRPr="007F6B92">
        <w:t>с</w:t>
      </w:r>
      <w:r w:rsidRPr="007F6B92">
        <w:t>тупа к срочной медицинской помощи в общественных учреждениях для всех мигрантов независимо от их статуса</w:t>
      </w:r>
      <w:r w:rsidR="00B20F59" w:rsidRPr="007F6B92">
        <w:t xml:space="preserve">. </w:t>
      </w:r>
      <w:r w:rsidRPr="007F6B92">
        <w:t>Также предпринимаются действия по ур</w:t>
      </w:r>
      <w:r w:rsidRPr="007F6B92">
        <w:t>е</w:t>
      </w:r>
      <w:r w:rsidRPr="007F6B92">
        <w:t>гулированию статуса всех детей-мигрантов, зарегистрированных в учебных з</w:t>
      </w:r>
      <w:r w:rsidRPr="007F6B92">
        <w:t>а</w:t>
      </w:r>
      <w:r w:rsidRPr="007F6B92">
        <w:t>ведениях, и обеспечению доступа для всех детей из числа беженцев и имм</w:t>
      </w:r>
      <w:r w:rsidRPr="007F6B92">
        <w:t>и</w:t>
      </w:r>
      <w:r w:rsidRPr="007F6B92">
        <w:t>грантов к дошкольному образованию.</w:t>
      </w:r>
    </w:p>
    <w:p w:rsidR="00647163" w:rsidRPr="007F6B92" w:rsidRDefault="00647163" w:rsidP="00A45479">
      <w:pPr>
        <w:pStyle w:val="SingleTxtGR"/>
      </w:pPr>
      <w:r w:rsidRPr="007F6B92">
        <w:t>10</w:t>
      </w:r>
      <w:r w:rsidR="00B20F59" w:rsidRPr="007F6B92">
        <w:t>.</w:t>
      </w:r>
      <w:r w:rsidR="00DC6AE5" w:rsidRPr="007F6B92">
        <w:tab/>
      </w:r>
      <w:r w:rsidRPr="007F6B92">
        <w:t>Однако многое ещ</w:t>
      </w:r>
      <w:r w:rsidR="00D47B5B" w:rsidRPr="007F6B92">
        <w:t xml:space="preserve">е </w:t>
      </w:r>
      <w:r w:rsidRPr="007F6B92">
        <w:t xml:space="preserve"> предстоит сделать, и иммигрантам по-прежнему пр</w:t>
      </w:r>
      <w:r w:rsidRPr="007F6B92">
        <w:t>и</w:t>
      </w:r>
      <w:r w:rsidRPr="007F6B92">
        <w:t>ходится бороться с дискриминацией</w:t>
      </w:r>
      <w:r w:rsidR="00B20F59" w:rsidRPr="007F6B92">
        <w:t xml:space="preserve">. </w:t>
      </w:r>
      <w:r w:rsidRPr="007F6B92">
        <w:t>В этой связи правительство разработало национальную миграционную политику, нацеленную на  координацию дейс</w:t>
      </w:r>
      <w:r w:rsidRPr="007F6B92">
        <w:t>т</w:t>
      </w:r>
      <w:r w:rsidRPr="007F6B92">
        <w:t>вий государства и гражданского общества в интересах мигрантов.</w:t>
      </w:r>
    </w:p>
    <w:p w:rsidR="00647163" w:rsidRPr="007F6B92" w:rsidRDefault="00647163" w:rsidP="00A45479">
      <w:pPr>
        <w:pStyle w:val="SingleTxtGR"/>
      </w:pPr>
      <w:r w:rsidRPr="007F6B92">
        <w:t>11</w:t>
      </w:r>
      <w:r w:rsidR="00B20F59" w:rsidRPr="007F6B92">
        <w:t>.</w:t>
      </w:r>
      <w:r w:rsidR="00DC6AE5" w:rsidRPr="007F6B92">
        <w:tab/>
      </w:r>
      <w:r w:rsidRPr="007F6B92">
        <w:t>В Чили состоялась Региональная конференция стран американского ко</w:t>
      </w:r>
      <w:r w:rsidRPr="007F6B92">
        <w:t>н</w:t>
      </w:r>
      <w:r w:rsidRPr="007F6B92">
        <w:t>тинента в преддверии проведения в 2001 году Всемирной конференции по борьбе против расизма, расовой дискриминации, ксенофобии и связанной с н</w:t>
      </w:r>
      <w:r w:rsidRPr="007F6B92">
        <w:t>и</w:t>
      </w:r>
      <w:r w:rsidRPr="007F6B92">
        <w:t>ми нетерпимости</w:t>
      </w:r>
      <w:r w:rsidR="00B20F59" w:rsidRPr="007F6B92">
        <w:t xml:space="preserve">. </w:t>
      </w:r>
      <w:r w:rsidRPr="007F6B92">
        <w:t>С 2002 года по 2007 год Чили возглавляла Межправительс</w:t>
      </w:r>
      <w:r w:rsidRPr="007F6B92">
        <w:t>т</w:t>
      </w:r>
      <w:r w:rsidRPr="007F6B92">
        <w:t>венную рабочую группу по эффективному осуществлению Дурбанской декл</w:t>
      </w:r>
      <w:r w:rsidRPr="007F6B92">
        <w:t>а</w:t>
      </w:r>
      <w:r w:rsidRPr="007F6B92">
        <w:t>рации и Программы действий и играла активную роль в Конференции по обз</w:t>
      </w:r>
      <w:r w:rsidRPr="007F6B92">
        <w:t>о</w:t>
      </w:r>
      <w:r w:rsidRPr="007F6B92">
        <w:t>ру Дурбанского процесса, состоявшейся в а</w:t>
      </w:r>
      <w:r w:rsidRPr="007F6B92">
        <w:t>п</w:t>
      </w:r>
      <w:r w:rsidRPr="007F6B92">
        <w:t>реле 2009 года.</w:t>
      </w:r>
    </w:p>
    <w:p w:rsidR="00647163" w:rsidRPr="007F6B92" w:rsidRDefault="00647163" w:rsidP="00A45479">
      <w:pPr>
        <w:pStyle w:val="SingleTxtGR"/>
      </w:pPr>
      <w:r w:rsidRPr="007F6B92">
        <w:t>12</w:t>
      </w:r>
      <w:r w:rsidR="00B20F59" w:rsidRPr="007F6B92">
        <w:t>.</w:t>
      </w:r>
      <w:r w:rsidR="00DC6AE5" w:rsidRPr="007F6B92">
        <w:tab/>
      </w:r>
      <w:r w:rsidRPr="007F6B92">
        <w:t>В настоящее время в Парламенте обсуждается законопроект, предста</w:t>
      </w:r>
      <w:r w:rsidRPr="007F6B92">
        <w:t>в</w:t>
      </w:r>
      <w:r w:rsidRPr="007F6B92">
        <w:t>ляющий меры по противодействию дискриминации и наказанию виновных в совершении актов дискриминации, и, вероятно, он вступит в силу до истечения срока пребывания в должности нынешнего президента.</w:t>
      </w:r>
    </w:p>
    <w:p w:rsidR="00647163" w:rsidRPr="007F6B92" w:rsidRDefault="00647163" w:rsidP="00A45479">
      <w:pPr>
        <w:pStyle w:val="SingleTxtGR"/>
      </w:pPr>
      <w:r w:rsidRPr="007F6B92">
        <w:t>13</w:t>
      </w:r>
      <w:r w:rsidR="00B20F59" w:rsidRPr="007F6B92">
        <w:t>.</w:t>
      </w:r>
      <w:r w:rsidR="00F346FA" w:rsidRPr="007F6B92">
        <w:tab/>
      </w:r>
      <w:r w:rsidRPr="007F6B92">
        <w:t>Хотя политика в отношении коренного населения способствовала нал</w:t>
      </w:r>
      <w:r w:rsidRPr="007F6B92">
        <w:t>а</w:t>
      </w:r>
      <w:r w:rsidRPr="007F6B92">
        <w:t xml:space="preserve">живанию диалога между общинами, среди почти 3 </w:t>
      </w:r>
      <w:r w:rsidR="00FE7F66">
        <w:rPr>
          <w:lang w:val="en-US"/>
        </w:rPr>
        <w:t>000</w:t>
      </w:r>
      <w:r w:rsidRPr="007F6B92">
        <w:t xml:space="preserve"> коренных общин сохр</w:t>
      </w:r>
      <w:r w:rsidRPr="007F6B92">
        <w:t>а</w:t>
      </w:r>
      <w:r w:rsidRPr="007F6B92">
        <w:t>няются крайне незначительные по своим масштабам очаги конфликтов</w:t>
      </w:r>
      <w:r w:rsidR="00B20F59" w:rsidRPr="007F6B92">
        <w:t xml:space="preserve">. </w:t>
      </w:r>
      <w:r w:rsidRPr="007F6B92">
        <w:t>Нак</w:t>
      </w:r>
      <w:r w:rsidRPr="007F6B92">
        <w:t>а</w:t>
      </w:r>
      <w:r w:rsidRPr="007F6B92">
        <w:t>нуне произош</w:t>
      </w:r>
      <w:r w:rsidR="00D47B5B" w:rsidRPr="007F6B92">
        <w:t>е</w:t>
      </w:r>
      <w:r w:rsidRPr="007F6B92">
        <w:t>л болезненный для е</w:t>
      </w:r>
      <w:r w:rsidR="00D47B5B" w:rsidRPr="007F6B92">
        <w:t xml:space="preserve">е </w:t>
      </w:r>
      <w:r w:rsidRPr="007F6B92">
        <w:t>страны инцидент, когда в ходе такого ко</w:t>
      </w:r>
      <w:r w:rsidRPr="007F6B92">
        <w:t>н</w:t>
      </w:r>
      <w:r w:rsidRPr="007F6B92">
        <w:t>фликта погиб представитель общины мапуче</w:t>
      </w:r>
      <w:r w:rsidR="00B20F59" w:rsidRPr="007F6B92">
        <w:t xml:space="preserve">. </w:t>
      </w:r>
      <w:r w:rsidRPr="007F6B92">
        <w:t>Правительство подтверждает свою приверженность верховенству права, диалогу и участию коренного нас</w:t>
      </w:r>
      <w:r w:rsidRPr="007F6B92">
        <w:t>е</w:t>
      </w:r>
      <w:r w:rsidRPr="007F6B92">
        <w:t>ления</w:t>
      </w:r>
      <w:r w:rsidR="00B20F59" w:rsidRPr="007F6B92">
        <w:t xml:space="preserve">. </w:t>
      </w:r>
      <w:r w:rsidRPr="007F6B92">
        <w:t>Оно отвергает все формы насилия, которые могут  лишь нанести вред делу коренных народов.</w:t>
      </w:r>
    </w:p>
    <w:p w:rsidR="00647163" w:rsidRPr="007F6B92" w:rsidRDefault="00647163" w:rsidP="00A45479">
      <w:pPr>
        <w:pStyle w:val="SingleTxtGR"/>
      </w:pPr>
      <w:r w:rsidRPr="007F6B92">
        <w:t>14</w:t>
      </w:r>
      <w:r w:rsidR="00B20F59" w:rsidRPr="007F6B92">
        <w:t>.</w:t>
      </w:r>
      <w:r w:rsidR="00F346FA" w:rsidRPr="007F6B92">
        <w:tab/>
      </w:r>
      <w:r w:rsidRPr="007F6B92">
        <w:rPr>
          <w:b/>
        </w:rPr>
        <w:t>Г-н З</w:t>
      </w:r>
      <w:r w:rsidR="00154C25" w:rsidRPr="007F6B92">
        <w:rPr>
          <w:b/>
        </w:rPr>
        <w:t>анзи</w:t>
      </w:r>
      <w:r w:rsidRPr="007F6B92">
        <w:t xml:space="preserve"> (Чили) говорит, что международные договоры по правам чел</w:t>
      </w:r>
      <w:r w:rsidRPr="007F6B92">
        <w:t>о</w:t>
      </w:r>
      <w:r w:rsidRPr="007F6B92">
        <w:t>века, в том числе Конвенция, были включены в чилийское внутреннее законод</w:t>
      </w:r>
      <w:r w:rsidRPr="007F6B92">
        <w:t>а</w:t>
      </w:r>
      <w:r w:rsidRPr="007F6B92">
        <w:t>тельство в соответствии со стать</w:t>
      </w:r>
      <w:r w:rsidR="00D47B5B" w:rsidRPr="007F6B92">
        <w:t>е</w:t>
      </w:r>
      <w:r w:rsidRPr="007F6B92">
        <w:t>й 5 Конституции, что, таким образом, надел</w:t>
      </w:r>
      <w:r w:rsidRPr="007F6B92">
        <w:t>я</w:t>
      </w:r>
      <w:r w:rsidRPr="007F6B92">
        <w:t>ет их промежуточным статусом между Конституцией и обычным правом</w:t>
      </w:r>
      <w:r w:rsidR="00B20F59" w:rsidRPr="007F6B92">
        <w:t xml:space="preserve">. </w:t>
      </w:r>
      <w:r w:rsidRPr="007F6B92">
        <w:t>Кроме того, в статье 54 говорится, что положения того или иного договора не могут ограничиваться, изменяться или отменяться, за исключением случаев, пред</w:t>
      </w:r>
      <w:r w:rsidRPr="007F6B92">
        <w:t>у</w:t>
      </w:r>
      <w:r w:rsidRPr="007F6B92">
        <w:t>смотренных в самих договорах или согласно общим нормам международного права. Конституцией также гарантируется равенство перед зак</w:t>
      </w:r>
      <w:r w:rsidRPr="007F6B92">
        <w:t>о</w:t>
      </w:r>
      <w:r w:rsidRPr="007F6B92">
        <w:t>ном.</w:t>
      </w:r>
    </w:p>
    <w:p w:rsidR="00647163" w:rsidRPr="007F6B92" w:rsidRDefault="00647163" w:rsidP="00A45479">
      <w:pPr>
        <w:pStyle w:val="SingleTxtGR"/>
      </w:pPr>
      <w:r w:rsidRPr="007F6B92">
        <w:t>15</w:t>
      </w:r>
      <w:r w:rsidR="00B20F59" w:rsidRPr="007F6B92">
        <w:t>.</w:t>
      </w:r>
      <w:r w:rsidR="00F346FA" w:rsidRPr="007F6B92">
        <w:tab/>
      </w:r>
      <w:r w:rsidRPr="007F6B92">
        <w:t>В соответствии с новым законом, вступившем в силу 18 июля 2009 г</w:t>
      </w:r>
      <w:r w:rsidRPr="007F6B92">
        <w:t>о</w:t>
      </w:r>
      <w:r w:rsidRPr="007F6B92">
        <w:t>да, преступления против человечности, геноцид и военные преступления опред</w:t>
      </w:r>
      <w:r w:rsidRPr="007F6B92">
        <w:t>е</w:t>
      </w:r>
      <w:r w:rsidRPr="007F6B92">
        <w:t>ляются на основании Римского статута, признающего расовую или этнич</w:t>
      </w:r>
      <w:r w:rsidRPr="007F6B92">
        <w:t>е</w:t>
      </w:r>
      <w:r w:rsidRPr="007F6B92">
        <w:t>скую дискриминацию в качестве отягчающего обстоятельства и предусматр</w:t>
      </w:r>
      <w:r w:rsidRPr="007F6B92">
        <w:t>и</w:t>
      </w:r>
      <w:r w:rsidRPr="007F6B92">
        <w:t>вающего уголовную ответственность за намерение уничтожить полностью или частично этническую или расовую группу</w:t>
      </w:r>
      <w:r w:rsidR="00B20F59" w:rsidRPr="007F6B92">
        <w:t xml:space="preserve">. </w:t>
      </w:r>
      <w:r w:rsidRPr="007F6B92">
        <w:t>В законодательстве, регламентирующем де</w:t>
      </w:r>
      <w:r w:rsidRPr="007F6B92">
        <w:t>я</w:t>
      </w:r>
      <w:r w:rsidRPr="007F6B92">
        <w:t>тельность церквей и религиозных организаций, запрещается ди</w:t>
      </w:r>
      <w:r w:rsidRPr="007F6B92">
        <w:t>с</w:t>
      </w:r>
      <w:r w:rsidRPr="007F6B92">
        <w:t>криминация на основании религиозных убеждений</w:t>
      </w:r>
      <w:r w:rsidR="00B20F59" w:rsidRPr="007F6B92">
        <w:t xml:space="preserve">. </w:t>
      </w:r>
      <w:r w:rsidRPr="007F6B92">
        <w:t>Недавно введ</w:t>
      </w:r>
      <w:r w:rsidR="00D47B5B" w:rsidRPr="007F6B92">
        <w:t>е</w:t>
      </w:r>
      <w:r w:rsidRPr="007F6B92">
        <w:t>нный в действие Закон об общем образовании обязывает государство-участника поощрять политику в о</w:t>
      </w:r>
      <w:r w:rsidRPr="007F6B92">
        <w:t>б</w:t>
      </w:r>
      <w:r w:rsidRPr="007F6B92">
        <w:t>ласти образования, признающую и поощряющую культуру коре</w:t>
      </w:r>
      <w:r w:rsidRPr="007F6B92">
        <w:t>н</w:t>
      </w:r>
      <w:r w:rsidRPr="007F6B92">
        <w:t>ных народов, в том числе двуязычное образование, и запрещающую все формы дискриминации против учащихся и преподавательского состава</w:t>
      </w:r>
      <w:r w:rsidR="00B20F59" w:rsidRPr="007F6B92">
        <w:t xml:space="preserve">. </w:t>
      </w:r>
      <w:r w:rsidRPr="007F6B92">
        <w:t>Согласно Закону о коренных народах, любой акт очевидной и преднамеренной дискриминации против к</w:t>
      </w:r>
      <w:r w:rsidRPr="007F6B92">
        <w:t>о</w:t>
      </w:r>
      <w:r w:rsidRPr="007F6B92">
        <w:t>ренных народов по признаку их происхождения и культуры подлежит наказ</w:t>
      </w:r>
      <w:r w:rsidRPr="007F6B92">
        <w:t>а</w:t>
      </w:r>
      <w:r w:rsidRPr="007F6B92">
        <w:t>нию в виде штрафа в размере от одной до пяти минимальных месячных за</w:t>
      </w:r>
      <w:r w:rsidRPr="007F6B92">
        <w:t>р</w:t>
      </w:r>
      <w:r w:rsidRPr="007F6B92">
        <w:t>плат</w:t>
      </w:r>
      <w:r w:rsidR="00B20F59" w:rsidRPr="007F6B92">
        <w:t xml:space="preserve">. </w:t>
      </w:r>
      <w:r w:rsidRPr="007F6B92">
        <w:t>В Трудовом кодексе также запрещается дискриминация по обширному п</w:t>
      </w:r>
      <w:r w:rsidRPr="007F6B92">
        <w:t>е</w:t>
      </w:r>
      <w:r w:rsidRPr="007F6B92">
        <w:t>речню признаков, нарушающих принцип равенства возможностей или равного обращения в сфере занятости.</w:t>
      </w:r>
    </w:p>
    <w:p w:rsidR="00647163" w:rsidRPr="007F6B92" w:rsidRDefault="00647163" w:rsidP="00A45479">
      <w:pPr>
        <w:pStyle w:val="SingleTxtGR"/>
      </w:pPr>
      <w:r w:rsidRPr="007F6B92">
        <w:t>16</w:t>
      </w:r>
      <w:r w:rsidR="00B20F59" w:rsidRPr="007F6B92">
        <w:t>.</w:t>
      </w:r>
      <w:r w:rsidR="00F346FA" w:rsidRPr="007F6B92">
        <w:tab/>
      </w:r>
      <w:r w:rsidRPr="007F6B92">
        <w:t>В 2005 году был разработан законопроект с целью обеспечения станда</w:t>
      </w:r>
      <w:r w:rsidRPr="007F6B92">
        <w:t>р</w:t>
      </w:r>
      <w:r w:rsidRPr="007F6B92">
        <w:t>тизации существующих правовых норм и выявления различных категорий де</w:t>
      </w:r>
      <w:r w:rsidRPr="007F6B92">
        <w:t>й</w:t>
      </w:r>
      <w:r w:rsidRPr="007F6B92">
        <w:t>ствий, преследуемых в уголовном порядке</w:t>
      </w:r>
      <w:r w:rsidR="00B20F59" w:rsidRPr="007F6B92">
        <w:t xml:space="preserve">. </w:t>
      </w:r>
      <w:r w:rsidRPr="007F6B92">
        <w:t>В этом законопроекте предусматр</w:t>
      </w:r>
      <w:r w:rsidRPr="007F6B92">
        <w:t>и</w:t>
      </w:r>
      <w:r w:rsidRPr="007F6B92">
        <w:t>вается целый ряд антидискриминационных мер, основанных на межд</w:t>
      </w:r>
      <w:r w:rsidRPr="007F6B92">
        <w:t>у</w:t>
      </w:r>
      <w:r w:rsidRPr="007F6B92">
        <w:t>народном праве, в том числе на положениях Конвенции, и он в настоящее время обсужд</w:t>
      </w:r>
      <w:r w:rsidRPr="007F6B92">
        <w:t>а</w:t>
      </w:r>
      <w:r w:rsidRPr="007F6B92">
        <w:t>ется в Парламенте</w:t>
      </w:r>
      <w:r w:rsidR="00B20F59" w:rsidRPr="007F6B92">
        <w:t xml:space="preserve">. </w:t>
      </w:r>
      <w:r w:rsidRPr="007F6B92">
        <w:t>Законопроектом запрещаются все действия по разгранич</w:t>
      </w:r>
      <w:r w:rsidRPr="007F6B92">
        <w:t>е</w:t>
      </w:r>
      <w:r w:rsidRPr="007F6B92">
        <w:t>нию, исключению, ограничению или предпочтению, совершаемые государс</w:t>
      </w:r>
      <w:r w:rsidRPr="007F6B92">
        <w:t>т</w:t>
      </w:r>
      <w:r w:rsidRPr="007F6B92">
        <w:t>венными должностными лицами или физическими лицами, препятствующие, подрывающие или подвергающие риску осуществление прав, признанных Ко</w:t>
      </w:r>
      <w:r w:rsidRPr="007F6B92">
        <w:t>н</w:t>
      </w:r>
      <w:r w:rsidRPr="007F6B92">
        <w:t>ституцией, внутренним законодательством и международными договорами, р</w:t>
      </w:r>
      <w:r w:rsidRPr="007F6B92">
        <w:t>а</w:t>
      </w:r>
      <w:r w:rsidRPr="007F6B92">
        <w:t>тифицированными Чили</w:t>
      </w:r>
      <w:r w:rsidR="00B20F59" w:rsidRPr="007F6B92">
        <w:t xml:space="preserve">. </w:t>
      </w:r>
      <w:r w:rsidRPr="007F6B92">
        <w:t>В н</w:t>
      </w:r>
      <w:r w:rsidR="00D47B5B" w:rsidRPr="007F6B92">
        <w:t>е</w:t>
      </w:r>
      <w:r w:rsidRPr="007F6B92">
        <w:t>м в качестве признаков дискриминации назыв</w:t>
      </w:r>
      <w:r w:rsidRPr="007F6B92">
        <w:t>а</w:t>
      </w:r>
      <w:r w:rsidRPr="007F6B92">
        <w:t>ются, среди прочего, раса, этническая группа, национальный, соц</w:t>
      </w:r>
      <w:r w:rsidRPr="007F6B92">
        <w:t>и</w:t>
      </w:r>
      <w:r w:rsidRPr="007F6B92">
        <w:t>ально-экономический статус, место жительства, язык, идеология или политические взгляды, вероисп</w:t>
      </w:r>
      <w:r w:rsidRPr="007F6B92">
        <w:t>о</w:t>
      </w:r>
      <w:r w:rsidRPr="007F6B92">
        <w:t>ведание или религиозные убеждения, членство в профсоюзе, пол, сексуальная ориентация, гражданский статус, возраст, внешность и нал</w:t>
      </w:r>
      <w:r w:rsidRPr="007F6B92">
        <w:t>и</w:t>
      </w:r>
      <w:r w:rsidRPr="007F6B92">
        <w:t>чие физических психических или интеллектуальных ограничений или инвали</w:t>
      </w:r>
      <w:r w:rsidRPr="007F6B92">
        <w:t>д</w:t>
      </w:r>
      <w:r w:rsidRPr="007F6B92">
        <w:t>ности</w:t>
      </w:r>
      <w:r w:rsidR="00B20F59" w:rsidRPr="007F6B92">
        <w:t xml:space="preserve">. </w:t>
      </w:r>
      <w:r w:rsidRPr="007F6B92">
        <w:t>Пострадавшие стороны будут располагать возможностью обращаться с ходатайствами в суд второй инстанции для скорейшего восстановления своих прав</w:t>
      </w:r>
      <w:r w:rsidR="00B20F59" w:rsidRPr="007F6B92">
        <w:t xml:space="preserve">. </w:t>
      </w:r>
      <w:r w:rsidRPr="007F6B92">
        <w:t>Если их жалоба призна</w:t>
      </w:r>
      <w:r w:rsidR="00D47B5B" w:rsidRPr="007F6B92">
        <w:t>е</w:t>
      </w:r>
      <w:r w:rsidRPr="007F6B92">
        <w:t>тся приемлемой, то они могут ходатайствовать о возмещении ущерба</w:t>
      </w:r>
      <w:r w:rsidR="00B20F59" w:rsidRPr="007F6B92">
        <w:t xml:space="preserve">. </w:t>
      </w:r>
      <w:r w:rsidRPr="007F6B92">
        <w:t>Если правонарушение, согласно уголовному праву, было мотивировано произвольной дискриминацией, то данный факт рассматрива</w:t>
      </w:r>
      <w:r w:rsidR="00154C25" w:rsidRPr="007F6B92">
        <w:t>е</w:t>
      </w:r>
      <w:r w:rsidRPr="007F6B92">
        <w:t>тся в качестве отягчающего обстоятельства</w:t>
      </w:r>
      <w:r w:rsidR="00B20F59" w:rsidRPr="007F6B92">
        <w:t xml:space="preserve">. </w:t>
      </w:r>
      <w:r w:rsidRPr="007F6B92">
        <w:t>Подстрекательство, ненависть или враждебность по признаку расы, пола, религии или национальности также б</w:t>
      </w:r>
      <w:r w:rsidRPr="007F6B92">
        <w:t>у</w:t>
      </w:r>
      <w:r w:rsidRPr="007F6B92">
        <w:t>дет считаться уголовным преступлением.</w:t>
      </w:r>
    </w:p>
    <w:p w:rsidR="00647163" w:rsidRPr="007F6B92" w:rsidRDefault="00647163" w:rsidP="00A45479">
      <w:pPr>
        <w:pStyle w:val="SingleTxtGR"/>
      </w:pPr>
      <w:r w:rsidRPr="007F6B92">
        <w:t>17</w:t>
      </w:r>
      <w:r w:rsidR="00B20F59" w:rsidRPr="007F6B92">
        <w:t>.</w:t>
      </w:r>
      <w:r w:rsidR="00F346FA" w:rsidRPr="007F6B92">
        <w:tab/>
      </w:r>
      <w:r w:rsidRPr="007F6B92">
        <w:rPr>
          <w:b/>
        </w:rPr>
        <w:t>Г-н М</w:t>
      </w:r>
      <w:r w:rsidR="00147BEF" w:rsidRPr="007F6B92">
        <w:rPr>
          <w:b/>
        </w:rPr>
        <w:t>арифил</w:t>
      </w:r>
      <w:r w:rsidRPr="007F6B92">
        <w:t xml:space="preserve"> (Чили) говорит, что Президентский указ №</w:t>
      </w:r>
      <w:r w:rsidR="00FE7F66">
        <w:rPr>
          <w:lang w:val="en-US"/>
        </w:rPr>
        <w:t xml:space="preserve"> </w:t>
      </w:r>
      <w:r w:rsidRPr="007F6B92">
        <w:t>5 от 25 июня 2008 года был издан с целью поощрения консультаций с коренными народами по вопросу законодательных и административных инициатив, потенциально з</w:t>
      </w:r>
      <w:r w:rsidRPr="007F6B92">
        <w:t>а</w:t>
      </w:r>
      <w:r w:rsidRPr="007F6B92">
        <w:t>трагивающих их интересы</w:t>
      </w:r>
      <w:r w:rsidR="00B20F59" w:rsidRPr="007F6B92">
        <w:t xml:space="preserve">. </w:t>
      </w:r>
      <w:r w:rsidRPr="007F6B92">
        <w:t xml:space="preserve">Совместно с планом </w:t>
      </w:r>
      <w:r w:rsidR="00147BEF" w:rsidRPr="007F6B92">
        <w:t>"</w:t>
      </w:r>
      <w:r w:rsidRPr="007F6B92">
        <w:rPr>
          <w:i/>
        </w:rPr>
        <w:t>Re-Conocer</w:t>
      </w:r>
      <w:r w:rsidR="00147BEF" w:rsidRPr="007F6B92">
        <w:t>"</w:t>
      </w:r>
      <w:r w:rsidRPr="007F6B92">
        <w:t xml:space="preserve"> он постепенно привед</w:t>
      </w:r>
      <w:r w:rsidR="00D47B5B" w:rsidRPr="007F6B92">
        <w:t>е</w:t>
      </w:r>
      <w:r w:rsidRPr="007F6B92">
        <w:t>т к созданию положения, способствующего реализации конкретных коллективных мер, необходимых для обеспечения полного соответствия Ко</w:t>
      </w:r>
      <w:r w:rsidRPr="007F6B92">
        <w:t>н</w:t>
      </w:r>
      <w:r w:rsidRPr="007F6B92">
        <w:t>венции МОТ №</w:t>
      </w:r>
      <w:r w:rsidR="00FE7F66" w:rsidRPr="00FE7F66">
        <w:t xml:space="preserve"> </w:t>
      </w:r>
      <w:r w:rsidRPr="007F6B92">
        <w:t>169</w:t>
      </w:r>
      <w:r w:rsidR="00B20F59" w:rsidRPr="007F6B92">
        <w:t xml:space="preserve">. </w:t>
      </w:r>
      <w:r w:rsidR="007F6B92" w:rsidRPr="007F6B92">
        <w:t>Этот процесс, в силу необходимости, будет осуществлят</w:t>
      </w:r>
      <w:r w:rsidR="007F6B92" w:rsidRPr="007F6B92">
        <w:t>ь</w:t>
      </w:r>
      <w:r w:rsidR="007F6B92" w:rsidRPr="007F6B92">
        <w:t>ся постепенно, но в конечном итоге приведет к надлежащим согласованным д</w:t>
      </w:r>
      <w:r w:rsidR="007F6B92" w:rsidRPr="007F6B92">
        <w:t>о</w:t>
      </w:r>
      <w:r w:rsidR="007F6B92" w:rsidRPr="007F6B92">
        <w:t>говор</w:t>
      </w:r>
      <w:r w:rsidR="007F6B92">
        <w:t>е</w:t>
      </w:r>
      <w:r w:rsidR="007F6B92" w:rsidRPr="007F6B92">
        <w:t>нностям, соответствующим международным стандартам.</w:t>
      </w:r>
    </w:p>
    <w:p w:rsidR="00647163" w:rsidRPr="007F6B92" w:rsidRDefault="00647163" w:rsidP="00A45479">
      <w:pPr>
        <w:pStyle w:val="SingleTxtGR"/>
      </w:pPr>
      <w:r w:rsidRPr="007F6B92">
        <w:t>18</w:t>
      </w:r>
      <w:r w:rsidR="00B20F59" w:rsidRPr="007F6B92">
        <w:t>.</w:t>
      </w:r>
      <w:r w:rsidR="00F346FA" w:rsidRPr="007F6B92">
        <w:tab/>
      </w:r>
      <w:r w:rsidRPr="007F6B92">
        <w:t>В ходе только что начавшейся консультации по процедуре проведения консультаций в соответс</w:t>
      </w:r>
      <w:r w:rsidRPr="007F6B92">
        <w:t>т</w:t>
      </w:r>
      <w:r w:rsidRPr="007F6B92">
        <w:t>вии со стать</w:t>
      </w:r>
      <w:r w:rsidR="00D47B5B" w:rsidRPr="007F6B92">
        <w:t>е</w:t>
      </w:r>
      <w:r w:rsidRPr="007F6B92">
        <w:t>й 6 Конвенции МОТ №</w:t>
      </w:r>
      <w:r w:rsidR="00147BEF" w:rsidRPr="007F6B92">
        <w:t> </w:t>
      </w:r>
      <w:r w:rsidRPr="007F6B92">
        <w:t>169 учитываются рекомендации, выдвинутые в апреле 2009 года Специальным докладчиком по вопросу о положении в области прав человека и основных свобод коренных н</w:t>
      </w:r>
      <w:r w:rsidRPr="007F6B92">
        <w:t>а</w:t>
      </w:r>
      <w:r w:rsidRPr="007F6B92">
        <w:t>родов. В соответствии с его предложением осуществляются шаги по вовлеч</w:t>
      </w:r>
      <w:r w:rsidRPr="007F6B92">
        <w:t>е</w:t>
      </w:r>
      <w:r w:rsidRPr="007F6B92">
        <w:t>нию в этот процесс независимых экспертов и получению их экспертных оценок</w:t>
      </w:r>
      <w:r w:rsidR="00B20F59" w:rsidRPr="007F6B92">
        <w:t xml:space="preserve">. </w:t>
      </w:r>
      <w:r w:rsidRPr="007F6B92">
        <w:t>Особое внимание будет уделяться нако</w:t>
      </w:r>
      <w:r w:rsidRPr="007F6B92">
        <w:t>п</w:t>
      </w:r>
      <w:r w:rsidRPr="007F6B92">
        <w:t>ленному опыту и наилучшей практике с тем, чтобы исправить ошибки, допущенные в ходе предыдущих консультацио</w:t>
      </w:r>
      <w:r w:rsidRPr="007F6B92">
        <w:t>н</w:t>
      </w:r>
      <w:r w:rsidRPr="007F6B92">
        <w:t>ных процессов.</w:t>
      </w:r>
    </w:p>
    <w:p w:rsidR="00647163" w:rsidRPr="007F6B92" w:rsidRDefault="00647163" w:rsidP="00A45479">
      <w:pPr>
        <w:pStyle w:val="SingleTxtGR"/>
      </w:pPr>
      <w:r w:rsidRPr="007F6B92">
        <w:t>19</w:t>
      </w:r>
      <w:r w:rsidR="00B20F59" w:rsidRPr="007F6B92">
        <w:t>.</w:t>
      </w:r>
      <w:r w:rsidR="00F346FA" w:rsidRPr="007F6B92">
        <w:tab/>
      </w:r>
      <w:r w:rsidRPr="007F6B92">
        <w:t>В соответствии с принципом гибкости, изложенным в Конвенции МОТ №</w:t>
      </w:r>
      <w:r w:rsidR="00147BEF" w:rsidRPr="007F6B92">
        <w:t> </w:t>
      </w:r>
      <w:r w:rsidRPr="007F6B92">
        <w:t>169, престижные чилийские университеты были призваны исследовать н</w:t>
      </w:r>
      <w:r w:rsidRPr="007F6B92">
        <w:t>е</w:t>
      </w:r>
      <w:r w:rsidRPr="007F6B92">
        <w:t>достатки, имеющиеся в существующем законод</w:t>
      </w:r>
      <w:r w:rsidRPr="007F6B92">
        <w:t>а</w:t>
      </w:r>
      <w:r w:rsidRPr="007F6B92">
        <w:t>тельстве.</w:t>
      </w:r>
    </w:p>
    <w:p w:rsidR="00647163" w:rsidRPr="007F6B92" w:rsidRDefault="00647163" w:rsidP="00A45479">
      <w:pPr>
        <w:pStyle w:val="SingleTxtGR"/>
      </w:pPr>
      <w:r w:rsidRPr="007F6B92">
        <w:t>20</w:t>
      </w:r>
      <w:r w:rsidR="00B20F59" w:rsidRPr="007F6B92">
        <w:t>.</w:t>
      </w:r>
      <w:r w:rsidR="00F346FA" w:rsidRPr="007F6B92">
        <w:tab/>
      </w:r>
      <w:r w:rsidRPr="007F6B92">
        <w:t>Второй раунд консультаций с коренным населением по вопросу конст</w:t>
      </w:r>
      <w:r w:rsidRPr="007F6B92">
        <w:t>и</w:t>
      </w:r>
      <w:r w:rsidRPr="007F6B92">
        <w:t>туционного признания практически завершен, и в ближайшем будущем его р</w:t>
      </w:r>
      <w:r w:rsidRPr="007F6B92">
        <w:t>е</w:t>
      </w:r>
      <w:r w:rsidRPr="007F6B92">
        <w:t>зультаты будут представлены на рассмотрение Конгресса</w:t>
      </w:r>
      <w:r w:rsidR="00B20F59" w:rsidRPr="007F6B92">
        <w:t xml:space="preserve">. </w:t>
      </w:r>
      <w:r w:rsidRPr="007F6B92">
        <w:t>Данная идея была одобрена сенатом 7 апреля 2009 года, и Комитет по вопросам Конституции, з</w:t>
      </w:r>
      <w:r w:rsidRPr="007F6B92">
        <w:t>а</w:t>
      </w:r>
      <w:r w:rsidRPr="007F6B92">
        <w:t>конодательства, правосудия и регулирования готов поддержать эту инициативу</w:t>
      </w:r>
      <w:r w:rsidR="00B20F59" w:rsidRPr="007F6B92">
        <w:t xml:space="preserve">. </w:t>
      </w:r>
      <w:r w:rsidRPr="007F6B92">
        <w:t>Будут приниматься во внимание семинары и другие мероприятия, проводящи</w:t>
      </w:r>
      <w:r w:rsidRPr="007F6B92">
        <w:t>е</w:t>
      </w:r>
      <w:r w:rsidRPr="007F6B92">
        <w:t>ся советниками КОНАДИ из числа коренного населения</w:t>
      </w:r>
      <w:r w:rsidR="00B20F59" w:rsidRPr="007F6B92">
        <w:t xml:space="preserve">. </w:t>
      </w:r>
      <w:r w:rsidRPr="007F6B92">
        <w:t>Как только их работа завершится, результаты будут представлены в сенат, куда также были направл</w:t>
      </w:r>
      <w:r w:rsidRPr="007F6B92">
        <w:t>е</w:t>
      </w:r>
      <w:r w:rsidRPr="007F6B92">
        <w:t>ны замечания, предложения и критические наблюдения со стороны общин и о</w:t>
      </w:r>
      <w:r w:rsidRPr="007F6B92">
        <w:t>р</w:t>
      </w:r>
      <w:r w:rsidRPr="007F6B92">
        <w:t>ганизаций коренных народов, участвующих в консультационном процессе</w:t>
      </w:r>
      <w:r w:rsidR="00B20F59" w:rsidRPr="007F6B92">
        <w:t xml:space="preserve">. </w:t>
      </w:r>
      <w:r w:rsidRPr="007F6B92">
        <w:t>Также будут учитываться предложения Специального докладчика, касающиеся международных принципов, применимых к ко</w:t>
      </w:r>
      <w:r w:rsidRPr="007F6B92">
        <w:t>н</w:t>
      </w:r>
      <w:r w:rsidRPr="007F6B92">
        <w:t>сультациям.</w:t>
      </w:r>
    </w:p>
    <w:p w:rsidR="00647163" w:rsidRPr="007F6B92" w:rsidRDefault="00647163" w:rsidP="00A45479">
      <w:pPr>
        <w:pStyle w:val="SingleTxtGR"/>
      </w:pPr>
      <w:r w:rsidRPr="007F6B92">
        <w:t>21</w:t>
      </w:r>
      <w:r w:rsidR="00B20F59" w:rsidRPr="007F6B92">
        <w:t>.</w:t>
      </w:r>
      <w:r w:rsidR="00F346FA" w:rsidRPr="007F6B92">
        <w:tab/>
      </w:r>
      <w:r w:rsidRPr="007F6B92">
        <w:rPr>
          <w:b/>
        </w:rPr>
        <w:t>Г-н Д</w:t>
      </w:r>
      <w:r w:rsidR="00147BEF" w:rsidRPr="007F6B92">
        <w:rPr>
          <w:b/>
        </w:rPr>
        <w:t>уран</w:t>
      </w:r>
      <w:r w:rsidRPr="007F6B92">
        <w:t xml:space="preserve"> (Чили) говорит, что КОНАДИ и министерство национальн</w:t>
      </w:r>
      <w:r w:rsidRPr="007F6B92">
        <w:t>о</w:t>
      </w:r>
      <w:r w:rsidRPr="007F6B92">
        <w:t>го достояния приступило к упорядочению процессов вокруг земель коренных н</w:t>
      </w:r>
      <w:r w:rsidRPr="007F6B92">
        <w:t>а</w:t>
      </w:r>
      <w:r w:rsidRPr="007F6B92">
        <w:t xml:space="preserve">родов. Согласно плану </w:t>
      </w:r>
      <w:r w:rsidR="00147BEF" w:rsidRPr="007F6B92">
        <w:t>"</w:t>
      </w:r>
      <w:r w:rsidRPr="007F6B92">
        <w:rPr>
          <w:i/>
        </w:rPr>
        <w:t>Re-Conocer</w:t>
      </w:r>
      <w:r w:rsidR="00147BEF" w:rsidRPr="007F6B92">
        <w:t>"</w:t>
      </w:r>
      <w:r w:rsidRPr="007F6B92">
        <w:t>, были также предприняты меры по упр</w:t>
      </w:r>
      <w:r w:rsidRPr="007F6B92">
        <w:t>о</w:t>
      </w:r>
      <w:r w:rsidRPr="007F6B92">
        <w:t>щению процесса передачи земель для урегулирования  исторических прете</w:t>
      </w:r>
      <w:r w:rsidRPr="007F6B92">
        <w:t>н</w:t>
      </w:r>
      <w:r w:rsidRPr="007F6B92">
        <w:t>зий на земли. Политика в отношении земель коренных народов, реализуемая КОНАДИ, пересматривается и обновляется в свете текущих событий с целью последующего изменения соответствующих прав</w:t>
      </w:r>
      <w:r w:rsidRPr="007F6B92">
        <w:t>о</w:t>
      </w:r>
      <w:r w:rsidRPr="007F6B92">
        <w:t>вых норм.</w:t>
      </w:r>
    </w:p>
    <w:p w:rsidR="00647163" w:rsidRPr="007F6B92" w:rsidRDefault="00647163" w:rsidP="00A45479">
      <w:pPr>
        <w:pStyle w:val="SingleTxtGR"/>
      </w:pPr>
      <w:r w:rsidRPr="007F6B92">
        <w:t>22</w:t>
      </w:r>
      <w:r w:rsidR="00B20F59" w:rsidRPr="007F6B92">
        <w:t>.</w:t>
      </w:r>
      <w:r w:rsidR="00F346FA" w:rsidRPr="007F6B92">
        <w:tab/>
      </w:r>
      <w:r w:rsidRPr="007F6B92">
        <w:t>Законом о коренном населении 1993 года призна</w:t>
      </w:r>
      <w:r w:rsidR="00D47B5B" w:rsidRPr="007F6B92">
        <w:t>е</w:t>
      </w:r>
      <w:r w:rsidRPr="007F6B92">
        <w:t>тся право коренных о</w:t>
      </w:r>
      <w:r w:rsidRPr="007F6B92">
        <w:t>б</w:t>
      </w:r>
      <w:r w:rsidRPr="007F6B92">
        <w:t>щин требовать возвращения права собственности на земли и воду и предусма</w:t>
      </w:r>
      <w:r w:rsidRPr="007F6B92">
        <w:t>т</w:t>
      </w:r>
      <w:r w:rsidRPr="007F6B92">
        <w:t>ривается механизм для урегулирования земельных споров</w:t>
      </w:r>
      <w:r w:rsidR="00B20F59" w:rsidRPr="007F6B92">
        <w:t xml:space="preserve">. </w:t>
      </w:r>
      <w:r w:rsidRPr="007F6B92">
        <w:t>Между 1994 г</w:t>
      </w:r>
      <w:r w:rsidRPr="007F6B92">
        <w:t>о</w:t>
      </w:r>
      <w:r w:rsidRPr="007F6B92">
        <w:t>дом и 2009 годом было приобретено 657 520 г</w:t>
      </w:r>
      <w:r w:rsidR="00491E70" w:rsidRPr="007F6B92">
        <w:t>а</w:t>
      </w:r>
      <w:r w:rsidRPr="007F6B92">
        <w:t xml:space="preserve"> земель и передано в распоряжение к</w:t>
      </w:r>
      <w:r w:rsidRPr="007F6B92">
        <w:t>о</w:t>
      </w:r>
      <w:r w:rsidRPr="007F6B92">
        <w:t>ренных народов в лице 69 200 семей и 613 общин</w:t>
      </w:r>
      <w:r w:rsidR="00B20F59" w:rsidRPr="007F6B92">
        <w:t xml:space="preserve">. </w:t>
      </w:r>
      <w:r w:rsidRPr="007F6B92">
        <w:t>Хотя механизм прио</w:t>
      </w:r>
      <w:r w:rsidRPr="007F6B92">
        <w:t>б</w:t>
      </w:r>
      <w:r w:rsidRPr="007F6B92">
        <w:t>ретения земель коренным населением весьма сложен, на период 2008-2010 годов уст</w:t>
      </w:r>
      <w:r w:rsidRPr="007F6B92">
        <w:t>а</w:t>
      </w:r>
      <w:r w:rsidRPr="007F6B92">
        <w:t>новлены ч</w:t>
      </w:r>
      <w:r w:rsidR="00D47B5B" w:rsidRPr="007F6B92">
        <w:t>е</w:t>
      </w:r>
      <w:r w:rsidRPr="007F6B92">
        <w:t xml:space="preserve">ткие задачи и временные рамки в соответствии с планом </w:t>
      </w:r>
      <w:r w:rsidR="00491E70" w:rsidRPr="007F6B92">
        <w:t>"</w:t>
      </w:r>
      <w:r w:rsidRPr="007F6B92">
        <w:rPr>
          <w:i/>
        </w:rPr>
        <w:t>Re-Conocer</w:t>
      </w:r>
      <w:r w:rsidR="00491E70" w:rsidRPr="007F6B92">
        <w:t>"</w:t>
      </w:r>
      <w:r w:rsidRPr="007F6B92">
        <w:t xml:space="preserve"> и ассигнованы средства для осуществления соответствующих мер</w:t>
      </w:r>
      <w:r w:rsidR="00B20F59" w:rsidRPr="007F6B92">
        <w:t xml:space="preserve">. </w:t>
      </w:r>
      <w:r w:rsidRPr="007F6B92">
        <w:t>Преимущественным правом приобретения земли обладают 115 общин, не пол</w:t>
      </w:r>
      <w:r w:rsidRPr="007F6B92">
        <w:t>у</w:t>
      </w:r>
      <w:r w:rsidRPr="007F6B92">
        <w:t>чивших правового титула  в период 2001-2007 годов</w:t>
      </w:r>
      <w:r w:rsidR="00B20F59" w:rsidRPr="007F6B92">
        <w:t xml:space="preserve">. </w:t>
      </w:r>
      <w:r w:rsidRPr="007F6B92">
        <w:t>Между а</w:t>
      </w:r>
      <w:r w:rsidRPr="007F6B92">
        <w:t>п</w:t>
      </w:r>
      <w:r w:rsidRPr="007F6B92">
        <w:t>релем 2008 года и мартом 2009 года были приобретены земли для 46 общин</w:t>
      </w:r>
      <w:r w:rsidR="00B20F59" w:rsidRPr="007F6B92">
        <w:t xml:space="preserve">; </w:t>
      </w:r>
      <w:r w:rsidRPr="007F6B92">
        <w:t>з</w:t>
      </w:r>
      <w:r w:rsidRPr="007F6B92">
        <w:t>а</w:t>
      </w:r>
      <w:r w:rsidRPr="007F6B92">
        <w:t>дачей на 2009 год является приобретение земель в общей сложности для 45 общин</w:t>
      </w:r>
      <w:r w:rsidR="00B20F59" w:rsidRPr="007F6B92">
        <w:t xml:space="preserve">. </w:t>
      </w:r>
      <w:r w:rsidRPr="007F6B92">
        <w:t>К марту 2008</w:t>
      </w:r>
      <w:r w:rsidR="009060DD" w:rsidRPr="007F6B92">
        <w:t> </w:t>
      </w:r>
      <w:r w:rsidRPr="007F6B92">
        <w:t>года было получено 308 заявлений, и при этом пока идентифицировано 98</w:t>
      </w:r>
      <w:r w:rsidR="009060DD" w:rsidRPr="007F6B92">
        <w:t> </w:t>
      </w:r>
      <w:r w:rsidRPr="007F6B92">
        <w:t>общин, отвечающих предъявляемым требованиям, на период 2008-2010 г</w:t>
      </w:r>
      <w:r w:rsidRPr="007F6B92">
        <w:t>о</w:t>
      </w:r>
      <w:r w:rsidRPr="007F6B92">
        <w:t>дов</w:t>
      </w:r>
      <w:r w:rsidR="00B20F59" w:rsidRPr="007F6B92">
        <w:t xml:space="preserve">. </w:t>
      </w:r>
      <w:r w:rsidRPr="007F6B92">
        <w:t>Решения о приемлемости дополнительных 200 заявлений ожидается пол</w:t>
      </w:r>
      <w:r w:rsidRPr="007F6B92">
        <w:t>у</w:t>
      </w:r>
      <w:r w:rsidRPr="007F6B92">
        <w:t>чить до конца 2009 года.</w:t>
      </w:r>
    </w:p>
    <w:p w:rsidR="00647163" w:rsidRPr="007F6B92" w:rsidRDefault="00647163" w:rsidP="00A45479">
      <w:pPr>
        <w:pStyle w:val="SingleTxtGR"/>
      </w:pPr>
      <w:r w:rsidRPr="007F6B92">
        <w:t>23</w:t>
      </w:r>
      <w:r w:rsidR="00B20F59" w:rsidRPr="007F6B92">
        <w:t>.</w:t>
      </w:r>
      <w:r w:rsidR="00F346FA" w:rsidRPr="007F6B92">
        <w:tab/>
      </w:r>
      <w:r w:rsidRPr="007F6B92">
        <w:t>В Законе о коренном населении, в частности, предусматривается прио</w:t>
      </w:r>
      <w:r w:rsidRPr="007F6B92">
        <w:t>б</w:t>
      </w:r>
      <w:r w:rsidRPr="007F6B92">
        <w:t>ретение земель, имеющих культурную ценность для соответствующих о</w:t>
      </w:r>
      <w:r w:rsidRPr="007F6B92">
        <w:t>б</w:t>
      </w:r>
      <w:r w:rsidRPr="007F6B92">
        <w:t>щин, и земель, на которых традиционно проживали и которыми владели коренные н</w:t>
      </w:r>
      <w:r w:rsidRPr="007F6B92">
        <w:t>а</w:t>
      </w:r>
      <w:r w:rsidRPr="007F6B92">
        <w:t>роды, но при условии, что титул владения  зарегистрирован в публичном реес</w:t>
      </w:r>
      <w:r w:rsidRPr="007F6B92">
        <w:t>т</w:t>
      </w:r>
      <w:r w:rsidRPr="007F6B92">
        <w:t>ре коренных земель</w:t>
      </w:r>
      <w:r w:rsidR="00B20F59" w:rsidRPr="007F6B92">
        <w:t xml:space="preserve">. </w:t>
      </w:r>
      <w:r w:rsidRPr="007F6B92">
        <w:t>Закон предоставляет специальную защиту наследс</w:t>
      </w:r>
      <w:r w:rsidRPr="007F6B92">
        <w:t>т</w:t>
      </w:r>
      <w:r w:rsidRPr="007F6B92">
        <w:t>венных прав на водные ресурсы для общин аймара и атакаменьо и предусматривает з</w:t>
      </w:r>
      <w:r w:rsidRPr="007F6B92">
        <w:t>а</w:t>
      </w:r>
      <w:r w:rsidRPr="007F6B92">
        <w:t>щиту, утверждение и восстановление этих прав</w:t>
      </w:r>
      <w:r w:rsidR="00B20F59" w:rsidRPr="007F6B92">
        <w:t xml:space="preserve">. </w:t>
      </w:r>
      <w:r w:rsidRPr="007F6B92">
        <w:t>Водные ресурсы, расположе</w:t>
      </w:r>
      <w:r w:rsidRPr="007F6B92">
        <w:t>н</w:t>
      </w:r>
      <w:r w:rsidRPr="007F6B92">
        <w:t>ные на землях аймара и атакаменьо, считаются достоянием, которым владеет и пользуется эта община, при этом без ущерба для каких-либо прав, зарегистр</w:t>
      </w:r>
      <w:r w:rsidRPr="007F6B92">
        <w:t>и</w:t>
      </w:r>
      <w:r w:rsidRPr="007F6B92">
        <w:t>рованных третьими сторонами в соответствии с водным кодексом</w:t>
      </w:r>
      <w:r w:rsidR="00B20F59" w:rsidRPr="007F6B92">
        <w:t xml:space="preserve">. </w:t>
      </w:r>
      <w:r w:rsidRPr="007F6B92">
        <w:t>С</w:t>
      </w:r>
      <w:r w:rsidRPr="007F6B92">
        <w:t>у</w:t>
      </w:r>
      <w:r w:rsidRPr="007F6B92">
        <w:t>ществуют конституционные средства защиты для охраны прав держателей титулов</w:t>
      </w:r>
      <w:r w:rsidR="00B20F59" w:rsidRPr="007F6B92">
        <w:t xml:space="preserve">. </w:t>
      </w:r>
      <w:r w:rsidRPr="007F6B92">
        <w:t>В З</w:t>
      </w:r>
      <w:r w:rsidRPr="007F6B92">
        <w:t>а</w:t>
      </w:r>
      <w:r w:rsidRPr="007F6B92">
        <w:t>коне о коренном населении также предусматривается, что никакие дополн</w:t>
      </w:r>
      <w:r w:rsidRPr="007F6B92">
        <w:t>и</w:t>
      </w:r>
      <w:r w:rsidRPr="007F6B92">
        <w:t>тельные права на водные ресурсы, находящиеся во владении различных общин, не будут предоставляться, пока в первоочередном порядке не обеспечен но</w:t>
      </w:r>
      <w:r w:rsidRPr="007F6B92">
        <w:t>р</w:t>
      </w:r>
      <w:r w:rsidRPr="007F6B92">
        <w:t>мальный уровень водоснабжения.</w:t>
      </w:r>
    </w:p>
    <w:p w:rsidR="00647163" w:rsidRPr="007F6B92" w:rsidRDefault="00647163" w:rsidP="00A45479">
      <w:pPr>
        <w:pStyle w:val="SingleTxtGR"/>
      </w:pPr>
      <w:r w:rsidRPr="007F6B92">
        <w:t>24</w:t>
      </w:r>
      <w:r w:rsidR="00B20F59" w:rsidRPr="007F6B92">
        <w:t>.</w:t>
      </w:r>
      <w:r w:rsidR="00F346FA" w:rsidRPr="007F6B92">
        <w:tab/>
      </w:r>
      <w:r w:rsidRPr="007F6B92">
        <w:t>В соглашении, подписанном между Генеральной дирекцией по водным ресурсам и КОНАДИ в 1997 году, предусматривается утверждение и защита н</w:t>
      </w:r>
      <w:r w:rsidRPr="007F6B92">
        <w:t>а</w:t>
      </w:r>
      <w:r w:rsidRPr="007F6B92">
        <w:t>следственных прав на водные ресурсы общин аймара и атакаменьо</w:t>
      </w:r>
      <w:r w:rsidR="00B20F59" w:rsidRPr="007F6B92">
        <w:t xml:space="preserve">; </w:t>
      </w:r>
      <w:r w:rsidRPr="007F6B92">
        <w:t>восстано</w:t>
      </w:r>
      <w:r w:rsidRPr="007F6B92">
        <w:t>в</w:t>
      </w:r>
      <w:r w:rsidRPr="007F6B92">
        <w:t>ление этих прав входит в компетенцию Земельного и водного фонда коренных народов</w:t>
      </w:r>
      <w:r w:rsidR="00B20F59" w:rsidRPr="007F6B92">
        <w:t xml:space="preserve">. </w:t>
      </w:r>
      <w:r w:rsidR="007F6B92" w:rsidRPr="007F6B92">
        <w:t xml:space="preserve">Соглашение также подразумевает необходимость консультирования с КОНАДИ по всем запросам, касающимся эксплуатации или разработки водных ресурсов в районах Арика, Паринакота и Тарапака, которые могут затронуть интересы общин аймара и атакаменьо. </w:t>
      </w:r>
      <w:r w:rsidRPr="007F6B92">
        <w:t>Любые ходатайства, ущемляющие  н</w:t>
      </w:r>
      <w:r w:rsidRPr="007F6B92">
        <w:t>а</w:t>
      </w:r>
      <w:r w:rsidRPr="007F6B92">
        <w:t>следственные права на водные ресурсы, отвергаются.</w:t>
      </w:r>
    </w:p>
    <w:p w:rsidR="00647163" w:rsidRPr="007F6B92" w:rsidRDefault="00647163" w:rsidP="00A45479">
      <w:pPr>
        <w:pStyle w:val="SingleTxtGR"/>
      </w:pPr>
      <w:r w:rsidRPr="007F6B92">
        <w:t>25</w:t>
      </w:r>
      <w:r w:rsidR="00B20F59" w:rsidRPr="007F6B92">
        <w:t>.</w:t>
      </w:r>
      <w:r w:rsidR="00C034AD" w:rsidRPr="007F6B92">
        <w:tab/>
      </w:r>
      <w:r w:rsidRPr="007F6B92">
        <w:rPr>
          <w:b/>
        </w:rPr>
        <w:t>Г-н М</w:t>
      </w:r>
      <w:r w:rsidR="007F6B92" w:rsidRPr="007F6B92">
        <w:rPr>
          <w:b/>
        </w:rPr>
        <w:t>арифил</w:t>
      </w:r>
      <w:r w:rsidRPr="007F6B92">
        <w:t xml:space="preserve"> (Чили) говорит, что план </w:t>
      </w:r>
      <w:r w:rsidR="009060DD" w:rsidRPr="007F6B92">
        <w:t>"</w:t>
      </w:r>
      <w:r w:rsidRPr="007F6B92">
        <w:rPr>
          <w:i/>
        </w:rPr>
        <w:t>Re-Conocer</w:t>
      </w:r>
      <w:r w:rsidR="009060DD" w:rsidRPr="007F6B92">
        <w:t>"</w:t>
      </w:r>
      <w:r w:rsidRPr="007F6B92">
        <w:t xml:space="preserve"> предусматривает целый ряд мер, направленных на расширение политической представленности коренных народов, в том числе привлечение коренных народов к участию в о</w:t>
      </w:r>
      <w:r w:rsidRPr="007F6B92">
        <w:t>б</w:t>
      </w:r>
      <w:r w:rsidRPr="007F6B92">
        <w:t>щественных дебатах пут</w:t>
      </w:r>
      <w:r w:rsidR="00D47B5B" w:rsidRPr="007F6B92">
        <w:t>е</w:t>
      </w:r>
      <w:r w:rsidRPr="007F6B92">
        <w:t>м избрания представителей коренного населения в Национальный конгресс</w:t>
      </w:r>
      <w:r w:rsidR="00B20F59" w:rsidRPr="007F6B92">
        <w:t xml:space="preserve">; </w:t>
      </w:r>
      <w:r w:rsidRPr="007F6B92">
        <w:t>участие в региональных советах</w:t>
      </w:r>
      <w:r w:rsidR="00B20F59" w:rsidRPr="007F6B92">
        <w:t xml:space="preserve">; </w:t>
      </w:r>
      <w:r w:rsidRPr="007F6B92">
        <w:t>и создание Совета коренных народов</w:t>
      </w:r>
      <w:r w:rsidR="00B20F59" w:rsidRPr="007F6B92">
        <w:t xml:space="preserve">. </w:t>
      </w:r>
      <w:r w:rsidRPr="007F6B92">
        <w:t>В настоящее время  отсутствуют институциональные мех</w:t>
      </w:r>
      <w:r w:rsidRPr="007F6B92">
        <w:t>а</w:t>
      </w:r>
      <w:r w:rsidRPr="007F6B92">
        <w:t>низмы, содействующие участию коренных народов в общественной или пол</w:t>
      </w:r>
      <w:r w:rsidRPr="007F6B92">
        <w:t>и</w:t>
      </w:r>
      <w:r w:rsidRPr="007F6B92">
        <w:t>тической жизни страны.</w:t>
      </w:r>
    </w:p>
    <w:p w:rsidR="00647163" w:rsidRPr="007F6B92" w:rsidRDefault="00647163" w:rsidP="00A45479">
      <w:pPr>
        <w:pStyle w:val="SingleTxtGR"/>
      </w:pPr>
      <w:r w:rsidRPr="007F6B92">
        <w:t>26</w:t>
      </w:r>
      <w:r w:rsidR="00B20F59" w:rsidRPr="007F6B92">
        <w:t>.</w:t>
      </w:r>
      <w:r w:rsidR="00C034AD" w:rsidRPr="007F6B92">
        <w:tab/>
      </w:r>
      <w:r w:rsidRPr="007F6B92">
        <w:t>Упомянутые меры являются последующими действиями, осуществля</w:t>
      </w:r>
      <w:r w:rsidRPr="007F6B92">
        <w:t>е</w:t>
      </w:r>
      <w:r w:rsidRPr="007F6B92">
        <w:t>мыми согласно соответствующим рекомендациям со стороны Комиссии по и</w:t>
      </w:r>
      <w:r w:rsidRPr="007F6B92">
        <w:t>с</w:t>
      </w:r>
      <w:r w:rsidRPr="007F6B92">
        <w:t>торической правде и новым отношениям с коре</w:t>
      </w:r>
      <w:r w:rsidRPr="007F6B92">
        <w:t>н</w:t>
      </w:r>
      <w:r w:rsidRPr="007F6B92">
        <w:t>ными народами, равно как и со стороны самих коренных народов, в которых призна</w:t>
      </w:r>
      <w:r w:rsidR="00D47B5B" w:rsidRPr="007F6B92">
        <w:t>е</w:t>
      </w:r>
      <w:r w:rsidRPr="007F6B92">
        <w:t>тся необходимость инст</w:t>
      </w:r>
      <w:r w:rsidRPr="007F6B92">
        <w:t>и</w:t>
      </w:r>
      <w:r w:rsidRPr="007F6B92">
        <w:t>туциональных реформ, с тем чтобы предоставить коренным народам возмо</w:t>
      </w:r>
      <w:r w:rsidRPr="007F6B92">
        <w:t>ж</w:t>
      </w:r>
      <w:r w:rsidRPr="007F6B92">
        <w:t>ность избирать собственных представителей в палату депутатов и регионал</w:t>
      </w:r>
      <w:r w:rsidRPr="007F6B92">
        <w:t>ь</w:t>
      </w:r>
      <w:r w:rsidRPr="007F6B92">
        <w:t>ные советы</w:t>
      </w:r>
      <w:r w:rsidR="00B20F59" w:rsidRPr="007F6B92">
        <w:t xml:space="preserve">. </w:t>
      </w:r>
      <w:r w:rsidRPr="007F6B92">
        <w:t>Предложенный Совет коренных народов будет служить форумом для достижения консенсуса среди коренных групп, предоставляя им тем самым возможность высказывать сво</w:t>
      </w:r>
      <w:r w:rsidR="00D47B5B" w:rsidRPr="007F6B92">
        <w:t xml:space="preserve">е </w:t>
      </w:r>
      <w:r w:rsidRPr="007F6B92">
        <w:t xml:space="preserve"> мнение и расширять сво</w:t>
      </w:r>
      <w:r w:rsidR="00D47B5B" w:rsidRPr="007F6B92">
        <w:t xml:space="preserve">е </w:t>
      </w:r>
      <w:r w:rsidRPr="007F6B92">
        <w:t xml:space="preserve"> участие в процессе разработки общественной политики, напрямую затрагивающей их инт</w:t>
      </w:r>
      <w:r w:rsidRPr="007F6B92">
        <w:t>е</w:t>
      </w:r>
      <w:r w:rsidRPr="007F6B92">
        <w:t>ресы.</w:t>
      </w:r>
    </w:p>
    <w:p w:rsidR="00647163" w:rsidRPr="007F6B92" w:rsidRDefault="00647163" w:rsidP="00A45479">
      <w:pPr>
        <w:pStyle w:val="SingleTxtGR"/>
      </w:pPr>
      <w:r w:rsidRPr="007F6B92">
        <w:t>27</w:t>
      </w:r>
      <w:r w:rsidR="00B20F59" w:rsidRPr="007F6B92">
        <w:t>.</w:t>
      </w:r>
      <w:r w:rsidR="00C034AD" w:rsidRPr="007F6B92">
        <w:tab/>
      </w:r>
      <w:r w:rsidRPr="007F6B92">
        <w:t>В течение первого квартала 2009 года были проведены консультации с коренными народами в отношении упомянутых инициатив</w:t>
      </w:r>
      <w:r w:rsidR="00B20F59" w:rsidRPr="007F6B92">
        <w:t xml:space="preserve">. </w:t>
      </w:r>
      <w:r w:rsidRPr="007F6B92">
        <w:t>Результаты консул</w:t>
      </w:r>
      <w:r w:rsidRPr="007F6B92">
        <w:t>ь</w:t>
      </w:r>
      <w:r w:rsidRPr="007F6B92">
        <w:t>таций были опубликованы на интернет-сайте КОНАДИ и послужат руков</w:t>
      </w:r>
      <w:r w:rsidRPr="007F6B92">
        <w:t>о</w:t>
      </w:r>
      <w:r w:rsidRPr="007F6B92">
        <w:t>дством для разработки соответствующего законодательства</w:t>
      </w:r>
      <w:r w:rsidR="00B20F59" w:rsidRPr="007F6B92">
        <w:t xml:space="preserve">. </w:t>
      </w:r>
    </w:p>
    <w:p w:rsidR="00647163" w:rsidRPr="007F6B92" w:rsidRDefault="00647163" w:rsidP="00A45479">
      <w:pPr>
        <w:pStyle w:val="SingleTxtGR"/>
      </w:pPr>
      <w:r w:rsidRPr="007F6B92">
        <w:t>28</w:t>
      </w:r>
      <w:r w:rsidR="00B20F59" w:rsidRPr="007F6B92">
        <w:t>.</w:t>
      </w:r>
      <w:r w:rsidR="00C034AD" w:rsidRPr="007F6B92">
        <w:tab/>
      </w:r>
      <w:r w:rsidRPr="007F6B92">
        <w:rPr>
          <w:b/>
        </w:rPr>
        <w:t>Г-н Ф</w:t>
      </w:r>
      <w:r w:rsidR="009060DD" w:rsidRPr="007F6B92">
        <w:rPr>
          <w:b/>
        </w:rPr>
        <w:t>лорес</w:t>
      </w:r>
      <w:r w:rsidRPr="007F6B92">
        <w:t xml:space="preserve"> (Чили) говорит, что совместно с гражданским обществом был разработан ряд инициатив с целью поощрения  интеграции мигрантов, в том числе пут</w:t>
      </w:r>
      <w:r w:rsidR="009060DD" w:rsidRPr="007F6B92">
        <w:t>е</w:t>
      </w:r>
      <w:r w:rsidRPr="007F6B92">
        <w:t>м разработки национального плана по правам человека, в кот</w:t>
      </w:r>
      <w:r w:rsidRPr="007F6B92">
        <w:t>о</w:t>
      </w:r>
      <w:r w:rsidRPr="007F6B92">
        <w:t>ром основное внимание, среди прочего, будет уделяться вопросам миграции и убежища</w:t>
      </w:r>
      <w:r w:rsidR="00B20F59" w:rsidRPr="007F6B92">
        <w:t xml:space="preserve">. </w:t>
      </w:r>
      <w:r w:rsidRPr="007F6B92">
        <w:t>Новое миграционное законодательство, принятое в 2008 году, пред</w:t>
      </w:r>
      <w:r w:rsidRPr="007F6B92">
        <w:t>у</w:t>
      </w:r>
      <w:r w:rsidRPr="007F6B92">
        <w:t>сматривает более гибкий подход  в отношении правовых норм, касающихся предоставления вида на жительство, в том числе удлинение конечных сроков для подачи заявлений с тем, чтобы предотвратить небезопасные условия тр</w:t>
      </w:r>
      <w:r w:rsidRPr="007F6B92">
        <w:t>у</w:t>
      </w:r>
      <w:r w:rsidRPr="007F6B92">
        <w:t>да, которые зачастую негативно сказываются на мигрантах</w:t>
      </w:r>
      <w:r w:rsidR="00B20F59" w:rsidRPr="007F6B92">
        <w:t xml:space="preserve">. </w:t>
      </w:r>
      <w:r w:rsidRPr="007F6B92">
        <w:t>Реформы существу</w:t>
      </w:r>
      <w:r w:rsidRPr="007F6B92">
        <w:t>ю</w:t>
      </w:r>
      <w:r w:rsidRPr="007F6B92">
        <w:t>щего миграционного законодательства, обсуждаемые в настоящее время в Н</w:t>
      </w:r>
      <w:r w:rsidRPr="007F6B92">
        <w:t>а</w:t>
      </w:r>
      <w:r w:rsidRPr="007F6B92">
        <w:t>циональном конгрессе, предусматривают отмену увязки срока трудового согл</w:t>
      </w:r>
      <w:r w:rsidRPr="007F6B92">
        <w:t>а</w:t>
      </w:r>
      <w:r w:rsidRPr="007F6B92">
        <w:t>шения со сроком разрешения на временное проживание.</w:t>
      </w:r>
    </w:p>
    <w:p w:rsidR="00647163" w:rsidRPr="007F6B92" w:rsidRDefault="00647163" w:rsidP="00A45479">
      <w:pPr>
        <w:pStyle w:val="SingleTxtGR"/>
      </w:pPr>
      <w:r w:rsidRPr="007F6B92">
        <w:t>29</w:t>
      </w:r>
      <w:r w:rsidR="00B20F59" w:rsidRPr="007F6B92">
        <w:t>.</w:t>
      </w:r>
      <w:r w:rsidR="00C034AD" w:rsidRPr="007F6B92">
        <w:tab/>
      </w:r>
      <w:r w:rsidRPr="007F6B92">
        <w:t>В контексте широкомасштабной регуляризационной кампании к насто</w:t>
      </w:r>
      <w:r w:rsidRPr="007F6B92">
        <w:t>я</w:t>
      </w:r>
      <w:r w:rsidRPr="007F6B92">
        <w:t>щему моменту были выданы 47 665 разрешений на временное проживание ср</w:t>
      </w:r>
      <w:r w:rsidRPr="007F6B92">
        <w:t>о</w:t>
      </w:r>
      <w:r w:rsidRPr="007F6B92">
        <w:t>ком на один год</w:t>
      </w:r>
      <w:r w:rsidR="00B20F59" w:rsidRPr="007F6B92">
        <w:t xml:space="preserve">; </w:t>
      </w:r>
      <w:r w:rsidRPr="007F6B92">
        <w:t>в конце года соответствующие лица могут ходатайствовать о постоянном виде на жительство в Чили</w:t>
      </w:r>
      <w:r w:rsidR="00B20F59" w:rsidRPr="007F6B92">
        <w:t xml:space="preserve">. </w:t>
      </w:r>
      <w:r w:rsidRPr="007F6B92">
        <w:t>Согласно новым правилам, регул</w:t>
      </w:r>
      <w:r w:rsidRPr="007F6B92">
        <w:t>и</w:t>
      </w:r>
      <w:r w:rsidRPr="007F6B92">
        <w:t>рующим нарушения миграционного законодательства, для работодателей пр</w:t>
      </w:r>
      <w:r w:rsidRPr="007F6B92">
        <w:t>е</w:t>
      </w:r>
      <w:r w:rsidRPr="007F6B92">
        <w:t>дусматривается более суровое наказание, чем для трудящихся-мигрантов.</w:t>
      </w:r>
    </w:p>
    <w:p w:rsidR="00647163" w:rsidRPr="007F6B92" w:rsidRDefault="00647163" w:rsidP="00A45479">
      <w:pPr>
        <w:pStyle w:val="SingleTxtGR"/>
      </w:pPr>
      <w:r w:rsidRPr="007F6B92">
        <w:t>30</w:t>
      </w:r>
      <w:r w:rsidR="00B20F59" w:rsidRPr="007F6B92">
        <w:t>.</w:t>
      </w:r>
      <w:r w:rsidR="00C034AD" w:rsidRPr="007F6B92">
        <w:tab/>
      </w:r>
      <w:r w:rsidRPr="007F6B92">
        <w:t>Достигнут значительный прогресс в отношении доступа мигрантов к здравоохранению и образованию, о ч</w:t>
      </w:r>
      <w:r w:rsidR="00D47B5B" w:rsidRPr="007F6B92">
        <w:t>е</w:t>
      </w:r>
      <w:r w:rsidRPr="007F6B92">
        <w:t>м свидетельствуют меры, принятые в ц</w:t>
      </w:r>
      <w:r w:rsidRPr="007F6B92">
        <w:t>е</w:t>
      </w:r>
      <w:r w:rsidRPr="007F6B92">
        <w:t>лях обеспечения доступа к здравоохранению детям- и беременным женщ</w:t>
      </w:r>
      <w:r w:rsidRPr="007F6B92">
        <w:t>и</w:t>
      </w:r>
      <w:r w:rsidRPr="007F6B92">
        <w:t>нам</w:t>
      </w:r>
      <w:r w:rsidR="00AB2F5C" w:rsidRPr="007F6B92">
        <w:t xml:space="preserve"> − </w:t>
      </w:r>
      <w:r w:rsidRPr="007F6B92">
        <w:t xml:space="preserve">мигрантам, а также к неотложной медицинской помощи </w:t>
      </w:r>
      <w:r w:rsidR="00AB2F5C" w:rsidRPr="007F6B92">
        <w:t>−</w:t>
      </w:r>
      <w:r w:rsidRPr="007F6B92">
        <w:t xml:space="preserve"> всем мигрантам, н</w:t>
      </w:r>
      <w:r w:rsidRPr="007F6B92">
        <w:t>е</w:t>
      </w:r>
      <w:r w:rsidRPr="007F6B92">
        <w:t>зависимо от их миграционного статуса. Также приняты меры  по содействию зачислению детей-мигрантов в дошкольные учреждения, начальные или сре</w:t>
      </w:r>
      <w:r w:rsidRPr="007F6B92">
        <w:t>д</w:t>
      </w:r>
      <w:r w:rsidRPr="007F6B92">
        <w:t>ние школы, независимо от их миграционного статуса.</w:t>
      </w:r>
    </w:p>
    <w:p w:rsidR="00647163" w:rsidRPr="007F6B92" w:rsidRDefault="00647163" w:rsidP="00A45479">
      <w:pPr>
        <w:pStyle w:val="SingleTxtGR"/>
      </w:pPr>
      <w:r w:rsidRPr="007F6B92">
        <w:t>31</w:t>
      </w:r>
      <w:r w:rsidR="00B20F59" w:rsidRPr="007F6B92">
        <w:t>.</w:t>
      </w:r>
      <w:r w:rsidR="00C034AD" w:rsidRPr="007F6B92">
        <w:tab/>
      </w:r>
      <w:r w:rsidRPr="007F6B92">
        <w:t>Совместно с международными организациями и гражданским общес</w:t>
      </w:r>
      <w:r w:rsidRPr="007F6B92">
        <w:t>т</w:t>
      </w:r>
      <w:r w:rsidRPr="007F6B92">
        <w:t>вом был провед</w:t>
      </w:r>
      <w:r w:rsidR="00D47B5B" w:rsidRPr="007F6B92">
        <w:t>е</w:t>
      </w:r>
      <w:r w:rsidRPr="007F6B92">
        <w:t>н ряд мероприятий среди сотрудников миграционной службы и п</w:t>
      </w:r>
      <w:r w:rsidRPr="007F6B92">
        <w:t>о</w:t>
      </w:r>
      <w:r w:rsidRPr="007F6B92">
        <w:t>лиции для повышения их информированности относительно вопросов, каса</w:t>
      </w:r>
      <w:r w:rsidRPr="007F6B92">
        <w:t>ю</w:t>
      </w:r>
      <w:r w:rsidRPr="007F6B92">
        <w:t>щихся миграции и убежища, в том числе проблемы торговли людьми</w:t>
      </w:r>
      <w:r w:rsidR="00B20F59" w:rsidRPr="007F6B92">
        <w:t xml:space="preserve">. </w:t>
      </w:r>
      <w:r w:rsidRPr="007F6B92">
        <w:t>Сотру</w:t>
      </w:r>
      <w:r w:rsidRPr="007F6B92">
        <w:t>д</w:t>
      </w:r>
      <w:r w:rsidRPr="007F6B92">
        <w:t>ники государственных учреждений, работающие с мигрантами, также прошли соответствующую подготовку.</w:t>
      </w:r>
    </w:p>
    <w:p w:rsidR="00647163" w:rsidRPr="007F6B92" w:rsidRDefault="00647163" w:rsidP="00A45479">
      <w:pPr>
        <w:pStyle w:val="SingleTxtGR"/>
      </w:pPr>
      <w:r w:rsidRPr="007F6B92">
        <w:t>32</w:t>
      </w:r>
      <w:r w:rsidR="00B20F59" w:rsidRPr="007F6B92">
        <w:t>.</w:t>
      </w:r>
      <w:r w:rsidR="00C034AD" w:rsidRPr="007F6B92">
        <w:tab/>
      </w:r>
      <w:r w:rsidRPr="007F6B92">
        <w:t>В рамках существующих интеграционных структур, таких как Общий рынок стран Южного Конуса (МЕРКОСУР) и Андское сообщество, была до</w:t>
      </w:r>
      <w:r w:rsidRPr="007F6B92">
        <w:t>с</w:t>
      </w:r>
      <w:r w:rsidRPr="007F6B92">
        <w:t>тигнута договор</w:t>
      </w:r>
      <w:r w:rsidR="00D47B5B" w:rsidRPr="007F6B92">
        <w:t>е</w:t>
      </w:r>
      <w:r w:rsidRPr="007F6B92">
        <w:t>нность относительно эквивален</w:t>
      </w:r>
      <w:r w:rsidRPr="007F6B92">
        <w:t>т</w:t>
      </w:r>
      <w:r w:rsidRPr="007F6B92">
        <w:t>ности дипломов и признания полученного образования</w:t>
      </w:r>
      <w:r w:rsidR="00B20F59" w:rsidRPr="007F6B92">
        <w:t xml:space="preserve">. </w:t>
      </w:r>
      <w:r w:rsidRPr="007F6B92">
        <w:t>Стороны, подписавшие Конвенцию Андреса Белло, совместно признают дипломы об окончании начальной школы и средней шк</w:t>
      </w:r>
      <w:r w:rsidRPr="007F6B92">
        <w:t>о</w:t>
      </w:r>
      <w:r w:rsidRPr="007F6B92">
        <w:t>лы, не являющейся профессиональным училищем, а также свидетельства об окончании учебного заведения</w:t>
      </w:r>
      <w:r w:rsidR="00B20F59" w:rsidRPr="007F6B92">
        <w:t xml:space="preserve">. </w:t>
      </w:r>
      <w:r w:rsidRPr="007F6B92">
        <w:t>Также в соответствии с Конвенцией Андреса Белло была достигнута договор</w:t>
      </w:r>
      <w:r w:rsidR="00D47B5B" w:rsidRPr="007F6B92">
        <w:t>е</w:t>
      </w:r>
      <w:r w:rsidRPr="007F6B92">
        <w:t>нность о признании профессиональных дипл</w:t>
      </w:r>
      <w:r w:rsidRPr="007F6B92">
        <w:t>о</w:t>
      </w:r>
      <w:r w:rsidRPr="007F6B92">
        <w:t>мов, что является необходимым условием для работы по своей специальн</w:t>
      </w:r>
      <w:r w:rsidRPr="007F6B92">
        <w:t>о</w:t>
      </w:r>
      <w:r w:rsidRPr="007F6B92">
        <w:t>сти в Чили</w:t>
      </w:r>
      <w:r w:rsidR="00B20F59" w:rsidRPr="007F6B92">
        <w:t xml:space="preserve">. </w:t>
      </w:r>
      <w:r w:rsidRPr="007F6B92">
        <w:t>Граждане стран, не подписавших вышеупомянутую конвенцию, могут ходатайствовать о признании своих степеней или дипломов через Чилийский университет.</w:t>
      </w:r>
    </w:p>
    <w:p w:rsidR="00647163" w:rsidRPr="007F6B92" w:rsidRDefault="00647163" w:rsidP="00A45479">
      <w:pPr>
        <w:pStyle w:val="SingleTxtGR"/>
      </w:pPr>
      <w:r w:rsidRPr="007F6B92">
        <w:t>33</w:t>
      </w:r>
      <w:r w:rsidR="00B20F59" w:rsidRPr="007F6B92">
        <w:t>.</w:t>
      </w:r>
      <w:r w:rsidR="00C034AD" w:rsidRPr="007F6B92">
        <w:tab/>
      </w:r>
      <w:r w:rsidRPr="007F6B92">
        <w:t>Происходит пересмотр школьных учебников в рамках совместных усилий с соседними странами, в том числе с Перу и Боливией</w:t>
      </w:r>
      <w:r w:rsidR="00B20F59" w:rsidRPr="007F6B92">
        <w:t xml:space="preserve">. </w:t>
      </w:r>
      <w:r w:rsidRPr="007F6B92">
        <w:t>В ходе обзора основное внимание уделяется таким темам, как преподнесение истории в учебных мат</w:t>
      </w:r>
      <w:r w:rsidRPr="007F6B92">
        <w:t>е</w:t>
      </w:r>
      <w:r w:rsidRPr="007F6B92">
        <w:t>риалах и каким образом это способствует интеграции и укреплению культуры мира</w:t>
      </w:r>
      <w:r w:rsidR="00B20F59" w:rsidRPr="007F6B92">
        <w:t xml:space="preserve">. </w:t>
      </w:r>
      <w:r w:rsidRPr="007F6B92">
        <w:t>В настоящее время совместно с Аргентиной реализуется проект под н</w:t>
      </w:r>
      <w:r w:rsidRPr="007F6B92">
        <w:t>а</w:t>
      </w:r>
      <w:r w:rsidRPr="007F6B92">
        <w:t>званием</w:t>
      </w:r>
      <w:r w:rsidR="00B20F59" w:rsidRPr="007F6B92">
        <w:t xml:space="preserve">: </w:t>
      </w:r>
      <w:r w:rsidR="00AB2F5C" w:rsidRPr="007F6B92">
        <w:t>"</w:t>
      </w:r>
      <w:r w:rsidRPr="007F6B92">
        <w:t>Новая модель гражданства, культура мира и интеграции</w:t>
      </w:r>
      <w:r w:rsidR="00AB2F5C" w:rsidRPr="007F6B92">
        <w:t>"</w:t>
      </w:r>
      <w:r w:rsidRPr="007F6B92">
        <w:t>, направле</w:t>
      </w:r>
      <w:r w:rsidRPr="007F6B92">
        <w:t>н</w:t>
      </w:r>
      <w:r w:rsidRPr="007F6B92">
        <w:t>ный на разработку педагогического пособия для использования в обеих странах в рамках усилий по продвижению культуры мира и инт</w:t>
      </w:r>
      <w:r w:rsidRPr="007F6B92">
        <w:t>е</w:t>
      </w:r>
      <w:r w:rsidR="00C034AD" w:rsidRPr="007F6B92">
        <w:t>грации.</w:t>
      </w:r>
    </w:p>
    <w:p w:rsidR="00647163" w:rsidRPr="007F6B92" w:rsidRDefault="00647163" w:rsidP="00A45479">
      <w:pPr>
        <w:pStyle w:val="SingleTxtGR"/>
      </w:pPr>
      <w:r w:rsidRPr="007F6B92">
        <w:t>34</w:t>
      </w:r>
      <w:r w:rsidR="00B20F59" w:rsidRPr="007F6B92">
        <w:t>.</w:t>
      </w:r>
      <w:r w:rsidR="00C034AD" w:rsidRPr="007F6B92">
        <w:tab/>
      </w:r>
      <w:r w:rsidRPr="004D7EEE">
        <w:rPr>
          <w:b/>
        </w:rPr>
        <w:t>Г-н А</w:t>
      </w:r>
      <w:r w:rsidR="004D7EEE" w:rsidRPr="004D7EEE">
        <w:rPr>
          <w:b/>
        </w:rPr>
        <w:t>втономов</w:t>
      </w:r>
      <w:r w:rsidRPr="007F6B92">
        <w:t xml:space="preserve"> (Докладчик по стране)  возда</w:t>
      </w:r>
      <w:r w:rsidR="00AB2F5C" w:rsidRPr="007F6B92">
        <w:t>е</w:t>
      </w:r>
      <w:r w:rsidRPr="007F6B92">
        <w:t>т должное государс</w:t>
      </w:r>
      <w:r w:rsidRPr="007F6B92">
        <w:t>т</w:t>
      </w:r>
      <w:r w:rsidRPr="007F6B92">
        <w:t>ву-участнику за всеобъемлющий доклад, в котором содержится определ</w:t>
      </w:r>
      <w:r w:rsidR="00D47B5B" w:rsidRPr="007F6B92">
        <w:t>е</w:t>
      </w:r>
      <w:r w:rsidRPr="007F6B92">
        <w:t>нная доля самокритики и призна</w:t>
      </w:r>
      <w:r w:rsidR="00D47B5B" w:rsidRPr="007F6B92">
        <w:t>е</w:t>
      </w:r>
      <w:r w:rsidRPr="007F6B92">
        <w:t>тся сохранение элементов структурной дискрим</w:t>
      </w:r>
      <w:r w:rsidRPr="007F6B92">
        <w:t>и</w:t>
      </w:r>
      <w:r w:rsidRPr="007F6B92">
        <w:t>нации</w:t>
      </w:r>
      <w:r w:rsidR="00B20F59" w:rsidRPr="007F6B92">
        <w:t xml:space="preserve">. </w:t>
      </w:r>
      <w:r w:rsidRPr="007F6B92">
        <w:t>Он с удовлетворением узнал, что в Чили было проведено Национальное соц</w:t>
      </w:r>
      <w:r w:rsidRPr="007F6B92">
        <w:t>и</w:t>
      </w:r>
      <w:r w:rsidRPr="007F6B92">
        <w:t>ально-экономическое обследование населения (КАСЕН), включающее инфо</w:t>
      </w:r>
      <w:r w:rsidRPr="007F6B92">
        <w:t>р</w:t>
      </w:r>
      <w:r w:rsidRPr="007F6B92">
        <w:t>мацию о коренных народах и мигрантах, что послужило хорошей основой для разработки политики, направленной на улучшение существующего полож</w:t>
      </w:r>
      <w:r w:rsidRPr="007F6B92">
        <w:t>е</w:t>
      </w:r>
      <w:r w:rsidRPr="007F6B92">
        <w:t>ния.</w:t>
      </w:r>
    </w:p>
    <w:p w:rsidR="00647163" w:rsidRPr="007F6B92" w:rsidRDefault="00647163" w:rsidP="00A45479">
      <w:pPr>
        <w:pStyle w:val="SingleTxtGR"/>
      </w:pPr>
      <w:r w:rsidRPr="007F6B92">
        <w:t>35</w:t>
      </w:r>
      <w:r w:rsidR="00B20F59" w:rsidRPr="007F6B92">
        <w:t>.</w:t>
      </w:r>
      <w:r w:rsidR="00C034AD" w:rsidRPr="007F6B92">
        <w:tab/>
      </w:r>
      <w:r w:rsidRPr="007F6B92">
        <w:t>Он также приветствует конституционное признание коренных народов и ратификацию Чили Конвенции МОТ №</w:t>
      </w:r>
      <w:r w:rsidR="00AB2F5C" w:rsidRPr="007F6B92">
        <w:t> </w:t>
      </w:r>
      <w:r w:rsidRPr="007F6B92">
        <w:t>169</w:t>
      </w:r>
      <w:r w:rsidR="00B20F59" w:rsidRPr="007F6B92">
        <w:t xml:space="preserve">. </w:t>
      </w:r>
      <w:r w:rsidRPr="007F6B92">
        <w:t>Создание широкого спектра учр</w:t>
      </w:r>
      <w:r w:rsidRPr="007F6B92">
        <w:t>е</w:t>
      </w:r>
      <w:r w:rsidRPr="007F6B92">
        <w:t>ждений, работающих над вопросами, касающимися коренных народов, в том числе КОНАДИ, Земельного и водного фонда коренных народов, Фонда разв</w:t>
      </w:r>
      <w:r w:rsidRPr="007F6B92">
        <w:t>и</w:t>
      </w:r>
      <w:r w:rsidRPr="007F6B92">
        <w:t>тия коренного населения, Комиссии по исторической правде и новым отнош</w:t>
      </w:r>
      <w:r w:rsidRPr="007F6B92">
        <w:t>е</w:t>
      </w:r>
      <w:r w:rsidRPr="007F6B92">
        <w:t>ниям с коренными народами и Управления общественного защитника мапуче также заслуживает высокой похвалы.</w:t>
      </w:r>
    </w:p>
    <w:p w:rsidR="00647163" w:rsidRPr="007F6B92" w:rsidRDefault="00647163" w:rsidP="00A45479">
      <w:pPr>
        <w:pStyle w:val="SingleTxtGR"/>
      </w:pPr>
      <w:r w:rsidRPr="007F6B92">
        <w:t>36</w:t>
      </w:r>
      <w:r w:rsidR="00B20F59" w:rsidRPr="007F6B92">
        <w:t>.</w:t>
      </w:r>
      <w:r w:rsidR="00C034AD" w:rsidRPr="007F6B92">
        <w:tab/>
      </w:r>
      <w:r w:rsidRPr="007F6B92">
        <w:t>Он также приветствует юридическое признание права прибрежных о</w:t>
      </w:r>
      <w:r w:rsidRPr="007F6B92">
        <w:t>б</w:t>
      </w:r>
      <w:r w:rsidRPr="007F6B92">
        <w:t>щин лафкенче на природные ресурсы и районы, которые они традиционно и</w:t>
      </w:r>
      <w:r w:rsidRPr="007F6B92">
        <w:t>с</w:t>
      </w:r>
      <w:r w:rsidRPr="007F6B92">
        <w:t>пользовали, но сожалеет о двухгодичной задержке вступления в силу закон</w:t>
      </w:r>
      <w:r w:rsidRPr="007F6B92">
        <w:t>о</w:t>
      </w:r>
      <w:r w:rsidRPr="007F6B92">
        <w:t>проекта, касающегося морской шельфовой зоны и прибрежной зоны коренных народов, первоначально поступившего на рассмотрение в августе 2005 года</w:t>
      </w:r>
      <w:r w:rsidR="00B20F59" w:rsidRPr="007F6B92">
        <w:t xml:space="preserve">. </w:t>
      </w:r>
      <w:r w:rsidRPr="007F6B92">
        <w:t>К</w:t>
      </w:r>
      <w:r w:rsidR="00AB2F5C" w:rsidRPr="007F6B92">
        <w:t> </w:t>
      </w:r>
      <w:r w:rsidRPr="007F6B92">
        <w:t>сожалению, предложенные поправки к Закону о рыболовстве</w:t>
      </w:r>
      <w:r w:rsidR="00AB2F5C" w:rsidRPr="007F6B92">
        <w:t xml:space="preserve"> </w:t>
      </w:r>
      <w:r w:rsidRPr="007F6B92">
        <w:t>грозят, тем вр</w:t>
      </w:r>
      <w:r w:rsidRPr="007F6B92">
        <w:t>е</w:t>
      </w:r>
      <w:r w:rsidRPr="007F6B92">
        <w:t>менем, аннулировать многие права, предусмотренные в законопроекте</w:t>
      </w:r>
      <w:r w:rsidR="00B20F59" w:rsidRPr="007F6B92">
        <w:t xml:space="preserve">. </w:t>
      </w:r>
      <w:r w:rsidRPr="007F6B92">
        <w:t>Он з</w:t>
      </w:r>
      <w:r w:rsidRPr="007F6B92">
        <w:t>а</w:t>
      </w:r>
      <w:r w:rsidRPr="007F6B92">
        <w:t>да</w:t>
      </w:r>
      <w:r w:rsidR="00D47B5B" w:rsidRPr="007F6B92">
        <w:t>е</w:t>
      </w:r>
      <w:r w:rsidRPr="007F6B92">
        <w:t>т вопрос, обладает ли законодательство, регламентирующее права коренных народов, преимуществом над противоречащим ему параллельным законод</w:t>
      </w:r>
      <w:r w:rsidRPr="007F6B92">
        <w:t>а</w:t>
      </w:r>
      <w:r w:rsidRPr="007F6B92">
        <w:t>тельством, и если нет, то он хотел бы выяснить, какие принимаются меры для исправления такого положения.</w:t>
      </w:r>
    </w:p>
    <w:p w:rsidR="00647163" w:rsidRPr="007F6B92" w:rsidRDefault="00647163" w:rsidP="00A45479">
      <w:pPr>
        <w:pStyle w:val="SingleTxtGR"/>
      </w:pPr>
      <w:r w:rsidRPr="007F6B92">
        <w:t>37</w:t>
      </w:r>
      <w:r w:rsidR="00B20F59" w:rsidRPr="007F6B92">
        <w:t>.</w:t>
      </w:r>
      <w:r w:rsidR="00C034AD" w:rsidRPr="007F6B92">
        <w:tab/>
      </w:r>
      <w:r w:rsidRPr="007F6B92">
        <w:t>Он выражает удовлетворение по поводу принятия всеобъемлющего плана защиты для народов кавескар и яган и хотел бы выяснить причины у</w:t>
      </w:r>
      <w:r w:rsidRPr="007F6B92">
        <w:t>с</w:t>
      </w:r>
      <w:r w:rsidRPr="007F6B92">
        <w:t>тойчивого снижения численности населения аймара между 1996 и 2006 годами. Террит</w:t>
      </w:r>
      <w:r w:rsidRPr="007F6B92">
        <w:t>о</w:t>
      </w:r>
      <w:r w:rsidRPr="007F6B92">
        <w:t>рия проживания народности аймара охватывает районы Чили, Перу и Боливии, и он хотел бы выяснить, какие существуют нормативно-правовые положения, гарантирующие их защиту в случае возникновения трансграничных споров и сохранение культуры и семейных связей с членами общины, прож</w:t>
      </w:r>
      <w:r w:rsidRPr="007F6B92">
        <w:t>и</w:t>
      </w:r>
      <w:r w:rsidRPr="007F6B92">
        <w:t>вающими по другую сторону границы.</w:t>
      </w:r>
    </w:p>
    <w:p w:rsidR="00647163" w:rsidRPr="007F6B92" w:rsidRDefault="00647163" w:rsidP="00A45479">
      <w:pPr>
        <w:pStyle w:val="SingleTxtGR"/>
      </w:pPr>
      <w:r w:rsidRPr="007F6B92">
        <w:t>38</w:t>
      </w:r>
      <w:r w:rsidR="00B20F59" w:rsidRPr="007F6B92">
        <w:t>.</w:t>
      </w:r>
      <w:r w:rsidR="00C034AD" w:rsidRPr="007F6B92">
        <w:tab/>
      </w:r>
      <w:r w:rsidRPr="007F6B92">
        <w:t>Он просит прояснить критерии применения Закона о борьбе с террори</w:t>
      </w:r>
      <w:r w:rsidRPr="007F6B92">
        <w:t>з</w:t>
      </w:r>
      <w:r w:rsidRPr="007F6B92">
        <w:t>мом и определение терроризма, привед</w:t>
      </w:r>
      <w:r w:rsidR="00D47B5B" w:rsidRPr="007F6B92">
        <w:t>е</w:t>
      </w:r>
      <w:r w:rsidRPr="007F6B92">
        <w:t>нное в Законе</w:t>
      </w:r>
      <w:r w:rsidR="00B20F59" w:rsidRPr="007F6B92">
        <w:t xml:space="preserve">. </w:t>
      </w:r>
      <w:r w:rsidRPr="007F6B92">
        <w:t>Напоминая об обеспок</w:t>
      </w:r>
      <w:r w:rsidRPr="007F6B92">
        <w:t>о</w:t>
      </w:r>
      <w:r w:rsidRPr="007F6B92">
        <w:t>енностях Комитета по правам человека, высказанных им по этому поводу в 2007 году в своих заключительных замечаниях государству-участнику (CCPR/C/CHL/CO/5, пункт 7), он говорит, что важно, чтобы этот закон не пр</w:t>
      </w:r>
      <w:r w:rsidRPr="007F6B92">
        <w:t>и</w:t>
      </w:r>
      <w:r w:rsidRPr="007F6B92">
        <w:t>менялся с целью облегчения работы полиции</w:t>
      </w:r>
      <w:r w:rsidR="00B20F59" w:rsidRPr="007F6B92">
        <w:t xml:space="preserve">. </w:t>
      </w:r>
      <w:r w:rsidRPr="007F6B92">
        <w:t>Его особенно беспокоит то, что упомянутый закон предполагает применение специального уголовного суд</w:t>
      </w:r>
      <w:r w:rsidRPr="007F6B92">
        <w:t>о</w:t>
      </w:r>
      <w:r w:rsidRPr="007F6B92">
        <w:t>производства.</w:t>
      </w:r>
    </w:p>
    <w:p w:rsidR="00647163" w:rsidRPr="007F6B92" w:rsidRDefault="00647163" w:rsidP="00A45479">
      <w:pPr>
        <w:pStyle w:val="SingleTxtGR"/>
      </w:pPr>
      <w:r w:rsidRPr="007F6B92">
        <w:t>39</w:t>
      </w:r>
      <w:r w:rsidR="00B20F59" w:rsidRPr="007F6B92">
        <w:t>.</w:t>
      </w:r>
      <w:r w:rsidR="00C034AD" w:rsidRPr="007F6B92">
        <w:tab/>
      </w:r>
      <w:r w:rsidRPr="007F6B92">
        <w:t>Он хотел бы выяснить,  всегда ли судебное разбирательство в отнош</w:t>
      </w:r>
      <w:r w:rsidRPr="007F6B92">
        <w:t>е</w:t>
      </w:r>
      <w:r w:rsidRPr="007F6B92">
        <w:t>нии сотрудников полиции, обвин</w:t>
      </w:r>
      <w:r w:rsidR="00D47B5B" w:rsidRPr="007F6B92">
        <w:t>е</w:t>
      </w:r>
      <w:r w:rsidRPr="007F6B92">
        <w:t>нных в совершении правонарушений, пров</w:t>
      </w:r>
      <w:r w:rsidRPr="007F6B92">
        <w:t>о</w:t>
      </w:r>
      <w:r w:rsidRPr="007F6B92">
        <w:t>дится в соответствии со специальными уголовно-процессуальными нормами</w:t>
      </w:r>
      <w:r w:rsidR="00B20F59" w:rsidRPr="007F6B92">
        <w:t xml:space="preserve">. </w:t>
      </w:r>
      <w:r w:rsidRPr="007F6B92">
        <w:t>В Ком</w:t>
      </w:r>
      <w:r w:rsidRPr="007F6B92">
        <w:t>и</w:t>
      </w:r>
      <w:r w:rsidRPr="007F6B92">
        <w:t>тет поступили сообщения, подвергающие критике  применение такого процесса на систематической основе и в нарушение принципа справедливого судебного разбирательства, поскольку очевидно, что жертвы правонарушений располаг</w:t>
      </w:r>
      <w:r w:rsidRPr="007F6B92">
        <w:t>а</w:t>
      </w:r>
      <w:r w:rsidRPr="007F6B92">
        <w:t>ют значительно меньшими гарантиями, чем могли бы при применении общи</w:t>
      </w:r>
      <w:r w:rsidR="00C034AD" w:rsidRPr="007F6B92">
        <w:t>х уголовно-процессуальных норм.</w:t>
      </w:r>
    </w:p>
    <w:p w:rsidR="00647163" w:rsidRPr="007F6B92" w:rsidRDefault="00647163" w:rsidP="00A45479">
      <w:pPr>
        <w:pStyle w:val="SingleTxtGR"/>
      </w:pPr>
      <w:r w:rsidRPr="007F6B92">
        <w:t>40</w:t>
      </w:r>
      <w:r w:rsidR="00B20F59" w:rsidRPr="007F6B92">
        <w:t>.</w:t>
      </w:r>
      <w:r w:rsidR="00C53047" w:rsidRPr="007F6B92">
        <w:tab/>
      </w:r>
      <w:r w:rsidRPr="007F6B92">
        <w:t>Он был бы признателен делегации, если бы она высказалась относител</w:t>
      </w:r>
      <w:r w:rsidRPr="007F6B92">
        <w:t>ь</w:t>
      </w:r>
      <w:r w:rsidRPr="007F6B92">
        <w:t>но проблем, характерных для процесса возвращения наследственных земель коренным народам, как и относительно любых дискуссий по данному в</w:t>
      </w:r>
      <w:r w:rsidRPr="007F6B92">
        <w:t>о</w:t>
      </w:r>
      <w:r w:rsidRPr="007F6B92">
        <w:t>просу</w:t>
      </w:r>
      <w:r w:rsidR="00B20F59" w:rsidRPr="007F6B92">
        <w:t xml:space="preserve">. </w:t>
      </w:r>
      <w:r w:rsidRPr="007F6B92">
        <w:t>Он также был бы признателен за получение дополнительной  информации о з</w:t>
      </w:r>
      <w:r w:rsidRPr="007F6B92">
        <w:t>а</w:t>
      </w:r>
      <w:r w:rsidRPr="007F6B92">
        <w:t>конодательстве, касающемся  конституционного признания коренных народов, и указывает на сообщения о том, что в ходе его подготовки ряд групп коренного населения не были вовлечены в процесс консультаций.</w:t>
      </w:r>
    </w:p>
    <w:p w:rsidR="00647163" w:rsidRPr="007F6B92" w:rsidRDefault="00647163" w:rsidP="00A45479">
      <w:pPr>
        <w:pStyle w:val="SingleTxtGR"/>
      </w:pPr>
      <w:r w:rsidRPr="007F6B92">
        <w:t>41</w:t>
      </w:r>
      <w:r w:rsidR="00B20F59" w:rsidRPr="007F6B92">
        <w:t>.</w:t>
      </w:r>
      <w:r w:rsidR="00C034AD" w:rsidRPr="007F6B92">
        <w:tab/>
      </w:r>
      <w:r w:rsidRPr="007F6B92">
        <w:t>Он спрашивает, были ли возбуждены судебные иски в отношении лид</w:t>
      </w:r>
      <w:r w:rsidRPr="007F6B92">
        <w:t>е</w:t>
      </w:r>
      <w:r w:rsidRPr="007F6B92">
        <w:t xml:space="preserve">ров </w:t>
      </w:r>
      <w:r w:rsidR="00C034AD" w:rsidRPr="007F6B92">
        <w:t>"</w:t>
      </w:r>
      <w:r w:rsidRPr="007F6B92">
        <w:t>Hernan Trizano Commando</w:t>
      </w:r>
      <w:r w:rsidR="00C034AD" w:rsidRPr="007F6B92">
        <w:t>"</w:t>
      </w:r>
      <w:r w:rsidRPr="007F6B92">
        <w:t>, военизированной группы в Араукании, выст</w:t>
      </w:r>
      <w:r w:rsidRPr="007F6B92">
        <w:t>у</w:t>
      </w:r>
      <w:r w:rsidRPr="007F6B92">
        <w:t>пающей против мапуче</w:t>
      </w:r>
      <w:r w:rsidR="00B20F59" w:rsidRPr="007F6B92">
        <w:t xml:space="preserve">. </w:t>
      </w:r>
      <w:r w:rsidRPr="007F6B92">
        <w:t>В газетной статье, опубликованной 19 июля 2009 года, они угрожали лидерам мапуче применением динамита.</w:t>
      </w:r>
    </w:p>
    <w:p w:rsidR="00647163" w:rsidRPr="007F6B92" w:rsidRDefault="00647163" w:rsidP="00A45479">
      <w:pPr>
        <w:pStyle w:val="SingleTxtGR"/>
      </w:pPr>
      <w:r w:rsidRPr="007F6B92">
        <w:t>42</w:t>
      </w:r>
      <w:r w:rsidR="00B20F59" w:rsidRPr="007F6B92">
        <w:t>.</w:t>
      </w:r>
      <w:r w:rsidR="00C034AD" w:rsidRPr="007F6B92">
        <w:tab/>
      </w:r>
      <w:r w:rsidRPr="007F6B92">
        <w:t>И в заключение, он приветствует информацию о том, что в 2002 году Конвенция была применена одним из судов первой инстанции.</w:t>
      </w:r>
    </w:p>
    <w:p w:rsidR="00647163" w:rsidRPr="007F6B92" w:rsidRDefault="00647163" w:rsidP="00A45479">
      <w:pPr>
        <w:pStyle w:val="SingleTxtGR"/>
      </w:pPr>
      <w:r w:rsidRPr="007F6B92">
        <w:t>43</w:t>
      </w:r>
      <w:r w:rsidR="00B20F59" w:rsidRPr="007F6B92">
        <w:t>.</w:t>
      </w:r>
      <w:r w:rsidR="00C034AD" w:rsidRPr="007F6B92">
        <w:tab/>
      </w:r>
      <w:r w:rsidRPr="007F6B92">
        <w:rPr>
          <w:b/>
        </w:rPr>
        <w:t>Г-н Л</w:t>
      </w:r>
      <w:r w:rsidR="00C53047" w:rsidRPr="007F6B92">
        <w:rPr>
          <w:b/>
        </w:rPr>
        <w:t>ахири</w:t>
      </w:r>
      <w:r w:rsidRPr="007F6B92">
        <w:t xml:space="preserve"> обращается с просьбой о получении дополнительной и</w:t>
      </w:r>
      <w:r w:rsidRPr="007F6B92">
        <w:t>н</w:t>
      </w:r>
      <w:r w:rsidRPr="007F6B92">
        <w:t>формации о восстановлении земельных прав коренных народов и, в частн</w:t>
      </w:r>
      <w:r w:rsidRPr="007F6B92">
        <w:t>о</w:t>
      </w:r>
      <w:r w:rsidRPr="007F6B92">
        <w:t>сти, о причинах продолжающихся конфликтов.</w:t>
      </w:r>
    </w:p>
    <w:p w:rsidR="00647163" w:rsidRPr="007F6B92" w:rsidRDefault="00647163" w:rsidP="00A45479">
      <w:pPr>
        <w:pStyle w:val="SingleTxtGR"/>
      </w:pPr>
      <w:r w:rsidRPr="007F6B92">
        <w:t>44</w:t>
      </w:r>
      <w:r w:rsidR="00B20F59" w:rsidRPr="007F6B92">
        <w:t>.</w:t>
      </w:r>
      <w:r w:rsidR="00C034AD" w:rsidRPr="007F6B92">
        <w:tab/>
      </w:r>
      <w:r w:rsidRPr="007F6B92">
        <w:t>Он приветствует усилия правительства по изменению такой ситуации, к</w:t>
      </w:r>
      <w:r w:rsidRPr="007F6B92">
        <w:t>о</w:t>
      </w:r>
      <w:r w:rsidRPr="007F6B92">
        <w:t>гда, согласно исследованиям и опросам общественного мнения, существенная доля населения придерживается расист</w:t>
      </w:r>
      <w:r w:rsidR="00C53047" w:rsidRPr="007F6B92">
        <w:t>с</w:t>
      </w:r>
      <w:r w:rsidRPr="007F6B92">
        <w:t>ких и р</w:t>
      </w:r>
      <w:r w:rsidRPr="007F6B92">
        <w:t>е</w:t>
      </w:r>
      <w:r w:rsidRPr="007F6B92">
        <w:t>акционных социально-политических взглядов</w:t>
      </w:r>
      <w:r w:rsidR="00B20F59" w:rsidRPr="007F6B92">
        <w:t xml:space="preserve">. </w:t>
      </w:r>
      <w:r w:rsidRPr="007F6B92">
        <w:t>Он обращается с настоятельным призывом к государс</w:t>
      </w:r>
      <w:r w:rsidRPr="007F6B92">
        <w:t>т</w:t>
      </w:r>
      <w:r w:rsidRPr="007F6B92">
        <w:t>ву-участнику продолжить эти усилия параллельно с осуществлением мер по улучшению экономического положения всего населения с целью ликвидации сохраняющегося существенного неравенства.</w:t>
      </w:r>
    </w:p>
    <w:p w:rsidR="00647163" w:rsidRPr="007F6B92" w:rsidRDefault="00647163" w:rsidP="00A45479">
      <w:pPr>
        <w:pStyle w:val="SingleTxtGR"/>
      </w:pPr>
      <w:r w:rsidRPr="007F6B92">
        <w:t>45</w:t>
      </w:r>
      <w:r w:rsidR="00B20F59" w:rsidRPr="007F6B92">
        <w:t>.</w:t>
      </w:r>
      <w:r w:rsidR="00C034AD" w:rsidRPr="007F6B92">
        <w:tab/>
      </w:r>
      <w:r w:rsidRPr="007F6B92">
        <w:t>Несмотря на достигнутый значительный прогресс, государству-участнику ещ</w:t>
      </w:r>
      <w:r w:rsidR="00D47B5B" w:rsidRPr="007F6B92">
        <w:t>е</w:t>
      </w:r>
      <w:r w:rsidRPr="007F6B92">
        <w:t xml:space="preserve"> предстоит принять законодательство, которое обеспечивало бы соответс</w:t>
      </w:r>
      <w:r w:rsidRPr="007F6B92">
        <w:t>т</w:t>
      </w:r>
      <w:r w:rsidRPr="007F6B92">
        <w:t>вие положениям Конвенции</w:t>
      </w:r>
      <w:r w:rsidR="00B20F59" w:rsidRPr="007F6B92">
        <w:t xml:space="preserve">. </w:t>
      </w:r>
      <w:r w:rsidRPr="007F6B92">
        <w:t>Тем не менее, он приветствует активное участие государства-участника во Всемирной конференции по борьбе против расизма, расовой дискриминации, ксенофобии и связанной с ними нетерпимости 2001</w:t>
      </w:r>
      <w:r w:rsidR="00C53047" w:rsidRPr="007F6B92">
        <w:t> </w:t>
      </w:r>
      <w:r w:rsidRPr="007F6B92">
        <w:t>года и в Конфере</w:t>
      </w:r>
      <w:r w:rsidRPr="007F6B92">
        <w:t>н</w:t>
      </w:r>
      <w:r w:rsidRPr="007F6B92">
        <w:t>ции по обзору Дурбанского процесса 2009 года.</w:t>
      </w:r>
    </w:p>
    <w:p w:rsidR="00647163" w:rsidRPr="007F6B92" w:rsidRDefault="00647163" w:rsidP="00A45479">
      <w:pPr>
        <w:pStyle w:val="SingleTxtGR"/>
      </w:pPr>
      <w:r w:rsidRPr="007F6B92">
        <w:t>46</w:t>
      </w:r>
      <w:r w:rsidR="00B20F59" w:rsidRPr="007F6B92">
        <w:t>.</w:t>
      </w:r>
      <w:r w:rsidR="00C034AD" w:rsidRPr="007F6B92">
        <w:tab/>
      </w:r>
      <w:r w:rsidRPr="007F6B92">
        <w:rPr>
          <w:b/>
        </w:rPr>
        <w:t>Г-н К</w:t>
      </w:r>
      <w:r w:rsidR="00C53047" w:rsidRPr="007F6B92">
        <w:rPr>
          <w:b/>
        </w:rPr>
        <w:t>али</w:t>
      </w:r>
      <w:r w:rsidRPr="007F6B92">
        <w:rPr>
          <w:b/>
        </w:rPr>
        <w:t xml:space="preserve"> Ц</w:t>
      </w:r>
      <w:r w:rsidR="00C53047" w:rsidRPr="007F6B92">
        <w:rPr>
          <w:b/>
        </w:rPr>
        <w:t>ай</w:t>
      </w:r>
      <w:r w:rsidR="00C53047" w:rsidRPr="007F6B92">
        <w:t xml:space="preserve"> </w:t>
      </w:r>
      <w:r w:rsidRPr="007F6B92">
        <w:t>просит предоставить информацию о правовой ситуации, касающейся консультаций, которые проводились до формулирования дискр</w:t>
      </w:r>
      <w:r w:rsidRPr="007F6B92">
        <w:t>и</w:t>
      </w:r>
      <w:r w:rsidRPr="007F6B92">
        <w:t>минационного законопроекта и ратификации Конвенции МОТ №</w:t>
      </w:r>
      <w:r w:rsidR="00C53047" w:rsidRPr="007F6B92">
        <w:t> </w:t>
      </w:r>
      <w:r w:rsidRPr="007F6B92">
        <w:t>169</w:t>
      </w:r>
      <w:r w:rsidR="00B20F59" w:rsidRPr="007F6B92">
        <w:t xml:space="preserve">. </w:t>
      </w:r>
      <w:r w:rsidRPr="007F6B92">
        <w:t>Он х</w:t>
      </w:r>
      <w:r w:rsidRPr="007F6B92">
        <w:t>о</w:t>
      </w:r>
      <w:r w:rsidRPr="007F6B92">
        <w:t>тел бы выяснить, были ли соблюдены условия получения просвещ</w:t>
      </w:r>
      <w:r w:rsidR="00D47B5B" w:rsidRPr="007F6B92">
        <w:t>е</w:t>
      </w:r>
      <w:r w:rsidRPr="007F6B92">
        <w:t>нного согласия коренных народов в соответствии с подпунктом d) пункта 4 общей рекоменд</w:t>
      </w:r>
      <w:r w:rsidRPr="007F6B92">
        <w:t>а</w:t>
      </w:r>
      <w:r w:rsidRPr="007F6B92">
        <w:t>ции Комитета № 23, касающейся коренных народов</w:t>
      </w:r>
      <w:r w:rsidR="00B20F59" w:rsidRPr="007F6B92">
        <w:t xml:space="preserve">. </w:t>
      </w:r>
      <w:r w:rsidRPr="007F6B92">
        <w:t>Учитывая то обстоятельс</w:t>
      </w:r>
      <w:r w:rsidRPr="007F6B92">
        <w:t>т</w:t>
      </w:r>
      <w:r w:rsidRPr="007F6B92">
        <w:t>во, что внутреннее законодательство требует от любой из групп коренного н</w:t>
      </w:r>
      <w:r w:rsidRPr="007F6B92">
        <w:t>а</w:t>
      </w:r>
      <w:r w:rsidRPr="007F6B92">
        <w:t>селения оформления статуса юридического лица для получения ею права на обязательное консультирование с ней, было бы интересно узнать, сколько таких групп получили статус юридического лица, сколько не получили и пр</w:t>
      </w:r>
      <w:r w:rsidRPr="007F6B92">
        <w:t>и</w:t>
      </w:r>
      <w:r w:rsidRPr="007F6B92">
        <w:t>чины по которым им было отказано в получении этого статуса.</w:t>
      </w:r>
    </w:p>
    <w:p w:rsidR="00647163" w:rsidRPr="007F6B92" w:rsidRDefault="00647163" w:rsidP="00A45479">
      <w:pPr>
        <w:pStyle w:val="SingleTxtGR"/>
      </w:pPr>
      <w:r w:rsidRPr="007F6B92">
        <w:t>47</w:t>
      </w:r>
      <w:r w:rsidR="00B20F59" w:rsidRPr="007F6B92">
        <w:t>.</w:t>
      </w:r>
      <w:r w:rsidR="00C034AD" w:rsidRPr="007F6B92">
        <w:tab/>
      </w:r>
      <w:r w:rsidRPr="007F6B92">
        <w:t>Он спрашивает, почему Закон о борьбе с терроризмом применятся пра</w:t>
      </w:r>
      <w:r w:rsidRPr="007F6B92">
        <w:t>к</w:t>
      </w:r>
      <w:r w:rsidRPr="007F6B92">
        <w:t>тически исключительно к мапуче</w:t>
      </w:r>
      <w:r w:rsidR="00B20F59" w:rsidRPr="007F6B92">
        <w:t xml:space="preserve">. </w:t>
      </w:r>
      <w:r w:rsidRPr="007F6B92">
        <w:t>Может показаться, что  нормы отправления правосудия не соблюдаются в отношении дел, попадающих под действие этого закона, учитывая, что свидетелям, судя по всему, позволяется скрывать свою личность и что они не подвергаются перекрестному допросу</w:t>
      </w:r>
      <w:r w:rsidR="00B20F59" w:rsidRPr="007F6B92">
        <w:t xml:space="preserve">. </w:t>
      </w:r>
      <w:r w:rsidRPr="007F6B92">
        <w:t>В этой связи он спрашивает, почему лидер мапуче г-н Аукан Уилкаман был привлеч</w:t>
      </w:r>
      <w:r w:rsidR="00D47B5B" w:rsidRPr="007F6B92">
        <w:t>е</w:t>
      </w:r>
      <w:r w:rsidRPr="007F6B92">
        <w:t>н к отве</w:t>
      </w:r>
      <w:r w:rsidRPr="007F6B92">
        <w:t>т</w:t>
      </w:r>
      <w:r w:rsidRPr="007F6B92">
        <w:t>ственности в военном, а не в гражданском  суде</w:t>
      </w:r>
      <w:r w:rsidR="00B20F59" w:rsidRPr="007F6B92">
        <w:t xml:space="preserve">. </w:t>
      </w:r>
      <w:r w:rsidRPr="007F6B92">
        <w:t>Он был бы признателен за п</w:t>
      </w:r>
      <w:r w:rsidRPr="007F6B92">
        <w:t>о</w:t>
      </w:r>
      <w:r w:rsidRPr="007F6B92">
        <w:t>лучение дополнительной информации о Законе о коренных народах и, в частн</w:t>
      </w:r>
      <w:r w:rsidRPr="007F6B92">
        <w:t>о</w:t>
      </w:r>
      <w:r w:rsidRPr="007F6B92">
        <w:t>сти, приветствовал бы комментарии делегации относительно сообщений о том, что многие жертвы дискриминации, в том числе члены общины мапуче, не  п</w:t>
      </w:r>
      <w:r w:rsidRPr="007F6B92">
        <w:t>о</w:t>
      </w:r>
      <w:r w:rsidRPr="007F6B92">
        <w:t xml:space="preserve">дают официальных жалоб в силу того, что они </w:t>
      </w:r>
      <w:r w:rsidR="00C53047" w:rsidRPr="007F6B92">
        <w:t xml:space="preserve">считают этот закон </w:t>
      </w:r>
      <w:r w:rsidRPr="007F6B92">
        <w:t>в основном неэффективным</w:t>
      </w:r>
      <w:r w:rsidR="00B20F59" w:rsidRPr="007F6B92">
        <w:t xml:space="preserve">. </w:t>
      </w:r>
      <w:r w:rsidRPr="007F6B92">
        <w:t>Он также просит предоставить дополнительные сведения об увеличении лесохозяйственной деятельности, приведшей к принудительной миграции общин мапуче</w:t>
      </w:r>
      <w:r w:rsidR="00B20F59" w:rsidRPr="007F6B92">
        <w:t xml:space="preserve">. </w:t>
      </w:r>
      <w:r w:rsidRPr="007F6B92">
        <w:t>Может ли делегация подтвердить, что осуществление права на протест считается противозаконным деянием и привело к заключению под стражу  многих лидеров мапуче</w:t>
      </w:r>
      <w:r w:rsidR="00D47B5B" w:rsidRPr="007F6B92">
        <w:t xml:space="preserve">? </w:t>
      </w:r>
      <w:r w:rsidRPr="007F6B92">
        <w:t>Он также х</w:t>
      </w:r>
      <w:r w:rsidRPr="007F6B92">
        <w:t>о</w:t>
      </w:r>
      <w:r w:rsidRPr="007F6B92">
        <w:t>тел бы узнать, правда ли это, что учреждениям, желающим получить лицензию на право ведения образов</w:t>
      </w:r>
      <w:r w:rsidRPr="007F6B92">
        <w:t>а</w:t>
      </w:r>
      <w:r w:rsidRPr="007F6B92">
        <w:t>тельной деятельности, требуется иметь четыр</w:t>
      </w:r>
      <w:r w:rsidR="00D47B5B" w:rsidRPr="007F6B92">
        <w:t>е</w:t>
      </w:r>
      <w:r w:rsidRPr="007F6B92">
        <w:t>хгодичный опыт работы, что л</w:t>
      </w:r>
      <w:r w:rsidRPr="007F6B92">
        <w:t>и</w:t>
      </w:r>
      <w:r w:rsidRPr="007F6B92">
        <w:t>шает общины мапуче права обучать свой собственный народ.</w:t>
      </w:r>
    </w:p>
    <w:p w:rsidR="00647163" w:rsidRPr="007F6B92" w:rsidRDefault="00647163" w:rsidP="00A45479">
      <w:pPr>
        <w:pStyle w:val="SingleTxtGR"/>
      </w:pPr>
      <w:r w:rsidRPr="007F6B92">
        <w:t>48</w:t>
      </w:r>
      <w:r w:rsidR="00B20F59" w:rsidRPr="007F6B92">
        <w:t>.</w:t>
      </w:r>
      <w:r w:rsidR="00C034AD" w:rsidRPr="007F6B92">
        <w:tab/>
      </w:r>
      <w:r w:rsidRPr="007F6B92">
        <w:t>И последнее, он просит предоставить больше подробностей о межкул</w:t>
      </w:r>
      <w:r w:rsidRPr="007F6B92">
        <w:t>ь</w:t>
      </w:r>
      <w:r w:rsidRPr="007F6B92">
        <w:t>турных мерах, принятых в сферах здравоохранения, образования, жилища, сельского хозяйства и других социальных программ</w:t>
      </w:r>
      <w:r w:rsidR="00B20F59" w:rsidRPr="007F6B92">
        <w:t xml:space="preserve">. </w:t>
      </w:r>
      <w:r w:rsidRPr="007F6B92">
        <w:t>Распространяются ли они на соблюдение традиций мапуче лицами, не являющимися представителями мапуче?</w:t>
      </w:r>
    </w:p>
    <w:p w:rsidR="00647163" w:rsidRPr="007F6B92" w:rsidRDefault="00647163" w:rsidP="00A45479">
      <w:pPr>
        <w:pStyle w:val="SingleTxtGR"/>
      </w:pPr>
      <w:r w:rsidRPr="007F6B92">
        <w:t>49</w:t>
      </w:r>
      <w:r w:rsidR="00B20F59" w:rsidRPr="007F6B92">
        <w:t>.</w:t>
      </w:r>
      <w:r w:rsidR="00205E3D" w:rsidRPr="007F6B92">
        <w:tab/>
      </w:r>
      <w:r w:rsidRPr="007F6B92">
        <w:rPr>
          <w:b/>
        </w:rPr>
        <w:t>Г-н Л</w:t>
      </w:r>
      <w:r w:rsidR="00954986" w:rsidRPr="007F6B92">
        <w:rPr>
          <w:b/>
        </w:rPr>
        <w:t>индгрен</w:t>
      </w:r>
      <w:r w:rsidRPr="007F6B92">
        <w:rPr>
          <w:b/>
        </w:rPr>
        <w:t xml:space="preserve"> А</w:t>
      </w:r>
      <w:r w:rsidR="00954986" w:rsidRPr="007F6B92">
        <w:rPr>
          <w:b/>
        </w:rPr>
        <w:t>лвес</w:t>
      </w:r>
      <w:r w:rsidRPr="007F6B92">
        <w:t xml:space="preserve"> спрашивает, не сгущены ли в периодическом до</w:t>
      </w:r>
      <w:r w:rsidRPr="007F6B92">
        <w:t>к</w:t>
      </w:r>
      <w:r w:rsidRPr="007F6B92">
        <w:t>ладе краски при из</w:t>
      </w:r>
      <w:r w:rsidRPr="007F6B92">
        <w:t>о</w:t>
      </w:r>
      <w:r w:rsidRPr="007F6B92">
        <w:t>бражении чилийского общества</w:t>
      </w:r>
      <w:r w:rsidR="00B20F59" w:rsidRPr="007F6B92">
        <w:t xml:space="preserve">. </w:t>
      </w:r>
      <w:r w:rsidRPr="007F6B92">
        <w:t>Сложно поверить в то, что расизм настолько распростран</w:t>
      </w:r>
      <w:r w:rsidR="00D47B5B" w:rsidRPr="007F6B92">
        <w:t>е</w:t>
      </w:r>
      <w:r w:rsidRPr="007F6B92">
        <w:t>н, как это описано, особенно в некоторых уп</w:t>
      </w:r>
      <w:r w:rsidRPr="007F6B92">
        <w:t>о</w:t>
      </w:r>
      <w:r w:rsidRPr="007F6B92">
        <w:t>мянутых исследованиях</w:t>
      </w:r>
      <w:r w:rsidR="00B20F59" w:rsidRPr="007F6B92">
        <w:t xml:space="preserve">. </w:t>
      </w:r>
      <w:r w:rsidRPr="007F6B92">
        <w:t>Он, тем не менее, высказывает одобрение в адрес г</w:t>
      </w:r>
      <w:r w:rsidRPr="007F6B92">
        <w:t>о</w:t>
      </w:r>
      <w:r w:rsidRPr="007F6B92">
        <w:t>сударства-участника за его самокритику, которая</w:t>
      </w:r>
      <w:r w:rsidR="00954986" w:rsidRPr="007F6B92">
        <w:t>,</w:t>
      </w:r>
      <w:r w:rsidRPr="007F6B92">
        <w:t xml:space="preserve"> несомненно</w:t>
      </w:r>
      <w:r w:rsidR="00954986" w:rsidRPr="007F6B92">
        <w:t>,</w:t>
      </w:r>
      <w:r w:rsidRPr="007F6B92">
        <w:t xml:space="preserve"> способствует у</w:t>
      </w:r>
      <w:r w:rsidRPr="007F6B92">
        <w:t>к</w:t>
      </w:r>
      <w:r w:rsidRPr="007F6B92">
        <w:t>реплению мер по ликвидации расовой дискриминации</w:t>
      </w:r>
      <w:r w:rsidR="00B20F59" w:rsidRPr="007F6B92">
        <w:t>.</w:t>
      </w:r>
      <w:r w:rsidRPr="007F6B92">
        <w:t xml:space="preserve"> Те сложности, с кот</w:t>
      </w:r>
      <w:r w:rsidRPr="007F6B92">
        <w:t>о</w:t>
      </w:r>
      <w:r w:rsidRPr="007F6B92">
        <w:t>рыми столкнулось правительство в ходе  осуществления законодательных р</w:t>
      </w:r>
      <w:r w:rsidRPr="007F6B92">
        <w:t>е</w:t>
      </w:r>
      <w:r w:rsidRPr="007F6B92">
        <w:t>форм, являются доказательством демократической сущности современного п</w:t>
      </w:r>
      <w:r w:rsidRPr="007F6B92">
        <w:t>о</w:t>
      </w:r>
      <w:r w:rsidRPr="007F6B92">
        <w:t>литического устройства Чили</w:t>
      </w:r>
      <w:r w:rsidR="00205E3D" w:rsidRPr="007F6B92">
        <w:t>.</w:t>
      </w:r>
    </w:p>
    <w:p w:rsidR="00647163" w:rsidRPr="007F6B92" w:rsidRDefault="00647163" w:rsidP="00A45479">
      <w:pPr>
        <w:pStyle w:val="SingleTxtGR"/>
      </w:pPr>
      <w:r w:rsidRPr="007F6B92">
        <w:t>50</w:t>
      </w:r>
      <w:r w:rsidR="00B20F59" w:rsidRPr="007F6B92">
        <w:t>.</w:t>
      </w:r>
      <w:r w:rsidR="00205E3D" w:rsidRPr="007F6B92">
        <w:tab/>
      </w:r>
      <w:r w:rsidRPr="007F6B92">
        <w:t>Он повторяет вопрос, заданный несколькими из его коллег, о том, п</w:t>
      </w:r>
      <w:r w:rsidRPr="007F6B92">
        <w:t>о</w:t>
      </w:r>
      <w:r w:rsidRPr="007F6B92">
        <w:t>чему Закон о борьбе с терроризмом применялся в случае многочисленных участн</w:t>
      </w:r>
      <w:r w:rsidRPr="007F6B92">
        <w:t>и</w:t>
      </w:r>
      <w:r w:rsidRPr="007F6B92">
        <w:t>ков протестов из числа мапуче</w:t>
      </w:r>
      <w:r w:rsidR="00B20F59" w:rsidRPr="007F6B92">
        <w:t xml:space="preserve">. </w:t>
      </w:r>
      <w:r w:rsidRPr="007F6B92">
        <w:t>Он хотел бы выяснить, привлекались ли к о</w:t>
      </w:r>
      <w:r w:rsidRPr="007F6B92">
        <w:t>т</w:t>
      </w:r>
      <w:r w:rsidRPr="007F6B92">
        <w:t>ветственности в соответствии с этим же Законом лица в капюшонах, пыта</w:t>
      </w:r>
      <w:r w:rsidRPr="007F6B92">
        <w:t>в</w:t>
      </w:r>
      <w:r w:rsidRPr="007F6B92">
        <w:t>шиеся препятствовать</w:t>
      </w:r>
      <w:r w:rsidR="00205E3D" w:rsidRPr="007F6B92">
        <w:t xml:space="preserve"> мапуче заявить о своих правах.</w:t>
      </w:r>
    </w:p>
    <w:p w:rsidR="00647163" w:rsidRPr="007F6B92" w:rsidRDefault="00647163" w:rsidP="00A45479">
      <w:pPr>
        <w:pStyle w:val="SingleTxtGR"/>
      </w:pPr>
      <w:r w:rsidRPr="007F6B92">
        <w:t>51</w:t>
      </w:r>
      <w:r w:rsidR="00B20F59" w:rsidRPr="007F6B92">
        <w:t>.</w:t>
      </w:r>
      <w:r w:rsidR="00205E3D" w:rsidRPr="007F6B92">
        <w:tab/>
      </w:r>
      <w:r w:rsidRPr="007F6B92">
        <w:rPr>
          <w:b/>
        </w:rPr>
        <w:t>Г-н Т</w:t>
      </w:r>
      <w:r w:rsidR="00954986" w:rsidRPr="007F6B92">
        <w:rPr>
          <w:b/>
        </w:rPr>
        <w:t>орнберри</w:t>
      </w:r>
      <w:r w:rsidRPr="007F6B92">
        <w:t>, приветствуя ратификацию Чили Конвенции МОТ №</w:t>
      </w:r>
      <w:r w:rsidR="00205E3D" w:rsidRPr="007F6B92">
        <w:t> </w:t>
      </w:r>
      <w:r w:rsidRPr="007F6B92">
        <w:t>169, что неминуемо привед</w:t>
      </w:r>
      <w:r w:rsidR="00954986" w:rsidRPr="007F6B92">
        <w:t>е</w:t>
      </w:r>
      <w:r w:rsidRPr="007F6B92">
        <w:t>т к изменению законодательства и практики в этой стр</w:t>
      </w:r>
      <w:r w:rsidRPr="007F6B92">
        <w:t>а</w:t>
      </w:r>
      <w:r w:rsidRPr="007F6B92">
        <w:t xml:space="preserve">не, выражает сомнение относительно формулировки </w:t>
      </w:r>
      <w:r w:rsidR="00205E3D" w:rsidRPr="007F6B92">
        <w:t>"</w:t>
      </w:r>
      <w:r w:rsidRPr="007F6B92">
        <w:t>моральное меньши</w:t>
      </w:r>
      <w:r w:rsidRPr="007F6B92">
        <w:t>н</w:t>
      </w:r>
      <w:r w:rsidRPr="007F6B92">
        <w:t>ство</w:t>
      </w:r>
      <w:r w:rsidR="00205E3D" w:rsidRPr="007F6B92">
        <w:t>"</w:t>
      </w:r>
      <w:r w:rsidRPr="007F6B92">
        <w:t>, употребл</w:t>
      </w:r>
      <w:r w:rsidR="00954986" w:rsidRPr="007F6B92">
        <w:t>е</w:t>
      </w:r>
      <w:r w:rsidRPr="007F6B92">
        <w:t>нной в пункте 23 периодического доклада</w:t>
      </w:r>
      <w:r w:rsidR="00B20F59" w:rsidRPr="007F6B92">
        <w:t xml:space="preserve">. </w:t>
      </w:r>
      <w:r w:rsidRPr="007F6B92">
        <w:t>Он приветствует усилия государства-участника по отражению самобытности в моделях разв</w:t>
      </w:r>
      <w:r w:rsidRPr="007F6B92">
        <w:t>и</w:t>
      </w:r>
      <w:r w:rsidRPr="007F6B92">
        <w:t>тия.</w:t>
      </w:r>
    </w:p>
    <w:p w:rsidR="00647163" w:rsidRPr="007F6B92" w:rsidRDefault="00647163" w:rsidP="00A45479">
      <w:pPr>
        <w:pStyle w:val="SingleTxtGR"/>
      </w:pPr>
      <w:r w:rsidRPr="007F6B92">
        <w:t>52</w:t>
      </w:r>
      <w:r w:rsidR="00B20F59" w:rsidRPr="007F6B92">
        <w:t>.</w:t>
      </w:r>
      <w:r w:rsidR="00205E3D" w:rsidRPr="007F6B92">
        <w:tab/>
      </w:r>
      <w:r w:rsidRPr="007F6B92">
        <w:t>Он спрашивает, имеют ли место в Чили какие-либо внутренние мигр</w:t>
      </w:r>
      <w:r w:rsidRPr="007F6B92">
        <w:t>а</w:t>
      </w:r>
      <w:r w:rsidRPr="007F6B92">
        <w:t>ции или внутренне п</w:t>
      </w:r>
      <w:r w:rsidR="00954986" w:rsidRPr="007F6B92">
        <w:t>е</w:t>
      </w:r>
      <w:r w:rsidRPr="007F6B92">
        <w:t>ремещ</w:t>
      </w:r>
      <w:r w:rsidR="00D47B5B" w:rsidRPr="007F6B92">
        <w:t>е</w:t>
      </w:r>
      <w:r w:rsidRPr="007F6B92">
        <w:t>нные группы, и просит предоставить данные о чи</w:t>
      </w:r>
      <w:r w:rsidRPr="007F6B92">
        <w:t>с</w:t>
      </w:r>
      <w:r w:rsidRPr="007F6B92">
        <w:t>ленности чилийских граждан африканского происхождения, без уч</w:t>
      </w:r>
      <w:r w:rsidR="00D47B5B" w:rsidRPr="007F6B92">
        <w:t>е</w:t>
      </w:r>
      <w:r w:rsidRPr="007F6B92">
        <w:t>та недавно появившихся групп мигрантов</w:t>
      </w:r>
      <w:r w:rsidR="00B20F59" w:rsidRPr="007F6B92">
        <w:t xml:space="preserve">. </w:t>
      </w:r>
      <w:r w:rsidRPr="007F6B92">
        <w:t>Отмечая концептуальное различие, существу</w:t>
      </w:r>
      <w:r w:rsidRPr="007F6B92">
        <w:t>ю</w:t>
      </w:r>
      <w:r w:rsidRPr="007F6B92">
        <w:t>щее между неотъемлемыми правами, которые связаны с самоопределением и могут эволюционировать, и предоставленными правами, которые являются фиксир</w:t>
      </w:r>
      <w:r w:rsidRPr="007F6B92">
        <w:t>о</w:t>
      </w:r>
      <w:r w:rsidRPr="007F6B92">
        <w:t>ванными, но могут быть отозваны, он зада</w:t>
      </w:r>
      <w:r w:rsidR="00D47B5B" w:rsidRPr="007F6B92">
        <w:t>е</w:t>
      </w:r>
      <w:r w:rsidRPr="007F6B92">
        <w:t>т вопрос, к какой категории государство-участник относит права коренных народов</w:t>
      </w:r>
      <w:r w:rsidR="00B20F59" w:rsidRPr="007F6B92">
        <w:t xml:space="preserve">. </w:t>
      </w:r>
      <w:r w:rsidRPr="007F6B92">
        <w:t>В соответствии с ко</w:t>
      </w:r>
      <w:r w:rsidRPr="007F6B92">
        <w:t>н</w:t>
      </w:r>
      <w:r w:rsidRPr="007F6B92">
        <w:t>венцией МОТ № 169 традиционное владение служит основанием для неотъе</w:t>
      </w:r>
      <w:r w:rsidRPr="007F6B92">
        <w:t>м</w:t>
      </w:r>
      <w:r w:rsidRPr="007F6B92">
        <w:t>лемых прав.</w:t>
      </w:r>
    </w:p>
    <w:p w:rsidR="00647163" w:rsidRPr="007F6B92" w:rsidRDefault="00647163" w:rsidP="00A45479">
      <w:pPr>
        <w:pStyle w:val="SingleTxtGR"/>
      </w:pPr>
      <w:r w:rsidRPr="007F6B92">
        <w:t>53</w:t>
      </w:r>
      <w:r w:rsidR="00B20F59" w:rsidRPr="007F6B92">
        <w:t>.</w:t>
      </w:r>
      <w:r w:rsidR="00205E3D" w:rsidRPr="007F6B92">
        <w:tab/>
      </w:r>
      <w:r w:rsidRPr="007F6B92">
        <w:t>Ссылаясь на документ A/HRC/EMRIP/2009/2 Экспертного механизма по правам коренных народов, в котором исследуются накопленный опыт и трудн</w:t>
      </w:r>
      <w:r w:rsidRPr="007F6B92">
        <w:t>о</w:t>
      </w:r>
      <w:r w:rsidRPr="007F6B92">
        <w:t>сти, связанные с осуществлением права коренных народов на образов</w:t>
      </w:r>
      <w:r w:rsidRPr="007F6B92">
        <w:t>а</w:t>
      </w:r>
      <w:r w:rsidRPr="007F6B92">
        <w:t>ние, и на предложение № 1 (2009) Экспертного механизма касательно права коренных народов на образование, он просит разъяснить, в ч</w:t>
      </w:r>
      <w:r w:rsidR="00D47B5B" w:rsidRPr="007F6B92">
        <w:t>е</w:t>
      </w:r>
      <w:r w:rsidRPr="007F6B92">
        <w:t>м состоит подход государс</w:t>
      </w:r>
      <w:r w:rsidRPr="007F6B92">
        <w:t>т</w:t>
      </w:r>
      <w:r w:rsidRPr="007F6B92">
        <w:t>ва-участника к традиционному образованию</w:t>
      </w:r>
      <w:r w:rsidR="00B20F59" w:rsidRPr="007F6B92">
        <w:t xml:space="preserve">. </w:t>
      </w:r>
      <w:r w:rsidRPr="007F6B92">
        <w:t>Он также просит предоставить дополнительную информацию о межкультурном образовании и высказывает поддержку в адрес замечаний г-на Кали Цая относительно приватизации в сф</w:t>
      </w:r>
      <w:r w:rsidRPr="007F6B92">
        <w:t>е</w:t>
      </w:r>
      <w:r w:rsidRPr="007F6B92">
        <w:t>ре образования.</w:t>
      </w:r>
    </w:p>
    <w:p w:rsidR="00647163" w:rsidRPr="007F6B92" w:rsidRDefault="00647163" w:rsidP="00A45479">
      <w:pPr>
        <w:pStyle w:val="SingleTxtGR"/>
      </w:pPr>
      <w:r w:rsidRPr="007F6B92">
        <w:t>54</w:t>
      </w:r>
      <w:r w:rsidR="00B20F59" w:rsidRPr="007F6B92">
        <w:t>.</w:t>
      </w:r>
      <w:r w:rsidR="00205E3D" w:rsidRPr="007F6B92">
        <w:tab/>
      </w:r>
      <w:r w:rsidRPr="007F6B92">
        <w:t>Касаясь пункта 55 периодического доклада, он хотел бы узнать о фо</w:t>
      </w:r>
      <w:r w:rsidRPr="007F6B92">
        <w:t>р</w:t>
      </w:r>
      <w:r w:rsidRPr="007F6B92">
        <w:t>мальностях, связанных с возвращением земель народу мапуче с помощью рег</w:t>
      </w:r>
      <w:r w:rsidRPr="007F6B92">
        <w:t>и</w:t>
      </w:r>
      <w:r w:rsidRPr="007F6B92">
        <w:t>страции недвижимого имущества, и, в частности, о том, какие свидетельства считаются приемлемыми при предъявлении земельных притязаний</w:t>
      </w:r>
      <w:r w:rsidR="00B20F59" w:rsidRPr="007F6B92">
        <w:t xml:space="preserve">. </w:t>
      </w:r>
      <w:r w:rsidRPr="007F6B92">
        <w:t>Достато</w:t>
      </w:r>
      <w:r w:rsidRPr="007F6B92">
        <w:t>ч</w:t>
      </w:r>
      <w:r w:rsidRPr="007F6B92">
        <w:t>но ли устных показаний</w:t>
      </w:r>
      <w:r w:rsidR="00D47B5B" w:rsidRPr="007F6B92">
        <w:t xml:space="preserve">? </w:t>
      </w:r>
      <w:r w:rsidR="00954986" w:rsidRPr="007F6B92">
        <w:t>Кроме того,</w:t>
      </w:r>
      <w:r w:rsidRPr="007F6B92">
        <w:t xml:space="preserve"> принимается ли во внимание священный х</w:t>
      </w:r>
      <w:r w:rsidRPr="007F6B92">
        <w:t>а</w:t>
      </w:r>
      <w:r w:rsidRPr="007F6B92">
        <w:t>рактер тех или иных мест, и если да, то каким образом они охраняются по ч</w:t>
      </w:r>
      <w:r w:rsidRPr="007F6B92">
        <w:t>и</w:t>
      </w:r>
      <w:r w:rsidRPr="007F6B92">
        <w:t>лийскому законодательству</w:t>
      </w:r>
      <w:r w:rsidR="00D47B5B" w:rsidRPr="007F6B92">
        <w:t xml:space="preserve">? </w:t>
      </w:r>
      <w:r w:rsidRPr="007F6B92">
        <w:t>Он также зада</w:t>
      </w:r>
      <w:r w:rsidR="00954986" w:rsidRPr="007F6B92">
        <w:t>е</w:t>
      </w:r>
      <w:r w:rsidRPr="007F6B92">
        <w:t>т вопрос,  когда и как были утрач</w:t>
      </w:r>
      <w:r w:rsidRPr="007F6B92">
        <w:t>е</w:t>
      </w:r>
      <w:r w:rsidRPr="007F6B92">
        <w:t>ны земли мапуче и считаются ли исконные права на землю неизменными, н</w:t>
      </w:r>
      <w:r w:rsidRPr="007F6B92">
        <w:t>е</w:t>
      </w:r>
      <w:r w:rsidRPr="007F6B92">
        <w:t>взирая на обретение независимости колониальной властью.</w:t>
      </w:r>
    </w:p>
    <w:p w:rsidR="00647163" w:rsidRPr="007F6B92" w:rsidRDefault="00647163" w:rsidP="00A45479">
      <w:pPr>
        <w:pStyle w:val="SingleTxtGR"/>
      </w:pPr>
      <w:r w:rsidRPr="007F6B92">
        <w:t>55</w:t>
      </w:r>
      <w:r w:rsidR="00B20F59" w:rsidRPr="007F6B92">
        <w:t>.</w:t>
      </w:r>
      <w:r w:rsidR="00205E3D" w:rsidRPr="007F6B92">
        <w:tab/>
      </w:r>
      <w:r w:rsidRPr="007F6B92">
        <w:t>Говоря о работе  Комиссии по исторической правде и новым отнош</w:t>
      </w:r>
      <w:r w:rsidRPr="007F6B92">
        <w:t>е</w:t>
      </w:r>
      <w:r w:rsidRPr="007F6B92">
        <w:t>ниям с коренными народами, он выражает надежду на то, что она внес</w:t>
      </w:r>
      <w:r w:rsidR="00D47B5B" w:rsidRPr="007F6B92">
        <w:t>е</w:t>
      </w:r>
      <w:r w:rsidRPr="007F6B92">
        <w:t>т вклад в процесс возрождения национальной идеи, которая найд</w:t>
      </w:r>
      <w:r w:rsidR="00D47B5B" w:rsidRPr="007F6B92">
        <w:t>е</w:t>
      </w:r>
      <w:r w:rsidRPr="007F6B92">
        <w:t>т сво</w:t>
      </w:r>
      <w:r w:rsidR="00D47B5B" w:rsidRPr="007F6B92">
        <w:t xml:space="preserve">е </w:t>
      </w:r>
      <w:r w:rsidRPr="007F6B92">
        <w:t xml:space="preserve"> отражение в учебной программе, имея в виду формирование более инклюзивной модели н</w:t>
      </w:r>
      <w:r w:rsidRPr="007F6B92">
        <w:t>а</w:t>
      </w:r>
      <w:r w:rsidRPr="007F6B92">
        <w:t>ционального самосознания</w:t>
      </w:r>
      <w:r w:rsidR="00B20F59" w:rsidRPr="007F6B92">
        <w:t xml:space="preserve">. </w:t>
      </w:r>
      <w:r w:rsidRPr="007F6B92">
        <w:t>И наконец, он обращается с просьбой о предоста</w:t>
      </w:r>
      <w:r w:rsidRPr="007F6B92">
        <w:t>в</w:t>
      </w:r>
      <w:r w:rsidRPr="007F6B92">
        <w:t>лении большей информации о статье 4 Конвенции, о ч</w:t>
      </w:r>
      <w:r w:rsidR="00D47B5B" w:rsidRPr="007F6B92">
        <w:t>е</w:t>
      </w:r>
      <w:r w:rsidRPr="007F6B92">
        <w:t>м в периодическом до</w:t>
      </w:r>
      <w:r w:rsidRPr="007F6B92">
        <w:t>к</w:t>
      </w:r>
      <w:r w:rsidRPr="007F6B92">
        <w:t>ладе сказано слишком скупо.</w:t>
      </w:r>
    </w:p>
    <w:p w:rsidR="00647163" w:rsidRPr="007F6B92" w:rsidRDefault="00647163" w:rsidP="00A45479">
      <w:pPr>
        <w:pStyle w:val="SingleTxtGR"/>
      </w:pPr>
      <w:r w:rsidRPr="007F6B92">
        <w:t>56</w:t>
      </w:r>
      <w:r w:rsidR="00B20F59" w:rsidRPr="007F6B92">
        <w:t>.</w:t>
      </w:r>
      <w:r w:rsidR="00205E3D" w:rsidRPr="007F6B92">
        <w:tab/>
      </w:r>
      <w:r w:rsidR="007F6B92" w:rsidRPr="007F6B92">
        <w:rPr>
          <w:b/>
        </w:rPr>
        <w:t>Г-н Мурильо Мартинес</w:t>
      </w:r>
      <w:r w:rsidR="007F6B92" w:rsidRPr="007F6B92">
        <w:t xml:space="preserve"> весьма позитивно отзывается о действиях гос</w:t>
      </w:r>
      <w:r w:rsidR="007F6B92" w:rsidRPr="007F6B92">
        <w:t>у</w:t>
      </w:r>
      <w:r w:rsidR="007F6B92" w:rsidRPr="007F6B92">
        <w:t>дарства-участника, направленных на ликвидацию расовой дискриминации, в особенности ратификации Конвенции МОТ № 169, которая, хотя и связанна с определенными сложностями, несомненно</w:t>
      </w:r>
      <w:r w:rsidR="007F6B92">
        <w:t>,</w:t>
      </w:r>
      <w:r w:rsidR="007F6B92" w:rsidRPr="007F6B92">
        <w:t xml:space="preserve"> улучшит положение коренных н</w:t>
      </w:r>
      <w:r w:rsidR="007F6B92" w:rsidRPr="007F6B92">
        <w:t>а</w:t>
      </w:r>
      <w:r w:rsidR="007F6B92" w:rsidRPr="007F6B92">
        <w:t xml:space="preserve">родов. </w:t>
      </w:r>
      <w:r w:rsidRPr="007F6B92">
        <w:t>Что касается осуществления конституционных реформ, он зада</w:t>
      </w:r>
      <w:r w:rsidR="00D47B5B" w:rsidRPr="007F6B92">
        <w:t>е</w:t>
      </w:r>
      <w:r w:rsidRPr="007F6B92">
        <w:t>т в</w:t>
      </w:r>
      <w:r w:rsidRPr="007F6B92">
        <w:t>о</w:t>
      </w:r>
      <w:r w:rsidRPr="007F6B92">
        <w:t>прос о задействованной процедуре. Он также спрашивает, каким образом имеется в виду применять закон 2007 года, устанавливающий морские шельфовые и пр</w:t>
      </w:r>
      <w:r w:rsidRPr="007F6B92">
        <w:t>и</w:t>
      </w:r>
      <w:r w:rsidRPr="007F6B92">
        <w:t>брежные зоны.</w:t>
      </w:r>
    </w:p>
    <w:p w:rsidR="00647163" w:rsidRPr="007F6B92" w:rsidRDefault="00647163" w:rsidP="00A45479">
      <w:pPr>
        <w:pStyle w:val="SingleTxtGR"/>
      </w:pPr>
      <w:r w:rsidRPr="007F6B92">
        <w:t>57</w:t>
      </w:r>
      <w:r w:rsidR="00B20F59" w:rsidRPr="007F6B92">
        <w:t>.</w:t>
      </w:r>
      <w:r w:rsidR="00205E3D" w:rsidRPr="007F6B92">
        <w:tab/>
      </w:r>
      <w:r w:rsidRPr="007F6B92">
        <w:t>Было бы интересно узнать, как правительство оценивает свои усилия по поддержанию диалога с коренными общинами, например, с помощью К</w:t>
      </w:r>
      <w:r w:rsidRPr="007F6B92">
        <w:t>о</w:t>
      </w:r>
      <w:r w:rsidRPr="007F6B92">
        <w:t>миссии по исторической правде и новым отношениям с коренными народами, в плане их влияния на соответствующие коренные народы и на чилийское общество в целом</w:t>
      </w:r>
      <w:r w:rsidR="00B20F59" w:rsidRPr="007F6B92">
        <w:t>.</w:t>
      </w:r>
      <w:r w:rsidRPr="007F6B92">
        <w:t xml:space="preserve"> Рассматривалась ли возможность применения принципа позитивных действий в качестве одного из возможных способов устранения соц</w:t>
      </w:r>
      <w:r w:rsidRPr="007F6B92">
        <w:t>и</w:t>
      </w:r>
      <w:r w:rsidRPr="007F6B92">
        <w:t>ально-экономического дисбаланса, существующего между коренными группами и о</w:t>
      </w:r>
      <w:r w:rsidRPr="007F6B92">
        <w:t>с</w:t>
      </w:r>
      <w:r w:rsidRPr="007F6B92">
        <w:t>тальным населением</w:t>
      </w:r>
      <w:r w:rsidR="00D47B5B" w:rsidRPr="007F6B92">
        <w:t xml:space="preserve">? </w:t>
      </w:r>
      <w:r w:rsidRPr="007F6B92">
        <w:t>Он повторяет уже высказывавшу</w:t>
      </w:r>
      <w:r w:rsidR="007F6B92" w:rsidRPr="007F6B92">
        <w:t>ю</w:t>
      </w:r>
      <w:r w:rsidRPr="007F6B92">
        <w:t>ся обеспокоенность относительно применения Закона о борьбе с терроризмом к представителям м</w:t>
      </w:r>
      <w:r w:rsidRPr="007F6B92">
        <w:t>а</w:t>
      </w:r>
      <w:r w:rsidRPr="007F6B92">
        <w:t>пуче и просит разъяснений на этот сч</w:t>
      </w:r>
      <w:r w:rsidR="00D47B5B" w:rsidRPr="007F6B92">
        <w:t>е</w:t>
      </w:r>
      <w:r w:rsidRPr="007F6B92">
        <w:t>т</w:t>
      </w:r>
      <w:r w:rsidR="00B20F59" w:rsidRPr="007F6B92">
        <w:t xml:space="preserve">. </w:t>
      </w:r>
      <w:r w:rsidRPr="007F6B92">
        <w:t>Он обращается с просьбой о получ</w:t>
      </w:r>
      <w:r w:rsidRPr="007F6B92">
        <w:t>е</w:t>
      </w:r>
      <w:r w:rsidRPr="007F6B92">
        <w:t>нии сравнительных статистических данных, касающихся уголовных преслед</w:t>
      </w:r>
      <w:r w:rsidRPr="007F6B92">
        <w:t>о</w:t>
      </w:r>
      <w:r w:rsidRPr="007F6B92">
        <w:t>ваний представителей коренных народов, и спрашивает, доступна ли какая-либо д</w:t>
      </w:r>
      <w:r w:rsidRPr="007F6B92">
        <w:t>о</w:t>
      </w:r>
      <w:r w:rsidRPr="007F6B92">
        <w:t>полнительная информация о смерти представителя коренной общины, произ</w:t>
      </w:r>
      <w:r w:rsidRPr="007F6B92">
        <w:t>о</w:t>
      </w:r>
      <w:r w:rsidRPr="007F6B92">
        <w:t>шедшей накануне в Чили.</w:t>
      </w:r>
    </w:p>
    <w:p w:rsidR="00647163" w:rsidRPr="007F6B92" w:rsidRDefault="00647163" w:rsidP="00A45479">
      <w:pPr>
        <w:pStyle w:val="SingleTxtGR"/>
      </w:pPr>
      <w:r w:rsidRPr="007F6B92">
        <w:t>58</w:t>
      </w:r>
      <w:r w:rsidR="00B20F59" w:rsidRPr="007F6B92">
        <w:t>.</w:t>
      </w:r>
      <w:r w:rsidR="00205E3D" w:rsidRPr="007F6B92">
        <w:tab/>
      </w:r>
      <w:r w:rsidR="007F6B92" w:rsidRPr="007F6B92">
        <w:t>Ссылаясь на отраженные в докладе результаты исследований, проведе</w:t>
      </w:r>
      <w:r w:rsidR="007F6B92" w:rsidRPr="007F6B92">
        <w:t>н</w:t>
      </w:r>
      <w:r w:rsidR="007F6B92" w:rsidRPr="007F6B92">
        <w:t>ных Fundacion Ideas и кафедрой социологии Чилийского университета, он по</w:t>
      </w:r>
      <w:r w:rsidR="007F6B92" w:rsidRPr="007F6B92">
        <w:t>д</w:t>
      </w:r>
      <w:r w:rsidR="007F6B92" w:rsidRPr="007F6B92">
        <w:t>черкивает, что выявленная расовая нетерпимость характерна не только для Ч</w:t>
      </w:r>
      <w:r w:rsidR="007F6B92" w:rsidRPr="007F6B92">
        <w:t>и</w:t>
      </w:r>
      <w:r w:rsidR="007F6B92" w:rsidRPr="007F6B92">
        <w:t>ли, но она также наблюдается во многих частях Латинской Америкик, в осно</w:t>
      </w:r>
      <w:r w:rsidR="007F6B92" w:rsidRPr="007F6B92">
        <w:t>в</w:t>
      </w:r>
      <w:r w:rsidR="007F6B92" w:rsidRPr="007F6B92">
        <w:t>ном как следствие исторических факторов.</w:t>
      </w:r>
    </w:p>
    <w:p w:rsidR="00647163" w:rsidRPr="007F6B92" w:rsidRDefault="00647163" w:rsidP="00A45479">
      <w:pPr>
        <w:pStyle w:val="SingleTxtGR"/>
      </w:pPr>
      <w:r w:rsidRPr="007F6B92">
        <w:t>59</w:t>
      </w:r>
      <w:r w:rsidR="00B20F59" w:rsidRPr="007F6B92">
        <w:t>.</w:t>
      </w:r>
      <w:r w:rsidR="00205E3D" w:rsidRPr="007F6B92">
        <w:tab/>
      </w:r>
      <w:r w:rsidRPr="007F6B92">
        <w:rPr>
          <w:b/>
        </w:rPr>
        <w:t>Г-н де Г</w:t>
      </w:r>
      <w:r w:rsidR="00205E3D" w:rsidRPr="007F6B92">
        <w:rPr>
          <w:b/>
        </w:rPr>
        <w:t>утт</w:t>
      </w:r>
      <w:r w:rsidRPr="007F6B92">
        <w:t xml:space="preserve"> отмечает, что существуют некоторые расхождения между информацией, предоставленной государством-участником и другими организ</w:t>
      </w:r>
      <w:r w:rsidRPr="007F6B92">
        <w:t>а</w:t>
      </w:r>
      <w:r w:rsidRPr="007F6B92">
        <w:t>циями, в частности, относительно закрепл</w:t>
      </w:r>
      <w:r w:rsidR="00D47B5B" w:rsidRPr="007F6B92">
        <w:t>е</w:t>
      </w:r>
      <w:r w:rsidRPr="007F6B92">
        <w:t>нности земель, нарушения обычаев предков мапуче, эксплуатации лесных ресурсов, а также насилия и напряже</w:t>
      </w:r>
      <w:r w:rsidRPr="007F6B92">
        <w:t>н</w:t>
      </w:r>
      <w:r w:rsidRPr="007F6B92">
        <w:t>ности, существующих между группами мапуче и правоохранительными орг</w:t>
      </w:r>
      <w:r w:rsidRPr="007F6B92">
        <w:t>а</w:t>
      </w:r>
      <w:r w:rsidRPr="007F6B92">
        <w:t>нами. Он разделяет уже высказывавшуюся обеспокоенность в связи с Законом о борьбе с терроризмом применительно к мапуче и предлагает делегации изл</w:t>
      </w:r>
      <w:r w:rsidRPr="007F6B92">
        <w:t>о</w:t>
      </w:r>
      <w:r w:rsidRPr="007F6B92">
        <w:t>жить свои замечания относительно того факта, что, хотя в пункте 51 период</w:t>
      </w:r>
      <w:r w:rsidRPr="007F6B92">
        <w:t>и</w:t>
      </w:r>
      <w:r w:rsidRPr="007F6B92">
        <w:t>ческого доклада утверждается, что у государства нет желания подвергать гон</w:t>
      </w:r>
      <w:r w:rsidRPr="007F6B92">
        <w:t>е</w:t>
      </w:r>
      <w:r w:rsidRPr="007F6B92">
        <w:t>ниям мапуче, а в пункте 56 указывается, что государство Чили призна</w:t>
      </w:r>
      <w:r w:rsidR="00D47B5B" w:rsidRPr="007F6B92">
        <w:t>е</w:t>
      </w:r>
      <w:r w:rsidRPr="007F6B92">
        <w:t>т прав</w:t>
      </w:r>
      <w:r w:rsidRPr="007F6B92">
        <w:t>о</w:t>
      </w:r>
      <w:r w:rsidRPr="007F6B92">
        <w:t>вую обоснованность земельных претензий коре</w:t>
      </w:r>
      <w:r w:rsidRPr="007F6B92">
        <w:t>н</w:t>
      </w:r>
      <w:r w:rsidRPr="007F6B92">
        <w:t>ных народов, тем не менее по-прежнему происходят случаи проявления дискриминации и насилия против к</w:t>
      </w:r>
      <w:r w:rsidRPr="007F6B92">
        <w:t>о</w:t>
      </w:r>
      <w:r w:rsidRPr="007F6B92">
        <w:t>ренных народов</w:t>
      </w:r>
      <w:r w:rsidR="00B20F59" w:rsidRPr="007F6B92">
        <w:t xml:space="preserve">. </w:t>
      </w:r>
      <w:r w:rsidRPr="007F6B92">
        <w:t>Он призывает правительство продолжить свои усилия по ра</w:t>
      </w:r>
      <w:r w:rsidRPr="007F6B92">
        <w:t>з</w:t>
      </w:r>
      <w:r w:rsidRPr="007F6B92">
        <w:t>витию сотруднич</w:t>
      </w:r>
      <w:r w:rsidRPr="007F6B92">
        <w:t>е</w:t>
      </w:r>
      <w:r w:rsidRPr="007F6B92">
        <w:t>ства с коренными народами.</w:t>
      </w:r>
    </w:p>
    <w:p w:rsidR="00647163" w:rsidRPr="007F6B92" w:rsidRDefault="00647163" w:rsidP="00A45479">
      <w:pPr>
        <w:pStyle w:val="SingleTxtGR"/>
      </w:pPr>
      <w:r w:rsidRPr="007F6B92">
        <w:t>60</w:t>
      </w:r>
      <w:r w:rsidR="00B20F59" w:rsidRPr="007F6B92">
        <w:t>.</w:t>
      </w:r>
      <w:r w:rsidR="00205E3D" w:rsidRPr="007F6B92">
        <w:tab/>
      </w:r>
      <w:r w:rsidRPr="007F6B92">
        <w:t>Что касается отсутствия в чилийском законодательстве конкретного п</w:t>
      </w:r>
      <w:r w:rsidRPr="007F6B92">
        <w:t>о</w:t>
      </w:r>
      <w:r w:rsidRPr="007F6B92">
        <w:t>ложения, запрещающего расовую дискриминацию, он хотел бы получить д</w:t>
      </w:r>
      <w:r w:rsidRPr="007F6B92">
        <w:t>о</w:t>
      </w:r>
      <w:r w:rsidRPr="007F6B92">
        <w:t>полнительную информацию об антидискриминационном законопроекте, уп</w:t>
      </w:r>
      <w:r w:rsidRPr="007F6B92">
        <w:t>о</w:t>
      </w:r>
      <w:r w:rsidRPr="007F6B92">
        <w:t>мянутом в пункте 103 периодического доклада</w:t>
      </w:r>
      <w:r w:rsidR="00B20F59" w:rsidRPr="007F6B92">
        <w:t xml:space="preserve">. </w:t>
      </w:r>
      <w:r w:rsidRPr="007F6B92">
        <w:t>Он также просит предост</w:t>
      </w:r>
      <w:r w:rsidRPr="007F6B92">
        <w:t>а</w:t>
      </w:r>
      <w:r w:rsidRPr="007F6B92">
        <w:t>вить статистические данные о судебных решения по делам о нарушении прав лиц, принадлежащих к коренным народам, и коренных общин</w:t>
      </w:r>
      <w:r w:rsidR="00B20F59" w:rsidRPr="007F6B92">
        <w:t xml:space="preserve">. </w:t>
      </w:r>
      <w:r w:rsidRPr="007F6B92">
        <w:t>Напоминая о ранее высказанном соображении Комитета отн</w:t>
      </w:r>
      <w:r w:rsidRPr="007F6B92">
        <w:t>о</w:t>
      </w:r>
      <w:r w:rsidRPr="007F6B92">
        <w:t>сительно того, что малое количество жалоб не всегда следует считать положительным явлением, он хотел бы пол</w:t>
      </w:r>
      <w:r w:rsidRPr="007F6B92">
        <w:t>у</w:t>
      </w:r>
      <w:r w:rsidRPr="007F6B92">
        <w:t>чить дополнительную информацию о жестоком обращении правоохранител</w:t>
      </w:r>
      <w:r w:rsidRPr="007F6B92">
        <w:t>ь</w:t>
      </w:r>
      <w:r w:rsidRPr="007F6B92">
        <w:t>ных органов с мапуче и спрашивает, планирует ли правительство создать и</w:t>
      </w:r>
      <w:r w:rsidRPr="007F6B92">
        <w:t>н</w:t>
      </w:r>
      <w:r w:rsidRPr="007F6B92">
        <w:t>ститут по правам человека в соответствии с Парижскими принципами</w:t>
      </w:r>
      <w:r w:rsidR="00B20F59" w:rsidRPr="007F6B92">
        <w:t xml:space="preserve">. </w:t>
      </w:r>
      <w:r w:rsidRPr="007F6B92">
        <w:t>Он пр</w:t>
      </w:r>
      <w:r w:rsidRPr="007F6B92">
        <w:t>и</w:t>
      </w:r>
      <w:r w:rsidRPr="007F6B92">
        <w:t>глашает делегацию прокомментировать результаты исследований по вопросам дискриминации и нетерпимости, на которые имеются ссылки в периодическом докладе.</w:t>
      </w:r>
    </w:p>
    <w:p w:rsidR="00647163" w:rsidRPr="007F6B92" w:rsidRDefault="00647163" w:rsidP="00A45479">
      <w:pPr>
        <w:pStyle w:val="SingleTxtGR"/>
      </w:pPr>
      <w:r w:rsidRPr="007F6B92">
        <w:t>61</w:t>
      </w:r>
      <w:r w:rsidR="00B20F59" w:rsidRPr="007F6B92">
        <w:t>.</w:t>
      </w:r>
      <w:r w:rsidR="00205E3D" w:rsidRPr="007F6B92">
        <w:tab/>
      </w:r>
      <w:r w:rsidRPr="007F6B92">
        <w:rPr>
          <w:b/>
        </w:rPr>
        <w:t>Г-н А</w:t>
      </w:r>
      <w:r w:rsidR="00205E3D" w:rsidRPr="007F6B92">
        <w:rPr>
          <w:b/>
        </w:rPr>
        <w:t>мир</w:t>
      </w:r>
      <w:r w:rsidRPr="007F6B92">
        <w:rPr>
          <w:i/>
        </w:rPr>
        <w:t xml:space="preserve"> </w:t>
      </w:r>
      <w:r w:rsidRPr="007F6B92">
        <w:t>поддерживает соображения членов Комитета, касающиеся ч</w:t>
      </w:r>
      <w:r w:rsidRPr="007F6B92">
        <w:t>и</w:t>
      </w:r>
      <w:r w:rsidRPr="007F6B92">
        <w:t>лийского Закона о борь</w:t>
      </w:r>
      <w:r w:rsidR="007F6B92" w:rsidRPr="007F6B92">
        <w:t>б</w:t>
      </w:r>
      <w:r w:rsidRPr="007F6B92">
        <w:t>е с терроризмом, подч</w:t>
      </w:r>
      <w:r w:rsidR="00D47B5B" w:rsidRPr="007F6B92">
        <w:t>е</w:t>
      </w:r>
      <w:r w:rsidRPr="007F6B92">
        <w:t>ркивая то обстоятельство, что даже хороший закон, если он применяется неразумным образом, может приве</w:t>
      </w:r>
      <w:r w:rsidRPr="007F6B92">
        <w:t>с</w:t>
      </w:r>
      <w:r w:rsidRPr="007F6B92">
        <w:t>ти к нежелательным последствиям</w:t>
      </w:r>
      <w:r w:rsidR="00B20F59" w:rsidRPr="007F6B92">
        <w:t xml:space="preserve">. </w:t>
      </w:r>
      <w:r w:rsidRPr="007F6B92">
        <w:t>В интересах всех заинтересованных лиц н</w:t>
      </w:r>
      <w:r w:rsidRPr="007F6B92">
        <w:t>е</w:t>
      </w:r>
      <w:r w:rsidRPr="007F6B92">
        <w:t>обходимо разъяснять закон и его сферу применения, в частности, в плане его последствий для коренных народов и для их земельных претензий</w:t>
      </w:r>
      <w:r w:rsidR="00B20F59" w:rsidRPr="007F6B92">
        <w:t xml:space="preserve">. </w:t>
      </w:r>
      <w:r w:rsidRPr="007F6B92">
        <w:t>Он выск</w:t>
      </w:r>
      <w:r w:rsidRPr="007F6B92">
        <w:t>а</w:t>
      </w:r>
      <w:r w:rsidRPr="007F6B92">
        <w:t>зывает соображение о том, что защита земельных прав различных групп коре</w:t>
      </w:r>
      <w:r w:rsidRPr="007F6B92">
        <w:t>н</w:t>
      </w:r>
      <w:r w:rsidRPr="007F6B92">
        <w:t>ного населения скорее послужит укреплению, а не ослаблению государс</w:t>
      </w:r>
      <w:r w:rsidRPr="007F6B92">
        <w:t>т</w:t>
      </w:r>
      <w:r w:rsidRPr="007F6B92">
        <w:t>ва-участника.</w:t>
      </w:r>
    </w:p>
    <w:p w:rsidR="00647163" w:rsidRPr="007F6B92" w:rsidRDefault="00647163" w:rsidP="00A45479">
      <w:pPr>
        <w:pStyle w:val="SingleTxtGR"/>
        <w:rPr>
          <w:i/>
        </w:rPr>
      </w:pPr>
      <w:r w:rsidRPr="007F6B92">
        <w:rPr>
          <w:i/>
        </w:rPr>
        <w:t>Заседание закрывается в 18 час. 00 мин.</w:t>
      </w:r>
    </w:p>
    <w:p w:rsidR="00647163" w:rsidRPr="007F6B92" w:rsidRDefault="00647163" w:rsidP="00A45479">
      <w:pPr>
        <w:pStyle w:val="SingleTxtGR"/>
      </w:pPr>
    </w:p>
    <w:sectPr w:rsidR="00647163" w:rsidRPr="007F6B9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45B" w:rsidRDefault="0008745B">
      <w:r>
        <w:rPr>
          <w:lang w:val="en-US"/>
        </w:rPr>
        <w:tab/>
      </w:r>
      <w:r>
        <w:separator/>
      </w:r>
    </w:p>
  </w:endnote>
  <w:endnote w:type="continuationSeparator" w:id="0">
    <w:p w:rsidR="0008745B" w:rsidRDefault="0008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5B" w:rsidRPr="009A6F4A" w:rsidRDefault="0008745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GE.09-44225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5B" w:rsidRPr="009A6F4A" w:rsidRDefault="0008745B">
    <w:pPr>
      <w:pStyle w:val="Footer"/>
      <w:rPr>
        <w:lang w:val="en-US"/>
      </w:rPr>
    </w:pPr>
    <w:r>
      <w:rPr>
        <w:lang w:val="en-US"/>
      </w:rPr>
      <w:t>GE.09-44225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5B" w:rsidRDefault="0008745B" w:rsidP="000F0B35">
    <w:pPr>
      <w:pBdr>
        <w:bottom w:val="single" w:sz="4" w:space="1" w:color="auto"/>
      </w:pBdr>
      <w:spacing w:line="240" w:lineRule="auto"/>
    </w:pPr>
  </w:p>
  <w:p w:rsidR="0008745B" w:rsidRPr="000F0B35" w:rsidRDefault="0008745B" w:rsidP="000F0B35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51533B">
      <w:rPr>
        <w:lang w:val="ru-RU"/>
      </w:rPr>
      <w:t>В настоящий отчет могут вноситься поправки.</w:t>
    </w:r>
  </w:p>
  <w:p w:rsidR="0008745B" w:rsidRPr="0051533B" w:rsidRDefault="0008745B" w:rsidP="0051533B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51533B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51533B">
      <w:rPr>
        <w:i/>
        <w:lang w:val="ru-RU"/>
      </w:rPr>
      <w:t>в течение одной недели с момента выпуска настоящего документа</w:t>
    </w:r>
    <w:r w:rsidRPr="0051533B"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08745B" w:rsidRPr="000F0B35" w:rsidRDefault="0008745B" w:rsidP="0051533B">
    <w:pPr>
      <w:pStyle w:val="FootnoteText"/>
      <w:tabs>
        <w:tab w:val="clear" w:pos="1021"/>
      </w:tabs>
      <w:spacing w:after="240"/>
      <w:ind w:firstLine="0"/>
      <w:rPr>
        <w:lang w:val="ru-RU"/>
      </w:rPr>
    </w:pPr>
    <w:r w:rsidRPr="000F0B35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08745B" w:rsidRPr="000F0B35" w:rsidRDefault="0008745B">
    <w:pPr>
      <w:pStyle w:val="Footer"/>
      <w:rPr>
        <w:sz w:val="20"/>
        <w:lang w:val="ru-RU"/>
      </w:rPr>
    </w:pPr>
  </w:p>
  <w:p w:rsidR="0008745B" w:rsidRPr="009A6F4A" w:rsidRDefault="0008745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GE.09-44225  (R)  </w:t>
    </w:r>
    <w:r>
      <w:rPr>
        <w:sz w:val="20"/>
        <w:lang w:val="ru-RU"/>
      </w:rPr>
      <w:t xml:space="preserve">  </w:t>
    </w:r>
    <w:r>
      <w:rPr>
        <w:sz w:val="20"/>
        <w:lang w:val="en-US"/>
      </w:rPr>
      <w:t>110110    120110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45B" w:rsidRPr="00F71F63" w:rsidRDefault="0008745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8745B" w:rsidRPr="00F71F63" w:rsidRDefault="0008745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8745B" w:rsidRPr="00635E86" w:rsidRDefault="0008745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5B" w:rsidRPr="005A734F" w:rsidRDefault="0008745B">
    <w:pPr>
      <w:pStyle w:val="Header"/>
      <w:rPr>
        <w:lang w:val="en-US"/>
      </w:rPr>
    </w:pPr>
    <w:r>
      <w:rPr>
        <w:lang w:val="en-US"/>
      </w:rPr>
      <w:t>CERD/C/SR.1950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5B" w:rsidRPr="009A6F4A" w:rsidRDefault="0008745B">
    <w:pPr>
      <w:pStyle w:val="Header"/>
      <w:rPr>
        <w:lang w:val="en-US"/>
      </w:rPr>
    </w:pPr>
    <w:r>
      <w:rPr>
        <w:lang w:val="en-US"/>
      </w:rPr>
      <w:tab/>
      <w:t>CERD/C/SR.1950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F1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307"/>
    <w:rsid w:val="0008745B"/>
    <w:rsid w:val="00090891"/>
    <w:rsid w:val="00092E62"/>
    <w:rsid w:val="00097975"/>
    <w:rsid w:val="000A3DDF"/>
    <w:rsid w:val="000A60A0"/>
    <w:rsid w:val="000C3688"/>
    <w:rsid w:val="000D6863"/>
    <w:rsid w:val="000F0B35"/>
    <w:rsid w:val="001114A0"/>
    <w:rsid w:val="00117AEE"/>
    <w:rsid w:val="001463F7"/>
    <w:rsid w:val="00147BEF"/>
    <w:rsid w:val="00154C25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5E3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3048"/>
    <w:rsid w:val="00367FC9"/>
    <w:rsid w:val="003711A1"/>
    <w:rsid w:val="00372123"/>
    <w:rsid w:val="00375BF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E70"/>
    <w:rsid w:val="004A0DE8"/>
    <w:rsid w:val="004A4CB7"/>
    <w:rsid w:val="004A57B5"/>
    <w:rsid w:val="004B19DA"/>
    <w:rsid w:val="004B63DC"/>
    <w:rsid w:val="004C2A53"/>
    <w:rsid w:val="004C3B35"/>
    <w:rsid w:val="004C43EC"/>
    <w:rsid w:val="004D1D4B"/>
    <w:rsid w:val="004D7EEE"/>
    <w:rsid w:val="004E6729"/>
    <w:rsid w:val="004F0E47"/>
    <w:rsid w:val="0051339C"/>
    <w:rsid w:val="0051412F"/>
    <w:rsid w:val="0051533B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6EA3"/>
    <w:rsid w:val="00606A3E"/>
    <w:rsid w:val="006115AA"/>
    <w:rsid w:val="006120AE"/>
    <w:rsid w:val="00632667"/>
    <w:rsid w:val="00635E86"/>
    <w:rsid w:val="00636A37"/>
    <w:rsid w:val="00647163"/>
    <w:rsid w:val="006501A5"/>
    <w:rsid w:val="006567B2"/>
    <w:rsid w:val="00662ADE"/>
    <w:rsid w:val="00664106"/>
    <w:rsid w:val="006721E5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4641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B92"/>
    <w:rsid w:val="007F7553"/>
    <w:rsid w:val="0080755E"/>
    <w:rsid w:val="008120D4"/>
    <w:rsid w:val="008139A5"/>
    <w:rsid w:val="00817F73"/>
    <w:rsid w:val="0082228E"/>
    <w:rsid w:val="00826F1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70A7"/>
    <w:rsid w:val="008E3E87"/>
    <w:rsid w:val="008E7F13"/>
    <w:rsid w:val="008F3185"/>
    <w:rsid w:val="009060DD"/>
    <w:rsid w:val="00915B0A"/>
    <w:rsid w:val="00926904"/>
    <w:rsid w:val="009372F0"/>
    <w:rsid w:val="00947FF7"/>
    <w:rsid w:val="00954986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479"/>
    <w:rsid w:val="00A800D1"/>
    <w:rsid w:val="00A92699"/>
    <w:rsid w:val="00AB2F5C"/>
    <w:rsid w:val="00AB5BF0"/>
    <w:rsid w:val="00AC1C95"/>
    <w:rsid w:val="00AC2CCB"/>
    <w:rsid w:val="00AC443A"/>
    <w:rsid w:val="00AE60E2"/>
    <w:rsid w:val="00B0169F"/>
    <w:rsid w:val="00B05F21"/>
    <w:rsid w:val="00B14EA9"/>
    <w:rsid w:val="00B20F59"/>
    <w:rsid w:val="00B30A3C"/>
    <w:rsid w:val="00B81305"/>
    <w:rsid w:val="00BB17DC"/>
    <w:rsid w:val="00BB1AF9"/>
    <w:rsid w:val="00BB4C4A"/>
    <w:rsid w:val="00BB7AE5"/>
    <w:rsid w:val="00BD3CAE"/>
    <w:rsid w:val="00BD5F3C"/>
    <w:rsid w:val="00C034AD"/>
    <w:rsid w:val="00C07C0F"/>
    <w:rsid w:val="00C145C4"/>
    <w:rsid w:val="00C20D2F"/>
    <w:rsid w:val="00C2131B"/>
    <w:rsid w:val="00C37AF8"/>
    <w:rsid w:val="00C37C79"/>
    <w:rsid w:val="00C41BBC"/>
    <w:rsid w:val="00C51419"/>
    <w:rsid w:val="00C53047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7B5B"/>
    <w:rsid w:val="00D6236B"/>
    <w:rsid w:val="00D809D1"/>
    <w:rsid w:val="00D84ECF"/>
    <w:rsid w:val="00DA2851"/>
    <w:rsid w:val="00DA2B7C"/>
    <w:rsid w:val="00DA5686"/>
    <w:rsid w:val="00DB2FC0"/>
    <w:rsid w:val="00DC6AE5"/>
    <w:rsid w:val="00DF18FA"/>
    <w:rsid w:val="00DF49CA"/>
    <w:rsid w:val="00DF775B"/>
    <w:rsid w:val="00E007F3"/>
    <w:rsid w:val="00E00DEA"/>
    <w:rsid w:val="00E06EF0"/>
    <w:rsid w:val="00E11679"/>
    <w:rsid w:val="00E307D1"/>
    <w:rsid w:val="00E37FE9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E89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6FA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7F6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название"/>
    <w:basedOn w:val="Normal"/>
    <w:rsid w:val="00647163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13</Pages>
  <Words>5740</Words>
  <Characters>32719</Characters>
  <Application>Microsoft Office Word</Application>
  <DocSecurity>4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0944225.doc</vt:lpstr>
    </vt:vector>
  </TitlesOfParts>
  <Company>CSD</Company>
  <LinksUpToDate>false</LinksUpToDate>
  <CharactersWithSpaces>38383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0944225.doc</dc:title>
  <dc:subject>Shestakov</dc:subject>
  <dc:creator>Tatiana Dmitrieva</dc:creator>
  <cp:keywords/>
  <dc:description/>
  <cp:lastModifiedBy>Tatiana Dmitrieva</cp:lastModifiedBy>
  <cp:revision>2</cp:revision>
  <cp:lastPrinted>2010-01-12T06:55:00Z</cp:lastPrinted>
  <dcterms:created xsi:type="dcterms:W3CDTF">2010-01-12T07:07:00Z</dcterms:created>
  <dcterms:modified xsi:type="dcterms:W3CDTF">2010-01-12T07:07:00Z</dcterms:modified>
</cp:coreProperties>
</file>