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57BC0" w:rsidRPr="00DB58B5" w:rsidTr="00BA18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57BC0" w:rsidRPr="00DB58B5" w:rsidRDefault="00057BC0" w:rsidP="00C717E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57BC0" w:rsidRPr="00DB58B5" w:rsidRDefault="00057BC0" w:rsidP="00C717E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57BC0" w:rsidRPr="00DB58B5" w:rsidRDefault="00FB3C4D" w:rsidP="00FB3C4D">
            <w:pPr>
              <w:jc w:val="right"/>
            </w:pPr>
            <w:r w:rsidRPr="00FB3C4D">
              <w:rPr>
                <w:sz w:val="40"/>
              </w:rPr>
              <w:t>A</w:t>
            </w:r>
            <w:r w:rsidR="00DB12E8">
              <w:t>/HRC/</w:t>
            </w:r>
            <w:r>
              <w:t>RES</w:t>
            </w:r>
            <w:r w:rsidR="00DB12E8">
              <w:t>/26</w:t>
            </w:r>
            <w:r>
              <w:t>/7</w:t>
            </w:r>
          </w:p>
        </w:tc>
      </w:tr>
      <w:tr w:rsidR="00057BC0" w:rsidRPr="00DB58B5" w:rsidTr="00C717E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57BC0" w:rsidRPr="00DB58B5" w:rsidRDefault="00057BC0" w:rsidP="00C717E0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57BC0" w:rsidRPr="00740562" w:rsidRDefault="00057BC0" w:rsidP="00C717E0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740562">
              <w:rPr>
                <w:b/>
                <w:sz w:val="40"/>
                <w:szCs w:val="40"/>
              </w:rPr>
              <w:t>Assemblée générale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B3C4D" w:rsidRDefault="00FB3C4D" w:rsidP="00C717E0">
            <w:pPr>
              <w:spacing w:before="240"/>
            </w:pPr>
            <w:r>
              <w:t>Distr. générale</w:t>
            </w:r>
          </w:p>
          <w:p w:rsidR="00FB3C4D" w:rsidRDefault="00FB3C4D" w:rsidP="00FB3C4D">
            <w:pPr>
              <w:spacing w:line="240" w:lineRule="exact"/>
            </w:pPr>
            <w:r>
              <w:t>10 juillet 2014</w:t>
            </w:r>
          </w:p>
          <w:p w:rsidR="00FB3C4D" w:rsidRDefault="00FB3C4D" w:rsidP="00FB3C4D">
            <w:pPr>
              <w:spacing w:line="240" w:lineRule="exact"/>
            </w:pPr>
            <w:r>
              <w:t>Français</w:t>
            </w:r>
          </w:p>
          <w:p w:rsidR="00057BC0" w:rsidRPr="00DB58B5" w:rsidRDefault="00FB3C4D" w:rsidP="00FB3C4D">
            <w:pPr>
              <w:spacing w:line="240" w:lineRule="exact"/>
            </w:pPr>
            <w:r>
              <w:t>Original: anglais</w:t>
            </w:r>
          </w:p>
        </w:tc>
      </w:tr>
    </w:tbl>
    <w:p w:rsidR="00BA184E" w:rsidRPr="00BA184E" w:rsidRDefault="00BA184E" w:rsidP="001B6907">
      <w:pPr>
        <w:spacing w:before="120"/>
        <w:rPr>
          <w:b/>
          <w:sz w:val="24"/>
          <w:szCs w:val="24"/>
        </w:rPr>
      </w:pPr>
      <w:r w:rsidRPr="00BA184E">
        <w:rPr>
          <w:b/>
          <w:sz w:val="24"/>
          <w:szCs w:val="24"/>
        </w:rPr>
        <w:t>Conseil des droits de l</w:t>
      </w:r>
      <w:r w:rsidR="003025D3">
        <w:rPr>
          <w:b/>
          <w:sz w:val="24"/>
          <w:szCs w:val="24"/>
        </w:rPr>
        <w:t>’</w:t>
      </w:r>
      <w:r w:rsidRPr="00BA184E">
        <w:rPr>
          <w:b/>
          <w:sz w:val="24"/>
          <w:szCs w:val="24"/>
        </w:rPr>
        <w:t>homme</w:t>
      </w:r>
    </w:p>
    <w:p w:rsidR="00714F48" w:rsidRPr="006B66F6" w:rsidRDefault="00714F48" w:rsidP="00714F48">
      <w:pPr>
        <w:suppressAutoHyphens w:val="0"/>
        <w:spacing w:line="240" w:lineRule="auto"/>
        <w:rPr>
          <w:b/>
        </w:rPr>
      </w:pPr>
      <w:r w:rsidRPr="006B66F6">
        <w:rPr>
          <w:b/>
        </w:rPr>
        <w:t>Vingt-sixième session</w:t>
      </w:r>
    </w:p>
    <w:p w:rsidR="00714F48" w:rsidRDefault="00714F48" w:rsidP="00714F48">
      <w:pPr>
        <w:suppressAutoHyphens w:val="0"/>
        <w:spacing w:line="240" w:lineRule="auto"/>
      </w:pPr>
      <w:r>
        <w:t>Point 3 de l</w:t>
      </w:r>
      <w:r w:rsidR="003025D3">
        <w:t>’</w:t>
      </w:r>
      <w:r>
        <w:t>ordre du jour</w:t>
      </w:r>
    </w:p>
    <w:p w:rsidR="00594033" w:rsidRDefault="00714F48" w:rsidP="00714F48">
      <w:pPr>
        <w:rPr>
          <w:b/>
        </w:rPr>
      </w:pPr>
      <w:r w:rsidRPr="00177096">
        <w:rPr>
          <w:b/>
        </w:rPr>
        <w:t>Promotion et protection de tous les droits de l</w:t>
      </w:r>
      <w:r w:rsidR="003025D3">
        <w:rPr>
          <w:b/>
        </w:rPr>
        <w:t>’</w:t>
      </w:r>
      <w:r w:rsidRPr="00177096">
        <w:rPr>
          <w:b/>
        </w:rPr>
        <w:t xml:space="preserve">homme, </w:t>
      </w:r>
      <w:r>
        <w:rPr>
          <w:b/>
        </w:rPr>
        <w:br/>
      </w:r>
      <w:r w:rsidRPr="00177096">
        <w:rPr>
          <w:b/>
        </w:rPr>
        <w:t xml:space="preserve">civils, politiques, économiques, sociaux et culturels, </w:t>
      </w:r>
      <w:r>
        <w:rPr>
          <w:b/>
        </w:rPr>
        <w:br/>
      </w:r>
      <w:r w:rsidRPr="00177096">
        <w:rPr>
          <w:b/>
        </w:rPr>
        <w:t>compris le droit au développement</w:t>
      </w:r>
    </w:p>
    <w:p w:rsidR="00714F48" w:rsidRDefault="00714F48" w:rsidP="00714F48">
      <w:pPr>
        <w:pStyle w:val="H23G"/>
      </w:pPr>
      <w:r>
        <w:tab/>
      </w:r>
      <w:r>
        <w:tab/>
        <w:t>Résolution adoptée par le Conseil des droits de l</w:t>
      </w:r>
      <w:r w:rsidR="003025D3">
        <w:t>’</w:t>
      </w:r>
      <w:r>
        <w:t>homme</w:t>
      </w:r>
    </w:p>
    <w:p w:rsidR="00714F48" w:rsidRDefault="00714F48" w:rsidP="003025D3">
      <w:pPr>
        <w:pStyle w:val="H1G"/>
        <w:tabs>
          <w:tab w:val="clear" w:pos="851"/>
        </w:tabs>
      </w:pPr>
      <w:r>
        <w:tab/>
        <w:t>26/7</w:t>
      </w:r>
      <w:r>
        <w:br/>
      </w:r>
      <w:r w:rsidRPr="008C567F">
        <w:t xml:space="preserve">Mandat du Rapporteur spécial sur </w:t>
      </w:r>
      <w:r>
        <w:t>l</w:t>
      </w:r>
      <w:r w:rsidR="003025D3">
        <w:t>’</w:t>
      </w:r>
      <w:r w:rsidR="00A7677D">
        <w:t>indépendance</w:t>
      </w:r>
      <w:r w:rsidR="00A7677D">
        <w:br/>
      </w:r>
      <w:r>
        <w:t>des juges et des </w:t>
      </w:r>
      <w:r w:rsidRPr="008C567F">
        <w:t>avocats</w:t>
      </w:r>
    </w:p>
    <w:p w:rsidR="00714F48" w:rsidRPr="00BE35AE" w:rsidRDefault="00714F48" w:rsidP="00714F48">
      <w:pPr>
        <w:pStyle w:val="SingleTxtG"/>
        <w:ind w:firstLine="567"/>
      </w:pPr>
      <w:r w:rsidRPr="00177096">
        <w:rPr>
          <w:i/>
        </w:rPr>
        <w:t>Le Conseil des droits de l</w:t>
      </w:r>
      <w:r w:rsidR="003025D3">
        <w:rPr>
          <w:i/>
        </w:rPr>
        <w:t>’</w:t>
      </w:r>
      <w:r w:rsidRPr="00177096">
        <w:rPr>
          <w:i/>
        </w:rPr>
        <w:t>homme</w:t>
      </w:r>
      <w:r w:rsidRPr="00BE35AE">
        <w:t>,</w:t>
      </w:r>
    </w:p>
    <w:p w:rsidR="00714F48" w:rsidRDefault="00714F48" w:rsidP="00714F48">
      <w:pPr>
        <w:pStyle w:val="SingleTxtG"/>
        <w:ind w:firstLine="567"/>
      </w:pPr>
      <w:r w:rsidRPr="00BE35AE">
        <w:rPr>
          <w:i/>
        </w:rPr>
        <w:t>Rappelant</w:t>
      </w:r>
      <w:r w:rsidRPr="00695919">
        <w:t xml:space="preserve"> </w:t>
      </w:r>
      <w:r w:rsidRPr="00465264">
        <w:t>toutes ses résolutions et décisions antérieures, ainsi que celles de la Commission des droits de l</w:t>
      </w:r>
      <w:r w:rsidR="003025D3">
        <w:t>’</w:t>
      </w:r>
      <w:r w:rsidRPr="00465264">
        <w:t>homme et de l</w:t>
      </w:r>
      <w:r w:rsidR="003025D3">
        <w:t>’</w:t>
      </w:r>
      <w:r w:rsidRPr="00465264">
        <w:t>Assemblée générale</w:t>
      </w:r>
      <w:r>
        <w:t>, concernant</w:t>
      </w:r>
      <w:r w:rsidRPr="00465264">
        <w:t xml:space="preserve"> l</w:t>
      </w:r>
      <w:r w:rsidR="003025D3">
        <w:t>’</w:t>
      </w:r>
      <w:r w:rsidRPr="00465264">
        <w:t>indépendance du pouvoir judiciaire et l</w:t>
      </w:r>
      <w:r w:rsidR="003025D3">
        <w:t>’</w:t>
      </w:r>
      <w:r w:rsidRPr="00465264">
        <w:t>intégrité de l</w:t>
      </w:r>
      <w:r w:rsidR="003025D3">
        <w:t>’</w:t>
      </w:r>
      <w:r w:rsidRPr="00465264">
        <w:t>appareil judiciaire,</w:t>
      </w:r>
    </w:p>
    <w:p w:rsidR="00714F48" w:rsidRDefault="00714F48" w:rsidP="00714F48">
      <w:pPr>
        <w:pStyle w:val="SingleTxtG"/>
        <w:ind w:firstLine="567"/>
      </w:pPr>
      <w:r w:rsidRPr="00BE35AE">
        <w:rPr>
          <w:i/>
        </w:rPr>
        <w:t>Convaincu</w:t>
      </w:r>
      <w:r w:rsidRPr="00465264">
        <w:t xml:space="preserve"> qu</w:t>
      </w:r>
      <w:r w:rsidR="003025D3">
        <w:t>’</w:t>
      </w:r>
      <w:r w:rsidRPr="00465264">
        <w:t>un pouvoir judiciaire indépendant et impartial, un barreau indépendant</w:t>
      </w:r>
      <w:r>
        <w:t>,</w:t>
      </w:r>
      <w:r w:rsidRPr="00465264">
        <w:t xml:space="preserve"> un parquet objectif et impartial capable d</w:t>
      </w:r>
      <w:r w:rsidR="003025D3">
        <w:t>’</w:t>
      </w:r>
      <w:r w:rsidRPr="00465264">
        <w:t xml:space="preserve">exercer ses fonctions en conséquence, </w:t>
      </w:r>
      <w:r>
        <w:t>et</w:t>
      </w:r>
      <w:r w:rsidRPr="00465264">
        <w:t xml:space="preserve"> l</w:t>
      </w:r>
      <w:r w:rsidR="003025D3">
        <w:t>’</w:t>
      </w:r>
      <w:r w:rsidRPr="00465264">
        <w:t>intégrité du système judiciaire sont des préalables indispensables à la protection des droits de l</w:t>
      </w:r>
      <w:r w:rsidR="003025D3">
        <w:t>’</w:t>
      </w:r>
      <w:r w:rsidRPr="00465264">
        <w:t>homme</w:t>
      </w:r>
      <w:r>
        <w:t xml:space="preserve"> et des libertés fondamentales</w:t>
      </w:r>
      <w:r w:rsidRPr="00465264">
        <w:t>, à la primauté du droit et à la garantie de procès équitables</w:t>
      </w:r>
      <w:r>
        <w:t>, sans discrimination aucune</w:t>
      </w:r>
      <w:r w:rsidRPr="00465264">
        <w:t>,</w:t>
      </w:r>
    </w:p>
    <w:p w:rsidR="00714F48" w:rsidRDefault="00714F48" w:rsidP="00714F48">
      <w:pPr>
        <w:pStyle w:val="SingleTxtG"/>
        <w:ind w:firstLine="567"/>
      </w:pPr>
      <w:r w:rsidRPr="00BE35AE">
        <w:rPr>
          <w:i/>
        </w:rPr>
        <w:t>Condamnant</w:t>
      </w:r>
      <w:r>
        <w:t xml:space="preserve"> les </w:t>
      </w:r>
      <w:r w:rsidRPr="00465264">
        <w:t>atteintes de plus en plus fréquentes à l</w:t>
      </w:r>
      <w:r w:rsidR="003025D3">
        <w:t>’</w:t>
      </w:r>
      <w:r w:rsidRPr="00465264">
        <w:t xml:space="preserve">indépendance des juges, des avocats, des procureurs et des personnels de justice, en particulier </w:t>
      </w:r>
      <w:r>
        <w:t>les</w:t>
      </w:r>
      <w:r w:rsidRPr="00465264">
        <w:t xml:space="preserve"> menaces, manœuvres d</w:t>
      </w:r>
      <w:r w:rsidR="003025D3">
        <w:t>’</w:t>
      </w:r>
      <w:r w:rsidRPr="00465264">
        <w:t>intimidation et ingérences dont ils sont victimes dans l</w:t>
      </w:r>
      <w:r w:rsidR="003025D3">
        <w:t>’</w:t>
      </w:r>
      <w:r w:rsidRPr="00465264">
        <w:t>exercice de leurs fonctions,</w:t>
      </w:r>
    </w:p>
    <w:p w:rsidR="00714F48" w:rsidRDefault="00714F48" w:rsidP="00714F48">
      <w:pPr>
        <w:pStyle w:val="SingleTxtG"/>
        <w:ind w:firstLine="567"/>
      </w:pPr>
      <w:r w:rsidRPr="00BE35AE">
        <w:rPr>
          <w:i/>
        </w:rPr>
        <w:t>Rappelant</w:t>
      </w:r>
      <w:r w:rsidR="00192283">
        <w:t xml:space="preserve"> s</w:t>
      </w:r>
      <w:r>
        <w:t>es résolutions </w:t>
      </w:r>
      <w:r w:rsidRPr="00465264">
        <w:t>5/1 et 5/2 en</w:t>
      </w:r>
      <w:r>
        <w:t xml:space="preserve"> date du 18 </w:t>
      </w:r>
      <w:r w:rsidRPr="00465264">
        <w:t>juin 2007, portant respectivement sur la mise en place des institutions du Conseil</w:t>
      </w:r>
      <w:r w:rsidR="00192283">
        <w:t xml:space="preserve"> </w:t>
      </w:r>
      <w:r w:rsidR="00192283" w:rsidRPr="00465264">
        <w:t>des droits de l</w:t>
      </w:r>
      <w:r w:rsidR="00192283">
        <w:t>’</w:t>
      </w:r>
      <w:r w:rsidR="00192283" w:rsidRPr="00465264">
        <w:t xml:space="preserve">homme </w:t>
      </w:r>
      <w:r w:rsidRPr="00465264">
        <w:t>et sur le code de conduite pour les titulaires de mandat au titre des procédures spéciales du Conseil, et soulignant que le titulaire de mandat doit s</w:t>
      </w:r>
      <w:r w:rsidR="003025D3">
        <w:t>’</w:t>
      </w:r>
      <w:r w:rsidRPr="00465264">
        <w:t xml:space="preserve">acquitter de ses obligations conformément à ces résolutions et à leurs annexes, </w:t>
      </w:r>
    </w:p>
    <w:p w:rsidR="00714F48" w:rsidRDefault="00714F48" w:rsidP="00714F48">
      <w:pPr>
        <w:pStyle w:val="ParNoG"/>
        <w:numPr>
          <w:ilvl w:val="0"/>
          <w:numId w:val="20"/>
        </w:numPr>
        <w:ind w:firstLine="567"/>
      </w:pPr>
      <w:r w:rsidRPr="00BE35AE">
        <w:rPr>
          <w:i/>
        </w:rPr>
        <w:t>Félicite</w:t>
      </w:r>
      <w:r w:rsidRPr="00465264">
        <w:t xml:space="preserve"> </w:t>
      </w:r>
      <w:r>
        <w:t>la</w:t>
      </w:r>
      <w:r w:rsidRPr="00465264">
        <w:t xml:space="preserve"> Rapporteu</w:t>
      </w:r>
      <w:r>
        <w:t>se</w:t>
      </w:r>
      <w:r w:rsidRPr="00465264">
        <w:t xml:space="preserve"> spécia</w:t>
      </w:r>
      <w:r>
        <w:t>l</w:t>
      </w:r>
      <w:r w:rsidRPr="00465264">
        <w:t>e sur l</w:t>
      </w:r>
      <w:r w:rsidR="003025D3">
        <w:t>’</w:t>
      </w:r>
      <w:r w:rsidRPr="00465264">
        <w:t>indépendance des juges et des avocats pour le travail important qu</w:t>
      </w:r>
      <w:r w:rsidR="003025D3">
        <w:t>’</w:t>
      </w:r>
      <w:r>
        <w:t>elle</w:t>
      </w:r>
      <w:r w:rsidRPr="00465264">
        <w:t xml:space="preserve"> a entrepris dans le cadre de son mandat;</w:t>
      </w:r>
    </w:p>
    <w:p w:rsidR="00714F48" w:rsidRDefault="00714F48" w:rsidP="00714F48">
      <w:pPr>
        <w:pStyle w:val="ParNoG"/>
        <w:numPr>
          <w:ilvl w:val="0"/>
          <w:numId w:val="20"/>
        </w:numPr>
        <w:ind w:firstLine="567"/>
      </w:pPr>
      <w:r w:rsidRPr="00BE35AE">
        <w:rPr>
          <w:i/>
        </w:rPr>
        <w:t>Décide</w:t>
      </w:r>
      <w:r w:rsidRPr="00465264">
        <w:t xml:space="preserve"> de proroger de trois ans le mandat </w:t>
      </w:r>
      <w:r>
        <w:t>du</w:t>
      </w:r>
      <w:r w:rsidRPr="00465264">
        <w:t xml:space="preserve"> Rapporteu</w:t>
      </w:r>
      <w:r>
        <w:t>r</w:t>
      </w:r>
      <w:r w:rsidRPr="00465264">
        <w:t xml:space="preserve"> spécial</w:t>
      </w:r>
      <w:r>
        <w:t>, selon les mêmes conditions que celles définies par le Conseil dans sa résolution 17/2 en date du 16 juin 2011;</w:t>
      </w:r>
      <w:r w:rsidRPr="00465264">
        <w:t xml:space="preserve"> </w:t>
      </w:r>
    </w:p>
    <w:p w:rsidR="00714F48" w:rsidRDefault="00714F48" w:rsidP="00714F48">
      <w:pPr>
        <w:pStyle w:val="ParNoG"/>
        <w:numPr>
          <w:ilvl w:val="0"/>
          <w:numId w:val="20"/>
        </w:numPr>
        <w:ind w:firstLine="567"/>
      </w:pPr>
      <w:r w:rsidRPr="00BE35AE">
        <w:rPr>
          <w:i/>
        </w:rPr>
        <w:t>Exhorte</w:t>
      </w:r>
      <w:r w:rsidRPr="00465264">
        <w:t xml:space="preserve"> tous les gouvernements à </w:t>
      </w:r>
      <w:r>
        <w:t>offrir leur coopération et leur assistance au</w:t>
      </w:r>
      <w:r w:rsidRPr="00465264">
        <w:t xml:space="preserve"> Rapporteu</w:t>
      </w:r>
      <w:r>
        <w:t>r</w:t>
      </w:r>
      <w:r w:rsidRPr="00465264">
        <w:t xml:space="preserve"> spécial </w:t>
      </w:r>
      <w:r>
        <w:t>dans l</w:t>
      </w:r>
      <w:r w:rsidR="003025D3">
        <w:t>’</w:t>
      </w:r>
      <w:r>
        <w:t>exécution</w:t>
      </w:r>
      <w:r w:rsidRPr="00465264">
        <w:t xml:space="preserve"> des tâches qui lui incombent, à lui fournir toutes les informations </w:t>
      </w:r>
      <w:r>
        <w:t>qu</w:t>
      </w:r>
      <w:r w:rsidR="003025D3">
        <w:t>’</w:t>
      </w:r>
      <w:r>
        <w:t>il demande,</w:t>
      </w:r>
      <w:r w:rsidRPr="00465264">
        <w:t xml:space="preserve"> à répondre </w:t>
      </w:r>
      <w:r>
        <w:t>sans retard</w:t>
      </w:r>
      <w:r w:rsidRPr="00465264">
        <w:t xml:space="preserve"> aux co</w:t>
      </w:r>
      <w:r>
        <w:t>mmunications qu</w:t>
      </w:r>
      <w:r w:rsidR="003025D3">
        <w:t>’</w:t>
      </w:r>
      <w:r>
        <w:t>il leur adresse, à envisager de répondre favorablement à ses demandes de visite et à envisager d</w:t>
      </w:r>
      <w:r w:rsidR="003025D3">
        <w:t>’</w:t>
      </w:r>
      <w:r>
        <w:t>appliquer ses recommandations;</w:t>
      </w:r>
    </w:p>
    <w:p w:rsidR="00714F48" w:rsidRDefault="00714F48" w:rsidP="00714F48">
      <w:pPr>
        <w:pStyle w:val="ParNoG"/>
        <w:numPr>
          <w:ilvl w:val="0"/>
          <w:numId w:val="20"/>
        </w:numPr>
        <w:tabs>
          <w:tab w:val="clear" w:pos="1701"/>
        </w:tabs>
        <w:ind w:firstLine="567"/>
      </w:pPr>
      <w:r>
        <w:rPr>
          <w:i/>
        </w:rPr>
        <w:t>Invite</w:t>
      </w:r>
      <w:r w:rsidRPr="00855428">
        <w:t xml:space="preserve"> l</w:t>
      </w:r>
      <w:r w:rsidR="003025D3">
        <w:t>’</w:t>
      </w:r>
      <w:r w:rsidRPr="00855428">
        <w:t xml:space="preserve">Organisation des Nations Unies </w:t>
      </w:r>
      <w:r>
        <w:t>− </w:t>
      </w:r>
      <w:r w:rsidRPr="00855428">
        <w:t>y compri</w:t>
      </w:r>
      <w:r>
        <w:t>s les institutions spécialisées </w:t>
      </w:r>
      <w:r w:rsidRPr="00855428">
        <w:t>−, les organisations régionales, les institutions nationales des droits de l</w:t>
      </w:r>
      <w:r w:rsidR="003025D3">
        <w:t>’</w:t>
      </w:r>
      <w:r w:rsidRPr="00855428">
        <w:t xml:space="preserve">homme, </w:t>
      </w:r>
      <w:r>
        <w:t xml:space="preserve">les experts indépendants, les ordres des avocats, les associations professionnelles de juges et de procureurs, </w:t>
      </w:r>
      <w:r w:rsidRPr="00855428">
        <w:t>les organisations non gouvernementales et</w:t>
      </w:r>
      <w:r>
        <w:t xml:space="preserve"> les autres parties intéressées</w:t>
      </w:r>
      <w:r w:rsidRPr="00855428">
        <w:t xml:space="preserve"> à collaborer autant que possible avec le Rapporteur spécial </w:t>
      </w:r>
      <w:r>
        <w:t>dans le cadre</w:t>
      </w:r>
      <w:r w:rsidRPr="00855428">
        <w:t xml:space="preserve"> de l</w:t>
      </w:r>
      <w:r w:rsidR="003025D3">
        <w:t>’</w:t>
      </w:r>
      <w:r w:rsidRPr="00855428">
        <w:t>exécution de son mandat;</w:t>
      </w:r>
    </w:p>
    <w:p w:rsidR="00714F48" w:rsidRDefault="00714F48" w:rsidP="00714F48">
      <w:pPr>
        <w:pStyle w:val="ParNoG"/>
        <w:numPr>
          <w:ilvl w:val="0"/>
          <w:numId w:val="20"/>
        </w:numPr>
        <w:ind w:firstLine="567"/>
      </w:pPr>
      <w:r w:rsidRPr="00BE35AE">
        <w:rPr>
          <w:i/>
        </w:rPr>
        <w:t>Prie</w:t>
      </w:r>
      <w:r w:rsidRPr="00855428">
        <w:t xml:space="preserve"> le Secrétaire général et la Haut-Commissaire des Nations Unies aux droits de l</w:t>
      </w:r>
      <w:r w:rsidR="003025D3">
        <w:t>’</w:t>
      </w:r>
      <w:r w:rsidRPr="00855428">
        <w:t>homme de fournir au Rapporteur spécial toutes les ressources humaines</w:t>
      </w:r>
      <w:r>
        <w:t xml:space="preserve"> </w:t>
      </w:r>
      <w:r w:rsidRPr="00855428">
        <w:t>et financières nécessaires pour qu</w:t>
      </w:r>
      <w:r w:rsidR="003025D3">
        <w:t>’</w:t>
      </w:r>
      <w:r w:rsidRPr="00855428">
        <w:t>il puisse s</w:t>
      </w:r>
      <w:r w:rsidR="003025D3">
        <w:t>’</w:t>
      </w:r>
      <w:r w:rsidRPr="00855428">
        <w:t xml:space="preserve">acquitter efficacement de son mandat; </w:t>
      </w:r>
    </w:p>
    <w:p w:rsidR="00714F48" w:rsidRDefault="00714F48" w:rsidP="00714F48">
      <w:pPr>
        <w:pStyle w:val="ParNoG"/>
        <w:numPr>
          <w:ilvl w:val="0"/>
          <w:numId w:val="20"/>
        </w:numPr>
        <w:ind w:firstLine="567"/>
      </w:pPr>
      <w:r w:rsidRPr="00BE35AE">
        <w:rPr>
          <w:i/>
        </w:rPr>
        <w:t>Décide</w:t>
      </w:r>
      <w:r w:rsidRPr="00855428">
        <w:t xml:space="preserve"> de poursuivre l</w:t>
      </w:r>
      <w:r w:rsidR="003025D3">
        <w:t>’</w:t>
      </w:r>
      <w:r w:rsidRPr="00855428">
        <w:t>examen de cette question conformément à son programme de travail</w:t>
      </w:r>
      <w:r>
        <w:t xml:space="preserve"> annuel</w:t>
      </w:r>
      <w:r w:rsidRPr="00855428">
        <w:t>.</w:t>
      </w:r>
    </w:p>
    <w:p w:rsidR="00192283" w:rsidRPr="0076179A" w:rsidRDefault="00192283" w:rsidP="0076179A">
      <w:pPr>
        <w:pStyle w:val="SingleTxtG"/>
        <w:jc w:val="right"/>
        <w:rPr>
          <w:i/>
        </w:rPr>
      </w:pPr>
      <w:r w:rsidRPr="0076179A">
        <w:rPr>
          <w:i/>
        </w:rPr>
        <w:t>37</w:t>
      </w:r>
      <w:r w:rsidRPr="0076179A">
        <w:rPr>
          <w:i/>
          <w:vertAlign w:val="superscript"/>
        </w:rPr>
        <w:t>e</w:t>
      </w:r>
      <w:r w:rsidRPr="0076179A">
        <w:rPr>
          <w:i/>
        </w:rPr>
        <w:t xml:space="preserve"> séance</w:t>
      </w:r>
      <w:r w:rsidRPr="0076179A">
        <w:rPr>
          <w:i/>
        </w:rPr>
        <w:br/>
        <w:t>26 juin 2014</w:t>
      </w:r>
    </w:p>
    <w:p w:rsidR="00192283" w:rsidRPr="00192283" w:rsidRDefault="00192283" w:rsidP="00192283">
      <w:pPr>
        <w:pStyle w:val="ParNoG"/>
        <w:numPr>
          <w:ilvl w:val="0"/>
          <w:numId w:val="0"/>
        </w:numPr>
        <w:ind w:left="1134"/>
        <w:jc w:val="left"/>
      </w:pPr>
      <w:r>
        <w:t>[Adoptée sans vote]</w:t>
      </w:r>
    </w:p>
    <w:p w:rsidR="00714F48" w:rsidRPr="00714F48" w:rsidRDefault="00714F48" w:rsidP="00714F4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14F48" w:rsidRPr="00714F48" w:rsidSect="00FB3C4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B09" w:rsidRDefault="00CE6B09"/>
  </w:endnote>
  <w:endnote w:type="continuationSeparator" w:id="0">
    <w:p w:rsidR="00CE6B09" w:rsidRDefault="00CE6B09"/>
  </w:endnote>
  <w:endnote w:type="continuationNotice" w:id="1">
    <w:p w:rsidR="00CE6B09" w:rsidRPr="00770C75" w:rsidRDefault="00CE6B09" w:rsidP="00770C75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4D" w:rsidRPr="00FB3C4D" w:rsidRDefault="00FB3C4D" w:rsidP="00FB3C4D">
    <w:pPr>
      <w:pStyle w:val="Footer"/>
      <w:tabs>
        <w:tab w:val="right" w:pos="9638"/>
      </w:tabs>
    </w:pPr>
    <w:r w:rsidRPr="00FB3C4D">
      <w:rPr>
        <w:b/>
        <w:sz w:val="18"/>
      </w:rPr>
      <w:fldChar w:fldCharType="begin"/>
    </w:r>
    <w:r w:rsidRPr="00FB3C4D">
      <w:rPr>
        <w:b/>
        <w:sz w:val="18"/>
      </w:rPr>
      <w:instrText xml:space="preserve"> PAGE  \* MERGEFORMAT </w:instrText>
    </w:r>
    <w:r w:rsidRPr="00FB3C4D">
      <w:rPr>
        <w:b/>
        <w:sz w:val="18"/>
      </w:rPr>
      <w:fldChar w:fldCharType="separate"/>
    </w:r>
    <w:r w:rsidR="006D5091">
      <w:rPr>
        <w:b/>
        <w:noProof/>
        <w:sz w:val="18"/>
      </w:rPr>
      <w:t>2</w:t>
    </w:r>
    <w:r w:rsidRPr="00FB3C4D">
      <w:rPr>
        <w:b/>
        <w:sz w:val="18"/>
      </w:rPr>
      <w:fldChar w:fldCharType="end"/>
    </w:r>
    <w:r>
      <w:rPr>
        <w:b/>
        <w:sz w:val="18"/>
      </w:rPr>
      <w:tab/>
    </w:r>
    <w:r>
      <w:t>GE.14-08085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4D" w:rsidRPr="00FB3C4D" w:rsidRDefault="00FB3C4D" w:rsidP="00FB3C4D">
    <w:pPr>
      <w:pStyle w:val="Footer"/>
      <w:tabs>
        <w:tab w:val="right" w:pos="9638"/>
      </w:tabs>
      <w:rPr>
        <w:b/>
        <w:sz w:val="18"/>
      </w:rPr>
    </w:pPr>
    <w:r>
      <w:t>GE.14-08085</w:t>
    </w:r>
    <w:r>
      <w:tab/>
    </w:r>
    <w:r w:rsidRPr="00FB3C4D">
      <w:rPr>
        <w:b/>
        <w:sz w:val="18"/>
      </w:rPr>
      <w:fldChar w:fldCharType="begin"/>
    </w:r>
    <w:r w:rsidRPr="00FB3C4D">
      <w:rPr>
        <w:b/>
        <w:sz w:val="18"/>
      </w:rPr>
      <w:instrText xml:space="preserve"> PAGE  \* MERGEFORMAT </w:instrText>
    </w:r>
    <w:r w:rsidRPr="00FB3C4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B3C4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C93" w:rsidRDefault="00FB3C4D" w:rsidP="00FB3C4D">
    <w:pPr>
      <w:pStyle w:val="Footer"/>
      <w:spacing w:before="120"/>
    </w:pPr>
    <w:r>
      <w:rPr>
        <w:sz w:val="20"/>
      </w:rPr>
      <w:t>GE.14-08085</w:t>
    </w:r>
    <w:r w:rsidR="00EA3C93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6.95pt;height:18.35pt;z-index:1;mso-position-horizontal-relative:margin;mso-position-vertical-relative:margin">
          <v:imagedata r:id="rId1" o:title="recycle_French"/>
          <w10:wrap anchorx="margin" anchory="margin"/>
        </v:shape>
      </w:pict>
    </w:r>
    <w:r>
      <w:rPr>
        <w:sz w:val="20"/>
      </w:rPr>
      <w:t xml:space="preserve">  (F)    170714    180714</w:t>
    </w:r>
    <w:r>
      <w:rPr>
        <w:sz w:val="20"/>
      </w:rPr>
      <w:br/>
    </w:r>
    <w:r w:rsidRPr="00FB3C4D">
      <w:rPr>
        <w:rFonts w:ascii="C39T30Lfz" w:hAnsi="C39T30Lfz"/>
        <w:sz w:val="56"/>
      </w:rPr>
      <w:t></w:t>
    </w:r>
    <w:r w:rsidRPr="00FB3C4D">
      <w:rPr>
        <w:rFonts w:ascii="C39T30Lfz" w:hAnsi="C39T30Lfz"/>
        <w:sz w:val="56"/>
      </w:rPr>
      <w:t></w:t>
    </w:r>
    <w:r w:rsidRPr="00FB3C4D">
      <w:rPr>
        <w:rFonts w:ascii="C39T30Lfz" w:hAnsi="C39T30Lfz"/>
        <w:sz w:val="56"/>
      </w:rPr>
      <w:t></w:t>
    </w:r>
    <w:r w:rsidRPr="00FB3C4D">
      <w:rPr>
        <w:rFonts w:ascii="C39T30Lfz" w:hAnsi="C39T30Lfz"/>
        <w:sz w:val="56"/>
      </w:rPr>
      <w:t></w:t>
    </w:r>
    <w:r w:rsidRPr="00FB3C4D">
      <w:rPr>
        <w:rFonts w:ascii="C39T30Lfz" w:hAnsi="C39T30Lfz"/>
        <w:sz w:val="56"/>
      </w:rPr>
      <w:t></w:t>
    </w:r>
    <w:r w:rsidRPr="00FB3C4D">
      <w:rPr>
        <w:rFonts w:ascii="C39T30Lfz" w:hAnsi="C39T30Lfz"/>
        <w:sz w:val="56"/>
      </w:rPr>
      <w:t></w:t>
    </w:r>
    <w:r w:rsidRPr="00FB3C4D">
      <w:rPr>
        <w:rFonts w:ascii="C39T30Lfz" w:hAnsi="C39T30Lfz"/>
        <w:sz w:val="56"/>
      </w:rPr>
      <w:t></w:t>
    </w:r>
    <w:r w:rsidRPr="00FB3C4D">
      <w:rPr>
        <w:rFonts w:ascii="C39T30Lfz" w:hAnsi="C39T30Lfz"/>
        <w:sz w:val="56"/>
      </w:rPr>
      <w:t></w:t>
    </w:r>
    <w:r w:rsidRPr="00FB3C4D">
      <w:rPr>
        <w:rFonts w:ascii="C39T30Lfz" w:hAnsi="C39T30Lfz"/>
        <w:sz w:val="56"/>
      </w:rPr>
      <w:t></w:t>
    </w:r>
    <w:r>
      <w:rPr>
        <w:noProof/>
        <w:lang w:val="fr-FR" w:eastAsia="fr-FR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7&amp;Size=2&amp;Lang=F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B09" w:rsidRPr="00D27D5E" w:rsidRDefault="00CE6B0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6B09" w:rsidRPr="001D7014" w:rsidRDefault="00CE6B09" w:rsidP="001D7014">
      <w:pPr>
        <w:tabs>
          <w:tab w:val="right" w:pos="2155"/>
        </w:tabs>
        <w:spacing w:after="80"/>
        <w:ind w:left="680"/>
        <w:rPr>
          <w:u w:val="single"/>
        </w:rPr>
      </w:pPr>
      <w:r w:rsidRPr="001D7014">
        <w:rPr>
          <w:u w:val="single"/>
        </w:rPr>
        <w:tab/>
      </w:r>
    </w:p>
  </w:footnote>
  <w:footnote w:type="continuationNotice" w:id="1">
    <w:p w:rsidR="00CE6B09" w:rsidRPr="00770C75" w:rsidRDefault="00CE6B09" w:rsidP="00770C75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4D" w:rsidRPr="00FB3C4D" w:rsidRDefault="00585BD0">
    <w:pPr>
      <w:pStyle w:val="Header"/>
    </w:pPr>
    <w:r>
      <w:t>A/HRC/</w:t>
    </w:r>
    <w:r w:rsidR="00FB3C4D">
      <w:t>RES</w:t>
    </w:r>
    <w:r>
      <w:t>/26</w:t>
    </w:r>
    <w:r w:rsidR="00FB3C4D">
      <w:t>/7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C4D" w:rsidRPr="00FB3C4D" w:rsidRDefault="00FB3C4D" w:rsidP="00FB3C4D">
    <w:pPr>
      <w:pStyle w:val="Header"/>
      <w:jc w:val="right"/>
    </w:pPr>
    <w:r>
      <w:t>A/HRC/26/RES/7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EC44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ED618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AA62D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F0C25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7A3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2">
    <w:nsid w:val="2EA77B5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>
    <w:nsid w:val="695106FB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7BD73A9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17"/>
  </w:num>
  <w:num w:numId="2">
    <w:abstractNumId w:val="11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2"/>
  </w:num>
  <w:num w:numId="14">
    <w:abstractNumId w:val="16"/>
  </w:num>
  <w:num w:numId="15">
    <w:abstractNumId w:val="15"/>
  </w:num>
  <w:num w:numId="16">
    <w:abstractNumId w:val="14"/>
  </w:num>
  <w:num w:numId="17">
    <w:abstractNumId w:val="13"/>
  </w:num>
  <w:num w:numId="18">
    <w:abstractNumId w:val="14"/>
  </w:num>
  <w:num w:numId="19">
    <w:abstractNumId w:val="13"/>
  </w:num>
  <w:num w:numId="20">
    <w:abstractNumId w:val="10"/>
  </w:num>
  <w:num w:numId="21">
    <w:abstractNumId w:val="14"/>
  </w:num>
  <w:num w:numId="22">
    <w:abstractNumId w:val="13"/>
  </w:num>
  <w:num w:numId="23">
    <w:abstractNumId w:val="10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3C93"/>
    <w:rsid w:val="00016AC5"/>
    <w:rsid w:val="00053654"/>
    <w:rsid w:val="00057BC0"/>
    <w:rsid w:val="000675FE"/>
    <w:rsid w:val="000A63CB"/>
    <w:rsid w:val="000E03D2"/>
    <w:rsid w:val="000F41F2"/>
    <w:rsid w:val="00133B7A"/>
    <w:rsid w:val="001370FA"/>
    <w:rsid w:val="0014763D"/>
    <w:rsid w:val="00153B2E"/>
    <w:rsid w:val="00160540"/>
    <w:rsid w:val="00170BBF"/>
    <w:rsid w:val="00192283"/>
    <w:rsid w:val="00192EEB"/>
    <w:rsid w:val="001A20FB"/>
    <w:rsid w:val="001B6907"/>
    <w:rsid w:val="001C6647"/>
    <w:rsid w:val="001D7014"/>
    <w:rsid w:val="001E3FEB"/>
    <w:rsid w:val="001E4A02"/>
    <w:rsid w:val="00217DB9"/>
    <w:rsid w:val="00245F2B"/>
    <w:rsid w:val="002659F1"/>
    <w:rsid w:val="00286F7E"/>
    <w:rsid w:val="00287E79"/>
    <w:rsid w:val="002928F9"/>
    <w:rsid w:val="002A5D07"/>
    <w:rsid w:val="002C0FFB"/>
    <w:rsid w:val="002D6D59"/>
    <w:rsid w:val="003016B7"/>
    <w:rsid w:val="003025D3"/>
    <w:rsid w:val="003515AA"/>
    <w:rsid w:val="00374106"/>
    <w:rsid w:val="00375577"/>
    <w:rsid w:val="0037787B"/>
    <w:rsid w:val="003976D5"/>
    <w:rsid w:val="003D3AE8"/>
    <w:rsid w:val="003D6C68"/>
    <w:rsid w:val="004159D0"/>
    <w:rsid w:val="00481744"/>
    <w:rsid w:val="004B2F4D"/>
    <w:rsid w:val="00503619"/>
    <w:rsid w:val="00571F41"/>
    <w:rsid w:val="00585BD0"/>
    <w:rsid w:val="00594033"/>
    <w:rsid w:val="005D40D4"/>
    <w:rsid w:val="005E5D1F"/>
    <w:rsid w:val="00612D48"/>
    <w:rsid w:val="00616B45"/>
    <w:rsid w:val="006439EC"/>
    <w:rsid w:val="0066166E"/>
    <w:rsid w:val="006739B9"/>
    <w:rsid w:val="00694C5E"/>
    <w:rsid w:val="006A521F"/>
    <w:rsid w:val="006B4590"/>
    <w:rsid w:val="006C340C"/>
    <w:rsid w:val="006D4365"/>
    <w:rsid w:val="006D5091"/>
    <w:rsid w:val="006E0516"/>
    <w:rsid w:val="00700F82"/>
    <w:rsid w:val="0070347C"/>
    <w:rsid w:val="00714F48"/>
    <w:rsid w:val="007170F0"/>
    <w:rsid w:val="00743F9E"/>
    <w:rsid w:val="00757B26"/>
    <w:rsid w:val="007602DF"/>
    <w:rsid w:val="0076179A"/>
    <w:rsid w:val="00770C75"/>
    <w:rsid w:val="00774E57"/>
    <w:rsid w:val="00785BA2"/>
    <w:rsid w:val="00786ACC"/>
    <w:rsid w:val="007C2C4F"/>
    <w:rsid w:val="007D30F7"/>
    <w:rsid w:val="007E7740"/>
    <w:rsid w:val="0080340D"/>
    <w:rsid w:val="0081197C"/>
    <w:rsid w:val="008353D6"/>
    <w:rsid w:val="00844750"/>
    <w:rsid w:val="0087266B"/>
    <w:rsid w:val="008921DD"/>
    <w:rsid w:val="0089595B"/>
    <w:rsid w:val="008A09C6"/>
    <w:rsid w:val="008D7C08"/>
    <w:rsid w:val="008E7FAE"/>
    <w:rsid w:val="00911BF7"/>
    <w:rsid w:val="00977EC8"/>
    <w:rsid w:val="00981C83"/>
    <w:rsid w:val="009B5609"/>
    <w:rsid w:val="009D34DC"/>
    <w:rsid w:val="009D3A8C"/>
    <w:rsid w:val="009E7956"/>
    <w:rsid w:val="009F450E"/>
    <w:rsid w:val="00A2492E"/>
    <w:rsid w:val="00A35E13"/>
    <w:rsid w:val="00A63BBD"/>
    <w:rsid w:val="00A7677D"/>
    <w:rsid w:val="00AC47AD"/>
    <w:rsid w:val="00AC7977"/>
    <w:rsid w:val="00AE352C"/>
    <w:rsid w:val="00B305CF"/>
    <w:rsid w:val="00B32E2D"/>
    <w:rsid w:val="00B41432"/>
    <w:rsid w:val="00B61990"/>
    <w:rsid w:val="00B80E45"/>
    <w:rsid w:val="00BA184E"/>
    <w:rsid w:val="00BE28D3"/>
    <w:rsid w:val="00BF0556"/>
    <w:rsid w:val="00C261F8"/>
    <w:rsid w:val="00C4644F"/>
    <w:rsid w:val="00C717E0"/>
    <w:rsid w:val="00C919A2"/>
    <w:rsid w:val="00CA04BE"/>
    <w:rsid w:val="00CD1A71"/>
    <w:rsid w:val="00CD1FBB"/>
    <w:rsid w:val="00CE5AFE"/>
    <w:rsid w:val="00CE6B09"/>
    <w:rsid w:val="00D016B5"/>
    <w:rsid w:val="00D034F1"/>
    <w:rsid w:val="00D037E5"/>
    <w:rsid w:val="00D27D5E"/>
    <w:rsid w:val="00D34CC9"/>
    <w:rsid w:val="00D42E42"/>
    <w:rsid w:val="00DB12E8"/>
    <w:rsid w:val="00DE6D90"/>
    <w:rsid w:val="00DE708E"/>
    <w:rsid w:val="00DF002F"/>
    <w:rsid w:val="00E0244D"/>
    <w:rsid w:val="00E81E94"/>
    <w:rsid w:val="00E82607"/>
    <w:rsid w:val="00EA3C93"/>
    <w:rsid w:val="00EF327E"/>
    <w:rsid w:val="00F22103"/>
    <w:rsid w:val="00F651F8"/>
    <w:rsid w:val="00F71235"/>
    <w:rsid w:val="00F71F90"/>
    <w:rsid w:val="00FA5A79"/>
    <w:rsid w:val="00FB0BFE"/>
    <w:rsid w:val="00FB0DAA"/>
    <w:rsid w:val="00FB3C4D"/>
    <w:rsid w:val="00FB4C51"/>
    <w:rsid w:val="00FC652B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F82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700F82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00F82"/>
    <w:pPr>
      <w:outlineLvl w:val="1"/>
    </w:pPr>
  </w:style>
  <w:style w:type="paragraph" w:styleId="Heading3">
    <w:name w:val="heading 3"/>
    <w:basedOn w:val="Normal"/>
    <w:next w:val="Normal"/>
    <w:qFormat/>
    <w:rsid w:val="00700F82"/>
    <w:pPr>
      <w:outlineLvl w:val="2"/>
    </w:pPr>
  </w:style>
  <w:style w:type="paragraph" w:styleId="Heading4">
    <w:name w:val="heading 4"/>
    <w:basedOn w:val="Normal"/>
    <w:next w:val="Normal"/>
    <w:qFormat/>
    <w:rsid w:val="00700F82"/>
    <w:pPr>
      <w:outlineLvl w:val="3"/>
    </w:pPr>
  </w:style>
  <w:style w:type="paragraph" w:styleId="Heading5">
    <w:name w:val="heading 5"/>
    <w:basedOn w:val="Normal"/>
    <w:next w:val="Normal"/>
    <w:qFormat/>
    <w:rsid w:val="00700F82"/>
    <w:pPr>
      <w:outlineLvl w:val="4"/>
    </w:pPr>
  </w:style>
  <w:style w:type="paragraph" w:styleId="Heading6">
    <w:name w:val="heading 6"/>
    <w:basedOn w:val="Normal"/>
    <w:next w:val="Normal"/>
    <w:qFormat/>
    <w:rsid w:val="00700F82"/>
    <w:pPr>
      <w:outlineLvl w:val="5"/>
    </w:pPr>
  </w:style>
  <w:style w:type="paragraph" w:styleId="Heading7">
    <w:name w:val="heading 7"/>
    <w:basedOn w:val="Normal"/>
    <w:next w:val="Normal"/>
    <w:qFormat/>
    <w:rsid w:val="00700F82"/>
    <w:pPr>
      <w:outlineLvl w:val="6"/>
    </w:pPr>
  </w:style>
  <w:style w:type="paragraph" w:styleId="Heading8">
    <w:name w:val="heading 8"/>
    <w:basedOn w:val="Normal"/>
    <w:next w:val="Normal"/>
    <w:qFormat/>
    <w:rsid w:val="00700F82"/>
    <w:pPr>
      <w:outlineLvl w:val="7"/>
    </w:pPr>
  </w:style>
  <w:style w:type="paragraph" w:styleId="Heading9">
    <w:name w:val="heading 9"/>
    <w:basedOn w:val="Normal"/>
    <w:next w:val="Normal"/>
    <w:qFormat/>
    <w:rsid w:val="00700F82"/>
    <w:pPr>
      <w:outlineLvl w:val="8"/>
    </w:pPr>
  </w:style>
  <w:style w:type="character" w:default="1" w:styleId="DefaultParagraphFont">
    <w:name w:val="Default Paragraph Font"/>
    <w:semiHidden/>
    <w:rsid w:val="00700F8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00F82"/>
  </w:style>
  <w:style w:type="paragraph" w:customStyle="1" w:styleId="HMG">
    <w:name w:val="_ H __M_G"/>
    <w:basedOn w:val="Normal"/>
    <w:next w:val="Normal"/>
    <w:rsid w:val="00700F82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00F8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00F8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00F8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00F82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00F8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00F8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00F8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00F8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00F82"/>
    <w:pPr>
      <w:numPr>
        <w:numId w:val="2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00F82"/>
    <w:pPr>
      <w:numPr>
        <w:numId w:val="2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00F8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00F82"/>
  </w:style>
  <w:style w:type="paragraph" w:styleId="Header">
    <w:name w:val="header"/>
    <w:aliases w:val="6_G"/>
    <w:basedOn w:val="Normal"/>
    <w:next w:val="Normal"/>
    <w:rsid w:val="00700F82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700F8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700F82"/>
  </w:style>
  <w:style w:type="character" w:styleId="PageNumber">
    <w:name w:val="page number"/>
    <w:aliases w:val="7_G"/>
    <w:basedOn w:val="DefaultParagraphFont"/>
    <w:rsid w:val="00700F82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00F82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semiHidden/>
    <w:rsid w:val="00700F82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700F82"/>
    <w:rPr>
      <w:color w:val="0000FF"/>
      <w:u w:val="none"/>
    </w:rPr>
  </w:style>
  <w:style w:type="paragraph" w:customStyle="1" w:styleId="ParNoG">
    <w:name w:val="_ParNo_G"/>
    <w:basedOn w:val="SingleTxtG"/>
    <w:rsid w:val="00700F82"/>
    <w:pPr>
      <w:numPr>
        <w:numId w:val="23"/>
      </w:numPr>
    </w:pPr>
  </w:style>
  <w:style w:type="table" w:styleId="TableGrid">
    <w:name w:val="Table Grid"/>
    <w:basedOn w:val="TableNormal"/>
    <w:semiHidden/>
    <w:rsid w:val="00700F82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_H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</Template>
  <TotalTime>0</TotalTime>
  <Pages>2</Pages>
  <Words>511</Words>
  <Characters>2816</Characters>
  <Application>Microsoft Office Outlook</Application>
  <DocSecurity>4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A/HRC/26/RES/7</vt:lpstr>
    </vt:vector>
  </TitlesOfParts>
  <Company>CSD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A/HRC/26/RES/7</dc:title>
  <dc:subject>FINAL</dc:subject>
  <dc:creator>Lamy</dc:creator>
  <cp:keywords/>
  <dc:description/>
  <cp:lastModifiedBy>VIGNY</cp:lastModifiedBy>
  <cp:revision>2</cp:revision>
  <cp:lastPrinted>2008-11-21T13:13:00Z</cp:lastPrinted>
  <dcterms:created xsi:type="dcterms:W3CDTF">2014-07-18T10:06:00Z</dcterms:created>
  <dcterms:modified xsi:type="dcterms:W3CDTF">2014-07-18T10:06:00Z</dcterms:modified>
</cp:coreProperties>
</file>