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82" w:rsidRDefault="007E4A82" w:rsidP="007E4A82">
      <w:pPr>
        <w:spacing w:line="240" w:lineRule="auto"/>
        <w:jc w:val="left"/>
        <w:rPr>
          <w:szCs w:val="6"/>
        </w:rPr>
        <w:sectPr w:rsidR="007E4A82" w:rsidSect="007E4A8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FF42D4" w:rsidRDefault="00FF42D4" w:rsidP="00FF42D4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  <w:lang w:bidi="ar-EG"/>
        </w:rPr>
      </w:pPr>
      <w:r w:rsidRPr="00FF42D4">
        <w:rPr>
          <w:rFonts w:hint="cs"/>
          <w:rtl/>
          <w:lang w:bidi="ar-EG"/>
        </w:rPr>
        <w:t>اللجنة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المعنية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بالقضاء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علي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التمييز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ضد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المرأة</w:t>
      </w:r>
    </w:p>
    <w:p w:rsidR="00FF42D4" w:rsidRPr="00FF42D4" w:rsidRDefault="00FF42D4" w:rsidP="00FF42D4">
      <w:pPr>
        <w:spacing w:line="120" w:lineRule="exact"/>
        <w:rPr>
          <w:rFonts w:hint="cs"/>
          <w:sz w:val="10"/>
          <w:rtl/>
          <w:lang w:bidi="ar-EG"/>
        </w:rPr>
      </w:pPr>
    </w:p>
    <w:p w:rsidR="00FF42D4" w:rsidRPr="00FF42D4" w:rsidRDefault="00FF42D4" w:rsidP="00FF42D4">
      <w:pPr>
        <w:spacing w:line="120" w:lineRule="exact"/>
        <w:rPr>
          <w:rFonts w:hint="cs"/>
          <w:sz w:val="10"/>
          <w:rtl/>
          <w:lang w:bidi="ar-EG"/>
        </w:rPr>
      </w:pPr>
    </w:p>
    <w:p w:rsidR="00FF42D4" w:rsidRPr="00FF42D4" w:rsidRDefault="00FF42D4" w:rsidP="00FF42D4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FF42D4">
        <w:rPr>
          <w:rFonts w:hint="cs"/>
          <w:rtl/>
          <w:lang w:bidi="ar-EG"/>
        </w:rPr>
        <w:t>النظر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في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التقارير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المقدمة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من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الدول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الأطراف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بموجب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المادة</w:t>
      </w:r>
      <w:r w:rsidRPr="00FF42D4">
        <w:rPr>
          <w:rtl/>
          <w:lang w:bidi="ar-EG"/>
        </w:rPr>
        <w:t xml:space="preserve"> 18 </w:t>
      </w:r>
      <w:r w:rsidRPr="00FF42D4">
        <w:rPr>
          <w:rFonts w:hint="cs"/>
          <w:rtl/>
          <w:lang w:bidi="ar-EG"/>
        </w:rPr>
        <w:t>من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اتفاقية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القضاء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علي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جميع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أشكال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التمييز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ضد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المرأة</w:t>
      </w:r>
    </w:p>
    <w:p w:rsidR="00FF42D4" w:rsidRPr="00FF42D4" w:rsidRDefault="00FF42D4" w:rsidP="00FF42D4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FF42D4" w:rsidRPr="00FF42D4" w:rsidRDefault="00FF42D4" w:rsidP="00FF42D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Pr="00FF42D4">
        <w:rPr>
          <w:rFonts w:hint="cs"/>
          <w:rtl/>
          <w:lang w:bidi="ar-EG"/>
        </w:rPr>
        <w:t>التقرير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الدوري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السادس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للدول</w:t>
      </w:r>
      <w:r w:rsidRPr="00FF42D4">
        <w:rPr>
          <w:rtl/>
          <w:lang w:bidi="ar-EG"/>
        </w:rPr>
        <w:t xml:space="preserve"> </w:t>
      </w:r>
      <w:r w:rsidRPr="00FF42D4">
        <w:rPr>
          <w:rFonts w:hint="cs"/>
          <w:rtl/>
          <w:lang w:bidi="ar-EG"/>
        </w:rPr>
        <w:t>الأطراف</w:t>
      </w:r>
    </w:p>
    <w:p w:rsidR="00FF42D4" w:rsidRPr="00FF42D4" w:rsidRDefault="00FF42D4" w:rsidP="00FF42D4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FF42D4" w:rsidRPr="00FF42D4" w:rsidRDefault="00FF42D4" w:rsidP="00FF42D4">
      <w:pPr>
        <w:pStyle w:val="SingleTxt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hanging="1267"/>
        <w:rPr>
          <w:rtl/>
          <w:lang w:bidi="ar-EG"/>
        </w:rPr>
      </w:pPr>
      <w:r>
        <w:rPr>
          <w:rFonts w:hint="cs"/>
          <w:b/>
          <w:bCs/>
          <w:spacing w:val="2"/>
          <w:rtl/>
        </w:rPr>
        <w:tab/>
      </w:r>
      <w:r>
        <w:rPr>
          <w:rFonts w:hint="cs"/>
          <w:b/>
          <w:bCs/>
          <w:spacing w:val="2"/>
          <w:rtl/>
        </w:rPr>
        <w:tab/>
      </w:r>
      <w:r w:rsidRPr="00FF42D4">
        <w:rPr>
          <w:rFonts w:hint="cs"/>
          <w:b/>
          <w:bCs/>
          <w:spacing w:val="2"/>
          <w:rtl/>
        </w:rPr>
        <w:t>فنلندا</w:t>
      </w:r>
      <w:r w:rsidRPr="00FF42D4">
        <w:rPr>
          <w:rtl/>
          <w:lang w:bidi="ar-EG"/>
        </w:rPr>
        <w:t>*</w:t>
      </w:r>
    </w:p>
    <w:p w:rsidR="00FF42D4" w:rsidRPr="00FF42D4" w:rsidRDefault="00FF42D4" w:rsidP="00FF42D4">
      <w:pPr>
        <w:pStyle w:val="SingleTxt"/>
        <w:rPr>
          <w:rtl/>
          <w:lang w:bidi="ar-EG"/>
        </w:rPr>
      </w:pPr>
    </w:p>
    <w:p w:rsidR="00FF42D4" w:rsidRPr="00BC6D81" w:rsidRDefault="00FF42D4" w:rsidP="00FF42D4">
      <w:pPr>
        <w:framePr w:w="9792" w:h="432" w:hSpace="187" w:wrap="around" w:hAnchor="page" w:x="1196" w:yAlign="bottom"/>
        <w:spacing w:line="240" w:lineRule="auto"/>
        <w:jc w:val="lowKashida"/>
        <w:rPr>
          <w:szCs w:val="10"/>
          <w:rtl/>
        </w:rPr>
      </w:pPr>
    </w:p>
    <w:p w:rsidR="00FF42D4" w:rsidRPr="00BC6D81" w:rsidRDefault="00FF42D4" w:rsidP="00FF42D4">
      <w:pPr>
        <w:framePr w:w="9792" w:h="432" w:hSpace="187" w:wrap="around" w:hAnchor="page" w:x="1196" w:yAlign="bottom"/>
        <w:spacing w:line="240" w:lineRule="auto"/>
        <w:jc w:val="lowKashida"/>
        <w:rPr>
          <w:szCs w:val="6"/>
          <w:rtl/>
        </w:rPr>
      </w:pPr>
    </w:p>
    <w:p w:rsidR="00FF42D4" w:rsidRPr="00FF42D4" w:rsidRDefault="00FF42D4" w:rsidP="00FF42D4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jc w:val="lowKashida"/>
        <w:rPr>
          <w:sz w:val="17"/>
          <w:szCs w:val="26"/>
          <w:rtl/>
          <w:lang w:bidi="ar-EG"/>
        </w:rPr>
      </w:pPr>
      <w:r>
        <w:rPr>
          <w:noProof/>
          <w:w w:val="100"/>
        </w:rPr>
        <w:pict>
          <v:line id="_x0000_s2050" style="position:absolute;left:0;text-align:left;z-index:1" from="396pt,-1pt" to="468pt,-1pt"/>
        </w:pict>
      </w: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 w:rsidRPr="00FF42D4">
        <w:rPr>
          <w:rFonts w:hint="cs"/>
          <w:sz w:val="17"/>
          <w:szCs w:val="26"/>
          <w:rtl/>
          <w:lang w:bidi="ar-EG"/>
        </w:rPr>
        <w:t>هذا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صادر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دون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تحرير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رسمي</w:t>
      </w:r>
      <w:r w:rsidRPr="00FF42D4">
        <w:rPr>
          <w:sz w:val="17"/>
          <w:szCs w:val="26"/>
          <w:rtl/>
          <w:lang w:bidi="ar-EG"/>
        </w:rPr>
        <w:t>.</w:t>
      </w:r>
    </w:p>
    <w:p w:rsidR="00FF42D4" w:rsidRPr="00BC6D81" w:rsidRDefault="00FF42D4" w:rsidP="00FF42D4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jc w:val="lowKashida"/>
        <w:rPr>
          <w:rFonts w:hint="cs"/>
          <w:sz w:val="17"/>
          <w:szCs w:val="26"/>
        </w:rPr>
      </w:pPr>
      <w:r w:rsidRPr="00FF42D4">
        <w:rPr>
          <w:sz w:val="17"/>
          <w:szCs w:val="26"/>
          <w:rtl/>
          <w:lang w:bidi="ar-EG"/>
        </w:rPr>
        <w:tab/>
      </w:r>
      <w:r w:rsidRPr="00FF42D4">
        <w:rPr>
          <w:rFonts w:hint="cs"/>
          <w:sz w:val="17"/>
          <w:szCs w:val="26"/>
          <w:rtl/>
          <w:lang w:bidi="ar-EG"/>
        </w:rPr>
        <w:tab/>
        <w:t>وللاطلاع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الأولي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المقدم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من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حكومة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فنلندا،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انظر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sz w:val="17"/>
          <w:szCs w:val="26"/>
        </w:rPr>
        <w:t>CEDAW/C/5/Add.56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الذي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نظرت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فيه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اللجنة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دورتها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الثامنة</w:t>
      </w:r>
      <w:r w:rsidRPr="00FF42D4">
        <w:rPr>
          <w:sz w:val="17"/>
          <w:szCs w:val="26"/>
          <w:rtl/>
          <w:lang w:bidi="ar-EG"/>
        </w:rPr>
        <w:t xml:space="preserve">. </w:t>
      </w:r>
      <w:r w:rsidRPr="00FF42D4">
        <w:rPr>
          <w:rFonts w:hint="cs"/>
          <w:sz w:val="17"/>
          <w:szCs w:val="26"/>
          <w:rtl/>
          <w:lang w:bidi="ar-EG"/>
        </w:rPr>
        <w:t>وللاطلاع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الدوري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الثاني،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انظر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sz w:val="17"/>
          <w:szCs w:val="26"/>
        </w:rPr>
        <w:t>CEDAW/C/FIN/2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الذي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نظرت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فيه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اللجنة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دورتها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الرابعة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عشرة</w:t>
      </w:r>
      <w:r w:rsidRPr="00FF42D4">
        <w:rPr>
          <w:sz w:val="17"/>
          <w:szCs w:val="26"/>
          <w:rtl/>
          <w:lang w:bidi="ar-EG"/>
        </w:rPr>
        <w:t xml:space="preserve">. </w:t>
      </w:r>
      <w:r w:rsidRPr="00FF42D4">
        <w:rPr>
          <w:rFonts w:hint="cs"/>
          <w:sz w:val="17"/>
          <w:szCs w:val="26"/>
          <w:rtl/>
          <w:lang w:bidi="ar-EG"/>
        </w:rPr>
        <w:t>وللاطلاع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الدوري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الثالث،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انظر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sz w:val="17"/>
          <w:szCs w:val="26"/>
        </w:rPr>
        <w:t>CEDAW/C/FIN/3</w:t>
      </w:r>
      <w:r w:rsidRPr="00FF42D4">
        <w:rPr>
          <w:rFonts w:hint="cs"/>
          <w:sz w:val="17"/>
          <w:szCs w:val="26"/>
          <w:rtl/>
          <w:lang w:bidi="ar-EG"/>
        </w:rPr>
        <w:t xml:space="preserve"> الذي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نظرت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فيه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اللجنة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دورتها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الرابعة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والعشرين،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وللاطلاع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الدوري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الرابع،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انظر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sz w:val="17"/>
          <w:szCs w:val="26"/>
        </w:rPr>
        <w:t>CEDAW/C/FIN/4</w:t>
      </w:r>
      <w:r w:rsidRPr="00FF42D4">
        <w:rPr>
          <w:rFonts w:hint="cs"/>
          <w:sz w:val="17"/>
          <w:szCs w:val="26"/>
          <w:rtl/>
          <w:lang w:bidi="ar-EG"/>
        </w:rPr>
        <w:t xml:space="preserve"> الذي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نظرت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فيه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اللجنة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في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دورتها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الرابعة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والعشرين</w:t>
      </w:r>
      <w:r w:rsidRPr="00FF42D4">
        <w:rPr>
          <w:sz w:val="17"/>
          <w:szCs w:val="26"/>
          <w:rtl/>
          <w:lang w:bidi="ar-EG"/>
        </w:rPr>
        <w:t xml:space="preserve">. </w:t>
      </w:r>
      <w:r w:rsidRPr="00FF42D4">
        <w:rPr>
          <w:rFonts w:hint="cs"/>
          <w:sz w:val="17"/>
          <w:szCs w:val="26"/>
          <w:rtl/>
          <w:lang w:bidi="ar-EG"/>
        </w:rPr>
        <w:t>وللاطلاع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علي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التقرير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الدوري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الخامس،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rFonts w:hint="cs"/>
          <w:sz w:val="17"/>
          <w:szCs w:val="26"/>
          <w:rtl/>
          <w:lang w:bidi="ar-EG"/>
        </w:rPr>
        <w:t>انظر</w:t>
      </w:r>
      <w:r w:rsidRPr="00FF42D4">
        <w:rPr>
          <w:sz w:val="17"/>
          <w:szCs w:val="26"/>
          <w:rtl/>
          <w:lang w:bidi="ar-EG"/>
        </w:rPr>
        <w:t xml:space="preserve"> </w:t>
      </w:r>
      <w:r w:rsidRPr="00FF42D4">
        <w:rPr>
          <w:sz w:val="17"/>
          <w:szCs w:val="26"/>
        </w:rPr>
        <w:t>CEDAW/C/FIN/5</w:t>
      </w:r>
      <w:r w:rsidRPr="00FF42D4">
        <w:rPr>
          <w:rFonts w:hint="cs"/>
          <w:sz w:val="17"/>
          <w:szCs w:val="26"/>
          <w:rtl/>
        </w:rPr>
        <w:t>.</w:t>
      </w:r>
    </w:p>
    <w:p w:rsidR="00FF42D4" w:rsidRPr="00FF42D4" w:rsidRDefault="00FF42D4" w:rsidP="00FF42D4">
      <w:pPr>
        <w:pStyle w:val="SingleTxt"/>
        <w:spacing w:after="0" w:line="120" w:lineRule="exact"/>
        <w:rPr>
          <w:rFonts w:hint="cs"/>
          <w:sz w:val="10"/>
          <w:rtl/>
        </w:rPr>
      </w:pPr>
      <w:r>
        <w:rPr>
          <w:rtl/>
        </w:rPr>
        <w:br w:type="page"/>
      </w:r>
    </w:p>
    <w:p w:rsidR="003B57E4" w:rsidRPr="00681480" w:rsidRDefault="003B57E4" w:rsidP="003B57E4">
      <w:pPr>
        <w:pStyle w:val="HCh"/>
        <w:spacing w:after="120"/>
        <w:rPr>
          <w:rtl/>
        </w:rPr>
      </w:pPr>
      <w:r>
        <w:rPr>
          <w:rFonts w:hint="eastAsia"/>
          <w:rtl/>
        </w:rPr>
        <w:t>المحتويات</w:t>
      </w:r>
    </w:p>
    <w:tbl>
      <w:tblPr>
        <w:bidiVisual/>
        <w:tblW w:w="98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6566"/>
        <w:gridCol w:w="1166"/>
        <w:gridCol w:w="806"/>
      </w:tblGrid>
      <w:tr w:rsidR="003B57E4" w:rsidRPr="00681480">
        <w:tblPrEx>
          <w:tblCellMar>
            <w:top w:w="0" w:type="dxa"/>
            <w:bottom w:w="0" w:type="dxa"/>
          </w:tblCellMar>
        </w:tblPrEx>
        <w:tc>
          <w:tcPr>
            <w:tcW w:w="1296" w:type="dxa"/>
            <w:shd w:val="clear" w:color="auto" w:fill="auto"/>
          </w:tcPr>
          <w:p w:rsidR="003B57E4" w:rsidRPr="00681480" w:rsidRDefault="003B57E4" w:rsidP="003B57E4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6566" w:type="dxa"/>
            <w:shd w:val="clear" w:color="auto" w:fill="auto"/>
          </w:tcPr>
          <w:p w:rsidR="003B57E4" w:rsidRPr="00681480" w:rsidRDefault="003B57E4" w:rsidP="003B57E4">
            <w:pPr>
              <w:spacing w:after="120" w:line="240" w:lineRule="auto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1166" w:type="dxa"/>
            <w:shd w:val="clear" w:color="auto" w:fill="auto"/>
          </w:tcPr>
          <w:p w:rsidR="003B57E4" w:rsidRPr="00681480" w:rsidRDefault="003B57E4" w:rsidP="003B57E4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</w:p>
        </w:tc>
        <w:tc>
          <w:tcPr>
            <w:tcW w:w="806" w:type="dxa"/>
            <w:shd w:val="clear" w:color="auto" w:fill="auto"/>
          </w:tcPr>
          <w:p w:rsidR="003B57E4" w:rsidRPr="00681480" w:rsidRDefault="003B57E4" w:rsidP="003B57E4">
            <w:pPr>
              <w:spacing w:after="120" w:line="240" w:lineRule="auto"/>
              <w:jc w:val="right"/>
              <w:rPr>
                <w:rFonts w:hint="cs"/>
                <w:iCs/>
                <w:sz w:val="14"/>
                <w:rtl/>
              </w:rPr>
            </w:pPr>
            <w:r>
              <w:rPr>
                <w:rFonts w:hint="eastAsia"/>
                <w:iCs/>
                <w:sz w:val="14"/>
                <w:rtl/>
              </w:rPr>
              <w:t>الصفحة</w:t>
            </w:r>
          </w:p>
        </w:tc>
      </w:tr>
      <w:tr w:rsidR="003B57E4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3B57E4" w:rsidRPr="002430DD" w:rsidRDefault="002430DD" w:rsidP="002430DD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تصدير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3B57E4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Default="002430DD" w:rsidP="002430DD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tl/>
              </w:rPr>
            </w:pPr>
            <w:r>
              <w:rPr>
                <w:rFonts w:hint="cs"/>
                <w:rtl/>
              </w:rPr>
              <w:tab/>
              <w:t>المادة 1</w:t>
            </w:r>
            <w:r>
              <w:rPr>
                <w:spacing w:val="60"/>
                <w:sz w:val="17"/>
                <w:rtl/>
              </w:rPr>
              <w:tab/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2430DD" w:rsidRDefault="002430DD" w:rsidP="002430DD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المادة 2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2430DD" w:rsidRDefault="002430DD" w:rsidP="002430DD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التشريع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2430DD" w:rsidRDefault="002430DD" w:rsidP="002430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إصلاح القانون المتعلق بالمساواة بين الرجل والمرأة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2430DD" w:rsidRDefault="002430DD" w:rsidP="002430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1-2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التشريعات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المتعلقة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بعدم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التمييز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2430DD" w:rsidRDefault="002430DD" w:rsidP="002430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1-3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الإشراف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علي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تنفيذ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القانون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المتعلق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بالمساواة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</w:tr>
      <w:tr w:rsidR="002430DD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430DD" w:rsidRPr="00887B01" w:rsidRDefault="002430DD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 w:rsidR="00887B01">
              <w:rPr>
                <w:rFonts w:hint="cs"/>
                <w:rtl/>
              </w:rPr>
              <w:t>جماعات الأقليات</w:t>
            </w:r>
            <w:r w:rsidR="00887B01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430DD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نساء طائفة الروما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2-2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النساء المهاجرات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2-3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النساء المعوقات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3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1 -</w:t>
            </w:r>
            <w:r>
              <w:rPr>
                <w:rtl/>
              </w:rPr>
              <w:tab/>
            </w:r>
            <w:r w:rsidRPr="00887B01">
              <w:rPr>
                <w:rFonts w:hint="cs"/>
                <w:rtl/>
                <w:lang w:bidi="ar-EG"/>
              </w:rPr>
              <w:t>البرنامج</w:t>
            </w:r>
            <w:r w:rsidRPr="00887B01">
              <w:rPr>
                <w:rtl/>
                <w:lang w:bidi="ar-EG"/>
              </w:rPr>
              <w:t xml:space="preserve"> </w:t>
            </w:r>
            <w:r w:rsidRPr="00887B01">
              <w:rPr>
                <w:rFonts w:hint="cs"/>
                <w:rtl/>
                <w:lang w:bidi="ar-EG"/>
              </w:rPr>
              <w:t>الحكومي</w:t>
            </w:r>
            <w:r w:rsidRPr="00887B01">
              <w:rPr>
                <w:rtl/>
                <w:lang w:bidi="ar-EG"/>
              </w:rPr>
              <w:t xml:space="preserve"> </w:t>
            </w:r>
            <w:r w:rsidRPr="00887B01">
              <w:rPr>
                <w:rFonts w:hint="cs"/>
                <w:rtl/>
                <w:lang w:bidi="ar-EG"/>
              </w:rPr>
              <w:t>للفترة</w:t>
            </w:r>
            <w:r w:rsidRPr="00887B01">
              <w:rPr>
                <w:rtl/>
                <w:lang w:bidi="ar-EG"/>
              </w:rPr>
              <w:t xml:space="preserve"> 2003-2007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132989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887B01" w:rsidRDefault="00887B01" w:rsidP="00887B0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البرنامج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الحكومي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للفترة</w:t>
            </w:r>
            <w:r w:rsidRPr="003B57E4">
              <w:rPr>
                <w:rtl/>
                <w:lang w:bidi="ar-EG"/>
              </w:rPr>
              <w:t xml:space="preserve"> 2007-2011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6663B7" w:rsidRDefault="00887B01" w:rsidP="006663B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3 -</w:t>
            </w:r>
            <w:r>
              <w:rPr>
                <w:rtl/>
              </w:rPr>
              <w:tab/>
            </w:r>
            <w:r w:rsidR="006663B7" w:rsidRPr="006663B7">
              <w:rPr>
                <w:rFonts w:hint="cs"/>
                <w:rtl/>
                <w:lang w:bidi="ar-EG"/>
              </w:rPr>
              <w:t>تعميم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مراعاة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المساواة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بين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الجنسين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في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الإدارة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الحكومية</w:t>
            </w:r>
            <w:r w:rsidR="006663B7" w:rsidRPr="006663B7">
              <w:rPr>
                <w:rtl/>
                <w:lang w:bidi="ar-EG"/>
              </w:rPr>
              <w:t xml:space="preserve"> </w:t>
            </w:r>
            <w:r w:rsidR="006663B7" w:rsidRPr="006663B7">
              <w:rPr>
                <w:rFonts w:hint="cs"/>
                <w:rtl/>
                <w:lang w:bidi="ar-EG"/>
              </w:rPr>
              <w:t>بفنلندا</w:t>
            </w:r>
            <w:r w:rsidR="006663B7"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</w:tr>
      <w:tr w:rsidR="00887B01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887B01" w:rsidRPr="006663B7" w:rsidRDefault="006663B7" w:rsidP="006663B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4 -</w:t>
            </w:r>
            <w:r>
              <w:rPr>
                <w:rtl/>
              </w:rPr>
              <w:tab/>
            </w:r>
            <w:r w:rsidRPr="006663B7">
              <w:rPr>
                <w:rFonts w:hint="cs"/>
                <w:rtl/>
                <w:lang w:bidi="ar-EG"/>
              </w:rPr>
              <w:t>المقياس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المتعلق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بنوع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الجنس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لعام</w:t>
            </w:r>
            <w:r w:rsidRPr="006663B7">
              <w:rPr>
                <w:rtl/>
                <w:lang w:bidi="ar-EG"/>
              </w:rPr>
              <w:t xml:space="preserve"> 2005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887B01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</w:tr>
      <w:tr w:rsidR="006663B7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663B7" w:rsidRPr="006663B7" w:rsidRDefault="006663B7" w:rsidP="006663B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5 -</w:t>
            </w:r>
            <w:r>
              <w:rPr>
                <w:rtl/>
              </w:rPr>
              <w:tab/>
            </w:r>
            <w:r w:rsidRPr="006663B7">
              <w:rPr>
                <w:rFonts w:hint="cs"/>
                <w:rtl/>
                <w:lang w:bidi="ar-EG"/>
              </w:rPr>
              <w:t>فنلندا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بوصفها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عنصرا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فاعلا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علي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الصعيد</w:t>
            </w:r>
            <w:r w:rsidRPr="006663B7">
              <w:rPr>
                <w:rtl/>
                <w:lang w:bidi="ar-EG"/>
              </w:rPr>
              <w:t xml:space="preserve"> </w:t>
            </w:r>
            <w:r w:rsidRPr="006663B7">
              <w:rPr>
                <w:rFonts w:hint="cs"/>
                <w:rtl/>
                <w:lang w:bidi="ar-EG"/>
              </w:rPr>
              <w:t>الدولي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663B7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</w:tr>
      <w:tr w:rsidR="006663B7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663B7" w:rsidRPr="006663B7" w:rsidRDefault="006663B7" w:rsidP="006663B7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المادة 4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663B7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</w:tr>
      <w:tr w:rsidR="006663B7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663B7" w:rsidRPr="00540AB8" w:rsidRDefault="006663B7" w:rsidP="00540AB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1 -</w:t>
            </w:r>
            <w:r>
              <w:rPr>
                <w:rtl/>
              </w:rPr>
              <w:tab/>
            </w:r>
            <w:r w:rsidR="00540AB8" w:rsidRPr="00540AB8">
              <w:rPr>
                <w:rFonts w:hint="cs"/>
                <w:rtl/>
                <w:lang w:bidi="ar-EG"/>
              </w:rPr>
              <w:t>النص</w:t>
            </w:r>
            <w:r w:rsidR="00540AB8" w:rsidRPr="00540AB8">
              <w:rPr>
                <w:rtl/>
                <w:lang w:bidi="ar-EG"/>
              </w:rPr>
              <w:t xml:space="preserve"> </w:t>
            </w:r>
            <w:r w:rsidR="00540AB8" w:rsidRPr="00540AB8">
              <w:rPr>
                <w:rFonts w:hint="cs"/>
                <w:rtl/>
                <w:lang w:bidi="ar-EG"/>
              </w:rPr>
              <w:t>المتعلق</w:t>
            </w:r>
            <w:r w:rsidR="00540AB8" w:rsidRPr="00540AB8">
              <w:rPr>
                <w:rtl/>
                <w:lang w:bidi="ar-EG"/>
              </w:rPr>
              <w:t xml:space="preserve"> </w:t>
            </w:r>
            <w:r w:rsidR="00540AB8" w:rsidRPr="00540AB8">
              <w:rPr>
                <w:rFonts w:hint="cs"/>
                <w:rtl/>
                <w:lang w:bidi="ar-EG"/>
              </w:rPr>
              <w:t>بالحصص</w:t>
            </w:r>
            <w:r w:rsidR="00540AB8" w:rsidRPr="00540AB8">
              <w:rPr>
                <w:rtl/>
                <w:lang w:bidi="ar-EG"/>
              </w:rPr>
              <w:t xml:space="preserve"> </w:t>
            </w:r>
            <w:r w:rsidR="00540AB8" w:rsidRPr="00540AB8">
              <w:rPr>
                <w:rFonts w:hint="cs"/>
                <w:rtl/>
                <w:lang w:bidi="ar-EG"/>
              </w:rPr>
              <w:t>في</w:t>
            </w:r>
            <w:r w:rsidR="00540AB8" w:rsidRPr="00540AB8">
              <w:rPr>
                <w:rtl/>
                <w:lang w:bidi="ar-EG"/>
              </w:rPr>
              <w:t xml:space="preserve"> </w:t>
            </w:r>
            <w:r w:rsidR="00540AB8" w:rsidRPr="00540AB8">
              <w:rPr>
                <w:rFonts w:hint="cs"/>
                <w:rtl/>
                <w:lang w:bidi="ar-EG"/>
              </w:rPr>
              <w:t>قانون</w:t>
            </w:r>
            <w:r w:rsidR="00540AB8" w:rsidRPr="00540AB8">
              <w:rPr>
                <w:rtl/>
                <w:lang w:bidi="ar-EG"/>
              </w:rPr>
              <w:t xml:space="preserve"> </w:t>
            </w:r>
            <w:r w:rsidR="00540AB8" w:rsidRPr="00540AB8">
              <w:rPr>
                <w:rFonts w:hint="cs"/>
                <w:rtl/>
                <w:lang w:bidi="ar-EG"/>
              </w:rPr>
              <w:t>المساواة</w:t>
            </w:r>
            <w:r w:rsidR="00540AB8"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663B7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</w:tr>
      <w:tr w:rsidR="00540AB8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540AB8" w:rsidRPr="00540AB8" w:rsidRDefault="00540AB8" w:rsidP="00540AB8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المادة 5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540AB8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</w:tr>
      <w:tr w:rsidR="00540AB8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540AB8" w:rsidRPr="00540AB8" w:rsidRDefault="00540AB8" w:rsidP="00540AB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العنف ضد المرأة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540AB8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</w:tr>
      <w:tr w:rsidR="00540AB8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540AB8" w:rsidRPr="00540AB8" w:rsidRDefault="00540AB8" w:rsidP="00540AB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التشريعات المتعلقة بالأوامر الزجرية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540AB8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</w:tr>
      <w:tr w:rsidR="00540AB8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540AB8" w:rsidRPr="00070509" w:rsidRDefault="00540AB8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1-2</w:t>
            </w:r>
            <w:r>
              <w:rPr>
                <w:rtl/>
              </w:rPr>
              <w:tab/>
            </w:r>
            <w:r w:rsidR="00070509">
              <w:rPr>
                <w:rFonts w:hint="cs"/>
                <w:rtl/>
              </w:rPr>
              <w:t>البحث المتعلق بالعنف ضد المرأة</w:t>
            </w:r>
            <w:r w:rsidR="00070509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540AB8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1-3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العنف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العائلي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والعنف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في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إطار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علاقة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للشراكة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1-4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أماكن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الإيواء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والمساكن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المأمونة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1-5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العنف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ضد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الأطفال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1-6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منع العنف ضد المرأة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26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1-7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النساء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المهاجرات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28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 w:rsidRPr="00070509">
              <w:rPr>
                <w:rFonts w:hint="cs"/>
                <w:rtl/>
                <w:lang w:bidi="ar-EG"/>
              </w:rPr>
              <w:t>التحرش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الجنسي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والتحرش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القائم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علي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أساس</w:t>
            </w:r>
            <w:r w:rsidRPr="00070509">
              <w:rPr>
                <w:rtl/>
                <w:lang w:bidi="ar-EG"/>
              </w:rPr>
              <w:t xml:space="preserve"> </w:t>
            </w:r>
            <w:r w:rsidRPr="00070509">
              <w:rPr>
                <w:rFonts w:hint="cs"/>
                <w:rtl/>
                <w:lang w:bidi="ar-EG"/>
              </w:rPr>
              <w:t>الجنس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070509" w:rsidRDefault="00070509" w:rsidP="00070509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التشريع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</w:tr>
      <w:tr w:rsidR="0007050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70509" w:rsidRPr="006744B6" w:rsidRDefault="00070509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  <w:lang w:bidi="ar-EG"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2-2</w:t>
            </w:r>
            <w:r>
              <w:rPr>
                <w:rtl/>
              </w:rPr>
              <w:tab/>
            </w:r>
            <w:r w:rsidR="006744B6" w:rsidRPr="003B57E4">
              <w:rPr>
                <w:rFonts w:hint="cs"/>
                <w:rtl/>
                <w:lang w:bidi="ar-EG"/>
              </w:rPr>
              <w:t>التحرش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القائم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علي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أساس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الجنس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في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مكان</w:t>
            </w:r>
            <w:r w:rsidR="006744B6" w:rsidRPr="003B57E4">
              <w:rPr>
                <w:rtl/>
                <w:lang w:bidi="ar-EG"/>
              </w:rPr>
              <w:t xml:space="preserve"> </w:t>
            </w:r>
            <w:r w:rsidR="006744B6" w:rsidRPr="003B57E4">
              <w:rPr>
                <w:rFonts w:hint="cs"/>
                <w:rtl/>
                <w:lang w:bidi="ar-EG"/>
              </w:rPr>
              <w:t>العمل</w:t>
            </w:r>
            <w:r w:rsidR="006744B6"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7050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3 -</w:t>
            </w:r>
            <w:r>
              <w:rPr>
                <w:rtl/>
              </w:rPr>
              <w:tab/>
            </w:r>
            <w:r w:rsidRPr="006744B6">
              <w:rPr>
                <w:rFonts w:hint="cs"/>
                <w:rtl/>
                <w:lang w:bidi="ar-EG"/>
              </w:rPr>
              <w:t>تعزيز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المساواة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في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وسائط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الإعلام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32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6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33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1 -</w:t>
            </w:r>
            <w:r>
              <w:rPr>
                <w:rtl/>
              </w:rPr>
              <w:tab/>
            </w:r>
            <w:r w:rsidRPr="006744B6">
              <w:rPr>
                <w:rFonts w:hint="cs"/>
                <w:rtl/>
                <w:lang w:bidi="ar-EG"/>
              </w:rPr>
              <w:t>تجريم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شراء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الخدمات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الجنسية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33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 w:rsidRPr="006744B6">
              <w:rPr>
                <w:rFonts w:hint="cs"/>
                <w:rtl/>
                <w:lang w:bidi="ar-EG"/>
              </w:rPr>
              <w:t>الاتجار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في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الأشخاص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35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الالتزامات الدولية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35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2-2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التعديلات التشريعية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36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2-3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تدابير محلية أخرى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38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2-4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التعاون الدولي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38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المادة 7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39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الحق في التصويت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40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تشكيل الحكومة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40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6744B6" w:rsidRDefault="006744B6" w:rsidP="006744B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3 -</w:t>
            </w:r>
            <w:r>
              <w:rPr>
                <w:rtl/>
              </w:rPr>
              <w:tab/>
            </w:r>
            <w:r w:rsidRPr="006744B6">
              <w:rPr>
                <w:rFonts w:hint="cs"/>
                <w:rtl/>
                <w:lang w:bidi="ar-EG"/>
              </w:rPr>
              <w:t>الموظفون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المدنيون</w:t>
            </w:r>
            <w:r w:rsidRPr="006744B6">
              <w:rPr>
                <w:rtl/>
                <w:lang w:bidi="ar-EG"/>
              </w:rPr>
              <w:t xml:space="preserve"> </w:t>
            </w:r>
            <w:r w:rsidRPr="006744B6">
              <w:rPr>
                <w:rFonts w:hint="cs"/>
                <w:rtl/>
                <w:lang w:bidi="ar-EG"/>
              </w:rPr>
              <w:t>الحكوميون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41</w:t>
            </w:r>
          </w:p>
        </w:tc>
      </w:tr>
      <w:tr w:rsidR="006744B6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6744B6" w:rsidRPr="000D7B10" w:rsidRDefault="006744B6" w:rsidP="000D7B1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4 -</w:t>
            </w:r>
            <w:r>
              <w:rPr>
                <w:rtl/>
              </w:rPr>
              <w:tab/>
            </w:r>
            <w:r w:rsidR="000D7B10" w:rsidRPr="000D7B10">
              <w:rPr>
                <w:rFonts w:hint="cs"/>
                <w:rtl/>
                <w:lang w:bidi="ar-EG"/>
              </w:rPr>
              <w:t>التمويل</w:t>
            </w:r>
            <w:r w:rsidR="000D7B10" w:rsidRPr="000D7B10">
              <w:rPr>
                <w:rtl/>
                <w:lang w:bidi="ar-EG"/>
              </w:rPr>
              <w:t xml:space="preserve"> </w:t>
            </w:r>
            <w:r w:rsidR="000D7B10" w:rsidRPr="000D7B10">
              <w:rPr>
                <w:rFonts w:hint="cs"/>
                <w:rtl/>
                <w:lang w:bidi="ar-EG"/>
              </w:rPr>
              <w:t>الحكومي</w:t>
            </w:r>
            <w:r w:rsidR="000D7B10" w:rsidRPr="000D7B10">
              <w:rPr>
                <w:rtl/>
                <w:lang w:bidi="ar-EG"/>
              </w:rPr>
              <w:t xml:space="preserve"> </w:t>
            </w:r>
            <w:r w:rsidR="000D7B10" w:rsidRPr="000D7B10">
              <w:rPr>
                <w:rFonts w:hint="cs"/>
                <w:rtl/>
                <w:lang w:bidi="ar-EG"/>
              </w:rPr>
              <w:t>المقدم</w:t>
            </w:r>
            <w:r w:rsidR="000D7B10" w:rsidRPr="000D7B10">
              <w:rPr>
                <w:rtl/>
                <w:lang w:bidi="ar-EG"/>
              </w:rPr>
              <w:t xml:space="preserve"> </w:t>
            </w:r>
            <w:r w:rsidR="000D7B10" w:rsidRPr="000D7B10">
              <w:rPr>
                <w:rFonts w:hint="cs"/>
                <w:rtl/>
                <w:lang w:bidi="ar-EG"/>
              </w:rPr>
              <w:t>للمنظمات</w:t>
            </w:r>
            <w:r w:rsidR="000D7B10" w:rsidRPr="000D7B10">
              <w:rPr>
                <w:rtl/>
                <w:lang w:bidi="ar-EG"/>
              </w:rPr>
              <w:t xml:space="preserve"> </w:t>
            </w:r>
            <w:r w:rsidR="000D7B10" w:rsidRPr="000D7B10">
              <w:rPr>
                <w:rFonts w:hint="cs"/>
                <w:rtl/>
                <w:lang w:bidi="ar-EG"/>
              </w:rPr>
              <w:t>النسائية</w:t>
            </w:r>
            <w:r w:rsidR="000D7B10"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6744B6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41</w:t>
            </w:r>
          </w:p>
        </w:tc>
      </w:tr>
      <w:tr w:rsidR="000D7B10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D7B10" w:rsidRPr="000D7B10" w:rsidRDefault="000D7B10" w:rsidP="000D7B10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8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D7B10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42</w:t>
            </w:r>
          </w:p>
        </w:tc>
      </w:tr>
      <w:tr w:rsidR="000D7B10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D7B10" w:rsidRPr="000D7B10" w:rsidRDefault="000D7B10" w:rsidP="000D7B10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المادة 9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D7B10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42</w:t>
            </w:r>
          </w:p>
        </w:tc>
      </w:tr>
      <w:tr w:rsidR="000D7B10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D7B10" w:rsidRPr="000D7B10" w:rsidRDefault="000D7B10" w:rsidP="000D7B10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10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D7B10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43</w:t>
            </w:r>
          </w:p>
        </w:tc>
      </w:tr>
      <w:tr w:rsidR="000D7B10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0D7B10" w:rsidRPr="00AB0ADA" w:rsidRDefault="000D7B10" w:rsidP="00AB0AD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1 -</w:t>
            </w:r>
            <w:r>
              <w:rPr>
                <w:rtl/>
              </w:rPr>
              <w:tab/>
            </w:r>
            <w:r w:rsidR="00AB0ADA" w:rsidRPr="00AB0ADA">
              <w:rPr>
                <w:rFonts w:hint="cs"/>
                <w:rtl/>
              </w:rPr>
              <w:t>تخطيط</w:t>
            </w:r>
            <w:r w:rsidR="00AB0ADA" w:rsidRPr="00AB0ADA">
              <w:rPr>
                <w:rtl/>
              </w:rPr>
              <w:t xml:space="preserve"> </w:t>
            </w:r>
            <w:r w:rsidR="00AB0ADA" w:rsidRPr="00AB0ADA">
              <w:rPr>
                <w:rFonts w:hint="cs"/>
                <w:rtl/>
              </w:rPr>
              <w:t>المساواة</w:t>
            </w:r>
            <w:r w:rsidR="00AB0ADA" w:rsidRPr="00AB0ADA">
              <w:rPr>
                <w:rtl/>
              </w:rPr>
              <w:t xml:space="preserve"> </w:t>
            </w:r>
            <w:r w:rsidR="00AB0ADA" w:rsidRPr="00AB0ADA">
              <w:rPr>
                <w:rFonts w:hint="cs"/>
                <w:rtl/>
              </w:rPr>
              <w:t>في</w:t>
            </w:r>
            <w:r w:rsidR="00AB0ADA" w:rsidRPr="00AB0ADA">
              <w:rPr>
                <w:rtl/>
              </w:rPr>
              <w:t xml:space="preserve"> </w:t>
            </w:r>
            <w:r w:rsidR="00AB0ADA" w:rsidRPr="00AB0ADA">
              <w:rPr>
                <w:rFonts w:hint="cs"/>
                <w:rtl/>
              </w:rPr>
              <w:t>مؤسسات</w:t>
            </w:r>
            <w:r w:rsidR="00AB0ADA" w:rsidRPr="00AB0ADA">
              <w:rPr>
                <w:rtl/>
              </w:rPr>
              <w:t xml:space="preserve"> </w:t>
            </w:r>
            <w:r w:rsidR="00AB0ADA" w:rsidRPr="00AB0ADA">
              <w:rPr>
                <w:rFonts w:hint="cs"/>
                <w:rtl/>
              </w:rPr>
              <w:t>التعليم</w:t>
            </w:r>
            <w:r w:rsidR="00AB0ADA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0D7B10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43</w:t>
            </w:r>
          </w:p>
        </w:tc>
      </w:tr>
      <w:tr w:rsidR="00AB0ADA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AB0ADA" w:rsidRPr="00AB0ADA" w:rsidRDefault="00AB0ADA" w:rsidP="00AB0AD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 w:rsidRPr="00AB0ADA">
              <w:rPr>
                <w:rFonts w:hint="cs"/>
                <w:rtl/>
              </w:rPr>
              <w:t>التدابير</w:t>
            </w:r>
            <w:r w:rsidRPr="00AB0ADA">
              <w:rPr>
                <w:rtl/>
              </w:rPr>
              <w:t xml:space="preserve"> </w:t>
            </w:r>
            <w:r w:rsidRPr="00AB0ADA">
              <w:rPr>
                <w:rFonts w:hint="cs"/>
                <w:rtl/>
              </w:rPr>
              <w:t>الخاصة</w:t>
            </w:r>
            <w:r w:rsidRPr="00AB0ADA">
              <w:rPr>
                <w:rtl/>
              </w:rPr>
              <w:t xml:space="preserve"> </w:t>
            </w:r>
            <w:r w:rsidRPr="00AB0ADA">
              <w:rPr>
                <w:rFonts w:hint="cs"/>
                <w:rtl/>
              </w:rPr>
              <w:t>في</w:t>
            </w:r>
            <w:r w:rsidRPr="00AB0ADA">
              <w:rPr>
                <w:rtl/>
              </w:rPr>
              <w:t xml:space="preserve"> </w:t>
            </w:r>
            <w:r w:rsidRPr="00AB0ADA">
              <w:rPr>
                <w:rFonts w:hint="cs"/>
                <w:rtl/>
              </w:rPr>
              <w:t>مجال</w:t>
            </w:r>
            <w:r w:rsidRPr="00AB0ADA">
              <w:rPr>
                <w:rtl/>
              </w:rPr>
              <w:t xml:space="preserve"> </w:t>
            </w:r>
            <w:r w:rsidRPr="00AB0ADA">
              <w:rPr>
                <w:rFonts w:hint="cs"/>
                <w:rtl/>
              </w:rPr>
              <w:t>التعليم</w:t>
            </w:r>
            <w:r w:rsidRPr="00AB0ADA">
              <w:rPr>
                <w:rtl/>
              </w:rPr>
              <w:t xml:space="preserve"> </w:t>
            </w:r>
            <w:r w:rsidRPr="00AB0ADA">
              <w:rPr>
                <w:rFonts w:hint="cs"/>
                <w:rtl/>
              </w:rPr>
              <w:t>العام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AB0ADA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44</w:t>
            </w:r>
          </w:p>
        </w:tc>
      </w:tr>
      <w:tr w:rsidR="00AB0ADA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AB0ADA" w:rsidRPr="00AB0ADA" w:rsidRDefault="00AB0ADA" w:rsidP="00AB0AD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3 -</w:t>
            </w:r>
            <w:r>
              <w:rPr>
                <w:rFonts w:hint="cs"/>
                <w:rtl/>
              </w:rPr>
              <w:tab/>
            </w:r>
            <w:r w:rsidRPr="00AB0ADA">
              <w:rPr>
                <w:rFonts w:hint="cs"/>
                <w:rtl/>
                <w:lang w:bidi="ar-EG"/>
              </w:rPr>
              <w:t>المرأة</w:t>
            </w:r>
            <w:r w:rsidRPr="00AB0ADA">
              <w:rPr>
                <w:rtl/>
                <w:lang w:bidi="ar-EG"/>
              </w:rPr>
              <w:t xml:space="preserve"> </w:t>
            </w:r>
            <w:r w:rsidRPr="00AB0ADA">
              <w:rPr>
                <w:rFonts w:hint="cs"/>
                <w:rtl/>
                <w:lang w:bidi="ar-EG"/>
              </w:rPr>
              <w:t>في</w:t>
            </w:r>
            <w:r w:rsidRPr="00AB0ADA">
              <w:rPr>
                <w:rtl/>
                <w:lang w:bidi="ar-EG"/>
              </w:rPr>
              <w:t xml:space="preserve"> </w:t>
            </w:r>
            <w:r w:rsidRPr="00AB0ADA">
              <w:rPr>
                <w:rFonts w:hint="cs"/>
                <w:rtl/>
                <w:lang w:bidi="ar-EG"/>
              </w:rPr>
              <w:t>العالم</w:t>
            </w:r>
            <w:r w:rsidRPr="00AB0ADA">
              <w:rPr>
                <w:rtl/>
                <w:lang w:bidi="ar-EG"/>
              </w:rPr>
              <w:t xml:space="preserve"> </w:t>
            </w:r>
            <w:r w:rsidRPr="00AB0ADA">
              <w:rPr>
                <w:rFonts w:hint="cs"/>
                <w:rtl/>
                <w:lang w:bidi="ar-EG"/>
              </w:rPr>
              <w:t>الأكاديمي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AB0ADA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45</w:t>
            </w:r>
          </w:p>
        </w:tc>
      </w:tr>
      <w:tr w:rsidR="00AB0ADA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AB0ADA" w:rsidRPr="00AB0ADA" w:rsidRDefault="00AB0ADA" w:rsidP="00AB0AD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4 -</w:t>
            </w:r>
            <w:r>
              <w:rPr>
                <w:rFonts w:hint="cs"/>
                <w:rtl/>
              </w:rPr>
              <w:tab/>
            </w:r>
            <w:r w:rsidRPr="00AB0ADA">
              <w:rPr>
                <w:rFonts w:hint="cs"/>
                <w:rtl/>
                <w:lang w:bidi="ar-EG"/>
              </w:rPr>
              <w:t>الدفاع</w:t>
            </w:r>
            <w:r w:rsidRPr="00AB0ADA">
              <w:rPr>
                <w:rtl/>
                <w:lang w:bidi="ar-EG"/>
              </w:rPr>
              <w:t xml:space="preserve"> </w:t>
            </w:r>
            <w:r w:rsidRPr="00AB0ADA">
              <w:rPr>
                <w:rFonts w:hint="cs"/>
                <w:rtl/>
                <w:lang w:bidi="ar-EG"/>
              </w:rPr>
              <w:t>القومي</w:t>
            </w:r>
            <w:r w:rsidRPr="00AB0ADA">
              <w:rPr>
                <w:rtl/>
                <w:lang w:bidi="ar-EG"/>
              </w:rPr>
              <w:t xml:space="preserve"> </w:t>
            </w:r>
            <w:r w:rsidRPr="00AB0ADA">
              <w:rPr>
                <w:rFonts w:hint="cs"/>
                <w:rtl/>
                <w:lang w:bidi="ar-EG"/>
              </w:rPr>
              <w:t>الطوعي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AB0ADA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47</w:t>
            </w:r>
          </w:p>
        </w:tc>
      </w:tr>
      <w:tr w:rsidR="00AB0ADA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AB0ADA" w:rsidRPr="00AB0ADA" w:rsidRDefault="0005190A" w:rsidP="00AB0ADA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 w:rsidR="00AB0ADA">
              <w:rPr>
                <w:rFonts w:hint="cs"/>
                <w:rtl/>
              </w:rPr>
              <w:t xml:space="preserve">المادة 11 </w:t>
            </w:r>
            <w:r w:rsidR="00AB0ADA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AB0ADA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47</w:t>
            </w:r>
          </w:p>
        </w:tc>
      </w:tr>
      <w:tr w:rsidR="00AB0ADA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AB0ADA" w:rsidRPr="007120FE" w:rsidRDefault="00AB0ADA" w:rsidP="007120F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1 -</w:t>
            </w:r>
            <w:r>
              <w:rPr>
                <w:rFonts w:hint="cs"/>
                <w:rtl/>
              </w:rPr>
              <w:tab/>
            </w:r>
            <w:r w:rsidR="007120FE" w:rsidRPr="007120FE">
              <w:rPr>
                <w:rFonts w:hint="cs"/>
                <w:rtl/>
              </w:rPr>
              <w:t>القضاء</w:t>
            </w:r>
            <w:r w:rsidR="007120FE" w:rsidRPr="007120FE">
              <w:rPr>
                <w:rtl/>
              </w:rPr>
              <w:t xml:space="preserve"> </w:t>
            </w:r>
            <w:r w:rsidR="007120FE" w:rsidRPr="007120FE">
              <w:rPr>
                <w:rFonts w:hint="cs"/>
                <w:rtl/>
              </w:rPr>
              <w:t>علي</w:t>
            </w:r>
            <w:r w:rsidR="007120FE" w:rsidRPr="007120FE">
              <w:rPr>
                <w:rtl/>
              </w:rPr>
              <w:t xml:space="preserve"> </w:t>
            </w:r>
            <w:r w:rsidR="007120FE" w:rsidRPr="007120FE">
              <w:rPr>
                <w:rFonts w:hint="cs"/>
                <w:rtl/>
              </w:rPr>
              <w:t>التمييز</w:t>
            </w:r>
            <w:r w:rsidR="007120FE" w:rsidRPr="007120FE">
              <w:rPr>
                <w:rtl/>
              </w:rPr>
              <w:t xml:space="preserve"> </w:t>
            </w:r>
            <w:r w:rsidR="007120FE" w:rsidRPr="007120FE">
              <w:rPr>
                <w:rFonts w:hint="cs"/>
                <w:rtl/>
              </w:rPr>
              <w:t>في</w:t>
            </w:r>
            <w:r w:rsidR="007120FE" w:rsidRPr="007120FE">
              <w:rPr>
                <w:rtl/>
              </w:rPr>
              <w:t xml:space="preserve"> </w:t>
            </w:r>
            <w:r w:rsidR="007120FE" w:rsidRPr="007120FE">
              <w:rPr>
                <w:rFonts w:hint="cs"/>
                <w:rtl/>
              </w:rPr>
              <w:t>حياة</w:t>
            </w:r>
            <w:r w:rsidR="007120FE" w:rsidRPr="007120FE">
              <w:rPr>
                <w:rtl/>
              </w:rPr>
              <w:t xml:space="preserve"> </w:t>
            </w:r>
            <w:r w:rsidR="007120FE" w:rsidRPr="007120FE">
              <w:rPr>
                <w:rFonts w:hint="cs"/>
                <w:rtl/>
              </w:rPr>
              <w:t>العمل</w:t>
            </w:r>
            <w:r w:rsidR="007120F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AB0ADA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48</w:t>
            </w:r>
          </w:p>
        </w:tc>
      </w:tr>
      <w:tr w:rsidR="007120FE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7120FE" w:rsidRPr="0005190A" w:rsidRDefault="007120FE" w:rsidP="0005190A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1-1</w:t>
            </w:r>
            <w:r>
              <w:rPr>
                <w:rFonts w:hint="cs"/>
                <w:rtl/>
              </w:rPr>
              <w:tab/>
            </w:r>
            <w:r w:rsidR="00EB089C">
              <w:rPr>
                <w:rFonts w:hint="cs"/>
                <w:rtl/>
              </w:rPr>
              <w:t xml:space="preserve">ثغرة </w:t>
            </w:r>
            <w:r w:rsidR="00B94D0B">
              <w:rPr>
                <w:rFonts w:hint="cs"/>
                <w:rtl/>
              </w:rPr>
              <w:t>الأجور</w:t>
            </w:r>
            <w:r w:rsidR="0005190A">
              <w:rPr>
                <w:rFonts w:hint="cs"/>
                <w:spacing w:val="60"/>
                <w:sz w:val="17"/>
                <w:rtl/>
              </w:rPr>
              <w:t xml:space="preserve"> </w:t>
            </w:r>
            <w:r w:rsidR="0005190A" w:rsidRPr="0005190A">
              <w:rPr>
                <w:spacing w:val="60"/>
                <w:sz w:val="17"/>
                <w:rtl/>
              </w:rPr>
              <w:tab/>
            </w:r>
            <w:r w:rsidR="0005190A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7120FE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48</w:t>
            </w:r>
          </w:p>
        </w:tc>
      </w:tr>
      <w:tr w:rsidR="00B94D0B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94D0B" w:rsidRPr="00B94D0B" w:rsidRDefault="00B94D0B" w:rsidP="00B94D0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1-2</w:t>
            </w:r>
            <w:r>
              <w:rPr>
                <w:rFonts w:hint="cs"/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علاقات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العمل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المحددة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المدة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94D0B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51</w:t>
            </w:r>
          </w:p>
        </w:tc>
      </w:tr>
      <w:tr w:rsidR="00B94D0B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94D0B" w:rsidRPr="00B94D0B" w:rsidRDefault="00B94D0B" w:rsidP="00B94D0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1-3</w:t>
            </w:r>
            <w:r>
              <w:rPr>
                <w:rFonts w:hint="cs"/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العمالة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لوقت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جزئي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94D0B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52</w:t>
            </w:r>
          </w:p>
        </w:tc>
      </w:tr>
      <w:tr w:rsidR="00B94D0B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94D0B" w:rsidRPr="00B759D2" w:rsidRDefault="00B94D0B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1-4</w:t>
            </w:r>
            <w:r>
              <w:rPr>
                <w:rFonts w:hint="cs"/>
                <w:rtl/>
              </w:rPr>
              <w:tab/>
            </w:r>
            <w:r w:rsidR="00B759D2">
              <w:rPr>
                <w:rFonts w:hint="cs"/>
                <w:rtl/>
                <w:lang w:bidi="ar-EG"/>
              </w:rPr>
              <w:t>التم</w:t>
            </w:r>
            <w:r w:rsidR="00B759D2" w:rsidRPr="00B759D2">
              <w:rPr>
                <w:rFonts w:hint="cs"/>
                <w:rtl/>
                <w:lang w:bidi="ar-EG"/>
              </w:rPr>
              <w:t>ييز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بناء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علي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الحمل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أو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الإجازة</w:t>
            </w:r>
            <w:r w:rsidR="00B759D2" w:rsidRPr="00B759D2">
              <w:rPr>
                <w:rtl/>
                <w:lang w:bidi="ar-EG"/>
              </w:rPr>
              <w:t xml:space="preserve"> </w:t>
            </w:r>
            <w:r w:rsidR="00B759D2" w:rsidRPr="00B759D2">
              <w:rPr>
                <w:rFonts w:hint="cs"/>
                <w:rtl/>
                <w:lang w:bidi="ar-EG"/>
              </w:rPr>
              <w:t>العائلية</w:t>
            </w:r>
            <w:r w:rsidR="00B759D2"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94D0B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53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2 -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البطالة بين النساء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3 -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الضمان الاجتماعي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3-1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الإجازة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الوالدية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وعلاوة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الوالدين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وعلاوة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الأمومة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3-2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نظام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المعاشات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التقاعدية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55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3-3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المعوقون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57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3-4</w:t>
            </w:r>
            <w:r>
              <w:rPr>
                <w:rtl/>
              </w:rPr>
              <w:tab/>
            </w:r>
            <w:r w:rsidRPr="003B57E4">
              <w:rPr>
                <w:rFonts w:hint="cs"/>
                <w:rtl/>
                <w:lang w:bidi="ar-EG"/>
              </w:rPr>
              <w:t>المحافظة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علي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الضمان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الاجتماعي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واستحداث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طرق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لتحليل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آثار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نوع</w:t>
            </w:r>
            <w:r w:rsidRPr="003B57E4">
              <w:rPr>
                <w:rtl/>
                <w:lang w:bidi="ar-EG"/>
              </w:rPr>
              <w:t xml:space="preserve"> </w:t>
            </w:r>
            <w:r w:rsidRPr="003B57E4">
              <w:rPr>
                <w:rFonts w:hint="cs"/>
                <w:rtl/>
                <w:lang w:bidi="ar-EG"/>
              </w:rPr>
              <w:t>الجنس</w:t>
            </w:r>
            <w:r>
              <w:rPr>
                <w:spacing w:val="60"/>
                <w:sz w:val="17"/>
                <w:rtl/>
                <w:lang w:bidi="ar-EG"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58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B759D2" w:rsidRDefault="00B759D2" w:rsidP="00B759D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12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60</w:t>
            </w:r>
          </w:p>
        </w:tc>
      </w:tr>
      <w:tr w:rsidR="00B759D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B759D2" w:rsidRPr="00283099" w:rsidRDefault="00B759D2" w:rsidP="00283099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1 -</w:t>
            </w:r>
            <w:r>
              <w:rPr>
                <w:rtl/>
              </w:rPr>
              <w:tab/>
            </w:r>
            <w:r w:rsidR="00283099">
              <w:rPr>
                <w:rFonts w:hint="cs"/>
                <w:rtl/>
              </w:rPr>
              <w:t>النهوض بالصحة</w:t>
            </w:r>
            <w:r w:rsidR="00283099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B759D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60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283099" w:rsidRDefault="00283099" w:rsidP="00283099">
            <w:pPr>
              <w:tabs>
                <w:tab w:val="right" w:pos="1080"/>
                <w:tab w:val="left" w:pos="1296"/>
                <w:tab w:val="left" w:pos="1728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1-1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نظرة عامة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60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645203" w:rsidRDefault="00283099" w:rsidP="0064520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1-2</w:t>
            </w:r>
            <w:r>
              <w:rPr>
                <w:rtl/>
              </w:rPr>
              <w:tab/>
            </w:r>
            <w:r w:rsidR="00645203" w:rsidRPr="003B57E4">
              <w:rPr>
                <w:rFonts w:hint="cs"/>
                <w:rtl/>
              </w:rPr>
              <w:t>التدخين</w:t>
            </w:r>
            <w:r w:rsidR="00645203" w:rsidRPr="003B57E4">
              <w:rPr>
                <w:rtl/>
              </w:rPr>
              <w:t xml:space="preserve">، </w:t>
            </w:r>
            <w:r w:rsidR="00645203" w:rsidRPr="003B57E4">
              <w:rPr>
                <w:rFonts w:hint="cs"/>
                <w:rtl/>
              </w:rPr>
              <w:t>وبخاصة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فيما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بين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البنات</w:t>
            </w:r>
            <w:r w:rsidR="00645203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61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645203" w:rsidRDefault="00283099" w:rsidP="0064520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1-3</w:t>
            </w:r>
            <w:r>
              <w:rPr>
                <w:rtl/>
              </w:rPr>
              <w:tab/>
            </w:r>
            <w:r w:rsidR="00645203" w:rsidRPr="003B57E4">
              <w:rPr>
                <w:rFonts w:hint="cs"/>
                <w:rtl/>
              </w:rPr>
              <w:t>إساءة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استعمال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المخدرات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فيما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بين</w:t>
            </w:r>
            <w:r w:rsidR="00645203" w:rsidRPr="003B57E4">
              <w:rPr>
                <w:rtl/>
              </w:rPr>
              <w:t xml:space="preserve"> </w:t>
            </w:r>
            <w:r w:rsidR="00645203" w:rsidRPr="003B57E4">
              <w:rPr>
                <w:rFonts w:hint="cs"/>
                <w:rtl/>
              </w:rPr>
              <w:t>الفتيات</w:t>
            </w:r>
            <w:r w:rsidR="00645203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62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645203" w:rsidRDefault="00283099" w:rsidP="0064520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2 -</w:t>
            </w:r>
            <w:r>
              <w:rPr>
                <w:rtl/>
              </w:rPr>
              <w:tab/>
            </w:r>
            <w:r w:rsidR="00645203" w:rsidRPr="00645203">
              <w:rPr>
                <w:rFonts w:hint="cs"/>
                <w:rtl/>
              </w:rPr>
              <w:t>الرعاية</w:t>
            </w:r>
            <w:r w:rsidR="00645203" w:rsidRPr="00645203">
              <w:rPr>
                <w:rtl/>
              </w:rPr>
              <w:t xml:space="preserve"> </w:t>
            </w:r>
            <w:r w:rsidR="00645203" w:rsidRPr="00645203">
              <w:rPr>
                <w:rFonts w:hint="cs"/>
                <w:rtl/>
              </w:rPr>
              <w:t>الصحية</w:t>
            </w:r>
            <w:r w:rsidR="00645203" w:rsidRPr="00645203">
              <w:rPr>
                <w:rtl/>
              </w:rPr>
              <w:t xml:space="preserve"> </w:t>
            </w:r>
            <w:r w:rsidR="00645203" w:rsidRPr="00645203">
              <w:rPr>
                <w:rFonts w:hint="cs"/>
                <w:rtl/>
              </w:rPr>
              <w:t>أثناء</w:t>
            </w:r>
            <w:r w:rsidR="00645203" w:rsidRPr="00645203">
              <w:rPr>
                <w:rtl/>
              </w:rPr>
              <w:t xml:space="preserve"> </w:t>
            </w:r>
            <w:r w:rsidR="00645203" w:rsidRPr="00645203">
              <w:rPr>
                <w:rFonts w:hint="cs"/>
                <w:rtl/>
              </w:rPr>
              <w:t>الحمل</w:t>
            </w:r>
            <w:r w:rsidR="00645203" w:rsidRPr="00645203">
              <w:rPr>
                <w:rtl/>
              </w:rPr>
              <w:t xml:space="preserve"> </w:t>
            </w:r>
            <w:r w:rsidR="00645203" w:rsidRPr="00645203">
              <w:rPr>
                <w:rFonts w:hint="cs"/>
                <w:rtl/>
              </w:rPr>
              <w:t>وبعده</w:t>
            </w:r>
            <w:r w:rsidR="00645203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63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E97A4E" w:rsidRDefault="00283099" w:rsidP="00E97A4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3 -</w:t>
            </w:r>
            <w:r>
              <w:rPr>
                <w:rtl/>
              </w:rPr>
              <w:tab/>
            </w:r>
            <w:r w:rsidR="00E97A4E" w:rsidRPr="00E97A4E">
              <w:rPr>
                <w:rFonts w:hint="cs"/>
                <w:rtl/>
              </w:rPr>
              <w:t>تنظيم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الأسرة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وحالات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الإجهاض</w:t>
            </w:r>
            <w:r w:rsidR="00E97A4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64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E97A4E" w:rsidRDefault="00283099" w:rsidP="00E97A4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3-1</w:t>
            </w:r>
            <w:r>
              <w:rPr>
                <w:rtl/>
              </w:rPr>
              <w:tab/>
            </w:r>
            <w:r w:rsidR="00E97A4E" w:rsidRPr="003B57E4">
              <w:rPr>
                <w:rFonts w:hint="cs"/>
                <w:rtl/>
              </w:rPr>
              <w:t>قانون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الإنجاب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البشري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في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إطار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من</w:t>
            </w:r>
            <w:r w:rsidR="00E97A4E" w:rsidRPr="003B57E4">
              <w:rPr>
                <w:rtl/>
              </w:rPr>
              <w:t xml:space="preserve"> </w:t>
            </w:r>
            <w:r w:rsidR="00E97A4E" w:rsidRPr="003B57E4">
              <w:rPr>
                <w:rFonts w:hint="cs"/>
                <w:rtl/>
              </w:rPr>
              <w:t>المساعدة</w:t>
            </w:r>
            <w:r w:rsidR="00E97A4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64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E97A4E" w:rsidRDefault="00283099" w:rsidP="00E97A4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3-2</w:t>
            </w:r>
            <w:r>
              <w:rPr>
                <w:rtl/>
              </w:rPr>
              <w:tab/>
            </w:r>
            <w:r w:rsidR="00E97A4E">
              <w:rPr>
                <w:rFonts w:hint="cs"/>
                <w:rtl/>
              </w:rPr>
              <w:t>حالات الإجهاض</w:t>
            </w:r>
            <w:r w:rsidR="00E97A4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64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E97A4E" w:rsidRDefault="00283099" w:rsidP="00E97A4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>4 -</w:t>
            </w:r>
            <w:r>
              <w:rPr>
                <w:rtl/>
              </w:rPr>
              <w:tab/>
            </w:r>
            <w:r w:rsidR="00E97A4E" w:rsidRPr="00E97A4E">
              <w:rPr>
                <w:rFonts w:hint="cs"/>
                <w:rtl/>
              </w:rPr>
              <w:t>الأمراض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التي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تنتقل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عن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طريق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الاتصال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الجنسي</w:t>
            </w:r>
            <w:r w:rsidR="00E97A4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65</w:t>
            </w:r>
          </w:p>
        </w:tc>
      </w:tr>
      <w:tr w:rsidR="00283099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283099" w:rsidRPr="00E12392" w:rsidRDefault="00E12392" w:rsidP="00E1239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13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283099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65</w:t>
            </w:r>
          </w:p>
        </w:tc>
      </w:tr>
      <w:tr w:rsidR="00E1239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E12392" w:rsidRPr="00E12392" w:rsidRDefault="00E12392" w:rsidP="00E1239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المادة 14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1239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65</w:t>
            </w:r>
          </w:p>
        </w:tc>
      </w:tr>
      <w:tr w:rsidR="00E1239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E12392" w:rsidRPr="00E97A4E" w:rsidRDefault="00E12392" w:rsidP="00E97A4E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029"/>
              </w:tabs>
              <w:spacing w:after="120"/>
              <w:jc w:val="left"/>
              <w:rPr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1 -</w:t>
            </w:r>
            <w:r>
              <w:rPr>
                <w:rtl/>
              </w:rPr>
              <w:tab/>
            </w:r>
            <w:r w:rsidR="00E97A4E" w:rsidRPr="00E97A4E">
              <w:rPr>
                <w:rFonts w:hint="cs"/>
                <w:rtl/>
              </w:rPr>
              <w:t>تنمية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المناطق</w:t>
            </w:r>
            <w:r w:rsidR="00E97A4E" w:rsidRPr="00E97A4E">
              <w:rPr>
                <w:rtl/>
              </w:rPr>
              <w:t xml:space="preserve"> </w:t>
            </w:r>
            <w:r w:rsidR="00E97A4E" w:rsidRPr="00E97A4E">
              <w:rPr>
                <w:rFonts w:hint="cs"/>
                <w:rtl/>
              </w:rPr>
              <w:t>الريفية</w:t>
            </w:r>
            <w:r w:rsidR="00E97A4E"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1239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66</w:t>
            </w:r>
          </w:p>
        </w:tc>
      </w:tr>
      <w:tr w:rsidR="00E1239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E12392" w:rsidRPr="00E12392" w:rsidRDefault="00E12392" w:rsidP="00E1239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المادة 15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1239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67</w:t>
            </w:r>
          </w:p>
        </w:tc>
      </w:tr>
      <w:tr w:rsidR="00E1239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E12392" w:rsidRPr="00E12392" w:rsidRDefault="00E12392" w:rsidP="00E1239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المادة 16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1239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67</w:t>
            </w:r>
          </w:p>
        </w:tc>
      </w:tr>
      <w:tr w:rsidR="00E12392" w:rsidRPr="00681480">
        <w:tblPrEx>
          <w:tblCellMar>
            <w:top w:w="0" w:type="dxa"/>
            <w:bottom w:w="0" w:type="dxa"/>
          </w:tblCellMar>
        </w:tblPrEx>
        <w:tc>
          <w:tcPr>
            <w:tcW w:w="9028" w:type="dxa"/>
            <w:gridSpan w:val="3"/>
            <w:shd w:val="clear" w:color="auto" w:fill="auto"/>
          </w:tcPr>
          <w:p w:rsidR="00E12392" w:rsidRPr="00E12392" w:rsidRDefault="00E12392" w:rsidP="00E12392">
            <w:pPr>
              <w:tabs>
                <w:tab w:val="right" w:pos="1080"/>
                <w:tab w:val="right" w:leader="dot" w:pos="9029"/>
              </w:tabs>
              <w:spacing w:after="120"/>
              <w:jc w:val="left"/>
              <w:rPr>
                <w:rFonts w:hint="cs"/>
                <w:spacing w:val="60"/>
                <w:sz w:val="17"/>
                <w:rtl/>
              </w:rPr>
            </w:pPr>
            <w:r>
              <w:rPr>
                <w:rFonts w:hint="cs"/>
                <w:rtl/>
              </w:rPr>
              <w:tab/>
              <w:t xml:space="preserve">التذييلات </w:t>
            </w:r>
            <w:r>
              <w:rPr>
                <w:spacing w:val="60"/>
                <w:sz w:val="17"/>
                <w:rtl/>
              </w:rPr>
              <w:tab/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E12392" w:rsidRPr="00681480" w:rsidRDefault="00026F5D" w:rsidP="003B57E4">
            <w:pPr>
              <w:spacing w:after="12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68</w:t>
            </w:r>
          </w:p>
        </w:tc>
      </w:tr>
    </w:tbl>
    <w:p w:rsidR="00E12392" w:rsidRPr="00E12392" w:rsidRDefault="00E12392" w:rsidP="00E12392">
      <w:pPr>
        <w:spacing w:line="120" w:lineRule="exact"/>
        <w:rPr>
          <w:rFonts w:hint="cs"/>
          <w:sz w:val="10"/>
          <w:rtl/>
        </w:rPr>
      </w:pPr>
    </w:p>
    <w:p w:rsidR="003B57E4" w:rsidRDefault="003B57E4" w:rsidP="003B57E4">
      <w:pPr>
        <w:rPr>
          <w:rFonts w:hint="cs"/>
          <w:rtl/>
          <w:lang w:bidi="ar-EG"/>
        </w:rPr>
      </w:pPr>
      <w:r>
        <w:rPr>
          <w:rFonts w:hint="cs"/>
          <w:color w:val="000000"/>
          <w:rtl/>
          <w:lang w:bidi="ar-EG"/>
        </w:rPr>
        <w:tab/>
      </w:r>
      <w:r w:rsidRPr="002E274E">
        <w:rPr>
          <w:rFonts w:hint="cs"/>
          <w:color w:val="000000"/>
          <w:rtl/>
          <w:lang w:bidi="ar-EG"/>
        </w:rPr>
        <w:t>ملاحظة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من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الأمانة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العامة</w:t>
      </w:r>
      <w:r w:rsidRPr="002E274E">
        <w:rPr>
          <w:color w:val="000000"/>
          <w:rtl/>
          <w:lang w:bidi="ar-EG"/>
        </w:rPr>
        <w:t xml:space="preserve">: </w:t>
      </w:r>
      <w:r w:rsidRPr="002E274E">
        <w:rPr>
          <w:rFonts w:hint="cs"/>
          <w:color w:val="000000"/>
          <w:rtl/>
          <w:lang w:bidi="ar-EG"/>
        </w:rPr>
        <w:t>ستتاح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تذييلات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التقرير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لأعضاء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اللجنة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باللغة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التي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وردت</w:t>
      </w:r>
      <w:r w:rsidRPr="002E274E">
        <w:rPr>
          <w:color w:val="000000"/>
          <w:rtl/>
          <w:lang w:bidi="ar-EG"/>
        </w:rPr>
        <w:t xml:space="preserve"> </w:t>
      </w:r>
      <w:r w:rsidRPr="002E274E">
        <w:rPr>
          <w:rFonts w:hint="cs"/>
          <w:color w:val="000000"/>
          <w:rtl/>
          <w:lang w:bidi="ar-EG"/>
        </w:rPr>
        <w:t>بها</w:t>
      </w:r>
      <w:r w:rsidRPr="002E274E">
        <w:rPr>
          <w:color w:val="000000"/>
          <w:rtl/>
          <w:lang w:bidi="ar-EG"/>
        </w:rPr>
        <w:t>.</w:t>
      </w:r>
    </w:p>
    <w:p w:rsidR="003B57E4" w:rsidRPr="003B57E4" w:rsidRDefault="003B57E4" w:rsidP="002F616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r>
        <w:rPr>
          <w:rtl/>
        </w:rPr>
        <w:br w:type="page"/>
      </w:r>
      <w:r w:rsidR="002F6164">
        <w:rPr>
          <w:rFonts w:hint="cs"/>
          <w:rtl/>
        </w:rPr>
        <w:tab/>
      </w:r>
      <w:r w:rsidR="002F6164">
        <w:rPr>
          <w:rFonts w:hint="cs"/>
          <w:rtl/>
        </w:rPr>
        <w:tab/>
      </w:r>
      <w:r w:rsidRPr="003B57E4">
        <w:rPr>
          <w:rFonts w:hint="cs"/>
          <w:rtl/>
          <w:lang w:bidi="ar-EG"/>
        </w:rPr>
        <w:t>تصدير</w:t>
      </w:r>
    </w:p>
    <w:p w:rsidR="003B57E4" w:rsidRPr="003B57E4" w:rsidRDefault="002F6164" w:rsidP="003B57E4">
      <w:pPr>
        <w:pStyle w:val="SingleTxt"/>
        <w:rPr>
          <w:rFonts w:hint="cs"/>
          <w:rtl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اعتمدت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اتفاقية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الأمم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المتحدة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للقضاء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جميع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أشكال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ضد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عام</w:t>
      </w:r>
      <w:r w:rsidR="003B57E4" w:rsidRPr="003B57E4">
        <w:rPr>
          <w:rtl/>
          <w:lang w:bidi="ar-EG"/>
        </w:rPr>
        <w:t xml:space="preserve"> 1978</w:t>
      </w:r>
      <w:r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وما</w:t>
      </w:r>
      <w:r>
        <w:rPr>
          <w:rFonts w:hint="cs"/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برحت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فنلندا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طرفا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هذه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الاتفاقية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منذ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عام</w:t>
      </w:r>
      <w:r w:rsidR="003B57E4" w:rsidRPr="003B57E4">
        <w:rPr>
          <w:rtl/>
          <w:lang w:bidi="ar-EG"/>
        </w:rPr>
        <w:t xml:space="preserve"> 1986 </w:t>
      </w:r>
      <w:r w:rsidR="003B57E4" w:rsidRPr="003B57E4">
        <w:t>(Sops 67-68/1968)</w:t>
      </w:r>
      <w:r w:rsidR="003B57E4" w:rsidRPr="003B57E4">
        <w:rPr>
          <w:rtl/>
          <w:lang w:bidi="ar-EG"/>
        </w:rPr>
        <w:t>.</w:t>
      </w:r>
    </w:p>
    <w:p w:rsidR="003B57E4" w:rsidRPr="003B57E4" w:rsidRDefault="002F6164" w:rsidP="002F616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وهذا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الدوري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السادس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لحكومة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فنلندا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تنفيذ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اتفاقية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جميع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أشكال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ضد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  <w:r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وهو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يغطي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الفترة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تشرين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الأول</w:t>
      </w:r>
      <w:r w:rsidR="003B57E4" w:rsidRPr="003B57E4">
        <w:rPr>
          <w:rtl/>
          <w:lang w:bidi="ar-EG"/>
        </w:rPr>
        <w:t>/</w:t>
      </w:r>
      <w:r w:rsidR="003B57E4" w:rsidRPr="003B57E4">
        <w:rPr>
          <w:rFonts w:hint="cs"/>
          <w:rtl/>
          <w:lang w:bidi="ar-EG"/>
        </w:rPr>
        <w:t>أكتوبر</w:t>
      </w:r>
      <w:r w:rsidR="003B57E4" w:rsidRPr="003B57E4">
        <w:rPr>
          <w:rtl/>
          <w:lang w:bidi="ar-EG"/>
        </w:rPr>
        <w:t xml:space="preserve"> 2003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أيلول</w:t>
      </w:r>
      <w:r w:rsidR="003B57E4" w:rsidRPr="003B57E4">
        <w:rPr>
          <w:rtl/>
          <w:lang w:bidi="ar-EG"/>
        </w:rPr>
        <w:t>/</w:t>
      </w:r>
      <w:r w:rsidR="003B57E4" w:rsidRPr="003B57E4">
        <w:rPr>
          <w:rFonts w:hint="cs"/>
          <w:rtl/>
          <w:lang w:bidi="ar-EG"/>
        </w:rPr>
        <w:t>سبتمبر</w:t>
      </w:r>
      <w:r w:rsidR="003B57E4" w:rsidRPr="003B57E4">
        <w:rPr>
          <w:rtl/>
          <w:lang w:bidi="ar-EG"/>
        </w:rPr>
        <w:t xml:space="preserve"> 2007</w:t>
      </w:r>
      <w:r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ولقد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قدم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السابق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شباط</w:t>
      </w:r>
      <w:r w:rsidR="003B57E4" w:rsidRPr="003B57E4">
        <w:rPr>
          <w:rtl/>
          <w:lang w:bidi="ar-EG"/>
        </w:rPr>
        <w:t>/</w:t>
      </w:r>
      <w:r w:rsidR="003B57E4" w:rsidRPr="003B57E4">
        <w:rPr>
          <w:rFonts w:hint="cs"/>
          <w:rtl/>
          <w:lang w:bidi="ar-EG"/>
        </w:rPr>
        <w:t>فبراير</w:t>
      </w:r>
      <w:r w:rsidR="003B57E4" w:rsidRPr="003B57E4">
        <w:rPr>
          <w:rtl/>
          <w:lang w:bidi="ar-EG"/>
        </w:rPr>
        <w:t xml:space="preserve"> 2004.</w:t>
      </w:r>
    </w:p>
    <w:p w:rsidR="003B57E4" w:rsidRPr="003B57E4" w:rsidRDefault="002F6164" w:rsidP="002F616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وقد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أعد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جانب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الوحدة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المعنية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بمحاكم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واتفاقيات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حقوق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الإنسان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التابعة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لوزارة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الخارجية،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وذلك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بالتعاون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عدد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كبير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الوزارات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والهيئات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الأخرى</w:t>
      </w:r>
      <w:r w:rsidR="003B57E4" w:rsidRPr="003B57E4"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ولقد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طلب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أيضا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المنظمات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غير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الحكومية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تقدم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بيانا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خطيا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فيما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يتصل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بإعداد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أيلول</w:t>
      </w:r>
      <w:r w:rsidR="003B57E4" w:rsidRPr="003B57E4">
        <w:rPr>
          <w:rtl/>
          <w:lang w:bidi="ar-EG"/>
        </w:rPr>
        <w:t>/</w:t>
      </w:r>
      <w:r w:rsidR="003B57E4" w:rsidRPr="003B57E4">
        <w:rPr>
          <w:rFonts w:hint="cs"/>
          <w:rtl/>
          <w:lang w:bidi="ar-EG"/>
        </w:rPr>
        <w:t>سبتمبر</w:t>
      </w:r>
      <w:r w:rsidR="003B57E4" w:rsidRPr="003B57E4">
        <w:rPr>
          <w:rtl/>
          <w:lang w:bidi="ar-EG"/>
        </w:rPr>
        <w:t xml:space="preserve"> 2007،</w:t>
      </w:r>
      <w:r>
        <w:rPr>
          <w:rFonts w:hint="cs"/>
          <w:rtl/>
          <w:lang w:bidi="ar-EG"/>
        </w:rPr>
        <w:t xml:space="preserve"> نظ</w:t>
      </w:r>
      <w:r w:rsidR="003B57E4" w:rsidRPr="003B57E4">
        <w:rPr>
          <w:rFonts w:hint="cs"/>
          <w:rtl/>
          <w:lang w:bidi="ar-EG"/>
        </w:rPr>
        <w:t>مت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جلسة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استماع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أجل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تمكين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سائر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الهيئات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والمنظمات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غير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الحكومية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والنقابات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تقديم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تعليقاتها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وآرائها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>.</w:t>
      </w:r>
    </w:p>
    <w:p w:rsidR="003B57E4" w:rsidRPr="003B57E4" w:rsidRDefault="002F6164" w:rsidP="003B57E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ولقد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قدم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التقرير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الأمين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العام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للأمم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المتحدة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تشرين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الثاني</w:t>
      </w:r>
      <w:r w:rsidR="003B57E4" w:rsidRPr="003B57E4">
        <w:rPr>
          <w:rtl/>
          <w:lang w:bidi="ar-EG"/>
        </w:rPr>
        <w:t>/</w:t>
      </w:r>
      <w:r w:rsidR="003B57E4" w:rsidRPr="003B57E4">
        <w:rPr>
          <w:rFonts w:hint="cs"/>
          <w:rtl/>
          <w:lang w:bidi="ar-EG"/>
        </w:rPr>
        <w:t>نوفمبر</w:t>
      </w:r>
      <w:r w:rsidR="003B57E4" w:rsidRPr="003B57E4">
        <w:rPr>
          <w:rtl/>
          <w:lang w:bidi="ar-EG"/>
        </w:rPr>
        <w:t xml:space="preserve"> 2007.</w:t>
      </w:r>
    </w:p>
    <w:p w:rsidR="003B57E4" w:rsidRPr="003B57E4" w:rsidRDefault="002F6164" w:rsidP="003B57E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ويمكن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المطالبة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بمزيد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المعلومات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اتفاقيات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حقوق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الإنسان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والإبلاغ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الدوري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رصد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تنفيذها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الوحدة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المعنية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بمحاكم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واتفاقيات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حقوق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الإنسان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التابعة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للإدارة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القانونية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بوزارة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الخارجية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وذلك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النحو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التالي</w:t>
      </w:r>
      <w:r w:rsidR="003B57E4" w:rsidRPr="003B57E4">
        <w:rPr>
          <w:rtl/>
          <w:lang w:bidi="ar-EG"/>
        </w:rPr>
        <w:t>:</w:t>
      </w:r>
    </w:p>
    <w:p w:rsidR="003B57E4" w:rsidRPr="003B57E4" w:rsidRDefault="003B57E4" w:rsidP="003665BD">
      <w:pPr>
        <w:pStyle w:val="SingleTxt"/>
        <w:jc w:val="right"/>
        <w:rPr>
          <w:rFonts w:hint="cs"/>
          <w:rtl/>
        </w:rPr>
      </w:pPr>
      <w:r w:rsidRPr="003B57E4">
        <w:t>Ministry of Foreign Affairs</w:t>
      </w:r>
      <w:r w:rsidR="002F6164">
        <w:rPr>
          <w:rtl/>
        </w:rPr>
        <w:br/>
      </w:r>
      <w:r w:rsidRPr="003B57E4">
        <w:t>Legal Department</w:t>
      </w:r>
      <w:r w:rsidR="002F6164">
        <w:rPr>
          <w:rFonts w:hint="cs"/>
          <w:rtl/>
        </w:rPr>
        <w:br/>
      </w:r>
      <w:r w:rsidRPr="003B57E4">
        <w:t>Unit of  Human Rights Courts and Conventions</w:t>
      </w:r>
      <w:r w:rsidR="002F6164">
        <w:rPr>
          <w:rFonts w:hint="cs"/>
          <w:rtl/>
        </w:rPr>
        <w:br/>
      </w:r>
      <w:r w:rsidRPr="003B57E4">
        <w:t>(OIK-31)</w:t>
      </w:r>
      <w:r w:rsidR="003665BD">
        <w:rPr>
          <w:rFonts w:hint="cs"/>
          <w:rtl/>
        </w:rPr>
        <w:br/>
      </w:r>
      <w:r w:rsidRPr="003B57E4">
        <w:t>PB 176</w:t>
      </w:r>
      <w:r w:rsidRPr="003B57E4">
        <w:rPr>
          <w:rtl/>
          <w:lang w:bidi="ar-SY"/>
        </w:rPr>
        <w:t>،</w:t>
      </w:r>
      <w:r w:rsidRPr="003B57E4">
        <w:t xml:space="preserve"> 00161 </w:t>
      </w:r>
      <w:smartTag w:uri="urn:schemas-microsoft-com:office:smarttags" w:element="date">
        <w:smartTag w:uri="urn:schemas-microsoft-com:office:smarttags" w:element="City">
          <w:r w:rsidRPr="003B57E4">
            <w:t>HELSINKI</w:t>
          </w:r>
        </w:smartTag>
      </w:smartTag>
      <w:r w:rsidR="003665BD">
        <w:rPr>
          <w:rFonts w:hint="cs"/>
          <w:rtl/>
        </w:rPr>
        <w:br/>
      </w:r>
      <w:r w:rsidR="003665BD" w:rsidRPr="003B57E4">
        <w:t>Telephone: (09) 1605  5704</w:t>
      </w:r>
      <w:r w:rsidR="003665BD">
        <w:t xml:space="preserve">, Fax: (09) 1605 5951, </w:t>
      </w:r>
      <w:r w:rsidR="003665BD" w:rsidRPr="003B57E4">
        <w:t>E-mail: OIK-31@formin.fi</w:t>
      </w:r>
      <w:r w:rsidR="003665BD">
        <w:rPr>
          <w:rtl/>
        </w:rPr>
        <w:br/>
      </w:r>
    </w:p>
    <w:p w:rsidR="003B57E4" w:rsidRPr="003B57E4" w:rsidRDefault="003B57E4" w:rsidP="00F413DD">
      <w:pPr>
        <w:pStyle w:val="SingleTxt"/>
        <w:rPr>
          <w:rtl/>
          <w:lang w:bidi="ar-EG"/>
        </w:rPr>
      </w:pPr>
      <w:r w:rsidRPr="003B57E4">
        <w:br w:type="page"/>
      </w: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</w:t>
      </w:r>
    </w:p>
    <w:p w:rsidR="003B57E4" w:rsidRPr="003B57E4" w:rsidRDefault="00F413DD" w:rsidP="00F413DD">
      <w:pPr>
        <w:pStyle w:val="SingleTxt"/>
        <w:rPr>
          <w:rtl/>
        </w:rPr>
      </w:pPr>
      <w:r w:rsidRPr="00F413DD">
        <w:rPr>
          <w:rFonts w:hint="cs"/>
          <w:i/>
          <w:iCs/>
          <w:rtl/>
        </w:rPr>
        <w:tab/>
      </w:r>
      <w:r w:rsidR="003B57E4" w:rsidRPr="00F413DD">
        <w:rPr>
          <w:rFonts w:hint="cs"/>
          <w:i/>
          <w:iCs/>
          <w:rtl/>
        </w:rPr>
        <w:t>لأغراض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هذه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الاتفاقية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يعنى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مصطلح</w:t>
      </w:r>
      <w:r w:rsidR="003B57E4" w:rsidRPr="00F413DD">
        <w:rPr>
          <w:i/>
          <w:iCs/>
          <w:rtl/>
        </w:rPr>
        <w:t xml:space="preserve"> </w:t>
      </w:r>
      <w:r w:rsidRPr="00F413DD">
        <w:rPr>
          <w:rFonts w:hint="eastAsia"/>
          <w:i/>
          <w:iCs/>
          <w:rtl/>
        </w:rPr>
        <w:t>”</w:t>
      </w:r>
      <w:r w:rsidR="003B57E4" w:rsidRPr="00F413DD">
        <w:rPr>
          <w:rFonts w:hint="cs"/>
          <w:i/>
          <w:iCs/>
          <w:rtl/>
        </w:rPr>
        <w:t>التمييز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ضد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المرأة</w:t>
      </w:r>
      <w:r w:rsidRPr="00F413DD">
        <w:rPr>
          <w:rFonts w:hint="eastAsia"/>
          <w:i/>
          <w:iCs/>
          <w:rtl/>
        </w:rPr>
        <w:t>“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أي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تفرقة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استبعاد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تقييد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يتم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على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أساس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الجنس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ويكون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من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آثارة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أغراضه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توهين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إحباط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الاعتراف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للمرأة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بحقوق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الإنسان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والحريات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الأساسية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في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الميادين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السياسية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والاقتصادية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والاجتماعية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والثقافية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والمدنية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في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أي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ميدان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آخر،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توهين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إحباط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تمتعها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بهذه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الحقوق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أو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ممارستها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لها،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بصرف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النظر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عن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حالتها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الزوجية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وعلى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أساس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المساواة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بينها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وبين</w:t>
      </w:r>
      <w:r w:rsidR="003B57E4" w:rsidRPr="00F413DD">
        <w:rPr>
          <w:i/>
          <w:iCs/>
          <w:rtl/>
        </w:rPr>
        <w:t xml:space="preserve"> </w:t>
      </w:r>
      <w:r w:rsidR="003B57E4" w:rsidRPr="00F413DD">
        <w:rPr>
          <w:rFonts w:hint="cs"/>
          <w:i/>
          <w:iCs/>
          <w:rtl/>
        </w:rPr>
        <w:t>الرجل</w:t>
      </w:r>
      <w:r w:rsidR="003B57E4" w:rsidRPr="003B57E4">
        <w:rPr>
          <w:rtl/>
        </w:rPr>
        <w:t>.</w:t>
      </w:r>
    </w:p>
    <w:p w:rsidR="00EA0736" w:rsidRPr="00EA0736" w:rsidRDefault="00EA0736" w:rsidP="00EA0736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2</w:t>
      </w:r>
    </w:p>
    <w:p w:rsidR="003B57E4" w:rsidRPr="003B57E4" w:rsidRDefault="00EA0736" w:rsidP="003B57E4">
      <w:pPr>
        <w:pStyle w:val="SingleTxt"/>
        <w:rPr>
          <w:rtl/>
        </w:rPr>
      </w:pPr>
      <w:r>
        <w:rPr>
          <w:rFonts w:hint="cs"/>
          <w:rtl/>
        </w:rPr>
        <w:tab/>
      </w:r>
      <w:r w:rsidR="003B57E4" w:rsidRPr="00EA0736">
        <w:rPr>
          <w:rFonts w:hint="cs"/>
          <w:i/>
          <w:iCs/>
          <w:rtl/>
        </w:rPr>
        <w:t>تشجب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الدول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الأطراف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جميع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أشكال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التمييز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وتتفق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على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تنتهج،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بكل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الوسائل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ودون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إبطاء،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سياسة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تستهدف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القضاء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على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التمييز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وتحقيقاً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لذلك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تتعهد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بالقيام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بما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يلى</w:t>
      </w:r>
      <w:r w:rsidR="003B57E4" w:rsidRPr="003B57E4">
        <w:rPr>
          <w:rtl/>
        </w:rPr>
        <w:t>: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أ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إدماج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مبدأ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المساواة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بين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الرجل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والمرأة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في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دساتيرها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الوطنية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أو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تشريعاتها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الأخرى،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إذا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يكن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هذا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المبدأ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قد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أدمج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فيها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حتى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الآن،وكفالة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التحقيق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العملي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لهذا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المبدأ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خلال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التشريع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وغيره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الوسائل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المناسبة؛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ب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اتخاذ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التدابير،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تشريعية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وغير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تشريعية،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بما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في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ذلك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يناسب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جزاءات،لحظر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كل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المرأة؛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ج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فرض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حماية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قانونية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لحقوق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على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قدم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المساواة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الرجل،وضمان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الحماية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الفعالة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للمرأة،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طريق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المحاكم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ذات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الاختصاص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والمؤسسات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العامة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الأخرى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في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البلد،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عمل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تمييزي؛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د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الامتناع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مباشرة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عمل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أو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ممارسة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المرأة،وكفالة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تصرف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السلطات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والمؤسسات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العامة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بما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يتفق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وهذا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الالتزام؛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هـ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اتخاذ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جميع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التدابير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للقضاء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على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التمييز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جانب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أى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شخص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أو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منظمة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أو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مؤسسة،</w:t>
      </w:r>
    </w:p>
    <w:p w:rsidR="003B57E4" w:rsidRPr="00EA0736" w:rsidRDefault="00EA0736" w:rsidP="00C15C91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و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اتخاذ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جميع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التدابير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المناسبة</w:t>
      </w:r>
      <w:r w:rsidR="00161AD2" w:rsidRPr="00EA0736">
        <w:rPr>
          <w:i/>
          <w:iCs/>
          <w:rtl/>
        </w:rPr>
        <w:t xml:space="preserve">، </w:t>
      </w:r>
      <w:r w:rsidR="003B57E4" w:rsidRPr="00EA0736">
        <w:rPr>
          <w:rFonts w:hint="cs"/>
          <w:i/>
          <w:iCs/>
          <w:rtl/>
        </w:rPr>
        <w:t>بما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في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ذلك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التشريعي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منها،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لتغيير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أو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إبطال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القائم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من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القوانين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والأنظمة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والأعراف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والممارسات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تشكل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تمييزاً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</w:t>
      </w:r>
      <w:r w:rsidR="00C15C91">
        <w:rPr>
          <w:rFonts w:hint="cs"/>
          <w:i/>
          <w:iCs/>
          <w:rtl/>
        </w:rPr>
        <w:t>؛</w:t>
      </w:r>
    </w:p>
    <w:p w:rsidR="003B57E4" w:rsidRPr="00EA0736" w:rsidRDefault="00EA0736" w:rsidP="00EA0736">
      <w:pPr>
        <w:pStyle w:val="SingleTxt"/>
        <w:rPr>
          <w:i/>
          <w:iCs/>
          <w:rtl/>
        </w:rPr>
      </w:pPr>
      <w:r w:rsidRPr="00EA0736">
        <w:rPr>
          <w:rFonts w:hint="cs"/>
          <w:i/>
          <w:iCs/>
          <w:rtl/>
        </w:rPr>
        <w:tab/>
      </w:r>
      <w:r w:rsidR="003B57E4" w:rsidRPr="00EA0736">
        <w:rPr>
          <w:i/>
          <w:iCs/>
          <w:rtl/>
        </w:rPr>
        <w:t>(</w:t>
      </w:r>
      <w:r w:rsidR="003B57E4" w:rsidRPr="00EA0736">
        <w:rPr>
          <w:rFonts w:hint="cs"/>
          <w:i/>
          <w:iCs/>
          <w:rtl/>
        </w:rPr>
        <w:t>ز</w:t>
      </w:r>
      <w:r w:rsidR="003B57E4" w:rsidRPr="00EA0736">
        <w:rPr>
          <w:i/>
          <w:iCs/>
          <w:rtl/>
        </w:rPr>
        <w:t>)</w:t>
      </w:r>
      <w:r w:rsidRPr="00EA0736">
        <w:rPr>
          <w:rFonts w:hint="cs"/>
          <w:i/>
          <w:iCs/>
          <w:rtl/>
        </w:rPr>
        <w:tab/>
      </w:r>
      <w:r w:rsidR="003B57E4" w:rsidRPr="00EA0736">
        <w:rPr>
          <w:rFonts w:hint="cs"/>
          <w:i/>
          <w:iCs/>
          <w:rtl/>
        </w:rPr>
        <w:t>إلغاء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جميع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الأحكام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الجزائية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الوطنية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التي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تشكل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تمييزاً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ضد</w:t>
      </w:r>
      <w:r w:rsidR="003B57E4" w:rsidRPr="00EA0736">
        <w:rPr>
          <w:i/>
          <w:iCs/>
          <w:rtl/>
        </w:rPr>
        <w:t xml:space="preserve"> </w:t>
      </w:r>
      <w:r w:rsidR="003B57E4" w:rsidRPr="00EA0736">
        <w:rPr>
          <w:rFonts w:hint="cs"/>
          <w:i/>
          <w:iCs/>
          <w:rtl/>
        </w:rPr>
        <w:t>المرأة</w:t>
      </w:r>
    </w:p>
    <w:p w:rsidR="003B57E4" w:rsidRPr="003B57E4" w:rsidRDefault="003B57E4" w:rsidP="003B57E4">
      <w:pPr>
        <w:pStyle w:val="SingleTxt"/>
        <w:rPr>
          <w:rtl/>
        </w:rPr>
      </w:pPr>
    </w:p>
    <w:p w:rsidR="003B57E4" w:rsidRPr="00EA0736" w:rsidRDefault="003B57E4" w:rsidP="003B57E4">
      <w:pPr>
        <w:pStyle w:val="SingleTxt"/>
        <w:rPr>
          <w:b/>
          <w:bCs/>
          <w:rtl/>
          <w:lang w:bidi="ar-EG"/>
        </w:rPr>
      </w:pPr>
      <w:r w:rsidRPr="00EA0736">
        <w:rPr>
          <w:b/>
          <w:bCs/>
          <w:rtl/>
          <w:lang w:bidi="ar-EG"/>
        </w:rPr>
        <w:t>1</w:t>
      </w:r>
      <w:r w:rsidR="00EA0736" w:rsidRPr="00EA0736">
        <w:rPr>
          <w:rFonts w:hint="cs"/>
          <w:b/>
          <w:bCs/>
          <w:rtl/>
          <w:lang w:bidi="ar-EG"/>
        </w:rPr>
        <w:t xml:space="preserve"> </w:t>
      </w:r>
      <w:r w:rsidRPr="00EA0736">
        <w:rPr>
          <w:b/>
          <w:bCs/>
          <w:rtl/>
          <w:lang w:bidi="ar-EG"/>
        </w:rPr>
        <w:t>-</w:t>
      </w:r>
      <w:r w:rsidR="00EA0736" w:rsidRPr="00EA0736">
        <w:rPr>
          <w:rFonts w:hint="cs"/>
          <w:b/>
          <w:bCs/>
          <w:rtl/>
          <w:lang w:bidi="ar-EG"/>
        </w:rPr>
        <w:tab/>
      </w:r>
      <w:r w:rsidRPr="00EA0736">
        <w:rPr>
          <w:rFonts w:hint="cs"/>
          <w:b/>
          <w:bCs/>
          <w:rtl/>
          <w:lang w:bidi="ar-EG"/>
        </w:rPr>
        <w:t>التشريع</w:t>
      </w: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1-1</w:t>
      </w:r>
      <w:r w:rsidR="00EA07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</w:p>
    <w:p w:rsidR="003B57E4" w:rsidRPr="006E5360" w:rsidRDefault="003B57E4" w:rsidP="006E536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</w:t>
      </w:r>
      <w:r w:rsidR="00EA07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EA07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  <w:r w:rsidRPr="003B57E4">
        <w:rPr>
          <w:rtl/>
          <w:lang w:bidi="ar-EG"/>
        </w:rPr>
        <w:t xml:space="preserve"> (609/1986، </w:t>
      </w:r>
      <w:r w:rsidRPr="003B57E4">
        <w:rPr>
          <w:rFonts w:hint="cs"/>
          <w:rtl/>
          <w:lang w:bidi="ar-EG"/>
        </w:rPr>
        <w:t>والمسمي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="00EA073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1987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</w:t>
      </w:r>
      <w:r w:rsidR="00C15C91">
        <w:rPr>
          <w:rFonts w:hint="cs"/>
          <w:rtl/>
          <w:lang w:bidi="ar-EG"/>
        </w:rPr>
        <w:t>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نفاذه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</w:t>
      </w:r>
      <w:r w:rsidRPr="003B57E4">
        <w:rPr>
          <w:rFonts w:hint="cs"/>
          <w:rtl/>
          <w:lang w:bidi="ar-EG"/>
        </w:rPr>
        <w:t>حزيران</w:t>
      </w:r>
      <w:r w:rsidRPr="003B57E4">
        <w:rPr>
          <w:rtl/>
          <w:lang w:bidi="ar-EG"/>
        </w:rPr>
        <w:t>/</w:t>
      </w:r>
      <w:r w:rsidR="006E5360">
        <w:rPr>
          <w:rFonts w:hint="cs"/>
          <w:rtl/>
          <w:lang w:bidi="ar-EG"/>
        </w:rPr>
        <w:t>يونيه</w:t>
      </w:r>
      <w:r w:rsidRPr="003B57E4">
        <w:rPr>
          <w:rtl/>
          <w:lang w:bidi="ar-EG"/>
        </w:rPr>
        <w:t xml:space="preserve"> 2005 </w:t>
      </w:r>
      <w:r w:rsidRPr="003B57E4">
        <w:t>(15.4.2005/232; HE 1959/2004)</w:t>
      </w:r>
      <w:r w:rsidR="006E5360" w:rsidRPr="006E5360">
        <w:rPr>
          <w:vertAlign w:val="superscript"/>
          <w:rtl/>
          <w:lang w:bidi="ar-EG"/>
        </w:rPr>
        <w:t>(</w:t>
      </w:r>
      <w:r w:rsidR="006E5360">
        <w:rPr>
          <w:rStyle w:val="FootnoteReference"/>
          <w:rtl/>
        </w:rPr>
        <w:footnoteReference w:id="1"/>
      </w:r>
      <w:r w:rsidR="006E5360" w:rsidRPr="006E5360">
        <w:rPr>
          <w:vertAlign w:val="superscript"/>
          <w:rtl/>
          <w:lang w:bidi="ar-EG"/>
        </w:rPr>
        <w:t>)</w:t>
      </w:r>
    </w:p>
    <w:p w:rsidR="003B57E4" w:rsidRPr="003B57E4" w:rsidRDefault="003B57E4" w:rsidP="006553F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</w:t>
      </w:r>
      <w:r w:rsidR="006E536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E536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متمثلا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ضرورة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المعاهدة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للجماعة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بصيغته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المعدلة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</w:t>
      </w:r>
      <w:r w:rsidR="006553FF" w:rsidRPr="006E5360">
        <w:rPr>
          <w:vertAlign w:val="superscript"/>
          <w:rtl/>
          <w:lang w:bidi="ar-EG"/>
        </w:rPr>
        <w:t>(</w:t>
      </w:r>
      <w:r w:rsidR="006553FF">
        <w:rPr>
          <w:rStyle w:val="FootnoteReference"/>
          <w:rtl/>
        </w:rPr>
        <w:footnoteReference w:id="2"/>
      </w:r>
      <w:r w:rsidR="006553FF" w:rsidRPr="006E5360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بعبء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الإثبات</w:t>
      </w:r>
      <w:r w:rsidR="005D5F30" w:rsidRPr="005D5F30">
        <w:rPr>
          <w:vertAlign w:val="superscript"/>
          <w:rtl/>
          <w:lang w:bidi="ar-EG"/>
        </w:rPr>
        <w:t>(</w:t>
      </w:r>
      <w:r w:rsidR="005D5F30">
        <w:rPr>
          <w:rStyle w:val="FootnoteReference"/>
          <w:rtl/>
        </w:rPr>
        <w:footnoteReference w:id="3"/>
      </w:r>
      <w:r w:rsidR="005D5F30" w:rsidRPr="005D5F30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="006553FF" w:rsidRPr="006553FF">
        <w:rPr>
          <w:vertAlign w:val="superscript"/>
          <w:rtl/>
          <w:lang w:bidi="ar-EG"/>
        </w:rPr>
        <w:t>(</w:t>
      </w:r>
      <w:r w:rsidR="006553FF">
        <w:rPr>
          <w:rStyle w:val="FootnoteReference"/>
          <w:rtl/>
        </w:rPr>
        <w:footnoteReference w:id="4"/>
      </w:r>
      <w:r w:rsidR="006553FF" w:rsidRPr="006553FF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،</w:t>
      </w:r>
      <w:r w:rsidR="006553FF">
        <w:rPr>
          <w:rFonts w:hint="cs"/>
          <w:rtl/>
          <w:lang w:bidi="ar-EG"/>
        </w:rPr>
        <w:t xml:space="preserve"> ف</w:t>
      </w:r>
      <w:r w:rsidRPr="003B57E4">
        <w:rPr>
          <w:rFonts w:hint="cs"/>
          <w:rtl/>
          <w:lang w:bidi="ar-EG"/>
        </w:rPr>
        <w:t>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محكمة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ضروريا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متمشيا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السجلات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للفترة</w:t>
      </w:r>
      <w:r w:rsidRPr="003B57E4">
        <w:rPr>
          <w:rtl/>
          <w:lang w:bidi="ar-EG"/>
        </w:rPr>
        <w:t xml:space="preserve"> 2003-2007،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المطابقة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والوفاء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بمتطلبات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ممارسة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ولد</w:t>
      </w:r>
      <w:r w:rsidR="006553FF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لتطور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>.</w:t>
      </w: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</w:t>
      </w:r>
      <w:r w:rsidR="006553F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553F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تأكيد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2005 </w:t>
      </w:r>
      <w:r w:rsidRPr="003B57E4">
        <w:rPr>
          <w:rFonts w:hint="cs"/>
          <w:rtl/>
          <w:lang w:bidi="ar-EG"/>
        </w:rPr>
        <w:t>وللالتزام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الجنسانى</w:t>
      </w:r>
      <w:r w:rsidRPr="003B57E4">
        <w:rPr>
          <w:rtl/>
          <w:lang w:bidi="ar-EG"/>
        </w:rPr>
        <w:t>.</w:t>
      </w:r>
    </w:p>
    <w:p w:rsidR="003B57E4" w:rsidRPr="003B57E4" w:rsidRDefault="003B57E4" w:rsidP="006553F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</w:t>
      </w:r>
      <w:r w:rsidR="006553F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553F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تأكد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وضوحا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إدراج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لتعريفي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المباشر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المباشر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شاملا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6553FF">
        <w:rPr>
          <w:rFonts w:hint="cs"/>
          <w:rtl/>
          <w:lang w:bidi="ar-EG"/>
        </w:rPr>
        <w:t>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المطالبة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تمييزا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>.</w:t>
      </w:r>
    </w:p>
    <w:p w:rsidR="003B57E4" w:rsidRPr="003B57E4" w:rsidRDefault="003B57E4" w:rsidP="0030243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</w:t>
      </w:r>
      <w:r w:rsidR="0030243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0243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بتوضيح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إبراز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بمراقبة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ولد</w:t>
      </w:r>
      <w:r w:rsidR="0030243F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الجماعات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الاهتمامات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>.</w:t>
      </w:r>
    </w:p>
    <w:p w:rsidR="003B57E4" w:rsidRPr="003B57E4" w:rsidRDefault="00EA0736" w:rsidP="0030243F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>6 -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وفيما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يتصل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بأمور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الحظر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المحددة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والخاصة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بالتمييز</w:t>
      </w:r>
      <w:r w:rsidR="00161AD2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أضيف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حظر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مستقل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عبء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الإثبات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القانون</w:t>
      </w:r>
      <w:r w:rsidR="002F6164"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ووفقا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الحظر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يراعي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كان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هناك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شخص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يعتبر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نفسه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ضحايا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تقديمه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لمسألة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واردة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القانون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المحكمة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إل</w:t>
      </w:r>
      <w:r w:rsidR="0030243F">
        <w:rPr>
          <w:rFonts w:hint="cs"/>
          <w:rtl/>
          <w:lang w:bidi="ar-EG"/>
        </w:rPr>
        <w:t>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هيئة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أخر</w:t>
      </w:r>
      <w:r w:rsidR="0030243F">
        <w:rPr>
          <w:rFonts w:hint="cs"/>
          <w:rtl/>
          <w:lang w:bidi="ar-EG"/>
        </w:rPr>
        <w:t>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مختصة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إشارة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الوقائع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</w:t>
      </w:r>
      <w:r w:rsidR="0030243F">
        <w:rPr>
          <w:rFonts w:hint="cs"/>
          <w:rtl/>
          <w:lang w:bidi="ar-EG"/>
        </w:rPr>
        <w:t>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الأمر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يتصل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بناء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فإنه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يتعين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المدعي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يثبت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يكن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هناك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انتهاك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لمبدأ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المساواة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الرجل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والمرأة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ولكن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العمل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ذي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الصلة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يرجع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سبب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مقبول</w:t>
      </w:r>
      <w:r w:rsidR="00161AD2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لا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الشرط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غير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معمول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هذا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القضايا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الجنائية</w:t>
      </w:r>
      <w:r w:rsidR="003B57E4" w:rsidRPr="003B57E4">
        <w:rPr>
          <w:rtl/>
          <w:lang w:bidi="ar-EG"/>
        </w:rPr>
        <w:t>.</w:t>
      </w: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</w:t>
      </w:r>
      <w:r w:rsidR="002D3D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2D3D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مقابل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تشغيل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شركة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للسلطة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الاقتضاء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تنطبق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مفوض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>.</w:t>
      </w:r>
    </w:p>
    <w:p w:rsidR="003B57E4" w:rsidRPr="003B57E4" w:rsidRDefault="003B57E4" w:rsidP="00CF63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</w:t>
      </w:r>
      <w:r w:rsidR="002D3D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2D3D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الأقصى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إلغاؤه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تشغيل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="00CF639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عدا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والجماعات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الاهتمامات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ملتزمة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المناسب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انتهاكها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وتلقي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الانتهاك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بالمطالبة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ضرر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مادي،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المسؤولية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التقصير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القوانين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وضوحا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مسبقة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للمساواة</w:t>
      </w:r>
      <w:r w:rsidRPr="003B57E4">
        <w:rPr>
          <w:rtl/>
          <w:lang w:bidi="ar-EG"/>
        </w:rPr>
        <w:t>.</w:t>
      </w:r>
    </w:p>
    <w:p w:rsidR="003B57E4" w:rsidRPr="003B57E4" w:rsidRDefault="003B57E4" w:rsidP="00CF6396">
      <w:pPr>
        <w:pStyle w:val="SingleTxt"/>
        <w:rPr>
          <w:rFonts w:hint="cs"/>
          <w:rtl/>
          <w:lang w:bidi="ar-EG"/>
        </w:rPr>
      </w:pPr>
      <w:r w:rsidRPr="003B57E4">
        <w:rPr>
          <w:rtl/>
          <w:lang w:bidi="ar-EG"/>
        </w:rPr>
        <w:t>9</w:t>
      </w:r>
      <w:r w:rsidR="00CF63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بتخطيط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وجعله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وضوحا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تربطهم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30 </w:t>
      </w:r>
      <w:r w:rsidRPr="003B57E4">
        <w:rPr>
          <w:rFonts w:hint="cs"/>
          <w:rtl/>
          <w:lang w:bidi="ar-EG"/>
        </w:rPr>
        <w:t>فردا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مستمرة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والشروط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الدنيا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أمور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استعراضا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>.</w:t>
      </w:r>
    </w:p>
    <w:p w:rsidR="003B57E4" w:rsidRPr="003B57E4" w:rsidRDefault="003B57E4" w:rsidP="00CF63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</w:t>
      </w:r>
      <w:r w:rsidR="00CF63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CF6396">
        <w:rPr>
          <w:rFonts w:hint="cs"/>
          <w:rtl/>
          <w:lang w:bidi="ar-EG"/>
        </w:rPr>
        <w:tab/>
      </w:r>
      <w:r w:rsidRPr="00C43142">
        <w:rPr>
          <w:rFonts w:hint="cs"/>
          <w:w w:val="100"/>
          <w:rtl/>
          <w:lang w:bidi="ar-EG"/>
        </w:rPr>
        <w:t>ويجوز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للمجلس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المعني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بالمساواة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أن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يلزم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صاحب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العمل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بوضع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خطة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للمساواة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في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إطار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فرض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عقوبة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بالغرامة،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وذلك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في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حالة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عدم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وفائه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بما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يتعين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عليه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من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صوغ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خطة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من</w:t>
      </w:r>
      <w:r w:rsidRPr="00C43142">
        <w:rPr>
          <w:w w:val="100"/>
          <w:rtl/>
          <w:lang w:bidi="ar-EG"/>
        </w:rPr>
        <w:t xml:space="preserve"> </w:t>
      </w:r>
      <w:r w:rsidRPr="00C43142">
        <w:rPr>
          <w:rFonts w:hint="cs"/>
          <w:w w:val="100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زمنية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والعقوبة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مهلة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معقولة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إعطاؤها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الرغم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مطالبة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بذلك</w:t>
      </w:r>
      <w:r w:rsidR="00CF6396" w:rsidRPr="00CF6396">
        <w:rPr>
          <w:vertAlign w:val="superscript"/>
          <w:rtl/>
          <w:lang w:bidi="ar-EG"/>
        </w:rPr>
        <w:t>(</w:t>
      </w:r>
      <w:r w:rsidR="00CF6396">
        <w:rPr>
          <w:rStyle w:val="FootnoteReference"/>
          <w:rtl/>
        </w:rPr>
        <w:footnoteReference w:id="5"/>
      </w:r>
      <w:r w:rsidR="00CF6396" w:rsidRPr="00CF639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CF6396" w:rsidRPr="00CF6396" w:rsidRDefault="00CF6396" w:rsidP="00CF6396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CF63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1-2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</w:p>
    <w:p w:rsidR="003B57E4" w:rsidRPr="003B57E4" w:rsidRDefault="003B57E4" w:rsidP="00CF63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</w:t>
      </w:r>
      <w:r w:rsidR="00CF6396">
        <w:rPr>
          <w:rFonts w:hint="cs"/>
          <w:rtl/>
        </w:rPr>
        <w:t xml:space="preserve"> </w:t>
      </w:r>
      <w:r w:rsidRPr="003B57E4">
        <w:rPr>
          <w:rtl/>
          <w:lang w:bidi="ar-EG"/>
        </w:rPr>
        <w:t>-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(</w:t>
      </w:r>
      <w:r w:rsidRPr="003B57E4">
        <w:t>21/2004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شباط</w:t>
      </w:r>
      <w:r w:rsidR="00CF6396">
        <w:rPr>
          <w:rFonts w:hint="cs"/>
          <w:rtl/>
          <w:lang w:bidi="ar-EG"/>
        </w:rPr>
        <w:t>/</w:t>
      </w:r>
      <w:r w:rsidRPr="003B57E4">
        <w:rPr>
          <w:rFonts w:hint="cs"/>
          <w:rtl/>
          <w:lang w:bidi="ar-EG"/>
        </w:rPr>
        <w:t>فبراير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المنفذ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للمجلس</w:t>
      </w:r>
      <w:r w:rsidRPr="003B57E4">
        <w:rPr>
          <w:rtl/>
          <w:lang w:bidi="ar-EG"/>
        </w:rPr>
        <w:t xml:space="preserve"> (</w:t>
      </w:r>
      <w:r w:rsidRPr="003B57E4">
        <w:t>2000/43/EC</w:t>
      </w:r>
      <w:r w:rsidRPr="003B57E4">
        <w:rPr>
          <w:rtl/>
          <w:lang w:bidi="ar-EG"/>
        </w:rPr>
        <w:t xml:space="preserve">)،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التساوي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العنصري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العرق</w:t>
      </w:r>
      <w:r w:rsidR="00CF6396">
        <w:rPr>
          <w:rFonts w:hint="cs"/>
          <w:rtl/>
          <w:lang w:bidi="ar-EG"/>
        </w:rPr>
        <w:t>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للمجلس</w:t>
      </w:r>
      <w:r w:rsidRPr="003B57E4">
        <w:rPr>
          <w:rtl/>
          <w:lang w:bidi="ar-EG"/>
        </w:rPr>
        <w:t xml:space="preserve"> (</w:t>
      </w:r>
      <w:r w:rsidRPr="003B57E4">
        <w:t>2000/78/EC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المتساوية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والعمل</w:t>
      </w:r>
      <w:r w:rsidRPr="003B57E4">
        <w:rPr>
          <w:rtl/>
          <w:lang w:bidi="ar-EG"/>
        </w:rPr>
        <w:t>.</w:t>
      </w:r>
    </w:p>
    <w:p w:rsidR="003B57E4" w:rsidRPr="003B57E4" w:rsidRDefault="003B57E4" w:rsidP="004756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</w:t>
      </w:r>
      <w:r w:rsidR="00CF63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25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شكلت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مكلفة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شملت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حاجة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ورودها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الاقتضاء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استكمال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وواجبات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وصلاحيات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المهتمتين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</w:t>
      </w:r>
      <w:r w:rsidR="00475687">
        <w:rPr>
          <w:rFonts w:hint="cs"/>
          <w:rtl/>
          <w:lang w:bidi="ar-EG"/>
        </w:rPr>
        <w:t>اليا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بالتمييز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بالأقليات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وخياراته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بحلول</w:t>
      </w:r>
      <w:r w:rsidRPr="003B57E4">
        <w:rPr>
          <w:rtl/>
          <w:lang w:bidi="ar-EG"/>
        </w:rPr>
        <w:t xml:space="preserve"> 31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2008،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لاقتراحاتها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بحلول</w:t>
      </w:r>
      <w:r w:rsidRPr="003B57E4">
        <w:rPr>
          <w:rtl/>
          <w:lang w:bidi="ar-EG"/>
        </w:rPr>
        <w:t xml:space="preserve"> 31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2009،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يبدو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حاجة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خريف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2009،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تمكنت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الآن</w:t>
      </w:r>
      <w:r w:rsidRPr="003B57E4">
        <w:rPr>
          <w:rtl/>
          <w:lang w:bidi="ar-EG"/>
        </w:rPr>
        <w:t>.</w:t>
      </w:r>
    </w:p>
    <w:p w:rsidR="00C43142" w:rsidRPr="00C43142" w:rsidRDefault="00C43142" w:rsidP="00C43142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CF63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1-3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الإشراف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</w:p>
    <w:p w:rsidR="003B57E4" w:rsidRPr="003B57E4" w:rsidRDefault="003B57E4" w:rsidP="0091779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13</w:t>
      </w:r>
      <w:r w:rsidR="00CF63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CF63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أفضي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تكليف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بواجبات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فالإشراف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والالتزام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بالإشراف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تخطيط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وحدها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يغطي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بمفرده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</w:t>
      </w:r>
      <w:r w:rsidR="0091779F">
        <w:rPr>
          <w:rFonts w:hint="cs"/>
          <w:rtl/>
          <w:lang w:bidi="ar-EG"/>
        </w:rPr>
        <w:t>000 5-000 6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وما</w:t>
      </w:r>
      <w:r w:rsidR="0091779F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="0091779F">
        <w:rPr>
          <w:rFonts w:hint="cs"/>
          <w:rtl/>
          <w:lang w:bidi="ar-EG"/>
        </w:rPr>
        <w:t xml:space="preserve">000 1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وظيفة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ومجمل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="0091779F">
        <w:rPr>
          <w:rFonts w:hint="cs"/>
          <w:rtl/>
          <w:lang w:bidi="ar-EG"/>
        </w:rPr>
        <w:t>10.5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فقط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للإشراف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النشط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>.</w:t>
      </w:r>
    </w:p>
    <w:p w:rsidR="006727DB" w:rsidRPr="006727DB" w:rsidRDefault="006727DB" w:rsidP="006727D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6727DB" w:rsidRDefault="003B57E4" w:rsidP="006727DB">
      <w:pPr>
        <w:pStyle w:val="SingleTxt"/>
        <w:rPr>
          <w:b/>
          <w:bCs/>
          <w:rtl/>
          <w:lang w:bidi="ar-EG"/>
        </w:rPr>
      </w:pPr>
      <w:r w:rsidRPr="006727DB">
        <w:rPr>
          <w:b/>
          <w:bCs/>
          <w:rtl/>
          <w:lang w:bidi="ar-EG"/>
        </w:rPr>
        <w:t>2</w:t>
      </w:r>
      <w:r w:rsidR="006727DB" w:rsidRPr="006727DB">
        <w:rPr>
          <w:rFonts w:hint="cs"/>
          <w:b/>
          <w:bCs/>
          <w:rtl/>
          <w:lang w:bidi="ar-EG"/>
        </w:rPr>
        <w:t xml:space="preserve"> </w:t>
      </w:r>
      <w:r w:rsidRPr="006727DB">
        <w:rPr>
          <w:b/>
          <w:bCs/>
          <w:rtl/>
          <w:lang w:bidi="ar-EG"/>
        </w:rPr>
        <w:t>-</w:t>
      </w:r>
      <w:r w:rsidR="006727DB" w:rsidRPr="006727DB">
        <w:rPr>
          <w:rFonts w:hint="cs"/>
          <w:b/>
          <w:bCs/>
          <w:rtl/>
          <w:lang w:bidi="ar-EG"/>
        </w:rPr>
        <w:tab/>
      </w:r>
      <w:r w:rsidRPr="006727DB">
        <w:rPr>
          <w:rFonts w:hint="cs"/>
          <w:b/>
          <w:bCs/>
          <w:rtl/>
          <w:lang w:bidi="ar-EG"/>
        </w:rPr>
        <w:t>جماعات</w:t>
      </w:r>
      <w:r w:rsidRPr="006727DB">
        <w:rPr>
          <w:b/>
          <w:bCs/>
          <w:rtl/>
          <w:lang w:bidi="ar-EG"/>
        </w:rPr>
        <w:t xml:space="preserve"> </w:t>
      </w:r>
      <w:r w:rsidRPr="006727DB">
        <w:rPr>
          <w:rFonts w:hint="cs"/>
          <w:b/>
          <w:bCs/>
          <w:rtl/>
          <w:lang w:bidi="ar-EG"/>
        </w:rPr>
        <w:t>الأقليات</w:t>
      </w: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،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تقديمها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بالإعراب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قلقها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استمرار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والصاميات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مزدوج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وخلفيتهن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العرقية</w:t>
      </w:r>
      <w:r w:rsidRPr="003B57E4">
        <w:rPr>
          <w:rtl/>
          <w:lang w:bidi="ar-EG"/>
        </w:rPr>
        <w:t>.</w:t>
      </w:r>
    </w:p>
    <w:p w:rsidR="006727DB" w:rsidRPr="006727DB" w:rsidRDefault="006727DB" w:rsidP="006727D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2-1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15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لآراء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الاستشاري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قضيتي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الأحوال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المعيشية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عرضة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القليلة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الماضية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بادئ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وتخصيص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أنشطتها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يلزم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وسيلة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وتعديل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>.</w:t>
      </w: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وطبقا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الاستشاري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="006727DB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المنقحة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والمعدلة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والزى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يفضي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بحقوقهن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الماضي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بفرص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انخفاض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الاستشاري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>.</w:t>
      </w: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2005 </w:t>
      </w:r>
      <w:r w:rsidRPr="003B57E4">
        <w:rPr>
          <w:rFonts w:hint="cs"/>
          <w:rtl/>
          <w:lang w:bidi="ar-EG"/>
        </w:rPr>
        <w:t>الصادر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بالأقليات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70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بمكتب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الوحيدات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وأطفالهن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يومية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الافتقار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وانعدام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المأو</w:t>
      </w:r>
      <w:r w:rsidR="006727DB">
        <w:rPr>
          <w:rFonts w:hint="cs"/>
          <w:rtl/>
          <w:lang w:bidi="ar-EG"/>
        </w:rPr>
        <w:t>ى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احتمالات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المدارس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المعيشة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المستقرة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تضعهم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مواتية</w:t>
      </w:r>
      <w:r w:rsidRPr="003B57E4">
        <w:rPr>
          <w:rtl/>
          <w:lang w:bidi="ar-EG"/>
        </w:rPr>
        <w:t>.</w:t>
      </w: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المتاحة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للأمهات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وأطفالهن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وعلاوات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والمنح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وما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تحافظ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>.</w:t>
      </w:r>
    </w:p>
    <w:p w:rsidR="003B57E4" w:rsidRPr="003B57E4" w:rsidRDefault="003B57E4" w:rsidP="006727D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19 </w:t>
      </w:r>
      <w:r w:rsidR="006727DB">
        <w:rPr>
          <w:rFonts w:hint="cs"/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الاستشاري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يرجع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مباشرة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الاقتصاد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والعمالة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يرجع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وانخفاض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الطائفة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المشاهد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ملحوظا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يبذلن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مزيدا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الجهود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الالتحاق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التكميلي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الكبار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الناضجات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العيش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يفرضان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تستكمل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2007.</w:t>
      </w:r>
    </w:p>
    <w:p w:rsidR="003B57E4" w:rsidRPr="003B57E4" w:rsidRDefault="003B57E4" w:rsidP="00FE7FF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20 </w:t>
      </w:r>
      <w:r w:rsidR="006727DB">
        <w:rPr>
          <w:rFonts w:hint="cs"/>
          <w:rtl/>
          <w:lang w:bidi="ar-EG"/>
        </w:rPr>
        <w:t>-</w:t>
      </w:r>
      <w:r w:rsidR="006727D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شرطا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الوثاقة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الطائفة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المنهاج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2003</w:t>
      </w:r>
      <w:r w:rsidR="006727D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(</w:t>
      </w:r>
      <w:r w:rsidRPr="003B57E4">
        <w:rPr>
          <w:rFonts w:hint="cs"/>
          <w:rtl/>
          <w:lang w:bidi="ar-EG"/>
        </w:rPr>
        <w:t>المركز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والتنمية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الرفاهة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المخاطر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والإرشادات</w:t>
      </w:r>
      <w:r w:rsidRPr="003B57E4">
        <w:rPr>
          <w:rtl/>
          <w:lang w:bidi="ar-EG"/>
        </w:rPr>
        <w:t xml:space="preserve"> 26)،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لاحتياجات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باعتبارهم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تتميز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وثقافة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مستقلتين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دعيت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المطالبة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بتمويلات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استحداث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اللغوية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والثقافية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إنمائي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2003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2004-2005،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لثلاثة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لصالح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استهدفت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الانخفاض</w:t>
      </w:r>
      <w:r w:rsidRPr="003B57E4">
        <w:rPr>
          <w:rtl/>
          <w:lang w:bidi="ar-EG"/>
        </w:rPr>
        <w:t>.</w:t>
      </w:r>
    </w:p>
    <w:p w:rsidR="003B57E4" w:rsidRPr="003B57E4" w:rsidRDefault="003B57E4" w:rsidP="00FE7FF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21</w:t>
      </w:r>
      <w:r w:rsidR="00FE7FFA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E7FF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التنظيمية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تأسست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وإحدى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المنظمتين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المسيحية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طائفة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أنشئ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قصير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24 </w:t>
      </w:r>
      <w:r w:rsidRPr="003B57E4">
        <w:rPr>
          <w:rFonts w:hint="cs"/>
          <w:rtl/>
          <w:lang w:bidi="ar-EG"/>
        </w:rPr>
        <w:t>آذار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مارس</w:t>
      </w:r>
      <w:r w:rsidRPr="003B57E4">
        <w:rPr>
          <w:rtl/>
          <w:lang w:bidi="ar-EG"/>
        </w:rPr>
        <w:t xml:space="preserve"> 2007.</w:t>
      </w:r>
    </w:p>
    <w:p w:rsidR="00FE7FFA" w:rsidRPr="00FE7FFA" w:rsidRDefault="00FE7FFA" w:rsidP="00FE7FFA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FE7FF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2-2</w:t>
      </w:r>
      <w:r w:rsidR="00FE7FF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22</w:t>
      </w:r>
      <w:r w:rsidR="00FE7FFA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E7FF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تأسست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مونيكا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الثقافات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1998،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لحمايتهم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="00FE7FFA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استبعاد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مساندة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دمجهن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تتلق</w:t>
      </w:r>
      <w:r w:rsidR="0005521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منظمات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جامعة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وتتبعها</w:t>
      </w:r>
      <w:r w:rsidRPr="003B57E4">
        <w:rPr>
          <w:rtl/>
          <w:lang w:bidi="ar-EG"/>
        </w:rPr>
        <w:t xml:space="preserve"> 14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بأسره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23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مونيكا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بالتحديد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بكفاءة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النشطة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رفاهها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ورفاه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يعانيان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سيؤثر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والقصر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="00055216">
        <w:rPr>
          <w:rFonts w:hint="cs"/>
          <w:rtl/>
          <w:lang w:bidi="ar-EG"/>
        </w:rPr>
        <w:t>إ</w:t>
      </w:r>
      <w:r w:rsidRPr="003B57E4">
        <w:rPr>
          <w:rFonts w:hint="cs"/>
          <w:rtl/>
          <w:lang w:bidi="ar-EG"/>
        </w:rPr>
        <w:t>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بمقدار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الثلثين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وتفيد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الضعف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التخلص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بادئ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ساءت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الأحوال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24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أوضحت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الإنمائي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بلغتهن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الأصلية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تعلمهن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بالاندماج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والاستفادة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2-3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المعوقات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25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أيار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مايو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قدمت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بالمعوقين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="00055216" w:rsidRPr="00055216">
        <w:rPr>
          <w:vertAlign w:val="superscript"/>
          <w:rtl/>
          <w:lang w:bidi="ar-EG"/>
        </w:rPr>
        <w:t>(</w:t>
      </w:r>
      <w:r w:rsidR="00055216">
        <w:rPr>
          <w:rStyle w:val="FootnoteReference"/>
          <w:rtl/>
        </w:rPr>
        <w:footnoteReference w:id="6"/>
      </w:r>
      <w:r w:rsidR="00055216" w:rsidRPr="0005521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26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أجر</w:t>
      </w:r>
      <w:r w:rsidR="0005521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="00055216" w:rsidRPr="00055216">
        <w:rPr>
          <w:vertAlign w:val="superscript"/>
          <w:rtl/>
          <w:lang w:bidi="ar-EG"/>
        </w:rPr>
        <w:t>(</w:t>
      </w:r>
      <w:r w:rsidR="00055216">
        <w:rPr>
          <w:rStyle w:val="FootnoteReference"/>
          <w:rtl/>
        </w:rPr>
        <w:footnoteReference w:id="7"/>
      </w:r>
      <w:r w:rsidR="00055216" w:rsidRPr="0005521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استقصاء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لآراء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وذكرت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80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استجابت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والإعاقات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لازالت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لديهم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فكرة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نمطية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ومتجانسة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الإعاقات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يعتبرون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متماثلين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اختلاف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انطباع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معوقة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27-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مساويا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</w:t>
      </w:r>
      <w:r w:rsidR="00055216">
        <w:rPr>
          <w:rFonts w:hint="cs"/>
          <w:rtl/>
          <w:lang w:bidi="ar-EG"/>
        </w:rPr>
        <w:t>لآ</w:t>
      </w:r>
      <w:r w:rsidR="00CF6396">
        <w:rPr>
          <w:rFonts w:hint="cs"/>
          <w:rtl/>
          <w:lang w:bidi="ar-EG"/>
        </w:rPr>
        <w:t>خر</w:t>
      </w:r>
      <w:r w:rsidR="00055216">
        <w:rPr>
          <w:rFonts w:hint="cs"/>
          <w:rtl/>
          <w:lang w:bidi="ar-EG"/>
        </w:rPr>
        <w:t>ي</w:t>
      </w:r>
      <w:r w:rsidRPr="003B57E4">
        <w:rPr>
          <w:rFonts w:hint="cs"/>
          <w:rtl/>
          <w:lang w:bidi="ar-EG"/>
        </w:rPr>
        <w:t>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تمتعه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الداعمة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وهوايات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عضوا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كاملا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28</w:t>
      </w:r>
      <w:r w:rsidR="00055216">
        <w:rPr>
          <w:rFonts w:hint="cs"/>
          <w:rtl/>
          <w:lang w:bidi="ar-EG"/>
        </w:rPr>
        <w:t xml:space="preserve"> 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055216" w:rsidRPr="00055216">
        <w:rPr>
          <w:vertAlign w:val="superscript"/>
          <w:rtl/>
          <w:lang w:bidi="ar-EG"/>
        </w:rPr>
        <w:t>(</w:t>
      </w:r>
      <w:r w:rsidR="00055216">
        <w:rPr>
          <w:rStyle w:val="FootnoteReference"/>
          <w:rtl/>
        </w:rPr>
        <w:footnoteReference w:id="8"/>
      </w:r>
      <w:r w:rsidR="00055216" w:rsidRPr="0005521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اليوم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بإنتاج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والمعلومات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إلا</w:t>
      </w:r>
      <w:r w:rsidR="0005521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المعوقات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29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والحلقة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المعقودة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شعار</w:t>
      </w:r>
      <w:r w:rsidRPr="003B57E4">
        <w:rPr>
          <w:rtl/>
          <w:lang w:bidi="ar-EG"/>
        </w:rPr>
        <w:t xml:space="preserve"> </w:t>
      </w:r>
      <w:r w:rsidR="00055216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يبرزن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الساحات</w:t>
      </w:r>
      <w:r w:rsidR="00055216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للمعوقات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2003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الحركة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الفاصل،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البصرية،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وجمعية</w:t>
      </w:r>
      <w:r w:rsidRPr="003B57E4">
        <w:rPr>
          <w:rtl/>
          <w:lang w:bidi="ar-EG"/>
        </w:rPr>
        <w:t xml:space="preserve"> </w:t>
      </w:r>
      <w:r w:rsidRPr="003B57E4">
        <w:t>MS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لضعاف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السمع،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لالتهاب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المفاصل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للمعوقين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تندمج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تنهض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بأعبائها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لمناسبة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شعار</w:t>
      </w:r>
      <w:r w:rsidRPr="003B57E4">
        <w:rPr>
          <w:rtl/>
          <w:lang w:bidi="ar-EG"/>
        </w:rPr>
        <w:t xml:space="preserve"> </w:t>
      </w:r>
      <w:r w:rsidR="00055216">
        <w:rPr>
          <w:rFonts w:hint="eastAsia"/>
          <w:rtl/>
          <w:lang w:bidi="ar-EG"/>
        </w:rPr>
        <w:t>”</w:t>
      </w:r>
      <w:r w:rsidRPr="003B57E4">
        <w:rPr>
          <w:rFonts w:hint="cs"/>
          <w:rtl/>
          <w:lang w:bidi="ar-EG"/>
        </w:rPr>
        <w:t>إني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="00055216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اليوم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2006.</w:t>
      </w:r>
    </w:p>
    <w:p w:rsidR="00055216" w:rsidRPr="00EE6533" w:rsidRDefault="00055216" w:rsidP="0005521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EE6533" w:rsidRDefault="003B57E4" w:rsidP="003B57E4">
      <w:pPr>
        <w:pStyle w:val="SingleTxt"/>
        <w:rPr>
          <w:rtl/>
        </w:rPr>
      </w:pPr>
      <w:r w:rsidRPr="00EE6533">
        <w:rPr>
          <w:rFonts w:hint="cs"/>
          <w:rtl/>
        </w:rPr>
        <w:t>المادة</w:t>
      </w:r>
      <w:r w:rsidRPr="00EE6533">
        <w:rPr>
          <w:rtl/>
        </w:rPr>
        <w:t xml:space="preserve"> 3</w:t>
      </w:r>
    </w:p>
    <w:p w:rsidR="003B57E4" w:rsidRPr="003B57E4" w:rsidRDefault="00055216" w:rsidP="00055216">
      <w:pPr>
        <w:pStyle w:val="SingleTxt"/>
        <w:rPr>
          <w:rtl/>
        </w:rPr>
      </w:pPr>
      <w:r>
        <w:rPr>
          <w:rFonts w:hint="cs"/>
          <w:rtl/>
        </w:rPr>
        <w:tab/>
      </w:r>
      <w:r w:rsidR="003B57E4" w:rsidRPr="00055216">
        <w:rPr>
          <w:rFonts w:hint="cs"/>
          <w:i/>
          <w:iCs/>
          <w:rtl/>
        </w:rPr>
        <w:t>تتخذ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الدول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الأطراف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في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جميع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الميادين،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ولا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سيما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الميادين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السياسية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والاجتماعية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والاقتصادية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والثقافية،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كل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التدابير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المناسبة،بما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في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ذلك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التشريع</w:t>
      </w:r>
      <w:r w:rsidRPr="00055216">
        <w:rPr>
          <w:rFonts w:hint="cs"/>
          <w:i/>
          <w:iCs/>
          <w:rtl/>
        </w:rPr>
        <w:t>ي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منها،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لكفالة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تطور</w:t>
      </w:r>
      <w:r w:rsidR="003B57E4" w:rsidRPr="00055216">
        <w:rPr>
          <w:i/>
          <w:iCs/>
          <w:rtl/>
          <w:lang w:bidi="ar-EG"/>
        </w:rPr>
        <w:t xml:space="preserve"> </w:t>
      </w:r>
      <w:r w:rsidR="003B57E4" w:rsidRPr="00055216">
        <w:rPr>
          <w:rFonts w:hint="cs"/>
          <w:i/>
          <w:iCs/>
          <w:rtl/>
        </w:rPr>
        <w:t>المرأة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وتقدمها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الكاملين،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وذلك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لتضمن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لها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ممارسة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حقوق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الإنسان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والحريات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الأساسية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والتمتع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بها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على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أساس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المساواة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مع</w:t>
      </w:r>
      <w:r w:rsidR="003B57E4" w:rsidRPr="00055216">
        <w:rPr>
          <w:i/>
          <w:iCs/>
          <w:rtl/>
        </w:rPr>
        <w:t xml:space="preserve"> </w:t>
      </w:r>
      <w:r w:rsidR="003B57E4" w:rsidRPr="00055216">
        <w:rPr>
          <w:rFonts w:hint="cs"/>
          <w:i/>
          <w:iCs/>
          <w:rtl/>
        </w:rPr>
        <w:t>الرجل</w:t>
      </w:r>
      <w:r w:rsidR="003B57E4" w:rsidRPr="003B57E4">
        <w:rPr>
          <w:rtl/>
        </w:rPr>
        <w:t>.</w:t>
      </w:r>
    </w:p>
    <w:p w:rsidR="00055216" w:rsidRPr="00055216" w:rsidRDefault="00055216" w:rsidP="00055216">
      <w:pPr>
        <w:pStyle w:val="SingleTxt"/>
        <w:spacing w:after="0" w:line="120" w:lineRule="exact"/>
        <w:rPr>
          <w:sz w:val="10"/>
          <w:rtl/>
        </w:rPr>
      </w:pPr>
    </w:p>
    <w:p w:rsidR="003B57E4" w:rsidRPr="00055216" w:rsidRDefault="003B57E4" w:rsidP="00055216">
      <w:pPr>
        <w:pStyle w:val="SingleTxt"/>
        <w:rPr>
          <w:b/>
          <w:bCs/>
          <w:rtl/>
          <w:lang w:bidi="ar-EG"/>
        </w:rPr>
      </w:pPr>
      <w:r w:rsidRPr="00055216">
        <w:rPr>
          <w:b/>
          <w:bCs/>
          <w:rtl/>
          <w:lang w:bidi="ar-EG"/>
        </w:rPr>
        <w:t>1</w:t>
      </w:r>
      <w:r w:rsidR="00055216" w:rsidRPr="00055216">
        <w:rPr>
          <w:rFonts w:hint="cs"/>
          <w:b/>
          <w:bCs/>
          <w:rtl/>
          <w:lang w:bidi="ar-EG"/>
        </w:rPr>
        <w:t xml:space="preserve"> </w:t>
      </w:r>
      <w:r w:rsidRPr="00055216">
        <w:rPr>
          <w:b/>
          <w:bCs/>
          <w:rtl/>
          <w:lang w:bidi="ar-EG"/>
        </w:rPr>
        <w:t>-</w:t>
      </w:r>
      <w:r w:rsidR="00055216" w:rsidRPr="00055216">
        <w:rPr>
          <w:rFonts w:hint="cs"/>
          <w:b/>
          <w:bCs/>
          <w:rtl/>
          <w:lang w:bidi="ar-EG"/>
        </w:rPr>
        <w:tab/>
        <w:t>ا</w:t>
      </w:r>
      <w:r w:rsidRPr="00055216">
        <w:rPr>
          <w:rFonts w:hint="cs"/>
          <w:b/>
          <w:bCs/>
          <w:rtl/>
          <w:lang w:bidi="ar-EG"/>
        </w:rPr>
        <w:t>لبرنامج</w:t>
      </w:r>
      <w:r w:rsidRPr="00055216">
        <w:rPr>
          <w:b/>
          <w:bCs/>
          <w:rtl/>
          <w:lang w:bidi="ar-EG"/>
        </w:rPr>
        <w:t xml:space="preserve"> </w:t>
      </w:r>
      <w:r w:rsidRPr="00055216">
        <w:rPr>
          <w:rFonts w:hint="cs"/>
          <w:b/>
          <w:bCs/>
          <w:rtl/>
          <w:lang w:bidi="ar-EG"/>
        </w:rPr>
        <w:t>الحكومي</w:t>
      </w:r>
      <w:r w:rsidRPr="00055216">
        <w:rPr>
          <w:b/>
          <w:bCs/>
          <w:rtl/>
          <w:lang w:bidi="ar-EG"/>
        </w:rPr>
        <w:t xml:space="preserve"> </w:t>
      </w:r>
      <w:r w:rsidRPr="00055216">
        <w:rPr>
          <w:rFonts w:hint="cs"/>
          <w:b/>
          <w:bCs/>
          <w:rtl/>
          <w:lang w:bidi="ar-EG"/>
        </w:rPr>
        <w:t>للفترة</w:t>
      </w:r>
      <w:r w:rsidRPr="00055216">
        <w:rPr>
          <w:b/>
          <w:bCs/>
          <w:rtl/>
          <w:lang w:bidi="ar-EG"/>
        </w:rPr>
        <w:t xml:space="preserve"> 2003-2007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30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  <w:t>تض</w:t>
      </w:r>
      <w:r w:rsidRPr="003B57E4">
        <w:rPr>
          <w:rFonts w:hint="cs"/>
          <w:rtl/>
          <w:lang w:bidi="ar-EG"/>
        </w:rPr>
        <w:t>م</w:t>
      </w:r>
      <w:r w:rsidR="00055216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الأولي</w:t>
      </w:r>
      <w:r w:rsidRPr="003B57E4">
        <w:rPr>
          <w:rtl/>
          <w:lang w:bidi="ar-EG"/>
        </w:rPr>
        <w:t xml:space="preserve"> (2003-2005) </w:t>
      </w:r>
      <w:r w:rsidRPr="003B57E4">
        <w:rPr>
          <w:rFonts w:hint="cs"/>
          <w:rtl/>
          <w:lang w:bidi="ar-EG"/>
        </w:rPr>
        <w:t>لرئيس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فنهانن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كما</w:t>
      </w:r>
      <w:r w:rsidR="00055216">
        <w:rPr>
          <w:rFonts w:hint="cs"/>
          <w:rtl/>
          <w:lang w:bidi="ar-EG"/>
        </w:rPr>
        <w:t>ً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ملتزمة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مسؤولية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بأكملها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ومنهاج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بيجين،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وطنية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مناسبتين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للاستماع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أرسل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ديسمبر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اعتمدت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2003-2007.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31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التنفيذ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مزيدا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عزز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الشامل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وأيضا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>.</w:t>
      </w:r>
    </w:p>
    <w:p w:rsidR="003B57E4" w:rsidRPr="003B57E4" w:rsidRDefault="003B57E4" w:rsidP="0005521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32</w:t>
      </w:r>
      <w:r w:rsidR="0005521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5521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المملوكة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الشركات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للحكومة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عي</w:t>
      </w:r>
      <w:r w:rsidR="00313E81">
        <w:rPr>
          <w:rFonts w:hint="cs"/>
          <w:rtl/>
          <w:lang w:bidi="ar-EG"/>
        </w:rPr>
        <w:t>ِّ</w:t>
      </w:r>
      <w:r w:rsidRPr="003B57E4">
        <w:rPr>
          <w:rFonts w:hint="cs"/>
          <w:rtl/>
          <w:lang w:bidi="ar-EG"/>
        </w:rPr>
        <w:t>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عضوات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الشركات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40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المتوسط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شرع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ثلاثي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متساو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المركزية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تدعيم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بالمشاريع</w:t>
      </w:r>
      <w:r w:rsidRPr="003B57E4">
        <w:rPr>
          <w:rtl/>
          <w:lang w:bidi="ar-EG"/>
        </w:rPr>
        <w:t>.</w:t>
      </w:r>
    </w:p>
    <w:p w:rsidR="003B57E4" w:rsidRPr="003B57E4" w:rsidRDefault="003B57E4" w:rsidP="00313E8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33</w:t>
      </w:r>
      <w:r w:rsidR="00313E81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13E8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والمصروفات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يتحملها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تسويتها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مطرد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تيسير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التوفيق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والأسرة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بطرق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الظهيرة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يترددون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المدارس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وتمديد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بالبقاء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</w:t>
      </w:r>
      <w:r w:rsidR="00313E81">
        <w:rPr>
          <w:rFonts w:hint="cs"/>
          <w:rtl/>
          <w:lang w:bidi="ar-EG"/>
        </w:rPr>
        <w:t>ـ</w:t>
      </w:r>
      <w:r w:rsidRPr="003B57E4">
        <w:rPr>
          <w:rFonts w:hint="cs"/>
          <w:rtl/>
          <w:lang w:bidi="ar-EG"/>
        </w:rPr>
        <w:t>زل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مؤقتا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للاهتمام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يقيمان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المعيشية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</w:t>
      </w:r>
      <w:r w:rsidR="00313E81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بالتبني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أطفالهم</w:t>
      </w:r>
      <w:r w:rsidRPr="003B57E4">
        <w:rPr>
          <w:rtl/>
          <w:lang w:bidi="ar-EG"/>
        </w:rPr>
        <w:t>.</w:t>
      </w:r>
    </w:p>
    <w:p w:rsidR="003B57E4" w:rsidRPr="003B57E4" w:rsidRDefault="003B57E4" w:rsidP="00313E8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34</w:t>
      </w:r>
      <w:r w:rsidR="00313E81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13E8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موضوع</w:t>
      </w:r>
      <w:r w:rsidRPr="003B57E4">
        <w:rPr>
          <w:rtl/>
          <w:lang w:bidi="ar-EG"/>
        </w:rPr>
        <w:t xml:space="preserve"> </w:t>
      </w:r>
      <w:r w:rsidR="00313E81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والمساواة</w:t>
      </w:r>
      <w:r w:rsidR="00313E81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الحوار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وبغية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تيسير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جاهدا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للتفاعل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تنهض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بأعبائها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تتحقق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ملموسة</w:t>
      </w:r>
      <w:r w:rsidRPr="003B57E4">
        <w:rPr>
          <w:rtl/>
          <w:lang w:bidi="ar-EG"/>
        </w:rPr>
        <w:t>.</w:t>
      </w:r>
    </w:p>
    <w:p w:rsidR="00313E81" w:rsidRPr="00313E81" w:rsidRDefault="00313E81" w:rsidP="00313E81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887B01" w:rsidRDefault="003B57E4" w:rsidP="00313E81">
      <w:pPr>
        <w:pStyle w:val="SingleTxt"/>
        <w:rPr>
          <w:b/>
          <w:bCs/>
          <w:rtl/>
          <w:lang w:bidi="ar-EG"/>
        </w:rPr>
      </w:pPr>
      <w:r w:rsidRPr="00887B01">
        <w:rPr>
          <w:b/>
          <w:bCs/>
          <w:rtl/>
          <w:lang w:bidi="ar-EG"/>
        </w:rPr>
        <w:t>2</w:t>
      </w:r>
      <w:r w:rsidR="00313E81" w:rsidRPr="00887B01">
        <w:rPr>
          <w:rFonts w:hint="cs"/>
          <w:b/>
          <w:bCs/>
          <w:rtl/>
          <w:lang w:bidi="ar-EG"/>
        </w:rPr>
        <w:t xml:space="preserve"> </w:t>
      </w:r>
      <w:r w:rsidRPr="00887B01">
        <w:rPr>
          <w:b/>
          <w:bCs/>
          <w:rtl/>
          <w:lang w:bidi="ar-EG"/>
        </w:rPr>
        <w:t>-</w:t>
      </w:r>
      <w:r w:rsidR="00313E81" w:rsidRPr="00887B01">
        <w:rPr>
          <w:rFonts w:hint="cs"/>
          <w:b/>
          <w:bCs/>
          <w:rtl/>
          <w:lang w:bidi="ar-EG"/>
        </w:rPr>
        <w:tab/>
      </w:r>
      <w:r w:rsidRPr="00887B01">
        <w:rPr>
          <w:rFonts w:hint="cs"/>
          <w:b/>
          <w:bCs/>
          <w:rtl/>
          <w:lang w:bidi="ar-EG"/>
        </w:rPr>
        <w:t>البرنامج</w:t>
      </w:r>
      <w:r w:rsidRPr="00887B01">
        <w:rPr>
          <w:b/>
          <w:bCs/>
          <w:rtl/>
          <w:lang w:bidi="ar-EG"/>
        </w:rPr>
        <w:t xml:space="preserve"> </w:t>
      </w:r>
      <w:r w:rsidRPr="00887B01">
        <w:rPr>
          <w:rFonts w:hint="cs"/>
          <w:b/>
          <w:bCs/>
          <w:rtl/>
          <w:lang w:bidi="ar-EG"/>
        </w:rPr>
        <w:t>الحكومي</w:t>
      </w:r>
      <w:r w:rsidRPr="00887B01">
        <w:rPr>
          <w:b/>
          <w:bCs/>
          <w:rtl/>
          <w:lang w:bidi="ar-EG"/>
        </w:rPr>
        <w:t xml:space="preserve"> </w:t>
      </w:r>
      <w:r w:rsidRPr="00887B01">
        <w:rPr>
          <w:rFonts w:hint="cs"/>
          <w:b/>
          <w:bCs/>
          <w:rtl/>
          <w:lang w:bidi="ar-EG"/>
        </w:rPr>
        <w:t>للفترة</w:t>
      </w:r>
      <w:r w:rsidRPr="00887B01">
        <w:rPr>
          <w:b/>
          <w:bCs/>
          <w:rtl/>
          <w:lang w:bidi="ar-EG"/>
        </w:rPr>
        <w:t xml:space="preserve"> 2007-2011</w:t>
      </w:r>
    </w:p>
    <w:p w:rsidR="003B57E4" w:rsidRPr="003B57E4" w:rsidRDefault="003B57E4" w:rsidP="00313E8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35</w:t>
      </w:r>
      <w:r w:rsidR="00313E81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13E8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16 </w:t>
      </w:r>
      <w:r w:rsidRPr="003B57E4">
        <w:rPr>
          <w:rFonts w:hint="cs"/>
          <w:rtl/>
          <w:lang w:bidi="ar-EG"/>
        </w:rPr>
        <w:t>نيسان</w:t>
      </w:r>
      <w:r w:rsidRPr="003B57E4">
        <w:rPr>
          <w:rtl/>
          <w:lang w:bidi="ar-EG"/>
        </w:rPr>
        <w:t>/</w:t>
      </w:r>
      <w:r w:rsidR="00313E81">
        <w:rPr>
          <w:rFonts w:hint="cs"/>
          <w:rtl/>
          <w:lang w:bidi="ar-EG"/>
        </w:rPr>
        <w:t>أ</w:t>
      </w:r>
      <w:r w:rsidRPr="003B57E4">
        <w:rPr>
          <w:rFonts w:hint="cs"/>
          <w:rtl/>
          <w:lang w:bidi="ar-EG"/>
        </w:rPr>
        <w:t>بريل</w:t>
      </w:r>
      <w:r w:rsidRPr="003B57E4">
        <w:rPr>
          <w:rtl/>
          <w:lang w:bidi="ar-EG"/>
        </w:rPr>
        <w:t xml:space="preserve"> 2007)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فانهانن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فصلا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فرعيا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عنوانه</w:t>
      </w:r>
      <w:r w:rsidRPr="003B57E4">
        <w:rPr>
          <w:rtl/>
          <w:lang w:bidi="ar-EG"/>
        </w:rPr>
        <w:t xml:space="preserve"> </w:t>
      </w:r>
      <w:r w:rsidR="00313E81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والرجل</w:t>
      </w:r>
      <w:r w:rsidR="00313E81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بكاملها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ملتزمة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متساو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متابعته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>.</w:t>
      </w:r>
    </w:p>
    <w:p w:rsidR="003B57E4" w:rsidRPr="003B57E4" w:rsidRDefault="003B57E4" w:rsidP="00313E8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36</w:t>
      </w:r>
      <w:r w:rsidR="00313E81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13E8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والزعامات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تقسيم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حسب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والتوفيق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موطن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الآباء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الاستفادة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الأبوين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أسبوعين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37</w:t>
      </w:r>
      <w:r w:rsidR="00313E81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13E8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="00313E81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صياغة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الميزانيات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مراحلها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="00313E81">
        <w:rPr>
          <w:rFonts w:hint="eastAsia"/>
          <w:rtl/>
          <w:lang w:bidi="ar-EG"/>
        </w:rPr>
        <w:t>“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الابتدائية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المدرسين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</w:t>
      </w:r>
      <w:r w:rsidR="0008538F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بالفوارق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التركيز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أحوال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تتول</w:t>
      </w:r>
      <w:r w:rsidR="0008538F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38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الأجور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للاضطلاع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الاختصاصات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للبلديات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بمساندة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إبرام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بالرواتب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تنافسية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. </w:t>
      </w:r>
    </w:p>
    <w:p w:rsidR="0008538F" w:rsidRPr="0008538F" w:rsidRDefault="0008538F" w:rsidP="0008538F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8538F" w:rsidRDefault="003B57E4" w:rsidP="0008538F">
      <w:pPr>
        <w:pStyle w:val="SingleTxt"/>
        <w:rPr>
          <w:b/>
          <w:bCs/>
          <w:rtl/>
          <w:lang w:bidi="ar-EG"/>
        </w:rPr>
      </w:pPr>
      <w:r w:rsidRPr="0008538F">
        <w:rPr>
          <w:b/>
          <w:bCs/>
          <w:rtl/>
          <w:lang w:bidi="ar-EG"/>
        </w:rPr>
        <w:t>3</w:t>
      </w:r>
      <w:r w:rsidR="0008538F" w:rsidRPr="0008538F">
        <w:rPr>
          <w:rFonts w:hint="cs"/>
          <w:b/>
          <w:bCs/>
          <w:rtl/>
          <w:lang w:bidi="ar-EG"/>
        </w:rPr>
        <w:t xml:space="preserve"> </w:t>
      </w:r>
      <w:r w:rsidRPr="0008538F">
        <w:rPr>
          <w:b/>
          <w:bCs/>
          <w:rtl/>
          <w:lang w:bidi="ar-EG"/>
        </w:rPr>
        <w:t>-</w:t>
      </w:r>
      <w:r w:rsidR="0008538F" w:rsidRPr="0008538F">
        <w:rPr>
          <w:rFonts w:hint="cs"/>
          <w:b/>
          <w:bCs/>
          <w:rtl/>
          <w:lang w:bidi="ar-EG"/>
        </w:rPr>
        <w:tab/>
      </w:r>
      <w:r w:rsidRPr="0008538F">
        <w:rPr>
          <w:rFonts w:hint="cs"/>
          <w:b/>
          <w:bCs/>
          <w:rtl/>
          <w:lang w:bidi="ar-EG"/>
        </w:rPr>
        <w:t>تعميم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مراعاة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المساواة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بين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الجنسين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في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الإدارة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الحكومية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بفنلندا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39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التزمت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إداراتها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</w:t>
      </w:r>
      <w:r w:rsidR="0008538F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توقيعها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بيجين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1995،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عضوا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المعاهدة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للجماعة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40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وتنفيذية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جعلها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عادية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والمصالح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تسجيله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وروده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الدولية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41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واليوم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العناصر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الفاعلة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2003-2007، </w:t>
      </w:r>
      <w:r w:rsidRPr="003B57E4">
        <w:rPr>
          <w:rFonts w:hint="cs"/>
          <w:rtl/>
          <w:lang w:bidi="ar-EG"/>
        </w:rPr>
        <w:t>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وتوجد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للاتصال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42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</w:t>
      </w:r>
      <w:r w:rsidR="0008538F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والمترتبة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كتيب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إرشادي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المدنيين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للتعليمات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ضرورة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الاقتضاء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تعاونت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>.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43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الاعتبار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الحسبان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بذلت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جهودا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مشتركة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ميزانيات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لميزانية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2008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للتعليمات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إدراج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الأداء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والبيانات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بالفوارق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>.</w:t>
      </w:r>
    </w:p>
    <w:p w:rsidR="0008538F" w:rsidRPr="0008538F" w:rsidRDefault="0008538F" w:rsidP="0008538F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8538F" w:rsidRDefault="003B57E4" w:rsidP="0008538F">
      <w:pPr>
        <w:pStyle w:val="SingleTxt"/>
        <w:rPr>
          <w:b/>
          <w:bCs/>
          <w:rtl/>
          <w:lang w:bidi="ar-EG"/>
        </w:rPr>
      </w:pPr>
      <w:r w:rsidRPr="0008538F">
        <w:rPr>
          <w:b/>
          <w:bCs/>
          <w:rtl/>
          <w:lang w:bidi="ar-EG"/>
        </w:rPr>
        <w:t>4</w:t>
      </w:r>
      <w:r w:rsidR="0008538F" w:rsidRPr="0008538F">
        <w:rPr>
          <w:rFonts w:hint="cs"/>
          <w:b/>
          <w:bCs/>
          <w:rtl/>
          <w:lang w:bidi="ar-EG"/>
        </w:rPr>
        <w:t xml:space="preserve"> </w:t>
      </w:r>
      <w:r w:rsidRPr="0008538F">
        <w:rPr>
          <w:b/>
          <w:bCs/>
          <w:rtl/>
          <w:lang w:bidi="ar-EG"/>
        </w:rPr>
        <w:t>-</w:t>
      </w:r>
      <w:r w:rsidR="0008538F" w:rsidRPr="0008538F">
        <w:rPr>
          <w:rFonts w:hint="cs"/>
          <w:b/>
          <w:bCs/>
          <w:rtl/>
          <w:lang w:bidi="ar-EG"/>
        </w:rPr>
        <w:tab/>
      </w:r>
      <w:r w:rsidRPr="0008538F">
        <w:rPr>
          <w:rFonts w:hint="cs"/>
          <w:b/>
          <w:bCs/>
          <w:rtl/>
          <w:lang w:bidi="ar-EG"/>
        </w:rPr>
        <w:t>المقياس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المتعلق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بنوع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الجنس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لعام</w:t>
      </w:r>
      <w:r w:rsidRPr="0008538F">
        <w:rPr>
          <w:b/>
          <w:bCs/>
          <w:rtl/>
          <w:lang w:bidi="ar-EG"/>
        </w:rPr>
        <w:t xml:space="preserve"> 2005</w:t>
      </w:r>
    </w:p>
    <w:p w:rsidR="003B57E4" w:rsidRPr="003B57E4" w:rsidRDefault="003B57E4" w:rsidP="0008538F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44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أنجز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الثالث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الآخران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نشرهما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عامي</w:t>
      </w:r>
      <w:r w:rsidRPr="003B57E4">
        <w:rPr>
          <w:rtl/>
          <w:lang w:bidi="ar-EG"/>
        </w:rPr>
        <w:t xml:space="preserve"> 1998</w:t>
      </w:r>
      <w:r w:rsidR="0008538F" w:rsidRPr="0008538F">
        <w:rPr>
          <w:vertAlign w:val="superscript"/>
          <w:rtl/>
          <w:lang w:bidi="ar-EG"/>
        </w:rPr>
        <w:t>(</w:t>
      </w:r>
      <w:r w:rsidR="0008538F">
        <w:rPr>
          <w:rStyle w:val="FootnoteReference"/>
          <w:rtl/>
        </w:rPr>
        <w:footnoteReference w:id="9"/>
      </w:r>
      <w:r w:rsidR="0008538F" w:rsidRPr="0008538F">
        <w:rPr>
          <w:vertAlign w:val="superscript"/>
          <w:rtl/>
          <w:lang w:bidi="ar-EG"/>
        </w:rPr>
        <w:t>)</w:t>
      </w:r>
      <w:r w:rsidR="0008538F">
        <w:rPr>
          <w:rFonts w:hint="cs"/>
          <w:vertAlign w:val="superscript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08538F">
        <w:rPr>
          <w:rFonts w:hint="cs"/>
          <w:rtl/>
          <w:lang w:bidi="ar-EG"/>
        </w:rPr>
        <w:t> </w:t>
      </w:r>
      <w:r w:rsidRPr="003B57E4">
        <w:rPr>
          <w:rtl/>
          <w:lang w:bidi="ar-EG"/>
        </w:rPr>
        <w:t>2001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التقييمات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والاتجاهات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والتجارب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تقسيم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والقوة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قبولها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السائد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مقارنة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المتحققة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مختلف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الأوقات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الاستمرارية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والانقطاع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المتبادلة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وتصور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المدروسة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النقاش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ينجز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2008.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45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للمقياس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موافقة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تقاسم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المسؤولية</w:t>
      </w:r>
      <w:r w:rsidRPr="003B57E4">
        <w:rPr>
          <w:rtl/>
          <w:lang w:bidi="ar-EG"/>
        </w:rPr>
        <w:t>،</w:t>
      </w:r>
      <w:r w:rsidRPr="003B57E4">
        <w:rPr>
          <w:rFonts w:hint="cs"/>
          <w:rtl/>
          <w:lang w:bidi="ar-EG"/>
        </w:rPr>
        <w:t>سواء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اليومية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الاعتيادية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بالمن</w:t>
      </w:r>
      <w:r w:rsidR="0008538F">
        <w:rPr>
          <w:rFonts w:hint="cs"/>
          <w:rtl/>
          <w:lang w:bidi="ar-EG"/>
        </w:rPr>
        <w:t>ـ</w:t>
      </w:r>
      <w:r w:rsidRPr="003B57E4">
        <w:rPr>
          <w:rFonts w:hint="cs"/>
          <w:rtl/>
          <w:lang w:bidi="ar-EG"/>
        </w:rPr>
        <w:t>زل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والأبوة</w:t>
      </w:r>
      <w:r w:rsidRPr="003B57E4">
        <w:rPr>
          <w:rtl/>
          <w:lang w:bidi="ar-EG"/>
        </w:rPr>
        <w:t>.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والاتجاهات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وشعبية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نموذج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الرغم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الاتجاهات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مؤشرات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1998-2004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تفوق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المسؤولية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اليومية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الاعتيادية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>.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46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ويشير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لأفضل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الاحتمالات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تتجاوز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الأدنى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الثابت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الأفضل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2001.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47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السنتين</w:t>
      </w:r>
      <w:r w:rsidRPr="003B57E4">
        <w:rPr>
          <w:rtl/>
          <w:lang w:bidi="ar-EG"/>
        </w:rPr>
        <w:t xml:space="preserve"> 1998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2001،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شركاء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الآخر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جوانب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حياتهن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الشركاء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إظهار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اتجاهات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بالغطرسة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والإيذاء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تجاههن</w:t>
      </w:r>
      <w:r w:rsidRPr="003B57E4">
        <w:rPr>
          <w:rtl/>
          <w:lang w:bidi="ar-EG"/>
        </w:rPr>
        <w:t xml:space="preserve"> 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وبحلول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قل</w:t>
      </w:r>
      <w:r w:rsidR="007A145B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جابهوا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التصرفات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الآخر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أبلغت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اثنتين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بتعرضها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الماضيين</w:t>
      </w:r>
      <w:r w:rsidRPr="003B57E4">
        <w:rPr>
          <w:rtl/>
          <w:lang w:bidi="ar-EG"/>
        </w:rPr>
        <w:t>.</w:t>
      </w:r>
    </w:p>
    <w:p w:rsidR="0008538F" w:rsidRPr="0008538F" w:rsidRDefault="0008538F" w:rsidP="0008538F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8538F" w:rsidRDefault="003B57E4" w:rsidP="0008538F">
      <w:pPr>
        <w:pStyle w:val="SingleTxt"/>
        <w:rPr>
          <w:b/>
          <w:bCs/>
          <w:rtl/>
          <w:lang w:bidi="ar-EG"/>
        </w:rPr>
      </w:pPr>
      <w:r w:rsidRPr="0008538F">
        <w:rPr>
          <w:b/>
          <w:bCs/>
          <w:rtl/>
          <w:lang w:bidi="ar-EG"/>
        </w:rPr>
        <w:t>5</w:t>
      </w:r>
      <w:r w:rsidR="0008538F" w:rsidRPr="0008538F">
        <w:rPr>
          <w:rFonts w:hint="cs"/>
          <w:b/>
          <w:bCs/>
          <w:rtl/>
          <w:lang w:bidi="ar-EG"/>
        </w:rPr>
        <w:t xml:space="preserve"> </w:t>
      </w:r>
      <w:r w:rsidRPr="0008538F">
        <w:rPr>
          <w:b/>
          <w:bCs/>
          <w:rtl/>
          <w:lang w:bidi="ar-EG"/>
        </w:rPr>
        <w:t>-</w:t>
      </w:r>
      <w:r w:rsidR="0008538F" w:rsidRPr="0008538F">
        <w:rPr>
          <w:rFonts w:hint="cs"/>
          <w:b/>
          <w:bCs/>
          <w:rtl/>
          <w:lang w:bidi="ar-EG"/>
        </w:rPr>
        <w:tab/>
      </w:r>
      <w:r w:rsidRPr="0008538F">
        <w:rPr>
          <w:rFonts w:hint="cs"/>
          <w:b/>
          <w:bCs/>
          <w:rtl/>
          <w:lang w:bidi="ar-EG"/>
        </w:rPr>
        <w:t>فنلندا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بوصفها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عنصرا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فاعلا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علي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الصعيد</w:t>
      </w:r>
      <w:r w:rsidRPr="0008538F">
        <w:rPr>
          <w:b/>
          <w:bCs/>
          <w:rtl/>
          <w:lang w:bidi="ar-EG"/>
        </w:rPr>
        <w:t xml:space="preserve"> </w:t>
      </w:r>
      <w:r w:rsidRPr="0008538F">
        <w:rPr>
          <w:rFonts w:hint="cs"/>
          <w:b/>
          <w:bCs/>
          <w:rtl/>
          <w:lang w:bidi="ar-EG"/>
        </w:rPr>
        <w:t>الدولي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48</w:t>
      </w:r>
      <w:r w:rsidR="0008538F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08538F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للمبادئ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7A145B">
        <w:rPr>
          <w:rFonts w:hint="cs"/>
          <w:rtl/>
          <w:lang w:bidi="ar-EG"/>
        </w:rPr>
        <w:t>ا</w:t>
      </w:r>
      <w:r w:rsidRPr="003B57E4">
        <w:rPr>
          <w:rFonts w:hint="cs"/>
          <w:rtl/>
          <w:lang w:bidi="ar-EG"/>
        </w:rPr>
        <w:t>ستراتيجية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(2003-2007)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توجهها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إدراج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والأنشطة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مساندة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ومساواتها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الإنمائي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49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الاستراتيجي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لمختلف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الإنمائي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الثنائية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الأطراف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والإنسانية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للميزانيات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ومساندات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>.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50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الموجه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التنفيذية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تتول</w:t>
      </w:r>
      <w:r w:rsidR="007A145B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الإنمائي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فيروس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نقص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البشرية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متلازمة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نقص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المكتسب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</w:t>
      </w:r>
      <w:r w:rsidR="007A145B">
        <w:rPr>
          <w:rFonts w:hint="cs"/>
          <w:rtl/>
          <w:lang w:bidi="ar-EG"/>
        </w:rPr>
        <w:t>لإ</w:t>
      </w:r>
      <w:r w:rsidRPr="003B57E4">
        <w:rPr>
          <w:rFonts w:hint="cs"/>
          <w:rtl/>
          <w:lang w:bidi="ar-EG"/>
        </w:rPr>
        <w:t>يدز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بالفيروس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الإيدز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الإنجابية</w:t>
      </w:r>
      <w:r w:rsidRPr="003B57E4">
        <w:rPr>
          <w:rtl/>
          <w:lang w:bidi="ar-EG"/>
        </w:rPr>
        <w:t>.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51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بنشاط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الأمن</w:t>
      </w:r>
      <w:r w:rsidRPr="003B57E4">
        <w:rPr>
          <w:rtl/>
          <w:lang w:bidi="ar-EG"/>
        </w:rPr>
        <w:t xml:space="preserve"> 1325</w:t>
      </w:r>
      <w:r w:rsidR="007A145B">
        <w:rPr>
          <w:rFonts w:hint="cs"/>
          <w:rtl/>
          <w:lang w:bidi="ar-EG"/>
        </w:rPr>
        <w:t xml:space="preserve"> </w:t>
      </w:r>
      <w:r w:rsidR="007A145B">
        <w:rPr>
          <w:rFonts w:hint="eastAsia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والسلام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والأمن</w:t>
      </w:r>
      <w:r w:rsidR="007A145B">
        <w:rPr>
          <w:rFonts w:hint="eastAsia"/>
          <w:rtl/>
          <w:lang w:bidi="ar-EG"/>
        </w:rPr>
        <w:t>“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شك</w:t>
      </w:r>
      <w:r w:rsidR="007A145B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توظيف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مدرب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يشاركون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والبنات</w:t>
      </w:r>
      <w:r w:rsidRPr="003B57E4">
        <w:rPr>
          <w:rtl/>
          <w:lang w:bidi="ar-EG"/>
        </w:rPr>
        <w:t>.</w:t>
      </w:r>
    </w:p>
    <w:p w:rsidR="007A145B" w:rsidRPr="007A145B" w:rsidRDefault="007A145B" w:rsidP="007A145B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4</w:t>
      </w:r>
    </w:p>
    <w:p w:rsidR="003B57E4" w:rsidRPr="007A145B" w:rsidRDefault="003B57E4" w:rsidP="007A145B">
      <w:pPr>
        <w:pStyle w:val="SingleTxt"/>
        <w:rPr>
          <w:i/>
          <w:iCs/>
          <w:rtl/>
        </w:rPr>
      </w:pPr>
      <w:r w:rsidRPr="007A145B">
        <w:rPr>
          <w:i/>
          <w:iCs/>
          <w:rtl/>
        </w:rPr>
        <w:t>1</w:t>
      </w:r>
      <w:r w:rsidR="007A145B" w:rsidRPr="007A145B">
        <w:rPr>
          <w:rFonts w:hint="cs"/>
          <w:i/>
          <w:iCs/>
          <w:rtl/>
        </w:rPr>
        <w:t xml:space="preserve"> </w:t>
      </w:r>
      <w:r w:rsidRPr="007A145B">
        <w:rPr>
          <w:i/>
          <w:iCs/>
          <w:rtl/>
        </w:rPr>
        <w:t>-</w:t>
      </w:r>
      <w:r w:rsidR="007A145B" w:rsidRPr="007A145B">
        <w:rPr>
          <w:rFonts w:hint="cs"/>
          <w:i/>
          <w:iCs/>
          <w:rtl/>
        </w:rPr>
        <w:tab/>
      </w:r>
      <w:r w:rsidRPr="007A145B">
        <w:rPr>
          <w:rFonts w:hint="cs"/>
          <w:i/>
          <w:iCs/>
          <w:rtl/>
        </w:rPr>
        <w:t>لا</w:t>
      </w:r>
      <w:r w:rsidR="007A145B" w:rsidRPr="007A145B">
        <w:rPr>
          <w:rFonts w:hint="cs"/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يعتبر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اتخاذ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الدول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الأطراف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تدابير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خاصة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مؤقتة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تستهدف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التعجيل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بالمساواة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الفعلية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بين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الرجل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والمرأة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تمييزاً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بالمعنى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الذي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تأخذ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به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هذه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الاتفاقية،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ولكنه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يجب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ألا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يستتبع،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على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أي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نحو،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الإبقاء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على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معايير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غير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متكافئة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أو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منفصلة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،كما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يجب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وقف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العمل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بهذه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التدابير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متى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تحققت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أهداف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التكافؤ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في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الفرص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والمعاملة</w:t>
      </w:r>
      <w:r w:rsidRPr="007A145B">
        <w:rPr>
          <w:i/>
          <w:iCs/>
          <w:rtl/>
        </w:rPr>
        <w:t>.</w:t>
      </w:r>
    </w:p>
    <w:p w:rsidR="003B57E4" w:rsidRPr="007A145B" w:rsidRDefault="003B57E4" w:rsidP="007A145B">
      <w:pPr>
        <w:pStyle w:val="SingleTxt"/>
        <w:rPr>
          <w:i/>
          <w:iCs/>
          <w:rtl/>
        </w:rPr>
      </w:pPr>
      <w:r w:rsidRPr="007A145B">
        <w:rPr>
          <w:i/>
          <w:iCs/>
          <w:rtl/>
        </w:rPr>
        <w:t>2</w:t>
      </w:r>
      <w:r w:rsidR="007A145B" w:rsidRPr="007A145B">
        <w:rPr>
          <w:rFonts w:hint="cs"/>
          <w:i/>
          <w:iCs/>
          <w:rtl/>
        </w:rPr>
        <w:t xml:space="preserve"> </w:t>
      </w:r>
      <w:r w:rsidRPr="007A145B">
        <w:rPr>
          <w:i/>
          <w:iCs/>
          <w:rtl/>
        </w:rPr>
        <w:t>-</w:t>
      </w:r>
      <w:r w:rsidR="007A145B" w:rsidRPr="007A145B">
        <w:rPr>
          <w:rFonts w:hint="cs"/>
          <w:i/>
          <w:iCs/>
          <w:rtl/>
        </w:rPr>
        <w:tab/>
      </w:r>
      <w:r w:rsidRPr="007A145B">
        <w:rPr>
          <w:rFonts w:hint="cs"/>
          <w:i/>
          <w:iCs/>
          <w:rtl/>
        </w:rPr>
        <w:t>لا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يعتبر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اتخاذ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الدول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الأطراف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تدابير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خاصة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تستهدف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حماية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الأمومة،بما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في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ذلك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تلك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التدابير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الواردة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في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هذه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الاتفاقية،</w:t>
      </w:r>
      <w:r w:rsidRPr="007A145B">
        <w:rPr>
          <w:i/>
          <w:iCs/>
          <w:rtl/>
        </w:rPr>
        <w:t xml:space="preserve"> </w:t>
      </w:r>
      <w:r w:rsidRPr="007A145B">
        <w:rPr>
          <w:rFonts w:hint="cs"/>
          <w:i/>
          <w:iCs/>
          <w:rtl/>
        </w:rPr>
        <w:t>إجراءً</w:t>
      </w:r>
      <w:r w:rsidRPr="007A145B">
        <w:rPr>
          <w:i/>
          <w:iCs/>
          <w:rtl/>
        </w:rPr>
        <w:t xml:space="preserve"> </w:t>
      </w:r>
      <w:r w:rsidR="007A145B" w:rsidRPr="007A145B">
        <w:rPr>
          <w:rFonts w:hint="cs"/>
          <w:i/>
          <w:iCs/>
          <w:rtl/>
        </w:rPr>
        <w:t>تمييزياً</w:t>
      </w:r>
      <w:r w:rsidRPr="007A145B">
        <w:rPr>
          <w:i/>
          <w:iCs/>
          <w:rtl/>
        </w:rPr>
        <w:t>.</w:t>
      </w:r>
    </w:p>
    <w:p w:rsidR="007A145B" w:rsidRPr="007A145B" w:rsidRDefault="007A145B" w:rsidP="007A145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2C4115" w:rsidRDefault="003B57E4" w:rsidP="007A145B">
      <w:pPr>
        <w:pStyle w:val="SingleTxt"/>
        <w:rPr>
          <w:b/>
          <w:bCs/>
          <w:rtl/>
          <w:lang w:bidi="ar-EG"/>
        </w:rPr>
      </w:pPr>
      <w:r w:rsidRPr="002C4115">
        <w:rPr>
          <w:b/>
          <w:bCs/>
          <w:rtl/>
          <w:lang w:bidi="ar-EG"/>
        </w:rPr>
        <w:t>1</w:t>
      </w:r>
      <w:r w:rsidR="007A145B" w:rsidRPr="002C4115">
        <w:rPr>
          <w:rFonts w:hint="cs"/>
          <w:b/>
          <w:bCs/>
          <w:rtl/>
          <w:lang w:bidi="ar-EG"/>
        </w:rPr>
        <w:t xml:space="preserve"> </w:t>
      </w:r>
      <w:r w:rsidRPr="002C4115">
        <w:rPr>
          <w:b/>
          <w:bCs/>
          <w:rtl/>
          <w:lang w:bidi="ar-EG"/>
        </w:rPr>
        <w:t>-</w:t>
      </w:r>
      <w:r w:rsidR="007A145B" w:rsidRPr="002C4115">
        <w:rPr>
          <w:rFonts w:hint="cs"/>
          <w:b/>
          <w:bCs/>
          <w:rtl/>
          <w:lang w:bidi="ar-EG"/>
        </w:rPr>
        <w:tab/>
      </w:r>
      <w:r w:rsidRPr="002C4115">
        <w:rPr>
          <w:rFonts w:hint="cs"/>
          <w:b/>
          <w:bCs/>
          <w:rtl/>
          <w:lang w:bidi="ar-EG"/>
        </w:rPr>
        <w:t>النص</w:t>
      </w:r>
      <w:r w:rsidRPr="002C4115">
        <w:rPr>
          <w:b/>
          <w:bCs/>
          <w:rtl/>
          <w:lang w:bidi="ar-EG"/>
        </w:rPr>
        <w:t xml:space="preserve"> </w:t>
      </w:r>
      <w:r w:rsidRPr="002C4115">
        <w:rPr>
          <w:rFonts w:hint="cs"/>
          <w:b/>
          <w:bCs/>
          <w:rtl/>
          <w:lang w:bidi="ar-EG"/>
        </w:rPr>
        <w:t>المتعلق</w:t>
      </w:r>
      <w:r w:rsidRPr="002C4115">
        <w:rPr>
          <w:b/>
          <w:bCs/>
          <w:rtl/>
          <w:lang w:bidi="ar-EG"/>
        </w:rPr>
        <w:t xml:space="preserve"> </w:t>
      </w:r>
      <w:r w:rsidRPr="002C4115">
        <w:rPr>
          <w:rFonts w:hint="cs"/>
          <w:b/>
          <w:bCs/>
          <w:rtl/>
          <w:lang w:bidi="ar-EG"/>
        </w:rPr>
        <w:t>بالحصص</w:t>
      </w:r>
      <w:r w:rsidRPr="002C4115">
        <w:rPr>
          <w:b/>
          <w:bCs/>
          <w:rtl/>
          <w:lang w:bidi="ar-EG"/>
        </w:rPr>
        <w:t xml:space="preserve"> </w:t>
      </w:r>
      <w:r w:rsidRPr="002C4115">
        <w:rPr>
          <w:rFonts w:hint="cs"/>
          <w:b/>
          <w:bCs/>
          <w:rtl/>
          <w:lang w:bidi="ar-EG"/>
        </w:rPr>
        <w:t>في</w:t>
      </w:r>
      <w:r w:rsidRPr="002C4115">
        <w:rPr>
          <w:b/>
          <w:bCs/>
          <w:rtl/>
          <w:lang w:bidi="ar-EG"/>
        </w:rPr>
        <w:t xml:space="preserve"> </w:t>
      </w:r>
      <w:r w:rsidRPr="002C4115">
        <w:rPr>
          <w:rFonts w:hint="cs"/>
          <w:b/>
          <w:bCs/>
          <w:rtl/>
          <w:lang w:bidi="ar-EG"/>
        </w:rPr>
        <w:t>قانون</w:t>
      </w:r>
      <w:r w:rsidRPr="002C4115">
        <w:rPr>
          <w:b/>
          <w:bCs/>
          <w:rtl/>
          <w:lang w:bidi="ar-EG"/>
        </w:rPr>
        <w:t xml:space="preserve"> </w:t>
      </w:r>
      <w:r w:rsidRPr="002C4115">
        <w:rPr>
          <w:rFonts w:hint="cs"/>
          <w:b/>
          <w:bCs/>
          <w:rtl/>
          <w:lang w:bidi="ar-EG"/>
        </w:rPr>
        <w:t>المساواة</w:t>
      </w:r>
    </w:p>
    <w:p w:rsidR="003B57E4" w:rsidRPr="003B57E4" w:rsidRDefault="003B57E4" w:rsidP="007A1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52</w:t>
      </w:r>
      <w:r w:rsidR="007A14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7A1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4</w:t>
      </w:r>
      <w:r w:rsidR="002C411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(2)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</w:t>
      </w:r>
      <w:r w:rsidRPr="003B57E4">
        <w:t>(17.2.1995/206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خلافا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40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والوكالات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الاستشارية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وغيرها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باستثناء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>.</w:t>
      </w:r>
    </w:p>
    <w:p w:rsidR="003B57E4" w:rsidRPr="003B57E4" w:rsidRDefault="003B57E4" w:rsidP="002C411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53</w:t>
      </w:r>
      <w:r w:rsidR="002C411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2C411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 </w:t>
      </w:r>
      <w:r w:rsidRPr="003B57E4">
        <w:rPr>
          <w:rFonts w:hint="cs"/>
          <w:rtl/>
          <w:lang w:bidi="ar-EG"/>
        </w:rPr>
        <w:t>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</w:t>
      </w:r>
      <w:r w:rsidRPr="003B57E4">
        <w:t>15.4.2005/232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للفرع</w:t>
      </w:r>
      <w:r w:rsidRPr="003B57E4">
        <w:rPr>
          <w:rtl/>
          <w:lang w:bidi="ar-EG"/>
        </w:rPr>
        <w:t xml:space="preserve"> 4</w:t>
      </w:r>
      <w:r w:rsidR="002C4115">
        <w:rPr>
          <w:rFonts w:hint="cs"/>
          <w:rtl/>
          <w:lang w:bidi="ar-EG"/>
        </w:rPr>
        <w:t xml:space="preserve"> 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مؤسسة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شمولها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للمديرين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المسؤولين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المنتخبين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="002C4115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متساويا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تطالب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بتسمية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مرشحين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للتشكيلات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بقدر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الإمكان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ورجلا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العضوية</w:t>
      </w:r>
      <w:r w:rsidRPr="003B57E4">
        <w:rPr>
          <w:rtl/>
          <w:lang w:bidi="ar-EG"/>
        </w:rPr>
        <w:t>.</w:t>
      </w:r>
    </w:p>
    <w:p w:rsidR="003B57E4" w:rsidRPr="003B57E4" w:rsidRDefault="003B57E4" w:rsidP="003E2AB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54</w:t>
      </w:r>
      <w:r w:rsidR="003E2AB7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E2AB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يغطي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أمور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الشركات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المملوكة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للدولة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بالشركات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للدولة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طوعي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تأكد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(2003-2007)،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يطالب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المملوكة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40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تحقق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="003E2AB7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>.</w:t>
      </w:r>
    </w:p>
    <w:p w:rsidR="003B57E4" w:rsidRPr="003B57E4" w:rsidRDefault="003B57E4" w:rsidP="003E2AB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55</w:t>
      </w:r>
      <w:r w:rsidR="003E2AB7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E2AB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للكنيسة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اللوثرية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الإنجيلية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بالموافقة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وغيرها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الكنيسة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والأبرشيات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="003E2AB7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الأبرشية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1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2004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المنتخبة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40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أمور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الأبرشية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الإكليريكية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والمجالس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واللجان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العاملة</w:t>
      </w:r>
      <w:r w:rsidRPr="003B57E4">
        <w:rPr>
          <w:rtl/>
          <w:lang w:bidi="ar-EG"/>
        </w:rPr>
        <w:t xml:space="preserve">. </w:t>
      </w:r>
    </w:p>
    <w:p w:rsidR="003E2AB7" w:rsidRPr="003E2AB7" w:rsidRDefault="003E2AB7" w:rsidP="003E2AB7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5</w:t>
      </w:r>
    </w:p>
    <w:p w:rsidR="003B57E4" w:rsidRPr="003E2AB7" w:rsidRDefault="003B57E4" w:rsidP="003B57E4">
      <w:pPr>
        <w:pStyle w:val="SingleTxt"/>
        <w:rPr>
          <w:i/>
          <w:iCs/>
          <w:rtl/>
        </w:rPr>
      </w:pPr>
      <w:r w:rsidRPr="003E2AB7">
        <w:rPr>
          <w:rFonts w:hint="cs"/>
          <w:i/>
          <w:iCs/>
          <w:rtl/>
        </w:rPr>
        <w:t>تتخذ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الدول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الأطراف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جميع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التدابير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المناسبة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لتحقيق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ما</w:t>
      </w:r>
      <w:r w:rsidRPr="003E2AB7">
        <w:rPr>
          <w:i/>
          <w:iCs/>
          <w:rtl/>
        </w:rPr>
        <w:t xml:space="preserve"> </w:t>
      </w:r>
      <w:r w:rsidRPr="003E2AB7">
        <w:rPr>
          <w:rFonts w:hint="cs"/>
          <w:i/>
          <w:iCs/>
          <w:rtl/>
        </w:rPr>
        <w:t>يلي</w:t>
      </w:r>
      <w:r w:rsidRPr="003E2AB7">
        <w:rPr>
          <w:i/>
          <w:iCs/>
          <w:rtl/>
        </w:rPr>
        <w:t>:</w:t>
      </w:r>
    </w:p>
    <w:p w:rsidR="003B57E4" w:rsidRPr="003E2AB7" w:rsidRDefault="003E2AB7" w:rsidP="003E2AB7">
      <w:pPr>
        <w:pStyle w:val="SingleTxt"/>
        <w:rPr>
          <w:i/>
          <w:iCs/>
          <w:rtl/>
        </w:rPr>
      </w:pPr>
      <w:r>
        <w:rPr>
          <w:rFonts w:hint="cs"/>
          <w:i/>
          <w:iCs/>
          <w:rtl/>
        </w:rPr>
        <w:tab/>
      </w:r>
      <w:r w:rsidR="003B57E4" w:rsidRPr="003E2AB7">
        <w:rPr>
          <w:i/>
          <w:iCs/>
          <w:rtl/>
        </w:rPr>
        <w:t>(</w:t>
      </w:r>
      <w:r w:rsidR="003B57E4" w:rsidRPr="003E2AB7">
        <w:rPr>
          <w:rFonts w:hint="cs"/>
          <w:i/>
          <w:iCs/>
          <w:rtl/>
        </w:rPr>
        <w:t>أ</w:t>
      </w:r>
      <w:r w:rsidR="003B57E4" w:rsidRPr="003E2AB7">
        <w:rPr>
          <w:i/>
          <w:iCs/>
          <w:rtl/>
        </w:rPr>
        <w:t>)</w:t>
      </w:r>
      <w:r w:rsidRPr="003E2AB7">
        <w:rPr>
          <w:rFonts w:hint="cs"/>
          <w:i/>
          <w:iCs/>
          <w:rtl/>
        </w:rPr>
        <w:tab/>
      </w:r>
      <w:r w:rsidR="003B57E4" w:rsidRPr="003E2AB7">
        <w:rPr>
          <w:rFonts w:hint="cs"/>
          <w:i/>
          <w:iCs/>
          <w:rtl/>
        </w:rPr>
        <w:t>تغيير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الأنماط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الاجتماعية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والثقافية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لسلوك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الرجل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والمرأة،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بهدف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تحقيق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القضاء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على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التحيزات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والعادات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العرفية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وكل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الممارسات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الأخرى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القائمة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على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الاعتقاد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بكون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أي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الجنسين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أدنى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أو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أعلى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الآخر،أو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على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أدوار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نمطية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للرجل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والمرأة؛</w:t>
      </w:r>
    </w:p>
    <w:p w:rsidR="003B57E4" w:rsidRPr="003E2AB7" w:rsidRDefault="003E2AB7" w:rsidP="003E2AB7">
      <w:pPr>
        <w:pStyle w:val="SingleTxt"/>
        <w:rPr>
          <w:i/>
          <w:iCs/>
          <w:rtl/>
        </w:rPr>
      </w:pPr>
      <w:r>
        <w:rPr>
          <w:rFonts w:hint="cs"/>
          <w:i/>
          <w:iCs/>
          <w:rtl/>
        </w:rPr>
        <w:tab/>
      </w:r>
      <w:r w:rsidR="003B57E4" w:rsidRPr="003E2AB7">
        <w:rPr>
          <w:i/>
          <w:iCs/>
          <w:rtl/>
        </w:rPr>
        <w:t>(</w:t>
      </w:r>
      <w:r w:rsidR="003B57E4" w:rsidRPr="003E2AB7">
        <w:rPr>
          <w:rFonts w:hint="cs"/>
          <w:i/>
          <w:iCs/>
          <w:rtl/>
        </w:rPr>
        <w:t>ب</w:t>
      </w:r>
      <w:r w:rsidR="003B57E4" w:rsidRPr="003E2AB7">
        <w:rPr>
          <w:i/>
          <w:iCs/>
          <w:rtl/>
        </w:rPr>
        <w:t>)</w:t>
      </w:r>
      <w:r>
        <w:rPr>
          <w:rFonts w:hint="cs"/>
          <w:i/>
          <w:iCs/>
          <w:rtl/>
        </w:rPr>
        <w:tab/>
      </w:r>
      <w:r w:rsidR="003B57E4" w:rsidRPr="003E2AB7">
        <w:rPr>
          <w:rFonts w:hint="cs"/>
          <w:i/>
          <w:iCs/>
          <w:rtl/>
        </w:rPr>
        <w:t>كفالة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تضمين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التربية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العائلية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فهما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سليما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للأمومة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بوصفها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وظيفة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اجتماعية،والاعتراف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بكون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تنشئة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الأطفال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تربيتهم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مسؤولية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مشتركة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بين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الأبوين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على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يكون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مفهوماً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أن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مصلحة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الأطفال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هى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الاعتبار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الأساسي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في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جميع</w:t>
      </w:r>
      <w:r w:rsidR="003B57E4" w:rsidRPr="003E2AB7">
        <w:rPr>
          <w:i/>
          <w:iCs/>
          <w:rtl/>
        </w:rPr>
        <w:t xml:space="preserve"> </w:t>
      </w:r>
      <w:r w:rsidR="003B57E4" w:rsidRPr="003E2AB7">
        <w:rPr>
          <w:rFonts w:hint="cs"/>
          <w:i/>
          <w:iCs/>
          <w:rtl/>
        </w:rPr>
        <w:t>الحالات</w:t>
      </w:r>
      <w:r w:rsidR="003B57E4" w:rsidRPr="003E2AB7">
        <w:rPr>
          <w:i/>
          <w:iCs/>
          <w:rtl/>
        </w:rPr>
        <w:t>.</w:t>
      </w:r>
    </w:p>
    <w:p w:rsidR="003E2AB7" w:rsidRPr="003E2AB7" w:rsidRDefault="003E2AB7" w:rsidP="003E2AB7">
      <w:pPr>
        <w:pStyle w:val="SingleTxt"/>
        <w:spacing w:after="0" w:line="120" w:lineRule="exact"/>
        <w:rPr>
          <w:sz w:val="10"/>
          <w:rtl/>
        </w:rPr>
      </w:pPr>
    </w:p>
    <w:p w:rsidR="003B57E4" w:rsidRPr="003E2AB7" w:rsidRDefault="003B57E4" w:rsidP="003E2AB7">
      <w:pPr>
        <w:pStyle w:val="SingleTxt"/>
        <w:rPr>
          <w:b/>
          <w:bCs/>
          <w:rtl/>
        </w:rPr>
      </w:pPr>
      <w:r w:rsidRPr="003E2AB7">
        <w:rPr>
          <w:b/>
          <w:bCs/>
          <w:rtl/>
        </w:rPr>
        <w:t>1</w:t>
      </w:r>
      <w:r w:rsidR="003E2AB7" w:rsidRPr="003E2AB7">
        <w:rPr>
          <w:rFonts w:hint="cs"/>
          <w:b/>
          <w:bCs/>
          <w:rtl/>
        </w:rPr>
        <w:t xml:space="preserve"> </w:t>
      </w:r>
      <w:r w:rsidRPr="003E2AB7">
        <w:rPr>
          <w:b/>
          <w:bCs/>
          <w:rtl/>
        </w:rPr>
        <w:t>-</w:t>
      </w:r>
      <w:r w:rsidR="003E2AB7" w:rsidRPr="003E2AB7">
        <w:rPr>
          <w:rFonts w:hint="cs"/>
          <w:b/>
          <w:bCs/>
          <w:rtl/>
        </w:rPr>
        <w:tab/>
      </w:r>
      <w:r w:rsidRPr="003E2AB7">
        <w:rPr>
          <w:rFonts w:hint="cs"/>
          <w:b/>
          <w:bCs/>
          <w:rtl/>
        </w:rPr>
        <w:t>لعنف</w:t>
      </w:r>
      <w:r w:rsidRPr="003E2AB7">
        <w:rPr>
          <w:b/>
          <w:bCs/>
          <w:rtl/>
        </w:rPr>
        <w:t xml:space="preserve"> </w:t>
      </w:r>
      <w:r w:rsidRPr="003E2AB7">
        <w:rPr>
          <w:rFonts w:hint="cs"/>
          <w:b/>
          <w:bCs/>
          <w:rtl/>
        </w:rPr>
        <w:t>ضد</w:t>
      </w:r>
      <w:r w:rsidRPr="003E2AB7">
        <w:rPr>
          <w:b/>
          <w:bCs/>
          <w:rtl/>
        </w:rPr>
        <w:t xml:space="preserve"> </w:t>
      </w:r>
      <w:r w:rsidRPr="003E2AB7">
        <w:rPr>
          <w:rFonts w:hint="cs"/>
          <w:b/>
          <w:bCs/>
          <w:rtl/>
        </w:rPr>
        <w:t>المرأة</w:t>
      </w:r>
    </w:p>
    <w:p w:rsidR="003B57E4" w:rsidRPr="003B57E4" w:rsidRDefault="003B57E4" w:rsidP="0038283A">
      <w:pPr>
        <w:pStyle w:val="SingleTxt"/>
        <w:rPr>
          <w:rtl/>
        </w:rPr>
      </w:pPr>
      <w:r w:rsidRPr="003B57E4">
        <w:rPr>
          <w:rtl/>
        </w:rPr>
        <w:t>56</w:t>
      </w:r>
      <w:r w:rsidR="003E2AB7">
        <w:rPr>
          <w:rFonts w:hint="cs"/>
          <w:rtl/>
        </w:rPr>
        <w:t xml:space="preserve"> </w:t>
      </w:r>
      <w:r w:rsidRPr="003B57E4">
        <w:rPr>
          <w:rtl/>
        </w:rPr>
        <w:t>-</w:t>
      </w:r>
      <w:r w:rsidR="003E2AB7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الاستنتاجات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المقدمة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التقارير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الدورية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أعربت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بالقضاء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التمييز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قلقها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زيادة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وقوع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العنف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وأبدت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قلقها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ارتفاع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حدوث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التحرش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>.</w:t>
      </w:r>
    </w:p>
    <w:p w:rsidR="003B57E4" w:rsidRPr="003B57E4" w:rsidRDefault="0038283A" w:rsidP="003B57E4">
      <w:pPr>
        <w:pStyle w:val="SingleTxt"/>
      </w:pPr>
      <w:r>
        <w:rPr>
          <w:rFonts w:hint="cs"/>
          <w:rtl/>
        </w:rPr>
        <w:t>1-1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التشريعات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المتعلقة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بالأوامر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الزجرية</w:t>
      </w:r>
    </w:p>
    <w:p w:rsidR="003B57E4" w:rsidRPr="003B57E4" w:rsidRDefault="003B57E4" w:rsidP="0038283A">
      <w:pPr>
        <w:pStyle w:val="SingleTxt"/>
        <w:rPr>
          <w:rtl/>
          <w:lang w:bidi="ar-EG"/>
        </w:rPr>
      </w:pPr>
      <w:r w:rsidRPr="003B57E4">
        <w:rPr>
          <w:rtl/>
        </w:rPr>
        <w:t>57</w:t>
      </w:r>
      <w:r w:rsidR="0038283A">
        <w:rPr>
          <w:rFonts w:hint="cs"/>
          <w:rtl/>
        </w:rPr>
        <w:t xml:space="preserve"> </w:t>
      </w:r>
      <w:r w:rsidRPr="003B57E4">
        <w:rPr>
          <w:rtl/>
        </w:rPr>
        <w:t>-</w:t>
      </w:r>
      <w:r w:rsidR="0038283A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بداية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1995، </w:t>
      </w:r>
      <w:r w:rsidRPr="003B57E4">
        <w:rPr>
          <w:rFonts w:hint="cs"/>
          <w:rtl/>
        </w:rPr>
        <w:t>جري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استكمال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بالأمر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الزجري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حتى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يمكن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تطبيقه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عندما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يكون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الشخص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المشمول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بالحماية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بمقتض</w:t>
      </w:r>
      <w:r w:rsidR="0038283A">
        <w:rPr>
          <w:rFonts w:hint="cs"/>
          <w:rtl/>
        </w:rPr>
        <w:t>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والشخص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صدر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حقه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يقيمان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المعيشية</w:t>
      </w:r>
      <w:r w:rsidRPr="003B57E4">
        <w:rPr>
          <w:rtl/>
        </w:rPr>
        <w:t xml:space="preserve"> (</w:t>
      </w:r>
      <w:r w:rsidRPr="003B57E4">
        <w:t>711/2004</w:t>
      </w:r>
      <w:r w:rsidRPr="003B57E4">
        <w:rPr>
          <w:rtl/>
          <w:lang w:bidi="ar-EG"/>
        </w:rPr>
        <w:t xml:space="preserve">).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الماضي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الجائز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الطرفان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يعيشان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بعضهما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يجوز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معيشة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38283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58</w:t>
      </w:r>
      <w:r w:rsidR="0038283A">
        <w:rPr>
          <w:rFonts w:hint="cs"/>
          <w:rtl/>
          <w:lang w:bidi="ar-EG"/>
        </w:rPr>
        <w:t xml:space="preserve"> -</w:t>
      </w:r>
      <w:r w:rsidR="0038283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عودة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الجائز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يقابل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المشمول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ملاحقة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المحمي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يوسع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البقاء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بجوار</w:t>
      </w:r>
      <w:r w:rsidRPr="003B57E4">
        <w:rPr>
          <w:rtl/>
          <w:lang w:bidi="ar-EG"/>
        </w:rPr>
        <w:t xml:space="preserve"> </w:t>
      </w:r>
      <w:r w:rsidR="0038283A">
        <w:rPr>
          <w:rFonts w:hint="cs"/>
          <w:rtl/>
          <w:lang w:bidi="ar-EG"/>
        </w:rPr>
        <w:t xml:space="preserve">المنـزل </w:t>
      </w:r>
      <w:r w:rsidRPr="003B57E4">
        <w:rPr>
          <w:rFonts w:hint="cs"/>
          <w:rtl/>
          <w:lang w:bidi="ar-EG"/>
        </w:rPr>
        <w:t>المشترك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>.</w:t>
      </w:r>
    </w:p>
    <w:p w:rsidR="003B57E4" w:rsidRPr="003B57E4" w:rsidRDefault="0038283A" w:rsidP="003B57E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>1-2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البحث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المتعلق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بالعنف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ضد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</w:p>
    <w:p w:rsidR="003B57E4" w:rsidRPr="003B57E4" w:rsidRDefault="003B57E4" w:rsidP="0038283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59</w:t>
      </w:r>
      <w:r w:rsidR="0038283A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8283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1997، </w:t>
      </w:r>
      <w:r w:rsidRPr="003B57E4">
        <w:rPr>
          <w:rFonts w:hint="cs"/>
          <w:rtl/>
          <w:lang w:bidi="ar-EG"/>
        </w:rPr>
        <w:t>أجريت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</w:t>
      </w:r>
      <w:r w:rsidRPr="003B57E4">
        <w:rPr>
          <w:rtl/>
          <w:lang w:bidi="ar-EG"/>
        </w:rPr>
        <w:t xml:space="preserve"> </w:t>
      </w:r>
      <w:r w:rsidR="0038283A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الولاء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الأمل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الضرب</w:t>
      </w:r>
      <w:r w:rsidR="0038283A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التركيز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استقصائية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إبراز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الحوار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أعيدت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</w:t>
      </w:r>
      <w:r w:rsidR="0038283A" w:rsidRPr="0038283A">
        <w:rPr>
          <w:vertAlign w:val="superscript"/>
          <w:rtl/>
          <w:lang w:bidi="ar-EG"/>
        </w:rPr>
        <w:t>(</w:t>
      </w:r>
      <w:r w:rsidR="0038283A">
        <w:rPr>
          <w:rStyle w:val="FootnoteReference"/>
          <w:rtl/>
        </w:rPr>
        <w:footnoteReference w:id="10"/>
      </w:r>
      <w:r w:rsidR="0038283A" w:rsidRPr="0038283A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3B57E4" w:rsidRPr="003B57E4" w:rsidRDefault="003B57E4" w:rsidP="004B09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60</w:t>
      </w:r>
      <w:r w:rsidR="004B095B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B09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المجراة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النضوج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طفيفة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هبطت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قليلا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وبدلا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والتهديد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شيوعا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مجهول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صديق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زميل</w:t>
      </w:r>
      <w:r w:rsidRPr="003B57E4">
        <w:rPr>
          <w:rtl/>
          <w:lang w:bidi="ar-EG"/>
        </w:rPr>
        <w:t>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السلوك</w:t>
      </w:r>
      <w:r w:rsidRPr="003B57E4">
        <w:rPr>
          <w:rtl/>
          <w:lang w:bidi="ar-EG"/>
        </w:rPr>
        <w:t xml:space="preserve"> </w:t>
      </w:r>
      <w:r w:rsidR="004B095B">
        <w:rPr>
          <w:rFonts w:hint="cs"/>
          <w:rtl/>
          <w:lang w:bidi="ar-EG"/>
        </w:rPr>
        <w:t>ا</w:t>
      </w:r>
      <w:r w:rsidRPr="003B57E4">
        <w:rPr>
          <w:rFonts w:hint="cs"/>
          <w:rtl/>
          <w:lang w:bidi="ar-EG"/>
        </w:rPr>
        <w:t>لتهديدي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20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البدني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تطرأ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</w:t>
      </w:r>
      <w:r w:rsidR="004B095B">
        <w:rPr>
          <w:rFonts w:hint="cs"/>
          <w:rtl/>
          <w:lang w:bidi="ar-EG"/>
        </w:rPr>
        <w:t>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يعشن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للشراكة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="004B095B">
        <w:rPr>
          <w:rFonts w:hint="cs"/>
          <w:rtl/>
          <w:lang w:bidi="ar-EG"/>
        </w:rPr>
        <w:t xml:space="preserve">19.6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البدني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التهديد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أزواجهن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الحاليين</w:t>
      </w:r>
      <w:r w:rsidRPr="003B57E4">
        <w:rPr>
          <w:rtl/>
          <w:lang w:bidi="ar-EG"/>
        </w:rPr>
        <w:t xml:space="preserve"> (</w:t>
      </w:r>
      <w:r w:rsidR="004B095B">
        <w:rPr>
          <w:rFonts w:hint="cs"/>
          <w:rtl/>
          <w:lang w:bidi="ar-EG"/>
        </w:rPr>
        <w:t>22.2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بالزواج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المعاشرة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49 </w:t>
      </w:r>
      <w:r w:rsidRPr="003B57E4">
        <w:rPr>
          <w:rFonts w:hint="cs"/>
          <w:rtl/>
          <w:lang w:bidi="ar-EG"/>
        </w:rPr>
        <w:t>منهن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للتهديد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بارتكابه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سابق</w:t>
      </w:r>
      <w:r w:rsidRPr="003B57E4">
        <w:rPr>
          <w:rtl/>
          <w:lang w:bidi="ar-EG"/>
        </w:rPr>
        <w:t xml:space="preserve"> (</w:t>
      </w:r>
      <w:r w:rsidR="004B095B">
        <w:rPr>
          <w:rFonts w:hint="cs"/>
          <w:rtl/>
          <w:lang w:bidi="ar-EG"/>
        </w:rPr>
        <w:t>49.9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1997).</w:t>
      </w:r>
    </w:p>
    <w:p w:rsidR="003B57E4" w:rsidRPr="003B57E4" w:rsidRDefault="003B57E4" w:rsidP="008073C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61</w:t>
      </w:r>
      <w:r w:rsidR="008073C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الوفيات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للهبوط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وتقول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قتلن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يتراوح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29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 53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عامي</w:t>
      </w:r>
      <w:r w:rsidRPr="003B57E4">
        <w:rPr>
          <w:rtl/>
          <w:lang w:bidi="ar-EG"/>
        </w:rPr>
        <w:t xml:space="preserve"> 2004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30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لوقوع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القتل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القتل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وبالقياس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البلدان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المهلك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5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نوفمبر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الوفاة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2006.</w:t>
      </w:r>
    </w:p>
    <w:p w:rsidR="003B57E4" w:rsidRPr="003B57E4" w:rsidRDefault="003B57E4" w:rsidP="008073C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62</w:t>
      </w:r>
      <w:r w:rsidR="008073C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الاغتصاب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الاتهامات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المرتكبة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1999،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الاغتصاب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الرسمية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1999-2003</w:t>
      </w:r>
      <w:r w:rsidR="006727DB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وجهت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اتهامات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15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الاغتصاب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للإخفاء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ضئيلة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فقط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للكثير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منها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المحاكم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8073C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63</w:t>
      </w:r>
      <w:r w:rsidR="008073C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ترجع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فاعلية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فالشرطة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الحادثة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كفاءة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تسجيلها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كفاءة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والجمهور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إدراكا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="008073C5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استعداده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للإبلاغ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الوقائع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الملاحظة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واستنتاجات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لإبلاغ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اتسام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الفعالية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يبدو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بأحداث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تراقب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الأحداث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بطريقة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أرفع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تمضي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الفعالية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يعني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قفز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خطوة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الأمام</w:t>
      </w:r>
      <w:r w:rsidRPr="003B57E4">
        <w:rPr>
          <w:rtl/>
          <w:lang w:bidi="ar-EG"/>
        </w:rPr>
        <w:t>.</w:t>
      </w:r>
    </w:p>
    <w:p w:rsidR="008073C5" w:rsidRPr="008073C5" w:rsidRDefault="008073C5" w:rsidP="008073C5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8073C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1-3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للشراكة</w:t>
      </w:r>
    </w:p>
    <w:p w:rsidR="003B57E4" w:rsidRPr="003B57E4" w:rsidRDefault="003B57E4" w:rsidP="008073C5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64</w:t>
      </w:r>
      <w:r w:rsidR="008073C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تتعرض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الحميمة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تظل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بوضوح</w:t>
      </w:r>
      <w:r w:rsidR="008073C5" w:rsidRPr="008073C5">
        <w:rPr>
          <w:vertAlign w:val="superscript"/>
          <w:rtl/>
          <w:lang w:bidi="ar-EG"/>
        </w:rPr>
        <w:t>(</w:t>
      </w:r>
      <w:r w:rsidR="008073C5">
        <w:rPr>
          <w:rStyle w:val="FootnoteReference"/>
          <w:rtl/>
        </w:rPr>
        <w:footnoteReference w:id="11"/>
      </w:r>
      <w:r w:rsidR="008073C5" w:rsidRPr="008073C5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65</w:t>
      </w:r>
      <w:r w:rsidR="008073C5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8073C5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47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1997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30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عنفا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يعيشون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العنوان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ويشكلون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عائلة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الأرقام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أنواعا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ونسبة</w:t>
      </w:r>
      <w:r w:rsidRPr="003B57E4">
        <w:rPr>
          <w:rtl/>
          <w:lang w:bidi="ar-EG"/>
        </w:rPr>
        <w:t xml:space="preserve"> 79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90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الشريكين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بالفترة</w:t>
      </w:r>
      <w:r w:rsidRPr="003B57E4">
        <w:rPr>
          <w:rtl/>
          <w:lang w:bidi="ar-EG"/>
        </w:rPr>
        <w:t xml:space="preserve"> 1987-2005)</w:t>
      </w:r>
      <w:r w:rsidR="00391F96" w:rsidRPr="00391F96">
        <w:rPr>
          <w:vertAlign w:val="superscript"/>
          <w:rtl/>
          <w:lang w:bidi="ar-EG"/>
        </w:rPr>
        <w:t>(</w:t>
      </w:r>
      <w:r w:rsidR="00391F96">
        <w:rPr>
          <w:rStyle w:val="FootnoteReference"/>
          <w:rtl/>
        </w:rPr>
        <w:footnoteReference w:id="12"/>
      </w:r>
      <w:r w:rsidR="00391F96" w:rsidRPr="00391F9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66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وتشير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جمعتها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قتلن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23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2000-2004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17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1995-1999،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الأرقام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25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 20.</w:t>
      </w:r>
    </w:p>
    <w:p w:rsidR="00391F96" w:rsidRPr="00391F96" w:rsidRDefault="00391F96" w:rsidP="00391F96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1-4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المأمونة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67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ما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نقص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المأمونة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فليست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مناطق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شاسعة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وشرق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ميسورة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المهددات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يعشن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قصيرة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وقوعه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مازال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مشوبا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النقص</w:t>
      </w:r>
      <w:r w:rsidRPr="003B57E4">
        <w:rPr>
          <w:rtl/>
          <w:lang w:bidi="ar-EG"/>
        </w:rPr>
        <w:t>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68 </w:t>
      </w:r>
      <w:r w:rsidR="00391F96">
        <w:rPr>
          <w:rFonts w:hint="cs"/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ذكر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والشواغر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يتفق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الاحتياجات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الراهنة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14 </w:t>
      </w:r>
      <w:r w:rsidRPr="003B57E4">
        <w:rPr>
          <w:rFonts w:hint="cs"/>
          <w:rtl/>
          <w:lang w:bidi="ar-EG"/>
        </w:rPr>
        <w:t>مسكنا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76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تتولاها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2002، </w:t>
      </w:r>
      <w:r w:rsidRPr="003B57E4">
        <w:rPr>
          <w:rFonts w:hint="cs"/>
          <w:rtl/>
          <w:lang w:bidi="ar-EG"/>
        </w:rPr>
        <w:t>احتفظ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إيوائي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خطوط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الإنترنت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يوفر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لحوالي</w:t>
      </w:r>
      <w:r w:rsidRPr="003B57E4">
        <w:rPr>
          <w:rtl/>
          <w:lang w:bidi="ar-EG"/>
        </w:rPr>
        <w:t xml:space="preserve"> </w:t>
      </w:r>
      <w:r w:rsidR="00391F96">
        <w:rPr>
          <w:rFonts w:hint="cs"/>
          <w:rtl/>
          <w:lang w:bidi="ar-EG"/>
        </w:rPr>
        <w:t>500 26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الزائرات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10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للفتيات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يعيشون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بالمناطق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الإنترنت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>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69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لاحظت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بيانها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احتمال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يناهز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ثلاثة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أضعاف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الاحتمال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ميسورة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يمكنهم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المعوقة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اليومية</w:t>
      </w:r>
      <w:r w:rsidRPr="003B57E4">
        <w:rPr>
          <w:rtl/>
          <w:lang w:bidi="ar-EG"/>
        </w:rPr>
        <w:t>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70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مونا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أنشأته</w:t>
      </w:r>
      <w:r w:rsidRPr="003B57E4">
        <w:rPr>
          <w:rtl/>
          <w:lang w:bidi="ar-EG"/>
        </w:rPr>
        <w:t xml:space="preserve"> </w:t>
      </w:r>
      <w:r w:rsidR="00391F96">
        <w:rPr>
          <w:rFonts w:hint="cs"/>
          <w:rtl/>
          <w:lang w:bidi="ar-EG"/>
        </w:rPr>
        <w:t>إ</w:t>
      </w:r>
      <w:r w:rsidRPr="003B57E4">
        <w:rPr>
          <w:rFonts w:hint="cs"/>
          <w:rtl/>
          <w:lang w:bidi="ar-EG"/>
        </w:rPr>
        <w:t>حد</w:t>
      </w:r>
      <w:r w:rsidR="00391F9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الثقافات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2004،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قادمين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الثقافات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معرضة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لخطر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الصديق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الحميم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يتهددهم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بالشرف</w:t>
      </w:r>
      <w:r w:rsidRPr="003B57E4">
        <w:rPr>
          <w:rtl/>
          <w:lang w:bidi="ar-EG"/>
        </w:rPr>
        <w:t>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الأقليات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بإيواء</w:t>
      </w:r>
      <w:r w:rsidRPr="003B57E4">
        <w:rPr>
          <w:rtl/>
          <w:lang w:bidi="ar-EG"/>
        </w:rPr>
        <w:t xml:space="preserve"> 26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14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وبحلول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آب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أغسطس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27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28 </w:t>
      </w:r>
      <w:r w:rsidRPr="003B57E4">
        <w:rPr>
          <w:rFonts w:hint="cs"/>
          <w:rtl/>
          <w:lang w:bidi="ar-EG"/>
        </w:rPr>
        <w:t>طفلا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المقيمين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عاشوا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22 </w:t>
      </w:r>
      <w:r w:rsidRPr="003B57E4">
        <w:rPr>
          <w:rFonts w:hint="cs"/>
          <w:rtl/>
          <w:lang w:bidi="ar-EG"/>
        </w:rPr>
        <w:t>بلدا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مختلفا</w:t>
      </w:r>
      <w:r w:rsidRPr="003B57E4">
        <w:rPr>
          <w:rtl/>
          <w:lang w:bidi="ar-EG"/>
        </w:rPr>
        <w:t>.</w:t>
      </w:r>
    </w:p>
    <w:p w:rsidR="00391F96" w:rsidRPr="00391F96" w:rsidRDefault="00391F96" w:rsidP="00391F96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1-5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71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الاستنتاجات</w:t>
      </w:r>
      <w:r w:rsidR="00391F96" w:rsidRPr="00391F96">
        <w:rPr>
          <w:vertAlign w:val="superscript"/>
          <w:rtl/>
          <w:lang w:bidi="ar-EG"/>
        </w:rPr>
        <w:t>(</w:t>
      </w:r>
      <w:r w:rsidR="00391F96">
        <w:rPr>
          <w:rStyle w:val="FootnoteReference"/>
          <w:rtl/>
        </w:rPr>
        <w:footnoteReference w:id="13"/>
      </w:r>
      <w:r w:rsidR="00391F96" w:rsidRPr="00391F9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="00391F9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الدوري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الثالث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والإساءة</w:t>
      </w:r>
      <w:r w:rsidRPr="003B57E4">
        <w:rPr>
          <w:rtl/>
          <w:lang w:bidi="ar-EG"/>
        </w:rPr>
        <w:t xml:space="preserve"> </w:t>
      </w:r>
      <w:r w:rsidR="00391F96">
        <w:rPr>
          <w:rFonts w:hint="cs"/>
          <w:rtl/>
          <w:lang w:bidi="ar-EG"/>
        </w:rPr>
        <w:t>إ</w:t>
      </w:r>
      <w:r w:rsidRPr="003B57E4">
        <w:rPr>
          <w:rFonts w:hint="cs"/>
          <w:rtl/>
          <w:lang w:bidi="ar-EG"/>
        </w:rPr>
        <w:t>ليهم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عقبتين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الاستنتاج</w:t>
      </w:r>
      <w:r w:rsidRPr="003B57E4">
        <w:rPr>
          <w:rtl/>
          <w:lang w:bidi="ar-EG"/>
        </w:rPr>
        <w:t xml:space="preserve"> 31).</w:t>
      </w:r>
    </w:p>
    <w:p w:rsidR="003B57E4" w:rsidRPr="003B57E4" w:rsidRDefault="003B57E4" w:rsidP="00391F9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72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المرتكبة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سجلتها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الملفات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حوالي</w:t>
      </w:r>
      <w:r w:rsidRPr="003B57E4">
        <w:rPr>
          <w:rtl/>
          <w:lang w:bidi="ar-EG"/>
        </w:rPr>
        <w:t xml:space="preserve"> </w:t>
      </w:r>
      <w:r w:rsidR="00391F96">
        <w:rPr>
          <w:rFonts w:hint="cs"/>
          <w:rtl/>
          <w:lang w:bidi="ar-EG"/>
        </w:rPr>
        <w:t xml:space="preserve">000 1 </w:t>
      </w:r>
      <w:r w:rsidRPr="003B57E4">
        <w:rPr>
          <w:rFonts w:hint="cs"/>
          <w:rtl/>
          <w:lang w:bidi="ar-EG"/>
        </w:rPr>
        <w:t>جريمة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="00391F96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الإساءة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جنسيا</w:t>
      </w:r>
      <w:r w:rsidR="00391F96">
        <w:rPr>
          <w:rFonts w:hint="cs"/>
          <w:rtl/>
          <w:lang w:bidi="ar-EG"/>
        </w:rPr>
        <w:t>“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معظم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عشرة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عمرهن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200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الأرقام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يبدو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ظاهرة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بوضوح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391F96" w:rsidRPr="00391F96">
        <w:rPr>
          <w:vertAlign w:val="superscript"/>
          <w:rtl/>
          <w:lang w:bidi="ar-EG"/>
        </w:rPr>
        <w:t>(</w:t>
      </w:r>
      <w:r w:rsidR="00391F96">
        <w:rPr>
          <w:rStyle w:val="FootnoteReference"/>
          <w:rtl/>
        </w:rPr>
        <w:footnoteReference w:id="14"/>
      </w:r>
      <w:r w:rsidR="00391F96" w:rsidRPr="00391F9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73</w:t>
      </w:r>
      <w:r w:rsidR="00391F9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391F9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بأنواع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عكس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فالأولاد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يقعون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الإساءات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بالبنات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يبدو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والأولاد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تنقسم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فئتين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ارتكبه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يتضح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يقعون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الاستفسار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يجبن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الأولاد</w:t>
      </w:r>
      <w:r w:rsidR="00401336" w:rsidRPr="00401336">
        <w:rPr>
          <w:vertAlign w:val="superscript"/>
          <w:rtl/>
          <w:lang w:bidi="ar-EG"/>
        </w:rPr>
        <w:t>(</w:t>
      </w:r>
      <w:r w:rsidR="00401336">
        <w:rPr>
          <w:rStyle w:val="FootnoteReference"/>
          <w:rtl/>
        </w:rPr>
        <w:footnoteReference w:id="15"/>
      </w:r>
      <w:r w:rsidR="00401336" w:rsidRPr="0040133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>.</w:t>
      </w:r>
    </w:p>
    <w:p w:rsidR="00401336" w:rsidRPr="00401336" w:rsidRDefault="00401336" w:rsidP="00401336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1-6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</w:p>
    <w:p w:rsidR="003B57E4" w:rsidRPr="003B57E4" w:rsidRDefault="003B57E4" w:rsidP="00401336">
      <w:pPr>
        <w:pStyle w:val="SingleTxt"/>
        <w:rPr>
          <w:rFonts w:hint="cs"/>
          <w:rtl/>
        </w:rPr>
      </w:pPr>
      <w:r w:rsidRPr="003B57E4">
        <w:rPr>
          <w:rtl/>
          <w:lang w:bidi="ar-EG"/>
        </w:rPr>
        <w:t>74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ما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باستهداف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الداخلية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الصادر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</w:t>
      </w:r>
      <w:r w:rsidR="0040133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حميمة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75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14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ديسمبر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بوصفه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ينخفض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وتيسير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للمساعدة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الأسهل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الحادث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مرتكبو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سيصبحون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مسئولين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سيحالون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الرعاية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يتزايد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الجمهور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والشرطة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عاجلة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وكفالة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تواجد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سلسلة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="0040133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انقطاع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76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المبدئي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ممارسات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ستحدد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للتعرف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الاعتداء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الطوارئ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24 </w:t>
      </w:r>
      <w:r w:rsidRPr="003B57E4">
        <w:rPr>
          <w:rFonts w:hint="cs"/>
          <w:rtl/>
          <w:lang w:bidi="ar-EG"/>
        </w:rPr>
        <w:t>ساعة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يوميا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بأسره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يضعوا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بالاشتراك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والمساندة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والأمن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77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وطبقا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المبدئي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المبتغي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احتمال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الإمساك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بمرتكبي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تقصي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تحقيقات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وتيسير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الإبلاغ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يشعرون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يواجهون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ترتيبات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اللقاءات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الأوامر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الزجرية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="0040133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تستحدث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تكنولوجيا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للمراقبة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الإلكترونية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الأوامر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ستكفل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تغطية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الشاملة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هاتفية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استشارية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24 </w:t>
      </w:r>
      <w:r w:rsidRPr="003B57E4">
        <w:rPr>
          <w:rFonts w:hint="cs"/>
          <w:rtl/>
          <w:lang w:bidi="ar-EG"/>
        </w:rPr>
        <w:t>ساعة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78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أنجزت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الحميم</w:t>
      </w:r>
      <w:r w:rsidRPr="003B57E4">
        <w:rPr>
          <w:rtl/>
          <w:lang w:bidi="ar-EG"/>
        </w:rPr>
        <w:t xml:space="preserve"> (2004-2007)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الداعمة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وإضفاء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الفعالية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والفتيان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المهنية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معالجة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والمكاتب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</w:t>
      </w:r>
      <w:r w:rsidR="00401336">
        <w:rPr>
          <w:rFonts w:hint="cs"/>
          <w:rtl/>
          <w:lang w:bidi="ar-EG"/>
        </w:rPr>
        <w:t>ؤ</w:t>
      </w:r>
      <w:r w:rsidRPr="003B57E4">
        <w:rPr>
          <w:rFonts w:hint="cs"/>
          <w:rtl/>
          <w:lang w:bidi="ar-EG"/>
        </w:rPr>
        <w:t>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الشريك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وبغية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تيسير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بأسره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المكاتب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بتشكيل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إقليمية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وتتكون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المجموعات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ممثلي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منطقة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الأقاليم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79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وبرنامج</w:t>
      </w:r>
      <w:r w:rsidRPr="003B57E4">
        <w:rPr>
          <w:rtl/>
          <w:lang w:bidi="ar-EG"/>
        </w:rPr>
        <w:t xml:space="preserve"> </w:t>
      </w:r>
      <w:r w:rsidR="00401336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دافني</w:t>
      </w:r>
      <w:r w:rsidR="00401336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="00401336" w:rsidRPr="00401336">
        <w:rPr>
          <w:vertAlign w:val="superscript"/>
          <w:rtl/>
          <w:lang w:bidi="ar-EG"/>
        </w:rPr>
        <w:t>(</w:t>
      </w:r>
      <w:r w:rsidR="00401336">
        <w:rPr>
          <w:rStyle w:val="FootnoteReference"/>
          <w:rtl/>
        </w:rPr>
        <w:footnoteReference w:id="16"/>
      </w:r>
      <w:r w:rsidR="00401336" w:rsidRPr="00401336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يتو</w:t>
      </w:r>
      <w:r w:rsidR="00401336">
        <w:rPr>
          <w:rFonts w:hint="cs"/>
          <w:rtl/>
          <w:lang w:bidi="ar-EG"/>
        </w:rPr>
        <w:t xml:space="preserve">لى </w:t>
      </w:r>
      <w:r w:rsidRPr="003B57E4">
        <w:rPr>
          <w:rFonts w:hint="cs"/>
          <w:rtl/>
          <w:lang w:bidi="ar-EG"/>
        </w:rPr>
        <w:t>مهمة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والشباب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وضعت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2004-2006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أتيحت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بتطوير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ومضاهاة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أنواع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>.</w:t>
      </w:r>
    </w:p>
    <w:p w:rsidR="00401336" w:rsidRPr="00401336" w:rsidRDefault="00401336" w:rsidP="00401336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1-7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80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الشراكة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تعاني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يقعون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مدركين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المتاحة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لحقوقهم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وغالبية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بحاجة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والروسية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والكثير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يريدون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الأصلية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Fonts w:hint="cs"/>
          <w:rtl/>
          <w:lang w:bidi="ar-EG"/>
        </w:rPr>
      </w:pPr>
      <w:r w:rsidRPr="003B57E4">
        <w:rPr>
          <w:rtl/>
          <w:lang w:bidi="ar-EG"/>
        </w:rPr>
        <w:t>81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وتوجد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الأوامر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الزجرية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أسهمت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تكاليف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ترجمة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الزجري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أتت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وزارتا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والداخلية</w:t>
      </w:r>
      <w:r w:rsidRPr="003B57E4">
        <w:rPr>
          <w:rtl/>
          <w:lang w:bidi="ar-EG"/>
        </w:rPr>
        <w:t>،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صيغة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المتاحة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</w:t>
      </w:r>
      <w:r w:rsidR="00401336">
        <w:rPr>
          <w:rFonts w:hint="cs"/>
          <w:rtl/>
          <w:lang w:bidi="ar-EG"/>
        </w:rPr>
        <w:t>لإ</w:t>
      </w:r>
      <w:r w:rsidRPr="003B57E4">
        <w:rPr>
          <w:rFonts w:hint="cs"/>
          <w:rtl/>
          <w:lang w:bidi="ar-EG"/>
        </w:rPr>
        <w:t>نترنت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موجودة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الموقع</w:t>
      </w:r>
      <w:r w:rsidR="00401336">
        <w:rPr>
          <w:rFonts w:hint="cs"/>
          <w:rtl/>
        </w:rPr>
        <w:t xml:space="preserve"> </w:t>
      </w:r>
      <w:hyperlink r:id="rId14" w:history="1">
        <w:r w:rsidRPr="00401336">
          <w:rPr>
            <w:rStyle w:val="Hyperlink"/>
            <w:rFonts w:cs="Traditional Arabic"/>
          </w:rPr>
          <w:t>http://www.poliisi.fi/suomi/lahestymiskietto</w:t>
        </w:r>
      </w:hyperlink>
      <w:r w:rsidR="00401336">
        <w:rPr>
          <w:rFonts w:hint="cs"/>
          <w:rtl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82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ساندت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مواقفها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وحقوقها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تخصيصها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لإعانات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صغيرة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إعانة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لترجمة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وثائق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إدارية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بلغات</w:t>
      </w:r>
      <w:r w:rsidRPr="003B57E4">
        <w:rPr>
          <w:rtl/>
          <w:lang w:bidi="ar-EG"/>
        </w:rPr>
        <w:t xml:space="preserve"> </w:t>
      </w:r>
      <w:r w:rsidR="00401336">
        <w:rPr>
          <w:rFonts w:hint="cs"/>
          <w:rtl/>
          <w:lang w:bidi="ar-EG"/>
        </w:rPr>
        <w:t>ي</w:t>
      </w:r>
      <w:r w:rsidRPr="003B57E4">
        <w:rPr>
          <w:rFonts w:hint="cs"/>
          <w:rtl/>
          <w:lang w:bidi="ar-EG"/>
        </w:rPr>
        <w:t>تحدثها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المهاجرون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83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بإعانة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منفذ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2002-2004 </w:t>
      </w:r>
      <w:r w:rsidRPr="003B57E4">
        <w:rPr>
          <w:rFonts w:hint="cs"/>
          <w:rtl/>
          <w:lang w:bidi="ar-EG"/>
        </w:rPr>
        <w:t>بتنسيق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بعنوان</w:t>
      </w:r>
      <w:r w:rsidRPr="003B57E4">
        <w:rPr>
          <w:rtl/>
          <w:lang w:bidi="ar-EG"/>
        </w:rPr>
        <w:t xml:space="preserve"> </w:t>
      </w:r>
      <w:r w:rsidR="00401336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الكاملة</w:t>
      </w:r>
      <w:r w:rsidR="00401336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ختان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رفاه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ختانهن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أعقاب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المشروع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قدمت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توصيات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ختان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باستمرار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المشروع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84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بالأقليات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كعضو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المراقبة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لمشروع</w:t>
      </w:r>
      <w:r w:rsidRPr="003B57E4">
        <w:rPr>
          <w:rtl/>
          <w:lang w:bidi="ar-EG"/>
        </w:rPr>
        <w:t xml:space="preserve"> </w:t>
      </w:r>
      <w:r w:rsidR="00401336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401336">
        <w:rPr>
          <w:rFonts w:hint="eastAsia"/>
          <w:rtl/>
          <w:lang w:bidi="ar-EG"/>
        </w:rPr>
        <w:t>“</w:t>
      </w:r>
      <w:r w:rsidR="00401336" w:rsidRPr="00401336">
        <w:rPr>
          <w:vertAlign w:val="superscript"/>
          <w:rtl/>
          <w:lang w:bidi="ar-EG"/>
        </w:rPr>
        <w:t>(</w:t>
      </w:r>
      <w:r w:rsidR="00401336">
        <w:rPr>
          <w:rStyle w:val="FootnoteReference"/>
          <w:rtl/>
        </w:rPr>
        <w:footnoteReference w:id="17"/>
      </w:r>
      <w:r w:rsidR="00401336" w:rsidRPr="00401336">
        <w:rPr>
          <w:vertAlign w:val="superscript"/>
          <w:rtl/>
          <w:lang w:bidi="ar-EG"/>
        </w:rPr>
        <w:t>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الحميمة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الحوادث</w:t>
      </w:r>
      <w:r w:rsidRPr="003B57E4">
        <w:rPr>
          <w:rtl/>
          <w:lang w:bidi="ar-EG"/>
        </w:rPr>
        <w:t>.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85-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هاتفية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كله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تتول</w:t>
      </w:r>
      <w:r w:rsidR="0040133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الإرشاد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والدعم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="00401336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بمختلف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401336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86</w:t>
      </w:r>
      <w:r w:rsidR="00401336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401336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الجنسيات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مونيكا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تحتفظ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هاتفي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الطارئة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أنحاء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حرجة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24 </w:t>
      </w:r>
      <w:r w:rsidRPr="003B57E4">
        <w:rPr>
          <w:rFonts w:hint="cs"/>
          <w:rtl/>
          <w:lang w:bidi="ar-EG"/>
        </w:rPr>
        <w:t>ساعة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ونظرا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لانعدام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المتطوعين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يتولون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وتتول</w:t>
      </w:r>
      <w:r w:rsidR="0040133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الطوع</w:t>
      </w:r>
      <w:r w:rsidR="00401336">
        <w:rPr>
          <w:rFonts w:hint="cs"/>
          <w:rtl/>
          <w:lang w:bidi="ar-EG"/>
        </w:rPr>
        <w:t>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يواجه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حوالي</w:t>
      </w:r>
      <w:r w:rsidRPr="003B57E4">
        <w:rPr>
          <w:rtl/>
          <w:lang w:bidi="ar-EG"/>
        </w:rPr>
        <w:t xml:space="preserve"> 170 </w:t>
      </w:r>
      <w:r w:rsidRPr="003B57E4">
        <w:rPr>
          <w:rFonts w:hint="cs"/>
          <w:rtl/>
          <w:lang w:bidi="ar-EG"/>
        </w:rPr>
        <w:t>متطوعا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خبرة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بالشرف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والزواج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بالإكراه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وزواج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وختان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الإناث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وتتول</w:t>
      </w:r>
      <w:r w:rsidR="0040133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بالوصول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يقرب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401336">
        <w:rPr>
          <w:rFonts w:hint="cs"/>
          <w:rtl/>
          <w:lang w:bidi="ar-EG"/>
        </w:rPr>
        <w:t xml:space="preserve">300 2-500 2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وتتول</w:t>
      </w:r>
      <w:r w:rsidR="00401336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الماكينات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الشقبية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ومدينة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هلسنكي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العمليات</w:t>
      </w:r>
      <w:r w:rsidRPr="003B57E4">
        <w:rPr>
          <w:rtl/>
          <w:lang w:bidi="ar-EG"/>
        </w:rPr>
        <w:t>.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87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عنوانه</w:t>
      </w:r>
      <w:r w:rsidR="00F12153">
        <w:rPr>
          <w:rFonts w:hint="cs"/>
          <w:rtl/>
          <w:lang w:bidi="ar-EG"/>
        </w:rPr>
        <w:t xml:space="preserve"> </w:t>
      </w:r>
      <w:r w:rsidR="00F12153">
        <w:rPr>
          <w:rFonts w:hint="eastAsia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والعنف</w:t>
      </w:r>
      <w:r w:rsidR="00F12153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أعدت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هاتفية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بالمجان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لتهديداته</w:t>
      </w:r>
      <w:r w:rsidRPr="003B57E4">
        <w:rPr>
          <w:rtl/>
          <w:lang w:bidi="ar-EG"/>
        </w:rPr>
        <w:t>.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88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2005-2006، </w:t>
      </w:r>
      <w:r w:rsidRPr="003B57E4">
        <w:rPr>
          <w:rFonts w:hint="cs"/>
          <w:rtl/>
          <w:lang w:bidi="ar-EG"/>
        </w:rPr>
        <w:t>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للاجئين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عنوانه</w:t>
      </w:r>
      <w:r w:rsidRPr="003B57E4">
        <w:rPr>
          <w:rtl/>
          <w:lang w:bidi="ar-EG"/>
        </w:rPr>
        <w:t xml:space="preserve"> </w:t>
      </w:r>
      <w:r w:rsidR="00F12153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الداعمة</w:t>
      </w:r>
      <w:r w:rsidR="00F12153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منف</w:t>
      </w:r>
      <w:r w:rsidR="00F12153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أوسيما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مناحم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أعقاب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المشروع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بذلت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الجهود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واستكمال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والمهارات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النفسية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لأسر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اللاجئين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بالشرف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وختان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الإناث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العشير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لمجموعة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حاسوبي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الإنترنت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السالفة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الذكر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المدربين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باللجوء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باستكمال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ميسورة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الإنترنت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مجانية</w:t>
      </w:r>
      <w:r w:rsidRPr="003B57E4">
        <w:rPr>
          <w:rtl/>
          <w:lang w:bidi="ar-EG"/>
        </w:rPr>
        <w:t>.</w:t>
      </w:r>
    </w:p>
    <w:p w:rsidR="00F12153" w:rsidRPr="00F12153" w:rsidRDefault="00F12153" w:rsidP="00F12153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F12153" w:rsidRDefault="003B57E4" w:rsidP="00F12153">
      <w:pPr>
        <w:pStyle w:val="SingleTxt"/>
        <w:rPr>
          <w:b/>
          <w:bCs/>
          <w:rtl/>
          <w:lang w:bidi="ar-EG"/>
        </w:rPr>
      </w:pPr>
      <w:r w:rsidRPr="00F12153">
        <w:rPr>
          <w:b/>
          <w:bCs/>
          <w:rtl/>
          <w:lang w:bidi="ar-EG"/>
        </w:rPr>
        <w:t>2</w:t>
      </w:r>
      <w:r w:rsidR="00F12153" w:rsidRPr="00F12153">
        <w:rPr>
          <w:rFonts w:hint="cs"/>
          <w:b/>
          <w:bCs/>
          <w:rtl/>
          <w:lang w:bidi="ar-EG"/>
        </w:rPr>
        <w:t xml:space="preserve"> </w:t>
      </w:r>
      <w:r w:rsidRPr="00F12153">
        <w:rPr>
          <w:b/>
          <w:bCs/>
          <w:rtl/>
          <w:lang w:bidi="ar-EG"/>
        </w:rPr>
        <w:t>-</w:t>
      </w:r>
      <w:r w:rsidR="00F12153" w:rsidRPr="00F12153">
        <w:rPr>
          <w:rFonts w:hint="cs"/>
          <w:b/>
          <w:bCs/>
          <w:rtl/>
          <w:lang w:bidi="ar-EG"/>
        </w:rPr>
        <w:tab/>
      </w:r>
      <w:r w:rsidRPr="00F12153">
        <w:rPr>
          <w:rFonts w:hint="cs"/>
          <w:b/>
          <w:bCs/>
          <w:rtl/>
          <w:lang w:bidi="ar-EG"/>
        </w:rPr>
        <w:t>التحرش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الجنسي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والتحرش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القائم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علي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أساس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الجنس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2-1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التشريع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89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أعلاه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المادة</w:t>
      </w:r>
      <w:r w:rsidRPr="003B57E4">
        <w:rPr>
          <w:rtl/>
          <w:lang w:bidi="ar-EG"/>
        </w:rPr>
        <w:t xml:space="preserve"> 2، </w:t>
      </w:r>
      <w:r w:rsidRPr="003B57E4">
        <w:rPr>
          <w:rFonts w:hint="cs"/>
          <w:rtl/>
          <w:lang w:bidi="ar-EG"/>
        </w:rPr>
        <w:t>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</w:t>
      </w:r>
      <w:r w:rsidR="002F6164">
        <w:rPr>
          <w:rtl/>
          <w:lang w:bidi="ar-EG"/>
        </w:rPr>
        <w:t xml:space="preserve">. 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90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للفرع</w:t>
      </w:r>
      <w:r w:rsidRPr="003B57E4">
        <w:rPr>
          <w:rtl/>
          <w:lang w:bidi="ar-EG"/>
        </w:rPr>
        <w:t xml:space="preserve"> 8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</w:t>
      </w:r>
      <w:r w:rsidRPr="003B57E4">
        <w:t>15.4.2005/232</w:t>
      </w:r>
      <w:r w:rsidRPr="003B57E4">
        <w:rPr>
          <w:rtl/>
          <w:lang w:bidi="ar-EG"/>
        </w:rPr>
        <w:t xml:space="preserve">)، </w:t>
      </w:r>
      <w:r w:rsidRPr="003B57E4">
        <w:rPr>
          <w:rFonts w:hint="cs"/>
          <w:rtl/>
          <w:lang w:bidi="ar-EG"/>
        </w:rPr>
        <w:t>يعتبر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تمييزا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محظورا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قام</w:t>
      </w:r>
      <w:r w:rsidRPr="003B57E4">
        <w:rPr>
          <w:rtl/>
          <w:lang w:bidi="ar-EG"/>
        </w:rPr>
        <w:t xml:space="preserve">،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علمه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بإهمال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المتاحة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>.</w:t>
      </w:r>
    </w:p>
    <w:p w:rsidR="00F12153" w:rsidRPr="00F12153" w:rsidRDefault="00F12153" w:rsidP="00F12153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2-2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</w:p>
    <w:p w:rsidR="003B57E4" w:rsidRPr="00F12153" w:rsidRDefault="003B57E4" w:rsidP="003B57E4">
      <w:pPr>
        <w:pStyle w:val="SingleTxt"/>
        <w:rPr>
          <w:b/>
          <w:bCs/>
          <w:rtl/>
          <w:lang w:bidi="ar-EG"/>
        </w:rPr>
      </w:pPr>
      <w:r w:rsidRPr="00F12153">
        <w:rPr>
          <w:rFonts w:hint="cs"/>
          <w:b/>
          <w:bCs/>
          <w:rtl/>
          <w:lang w:bidi="ar-EG"/>
        </w:rPr>
        <w:t>تنظيم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الشرطة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91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يرتبط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بمهنة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أقلية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منفصلة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المهنة؛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الضباط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11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والمعهد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ثلث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متحيزة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خمس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انتشارا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بالمقارنة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>.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92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للفترة</w:t>
      </w:r>
      <w:r w:rsidRPr="003B57E4">
        <w:rPr>
          <w:rtl/>
          <w:lang w:bidi="ar-EG"/>
        </w:rPr>
        <w:t xml:space="preserve"> 2005-2009 </w:t>
      </w:r>
      <w:r w:rsidRPr="003B57E4">
        <w:rPr>
          <w:rFonts w:hint="cs"/>
          <w:rtl/>
          <w:lang w:bidi="ar-EG"/>
        </w:rPr>
        <w:t>تتخذ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الوثيقة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استكملت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أكتوبر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خططا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قصيرة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طويلة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سيتحول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والمحلي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يفترض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مسبقا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السلوك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الزملاء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والمشرفين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المباشرين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يتدخلوا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تعبيرات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جارحة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مجتمع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ولا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صادرا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الزملاء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المرؤوسين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تجوز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الموافقة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مباشرة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بالإبلاغ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الفور</w:t>
      </w:r>
      <w:r w:rsidRPr="003B57E4">
        <w:rPr>
          <w:rtl/>
          <w:lang w:bidi="ar-EG"/>
        </w:rPr>
        <w:t>.</w:t>
      </w:r>
    </w:p>
    <w:p w:rsidR="00F12153" w:rsidRPr="00F12153" w:rsidRDefault="00F12153" w:rsidP="00F12153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F12153" w:rsidRDefault="003B57E4" w:rsidP="003B57E4">
      <w:pPr>
        <w:pStyle w:val="SingleTxt"/>
        <w:rPr>
          <w:b/>
          <w:bCs/>
          <w:rtl/>
          <w:lang w:bidi="ar-EG"/>
        </w:rPr>
      </w:pPr>
      <w:r w:rsidRPr="00F12153">
        <w:rPr>
          <w:rFonts w:hint="cs"/>
          <w:b/>
          <w:bCs/>
          <w:rtl/>
          <w:lang w:bidi="ar-EG"/>
        </w:rPr>
        <w:t>رسامة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المرأة</w:t>
      </w:r>
      <w:r w:rsidRPr="00F12153">
        <w:rPr>
          <w:b/>
          <w:bCs/>
          <w:rtl/>
          <w:lang w:bidi="ar-EG"/>
        </w:rPr>
        <w:t xml:space="preserve"> </w:t>
      </w:r>
      <w:r w:rsidRPr="00F12153">
        <w:rPr>
          <w:rFonts w:hint="cs"/>
          <w:b/>
          <w:bCs/>
          <w:rtl/>
          <w:lang w:bidi="ar-EG"/>
        </w:rPr>
        <w:t>ككاهنة</w:t>
      </w:r>
    </w:p>
    <w:p w:rsidR="003B57E4" w:rsidRPr="003B57E4" w:rsidRDefault="003B57E4" w:rsidP="00F12153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93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F12153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الكنيسة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البروتستانتية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الإنجيلية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باعتبارها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كاهنة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1985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34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وما</w:t>
      </w:r>
      <w:r w:rsidR="00F12153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يقابلن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ترجع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الصريح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الكنسي</w:t>
      </w:r>
      <w:r w:rsidR="00D11020" w:rsidRPr="00D11020">
        <w:rPr>
          <w:vertAlign w:val="superscript"/>
          <w:rtl/>
          <w:lang w:bidi="ar-EG"/>
        </w:rPr>
        <w:t>(</w:t>
      </w:r>
      <w:r w:rsidR="00D11020">
        <w:rPr>
          <w:rStyle w:val="FootnoteReference"/>
          <w:rtl/>
        </w:rPr>
        <w:footnoteReference w:id="18"/>
      </w:r>
      <w:r w:rsidR="00D11020" w:rsidRPr="00D11020">
        <w:rPr>
          <w:vertAlign w:val="superscript"/>
          <w:rtl/>
          <w:lang w:bidi="ar-EG"/>
        </w:rPr>
        <w:t>)</w:t>
      </w:r>
      <w:r w:rsidRPr="003B57E4">
        <w:rPr>
          <w:rFonts w:hint="cs"/>
          <w:rtl/>
          <w:lang w:bidi="ar-EG"/>
        </w:rPr>
        <w:t>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سلبية،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تبخس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قيمتهن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تجاهلهن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الشكوك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أعمالهن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94</w:t>
      </w:r>
      <w:r w:rsidR="00D1102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D1102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مؤتمر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الكنيسة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الأسقفية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قرابة</w:t>
      </w:r>
      <w:r w:rsidRPr="003B57E4">
        <w:rPr>
          <w:rtl/>
          <w:lang w:bidi="ar-EG"/>
        </w:rPr>
        <w:t xml:space="preserve"> 13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يوافقون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وغالبا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بالصلاة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2</w:t>
      </w:r>
      <w:r w:rsidR="00D11020">
        <w:rPr>
          <w:rFonts w:hint="cs"/>
          <w:rtl/>
          <w:lang w:bidi="ar-EG"/>
        </w:rPr>
        <w:t xml:space="preserve"> إلى </w:t>
      </w:r>
      <w:r w:rsidRPr="003B57E4">
        <w:rPr>
          <w:rtl/>
          <w:lang w:bidi="ar-EG"/>
        </w:rPr>
        <w:t xml:space="preserve">3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تمتنع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مقارنة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بالدراسات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يتضح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يرفضون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الهبوط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إيجابية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يعربون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معارضتهم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يتمسكون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برأيهم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اشتداد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لآخر</w:t>
      </w:r>
      <w:r w:rsidRPr="003B57E4">
        <w:rPr>
          <w:rtl/>
          <w:lang w:bidi="ar-EG"/>
        </w:rPr>
        <w:t>.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 xml:space="preserve">95-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أيلول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سبتمبر</w:t>
      </w:r>
      <w:r w:rsidRPr="003B57E4">
        <w:rPr>
          <w:rtl/>
          <w:lang w:bidi="ar-EG"/>
        </w:rPr>
        <w:t xml:space="preserve"> 2006</w:t>
      </w:r>
      <w:r w:rsidRPr="003B57E4">
        <w:rPr>
          <w:rFonts w:hint="cs"/>
          <w:rtl/>
          <w:lang w:bidi="ar-EG"/>
        </w:rPr>
        <w:t>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مؤتمر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الكنيسة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الأسقفية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تقريرا</w:t>
      </w:r>
      <w:r w:rsidR="00D11020" w:rsidRPr="00D11020">
        <w:rPr>
          <w:vertAlign w:val="superscript"/>
          <w:rtl/>
          <w:lang w:bidi="ar-EG"/>
        </w:rPr>
        <w:t>(</w:t>
      </w:r>
      <w:r w:rsidR="00D11020">
        <w:rPr>
          <w:rStyle w:val="FootnoteReference"/>
          <w:rtl/>
        </w:rPr>
        <w:footnoteReference w:id="19"/>
      </w:r>
      <w:r w:rsidR="00D11020" w:rsidRPr="00D11020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السنودس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والأبرشيات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تعليمات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بتناول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الناجمة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اختلاف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شغل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يشير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الالتزامات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بالكنيسة</w:t>
      </w:r>
      <w:r w:rsidRPr="003B57E4">
        <w:rPr>
          <w:rtl/>
          <w:lang w:bidi="ar-EG"/>
        </w:rPr>
        <w:t>.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96</w:t>
      </w:r>
      <w:r w:rsidR="00D1102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D1102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أعقاب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بدأت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قضية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يعارضون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امتنعوا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أداء</w:t>
      </w:r>
      <w:r w:rsidRPr="003B57E4">
        <w:rPr>
          <w:rtl/>
          <w:lang w:bidi="ar-EG"/>
        </w:rPr>
        <w:t xml:space="preserve">   </w:t>
      </w:r>
      <w:r w:rsidRPr="003B57E4">
        <w:rPr>
          <w:rFonts w:hint="cs"/>
          <w:rtl/>
          <w:lang w:bidi="ar-EG"/>
        </w:rPr>
        <w:t>جزء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واجباتهم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أحيلت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حادثة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القبيل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لأوامر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الكنيسة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وتتول</w:t>
      </w:r>
      <w:r w:rsidR="00D11020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تحقيق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المحاكمة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حادثة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شبهة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الرعوي</w:t>
      </w:r>
      <w:r w:rsidRPr="003B57E4">
        <w:rPr>
          <w:rtl/>
          <w:lang w:bidi="ar-EG"/>
        </w:rPr>
        <w:t>.</w:t>
      </w:r>
    </w:p>
    <w:p w:rsidR="00D11020" w:rsidRPr="00D11020" w:rsidRDefault="00D11020" w:rsidP="00D11020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D11020" w:rsidRDefault="003B57E4" w:rsidP="00D11020">
      <w:pPr>
        <w:pStyle w:val="SingleTxt"/>
        <w:rPr>
          <w:b/>
          <w:bCs/>
          <w:rtl/>
          <w:lang w:bidi="ar-EG"/>
        </w:rPr>
      </w:pPr>
      <w:r w:rsidRPr="00D11020">
        <w:rPr>
          <w:b/>
          <w:bCs/>
          <w:rtl/>
          <w:lang w:bidi="ar-EG"/>
        </w:rPr>
        <w:t>3</w:t>
      </w:r>
      <w:r w:rsidR="00D11020" w:rsidRPr="00D11020">
        <w:rPr>
          <w:rFonts w:hint="cs"/>
          <w:b/>
          <w:bCs/>
          <w:rtl/>
          <w:lang w:bidi="ar-EG"/>
        </w:rPr>
        <w:t xml:space="preserve"> </w:t>
      </w:r>
      <w:r w:rsidRPr="00D11020">
        <w:rPr>
          <w:b/>
          <w:bCs/>
          <w:rtl/>
          <w:lang w:bidi="ar-EG"/>
        </w:rPr>
        <w:t>-</w:t>
      </w:r>
      <w:r w:rsidR="00D11020" w:rsidRPr="00D11020">
        <w:rPr>
          <w:rFonts w:hint="cs"/>
          <w:b/>
          <w:bCs/>
          <w:rtl/>
          <w:lang w:bidi="ar-EG"/>
        </w:rPr>
        <w:tab/>
      </w:r>
      <w:r w:rsidRPr="00D11020">
        <w:rPr>
          <w:rFonts w:hint="cs"/>
          <w:b/>
          <w:bCs/>
          <w:rtl/>
          <w:lang w:bidi="ar-EG"/>
        </w:rPr>
        <w:t>تعزيز</w:t>
      </w:r>
      <w:r w:rsidRPr="00D11020">
        <w:rPr>
          <w:b/>
          <w:bCs/>
          <w:rtl/>
          <w:lang w:bidi="ar-EG"/>
        </w:rPr>
        <w:t xml:space="preserve"> </w:t>
      </w:r>
      <w:r w:rsidRPr="00D11020">
        <w:rPr>
          <w:rFonts w:hint="cs"/>
          <w:b/>
          <w:bCs/>
          <w:rtl/>
          <w:lang w:bidi="ar-EG"/>
        </w:rPr>
        <w:t>المساواة</w:t>
      </w:r>
      <w:r w:rsidRPr="00D11020">
        <w:rPr>
          <w:b/>
          <w:bCs/>
          <w:rtl/>
          <w:lang w:bidi="ar-EG"/>
        </w:rPr>
        <w:t xml:space="preserve"> </w:t>
      </w:r>
      <w:r w:rsidRPr="00D11020">
        <w:rPr>
          <w:rFonts w:hint="cs"/>
          <w:b/>
          <w:bCs/>
          <w:rtl/>
          <w:lang w:bidi="ar-EG"/>
        </w:rPr>
        <w:t>في</w:t>
      </w:r>
      <w:r w:rsidRPr="00D11020">
        <w:rPr>
          <w:b/>
          <w:bCs/>
          <w:rtl/>
          <w:lang w:bidi="ar-EG"/>
        </w:rPr>
        <w:t xml:space="preserve"> </w:t>
      </w:r>
      <w:r w:rsidRPr="00D11020">
        <w:rPr>
          <w:rFonts w:hint="cs"/>
          <w:b/>
          <w:bCs/>
          <w:rtl/>
          <w:lang w:bidi="ar-EG"/>
        </w:rPr>
        <w:t>وسائط</w:t>
      </w:r>
      <w:r w:rsidRPr="00D11020">
        <w:rPr>
          <w:b/>
          <w:bCs/>
          <w:rtl/>
          <w:lang w:bidi="ar-EG"/>
        </w:rPr>
        <w:t xml:space="preserve"> </w:t>
      </w:r>
      <w:r w:rsidRPr="00D11020">
        <w:rPr>
          <w:rFonts w:hint="cs"/>
          <w:b/>
          <w:bCs/>
          <w:rtl/>
          <w:lang w:bidi="ar-EG"/>
        </w:rPr>
        <w:t>الإعلام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97</w:t>
      </w:r>
      <w:r w:rsidR="00D1102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D1102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ذكر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فرع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يشعر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حسب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تختاره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الإذاعة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الصندوق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الإذاعة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يتعارض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أشكال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مؤتمر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العالمي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ببيجين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1995.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98</w:t>
      </w:r>
      <w:r w:rsidR="00D1102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D1102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أعرب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ائتلاف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أسفه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لاطراد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الاتسام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بالإباحية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والإعلانات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والثقافة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وذكر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</w:t>
      </w:r>
      <w:r w:rsidR="00D11020">
        <w:rPr>
          <w:rFonts w:hint="cs"/>
          <w:rtl/>
          <w:lang w:bidi="ar-EG"/>
        </w:rPr>
        <w:t>لا</w:t>
      </w:r>
      <w:r w:rsidRPr="003B57E4">
        <w:rPr>
          <w:rFonts w:hint="cs"/>
          <w:rtl/>
          <w:lang w:bidi="ar-EG"/>
        </w:rPr>
        <w:t>ئتلاف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تساهلا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وأشد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تحيزا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محتويات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واقعة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وتزايد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الاتصاف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بالإباحية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يؤثر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الجمهور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وأوضح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</w:t>
      </w:r>
      <w:r w:rsidR="00D11020">
        <w:rPr>
          <w:rFonts w:hint="cs"/>
          <w:rtl/>
          <w:lang w:bidi="ar-EG"/>
        </w:rPr>
        <w:t>لا</w:t>
      </w:r>
      <w:r w:rsidRPr="003B57E4">
        <w:rPr>
          <w:rFonts w:hint="cs"/>
          <w:rtl/>
          <w:lang w:bidi="ar-EG"/>
        </w:rPr>
        <w:t>ئتلاف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الذاتي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والإعلانات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تدهور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أسوأ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توسيع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يغطي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وينبغي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التثقيف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للصحفيين</w:t>
      </w:r>
      <w:r w:rsidRPr="003B57E4">
        <w:rPr>
          <w:rtl/>
          <w:lang w:bidi="ar-EG"/>
        </w:rPr>
        <w:t>.</w:t>
      </w:r>
    </w:p>
    <w:p w:rsidR="003B57E4" w:rsidRPr="003B57E4" w:rsidRDefault="003B57E4" w:rsidP="00D1102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99</w:t>
      </w:r>
      <w:r w:rsidR="00D1102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-</w:t>
      </w:r>
      <w:r w:rsidR="00D1102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أبدي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بشئون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قلقه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اتسام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والدعاية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مفرط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يؤثر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الاحتمالات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والأولاد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ثقتهم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أنفسهم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ضغط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يستفحل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ذكرت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</w:t>
      </w:r>
      <w:r w:rsidRPr="003B57E4">
        <w:rPr>
          <w:rtl/>
          <w:lang w:bidi="ar-EG"/>
        </w:rPr>
        <w:t xml:space="preserve"> </w:t>
      </w:r>
      <w:r w:rsidR="00D11020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الشباب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والإباحية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أوروبا</w:t>
      </w:r>
      <w:r w:rsidR="00D11020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ينظرن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السخط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أنفسهن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مقارنة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أجسادهن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بالصور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الإباحية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وتتفاقم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لدفق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المؤثرات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بمفرده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ناضج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بجواره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المعنون</w:t>
      </w:r>
      <w:r w:rsidRPr="003B57E4">
        <w:rPr>
          <w:rtl/>
          <w:lang w:bidi="ar-EG"/>
        </w:rPr>
        <w:t xml:space="preserve"> </w:t>
      </w:r>
      <w:r w:rsidR="00D11020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طفولة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متساوية</w:t>
      </w:r>
      <w:r w:rsidRPr="003B57E4">
        <w:rPr>
          <w:rtl/>
          <w:lang w:bidi="ar-EG"/>
        </w:rPr>
        <w:t xml:space="preserve">: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="00D11020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أجريت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2001-2004،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="00D11020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يشعرن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بالارتياح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مظهرهن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شيوعا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>.</w:t>
      </w:r>
    </w:p>
    <w:p w:rsidR="00D11020" w:rsidRPr="00D11020" w:rsidRDefault="00D11020" w:rsidP="00D1102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6</w:t>
      </w:r>
    </w:p>
    <w:p w:rsidR="003B57E4" w:rsidRPr="003B57E4" w:rsidRDefault="00D11020" w:rsidP="003B57E4">
      <w:pPr>
        <w:pStyle w:val="SingleTxt"/>
        <w:rPr>
          <w:rtl/>
          <w:lang w:bidi="ar-EG"/>
        </w:rPr>
      </w:pPr>
      <w:r w:rsidRPr="00D11020">
        <w:rPr>
          <w:rFonts w:hint="cs"/>
          <w:i/>
          <w:iCs/>
          <w:rtl/>
        </w:rPr>
        <w:tab/>
      </w:r>
      <w:r w:rsidR="003B57E4" w:rsidRPr="00D11020">
        <w:rPr>
          <w:rFonts w:hint="cs"/>
          <w:i/>
          <w:iCs/>
          <w:rtl/>
        </w:rPr>
        <w:t>تتخذ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الدول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الأطراف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جميع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التدابير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المناسبة،بما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في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ذلك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التشريعي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منها،لمكافحة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جميع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أشكال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الاتجار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بالمرأة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واستغلال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بغاء</w:t>
      </w:r>
      <w:r w:rsidR="003B57E4" w:rsidRPr="00D11020">
        <w:rPr>
          <w:i/>
          <w:iCs/>
          <w:rtl/>
        </w:rPr>
        <w:t xml:space="preserve"> </w:t>
      </w:r>
      <w:r w:rsidR="003B57E4" w:rsidRPr="00D11020">
        <w:rPr>
          <w:rFonts w:hint="cs"/>
          <w:i/>
          <w:iCs/>
          <w:rtl/>
        </w:rPr>
        <w:t>المرأة</w:t>
      </w:r>
      <w:r w:rsidR="003B57E4" w:rsidRPr="003B57E4">
        <w:rPr>
          <w:rtl/>
        </w:rPr>
        <w:t>.</w:t>
      </w:r>
    </w:p>
    <w:p w:rsidR="003B57E4" w:rsidRPr="003B57E4" w:rsidRDefault="00D11020" w:rsidP="003B57E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البيان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المقدم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بناء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التقارير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السابقة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أعربت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اللجنة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المعنية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بالقضاء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ضد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قلقها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إزاء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تزايد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الاتجار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بالمرأة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واستغلال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بغاء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  <w:r w:rsidR="003B57E4" w:rsidRPr="003B57E4">
        <w:rPr>
          <w:rtl/>
          <w:lang w:bidi="ar-EG"/>
        </w:rPr>
        <w:t>.</w:t>
      </w:r>
    </w:p>
    <w:p w:rsidR="00D11020" w:rsidRPr="00D11020" w:rsidRDefault="00D11020" w:rsidP="00D11020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DD62DC" w:rsidRDefault="003B57E4" w:rsidP="00D11020">
      <w:pPr>
        <w:pStyle w:val="SingleTxt"/>
        <w:rPr>
          <w:b/>
          <w:bCs/>
          <w:rtl/>
          <w:lang w:bidi="ar-EG"/>
        </w:rPr>
      </w:pPr>
      <w:r w:rsidRPr="00DD62DC">
        <w:rPr>
          <w:b/>
          <w:bCs/>
          <w:rtl/>
          <w:lang w:bidi="ar-EG"/>
        </w:rPr>
        <w:t>1</w:t>
      </w:r>
      <w:r w:rsidR="00D11020" w:rsidRPr="00DD62DC">
        <w:rPr>
          <w:rFonts w:hint="cs"/>
          <w:b/>
          <w:bCs/>
          <w:rtl/>
          <w:lang w:bidi="ar-EG"/>
        </w:rPr>
        <w:t xml:space="preserve"> </w:t>
      </w:r>
      <w:r w:rsidRPr="00DD62DC">
        <w:rPr>
          <w:b/>
          <w:bCs/>
          <w:rtl/>
          <w:lang w:bidi="ar-EG"/>
        </w:rPr>
        <w:t>-</w:t>
      </w:r>
      <w:r w:rsidR="00D11020" w:rsidRPr="00DD62DC">
        <w:rPr>
          <w:rFonts w:hint="cs"/>
          <w:b/>
          <w:bCs/>
          <w:rtl/>
          <w:lang w:bidi="ar-EG"/>
        </w:rPr>
        <w:tab/>
      </w:r>
      <w:r w:rsidRPr="00DD62DC">
        <w:rPr>
          <w:rFonts w:hint="cs"/>
          <w:b/>
          <w:bCs/>
          <w:rtl/>
          <w:lang w:bidi="ar-EG"/>
        </w:rPr>
        <w:t>تجريم</w:t>
      </w:r>
      <w:r w:rsidRPr="00DD62DC">
        <w:rPr>
          <w:b/>
          <w:bCs/>
          <w:rtl/>
          <w:lang w:bidi="ar-EG"/>
        </w:rPr>
        <w:t xml:space="preserve"> </w:t>
      </w:r>
      <w:r w:rsidRPr="00DD62DC">
        <w:rPr>
          <w:rFonts w:hint="cs"/>
          <w:b/>
          <w:bCs/>
          <w:rtl/>
          <w:lang w:bidi="ar-EG"/>
        </w:rPr>
        <w:t>شراء</w:t>
      </w:r>
      <w:r w:rsidRPr="00DD62DC">
        <w:rPr>
          <w:b/>
          <w:bCs/>
          <w:rtl/>
          <w:lang w:bidi="ar-EG"/>
        </w:rPr>
        <w:t xml:space="preserve"> </w:t>
      </w:r>
      <w:r w:rsidRPr="00DD62DC">
        <w:rPr>
          <w:rFonts w:hint="cs"/>
          <w:b/>
          <w:bCs/>
          <w:rtl/>
          <w:lang w:bidi="ar-EG"/>
        </w:rPr>
        <w:t>الخدمات</w:t>
      </w:r>
      <w:r w:rsidRPr="00DD62DC">
        <w:rPr>
          <w:b/>
          <w:bCs/>
          <w:rtl/>
          <w:lang w:bidi="ar-EG"/>
        </w:rPr>
        <w:t xml:space="preserve"> </w:t>
      </w:r>
      <w:r w:rsidRPr="00DD62DC">
        <w:rPr>
          <w:rFonts w:hint="cs"/>
          <w:b/>
          <w:bCs/>
          <w:rtl/>
          <w:lang w:bidi="ar-EG"/>
        </w:rPr>
        <w:t>الجنسية</w:t>
      </w:r>
    </w:p>
    <w:p w:rsidR="003B57E4" w:rsidRPr="003B57E4" w:rsidRDefault="003B57E4" w:rsidP="00DD62DC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100-</w:t>
      </w:r>
      <w:r w:rsidR="00DD62DC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(</w:t>
      </w:r>
      <w:r w:rsidRPr="003B57E4">
        <w:t>HE 221/2005 vp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22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ديسمبر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اقترحت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دائما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التحضيري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بمثابة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العقاب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تناقش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الحجج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والمعارضة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المتاحة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المداولات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استمعت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الخبراء،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للحجج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الجزائي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المقترح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السويد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يأتي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بنتائج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التحقيق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>.</w:t>
      </w:r>
    </w:p>
    <w:p w:rsidR="003B57E4" w:rsidRPr="003B57E4" w:rsidRDefault="003B57E4" w:rsidP="00DD62DC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101-</w:t>
      </w:r>
      <w:r w:rsidR="00DD62DC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المداولات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الانتقادات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غموض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الجزائي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المقترح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سيغطي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الجنائي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ينبغي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لعناصر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واضحة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التحديد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المقترح</w:t>
      </w:r>
      <w:r w:rsidRPr="003B57E4">
        <w:rPr>
          <w:rtl/>
          <w:lang w:bidi="ar-EG"/>
        </w:rPr>
        <w:t xml:space="preserve"> (</w:t>
      </w:r>
      <w:r w:rsidRPr="003B57E4">
        <w:t>PeVL 17/2006 vp</w:t>
      </w:r>
      <w:r w:rsidRPr="003B57E4">
        <w:rPr>
          <w:rtl/>
          <w:lang w:bidi="ar-EG"/>
        </w:rPr>
        <w:t>)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ركزت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الدستوري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>.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102-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الدستوري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مشاكل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الجزائي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الأفعال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>.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103-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الدستوري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بيانا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الإتيان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إمكانية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معاقبة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تستند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ذكرت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الدستوري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البديل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وضوحا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بمتطلبات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الأفعال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لاشك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شناعتها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>.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104-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(</w:t>
      </w:r>
      <w:r w:rsidRPr="003B57E4">
        <w:t>LaVM 10/2006 vp</w:t>
      </w:r>
      <w:r w:rsidRPr="003B57E4">
        <w:rPr>
          <w:rtl/>
          <w:lang w:bidi="ar-EG"/>
        </w:rPr>
        <w:t>)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توصلت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استغلال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بمثابة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العقاب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8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(743/2006)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الجزاءات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ويرمي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بالقضاء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إمكانية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ارتكاب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الخطيرة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105-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وانتقدت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إطلاقا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إيجابي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انخراط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وعندما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تتناول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تبرز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3E3C41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الضحايا</w:t>
      </w:r>
      <w:r w:rsidR="003E3C41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تمنح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رسميا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مؤهلة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تترتب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المركز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والمشاريع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النادرة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تشددا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للبغايا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يطلبن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كشاهدات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يستطعن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يتلقين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وبدلا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للضغط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Pr="003B57E4">
        <w:rPr>
          <w:rtl/>
          <w:lang w:bidi="ar-EG"/>
        </w:rPr>
        <w:t>.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106-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انتقاد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للتعديل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ائتلاف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الرابطات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(</w:t>
      </w:r>
      <w:r w:rsidRPr="003B57E4">
        <w:t>HE 221/2005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مبرر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تثبت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وبالتالي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معاقبة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يشترون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وبينت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يجوز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لقضية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الخارجين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دائرة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الهامشية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عصابات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يبدو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المناقشات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يمارسون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يلقب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حازت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ووزنا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متناسبين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الإعلام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ذكرت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تشويه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الحوار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="003E3C41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إبعاد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الاهتمام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لانتهاكات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>.</w:t>
      </w:r>
    </w:p>
    <w:p w:rsidR="003E3C41" w:rsidRPr="003E3C41" w:rsidRDefault="003E3C41" w:rsidP="003E3C41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E3C41" w:rsidRDefault="003B57E4" w:rsidP="003E3C41">
      <w:pPr>
        <w:pStyle w:val="SingleTxt"/>
        <w:rPr>
          <w:b/>
          <w:bCs/>
          <w:rtl/>
          <w:lang w:bidi="ar-EG"/>
        </w:rPr>
      </w:pPr>
      <w:r w:rsidRPr="003E3C41">
        <w:rPr>
          <w:b/>
          <w:bCs/>
          <w:rtl/>
          <w:lang w:bidi="ar-EG"/>
        </w:rPr>
        <w:t>2</w:t>
      </w:r>
      <w:r w:rsidR="003E3C41" w:rsidRPr="003E3C41">
        <w:rPr>
          <w:rFonts w:hint="cs"/>
          <w:b/>
          <w:bCs/>
          <w:rtl/>
          <w:lang w:bidi="ar-EG"/>
        </w:rPr>
        <w:t xml:space="preserve"> </w:t>
      </w:r>
      <w:r w:rsidRPr="003E3C41">
        <w:rPr>
          <w:b/>
          <w:bCs/>
          <w:rtl/>
          <w:lang w:bidi="ar-EG"/>
        </w:rPr>
        <w:t>-</w:t>
      </w:r>
      <w:r w:rsidR="003E3C41" w:rsidRPr="003E3C41">
        <w:rPr>
          <w:rFonts w:hint="cs"/>
          <w:b/>
          <w:bCs/>
          <w:rtl/>
          <w:lang w:bidi="ar-EG"/>
        </w:rPr>
        <w:tab/>
      </w:r>
      <w:r w:rsidRPr="003E3C41">
        <w:rPr>
          <w:rFonts w:hint="cs"/>
          <w:b/>
          <w:bCs/>
          <w:rtl/>
          <w:lang w:bidi="ar-EG"/>
        </w:rPr>
        <w:t>الاتجار</w:t>
      </w:r>
      <w:r w:rsidRPr="003E3C41">
        <w:rPr>
          <w:b/>
          <w:bCs/>
          <w:rtl/>
          <w:lang w:bidi="ar-EG"/>
        </w:rPr>
        <w:t xml:space="preserve"> </w:t>
      </w:r>
      <w:r w:rsidRPr="003E3C41">
        <w:rPr>
          <w:rFonts w:hint="cs"/>
          <w:b/>
          <w:bCs/>
          <w:rtl/>
          <w:lang w:bidi="ar-EG"/>
        </w:rPr>
        <w:t>في</w:t>
      </w:r>
      <w:r w:rsidRPr="003E3C41">
        <w:rPr>
          <w:b/>
          <w:bCs/>
          <w:rtl/>
          <w:lang w:bidi="ar-EG"/>
        </w:rPr>
        <w:t xml:space="preserve"> </w:t>
      </w:r>
      <w:r w:rsidRPr="003E3C41">
        <w:rPr>
          <w:rFonts w:hint="cs"/>
          <w:b/>
          <w:bCs/>
          <w:rtl/>
          <w:lang w:bidi="ar-EG"/>
        </w:rPr>
        <w:t>الأشخاص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2-1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الالتزامات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الدولية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107-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7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أكتوبر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بالتصديق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باليرمو</w:t>
      </w:r>
      <w:r w:rsidRPr="003B57E4">
        <w:rPr>
          <w:rtl/>
          <w:lang w:bidi="ar-EG"/>
        </w:rPr>
        <w:t xml:space="preserve">، </w:t>
      </w:r>
      <w:r w:rsidRPr="003B57E4">
        <w:t>SopS 18-20/2004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وبروتوكولها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الاختياري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ينظر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التصديق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باعتباره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فالتزامات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الوفاء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بها</w:t>
      </w:r>
      <w:r w:rsidRPr="003B57E4">
        <w:rPr>
          <w:rtl/>
          <w:lang w:bidi="ar-EG"/>
        </w:rPr>
        <w:t>.</w:t>
      </w:r>
    </w:p>
    <w:p w:rsidR="003B57E4" w:rsidRPr="003B57E4" w:rsidRDefault="003B57E4" w:rsidP="003E3C41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108-</w:t>
      </w:r>
      <w:r w:rsidR="003E3C41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29 </w:t>
      </w:r>
      <w:r w:rsidRPr="003B57E4">
        <w:rPr>
          <w:rFonts w:hint="cs"/>
          <w:rtl/>
          <w:lang w:bidi="ar-EG"/>
        </w:rPr>
        <w:t>نيسان</w:t>
      </w:r>
      <w:r w:rsidRPr="003B57E4">
        <w:rPr>
          <w:rtl/>
          <w:lang w:bidi="ar-EG"/>
        </w:rPr>
        <w:t>/</w:t>
      </w:r>
      <w:r w:rsidR="003E3C41">
        <w:rPr>
          <w:rFonts w:hint="cs"/>
          <w:rtl/>
          <w:lang w:bidi="ar-EG"/>
        </w:rPr>
        <w:t>أ</w:t>
      </w:r>
      <w:r w:rsidRPr="003B57E4">
        <w:rPr>
          <w:rFonts w:hint="cs"/>
          <w:rtl/>
          <w:lang w:bidi="ar-EG"/>
        </w:rPr>
        <w:t>بريل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اعتمد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t xml:space="preserve">2004/81/EC 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بتصريح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لرعايا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يتعرضون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لدعو</w:t>
      </w:r>
      <w:r w:rsidR="003E3C41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قضائية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تيسيرهم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للهجرة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يتعاونون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المختصة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الأجانب</w:t>
      </w:r>
      <w:r w:rsidRPr="003B57E4">
        <w:rPr>
          <w:rtl/>
          <w:lang w:bidi="ar-EG"/>
        </w:rPr>
        <w:t xml:space="preserve"> (301/2004) </w:t>
      </w:r>
      <w:r w:rsidRPr="003B57E4">
        <w:rPr>
          <w:rFonts w:hint="cs"/>
          <w:rtl/>
          <w:lang w:bidi="ar-EG"/>
        </w:rPr>
        <w:t>بإصدار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بتصريح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>.</w:t>
      </w:r>
    </w:p>
    <w:p w:rsidR="003B57E4" w:rsidRPr="003B57E4" w:rsidRDefault="003B57E4" w:rsidP="006102F2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109-</w:t>
      </w:r>
      <w:r w:rsidR="006102F2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الخارجية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للتصديق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بالبشر</w:t>
      </w:r>
      <w:r w:rsidRPr="003B57E4">
        <w:rPr>
          <w:rtl/>
          <w:lang w:bidi="ar-EG"/>
        </w:rPr>
        <w:t xml:space="preserve"> (</w:t>
      </w:r>
      <w:r w:rsidRPr="003B57E4">
        <w:t>ETS 197</w:t>
      </w:r>
      <w:r w:rsidRPr="003B57E4">
        <w:rPr>
          <w:rtl/>
          <w:lang w:bidi="ar-EG"/>
        </w:rPr>
        <w:t xml:space="preserve">). </w:t>
      </w:r>
      <w:r w:rsidRPr="003B57E4">
        <w:rPr>
          <w:rFonts w:hint="cs"/>
          <w:rtl/>
          <w:lang w:bidi="ar-EG"/>
        </w:rPr>
        <w:t>ومع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بالبشر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29 </w:t>
      </w:r>
      <w:r w:rsidRPr="003B57E4">
        <w:rPr>
          <w:rFonts w:hint="cs"/>
          <w:rtl/>
          <w:lang w:bidi="ar-EG"/>
        </w:rPr>
        <w:t>آب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أغسطس</w:t>
      </w:r>
      <w:r w:rsidRPr="003B57E4">
        <w:rPr>
          <w:rtl/>
          <w:lang w:bidi="ar-EG"/>
        </w:rPr>
        <w:t xml:space="preserve"> 2006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تشريعية</w:t>
      </w:r>
      <w:r w:rsidRPr="003B57E4">
        <w:rPr>
          <w:rtl/>
          <w:lang w:bidi="ar-EG"/>
        </w:rPr>
        <w:t>.</w:t>
      </w:r>
    </w:p>
    <w:p w:rsidR="003B57E4" w:rsidRPr="003B57E4" w:rsidRDefault="003B57E4" w:rsidP="006102F2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110-</w:t>
      </w:r>
      <w:r w:rsidR="006102F2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7 </w:t>
      </w:r>
      <w:r w:rsidRPr="003B57E4">
        <w:rPr>
          <w:rFonts w:hint="cs"/>
          <w:rtl/>
          <w:lang w:bidi="ar-EG"/>
        </w:rPr>
        <w:t>أيلول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سبتمبر</w:t>
      </w:r>
      <w:r w:rsidRPr="003B57E4">
        <w:rPr>
          <w:rtl/>
          <w:lang w:bidi="ar-EG"/>
        </w:rPr>
        <w:t xml:space="preserve"> 2000، </w:t>
      </w:r>
      <w:r w:rsidRPr="003B57E4">
        <w:rPr>
          <w:rFonts w:hint="cs"/>
          <w:rtl/>
          <w:lang w:bidi="ar-EG"/>
        </w:rPr>
        <w:t>وقعت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البروتوكول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الاختياري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واستغلالهم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البغاء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إنتاج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الإباحية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الخارجية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بالتحضير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إعمالها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>.</w:t>
      </w:r>
    </w:p>
    <w:p w:rsidR="006102F2" w:rsidRPr="006102F2" w:rsidRDefault="006102F2" w:rsidP="006102F2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6102F2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2-2</w:t>
      </w:r>
      <w:r w:rsidR="006102F2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التشريعية</w:t>
      </w:r>
    </w:p>
    <w:p w:rsidR="003B57E4" w:rsidRPr="003B57E4" w:rsidRDefault="003B57E4" w:rsidP="006102F2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111-</w:t>
      </w:r>
      <w:r w:rsidR="006102F2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المطلوب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أضيفت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الفرعين</w:t>
      </w:r>
      <w:r w:rsidRPr="003B57E4">
        <w:rPr>
          <w:rtl/>
          <w:lang w:bidi="ar-EG"/>
        </w:rPr>
        <w:t xml:space="preserve"> 3 </w:t>
      </w:r>
      <w:r w:rsidRPr="003B57E4">
        <w:rPr>
          <w:rFonts w:hint="cs"/>
          <w:rtl/>
          <w:lang w:bidi="ar-EG"/>
        </w:rPr>
        <w:t>و</w:t>
      </w:r>
      <w:r w:rsidR="006102F2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3</w:t>
      </w:r>
      <w:r w:rsidR="006102F2">
        <w:rPr>
          <w:rFonts w:hint="cs"/>
          <w:rtl/>
          <w:lang w:bidi="ar-EG"/>
        </w:rPr>
        <w:t xml:space="preserve"> 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25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 (9</w:t>
      </w:r>
      <w:r w:rsidR="006102F2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2004/650،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2004)،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التزامات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الإطاري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رقم</w:t>
      </w:r>
      <w:r w:rsidRPr="003B57E4">
        <w:rPr>
          <w:rtl/>
          <w:lang w:bidi="ar-EG"/>
        </w:rPr>
        <w:t xml:space="preserve"> 2002 </w:t>
      </w:r>
      <w:r w:rsidRPr="003B57E4">
        <w:rPr>
          <w:rFonts w:hint="cs"/>
          <w:rtl/>
          <w:lang w:bidi="ar-EG"/>
        </w:rPr>
        <w:t>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والبروتوكول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الإضافي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(</w:t>
      </w:r>
      <w:r w:rsidRPr="003B57E4">
        <w:t>SopS 70-71/2006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لاتفاقية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</w:t>
      </w:r>
      <w:r w:rsidR="006102F2">
        <w:rPr>
          <w:rFonts w:hint="cs"/>
          <w:rtl/>
          <w:lang w:bidi="ar-EG"/>
        </w:rPr>
        <w:t>ليرمو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بالسجن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أدناها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أربعة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أشهر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وأقصاها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يسجن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تتراوح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الخطورة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</w:t>
      </w:r>
      <w:r w:rsidRPr="003B57E4">
        <w:rPr>
          <w:rtl/>
          <w:lang w:bidi="ar-EG"/>
        </w:rPr>
        <w:t xml:space="preserve"> 7 (2004/650)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1</w:t>
      </w:r>
      <w:r w:rsidR="006102F2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(2004/650)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المرتكبة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الجريمة</w:t>
      </w:r>
      <w:r w:rsidRPr="003B57E4">
        <w:rPr>
          <w:rtl/>
          <w:lang w:bidi="ar-EG"/>
        </w:rPr>
        <w:t>.</w:t>
      </w:r>
    </w:p>
    <w:p w:rsidR="003B57E4" w:rsidRPr="003B57E4" w:rsidRDefault="003B57E4" w:rsidP="006102F2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112-</w:t>
      </w:r>
      <w:r w:rsidR="006102F2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اتصالا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وثيقا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والقوادة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استغلال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وعمليات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9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(24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1998/563) </w:t>
      </w:r>
      <w:r w:rsidRPr="003B57E4">
        <w:rPr>
          <w:rFonts w:hint="cs"/>
          <w:rtl/>
          <w:lang w:bidi="ar-EG"/>
        </w:rPr>
        <w:t>والفرع</w:t>
      </w:r>
      <w:r w:rsidRPr="003B57E4">
        <w:rPr>
          <w:rtl/>
          <w:lang w:bidi="ar-EG"/>
        </w:rPr>
        <w:t xml:space="preserve"> 9</w:t>
      </w:r>
      <w:r w:rsidR="006102F2">
        <w:rPr>
          <w:rFonts w:hint="cs"/>
          <w:rtl/>
          <w:lang w:bidi="ar-EG"/>
        </w:rPr>
        <w:t xml:space="preserve"> أ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(9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2004/650)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="006102F2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العقوبات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أكتوبر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أصبح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استغلال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="006102F2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التجارة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مستوجبا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للعقاب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8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(25-8-2006/743)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للفرع</w:t>
      </w:r>
      <w:r w:rsidRPr="003B57E4">
        <w:rPr>
          <w:rtl/>
          <w:lang w:bidi="ar-EG"/>
        </w:rPr>
        <w:t xml:space="preserve"> 8</w:t>
      </w:r>
      <w:r w:rsidR="006102F2">
        <w:rPr>
          <w:rFonts w:hint="cs"/>
          <w:rtl/>
          <w:lang w:bidi="ar-EG"/>
        </w:rPr>
        <w:t xml:space="preserve"> 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(25-8-2006/743)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يعاقب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الثامنة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عشرة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عمره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وبيع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>.</w:t>
      </w:r>
    </w:p>
    <w:p w:rsidR="003B57E4" w:rsidRPr="003B57E4" w:rsidRDefault="003B57E4" w:rsidP="005418C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113-</w:t>
      </w:r>
      <w:r w:rsidR="005418C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المسؤولية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عقوبة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تفرض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تعدادها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="005418CD">
        <w:rPr>
          <w:rFonts w:hint="cs"/>
          <w:rtl/>
          <w:lang w:bidi="ar-EG"/>
        </w:rPr>
        <w:t xml:space="preserve">000 850 </w:t>
      </w:r>
      <w:r w:rsidRPr="003B57E4">
        <w:rPr>
          <w:rFonts w:hint="cs"/>
          <w:rtl/>
          <w:lang w:bidi="ar-EG"/>
        </w:rPr>
        <w:t>نسمة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مسئول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أضرار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ترجع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أنشطته</w:t>
      </w:r>
      <w:r w:rsidR="002F6164">
        <w:rPr>
          <w:rtl/>
          <w:lang w:bidi="ar-EG"/>
        </w:rPr>
        <w:t xml:space="preserve">. </w:t>
      </w:r>
    </w:p>
    <w:p w:rsidR="003B57E4" w:rsidRPr="003B57E4" w:rsidRDefault="003B57E4" w:rsidP="005418C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114-</w:t>
      </w:r>
      <w:r w:rsidR="005418C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بالضحايا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أدرجت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الأجانب</w:t>
      </w:r>
      <w:r w:rsidRPr="003B57E4">
        <w:rPr>
          <w:rtl/>
          <w:lang w:bidi="ar-EG"/>
        </w:rPr>
        <w:t xml:space="preserve"> (301/2004)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تصريح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التقديرية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بحالتهم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استكمال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بإيراد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يخرجوا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محنتهم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ينفصلوا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المجرمين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وبوسع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يستفيد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التقديرية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المختصة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القبض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ارتكابهم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>.</w:t>
      </w:r>
    </w:p>
    <w:p w:rsidR="003B57E4" w:rsidRPr="003B57E4" w:rsidRDefault="003B57E4" w:rsidP="005418C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115-</w:t>
      </w:r>
      <w:r w:rsidR="005418C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النصوص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 </w:t>
      </w:r>
      <w:r w:rsidRPr="003B57E4">
        <w:rPr>
          <w:rFonts w:hint="cs"/>
          <w:rtl/>
          <w:lang w:bidi="ar-EG"/>
        </w:rPr>
        <w:t>آب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أغسطس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بالتحقيق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صدر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القضائية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استؤنف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المحكمة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المحلية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محكمة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الاستئناف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أصدرت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</w:t>
      </w:r>
      <w:r w:rsidR="005418CD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آذار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مارس</w:t>
      </w:r>
      <w:r w:rsidRPr="003B57E4">
        <w:rPr>
          <w:rtl/>
          <w:lang w:bidi="ar-EG"/>
        </w:rPr>
        <w:t xml:space="preserve"> 2007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صدرت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بأربع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وبجريمتين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وبجريمة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والتحريض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</w:t>
      </w:r>
      <w:r w:rsidRPr="003B57E4">
        <w:rPr>
          <w:rtl/>
          <w:lang w:bidi="ar-EG"/>
        </w:rPr>
        <w:t>.</w:t>
      </w:r>
    </w:p>
    <w:p w:rsidR="003B57E4" w:rsidRPr="003B57E4" w:rsidRDefault="003B57E4" w:rsidP="005418C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116-</w:t>
      </w:r>
      <w:r w:rsidR="005418C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أبلغت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خمس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بلاغات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وأشد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صدرت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القوادة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="005418CD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تمثلت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بالسجن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خمس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بالاقتران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المذكورة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أعلاه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117-</w:t>
      </w:r>
      <w:r w:rsidR="005418C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لاتهام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بلاغان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بلاغات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الجرائم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الفرع</w:t>
      </w:r>
      <w:r w:rsidRPr="003B57E4">
        <w:rPr>
          <w:rtl/>
          <w:lang w:bidi="ar-EG"/>
        </w:rPr>
        <w:t xml:space="preserve"> 8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الفصل</w:t>
      </w:r>
      <w:r w:rsidRPr="003B57E4">
        <w:rPr>
          <w:rtl/>
          <w:lang w:bidi="ar-EG"/>
        </w:rPr>
        <w:t xml:space="preserve"> 20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العقوبات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</w:t>
      </w:r>
      <w:r w:rsidR="00061964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أكتوبر</w:t>
      </w:r>
      <w:r w:rsidRPr="003B57E4">
        <w:rPr>
          <w:rtl/>
          <w:lang w:bidi="ar-EG"/>
        </w:rPr>
        <w:t xml:space="preserve"> 2006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تجريم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استغلال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محاولات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محاولات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الاستغلال</w:t>
      </w:r>
      <w:r w:rsidRPr="003B57E4">
        <w:rPr>
          <w:rtl/>
          <w:lang w:bidi="ar-EG"/>
        </w:rPr>
        <w:t>.</w:t>
      </w:r>
    </w:p>
    <w:p w:rsidR="00061964" w:rsidRPr="00061964" w:rsidRDefault="00061964" w:rsidP="00061964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2-3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محلية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</w:p>
    <w:p w:rsidR="003B57E4" w:rsidRPr="00061964" w:rsidRDefault="003B57E4" w:rsidP="003B57E4">
      <w:pPr>
        <w:pStyle w:val="SingleTxt"/>
        <w:rPr>
          <w:b/>
          <w:bCs/>
          <w:rtl/>
          <w:lang w:bidi="ar-EG"/>
        </w:rPr>
      </w:pPr>
      <w:r w:rsidRPr="00061964">
        <w:rPr>
          <w:rFonts w:hint="cs"/>
          <w:b/>
          <w:bCs/>
          <w:rtl/>
          <w:lang w:bidi="ar-EG"/>
        </w:rPr>
        <w:t>برنامج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الحكومة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118-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يمنح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تصريح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بالإقامة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للمهاجر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للجرائم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المرتكبة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تمكينه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مطالبة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سهولة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المضطلعة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والإرشاد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المحتملة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تحويلها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ميزانية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للمخصصات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>.</w:t>
      </w:r>
    </w:p>
    <w:p w:rsidR="00061964" w:rsidRPr="00061964" w:rsidRDefault="00061964" w:rsidP="00061964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061964" w:rsidRDefault="003B57E4" w:rsidP="003B57E4">
      <w:pPr>
        <w:pStyle w:val="SingleTxt"/>
        <w:rPr>
          <w:b/>
          <w:bCs/>
          <w:rtl/>
          <w:lang w:bidi="ar-EG"/>
        </w:rPr>
      </w:pPr>
      <w:r w:rsidRPr="00061964">
        <w:rPr>
          <w:rFonts w:hint="cs"/>
          <w:b/>
          <w:bCs/>
          <w:rtl/>
          <w:lang w:bidi="ar-EG"/>
        </w:rPr>
        <w:t>خطة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العمل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الوطنية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لمناهضة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الاتجار</w:t>
      </w:r>
      <w:r w:rsidRPr="00061964">
        <w:rPr>
          <w:b/>
          <w:bCs/>
          <w:rtl/>
          <w:lang w:bidi="ar-EG"/>
        </w:rPr>
        <w:t xml:space="preserve"> </w:t>
      </w:r>
      <w:r w:rsidRPr="00061964">
        <w:rPr>
          <w:rFonts w:hint="cs"/>
          <w:b/>
          <w:bCs/>
          <w:rtl/>
          <w:lang w:bidi="ar-EG"/>
        </w:rPr>
        <w:t>بالأشخاص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119-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آذار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مارس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التزم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وطنية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لمناهضة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آب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أغسطس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شكلت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الخارجية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ربيع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أنجز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25 </w:t>
      </w:r>
      <w:r w:rsidRPr="003B57E4">
        <w:rPr>
          <w:rFonts w:hint="cs"/>
          <w:rtl/>
          <w:lang w:bidi="ar-EG"/>
        </w:rPr>
        <w:t>آب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أغسطس</w:t>
      </w:r>
      <w:r w:rsidRPr="003B57E4">
        <w:rPr>
          <w:rtl/>
          <w:lang w:bidi="ar-EG"/>
        </w:rPr>
        <w:t xml:space="preserve"> 2005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إدخال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واستقبال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ملتمسي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اللجوء</w:t>
      </w:r>
      <w:r w:rsidRPr="003B57E4">
        <w:rPr>
          <w:rtl/>
          <w:lang w:bidi="ar-EG"/>
        </w:rPr>
        <w:t xml:space="preserve"> (493/1999)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كونهم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الجمهور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المختصة</w:t>
      </w:r>
      <w:r w:rsidRPr="003B57E4">
        <w:rPr>
          <w:rtl/>
          <w:lang w:bidi="ar-EG"/>
        </w:rPr>
        <w:t>.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120-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وأنشئ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استكمالها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نطاق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ولايته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المنفذة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بالفعل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للتوصيات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الداخلية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مناهضة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>.</w:t>
      </w:r>
    </w:p>
    <w:p w:rsidR="00061964" w:rsidRPr="00061964" w:rsidRDefault="00061964" w:rsidP="00061964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2-4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الدولي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121-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ما</w:t>
      </w:r>
      <w:r w:rsidR="00061964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الأولويات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شاركت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بنشاط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بمناهضة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الدولية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الأمم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المتحدة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والجماعة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الإقليمية</w:t>
      </w:r>
      <w:r w:rsidRPr="003B57E4">
        <w:rPr>
          <w:rtl/>
          <w:lang w:bidi="ar-EG"/>
        </w:rPr>
        <w:t>).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122-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المشتركة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وبلدان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البلطيق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تمارس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البلطيق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اجتماع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نوفمبر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وتلت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اجتماعات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منتظم</w:t>
      </w:r>
      <w:r w:rsidRPr="003B57E4">
        <w:rPr>
          <w:rtl/>
          <w:lang w:bidi="ar-EG"/>
        </w:rPr>
        <w:t>.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123-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بلدانا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الروسي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وألمانيا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وبولندا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تشارك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بأعمالها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المناهضة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للاتجار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وتنسيق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الدعم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العودة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الآمنة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لبلد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المنشأ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والتحدي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نقاط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الضعف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البلطيق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ثغرات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سيغلب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القنصليين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والدبلوماسيين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>.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124-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وقامت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رئاستها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باعتماد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بوصفها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مواطن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الاهتمام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تركيز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بأكبر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مضافة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أكتوبر</w:t>
      </w:r>
      <w:r w:rsidRPr="003B57E4">
        <w:rPr>
          <w:rtl/>
          <w:lang w:bidi="ar-EG"/>
        </w:rPr>
        <w:t xml:space="preserve">- </w:t>
      </w:r>
      <w:r w:rsidRPr="003B57E4">
        <w:rPr>
          <w:rFonts w:hint="cs"/>
          <w:rtl/>
          <w:lang w:bidi="ar-EG"/>
        </w:rPr>
        <w:t>تشرين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نوفمبر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نظمت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عنوان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التعرف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="00061964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بهلسنكي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الداخلية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باعتبار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الخطة</w:t>
      </w:r>
      <w:r w:rsidR="002F6164">
        <w:rPr>
          <w:rtl/>
          <w:lang w:bidi="ar-EG"/>
        </w:rPr>
        <w:t xml:space="preserve">. 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125-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شاركت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بنشاط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بالأشخاص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ممثلا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="00061964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بمكافحة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الاتجار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. </w:t>
      </w:r>
    </w:p>
    <w:p w:rsidR="00061964" w:rsidRPr="00061964" w:rsidRDefault="00061964" w:rsidP="00061964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Fonts w:hint="cs"/>
          <w:rtl/>
          <w:lang w:bidi="ar-EG"/>
        </w:rPr>
        <w:t>المادة</w:t>
      </w:r>
      <w:r w:rsidRPr="003B57E4">
        <w:rPr>
          <w:rtl/>
          <w:lang w:bidi="ar-EG"/>
        </w:rPr>
        <w:t xml:space="preserve"> 7</w:t>
      </w:r>
    </w:p>
    <w:p w:rsidR="003B57E4" w:rsidRPr="00061964" w:rsidRDefault="00061964" w:rsidP="003B57E4">
      <w:pPr>
        <w:pStyle w:val="SingleTxt"/>
        <w:rPr>
          <w:i/>
          <w:iCs/>
          <w:rtl/>
        </w:rPr>
      </w:pPr>
      <w:r w:rsidRPr="00061964">
        <w:rPr>
          <w:rFonts w:hint="cs"/>
          <w:i/>
          <w:iCs/>
          <w:rtl/>
        </w:rPr>
        <w:tab/>
      </w:r>
      <w:r w:rsidR="003B57E4" w:rsidRPr="00061964">
        <w:rPr>
          <w:rFonts w:hint="cs"/>
          <w:i/>
          <w:iCs/>
          <w:rtl/>
        </w:rPr>
        <w:t>تتخذ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الدول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الأطراف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جميع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التدابير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المناسبة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للقضاء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على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التمييز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ضد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المرأة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الحياة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السياسية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والعامة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للبلد،وبوجه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خاص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تكفل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للمرأة،على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قدم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المساواة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مع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الرجل،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الحق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في</w:t>
      </w:r>
      <w:r w:rsidR="003B57E4" w:rsidRPr="00061964">
        <w:rPr>
          <w:i/>
          <w:iCs/>
          <w:rtl/>
        </w:rPr>
        <w:t xml:space="preserve">: </w:t>
      </w:r>
    </w:p>
    <w:p w:rsidR="003B57E4" w:rsidRPr="00061964" w:rsidRDefault="00061964" w:rsidP="00061964">
      <w:pPr>
        <w:pStyle w:val="SingleTxt"/>
        <w:rPr>
          <w:i/>
          <w:iCs/>
          <w:rtl/>
        </w:rPr>
      </w:pPr>
      <w:r w:rsidRPr="00061964">
        <w:rPr>
          <w:rFonts w:hint="cs"/>
          <w:i/>
          <w:iCs/>
          <w:rtl/>
        </w:rPr>
        <w:tab/>
      </w:r>
      <w:r w:rsidR="003B57E4" w:rsidRPr="00061964">
        <w:rPr>
          <w:i/>
          <w:iCs/>
          <w:rtl/>
        </w:rPr>
        <w:t>(</w:t>
      </w:r>
      <w:r w:rsidR="003B57E4" w:rsidRPr="00061964">
        <w:rPr>
          <w:rFonts w:hint="cs"/>
          <w:i/>
          <w:iCs/>
          <w:rtl/>
        </w:rPr>
        <w:t>أ</w:t>
      </w:r>
      <w:r w:rsidR="003B57E4" w:rsidRPr="00061964">
        <w:rPr>
          <w:i/>
          <w:iCs/>
          <w:rtl/>
        </w:rPr>
        <w:t>)</w:t>
      </w:r>
      <w:r w:rsidRPr="00061964">
        <w:rPr>
          <w:rFonts w:hint="cs"/>
          <w:i/>
          <w:iCs/>
          <w:rtl/>
        </w:rPr>
        <w:tab/>
      </w:r>
      <w:r w:rsidR="003B57E4" w:rsidRPr="00061964">
        <w:rPr>
          <w:rFonts w:hint="cs"/>
          <w:i/>
          <w:iCs/>
          <w:rtl/>
        </w:rPr>
        <w:t>التصويت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جميع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الانتخابات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والاستفتاءات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العامة،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والأهلية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للانتخاب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لجميع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الهيئات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التي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ينتخب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أعضاؤها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بالاقتراع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العام؛</w:t>
      </w:r>
    </w:p>
    <w:p w:rsidR="003B57E4" w:rsidRPr="00061964" w:rsidRDefault="00061964" w:rsidP="00061964">
      <w:pPr>
        <w:pStyle w:val="SingleTxt"/>
        <w:rPr>
          <w:i/>
          <w:iCs/>
          <w:rtl/>
        </w:rPr>
      </w:pPr>
      <w:r w:rsidRPr="00061964">
        <w:rPr>
          <w:rFonts w:hint="cs"/>
          <w:i/>
          <w:iCs/>
          <w:rtl/>
        </w:rPr>
        <w:tab/>
      </w:r>
      <w:r w:rsidR="003B57E4" w:rsidRPr="00061964">
        <w:rPr>
          <w:i/>
          <w:iCs/>
          <w:rtl/>
        </w:rPr>
        <w:t>(</w:t>
      </w:r>
      <w:r w:rsidR="003B57E4" w:rsidRPr="00061964">
        <w:rPr>
          <w:rFonts w:hint="cs"/>
          <w:i/>
          <w:iCs/>
          <w:rtl/>
        </w:rPr>
        <w:t>ب</w:t>
      </w:r>
      <w:r w:rsidR="003B57E4" w:rsidRPr="00061964">
        <w:rPr>
          <w:i/>
          <w:iCs/>
          <w:rtl/>
        </w:rPr>
        <w:t>)</w:t>
      </w:r>
      <w:r w:rsidRPr="00061964">
        <w:rPr>
          <w:rFonts w:hint="cs"/>
          <w:i/>
          <w:iCs/>
          <w:rtl/>
        </w:rPr>
        <w:tab/>
      </w:r>
      <w:r w:rsidR="003B57E4" w:rsidRPr="00061964">
        <w:rPr>
          <w:rFonts w:hint="cs"/>
          <w:i/>
          <w:iCs/>
          <w:rtl/>
        </w:rPr>
        <w:t>المشاركة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صياغة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سياسة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الحكومة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تنفيذ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هذه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السياسة،وفي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شغل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الوظائف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العامة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على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جميع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المستويات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الحكومية؛</w:t>
      </w:r>
    </w:p>
    <w:p w:rsidR="003B57E4" w:rsidRPr="003B57E4" w:rsidRDefault="00061964" w:rsidP="00061964">
      <w:pPr>
        <w:pStyle w:val="SingleTxt"/>
        <w:rPr>
          <w:rtl/>
        </w:rPr>
      </w:pPr>
      <w:r w:rsidRPr="00061964">
        <w:rPr>
          <w:rFonts w:hint="cs"/>
          <w:i/>
          <w:iCs/>
          <w:rtl/>
        </w:rPr>
        <w:tab/>
      </w:r>
      <w:r w:rsidR="003B57E4" w:rsidRPr="00061964">
        <w:rPr>
          <w:i/>
          <w:iCs/>
          <w:rtl/>
        </w:rPr>
        <w:t>(</w:t>
      </w:r>
      <w:r w:rsidR="003B57E4" w:rsidRPr="00061964">
        <w:rPr>
          <w:rFonts w:hint="cs"/>
          <w:i/>
          <w:iCs/>
          <w:rtl/>
        </w:rPr>
        <w:t>ج</w:t>
      </w:r>
      <w:r w:rsidR="003B57E4" w:rsidRPr="00061964">
        <w:rPr>
          <w:i/>
          <w:iCs/>
          <w:rtl/>
        </w:rPr>
        <w:t>)</w:t>
      </w:r>
      <w:r w:rsidRPr="00061964">
        <w:rPr>
          <w:rFonts w:hint="cs"/>
          <w:i/>
          <w:iCs/>
          <w:rtl/>
        </w:rPr>
        <w:tab/>
      </w:r>
      <w:r w:rsidR="003B57E4" w:rsidRPr="00061964">
        <w:rPr>
          <w:rFonts w:hint="cs"/>
          <w:i/>
          <w:iCs/>
          <w:rtl/>
        </w:rPr>
        <w:t>المشاركة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في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أية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منظمات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وجمعيات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غير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حكومية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تهتم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بالحياة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العامة</w:t>
      </w:r>
      <w:r w:rsidR="003B57E4" w:rsidRPr="00061964">
        <w:rPr>
          <w:i/>
          <w:iCs/>
          <w:rtl/>
        </w:rPr>
        <w:t xml:space="preserve"> </w:t>
      </w:r>
      <w:r w:rsidR="003B57E4" w:rsidRPr="00061964">
        <w:rPr>
          <w:rFonts w:hint="cs"/>
          <w:i/>
          <w:iCs/>
          <w:rtl/>
        </w:rPr>
        <w:t>و</w:t>
      </w:r>
      <w:r w:rsidR="003B57E4" w:rsidRPr="003B57E4">
        <w:rPr>
          <w:rFonts w:hint="cs"/>
          <w:rtl/>
        </w:rPr>
        <w:t>السياسية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للبلد</w:t>
      </w:r>
      <w:r w:rsidR="003B57E4" w:rsidRPr="003B57E4">
        <w:rPr>
          <w:rtl/>
        </w:rPr>
        <w:t>.</w:t>
      </w:r>
    </w:p>
    <w:p w:rsidR="00061964" w:rsidRPr="00061964" w:rsidRDefault="00061964" w:rsidP="00061964">
      <w:pPr>
        <w:pStyle w:val="SingleTxt"/>
        <w:spacing w:after="0" w:line="120" w:lineRule="exact"/>
        <w:rPr>
          <w:sz w:val="10"/>
          <w:rtl/>
        </w:rPr>
      </w:pPr>
    </w:p>
    <w:p w:rsidR="003B57E4" w:rsidRPr="00061964" w:rsidRDefault="003B57E4" w:rsidP="00061964">
      <w:pPr>
        <w:pStyle w:val="SingleTxt"/>
        <w:rPr>
          <w:b/>
          <w:bCs/>
          <w:rtl/>
        </w:rPr>
      </w:pPr>
      <w:r w:rsidRPr="00061964">
        <w:rPr>
          <w:b/>
          <w:bCs/>
          <w:rtl/>
        </w:rPr>
        <w:t>1</w:t>
      </w:r>
      <w:r w:rsidR="00061964" w:rsidRPr="00061964">
        <w:rPr>
          <w:rFonts w:hint="cs"/>
          <w:b/>
          <w:bCs/>
          <w:rtl/>
        </w:rPr>
        <w:t xml:space="preserve"> </w:t>
      </w:r>
      <w:r w:rsidRPr="00061964">
        <w:rPr>
          <w:b/>
          <w:bCs/>
          <w:rtl/>
        </w:rPr>
        <w:t>-</w:t>
      </w:r>
      <w:r w:rsidR="00061964" w:rsidRPr="00061964">
        <w:rPr>
          <w:rFonts w:hint="cs"/>
          <w:b/>
          <w:bCs/>
          <w:rtl/>
        </w:rPr>
        <w:tab/>
      </w:r>
      <w:r w:rsidRPr="00061964">
        <w:rPr>
          <w:rFonts w:hint="cs"/>
          <w:b/>
          <w:bCs/>
          <w:rtl/>
        </w:rPr>
        <w:t>الحق</w:t>
      </w:r>
      <w:r w:rsidRPr="00061964">
        <w:rPr>
          <w:b/>
          <w:bCs/>
          <w:rtl/>
        </w:rPr>
        <w:t xml:space="preserve"> </w:t>
      </w:r>
      <w:r w:rsidRPr="00061964">
        <w:rPr>
          <w:rFonts w:hint="cs"/>
          <w:b/>
          <w:bCs/>
          <w:rtl/>
        </w:rPr>
        <w:t>في</w:t>
      </w:r>
      <w:r w:rsidRPr="00061964">
        <w:rPr>
          <w:b/>
          <w:bCs/>
          <w:rtl/>
        </w:rPr>
        <w:t xml:space="preserve"> </w:t>
      </w:r>
      <w:r w:rsidRPr="00061964">
        <w:rPr>
          <w:rFonts w:hint="cs"/>
          <w:b/>
          <w:bCs/>
          <w:rtl/>
        </w:rPr>
        <w:t>التصويت</w:t>
      </w:r>
    </w:p>
    <w:p w:rsidR="003B57E4" w:rsidRPr="003B57E4" w:rsidRDefault="003B57E4" w:rsidP="0006196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126-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زادت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المرشحات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1.7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بالقياس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39.9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والأصوات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لصالح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41.8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الأصوات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مجموعه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684 997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صوتا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وزادت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الأصوات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2،4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بالمقارنة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2000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="00061964">
        <w:rPr>
          <w:rFonts w:hint="cs"/>
          <w:rtl/>
          <w:lang w:bidi="ar-EG"/>
        </w:rPr>
        <w:t>60.7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(</w:t>
      </w:r>
      <w:r w:rsidR="00061964">
        <w:rPr>
          <w:rFonts w:hint="cs"/>
          <w:rtl/>
          <w:lang w:bidi="ar-EG"/>
        </w:rPr>
        <w:t>56.4</w:t>
      </w:r>
      <w:r w:rsidRPr="003B57E4">
        <w:rPr>
          <w:rtl/>
          <w:lang w:bidi="ar-EG"/>
        </w:rPr>
        <w:t xml:space="preserve">)،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2004.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127-</w:t>
      </w:r>
      <w:r w:rsidR="0006196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2004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المرشحين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منهم</w:t>
      </w:r>
      <w:r w:rsidRPr="003B57E4">
        <w:rPr>
          <w:rtl/>
          <w:lang w:bidi="ar-EG"/>
        </w:rPr>
        <w:t xml:space="preserve"> </w:t>
      </w:r>
      <w:r w:rsidR="000630A0">
        <w:rPr>
          <w:rFonts w:hint="cs"/>
          <w:rtl/>
          <w:lang w:bidi="ar-EG"/>
        </w:rPr>
        <w:t>205 1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0630A0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799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وبالتالي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فْإن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المرشحات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="000630A0">
        <w:rPr>
          <w:rFonts w:hint="cs"/>
          <w:rtl/>
          <w:lang w:bidi="ar-EG"/>
        </w:rPr>
        <w:t>39.9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انتخبت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للبرلمان</w:t>
      </w:r>
      <w:r w:rsidRPr="003B57E4">
        <w:rPr>
          <w:rtl/>
          <w:lang w:bidi="ar-EG"/>
        </w:rPr>
        <w:t xml:space="preserve"> 84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42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المنتخبين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قليلا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المرشحات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المنتخبات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1991(</w:t>
      </w:r>
      <w:r w:rsidR="000630A0">
        <w:rPr>
          <w:rFonts w:hint="cs"/>
          <w:rtl/>
          <w:lang w:bidi="ar-EG"/>
        </w:rPr>
        <w:t xml:space="preserve">38.5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)،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رقما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المنتخبات</w:t>
      </w:r>
      <w:r w:rsidRPr="003B57E4">
        <w:rPr>
          <w:rtl/>
          <w:lang w:bidi="ar-EG"/>
        </w:rPr>
        <w:t>.</w:t>
      </w:r>
    </w:p>
    <w:p w:rsidR="000630A0" w:rsidRPr="000630A0" w:rsidRDefault="000630A0" w:rsidP="000630A0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630A0" w:rsidRDefault="003B57E4" w:rsidP="000630A0">
      <w:pPr>
        <w:pStyle w:val="SingleTxt"/>
        <w:rPr>
          <w:b/>
          <w:bCs/>
          <w:rtl/>
          <w:lang w:bidi="ar-EG"/>
        </w:rPr>
      </w:pPr>
      <w:r w:rsidRPr="000630A0">
        <w:rPr>
          <w:b/>
          <w:bCs/>
          <w:rtl/>
          <w:lang w:bidi="ar-EG"/>
        </w:rPr>
        <w:t>2</w:t>
      </w:r>
      <w:r w:rsidR="000630A0" w:rsidRPr="000630A0">
        <w:rPr>
          <w:rFonts w:hint="cs"/>
          <w:b/>
          <w:bCs/>
          <w:rtl/>
          <w:lang w:bidi="ar-EG"/>
        </w:rPr>
        <w:t xml:space="preserve"> </w:t>
      </w:r>
      <w:r w:rsidRPr="000630A0">
        <w:rPr>
          <w:b/>
          <w:bCs/>
          <w:rtl/>
          <w:lang w:bidi="ar-EG"/>
        </w:rPr>
        <w:t>-</w:t>
      </w:r>
      <w:r w:rsidR="000630A0" w:rsidRPr="000630A0">
        <w:rPr>
          <w:rFonts w:hint="cs"/>
          <w:b/>
          <w:bCs/>
          <w:rtl/>
          <w:lang w:bidi="ar-EG"/>
        </w:rPr>
        <w:tab/>
      </w:r>
      <w:r w:rsidRPr="000630A0">
        <w:rPr>
          <w:rFonts w:hint="cs"/>
          <w:b/>
          <w:bCs/>
          <w:rtl/>
          <w:lang w:bidi="ar-EG"/>
        </w:rPr>
        <w:t>تشكيل</w:t>
      </w:r>
      <w:r w:rsidRPr="000630A0">
        <w:rPr>
          <w:b/>
          <w:bCs/>
          <w:rtl/>
          <w:lang w:bidi="ar-EG"/>
        </w:rPr>
        <w:t xml:space="preserve"> </w:t>
      </w:r>
      <w:r w:rsidRPr="000630A0">
        <w:rPr>
          <w:rFonts w:hint="cs"/>
          <w:b/>
          <w:bCs/>
          <w:rtl/>
          <w:lang w:bidi="ar-EG"/>
        </w:rPr>
        <w:t>الحكومة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128-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19 </w:t>
      </w:r>
      <w:r w:rsidRPr="003B57E4">
        <w:rPr>
          <w:rFonts w:hint="cs"/>
          <w:rtl/>
          <w:lang w:bidi="ar-EG"/>
        </w:rPr>
        <w:t>نيسان</w:t>
      </w:r>
      <w:r w:rsidRPr="003B57E4">
        <w:rPr>
          <w:rtl/>
          <w:lang w:bidi="ar-EG"/>
        </w:rPr>
        <w:t>/</w:t>
      </w:r>
      <w:r w:rsidR="000630A0">
        <w:rPr>
          <w:rFonts w:hint="cs"/>
          <w:rtl/>
          <w:lang w:bidi="ar-EG"/>
        </w:rPr>
        <w:t>أ</w:t>
      </w:r>
      <w:r w:rsidRPr="003B57E4">
        <w:rPr>
          <w:rFonts w:hint="cs"/>
          <w:rtl/>
          <w:lang w:bidi="ar-EG"/>
        </w:rPr>
        <w:t>بريل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رئيس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الجمهورية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لرئيس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فانهانن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أغلبية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تتألف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حزب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وحزب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التآلف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والرابطة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الخضراء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وحزب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الشعب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السويدي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مكونة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20 </w:t>
      </w:r>
      <w:r w:rsidRPr="003B57E4">
        <w:rPr>
          <w:rFonts w:hint="cs"/>
          <w:rtl/>
          <w:lang w:bidi="ar-EG"/>
        </w:rPr>
        <w:t>وزيرا</w:t>
      </w:r>
      <w:r w:rsidRPr="003B57E4">
        <w:rPr>
          <w:rtl/>
          <w:lang w:bidi="ar-EG"/>
        </w:rPr>
        <w:t>.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129-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عددهم</w:t>
      </w:r>
      <w:r w:rsidRPr="003B57E4">
        <w:rPr>
          <w:rtl/>
          <w:lang w:bidi="ar-EG"/>
        </w:rPr>
        <w:t xml:space="preserve"> 20</w:t>
      </w:r>
      <w:r w:rsidR="000630A0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وزيرا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12 </w:t>
      </w:r>
      <w:r w:rsidRPr="003B57E4">
        <w:rPr>
          <w:rFonts w:hint="cs"/>
          <w:rtl/>
          <w:lang w:bidi="ar-EG"/>
        </w:rPr>
        <w:t>امرأة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</w:t>
      </w:r>
      <w:r w:rsidRPr="003B57E4">
        <w:rPr>
          <w:rtl/>
          <w:lang w:bidi="ar-EG"/>
        </w:rPr>
        <w:t xml:space="preserve"> 60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التشكيل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تشغل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مناصب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الداخلية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المحلية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الزراعة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والغابات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والمواصلات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الهجرة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ووزير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البيئة</w:t>
      </w:r>
      <w:r w:rsidRPr="003B57E4">
        <w:rPr>
          <w:rtl/>
          <w:lang w:bidi="ar-EG"/>
        </w:rPr>
        <w:t>.</w:t>
      </w:r>
    </w:p>
    <w:p w:rsidR="000630A0" w:rsidRPr="000630A0" w:rsidRDefault="000630A0" w:rsidP="000630A0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630A0" w:rsidRDefault="000630A0" w:rsidP="000630A0">
      <w:pPr>
        <w:pStyle w:val="SingleTxt"/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br w:type="page"/>
      </w:r>
      <w:r w:rsidR="003B57E4" w:rsidRPr="000630A0">
        <w:rPr>
          <w:b/>
          <w:bCs/>
          <w:rtl/>
          <w:lang w:bidi="ar-EG"/>
        </w:rPr>
        <w:t>3</w:t>
      </w:r>
      <w:r w:rsidRPr="000630A0">
        <w:rPr>
          <w:rFonts w:hint="cs"/>
          <w:b/>
          <w:bCs/>
          <w:rtl/>
          <w:lang w:bidi="ar-EG"/>
        </w:rPr>
        <w:t xml:space="preserve"> </w:t>
      </w:r>
      <w:r w:rsidR="003B57E4" w:rsidRPr="000630A0">
        <w:rPr>
          <w:b/>
          <w:bCs/>
          <w:rtl/>
          <w:lang w:bidi="ar-EG"/>
        </w:rPr>
        <w:t>-</w:t>
      </w:r>
      <w:r w:rsidRPr="000630A0">
        <w:rPr>
          <w:rFonts w:hint="cs"/>
          <w:b/>
          <w:bCs/>
          <w:rtl/>
          <w:lang w:bidi="ar-EG"/>
        </w:rPr>
        <w:tab/>
      </w:r>
      <w:r w:rsidR="003B57E4" w:rsidRPr="000630A0">
        <w:rPr>
          <w:rFonts w:hint="cs"/>
          <w:b/>
          <w:bCs/>
          <w:rtl/>
          <w:lang w:bidi="ar-EG"/>
        </w:rPr>
        <w:t>الموظفون</w:t>
      </w:r>
      <w:r w:rsidR="003B57E4" w:rsidRPr="000630A0">
        <w:rPr>
          <w:b/>
          <w:bCs/>
          <w:rtl/>
          <w:lang w:bidi="ar-EG"/>
        </w:rPr>
        <w:t xml:space="preserve"> </w:t>
      </w:r>
      <w:r w:rsidR="003B57E4" w:rsidRPr="000630A0">
        <w:rPr>
          <w:rFonts w:hint="cs"/>
          <w:b/>
          <w:bCs/>
          <w:rtl/>
          <w:lang w:bidi="ar-EG"/>
        </w:rPr>
        <w:t>المدنيون</w:t>
      </w:r>
      <w:r w:rsidR="003B57E4" w:rsidRPr="000630A0">
        <w:rPr>
          <w:b/>
          <w:bCs/>
          <w:rtl/>
          <w:lang w:bidi="ar-EG"/>
        </w:rPr>
        <w:t xml:space="preserve"> </w:t>
      </w:r>
      <w:r w:rsidR="003B57E4" w:rsidRPr="000630A0">
        <w:rPr>
          <w:rFonts w:hint="cs"/>
          <w:b/>
          <w:bCs/>
          <w:rtl/>
          <w:lang w:bidi="ar-EG"/>
        </w:rPr>
        <w:t>الحكوميون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130-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الراهن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قليلا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50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المقابل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بمناصب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المديرين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فقط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سائدة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2003 </w:t>
      </w:r>
      <w:r w:rsidRPr="003B57E4">
        <w:rPr>
          <w:rFonts w:hint="cs"/>
          <w:rtl/>
          <w:lang w:bidi="ar-EG"/>
        </w:rPr>
        <w:t>تقريبا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كبار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المسؤولين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طفيفة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2003 (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0630A0">
        <w:rPr>
          <w:rFonts w:hint="cs"/>
          <w:rtl/>
          <w:lang w:bidi="ar-EG"/>
        </w:rPr>
        <w:t>21.9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0630A0">
        <w:rPr>
          <w:rFonts w:hint="cs"/>
          <w:rtl/>
          <w:lang w:bidi="ar-EG"/>
        </w:rPr>
        <w:t>24.3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2004)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الرؤساء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تقريبا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2003،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حوالي</w:t>
      </w:r>
      <w:r w:rsidRPr="003B57E4">
        <w:rPr>
          <w:rtl/>
          <w:lang w:bidi="ar-EG"/>
        </w:rPr>
        <w:t xml:space="preserve"> 38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>.</w:t>
      </w:r>
    </w:p>
    <w:p w:rsidR="000630A0" w:rsidRPr="000630A0" w:rsidRDefault="000630A0" w:rsidP="000630A0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0630A0" w:rsidRDefault="003B57E4" w:rsidP="000630A0">
      <w:pPr>
        <w:pStyle w:val="SingleTxt"/>
        <w:rPr>
          <w:b/>
          <w:bCs/>
          <w:rtl/>
          <w:lang w:bidi="ar-EG"/>
        </w:rPr>
      </w:pPr>
      <w:r w:rsidRPr="000630A0">
        <w:rPr>
          <w:b/>
          <w:bCs/>
          <w:rtl/>
          <w:lang w:bidi="ar-EG"/>
        </w:rPr>
        <w:t>4</w:t>
      </w:r>
      <w:r w:rsidR="000630A0" w:rsidRPr="000630A0">
        <w:rPr>
          <w:rFonts w:hint="cs"/>
          <w:b/>
          <w:bCs/>
          <w:rtl/>
          <w:lang w:bidi="ar-EG"/>
        </w:rPr>
        <w:t xml:space="preserve"> </w:t>
      </w:r>
      <w:r w:rsidRPr="000630A0">
        <w:rPr>
          <w:b/>
          <w:bCs/>
          <w:rtl/>
          <w:lang w:bidi="ar-EG"/>
        </w:rPr>
        <w:t>-</w:t>
      </w:r>
      <w:r w:rsidR="000630A0" w:rsidRPr="000630A0">
        <w:rPr>
          <w:rFonts w:hint="cs"/>
          <w:b/>
          <w:bCs/>
          <w:rtl/>
          <w:lang w:bidi="ar-EG"/>
        </w:rPr>
        <w:tab/>
      </w:r>
      <w:r w:rsidRPr="000630A0">
        <w:rPr>
          <w:rFonts w:hint="cs"/>
          <w:b/>
          <w:bCs/>
          <w:rtl/>
          <w:lang w:bidi="ar-EG"/>
        </w:rPr>
        <w:t>التمويل</w:t>
      </w:r>
      <w:r w:rsidRPr="000630A0">
        <w:rPr>
          <w:b/>
          <w:bCs/>
          <w:rtl/>
          <w:lang w:bidi="ar-EG"/>
        </w:rPr>
        <w:t xml:space="preserve"> </w:t>
      </w:r>
      <w:r w:rsidRPr="000630A0">
        <w:rPr>
          <w:rFonts w:hint="cs"/>
          <w:b/>
          <w:bCs/>
          <w:rtl/>
          <w:lang w:bidi="ar-EG"/>
        </w:rPr>
        <w:t>الحكومي</w:t>
      </w:r>
      <w:r w:rsidRPr="000630A0">
        <w:rPr>
          <w:b/>
          <w:bCs/>
          <w:rtl/>
          <w:lang w:bidi="ar-EG"/>
        </w:rPr>
        <w:t xml:space="preserve"> </w:t>
      </w:r>
      <w:r w:rsidRPr="000630A0">
        <w:rPr>
          <w:rFonts w:hint="cs"/>
          <w:b/>
          <w:bCs/>
          <w:rtl/>
          <w:lang w:bidi="ar-EG"/>
        </w:rPr>
        <w:t>المقدم</w:t>
      </w:r>
      <w:r w:rsidRPr="000630A0">
        <w:rPr>
          <w:b/>
          <w:bCs/>
          <w:rtl/>
          <w:lang w:bidi="ar-EG"/>
        </w:rPr>
        <w:t xml:space="preserve"> </w:t>
      </w:r>
      <w:r w:rsidRPr="000630A0">
        <w:rPr>
          <w:rFonts w:hint="cs"/>
          <w:b/>
          <w:bCs/>
          <w:rtl/>
          <w:lang w:bidi="ar-EG"/>
        </w:rPr>
        <w:t>للمنظمات</w:t>
      </w:r>
      <w:r w:rsidRPr="000630A0">
        <w:rPr>
          <w:b/>
          <w:bCs/>
          <w:rtl/>
          <w:lang w:bidi="ar-EG"/>
        </w:rPr>
        <w:t xml:space="preserve"> </w:t>
      </w:r>
      <w:r w:rsidRPr="000630A0">
        <w:rPr>
          <w:rFonts w:hint="cs"/>
          <w:b/>
          <w:bCs/>
          <w:rtl/>
          <w:lang w:bidi="ar-EG"/>
        </w:rPr>
        <w:t>النسائية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131-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قدمت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اقتراحا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تشريعيا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(</w:t>
      </w:r>
      <w:r w:rsidRPr="003B57E4">
        <w:t>(HE 1/2007 vp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ميزانية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بأعبائها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>.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1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2008.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132-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يعتمد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بكامله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الميزانية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بالمبادرة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بإرساء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رسمي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>.</w:t>
      </w:r>
    </w:p>
    <w:p w:rsidR="003B57E4" w:rsidRPr="003B57E4" w:rsidRDefault="003B57E4" w:rsidP="000630A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133-</w:t>
      </w:r>
      <w:r w:rsidR="000630A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قائما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سيصبح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استمرارية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الموجه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رئيسية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والقيام</w:t>
      </w:r>
      <w:r w:rsidRPr="003B57E4">
        <w:rPr>
          <w:rtl/>
          <w:lang w:bidi="ar-EG"/>
        </w:rPr>
        <w:t xml:space="preserve"> ،</w:t>
      </w:r>
      <w:r w:rsidRPr="003B57E4">
        <w:rPr>
          <w:rFonts w:hint="cs"/>
          <w:rtl/>
          <w:lang w:bidi="ar-EG"/>
        </w:rPr>
        <w:t>بالتالي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بممارسة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حاليا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سيفضي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استقرارا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المنظمات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سيمكنها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تخطيط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يلجأ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إليها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مباشر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وإمكانات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المجتمع</w:t>
      </w:r>
      <w:r w:rsidRPr="003B57E4">
        <w:rPr>
          <w:rtl/>
          <w:lang w:bidi="ar-EG"/>
        </w:rPr>
        <w:t xml:space="preserve">. </w:t>
      </w:r>
    </w:p>
    <w:p w:rsidR="000630A0" w:rsidRPr="000630A0" w:rsidRDefault="000630A0" w:rsidP="000630A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0630A0" w:rsidP="003B57E4">
      <w:pPr>
        <w:pStyle w:val="SingleTxt"/>
        <w:rPr>
          <w:rtl/>
        </w:rPr>
      </w:pPr>
      <w:r>
        <w:rPr>
          <w:rtl/>
        </w:rPr>
        <w:br w:type="page"/>
      </w:r>
      <w:r w:rsidR="003B57E4" w:rsidRPr="003B57E4">
        <w:rPr>
          <w:rFonts w:hint="cs"/>
          <w:rtl/>
        </w:rPr>
        <w:t>المادة</w:t>
      </w:r>
      <w:r w:rsidR="003B57E4" w:rsidRPr="003B57E4">
        <w:rPr>
          <w:rtl/>
        </w:rPr>
        <w:t xml:space="preserve"> 8</w:t>
      </w:r>
    </w:p>
    <w:p w:rsidR="003B57E4" w:rsidRPr="003B57E4" w:rsidRDefault="000630A0" w:rsidP="003B57E4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="003B57E4" w:rsidRPr="000630A0">
        <w:rPr>
          <w:rFonts w:hint="cs"/>
          <w:i/>
          <w:iCs/>
          <w:rtl/>
        </w:rPr>
        <w:t>تتخذ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الدول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الأطراف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جميع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التدابير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المناسبة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لتكفل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للمرأة،على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قدم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المساواة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مع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الرجل،ودون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تمييز،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فرصة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تمثيل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حكوماتها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على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المستوى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الدولي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والاشتراك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في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أعمال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المنظمات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الدولية</w:t>
      </w:r>
      <w:r w:rsidR="003B57E4" w:rsidRPr="003B57E4">
        <w:rPr>
          <w:rtl/>
        </w:rPr>
        <w:t>.</w:t>
      </w:r>
    </w:p>
    <w:p w:rsidR="003B57E4" w:rsidRPr="003B57E4" w:rsidRDefault="003B57E4" w:rsidP="000630A0">
      <w:pPr>
        <w:pStyle w:val="SingleTxt"/>
        <w:rPr>
          <w:rtl/>
        </w:rPr>
      </w:pPr>
      <w:r w:rsidRPr="003B57E4">
        <w:rPr>
          <w:rtl/>
        </w:rPr>
        <w:t>134-</w:t>
      </w:r>
      <w:r w:rsidR="000630A0">
        <w:rPr>
          <w:rFonts w:hint="cs"/>
          <w:rtl/>
        </w:rPr>
        <w:tab/>
      </w:r>
      <w:r w:rsidRPr="003B57E4">
        <w:rPr>
          <w:rFonts w:hint="cs"/>
          <w:rtl/>
        </w:rPr>
        <w:t>قال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صندوق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الإنمائي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بيانه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الكبيرة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وقع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الاختيار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للتدرب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إدارة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الأزمات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خطوة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إيجابية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الصندوق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رشحن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لتولي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مناصب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دولية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رفيعة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لازال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ضئيلا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القطاعات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الخارجة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إدارة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العدالة</w:t>
      </w:r>
      <w:r w:rsidRPr="003B57E4">
        <w:rPr>
          <w:rtl/>
        </w:rPr>
        <w:t>.</w:t>
      </w:r>
    </w:p>
    <w:p w:rsidR="003B57E4" w:rsidRPr="003B57E4" w:rsidRDefault="003B57E4" w:rsidP="000630A0">
      <w:pPr>
        <w:pStyle w:val="SingleTxt"/>
        <w:rPr>
          <w:rtl/>
        </w:rPr>
      </w:pPr>
      <w:r w:rsidRPr="003B57E4">
        <w:rPr>
          <w:rtl/>
        </w:rPr>
        <w:t>135-</w:t>
      </w:r>
      <w:r w:rsidR="000630A0">
        <w:rPr>
          <w:rFonts w:hint="cs"/>
          <w:rtl/>
        </w:rPr>
        <w:tab/>
      </w:r>
      <w:r w:rsidRPr="003B57E4">
        <w:rPr>
          <w:rFonts w:hint="cs"/>
          <w:rtl/>
        </w:rPr>
        <w:t>وبشأن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سائر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الاعتبارات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تحيل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تقريرها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الدوري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</w:t>
      </w:r>
      <w:r w:rsidRPr="003B57E4">
        <w:rPr>
          <w:rtl/>
        </w:rPr>
        <w:t>.</w:t>
      </w:r>
    </w:p>
    <w:p w:rsidR="000630A0" w:rsidRPr="000630A0" w:rsidRDefault="000630A0" w:rsidP="000630A0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9</w:t>
      </w:r>
    </w:p>
    <w:p w:rsidR="003B57E4" w:rsidRPr="000630A0" w:rsidRDefault="00EE6533" w:rsidP="000630A0">
      <w:pPr>
        <w:pStyle w:val="SingleTxt"/>
        <w:rPr>
          <w:i/>
          <w:iCs/>
          <w:rtl/>
        </w:rPr>
      </w:pPr>
      <w:r>
        <w:rPr>
          <w:rFonts w:hint="cs"/>
          <w:i/>
          <w:iCs/>
          <w:rtl/>
        </w:rPr>
        <w:tab/>
      </w:r>
      <w:r w:rsidR="003B57E4" w:rsidRPr="000630A0">
        <w:rPr>
          <w:i/>
          <w:iCs/>
          <w:rtl/>
        </w:rPr>
        <w:t>1</w:t>
      </w:r>
      <w:r w:rsidR="000630A0" w:rsidRPr="000630A0">
        <w:rPr>
          <w:rFonts w:hint="cs"/>
          <w:i/>
          <w:iCs/>
          <w:rtl/>
        </w:rPr>
        <w:t xml:space="preserve"> </w:t>
      </w:r>
      <w:r w:rsidR="003B57E4" w:rsidRPr="000630A0">
        <w:rPr>
          <w:i/>
          <w:iCs/>
          <w:rtl/>
        </w:rPr>
        <w:t>-</w:t>
      </w:r>
      <w:r w:rsidR="000630A0" w:rsidRPr="000630A0">
        <w:rPr>
          <w:rFonts w:hint="cs"/>
          <w:i/>
          <w:iCs/>
          <w:rtl/>
        </w:rPr>
        <w:tab/>
      </w:r>
      <w:r w:rsidR="003B57E4" w:rsidRPr="000630A0">
        <w:rPr>
          <w:rFonts w:hint="cs"/>
          <w:i/>
          <w:iCs/>
          <w:rtl/>
        </w:rPr>
        <w:t>تمنح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الدول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الأطراف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المرأة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حقوقا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مساوية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لحقوق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الرجل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في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اكتساب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جنسيتها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أو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تغييرها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أو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الاحتفاظ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بها</w:t>
      </w:r>
      <w:r w:rsidR="003B57E4" w:rsidRPr="000630A0">
        <w:rPr>
          <w:i/>
          <w:iCs/>
          <w:rtl/>
        </w:rPr>
        <w:t xml:space="preserve">. </w:t>
      </w:r>
      <w:r w:rsidR="003B57E4" w:rsidRPr="000630A0">
        <w:rPr>
          <w:rFonts w:hint="cs"/>
          <w:i/>
          <w:iCs/>
          <w:rtl/>
        </w:rPr>
        <w:t>وتضمن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بوجه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خاص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ألا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يترتب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على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الزواج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من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أجنبي،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أو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على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تغيير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الزوج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لجنسيته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أثناء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الزواج،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تتغير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تلقائيا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جنسية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الزوجة،أو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تصبح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بلا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جنسية،أو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أن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تفرض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عليها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جنسية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الزوج</w:t>
      </w:r>
      <w:r w:rsidR="003B57E4" w:rsidRPr="000630A0">
        <w:rPr>
          <w:i/>
          <w:iCs/>
          <w:rtl/>
        </w:rPr>
        <w:t>.</w:t>
      </w:r>
    </w:p>
    <w:p w:rsidR="003B57E4" w:rsidRPr="003B57E4" w:rsidRDefault="00EE6533" w:rsidP="000630A0">
      <w:pPr>
        <w:pStyle w:val="SingleTxt"/>
        <w:rPr>
          <w:rtl/>
        </w:rPr>
      </w:pPr>
      <w:r>
        <w:rPr>
          <w:rFonts w:hint="cs"/>
          <w:i/>
          <w:iCs/>
          <w:rtl/>
        </w:rPr>
        <w:tab/>
      </w:r>
      <w:r w:rsidR="003B57E4" w:rsidRPr="000630A0">
        <w:rPr>
          <w:i/>
          <w:iCs/>
          <w:rtl/>
        </w:rPr>
        <w:t>2</w:t>
      </w:r>
      <w:r w:rsidR="000630A0" w:rsidRPr="000630A0">
        <w:rPr>
          <w:rFonts w:hint="cs"/>
          <w:i/>
          <w:iCs/>
          <w:rtl/>
        </w:rPr>
        <w:t xml:space="preserve"> </w:t>
      </w:r>
      <w:r w:rsidR="003B57E4" w:rsidRPr="000630A0">
        <w:rPr>
          <w:i/>
          <w:iCs/>
          <w:rtl/>
        </w:rPr>
        <w:t>-</w:t>
      </w:r>
      <w:r w:rsidR="000630A0" w:rsidRPr="000630A0">
        <w:rPr>
          <w:rFonts w:hint="cs"/>
          <w:i/>
          <w:iCs/>
          <w:rtl/>
        </w:rPr>
        <w:tab/>
      </w:r>
      <w:r w:rsidR="003B57E4" w:rsidRPr="000630A0">
        <w:rPr>
          <w:rFonts w:hint="cs"/>
          <w:i/>
          <w:iCs/>
          <w:rtl/>
        </w:rPr>
        <w:t>تمنح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الدول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الأطراف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المرأة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حقا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مساويا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لحق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الرجل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فيما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يتعلق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بجنسية</w:t>
      </w:r>
      <w:r w:rsidR="003B57E4" w:rsidRPr="000630A0">
        <w:rPr>
          <w:i/>
          <w:iCs/>
          <w:rtl/>
        </w:rPr>
        <w:t xml:space="preserve"> </w:t>
      </w:r>
      <w:r w:rsidR="003B57E4" w:rsidRPr="000630A0">
        <w:rPr>
          <w:rFonts w:hint="cs"/>
          <w:i/>
          <w:iCs/>
          <w:rtl/>
        </w:rPr>
        <w:t>أطفالهما</w:t>
      </w:r>
      <w:r w:rsidR="003B57E4" w:rsidRPr="003B57E4">
        <w:rPr>
          <w:rtl/>
        </w:rPr>
        <w:t>.</w:t>
      </w:r>
    </w:p>
    <w:p w:rsidR="003B57E4" w:rsidRPr="003B57E4" w:rsidRDefault="003B57E4" w:rsidP="000630A0">
      <w:pPr>
        <w:pStyle w:val="SingleTxt"/>
        <w:rPr>
          <w:rtl/>
        </w:rPr>
      </w:pPr>
      <w:r w:rsidRPr="003B57E4">
        <w:rPr>
          <w:rtl/>
        </w:rPr>
        <w:t>136-</w:t>
      </w:r>
      <w:r w:rsidR="000630A0">
        <w:rPr>
          <w:rFonts w:hint="cs"/>
          <w:rtl/>
        </w:rPr>
        <w:tab/>
      </w:r>
      <w:r w:rsidRPr="003B57E4">
        <w:rPr>
          <w:rFonts w:hint="cs"/>
          <w:rtl/>
        </w:rPr>
        <w:t>بدأ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سريان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(359/2003)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1 </w:t>
      </w:r>
      <w:r w:rsidRPr="003B57E4">
        <w:rPr>
          <w:rFonts w:hint="cs"/>
          <w:rtl/>
        </w:rPr>
        <w:t>حزيران</w:t>
      </w:r>
      <w:r w:rsidRPr="003B57E4">
        <w:rPr>
          <w:rtl/>
        </w:rPr>
        <w:t>/</w:t>
      </w:r>
      <w:r w:rsidRPr="003B57E4">
        <w:rPr>
          <w:rFonts w:hint="cs"/>
          <w:rtl/>
        </w:rPr>
        <w:t>يونيه</w:t>
      </w:r>
      <w:r w:rsidRPr="003B57E4">
        <w:rPr>
          <w:rtl/>
        </w:rPr>
        <w:t xml:space="preserve"> 2003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يكتسب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الطفل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جميع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مواطنة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فنلندية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وإذا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مواطنا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فنلنديا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فإن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الطفل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يكتسب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بحكم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المولد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متزوجا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الطفل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الطفل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مولودا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بفنلندا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ثبوت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أبوة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للطفل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ويجوز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تكتسب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الوالدين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إطار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طلب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إعلان</w:t>
      </w:r>
      <w:r w:rsidRPr="003B57E4">
        <w:rPr>
          <w:rtl/>
        </w:rPr>
        <w:t>.</w:t>
      </w:r>
    </w:p>
    <w:p w:rsidR="003B57E4" w:rsidRPr="003B57E4" w:rsidRDefault="003B57E4" w:rsidP="00BF7BA5">
      <w:pPr>
        <w:pStyle w:val="SingleTxt"/>
        <w:rPr>
          <w:rtl/>
        </w:rPr>
      </w:pPr>
      <w:r w:rsidRPr="003B57E4">
        <w:rPr>
          <w:rtl/>
        </w:rPr>
        <w:t>137-</w:t>
      </w:r>
      <w:r w:rsidR="00BF7BA5">
        <w:rPr>
          <w:rFonts w:hint="cs"/>
          <w:rtl/>
        </w:rPr>
        <w:tab/>
      </w:r>
      <w:r w:rsidRPr="003B57E4">
        <w:rPr>
          <w:rFonts w:hint="cs"/>
          <w:rtl/>
        </w:rPr>
        <w:t>وقانون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يكفل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حقوقا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متساوية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باكتساب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جنسيتهما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تغييرها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الاحتفاظ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بأجنبي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تغيير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الزوج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="00BF7BA5">
        <w:rPr>
          <w:rFonts w:hint="eastAsia"/>
          <w:rtl/>
        </w:rPr>
        <w:t> </w:t>
      </w:r>
      <w:r w:rsidRPr="003B57E4">
        <w:rPr>
          <w:rFonts w:hint="cs"/>
          <w:rtl/>
        </w:rPr>
        <w:t>يغير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تلقائيا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الزوجة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يجعلها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شخصا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يكرهها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الحصول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زوجها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وبوسع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يتنازل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طلب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يقدم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منه</w:t>
      </w:r>
      <w:r w:rsidRPr="003B57E4">
        <w:rPr>
          <w:rtl/>
        </w:rPr>
        <w:t>.</w:t>
      </w:r>
    </w:p>
    <w:p w:rsidR="00BF7BA5" w:rsidRPr="00BF7BA5" w:rsidRDefault="00BF7BA5" w:rsidP="00BF7BA5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10</w:t>
      </w:r>
    </w:p>
    <w:p w:rsidR="003B57E4" w:rsidRPr="00327F19" w:rsidRDefault="00BF7BA5" w:rsidP="003B57E4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تتخذ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الدول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الأطراف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جميع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التدابير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المناسبة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للقضاء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التمييز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ضد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المرأة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لكي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تكفل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لها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حقوقا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مساوية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لحقوق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الرجل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ميدان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التربية،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وبوجه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خاص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لكي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تكفل،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أساس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المساواة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بين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الرجل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والمرأة</w:t>
      </w:r>
      <w:r w:rsidR="003B57E4" w:rsidRPr="00327F19">
        <w:rPr>
          <w:i/>
          <w:iCs/>
          <w:rtl/>
        </w:rPr>
        <w:t>: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أ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شروط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متساوية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التوجيه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الوظيفي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والمهني،والالتحاق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بالدراسات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والحصول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الدرجات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العلمية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المؤسسات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اختلاف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فئاتها،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المناطق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الريفية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والحضرية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السواء،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وتكون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هذه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المساواة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مكفولة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مرحلة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الحضانة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العام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والتقني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والمهني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التقني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العالي،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وكذلك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جميع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أنواع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التدريب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المهني؛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ب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التساوي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المناهج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الدراسية،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الامتحانات،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مستويات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مؤهلات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المدرسين،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نوعية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المرافق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والمعدات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الدراسية؛</w:t>
      </w:r>
    </w:p>
    <w:p w:rsidR="003B57E4" w:rsidRPr="00327F19" w:rsidRDefault="00BF7BA5" w:rsidP="003B57E4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ج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القضاء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مفهوم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نمطي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دور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المرأة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ودور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الرجل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جميع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مراحل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بجميع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أشكاله،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طريق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تشجيع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المختلط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وغيره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أنواع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تساعد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تحقيق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هذا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الهدف،</w:t>
      </w:r>
      <w:r w:rsidR="000858CC">
        <w:rPr>
          <w:i/>
          <w:iCs/>
          <w:rtl/>
        </w:rPr>
        <w:t xml:space="preserve"> ولا سيما </w:t>
      </w:r>
      <w:r w:rsidR="003B57E4" w:rsidRPr="00327F19">
        <w:rPr>
          <w:rFonts w:hint="cs"/>
          <w:i/>
          <w:iCs/>
          <w:rtl/>
        </w:rPr>
        <w:t>عن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طريق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تنقيح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كتب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الدراسة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والبرامج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المدرسية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وتكييف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أساليب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التعليم؛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د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التساوي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فرص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الحصول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المنح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والإعانات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الدراسية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الأخرى؛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هـ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التساوي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فرص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الإفادة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برامج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مواصلة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بما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ذلك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برامج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الكبار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ومحو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الأمية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الوظيفي،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ولا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سيما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البرامج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تهدف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إلى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التعجيل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بقدر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الإمكان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بتضييق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أي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فجوة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التعليم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قائمة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بين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الرجل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والمرأة؛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و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خفض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معدلات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ترك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الطالبات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الدراسة،وتنظيم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برامج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للفتيات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والنساء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اللاتي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تركن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المدرسة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قبل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الأوان؛</w:t>
      </w:r>
    </w:p>
    <w:p w:rsidR="003B57E4" w:rsidRPr="00327F19" w:rsidRDefault="00BF7BA5" w:rsidP="00BF7BA5">
      <w:pPr>
        <w:pStyle w:val="SingleTxt"/>
        <w:rPr>
          <w:i/>
          <w:iCs/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ز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التساوي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فرص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المشاركة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النشطة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الألعاب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الرياضية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والتربية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البدنية؛</w:t>
      </w:r>
    </w:p>
    <w:p w:rsidR="003B57E4" w:rsidRPr="003B57E4" w:rsidRDefault="00BF7BA5" w:rsidP="00BF7BA5">
      <w:pPr>
        <w:pStyle w:val="SingleTxt"/>
        <w:rPr>
          <w:rtl/>
        </w:rPr>
      </w:pPr>
      <w:r w:rsidRPr="00327F19">
        <w:rPr>
          <w:rFonts w:hint="cs"/>
          <w:i/>
          <w:iCs/>
          <w:rtl/>
        </w:rPr>
        <w:tab/>
      </w:r>
      <w:r w:rsidR="003B57E4" w:rsidRPr="00327F19">
        <w:rPr>
          <w:i/>
          <w:iCs/>
          <w:rtl/>
        </w:rPr>
        <w:t>(</w:t>
      </w:r>
      <w:r w:rsidR="003B57E4" w:rsidRPr="00327F19">
        <w:rPr>
          <w:rFonts w:hint="cs"/>
          <w:i/>
          <w:iCs/>
          <w:rtl/>
        </w:rPr>
        <w:t>ح</w:t>
      </w:r>
      <w:r w:rsidR="003B57E4" w:rsidRPr="00327F19">
        <w:rPr>
          <w:i/>
          <w:iCs/>
          <w:rtl/>
        </w:rPr>
        <w:t>)</w:t>
      </w:r>
      <w:r w:rsidRPr="00327F19">
        <w:rPr>
          <w:rFonts w:hint="cs"/>
          <w:i/>
          <w:iCs/>
          <w:rtl/>
        </w:rPr>
        <w:tab/>
      </w:r>
      <w:r w:rsidR="003B57E4" w:rsidRPr="00327F19">
        <w:rPr>
          <w:rFonts w:hint="cs"/>
          <w:i/>
          <w:iCs/>
          <w:rtl/>
        </w:rPr>
        <w:t>إمكانية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الحصول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معلومات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تربوية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محددة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تساعد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على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كفالة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صحة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الأسر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ورفاهها،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بما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في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ذلك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المعلومات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والإرشادات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التي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تتناول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تنظيم</w:t>
      </w:r>
      <w:r w:rsidR="003B57E4" w:rsidRPr="00327F19">
        <w:rPr>
          <w:i/>
          <w:iCs/>
          <w:rtl/>
        </w:rPr>
        <w:t xml:space="preserve"> </w:t>
      </w:r>
      <w:r w:rsidR="003B57E4" w:rsidRPr="00327F19">
        <w:rPr>
          <w:rFonts w:hint="cs"/>
          <w:i/>
          <w:iCs/>
          <w:rtl/>
        </w:rPr>
        <w:t>الأسرة</w:t>
      </w:r>
      <w:r w:rsidR="003B57E4" w:rsidRPr="003B57E4">
        <w:rPr>
          <w:rtl/>
        </w:rPr>
        <w:t>.</w:t>
      </w:r>
    </w:p>
    <w:p w:rsidR="00BF7BA5" w:rsidRPr="00BF7BA5" w:rsidRDefault="00BF7BA5" w:rsidP="00BF7BA5">
      <w:pPr>
        <w:pStyle w:val="SingleTxt"/>
        <w:spacing w:after="0" w:line="120" w:lineRule="exact"/>
        <w:rPr>
          <w:sz w:val="10"/>
          <w:rtl/>
        </w:rPr>
      </w:pPr>
    </w:p>
    <w:p w:rsidR="003B57E4" w:rsidRPr="00BF7BA5" w:rsidRDefault="003B57E4" w:rsidP="00BF7BA5">
      <w:pPr>
        <w:pStyle w:val="SingleTxt"/>
        <w:rPr>
          <w:b/>
          <w:bCs/>
          <w:rtl/>
        </w:rPr>
      </w:pPr>
      <w:r w:rsidRPr="00BF7BA5">
        <w:rPr>
          <w:b/>
          <w:bCs/>
          <w:rtl/>
        </w:rPr>
        <w:t>1</w:t>
      </w:r>
      <w:r w:rsidR="00BF7BA5" w:rsidRPr="00BF7BA5">
        <w:rPr>
          <w:rFonts w:hint="cs"/>
          <w:b/>
          <w:bCs/>
          <w:rtl/>
        </w:rPr>
        <w:t xml:space="preserve"> </w:t>
      </w:r>
      <w:r w:rsidRPr="00BF7BA5">
        <w:rPr>
          <w:b/>
          <w:bCs/>
          <w:rtl/>
        </w:rPr>
        <w:t>-</w:t>
      </w:r>
      <w:r w:rsidR="00BF7BA5" w:rsidRPr="00BF7BA5">
        <w:rPr>
          <w:rFonts w:hint="cs"/>
          <w:b/>
          <w:bCs/>
          <w:rtl/>
        </w:rPr>
        <w:tab/>
      </w:r>
      <w:r w:rsidRPr="00BF7BA5">
        <w:rPr>
          <w:rFonts w:hint="cs"/>
          <w:b/>
          <w:bCs/>
          <w:rtl/>
        </w:rPr>
        <w:t>تخطيط</w:t>
      </w:r>
      <w:r w:rsidRPr="00BF7BA5">
        <w:rPr>
          <w:b/>
          <w:bCs/>
          <w:rtl/>
        </w:rPr>
        <w:t xml:space="preserve"> </w:t>
      </w:r>
      <w:r w:rsidRPr="00BF7BA5">
        <w:rPr>
          <w:rFonts w:hint="cs"/>
          <w:b/>
          <w:bCs/>
          <w:rtl/>
        </w:rPr>
        <w:t>المساواة</w:t>
      </w:r>
      <w:r w:rsidRPr="00BF7BA5">
        <w:rPr>
          <w:b/>
          <w:bCs/>
          <w:rtl/>
        </w:rPr>
        <w:t xml:space="preserve"> </w:t>
      </w:r>
      <w:r w:rsidRPr="00BF7BA5">
        <w:rPr>
          <w:rFonts w:hint="cs"/>
          <w:b/>
          <w:bCs/>
          <w:rtl/>
        </w:rPr>
        <w:t>في</w:t>
      </w:r>
      <w:r w:rsidRPr="00BF7BA5">
        <w:rPr>
          <w:b/>
          <w:bCs/>
          <w:rtl/>
        </w:rPr>
        <w:t xml:space="preserve"> </w:t>
      </w:r>
      <w:r w:rsidRPr="00BF7BA5">
        <w:rPr>
          <w:rFonts w:hint="cs"/>
          <w:b/>
          <w:bCs/>
          <w:rtl/>
        </w:rPr>
        <w:t>مؤسسات</w:t>
      </w:r>
      <w:r w:rsidRPr="00BF7BA5">
        <w:rPr>
          <w:b/>
          <w:bCs/>
          <w:rtl/>
        </w:rPr>
        <w:t xml:space="preserve"> </w:t>
      </w:r>
      <w:r w:rsidRPr="00BF7BA5">
        <w:rPr>
          <w:rFonts w:hint="cs"/>
          <w:b/>
          <w:bCs/>
          <w:rtl/>
        </w:rPr>
        <w:t>التعليم</w:t>
      </w:r>
    </w:p>
    <w:p w:rsidR="003B57E4" w:rsidRPr="003B57E4" w:rsidRDefault="003B57E4" w:rsidP="00BF7BA5">
      <w:pPr>
        <w:pStyle w:val="SingleTxt"/>
        <w:rPr>
          <w:rtl/>
        </w:rPr>
      </w:pPr>
      <w:r w:rsidRPr="003B57E4">
        <w:rPr>
          <w:rtl/>
        </w:rPr>
        <w:t>138-</w:t>
      </w:r>
      <w:r w:rsidR="00BF7BA5">
        <w:rPr>
          <w:rFonts w:hint="cs"/>
          <w:rtl/>
        </w:rPr>
        <w:tab/>
      </w:r>
      <w:r w:rsidRPr="003B57E4">
        <w:rPr>
          <w:rFonts w:hint="cs"/>
          <w:rtl/>
        </w:rPr>
        <w:t>يشترط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إصلاحه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مؤسسات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ملتزمة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للمساواة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بالتعاون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الموظفين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والطلبة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بتشجيع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المؤسسة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تراعي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أنشطة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المؤسسة</w:t>
      </w:r>
      <w:r w:rsidRPr="003B57E4">
        <w:rPr>
          <w:rtl/>
        </w:rPr>
        <w:t xml:space="preserve"> (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تكون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تشغيلية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للمساواة</w:t>
      </w:r>
      <w:r w:rsidRPr="003B57E4">
        <w:rPr>
          <w:rtl/>
        </w:rPr>
        <w:t xml:space="preserve">)،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ينبغي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الاهتمام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بصفة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بتنفيذ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اختيار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الطلبة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وتنظيم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التدريس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وتقييم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الأداء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والاهتمام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بالتدابير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المتخذة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لمنع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وإلغاء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التحرش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>.</w:t>
      </w:r>
    </w:p>
    <w:p w:rsidR="00327F19" w:rsidRPr="00327F19" w:rsidRDefault="00327F19" w:rsidP="00327F19">
      <w:pPr>
        <w:pStyle w:val="SingleTxt"/>
        <w:spacing w:after="0" w:line="120" w:lineRule="exact"/>
        <w:rPr>
          <w:sz w:val="10"/>
          <w:rtl/>
        </w:rPr>
      </w:pPr>
    </w:p>
    <w:p w:rsidR="003B57E4" w:rsidRPr="00327F19" w:rsidRDefault="003B57E4" w:rsidP="00327F19">
      <w:pPr>
        <w:pStyle w:val="SingleTxt"/>
        <w:rPr>
          <w:b/>
          <w:bCs/>
          <w:rtl/>
        </w:rPr>
      </w:pPr>
      <w:r w:rsidRPr="00327F19">
        <w:rPr>
          <w:b/>
          <w:bCs/>
          <w:rtl/>
        </w:rPr>
        <w:t>2</w:t>
      </w:r>
      <w:r w:rsidR="00327F19" w:rsidRPr="00327F19">
        <w:rPr>
          <w:rFonts w:hint="cs"/>
          <w:b/>
          <w:bCs/>
          <w:rtl/>
        </w:rPr>
        <w:t xml:space="preserve"> </w:t>
      </w:r>
      <w:r w:rsidRPr="00327F19">
        <w:rPr>
          <w:b/>
          <w:bCs/>
          <w:rtl/>
        </w:rPr>
        <w:t>-</w:t>
      </w:r>
      <w:r w:rsidR="00327F19" w:rsidRPr="00327F19">
        <w:rPr>
          <w:rFonts w:hint="cs"/>
          <w:b/>
          <w:bCs/>
          <w:rtl/>
        </w:rPr>
        <w:tab/>
      </w:r>
      <w:r w:rsidRPr="00327F19">
        <w:rPr>
          <w:rFonts w:hint="cs"/>
          <w:b/>
          <w:bCs/>
          <w:rtl/>
        </w:rPr>
        <w:t>التدابير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الخاصة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في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مجال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التعليم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العام</w:t>
      </w:r>
    </w:p>
    <w:p w:rsidR="003B57E4" w:rsidRPr="003B57E4" w:rsidRDefault="003B57E4" w:rsidP="00327F19">
      <w:pPr>
        <w:pStyle w:val="SingleTxt"/>
        <w:rPr>
          <w:rtl/>
        </w:rPr>
      </w:pPr>
      <w:r w:rsidRPr="003B57E4">
        <w:rPr>
          <w:rtl/>
        </w:rPr>
        <w:t>139-</w:t>
      </w:r>
      <w:r w:rsidR="00327F19">
        <w:rPr>
          <w:rFonts w:hint="cs"/>
          <w:rtl/>
        </w:rPr>
        <w:tab/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زيادة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مطردة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للمرحلة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الأساسية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بمختلف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المستويات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التعليمية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الثانوي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ومعاهد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التطبيقية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والجامعات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تشكل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يزيد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50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الطلبة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والخريجين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غالبية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واضحة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الإعدادي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للمهاجرين</w:t>
      </w:r>
      <w:r w:rsidRPr="003B57E4">
        <w:rPr>
          <w:rtl/>
        </w:rPr>
        <w:t>.</w:t>
      </w:r>
    </w:p>
    <w:p w:rsidR="00327F19" w:rsidRPr="00327F19" w:rsidRDefault="00327F19" w:rsidP="00327F1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27F19" w:rsidRDefault="003B57E4" w:rsidP="003B57E4">
      <w:pPr>
        <w:pStyle w:val="SingleTxt"/>
        <w:rPr>
          <w:b/>
          <w:bCs/>
          <w:rtl/>
        </w:rPr>
      </w:pPr>
      <w:r w:rsidRPr="00327F19">
        <w:rPr>
          <w:rFonts w:hint="cs"/>
          <w:b/>
          <w:bCs/>
          <w:rtl/>
        </w:rPr>
        <w:t>احتمالات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مشاركة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الجنسين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في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نفس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المناهج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الدراسية</w:t>
      </w:r>
    </w:p>
    <w:p w:rsidR="003B57E4" w:rsidRPr="003B57E4" w:rsidRDefault="003B57E4" w:rsidP="00327F19">
      <w:pPr>
        <w:pStyle w:val="SingleTxt"/>
        <w:rPr>
          <w:rtl/>
        </w:rPr>
      </w:pPr>
      <w:r w:rsidRPr="003B57E4">
        <w:rPr>
          <w:rtl/>
        </w:rPr>
        <w:t>140-</w:t>
      </w:r>
      <w:r w:rsidR="00327F19">
        <w:rPr>
          <w:rFonts w:hint="cs"/>
          <w:rtl/>
        </w:rPr>
        <w:tab/>
      </w:r>
      <w:r w:rsidRPr="003B57E4">
        <w:rPr>
          <w:rFonts w:hint="cs"/>
          <w:rtl/>
        </w:rPr>
        <w:t>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تجديد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المناهج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الأساسية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بداية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الأعوام</w:t>
      </w:r>
      <w:r w:rsidRPr="003B57E4">
        <w:rPr>
          <w:rtl/>
        </w:rPr>
        <w:t xml:space="preserve"> 2000، </w:t>
      </w:r>
      <w:r w:rsidRPr="003B57E4">
        <w:rPr>
          <w:rFonts w:hint="cs"/>
          <w:rtl/>
        </w:rPr>
        <w:t>ولقد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نفذت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الأساسي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منذ</w:t>
      </w:r>
      <w:r w:rsidRPr="003B57E4">
        <w:rPr>
          <w:rtl/>
        </w:rPr>
        <w:t xml:space="preserve"> 1 </w:t>
      </w:r>
      <w:r w:rsidRPr="003B57E4">
        <w:rPr>
          <w:rFonts w:hint="cs"/>
          <w:rtl/>
        </w:rPr>
        <w:t>آب</w:t>
      </w:r>
      <w:r w:rsidRPr="003B57E4">
        <w:rPr>
          <w:rtl/>
        </w:rPr>
        <w:t>/</w:t>
      </w:r>
      <w:r w:rsidRPr="003B57E4">
        <w:rPr>
          <w:rFonts w:hint="cs"/>
          <w:rtl/>
        </w:rPr>
        <w:t>أغسطس</w:t>
      </w:r>
      <w:r w:rsidRPr="003B57E4">
        <w:rPr>
          <w:rtl/>
        </w:rPr>
        <w:t xml:space="preserve"> 2006،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الثانوي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وقت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مبكر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يرجع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1</w:t>
      </w:r>
      <w:r w:rsidRPr="003B57E4">
        <w:rPr>
          <w:rFonts w:hint="cs"/>
          <w:rtl/>
        </w:rPr>
        <w:t>آب</w:t>
      </w:r>
      <w:r w:rsidRPr="003B57E4">
        <w:rPr>
          <w:rtl/>
        </w:rPr>
        <w:t>/</w:t>
      </w:r>
      <w:r w:rsidRPr="003B57E4">
        <w:rPr>
          <w:rFonts w:hint="cs"/>
          <w:rtl/>
        </w:rPr>
        <w:t>أغسطس</w:t>
      </w:r>
      <w:r w:rsidRPr="003B57E4">
        <w:rPr>
          <w:rtl/>
        </w:rPr>
        <w:t xml:space="preserve"> 2005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المناهج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ينبغي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يعزز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الديمقراطية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المفتوحة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والرفاهة</w:t>
      </w:r>
      <w:r w:rsidRPr="003B57E4">
        <w:rPr>
          <w:rtl/>
        </w:rPr>
        <w:t>.</w:t>
      </w:r>
    </w:p>
    <w:p w:rsidR="003B57E4" w:rsidRPr="003B57E4" w:rsidRDefault="003B57E4" w:rsidP="00327F19">
      <w:pPr>
        <w:pStyle w:val="SingleTxt"/>
        <w:rPr>
          <w:rtl/>
        </w:rPr>
      </w:pPr>
      <w:r w:rsidRPr="003B57E4">
        <w:rPr>
          <w:rtl/>
        </w:rPr>
        <w:t>141-</w:t>
      </w:r>
      <w:r w:rsidR="00327F19">
        <w:rPr>
          <w:rFonts w:hint="cs"/>
          <w:rtl/>
        </w:rPr>
        <w:tab/>
      </w:r>
      <w:r w:rsidRPr="003B57E4">
        <w:rPr>
          <w:rFonts w:hint="cs"/>
          <w:rtl/>
        </w:rPr>
        <w:t>يتضمن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المنهاج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الأساسي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الابتدائي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مراعاة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تلاميذ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الخاص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التدريس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الوقت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بتشجيع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إعطاء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الأولاد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والبنات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المجتمع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والحياة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والبيئة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الأسرية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وتجهيزهم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بحقوق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والتزامات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متساوية</w:t>
      </w:r>
      <w:r w:rsidRPr="003B57E4">
        <w:rPr>
          <w:rtl/>
        </w:rPr>
        <w:t xml:space="preserve">.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الواجب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تطبق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الابتدائي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طريق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الاهتمام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بشتى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أساليب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التلاميذ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والأولاد</w:t>
      </w:r>
      <w:r w:rsidR="00161AD2">
        <w:rPr>
          <w:rtl/>
        </w:rPr>
        <w:t xml:space="preserve">، </w:t>
      </w:r>
      <w:r w:rsidRPr="003B57E4">
        <w:rPr>
          <w:rFonts w:hint="cs"/>
          <w:rtl/>
        </w:rPr>
        <w:t>فضلا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التنمية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وخلفية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تلميذ</w:t>
      </w:r>
      <w:r w:rsidRPr="003B57E4">
        <w:rPr>
          <w:rtl/>
        </w:rPr>
        <w:t>.</w:t>
      </w:r>
    </w:p>
    <w:p w:rsidR="00327F19" w:rsidRPr="00327F19" w:rsidRDefault="00327F19" w:rsidP="00327F1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27F19" w:rsidRDefault="003B57E4" w:rsidP="003B57E4">
      <w:pPr>
        <w:pStyle w:val="SingleTxt"/>
        <w:rPr>
          <w:b/>
          <w:bCs/>
          <w:rtl/>
        </w:rPr>
      </w:pPr>
      <w:r w:rsidRPr="00327F19">
        <w:rPr>
          <w:rFonts w:hint="cs"/>
          <w:b/>
          <w:bCs/>
          <w:rtl/>
        </w:rPr>
        <w:t>التعليم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الخاص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والإرشاد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الصحي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وتنظيم</w:t>
      </w:r>
      <w:r w:rsidRPr="00327F19">
        <w:rPr>
          <w:b/>
          <w:bCs/>
          <w:rtl/>
        </w:rPr>
        <w:t xml:space="preserve"> </w:t>
      </w:r>
      <w:r w:rsidRPr="00327F19">
        <w:rPr>
          <w:rFonts w:hint="cs"/>
          <w:b/>
          <w:bCs/>
          <w:rtl/>
        </w:rPr>
        <w:t>الأٍسرة</w:t>
      </w:r>
    </w:p>
    <w:p w:rsidR="003B57E4" w:rsidRPr="003B57E4" w:rsidRDefault="003B57E4" w:rsidP="00327F19">
      <w:pPr>
        <w:pStyle w:val="SingleTxt"/>
        <w:rPr>
          <w:rtl/>
        </w:rPr>
      </w:pPr>
      <w:r w:rsidRPr="003B57E4">
        <w:rPr>
          <w:rtl/>
        </w:rPr>
        <w:t>142-</w:t>
      </w:r>
      <w:r w:rsidR="00327F19">
        <w:rPr>
          <w:rFonts w:hint="cs"/>
          <w:rtl/>
        </w:rPr>
        <w:tab/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اختيار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للتثقيف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بوصفه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موضوعا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إلزاميا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جديدا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ينبغي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إدراجه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المناهج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الأساسية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الجديدة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ومحتويات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الموضوع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والمعارف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المتصلة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بمنع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الحمل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والسلوك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بالمس</w:t>
      </w:r>
      <w:r w:rsidR="00327F19">
        <w:rPr>
          <w:rFonts w:hint="cs"/>
          <w:rtl/>
        </w:rPr>
        <w:t>ؤ</w:t>
      </w:r>
      <w:r w:rsidRPr="003B57E4">
        <w:rPr>
          <w:rFonts w:hint="cs"/>
          <w:rtl/>
        </w:rPr>
        <w:t>ولية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الثانوي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العالي</w:t>
      </w:r>
      <w:r w:rsidR="00161AD2">
        <w:rPr>
          <w:rtl/>
        </w:rPr>
        <w:t xml:space="preserve">، </w:t>
      </w:r>
      <w:r w:rsidRPr="003B57E4">
        <w:rPr>
          <w:rFonts w:hint="cs"/>
          <w:rtl/>
        </w:rPr>
        <w:t>يغطي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التثقيف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التدرب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الأبوة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وحياة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الأسرة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لدراسة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لاتحاد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الأسر</w:t>
      </w:r>
      <w:r w:rsidR="00327F19" w:rsidRPr="00327F19">
        <w:rPr>
          <w:vertAlign w:val="superscript"/>
          <w:rtl/>
        </w:rPr>
        <w:t>(</w:t>
      </w:r>
      <w:r w:rsidR="00327F19">
        <w:rPr>
          <w:rStyle w:val="FootnoteReference"/>
          <w:rtl/>
        </w:rPr>
        <w:footnoteReference w:id="20"/>
      </w:r>
      <w:r w:rsidR="00327F19" w:rsidRPr="00327F19">
        <w:rPr>
          <w:vertAlign w:val="superscript"/>
          <w:rtl/>
        </w:rPr>
        <w:t>)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تحسين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التثقيف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المدارس</w:t>
      </w:r>
      <w:r w:rsidRPr="003B57E4">
        <w:rPr>
          <w:rtl/>
        </w:rPr>
        <w:t xml:space="preserve">،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جانب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إلمام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التلاميذ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بأمور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والأولاد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يلمون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نحو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أكثر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قبل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حتى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وإن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معارف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أرفع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شأنا</w:t>
      </w:r>
      <w:r w:rsidRPr="003B57E4">
        <w:rPr>
          <w:rtl/>
        </w:rPr>
        <w:t>.</w:t>
      </w:r>
    </w:p>
    <w:p w:rsidR="003B57E4" w:rsidRPr="003B57E4" w:rsidRDefault="003B57E4" w:rsidP="00327F19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143-</w:t>
      </w:r>
      <w:r w:rsidR="00327F19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ومضمون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التثقيف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بالمخاطر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الناجمة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المخدرات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المسببة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للهلوسة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وعواقبها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شمولا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بمسألة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إساءة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المخدرات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والعالمية</w:t>
      </w:r>
      <w:r w:rsidRPr="003B57E4">
        <w:rPr>
          <w:rtl/>
          <w:lang w:bidi="ar-EG"/>
        </w:rPr>
        <w:t xml:space="preserve">. </w:t>
      </w:r>
    </w:p>
    <w:p w:rsidR="00327F19" w:rsidRPr="00327F19" w:rsidRDefault="00327F19" w:rsidP="00327F19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27F19" w:rsidRDefault="003B57E4" w:rsidP="00327F19">
      <w:pPr>
        <w:pStyle w:val="SingleTxt"/>
        <w:rPr>
          <w:b/>
          <w:bCs/>
          <w:rtl/>
          <w:lang w:bidi="ar-EG"/>
        </w:rPr>
      </w:pPr>
      <w:r w:rsidRPr="00327F19">
        <w:rPr>
          <w:b/>
          <w:bCs/>
          <w:rtl/>
          <w:lang w:bidi="ar-EG"/>
        </w:rPr>
        <w:t>3</w:t>
      </w:r>
      <w:r w:rsidR="00327F19" w:rsidRPr="00327F19">
        <w:rPr>
          <w:rFonts w:hint="cs"/>
          <w:b/>
          <w:bCs/>
          <w:rtl/>
          <w:lang w:bidi="ar-EG"/>
        </w:rPr>
        <w:t xml:space="preserve"> </w:t>
      </w:r>
      <w:r w:rsidRPr="00327F19">
        <w:rPr>
          <w:b/>
          <w:bCs/>
          <w:rtl/>
          <w:lang w:bidi="ar-EG"/>
        </w:rPr>
        <w:t>-</w:t>
      </w:r>
      <w:r w:rsidR="00327F19" w:rsidRPr="00327F19">
        <w:rPr>
          <w:rFonts w:hint="cs"/>
          <w:b/>
          <w:bCs/>
          <w:rtl/>
          <w:lang w:bidi="ar-EG"/>
        </w:rPr>
        <w:tab/>
      </w:r>
      <w:r w:rsidRPr="00327F19">
        <w:rPr>
          <w:rFonts w:hint="cs"/>
          <w:b/>
          <w:bCs/>
          <w:rtl/>
          <w:lang w:bidi="ar-EG"/>
        </w:rPr>
        <w:t>المرأة</w:t>
      </w:r>
      <w:r w:rsidRPr="00327F19">
        <w:rPr>
          <w:b/>
          <w:bCs/>
          <w:rtl/>
          <w:lang w:bidi="ar-EG"/>
        </w:rPr>
        <w:t xml:space="preserve"> </w:t>
      </w:r>
      <w:r w:rsidRPr="00327F19">
        <w:rPr>
          <w:rFonts w:hint="cs"/>
          <w:b/>
          <w:bCs/>
          <w:rtl/>
          <w:lang w:bidi="ar-EG"/>
        </w:rPr>
        <w:t>في</w:t>
      </w:r>
      <w:r w:rsidRPr="00327F19">
        <w:rPr>
          <w:b/>
          <w:bCs/>
          <w:rtl/>
          <w:lang w:bidi="ar-EG"/>
        </w:rPr>
        <w:t xml:space="preserve"> </w:t>
      </w:r>
      <w:r w:rsidRPr="00327F19">
        <w:rPr>
          <w:rFonts w:hint="cs"/>
          <w:b/>
          <w:bCs/>
          <w:rtl/>
          <w:lang w:bidi="ar-EG"/>
        </w:rPr>
        <w:t>العالم</w:t>
      </w:r>
      <w:r w:rsidRPr="00327F19">
        <w:rPr>
          <w:b/>
          <w:bCs/>
          <w:rtl/>
          <w:lang w:bidi="ar-EG"/>
        </w:rPr>
        <w:t xml:space="preserve"> </w:t>
      </w:r>
      <w:r w:rsidRPr="00327F19">
        <w:rPr>
          <w:rFonts w:hint="cs"/>
          <w:b/>
          <w:bCs/>
          <w:rtl/>
          <w:lang w:bidi="ar-EG"/>
        </w:rPr>
        <w:t>الأكاديمي</w:t>
      </w:r>
    </w:p>
    <w:p w:rsidR="003B57E4" w:rsidRPr="003B57E4" w:rsidRDefault="003B57E4" w:rsidP="00327F19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144-</w:t>
      </w:r>
      <w:r w:rsidR="00327F19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الاستنتاجات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أعربت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قلقها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المناصب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الرفيعة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بالكثير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الدوائر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الأكاديمية</w:t>
      </w:r>
      <w:r w:rsidRPr="003B57E4">
        <w:rPr>
          <w:rtl/>
          <w:lang w:bidi="ar-EG"/>
        </w:rPr>
        <w:t>.</w:t>
      </w:r>
    </w:p>
    <w:p w:rsidR="003B57E4" w:rsidRPr="003B57E4" w:rsidRDefault="003B57E4" w:rsidP="00327F19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145-</w:t>
      </w:r>
      <w:r w:rsidR="00327F19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2004-2006،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حصلوا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درجة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الدكتوراه</w:t>
      </w:r>
      <w:r w:rsidRPr="003B57E4">
        <w:rPr>
          <w:rtl/>
          <w:lang w:bidi="ar-EG"/>
        </w:rPr>
        <w:t xml:space="preserve"> 47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المتوسط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عينوا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بالجامعات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ميزانية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ناهزت</w:t>
      </w:r>
      <w:r w:rsidRPr="003B57E4">
        <w:rPr>
          <w:rtl/>
          <w:lang w:bidi="ar-EG"/>
        </w:rPr>
        <w:t xml:space="preserve"> 36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بالأساتذة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23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: </w:t>
      </w:r>
      <w:r w:rsidRPr="003B57E4">
        <w:rPr>
          <w:rFonts w:hint="cs"/>
          <w:rtl/>
          <w:lang w:bidi="ar-EG"/>
        </w:rPr>
        <w:t>فحصة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الأساتذة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52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التربوية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</w:t>
      </w:r>
      <w:r w:rsidR="00327F19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42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الإنسانية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10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التقنية</w:t>
      </w:r>
      <w:r w:rsidRPr="003B57E4">
        <w:rPr>
          <w:rtl/>
          <w:lang w:bidi="ar-EG"/>
        </w:rPr>
        <w:t>.</w:t>
      </w:r>
    </w:p>
    <w:p w:rsidR="003B57E4" w:rsidRPr="003B57E4" w:rsidRDefault="003B57E4" w:rsidP="00327F19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146-</w:t>
      </w:r>
      <w:r w:rsidR="00327F19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المذكرة</w:t>
      </w:r>
      <w:r w:rsidR="00327F19" w:rsidRPr="00327F19">
        <w:rPr>
          <w:vertAlign w:val="superscript"/>
          <w:rtl/>
          <w:lang w:bidi="ar-EG"/>
        </w:rPr>
        <w:t>(</w:t>
      </w:r>
      <w:r w:rsidR="00327F19">
        <w:rPr>
          <w:rStyle w:val="FootnoteReference"/>
          <w:rtl/>
        </w:rPr>
        <w:footnoteReference w:id="21"/>
      </w:r>
      <w:r w:rsidR="00327F19" w:rsidRPr="00327F19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نشرت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2004، </w:t>
      </w:r>
      <w:r w:rsidRPr="003B57E4">
        <w:rPr>
          <w:rFonts w:hint="cs"/>
          <w:rtl/>
          <w:lang w:bidi="ar-EG"/>
        </w:rPr>
        <w:t>اقترح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بالعلوم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والمجتمع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>:</w:t>
      </w:r>
    </w:p>
    <w:p w:rsidR="003B57E4" w:rsidRPr="003B57E4" w:rsidRDefault="00327F19" w:rsidP="00EA7014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بذل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مختلف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أنواع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الجهود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أجل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التوصل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توازن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القيام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حسب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نوع</w:t>
      </w:r>
      <w:r w:rsidR="003B57E4" w:rsidRPr="003B57E4">
        <w:rPr>
          <w:rtl/>
          <w:lang w:bidi="ar-EG"/>
        </w:rPr>
        <w:t xml:space="preserve">  </w:t>
      </w:r>
      <w:r w:rsidR="003B57E4" w:rsidRPr="003B57E4">
        <w:rPr>
          <w:rFonts w:hint="cs"/>
          <w:rtl/>
          <w:lang w:bidi="ar-EG"/>
        </w:rPr>
        <w:t>الجنس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بتوزيع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الباحثين</w:t>
      </w:r>
      <w:r w:rsidR="003B57E4" w:rsidRPr="003B57E4">
        <w:rPr>
          <w:rtl/>
          <w:lang w:bidi="ar-EG"/>
        </w:rPr>
        <w:t>(</w:t>
      </w:r>
      <w:r w:rsidR="003B57E4" w:rsidRPr="003B57E4">
        <w:rPr>
          <w:rFonts w:hint="cs"/>
          <w:rtl/>
          <w:lang w:bidi="ar-EG"/>
        </w:rPr>
        <w:t>مؤسسات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التمويل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والجامعات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ومعاهد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البحث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والشركات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وكافة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قطاعات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المجتمع</w:t>
      </w:r>
      <w:r w:rsidR="003B57E4" w:rsidRPr="003B57E4">
        <w:rPr>
          <w:rtl/>
          <w:lang w:bidi="ar-EG"/>
        </w:rPr>
        <w:t>).</w:t>
      </w:r>
    </w:p>
    <w:p w:rsidR="003B57E4" w:rsidRPr="003B57E4" w:rsidRDefault="00327F19" w:rsidP="00EA7014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اضطلاع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الجامعات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ومعاهد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الفنون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التطبيقية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العالية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بمشاريع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ترمي</w:t>
      </w:r>
      <w:r w:rsidR="003B57E4"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زيادة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حصة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المرأة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مهن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القطاع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التقني</w:t>
      </w:r>
      <w:r w:rsidR="003B57E4" w:rsidRPr="003B57E4">
        <w:rPr>
          <w:rtl/>
          <w:lang w:bidi="ar-EG"/>
        </w:rPr>
        <w:t>.</w:t>
      </w:r>
    </w:p>
    <w:p w:rsidR="003B57E4" w:rsidRPr="003B57E4" w:rsidRDefault="00327F19" w:rsidP="00EA7014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مراعاة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الإرشاد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الدراسي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المدارس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لضرورة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بلوغ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توازن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فيما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يتصل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بتوزيع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الجنسين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وذلك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بالفروع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تكون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الغالبية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أحد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الجنسين</w:t>
      </w:r>
      <w:r w:rsidR="003B57E4" w:rsidRPr="003B57E4">
        <w:rPr>
          <w:rtl/>
          <w:lang w:bidi="ar-EG"/>
        </w:rPr>
        <w:t>.</w:t>
      </w:r>
    </w:p>
    <w:p w:rsidR="003B57E4" w:rsidRPr="003B57E4" w:rsidRDefault="003B57E4" w:rsidP="00F30E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147-</w:t>
      </w:r>
      <w:r w:rsidR="00EA701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البحوث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تشكيله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مذكرة</w:t>
      </w:r>
      <w:r w:rsidR="00F30E5B" w:rsidRPr="00F30E5B">
        <w:rPr>
          <w:vertAlign w:val="superscript"/>
          <w:rtl/>
          <w:lang w:bidi="ar-EG"/>
        </w:rPr>
        <w:t>(</w:t>
      </w:r>
      <w:r w:rsidR="00F30E5B">
        <w:rPr>
          <w:rStyle w:val="FootnoteReference"/>
          <w:rtl/>
        </w:rPr>
        <w:footnoteReference w:id="22"/>
      </w:r>
      <w:r w:rsidR="00F30E5B" w:rsidRPr="00F30E5B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اقترح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أمور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</w:t>
      </w:r>
      <w:r w:rsidRPr="003B57E4">
        <w:rPr>
          <w:rtl/>
          <w:lang w:bidi="ar-EG"/>
        </w:rPr>
        <w:t>:</w:t>
      </w:r>
    </w:p>
    <w:p w:rsidR="003B57E4" w:rsidRPr="003B57E4" w:rsidRDefault="00F30E5B" w:rsidP="00F30E5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قيام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جميع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الجامعات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ومؤسسات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البحوث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والشركات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بوضع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خطة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للمساواة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وفقا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لما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ورد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قانون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المساواة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رصد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تنفيذ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هذه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الخطة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نحو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منتظم</w:t>
      </w:r>
      <w:r w:rsidR="003B57E4" w:rsidRPr="003B57E4">
        <w:rPr>
          <w:rtl/>
          <w:lang w:bidi="ar-EG"/>
        </w:rPr>
        <w:t>.</w:t>
      </w:r>
    </w:p>
    <w:p w:rsidR="003B57E4" w:rsidRPr="003B57E4" w:rsidRDefault="00F30E5B" w:rsidP="00F30E5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اضطلاع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الجامعات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ومؤسسات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البحوث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والشركات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والأكاديمية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الفنلندية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ووكالة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التمويل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الفنلندية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المعنية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بالتكنولوجيا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والتجديد</w:t>
      </w:r>
      <w:r w:rsidRPr="00F30E5B">
        <w:rPr>
          <w:vertAlign w:val="superscript"/>
          <w:rtl/>
          <w:lang w:bidi="ar-EG"/>
        </w:rPr>
        <w:t>(</w:t>
      </w:r>
      <w:r>
        <w:rPr>
          <w:rStyle w:val="FootnoteReference"/>
          <w:rtl/>
        </w:rPr>
        <w:footnoteReference w:id="23"/>
      </w:r>
      <w:r w:rsidRPr="00F30E5B">
        <w:rPr>
          <w:vertAlign w:val="superscript"/>
          <w:rtl/>
          <w:lang w:bidi="ar-EG"/>
        </w:rPr>
        <w:t>)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والهيئات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ذات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الصلة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بالعمل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يكون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هناك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إلمام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قبل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إداراتها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وأعضائها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وخبراء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صنع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القرار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لديها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بكيفية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التعرف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التمييز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بناء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علي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نوع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وأية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تشوهات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توزيع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الجنسين</w:t>
      </w:r>
      <w:r w:rsidR="003B57E4"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="003B57E4" w:rsidRPr="003B57E4">
        <w:rPr>
          <w:rFonts w:hint="cs"/>
          <w:rtl/>
          <w:lang w:bidi="ar-EG"/>
        </w:rPr>
        <w:t>التعيين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التقييم</w:t>
      </w:r>
      <w:r w:rsidR="003B57E4" w:rsidRPr="003B57E4">
        <w:rPr>
          <w:rtl/>
          <w:lang w:bidi="ar-EG"/>
        </w:rPr>
        <w:t>.</w:t>
      </w:r>
    </w:p>
    <w:p w:rsidR="003B57E4" w:rsidRPr="003B57E4" w:rsidRDefault="00F30E5B" w:rsidP="00F30E5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توجيه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برامج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المرشدين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نحو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الباحثات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النساء</w:t>
      </w:r>
      <w:r w:rsidR="003B57E4" w:rsidRPr="003B57E4">
        <w:rPr>
          <w:rtl/>
          <w:lang w:bidi="ar-EG"/>
        </w:rPr>
        <w:t>.</w:t>
      </w:r>
    </w:p>
    <w:p w:rsidR="003B57E4" w:rsidRPr="003B57E4" w:rsidRDefault="00F30E5B" w:rsidP="00F30E5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right" w:pos="1757"/>
        </w:tabs>
        <w:ind w:left="1930" w:hanging="662"/>
      </w:pPr>
      <w:r>
        <w:rPr>
          <w:rFonts w:hint="cs"/>
          <w:rtl/>
          <w:lang w:bidi="ar-EG"/>
        </w:rPr>
        <w:tab/>
        <w:t>-</w:t>
      </w: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قيام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وزارة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التربية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بإدماج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تنفيذ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مبدأ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المساواة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الجنسين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بشأن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يضطلعون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بمسار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عمل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بحثي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توجيهات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الأداء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بالجامعات</w:t>
      </w:r>
      <w:r w:rsidR="003B57E4" w:rsidRPr="003B57E4">
        <w:rPr>
          <w:rtl/>
          <w:lang w:bidi="ar-EG"/>
        </w:rPr>
        <w:t>.</w:t>
      </w:r>
    </w:p>
    <w:p w:rsidR="003B57E4" w:rsidRPr="003B57E4" w:rsidRDefault="003B57E4" w:rsidP="00F30E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148-</w:t>
      </w:r>
      <w:r w:rsidR="00F30E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يناير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وبناء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مذكرة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تقارير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الباحثين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وضعت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ينبغي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اتخاذها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تطوير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بالفترة</w:t>
      </w:r>
      <w:r w:rsidRPr="003B57E4">
        <w:rPr>
          <w:rtl/>
          <w:lang w:bidi="ar-EG"/>
        </w:rPr>
        <w:t xml:space="preserve"> 2007-2011</w:t>
      </w:r>
      <w:r w:rsidR="00F30E5B" w:rsidRPr="00F30E5B">
        <w:rPr>
          <w:vertAlign w:val="superscript"/>
          <w:rtl/>
          <w:lang w:bidi="ar-EG"/>
        </w:rPr>
        <w:t>(</w:t>
      </w:r>
      <w:r w:rsidR="00F30E5B">
        <w:rPr>
          <w:rStyle w:val="FootnoteReference"/>
          <w:rtl/>
        </w:rPr>
        <w:footnoteReference w:id="24"/>
      </w:r>
      <w:r w:rsidR="00F30E5B" w:rsidRPr="00F30E5B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توضيح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شروط</w:t>
      </w:r>
      <w:r w:rsidRPr="003B57E4">
        <w:rPr>
          <w:rtl/>
          <w:lang w:bidi="ar-EG"/>
        </w:rPr>
        <w:t xml:space="preserve"> </w:t>
      </w:r>
      <w:r w:rsidR="00F30E5B">
        <w:rPr>
          <w:rFonts w:hint="cs"/>
          <w:rtl/>
          <w:lang w:bidi="ar-EG"/>
        </w:rPr>
        <w:t>ا</w:t>
      </w:r>
      <w:r w:rsidRPr="003B57E4">
        <w:rPr>
          <w:rFonts w:hint="cs"/>
          <w:rtl/>
          <w:lang w:bidi="ar-EG"/>
        </w:rPr>
        <w:t>ت</w:t>
      </w:r>
      <w:r w:rsidR="00F30E5B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باع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وظيفي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تؤدي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تحقيقها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الباحثات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للباحثات</w:t>
      </w:r>
      <w:r w:rsidRPr="003B57E4">
        <w:rPr>
          <w:rtl/>
          <w:lang w:bidi="ar-EG"/>
        </w:rPr>
        <w:t>.</w:t>
      </w:r>
    </w:p>
    <w:p w:rsidR="003B57E4" w:rsidRPr="003B57E4" w:rsidRDefault="003B57E4" w:rsidP="00F30E5B">
      <w:pPr>
        <w:pStyle w:val="SingleTxt"/>
        <w:rPr>
          <w:rtl/>
          <w:lang w:bidi="ar-EG"/>
        </w:rPr>
      </w:pPr>
    </w:p>
    <w:p w:rsidR="003B57E4" w:rsidRPr="003B57E4" w:rsidRDefault="003B57E4" w:rsidP="00F30E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149-</w:t>
      </w:r>
      <w:r w:rsidR="00F30E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أكاديمية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للفترة</w:t>
      </w:r>
      <w:r w:rsidRPr="003B57E4">
        <w:rPr>
          <w:rtl/>
          <w:lang w:bidi="ar-EG"/>
        </w:rPr>
        <w:t xml:space="preserve"> 2005-2007 </w:t>
      </w:r>
      <w:r w:rsidRPr="003B57E4">
        <w:rPr>
          <w:rFonts w:hint="cs"/>
          <w:rtl/>
          <w:lang w:bidi="ar-EG"/>
        </w:rPr>
        <w:t>عنصرا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إستراتيجية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بالأكاديمية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الباحثين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وتمويلها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ينبغي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التأكد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بالانفتاح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والوضوح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ويشترط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بتقدير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المرشحين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والعدالة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دائما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ينتمون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ضئيل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بالتعيينات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البحثية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الأقلية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40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يشغلون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تختار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متساويا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خبراء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التقييم</w:t>
      </w:r>
      <w:r w:rsidRPr="003B57E4">
        <w:rPr>
          <w:rtl/>
          <w:lang w:bidi="ar-EG"/>
        </w:rPr>
        <w:t>.</w:t>
      </w:r>
    </w:p>
    <w:p w:rsidR="00F30E5B" w:rsidRPr="00F30E5B" w:rsidRDefault="00F30E5B" w:rsidP="00F30E5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F30E5B" w:rsidRDefault="003B57E4" w:rsidP="00F30E5B">
      <w:pPr>
        <w:pStyle w:val="SingleTxt"/>
        <w:rPr>
          <w:b/>
          <w:bCs/>
          <w:rtl/>
          <w:lang w:bidi="ar-EG"/>
        </w:rPr>
      </w:pPr>
      <w:r w:rsidRPr="00F30E5B">
        <w:rPr>
          <w:b/>
          <w:bCs/>
          <w:rtl/>
          <w:lang w:bidi="ar-EG"/>
        </w:rPr>
        <w:t>4</w:t>
      </w:r>
      <w:r w:rsidR="00F30E5B" w:rsidRPr="00F30E5B">
        <w:rPr>
          <w:rFonts w:hint="cs"/>
          <w:b/>
          <w:bCs/>
          <w:rtl/>
          <w:lang w:bidi="ar-EG"/>
        </w:rPr>
        <w:t xml:space="preserve"> </w:t>
      </w:r>
      <w:r w:rsidRPr="00F30E5B">
        <w:rPr>
          <w:b/>
          <w:bCs/>
          <w:rtl/>
          <w:lang w:bidi="ar-EG"/>
        </w:rPr>
        <w:t>-</w:t>
      </w:r>
      <w:r w:rsidR="00F30E5B" w:rsidRPr="00F30E5B">
        <w:rPr>
          <w:rFonts w:hint="cs"/>
          <w:b/>
          <w:bCs/>
          <w:rtl/>
          <w:lang w:bidi="ar-EG"/>
        </w:rPr>
        <w:tab/>
      </w:r>
      <w:r w:rsidRPr="00F30E5B">
        <w:rPr>
          <w:rFonts w:hint="cs"/>
          <w:b/>
          <w:bCs/>
          <w:rtl/>
          <w:lang w:bidi="ar-EG"/>
        </w:rPr>
        <w:t>الدفاع</w:t>
      </w:r>
      <w:r w:rsidRPr="00F30E5B">
        <w:rPr>
          <w:b/>
          <w:bCs/>
          <w:rtl/>
          <w:lang w:bidi="ar-EG"/>
        </w:rPr>
        <w:t xml:space="preserve"> </w:t>
      </w:r>
      <w:r w:rsidRPr="00F30E5B">
        <w:rPr>
          <w:rFonts w:hint="cs"/>
          <w:b/>
          <w:bCs/>
          <w:rtl/>
          <w:lang w:bidi="ar-EG"/>
        </w:rPr>
        <w:t>القومي</w:t>
      </w:r>
      <w:r w:rsidRPr="00F30E5B">
        <w:rPr>
          <w:b/>
          <w:bCs/>
          <w:rtl/>
          <w:lang w:bidi="ar-EG"/>
        </w:rPr>
        <w:t xml:space="preserve"> </w:t>
      </w:r>
      <w:r w:rsidRPr="00F30E5B">
        <w:rPr>
          <w:rFonts w:hint="cs"/>
          <w:b/>
          <w:bCs/>
          <w:rtl/>
          <w:lang w:bidi="ar-EG"/>
        </w:rPr>
        <w:t>الطوعي</w:t>
      </w:r>
    </w:p>
    <w:p w:rsidR="003B57E4" w:rsidRPr="003B57E4" w:rsidRDefault="00F30E5B" w:rsidP="003B57E4">
      <w:pPr>
        <w:pStyle w:val="SingleTxt"/>
        <w:rPr>
          <w:rtl/>
          <w:lang w:bidi="ar-EG"/>
        </w:rPr>
      </w:pPr>
      <w:r>
        <w:rPr>
          <w:rFonts w:hint="cs"/>
          <w:rtl/>
          <w:lang w:bidi="ar-EG"/>
        </w:rPr>
        <w:tab/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المزمع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تحسين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احتمالات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قيام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الرجال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الذين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يضطلعوا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بعد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بالخدمة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العسكرية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والنساء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أيضا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بالمشاركة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الدفاع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الوطني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وذلك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القانون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الجديد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المتعلق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بالدفاع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الوطني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الطوعي</w:t>
      </w:r>
      <w:r w:rsidR="003B57E4" w:rsidRPr="003B57E4">
        <w:rPr>
          <w:rtl/>
          <w:lang w:bidi="ar-EG"/>
        </w:rPr>
        <w:t xml:space="preserve"> (556/2007) </w:t>
      </w:r>
      <w:r w:rsidR="003B57E4" w:rsidRPr="003B57E4">
        <w:rPr>
          <w:rFonts w:hint="cs"/>
          <w:rtl/>
          <w:lang w:bidi="ar-EG"/>
        </w:rPr>
        <w:t>الذي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سيدخل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حيز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النفاذ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بداية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عام</w:t>
      </w:r>
      <w:r w:rsidR="003B57E4" w:rsidRPr="003B57E4">
        <w:rPr>
          <w:rtl/>
          <w:lang w:bidi="ar-EG"/>
        </w:rPr>
        <w:t xml:space="preserve"> 2008</w:t>
      </w:r>
      <w:r w:rsidR="002F6164"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وستوفر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للنساء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إمكانية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المساهمة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التدريبات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الطوعية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لقوات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الدفاع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والاشتراك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مهام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المساعدة</w:t>
      </w:r>
      <w:r w:rsidR="002F6164">
        <w:rPr>
          <w:rtl/>
          <w:lang w:bidi="ar-EG"/>
        </w:rPr>
        <w:t xml:space="preserve">. </w:t>
      </w:r>
      <w:r w:rsidR="003B57E4" w:rsidRPr="003B57E4">
        <w:rPr>
          <w:rFonts w:hint="cs"/>
          <w:rtl/>
          <w:lang w:bidi="ar-EG"/>
        </w:rPr>
        <w:t>ولقد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توكل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إليهن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واجبات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من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واجبات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التأهب</w:t>
      </w:r>
      <w:r w:rsidR="003B57E4" w:rsidRPr="003B57E4">
        <w:rPr>
          <w:rtl/>
          <w:lang w:bidi="ar-EG"/>
        </w:rPr>
        <w:t xml:space="preserve">، </w:t>
      </w:r>
      <w:r w:rsidR="003B57E4" w:rsidRPr="003B57E4">
        <w:rPr>
          <w:rFonts w:hint="cs"/>
          <w:rtl/>
          <w:lang w:bidi="ar-EG"/>
        </w:rPr>
        <w:t>كما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قد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يوضعن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القوات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الاحتياطية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تشكيلات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قوات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الدفاع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في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وقت</w:t>
      </w:r>
      <w:r w:rsidR="003B57E4" w:rsidRPr="003B57E4">
        <w:rPr>
          <w:rtl/>
          <w:lang w:bidi="ar-EG"/>
        </w:rPr>
        <w:t xml:space="preserve"> </w:t>
      </w:r>
      <w:r w:rsidR="003B57E4" w:rsidRPr="003B57E4">
        <w:rPr>
          <w:rFonts w:hint="cs"/>
          <w:rtl/>
          <w:lang w:bidi="ar-EG"/>
        </w:rPr>
        <w:t>الحرب</w:t>
      </w:r>
      <w:r w:rsidR="003B57E4" w:rsidRPr="003B57E4">
        <w:rPr>
          <w:rtl/>
          <w:lang w:bidi="ar-EG"/>
        </w:rPr>
        <w:t>.</w:t>
      </w:r>
    </w:p>
    <w:p w:rsidR="003B57E4" w:rsidRPr="003B57E4" w:rsidRDefault="003B57E4" w:rsidP="00F30E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150-</w:t>
      </w:r>
      <w:r w:rsidR="00F30E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وتحظ</w:t>
      </w:r>
      <w:r w:rsidR="00F30E5B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الأنشطة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الطوعية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باستحقاقات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="00F30E5B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تختلف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نوعيتها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الاستحقاقات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المجندون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التجنيد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والمشاركات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تدريبات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المتطوعين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الدفاع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والمساهمات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والمضطلعات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بالتمرينات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الدفاعي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يعاملن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المجندين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بالحوادث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الخدمة</w:t>
      </w:r>
      <w:r w:rsidRPr="003B57E4">
        <w:rPr>
          <w:rtl/>
          <w:lang w:bidi="ar-EG"/>
        </w:rPr>
        <w:t>.</w:t>
      </w:r>
    </w:p>
    <w:p w:rsidR="00F30E5B" w:rsidRPr="00F30E5B" w:rsidRDefault="00F30E5B" w:rsidP="00F30E5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11</w:t>
      </w:r>
    </w:p>
    <w:p w:rsidR="003B57E4" w:rsidRPr="00D058C4" w:rsidRDefault="00F30E5B" w:rsidP="003B57E4">
      <w:pPr>
        <w:pStyle w:val="SingleTxt"/>
        <w:rPr>
          <w:i/>
          <w:iCs/>
          <w:rtl/>
        </w:rPr>
      </w:pPr>
      <w:r>
        <w:rPr>
          <w:rFonts w:hint="cs"/>
          <w:rtl/>
        </w:rPr>
        <w:tab/>
      </w:r>
      <w:r w:rsidR="003B57E4" w:rsidRPr="00D058C4">
        <w:rPr>
          <w:i/>
          <w:iCs/>
          <w:rtl/>
        </w:rPr>
        <w:t>1</w:t>
      </w:r>
      <w:r w:rsidRPr="00D058C4">
        <w:rPr>
          <w:rFonts w:hint="cs"/>
          <w:i/>
          <w:iCs/>
          <w:rtl/>
        </w:rPr>
        <w:t xml:space="preserve"> </w:t>
      </w:r>
      <w:r w:rsidR="003B57E4" w:rsidRPr="00D058C4">
        <w:rPr>
          <w:i/>
          <w:iCs/>
          <w:rtl/>
        </w:rPr>
        <w:t>-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تتخذ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الدول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الأطراف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جميع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التدابير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المناسبة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للقضاء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على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التمييز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ضد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المرأة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ميدان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لكي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تكفل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لها،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على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أساس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المساواة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بين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الرجل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والمرأة،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نفس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الحقوق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ولا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سيما</w:t>
      </w:r>
      <w:r w:rsidR="003B57E4" w:rsidRPr="00D058C4">
        <w:rPr>
          <w:i/>
          <w:iCs/>
          <w:rtl/>
        </w:rPr>
        <w:t>: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أ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بوصفه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حقا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ثابتا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لجميع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البشر؛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ب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التمتع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بنفس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فرص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العمالة،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بما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ذلك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تطبيق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معايير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اختيار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واحدة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شؤون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الاستخدام؛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ج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حرية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اختيار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المهنة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ونوع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الترقية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والأمن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على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جميع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مزايا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وشروط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الخدمة،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تلقى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التدريب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وإعادة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التدريب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المهني،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بما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ذلك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التلمذة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الحرفية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والتدريب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المهني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المتقدم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والتدريب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المتكرر؛</w:t>
      </w:r>
    </w:p>
    <w:p w:rsidR="003B57E4" w:rsidRPr="00D058C4" w:rsidRDefault="00F30E5B" w:rsidP="00F30E5B">
      <w:pPr>
        <w:pStyle w:val="SingleTxt"/>
        <w:rPr>
          <w:i/>
          <w:iCs/>
          <w:w w:val="98"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د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w w:val="98"/>
          <w:rtl/>
        </w:rPr>
        <w:t>الحق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المساواة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الأجر،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بما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ذلك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الاستحقاقات،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والحق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المساواة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المعاملة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فيما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يتعلق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بالعمل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ذي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القيمة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المساوية،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وكذلك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المساواة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المعاملة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تقييم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نوعية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العمل؛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هـ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الضمان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الاجتماعي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،ولا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سيما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حالات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التقاعد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والبطالة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والمرض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والعجز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والشيخوخة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وغير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ذلك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حالات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عدم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الأهلية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للعمل،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وكذلك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إجازة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مدفوعة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الأجر؛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و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w w:val="96"/>
          <w:rtl/>
        </w:rPr>
        <w:t>الحق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في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الوقاية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الصحية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وسلامة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ظروف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العمل،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بما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في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ذلك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حماية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وظيفة</w:t>
      </w:r>
      <w:r w:rsidR="003B57E4" w:rsidRPr="00D058C4">
        <w:rPr>
          <w:i/>
          <w:iCs/>
          <w:w w:val="96"/>
          <w:rtl/>
        </w:rPr>
        <w:t xml:space="preserve"> </w:t>
      </w:r>
      <w:r w:rsidR="003B57E4" w:rsidRPr="00D058C4">
        <w:rPr>
          <w:rFonts w:hint="cs"/>
          <w:i/>
          <w:iCs/>
          <w:w w:val="96"/>
          <w:rtl/>
        </w:rPr>
        <w:t>الإنجاب</w:t>
      </w:r>
      <w:r w:rsidR="003B57E4" w:rsidRPr="00D058C4">
        <w:rPr>
          <w:i/>
          <w:iCs/>
          <w:w w:val="96"/>
          <w:rtl/>
        </w:rPr>
        <w:t>.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2</w:t>
      </w:r>
      <w:r w:rsidRPr="00D058C4">
        <w:rPr>
          <w:rFonts w:hint="cs"/>
          <w:i/>
          <w:iCs/>
          <w:rtl/>
        </w:rPr>
        <w:t xml:space="preserve"> </w:t>
      </w:r>
      <w:r w:rsidR="003B57E4" w:rsidRPr="00D058C4">
        <w:rPr>
          <w:i/>
          <w:iCs/>
          <w:rtl/>
        </w:rPr>
        <w:t>-</w:t>
      </w:r>
      <w:r w:rsidRPr="00D058C4">
        <w:rPr>
          <w:rFonts w:hint="cs"/>
          <w:i/>
          <w:iCs/>
          <w:rtl/>
        </w:rPr>
        <w:tab/>
        <w:t>ت</w:t>
      </w:r>
      <w:r w:rsidR="003B57E4" w:rsidRPr="00D058C4">
        <w:rPr>
          <w:rFonts w:hint="cs"/>
          <w:i/>
          <w:iCs/>
          <w:rtl/>
        </w:rPr>
        <w:t>وخياً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لمنع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التمييز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ضد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المرأة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بسبب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الزواج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الأمومة،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ضمانا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لحقها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الفعلي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تتخذ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الدول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الأطراف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التدابير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المناسبة</w:t>
      </w:r>
      <w:r w:rsidR="003B57E4" w:rsidRPr="00D058C4">
        <w:rPr>
          <w:i/>
          <w:iCs/>
          <w:rtl/>
        </w:rPr>
        <w:t>: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أ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لحظر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الفصل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الخدمة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بسبب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إجازة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الأمومة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والتمييز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الفصل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على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أساس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الحالة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الزوجية،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فرض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جزاءات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على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المخالفين؛</w:t>
      </w:r>
    </w:p>
    <w:p w:rsidR="003B57E4" w:rsidRPr="00D058C4" w:rsidRDefault="00F30E5B" w:rsidP="003B57E4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ب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لإدخال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نظام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إجازة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الأمومة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المدفوعة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الأجر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المشفوعة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بمزايا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اجتماعية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مماثلة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دون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فقدان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السابق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للأقدمية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للعلاوات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الاجتماعية؛</w:t>
      </w:r>
    </w:p>
    <w:p w:rsidR="003B57E4" w:rsidRPr="00D058C4" w:rsidRDefault="00F30E5B" w:rsidP="003B57E4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ج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لتشجيع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توفير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الخدمات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الاجتماعية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المساندة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اللازمة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لتمكين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الوالدين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الجمع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بين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الالتزامات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العائلية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وبين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مسؤوليات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العمل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والمشاركة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الحياة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العامة،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ولا</w:t>
      </w:r>
      <w:r w:rsidRPr="00D058C4">
        <w:rPr>
          <w:rFonts w:hint="cs"/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سيما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عن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طريق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تشجيع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إنشاء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وتنمية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شبكة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مرافق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رعاية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الأطفال؛</w:t>
      </w:r>
    </w:p>
    <w:p w:rsidR="003B57E4" w:rsidRPr="00D058C4" w:rsidRDefault="00F30E5B" w:rsidP="00F30E5B">
      <w:pPr>
        <w:pStyle w:val="SingleTxt"/>
        <w:rPr>
          <w:i/>
          <w:iCs/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(</w:t>
      </w:r>
      <w:r w:rsidR="003B57E4" w:rsidRPr="00D058C4">
        <w:rPr>
          <w:rFonts w:hint="cs"/>
          <w:i/>
          <w:iCs/>
          <w:rtl/>
        </w:rPr>
        <w:t>د</w:t>
      </w:r>
      <w:r w:rsidR="003B57E4" w:rsidRPr="00D058C4">
        <w:rPr>
          <w:i/>
          <w:iCs/>
          <w:rtl/>
        </w:rPr>
        <w:t>)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w w:val="98"/>
          <w:rtl/>
        </w:rPr>
        <w:t>لتوفير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حماية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خاصة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للمرأة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أثناء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فترة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الحمل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في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الأعمال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التي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يثبت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أنها</w:t>
      </w:r>
      <w:r w:rsidR="003B57E4" w:rsidRPr="00D058C4">
        <w:rPr>
          <w:i/>
          <w:iCs/>
          <w:w w:val="98"/>
          <w:rtl/>
        </w:rPr>
        <w:t xml:space="preserve"> </w:t>
      </w:r>
      <w:r w:rsidR="003B57E4" w:rsidRPr="00D058C4">
        <w:rPr>
          <w:rFonts w:hint="cs"/>
          <w:i/>
          <w:iCs/>
          <w:w w:val="98"/>
          <w:rtl/>
        </w:rPr>
        <w:t>مؤذية</w:t>
      </w:r>
      <w:r w:rsidRPr="00D058C4">
        <w:rPr>
          <w:rFonts w:hint="eastAsia"/>
          <w:i/>
          <w:iCs/>
          <w:w w:val="98"/>
          <w:rtl/>
        </w:rPr>
        <w:t> </w:t>
      </w:r>
      <w:r w:rsidR="003B57E4" w:rsidRPr="00D058C4">
        <w:rPr>
          <w:rFonts w:hint="cs"/>
          <w:i/>
          <w:iCs/>
          <w:w w:val="98"/>
          <w:rtl/>
        </w:rPr>
        <w:t>لها</w:t>
      </w:r>
      <w:r w:rsidR="003B57E4" w:rsidRPr="00D058C4">
        <w:rPr>
          <w:i/>
          <w:iCs/>
          <w:w w:val="98"/>
          <w:rtl/>
        </w:rPr>
        <w:t>.</w:t>
      </w:r>
    </w:p>
    <w:p w:rsidR="003B57E4" w:rsidRPr="003B57E4" w:rsidRDefault="00F30E5B" w:rsidP="00F30E5B">
      <w:pPr>
        <w:pStyle w:val="SingleTxt"/>
        <w:rPr>
          <w:rtl/>
        </w:rPr>
      </w:pPr>
      <w:r w:rsidRPr="00D058C4">
        <w:rPr>
          <w:rFonts w:hint="cs"/>
          <w:i/>
          <w:iCs/>
          <w:rtl/>
        </w:rPr>
        <w:tab/>
      </w:r>
      <w:r w:rsidR="003B57E4" w:rsidRPr="00D058C4">
        <w:rPr>
          <w:i/>
          <w:iCs/>
          <w:rtl/>
        </w:rPr>
        <w:t>3</w:t>
      </w:r>
      <w:r w:rsidRPr="00D058C4">
        <w:rPr>
          <w:rFonts w:hint="cs"/>
          <w:i/>
          <w:iCs/>
          <w:rtl/>
        </w:rPr>
        <w:t xml:space="preserve"> </w:t>
      </w:r>
      <w:r w:rsidR="003B57E4" w:rsidRPr="00D058C4">
        <w:rPr>
          <w:i/>
          <w:iCs/>
          <w:rtl/>
        </w:rPr>
        <w:t>-</w:t>
      </w:r>
      <w:r w:rsidRPr="00D058C4">
        <w:rPr>
          <w:rFonts w:hint="cs"/>
          <w:i/>
          <w:iCs/>
          <w:rtl/>
        </w:rPr>
        <w:tab/>
      </w:r>
      <w:r w:rsidR="003B57E4" w:rsidRPr="00D058C4">
        <w:rPr>
          <w:rFonts w:hint="cs"/>
          <w:i/>
          <w:iCs/>
          <w:rtl/>
        </w:rPr>
        <w:t>يجب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تستعرض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التشريعات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الوقائية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المتصلة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بالمسائل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المشمولة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بهذه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المادة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استعراضا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دوريا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في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ضوء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المعرفة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العلمية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والتكنولوجية،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وأن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يتم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تنقيحها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إلغاؤها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أو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توسيع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نطاقها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حسب</w:t>
      </w:r>
      <w:r w:rsidR="003B57E4" w:rsidRPr="00D058C4">
        <w:rPr>
          <w:i/>
          <w:iCs/>
          <w:rtl/>
        </w:rPr>
        <w:t xml:space="preserve"> </w:t>
      </w:r>
      <w:r w:rsidR="003B57E4" w:rsidRPr="00D058C4">
        <w:rPr>
          <w:rFonts w:hint="cs"/>
          <w:i/>
          <w:iCs/>
          <w:rtl/>
        </w:rPr>
        <w:t>الاقتضاء</w:t>
      </w:r>
      <w:r w:rsidR="003B57E4" w:rsidRPr="003B57E4">
        <w:rPr>
          <w:rtl/>
        </w:rPr>
        <w:t>.</w:t>
      </w:r>
    </w:p>
    <w:p w:rsidR="00F30E5B" w:rsidRPr="00F30E5B" w:rsidRDefault="00F30E5B" w:rsidP="00F30E5B">
      <w:pPr>
        <w:pStyle w:val="SingleTxt"/>
        <w:spacing w:after="0" w:line="120" w:lineRule="exact"/>
        <w:rPr>
          <w:sz w:val="10"/>
          <w:rtl/>
        </w:rPr>
      </w:pPr>
    </w:p>
    <w:p w:rsidR="003B57E4" w:rsidRPr="00F30E5B" w:rsidRDefault="003B57E4" w:rsidP="00F30E5B">
      <w:pPr>
        <w:pStyle w:val="SingleTxt"/>
        <w:rPr>
          <w:b/>
          <w:bCs/>
          <w:rtl/>
        </w:rPr>
      </w:pPr>
      <w:r w:rsidRPr="00F30E5B">
        <w:rPr>
          <w:b/>
          <w:bCs/>
          <w:rtl/>
        </w:rPr>
        <w:t>1</w:t>
      </w:r>
      <w:r w:rsidR="00F30E5B" w:rsidRPr="00F30E5B">
        <w:rPr>
          <w:rFonts w:hint="cs"/>
          <w:b/>
          <w:bCs/>
          <w:rtl/>
        </w:rPr>
        <w:t xml:space="preserve"> </w:t>
      </w:r>
      <w:r w:rsidRPr="00F30E5B">
        <w:rPr>
          <w:b/>
          <w:bCs/>
          <w:rtl/>
        </w:rPr>
        <w:t>-</w:t>
      </w:r>
      <w:r w:rsidR="00F30E5B" w:rsidRPr="00F30E5B">
        <w:rPr>
          <w:rFonts w:hint="cs"/>
          <w:b/>
          <w:bCs/>
          <w:rtl/>
        </w:rPr>
        <w:tab/>
      </w:r>
      <w:r w:rsidRPr="00F30E5B">
        <w:rPr>
          <w:rFonts w:hint="cs"/>
          <w:b/>
          <w:bCs/>
          <w:rtl/>
        </w:rPr>
        <w:t>القضاء</w:t>
      </w:r>
      <w:r w:rsidRPr="00F30E5B">
        <w:rPr>
          <w:b/>
          <w:bCs/>
          <w:rtl/>
        </w:rPr>
        <w:t xml:space="preserve"> </w:t>
      </w:r>
      <w:r w:rsidRPr="00F30E5B">
        <w:rPr>
          <w:rFonts w:hint="cs"/>
          <w:b/>
          <w:bCs/>
          <w:rtl/>
        </w:rPr>
        <w:t>علي</w:t>
      </w:r>
      <w:r w:rsidRPr="00F30E5B">
        <w:rPr>
          <w:b/>
          <w:bCs/>
          <w:rtl/>
        </w:rPr>
        <w:t xml:space="preserve"> </w:t>
      </w:r>
      <w:r w:rsidRPr="00F30E5B">
        <w:rPr>
          <w:rFonts w:hint="cs"/>
          <w:b/>
          <w:bCs/>
          <w:rtl/>
        </w:rPr>
        <w:t>التمييز</w:t>
      </w:r>
      <w:r w:rsidRPr="00F30E5B">
        <w:rPr>
          <w:b/>
          <w:bCs/>
          <w:rtl/>
        </w:rPr>
        <w:t xml:space="preserve"> </w:t>
      </w:r>
      <w:r w:rsidRPr="00F30E5B">
        <w:rPr>
          <w:rFonts w:hint="cs"/>
          <w:b/>
          <w:bCs/>
          <w:rtl/>
        </w:rPr>
        <w:t>في</w:t>
      </w:r>
      <w:r w:rsidRPr="00F30E5B">
        <w:rPr>
          <w:b/>
          <w:bCs/>
          <w:rtl/>
        </w:rPr>
        <w:t xml:space="preserve"> </w:t>
      </w:r>
      <w:r w:rsidRPr="00F30E5B">
        <w:rPr>
          <w:rFonts w:hint="cs"/>
          <w:b/>
          <w:bCs/>
          <w:rtl/>
        </w:rPr>
        <w:t>حياة</w:t>
      </w:r>
      <w:r w:rsidRPr="00F30E5B">
        <w:rPr>
          <w:b/>
          <w:bCs/>
          <w:rtl/>
        </w:rPr>
        <w:t xml:space="preserve"> </w:t>
      </w:r>
      <w:r w:rsidRPr="00F30E5B">
        <w:rPr>
          <w:rFonts w:hint="cs"/>
          <w:b/>
          <w:bCs/>
          <w:rtl/>
        </w:rPr>
        <w:t>العمل</w:t>
      </w:r>
    </w:p>
    <w:p w:rsidR="003B57E4" w:rsidRPr="007120FE" w:rsidRDefault="007120FE" w:rsidP="003B57E4">
      <w:pPr>
        <w:pStyle w:val="SingleTxt"/>
        <w:rPr>
          <w:rtl/>
        </w:rPr>
      </w:pPr>
      <w:r w:rsidRPr="007120FE">
        <w:rPr>
          <w:rFonts w:hint="cs"/>
          <w:rtl/>
        </w:rPr>
        <w:t>1-1</w:t>
      </w:r>
      <w:r w:rsidRPr="007120FE">
        <w:rPr>
          <w:rFonts w:hint="cs"/>
          <w:rtl/>
        </w:rPr>
        <w:tab/>
      </w:r>
      <w:r w:rsidR="003B57E4" w:rsidRPr="007120FE">
        <w:rPr>
          <w:rtl/>
        </w:rPr>
        <w:t xml:space="preserve"> </w:t>
      </w:r>
      <w:r w:rsidR="000169A8">
        <w:rPr>
          <w:rFonts w:hint="cs"/>
          <w:rtl/>
        </w:rPr>
        <w:t xml:space="preserve">ثغرة </w:t>
      </w:r>
      <w:r w:rsidR="003B57E4" w:rsidRPr="007120FE">
        <w:rPr>
          <w:rFonts w:hint="cs"/>
          <w:rtl/>
        </w:rPr>
        <w:t>الأجور</w:t>
      </w:r>
    </w:p>
    <w:p w:rsidR="003B57E4" w:rsidRPr="003B57E4" w:rsidRDefault="003B57E4" w:rsidP="00CB4530">
      <w:pPr>
        <w:pStyle w:val="SingleTxt"/>
        <w:rPr>
          <w:rtl/>
        </w:rPr>
      </w:pPr>
      <w:r w:rsidRPr="003B57E4">
        <w:rPr>
          <w:rtl/>
        </w:rPr>
        <w:t>151-</w:t>
      </w:r>
      <w:r w:rsidR="00F30E5B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الاستنتاجات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تستند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التقارير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الدورية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السابقة،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أعربت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بالقضاء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التمييز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قلقها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إزاء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استمرار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التمييز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وذكرت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تشعر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بقلق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الثغرة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والرجل،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تعزي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رئيسي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التمييز</w:t>
      </w:r>
      <w:r w:rsidRPr="003B57E4">
        <w:rPr>
          <w:rtl/>
        </w:rPr>
        <w:t xml:space="preserve"> </w:t>
      </w:r>
      <w:r w:rsidR="00CB4530">
        <w:rPr>
          <w:rFonts w:hint="cs"/>
          <w:rtl/>
        </w:rPr>
        <w:t>”</w:t>
      </w:r>
      <w:r w:rsidRPr="003B57E4">
        <w:rPr>
          <w:rFonts w:hint="cs"/>
          <w:rtl/>
        </w:rPr>
        <w:t>الأفقي</w:t>
      </w:r>
      <w:r w:rsidR="00CB4530">
        <w:rPr>
          <w:rFonts w:hint="cs"/>
          <w:rtl/>
        </w:rPr>
        <w:t>“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Pr="003B57E4">
        <w:rPr>
          <w:rtl/>
        </w:rPr>
        <w:t xml:space="preserve"> </w:t>
      </w:r>
      <w:r w:rsidR="00CB4530">
        <w:rPr>
          <w:rFonts w:hint="cs"/>
          <w:rtl/>
        </w:rPr>
        <w:t>“</w:t>
      </w:r>
      <w:r w:rsidRPr="003B57E4">
        <w:rPr>
          <w:rFonts w:hint="cs"/>
          <w:rtl/>
        </w:rPr>
        <w:t>الرأسي</w:t>
      </w:r>
      <w:r w:rsidR="00CB4530">
        <w:rPr>
          <w:rFonts w:hint="eastAsia"/>
          <w:rtl/>
        </w:rPr>
        <w:t>“</w:t>
      </w:r>
      <w:r w:rsidR="00CB4530">
        <w:rPr>
          <w:rFonts w:hint="cs"/>
          <w:rtl/>
        </w:rPr>
        <w:t xml:space="preserve"> </w:t>
      </w:r>
      <w:r w:rsidRPr="003B57E4">
        <w:rPr>
          <w:rFonts w:hint="cs"/>
          <w:rtl/>
        </w:rPr>
        <w:t>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>.</w:t>
      </w:r>
    </w:p>
    <w:p w:rsidR="003B57E4" w:rsidRPr="003B57E4" w:rsidRDefault="003B57E4" w:rsidP="000858CC">
      <w:pPr>
        <w:pStyle w:val="SingleTxt"/>
        <w:rPr>
          <w:rtl/>
        </w:rPr>
      </w:pPr>
      <w:r w:rsidRPr="003B57E4">
        <w:rPr>
          <w:rtl/>
        </w:rPr>
        <w:t>152-</w:t>
      </w:r>
      <w:r w:rsidR="00CB4530">
        <w:rPr>
          <w:rFonts w:hint="cs"/>
          <w:rtl/>
        </w:rPr>
        <w:tab/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مستواها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تقريبا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="00CB4530">
        <w:rPr>
          <w:rFonts w:hint="eastAsia"/>
          <w:rtl/>
        </w:rPr>
        <w:t> </w:t>
      </w:r>
      <w:r w:rsidR="00CB4530">
        <w:rPr>
          <w:rFonts w:hint="cs"/>
          <w:rtl/>
        </w:rPr>
        <w:t>زل</w:t>
      </w:r>
      <w:r w:rsidRPr="003B57E4">
        <w:rPr>
          <w:rFonts w:hint="cs"/>
          <w:rtl/>
        </w:rPr>
        <w:t>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يحصلن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بنسبة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تناهز</w:t>
      </w:r>
      <w:r w:rsidRPr="003B57E4">
        <w:rPr>
          <w:rtl/>
        </w:rPr>
        <w:t xml:space="preserve"> 20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بقطاعات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وعند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متوسط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يلاحظ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="000858CC">
        <w:rPr>
          <w:rFonts w:hint="eastAsia"/>
          <w:rtl/>
        </w:rPr>
        <w:t> </w:t>
      </w:r>
      <w:r w:rsidRPr="003B57E4">
        <w:rPr>
          <w:rFonts w:hint="cs"/>
          <w:rtl/>
        </w:rPr>
        <w:t>تبلغ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سوي</w:t>
      </w:r>
      <w:r w:rsidRPr="003B57E4">
        <w:rPr>
          <w:rtl/>
        </w:rPr>
        <w:t xml:space="preserve"> 80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الرجال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وتتفاوت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الفروق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فروع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القطاع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البلدي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يمثل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متوسط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85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المتوسط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بالرجال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أما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الرقم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بالقطاع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والقطاع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فهو</w:t>
      </w:r>
      <w:r w:rsidRPr="003B57E4">
        <w:rPr>
          <w:rtl/>
        </w:rPr>
        <w:t xml:space="preserve"> 81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. </w:t>
      </w:r>
    </w:p>
    <w:p w:rsidR="003B57E4" w:rsidRPr="003B57E4" w:rsidRDefault="003B57E4" w:rsidP="000858CC">
      <w:pPr>
        <w:pStyle w:val="SingleTxt"/>
        <w:rPr>
          <w:rtl/>
        </w:rPr>
      </w:pPr>
      <w:r w:rsidRPr="003B57E4">
        <w:rPr>
          <w:rtl/>
        </w:rPr>
        <w:t>153-</w:t>
      </w:r>
      <w:r w:rsidR="000858CC">
        <w:rPr>
          <w:rFonts w:hint="cs"/>
          <w:rtl/>
        </w:rPr>
        <w:tab/>
      </w:r>
      <w:r w:rsidRPr="003B57E4">
        <w:rPr>
          <w:rFonts w:hint="cs"/>
          <w:rtl/>
        </w:rPr>
        <w:t>ويتسم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التفرقة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منقسم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فروع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CF6396">
        <w:rPr>
          <w:rFonts w:hint="cs"/>
          <w:rtl/>
        </w:rPr>
        <w:t>أخرى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للرجال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بالضرورة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وما</w:t>
      </w:r>
      <w:r w:rsidR="000858CC">
        <w:rPr>
          <w:rFonts w:hint="cs"/>
          <w:rtl/>
        </w:rPr>
        <w:t xml:space="preserve"> </w:t>
      </w:r>
      <w:r w:rsidRPr="003B57E4">
        <w:rPr>
          <w:rFonts w:hint="cs"/>
          <w:rtl/>
        </w:rPr>
        <w:t>فتئت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تبذل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الجهود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اللازمة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للتخفيف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التفرقة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وسائر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المهن</w:t>
      </w:r>
      <w:r w:rsidR="006727DB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التدابير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المختلفة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ولكن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التغير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الحادث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بالبطء</w:t>
      </w:r>
      <w:r w:rsidRPr="003B57E4">
        <w:rPr>
          <w:rtl/>
        </w:rPr>
        <w:t xml:space="preserve">. </w:t>
      </w:r>
      <w:r w:rsidRPr="003B57E4">
        <w:rPr>
          <w:rFonts w:hint="cs"/>
          <w:rtl/>
        </w:rPr>
        <w:t>والبنات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شققن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طريقهن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الواقع</w:t>
      </w:r>
      <w:r w:rsidRPr="003B57E4">
        <w:rPr>
          <w:rtl/>
        </w:rPr>
        <w:t xml:space="preserve">،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العديد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تعتبر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بالرجال</w:t>
      </w:r>
      <w:r w:rsidRPr="003B57E4">
        <w:rPr>
          <w:rtl/>
        </w:rPr>
        <w:t>،</w:t>
      </w:r>
      <w:r w:rsidR="000858CC">
        <w:rPr>
          <w:rtl/>
        </w:rPr>
        <w:t xml:space="preserve"> ولا سيما </w:t>
      </w:r>
      <w:r w:rsidRPr="003B57E4">
        <w:rPr>
          <w:rFonts w:hint="cs"/>
          <w:rtl/>
        </w:rPr>
        <w:t>تلك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تتطلب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تعليما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عاليا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أما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فإنهم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يبدوا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اهتماما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مماثلا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بفروع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الغلبة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طبقا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للتقاليد</w:t>
      </w:r>
      <w:r w:rsidRPr="003B57E4">
        <w:rPr>
          <w:rtl/>
        </w:rPr>
        <w:t>.</w:t>
      </w:r>
    </w:p>
    <w:p w:rsidR="003B57E4" w:rsidRPr="003B57E4" w:rsidRDefault="003B57E4" w:rsidP="00CF46DD">
      <w:pPr>
        <w:pStyle w:val="SingleTxt"/>
        <w:rPr>
          <w:rtl/>
        </w:rPr>
      </w:pPr>
      <w:r w:rsidRPr="003B57E4">
        <w:rPr>
          <w:rtl/>
        </w:rPr>
        <w:t>154-</w:t>
      </w:r>
      <w:r w:rsidR="00CF46DD">
        <w:rPr>
          <w:rFonts w:hint="cs"/>
          <w:rtl/>
        </w:rPr>
        <w:tab/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للدراسات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يبدو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وخبرات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تؤثر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الأعمال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تتطلب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قدرا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أدني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يراعي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بقدر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الأهمية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خريجي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تصل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أكبر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لها</w:t>
      </w:r>
      <w:r w:rsidRPr="003B57E4">
        <w:rPr>
          <w:rtl/>
        </w:rPr>
        <w:t>.</w:t>
      </w:r>
    </w:p>
    <w:p w:rsidR="00CF46DD" w:rsidRPr="00CF46DD" w:rsidRDefault="00CF46DD" w:rsidP="00CF46D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CF46DD" w:rsidRDefault="003B57E4" w:rsidP="003B57E4">
      <w:pPr>
        <w:pStyle w:val="SingleTxt"/>
        <w:rPr>
          <w:b/>
          <w:bCs/>
          <w:rtl/>
        </w:rPr>
      </w:pPr>
      <w:r w:rsidRPr="00CF46DD">
        <w:rPr>
          <w:rFonts w:hint="cs"/>
          <w:b/>
          <w:bCs/>
          <w:rtl/>
        </w:rPr>
        <w:t>سداد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أجر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متساو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عن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عمل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من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نفس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القيمة</w:t>
      </w:r>
    </w:p>
    <w:p w:rsidR="003B57E4" w:rsidRPr="003B57E4" w:rsidRDefault="003B57E4" w:rsidP="00CF46DD">
      <w:pPr>
        <w:pStyle w:val="SingleTxt"/>
        <w:rPr>
          <w:rFonts w:hint="cs"/>
          <w:rtl/>
        </w:rPr>
      </w:pPr>
      <w:r w:rsidRPr="003B57E4">
        <w:rPr>
          <w:rtl/>
        </w:rPr>
        <w:t>155-</w:t>
      </w:r>
      <w:r w:rsidR="00CF46DD">
        <w:rPr>
          <w:rFonts w:hint="cs"/>
          <w:rtl/>
        </w:rPr>
        <w:tab/>
      </w:r>
      <w:r w:rsidRPr="003B57E4">
        <w:rPr>
          <w:rFonts w:hint="cs"/>
          <w:rtl/>
        </w:rPr>
        <w:t>إن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يكفي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تماما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لتعليل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الرجال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وأمين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المظالم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يتلق</w:t>
      </w:r>
      <w:r w:rsidR="00CF46DD">
        <w:rPr>
          <w:rFonts w:hint="cs"/>
          <w:rtl/>
        </w:rPr>
        <w:t>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كبيرا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التقارير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الاشتباه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تمييز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صعيد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2005، </w:t>
      </w:r>
      <w:r w:rsidRPr="003B57E4">
        <w:rPr>
          <w:rFonts w:hint="cs"/>
          <w:rtl/>
        </w:rPr>
        <w:t>أثيرت</w:t>
      </w:r>
      <w:r w:rsidRPr="003B57E4">
        <w:rPr>
          <w:rtl/>
        </w:rPr>
        <w:t xml:space="preserve"> 128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يمثل</w:t>
      </w:r>
      <w:r w:rsidRPr="003B57E4">
        <w:rPr>
          <w:rtl/>
        </w:rPr>
        <w:t xml:space="preserve"> </w:t>
      </w:r>
      <w:r w:rsidR="00CF46DD">
        <w:rPr>
          <w:rFonts w:hint="cs"/>
          <w:rtl/>
        </w:rPr>
        <w:t>10.4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جميع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فيها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وسيقوم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أمين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المظالم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بإعداد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حلقة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دراسية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خريف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2007 </w:t>
      </w:r>
      <w:r w:rsidRPr="003B57E4">
        <w:rPr>
          <w:rFonts w:hint="cs"/>
          <w:rtl/>
        </w:rPr>
        <w:t>تحت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عنوان</w:t>
      </w:r>
      <w:r w:rsidRPr="003B57E4">
        <w:rPr>
          <w:rtl/>
        </w:rPr>
        <w:t xml:space="preserve"> </w:t>
      </w:r>
      <w:r w:rsidR="00CF46DD">
        <w:rPr>
          <w:rFonts w:hint="cs"/>
          <w:rtl/>
        </w:rPr>
        <w:t>”</w:t>
      </w:r>
      <w:r w:rsidRPr="003B57E4">
        <w:rPr>
          <w:rFonts w:hint="cs"/>
          <w:rtl/>
        </w:rPr>
        <w:t>الأجر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المتساوي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لقاء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القيمة</w:t>
      </w:r>
      <w:r w:rsidR="00CF46DD">
        <w:rPr>
          <w:rFonts w:hint="eastAsia"/>
          <w:rtl/>
        </w:rPr>
        <w:t>“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وسيوجه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بصفة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خاصة</w:t>
      </w:r>
      <w:r w:rsidRPr="003B57E4">
        <w:rPr>
          <w:rtl/>
        </w:rPr>
        <w:t xml:space="preserve">،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القضاة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والمحامين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الذين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يعملون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لصالح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النقابات</w:t>
      </w:r>
      <w:r w:rsidRPr="003B57E4">
        <w:rPr>
          <w:rtl/>
        </w:rPr>
        <w:t>.</w:t>
      </w:r>
    </w:p>
    <w:p w:rsidR="003B57E4" w:rsidRPr="003B57E4" w:rsidRDefault="003B57E4" w:rsidP="00CF46DD">
      <w:pPr>
        <w:pStyle w:val="SingleTxt"/>
        <w:rPr>
          <w:rtl/>
        </w:rPr>
      </w:pPr>
      <w:r w:rsidRPr="003B57E4">
        <w:rPr>
          <w:rtl/>
        </w:rPr>
        <w:t>156-</w:t>
      </w:r>
      <w:r w:rsidR="00CF46DD">
        <w:rPr>
          <w:rFonts w:hint="cs"/>
          <w:rtl/>
        </w:rPr>
        <w:tab/>
      </w:r>
      <w:r w:rsidRPr="003B57E4">
        <w:rPr>
          <w:rFonts w:hint="cs"/>
          <w:rtl/>
        </w:rPr>
        <w:t>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المنقح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ينبغي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تتضمن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تقريرا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الراهن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ويجب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يضطلع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بياني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كجزء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بياني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يتضمن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وظائف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ومرتباتهم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القائمة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والهدف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يتمثل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إيضاح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مدي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العدالة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معاملة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صعيد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يحصلون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متساو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لقاء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بذات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المستويات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المتطلبات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الواجب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يشمل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البياني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جميع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العاملين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صاحب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</w:t>
      </w:r>
      <w:r w:rsidRPr="003B57E4">
        <w:rPr>
          <w:rtl/>
        </w:rPr>
        <w:t>.</w:t>
      </w:r>
    </w:p>
    <w:p w:rsidR="00CF46DD" w:rsidRPr="00CF46DD" w:rsidRDefault="00CF46DD" w:rsidP="00CF46D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CF46DD" w:rsidRDefault="003B57E4" w:rsidP="003B57E4">
      <w:pPr>
        <w:pStyle w:val="SingleTxt"/>
        <w:rPr>
          <w:b/>
          <w:bCs/>
          <w:rtl/>
        </w:rPr>
      </w:pPr>
      <w:r w:rsidRPr="00CF46DD">
        <w:rPr>
          <w:rFonts w:hint="cs"/>
          <w:b/>
          <w:bCs/>
          <w:rtl/>
        </w:rPr>
        <w:t>البرنامج</w:t>
      </w:r>
      <w:r w:rsidRPr="00CF46DD">
        <w:rPr>
          <w:b/>
          <w:bCs/>
          <w:rtl/>
        </w:rPr>
        <w:t xml:space="preserve"> </w:t>
      </w:r>
      <w:r w:rsidRPr="00CF46DD">
        <w:rPr>
          <w:rFonts w:hint="cs"/>
          <w:b/>
          <w:bCs/>
          <w:rtl/>
        </w:rPr>
        <w:t>الحكومي</w:t>
      </w:r>
    </w:p>
    <w:p w:rsidR="003B57E4" w:rsidRPr="003B57E4" w:rsidRDefault="003B57E4" w:rsidP="00CF46DD">
      <w:pPr>
        <w:pStyle w:val="SingleTxt"/>
        <w:rPr>
          <w:rtl/>
        </w:rPr>
      </w:pPr>
      <w:r w:rsidRPr="003B57E4">
        <w:rPr>
          <w:rtl/>
        </w:rPr>
        <w:t>157-</w:t>
      </w:r>
      <w:r w:rsidR="00CF46DD">
        <w:rPr>
          <w:rFonts w:hint="cs"/>
          <w:rtl/>
        </w:rPr>
        <w:tab/>
      </w:r>
      <w:r w:rsidRPr="003B57E4">
        <w:rPr>
          <w:rFonts w:hint="cs"/>
          <w:rtl/>
        </w:rPr>
        <w:t>بذلت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جهودا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حازمة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محاولة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لتقليل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الأجور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المسددة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للرجال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والنساء</w:t>
      </w:r>
      <w:r w:rsidR="00161AD2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ثلاثي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بدفع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متساو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القيمة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2006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ويستهدف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عند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حساب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لمتوسط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الشهري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الدائم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التفرغ</w:t>
      </w:r>
      <w:r w:rsidR="006727DB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المستوي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يناهز</w:t>
      </w:r>
      <w:r w:rsidRPr="003B57E4">
        <w:rPr>
          <w:rtl/>
        </w:rPr>
        <w:t xml:space="preserve"> 20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وبمعدل</w:t>
      </w:r>
      <w:r w:rsidRPr="003B57E4">
        <w:rPr>
          <w:rtl/>
        </w:rPr>
        <w:t xml:space="preserve"> 5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الأقل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بحلول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2015. </w:t>
      </w:r>
      <w:r w:rsidRPr="003B57E4">
        <w:rPr>
          <w:rFonts w:hint="cs"/>
          <w:rtl/>
        </w:rPr>
        <w:t>ولما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هناك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أسبا</w:t>
      </w:r>
      <w:r w:rsidR="00CF46DD">
        <w:rPr>
          <w:rFonts w:hint="cs"/>
          <w:rtl/>
        </w:rPr>
        <w:t>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عديدة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الثغرة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المرتبات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المقدمة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فإن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مجموعة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كبيرة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التدابير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أدرجت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</w:rPr>
        <w:t>158-</w:t>
      </w:r>
      <w:r w:rsidR="00CF46DD">
        <w:rPr>
          <w:rFonts w:hint="cs"/>
          <w:rtl/>
        </w:rPr>
        <w:tab/>
      </w:r>
      <w:r w:rsidRPr="003B57E4">
        <w:rPr>
          <w:rFonts w:hint="cs"/>
          <w:rtl/>
        </w:rPr>
        <w:t>يقوم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فريق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رفيع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للرصد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برئاسة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المتحدث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باسم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البرلمان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الفترة</w:t>
      </w:r>
      <w:r w:rsidRPr="003B57E4">
        <w:rPr>
          <w:rtl/>
        </w:rPr>
        <w:t xml:space="preserve"> 2006-2007 </w:t>
      </w:r>
      <w:r w:rsidRPr="003B57E4">
        <w:rPr>
          <w:rFonts w:hint="cs"/>
          <w:rtl/>
        </w:rPr>
        <w:t>برصد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بسداد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متساو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القيمة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ومديرو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اتحادات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أسواق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والسياسيون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وكبار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المسؤولين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أعضاء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والتعاون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النقابات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مثمرا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بطبيعته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الحلول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تساوي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موضعا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الإطلاق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القبيل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فانهانن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رئيس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الوزراء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ملتزمة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بمواصلة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بتساوي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الأجور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="00391F96">
        <w:rPr>
          <w:rFonts w:hint="cs"/>
          <w:rtl/>
          <w:lang w:bidi="ar-EG"/>
        </w:rPr>
        <w:t xml:space="preserve">يوليه </w:t>
      </w:r>
      <w:r w:rsidRPr="003B57E4">
        <w:rPr>
          <w:rtl/>
          <w:lang w:bidi="ar-EG"/>
        </w:rPr>
        <w:t xml:space="preserve">2007، </w:t>
      </w:r>
      <w:r w:rsidRPr="003B57E4">
        <w:rPr>
          <w:rFonts w:hint="cs"/>
          <w:rtl/>
          <w:lang w:bidi="ar-EG"/>
        </w:rPr>
        <w:t>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المنشودة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المنحي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159-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للفروق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ملتزمة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بتساوي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الأجور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بمجموعة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مبلغ</w:t>
      </w:r>
      <w:r w:rsidRPr="003B57E4">
        <w:rPr>
          <w:rtl/>
          <w:lang w:bidi="ar-EG"/>
        </w:rPr>
        <w:t xml:space="preserve"> 200 </w:t>
      </w:r>
      <w:r w:rsidRPr="003B57E4">
        <w:rPr>
          <w:rFonts w:hint="cs"/>
          <w:rtl/>
          <w:lang w:bidi="ar-EG"/>
        </w:rPr>
        <w:t>ألف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الانتخابية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160-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وستقوم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ناحيتها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التدابير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المركزية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للنقابات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تساوي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الأجور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مستعدة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لمساندة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بتسوية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بهدف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تنافسية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التحويلات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>.</w:t>
      </w:r>
    </w:p>
    <w:p w:rsidR="00CF46DD" w:rsidRPr="00CF46DD" w:rsidRDefault="00CF46DD" w:rsidP="00CF46DD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1-2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161-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شائعة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وغالبيتها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ما زالت </w:t>
      </w:r>
      <w:r w:rsidRPr="003B57E4">
        <w:rPr>
          <w:rFonts w:hint="cs"/>
          <w:rtl/>
          <w:lang w:bidi="ar-EG"/>
        </w:rPr>
        <w:t>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والتعليم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ويجري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ينجبن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أطفالا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تراوح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أعمارهن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25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 45 </w:t>
      </w:r>
      <w:r w:rsidRPr="003B57E4">
        <w:rPr>
          <w:rFonts w:hint="cs"/>
          <w:rtl/>
          <w:lang w:bidi="ar-EG"/>
        </w:rPr>
        <w:t>عاما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162-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16.7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للرجال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10.5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24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23.6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24.4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22.1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000 314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</w:t>
      </w:r>
      <w:r w:rsidR="00CF46DD">
        <w:rPr>
          <w:rFonts w:hint="cs"/>
          <w:rtl/>
          <w:lang w:bidi="ar-EG"/>
        </w:rPr>
        <w:t>ُ</w:t>
      </w:r>
      <w:r w:rsidRPr="003B57E4">
        <w:rPr>
          <w:rFonts w:hint="cs"/>
          <w:rtl/>
          <w:lang w:bidi="ar-EG"/>
        </w:rPr>
        <w:t>ناظر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000 213</w:t>
      </w:r>
      <w:r w:rsidRPr="003B57E4">
        <w:rPr>
          <w:rFonts w:hint="cs"/>
          <w:rtl/>
          <w:lang w:bidi="ar-EG"/>
        </w:rPr>
        <w:t>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14.8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وقرابة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الثلثين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2002، </w:t>
      </w:r>
      <w:r w:rsidRPr="003B57E4">
        <w:rPr>
          <w:rFonts w:hint="cs"/>
          <w:rtl/>
          <w:lang w:bidi="ar-EG"/>
        </w:rPr>
        <w:t>وصل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000 303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الإجمالي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000 041 2</w:t>
      </w:r>
      <w:r w:rsidRPr="003B57E4">
        <w:rPr>
          <w:rtl/>
          <w:lang w:bidi="ar-EG"/>
        </w:rPr>
        <w:t xml:space="preserve">، </w:t>
      </w:r>
      <w:r w:rsidR="00CF46DD">
        <w:rPr>
          <w:rFonts w:hint="cs"/>
          <w:rtl/>
          <w:lang w:bidi="ar-EG"/>
        </w:rPr>
        <w:t>أ</w:t>
      </w:r>
      <w:r w:rsidRPr="003B57E4">
        <w:rPr>
          <w:rFonts w:hint="cs"/>
          <w:rtl/>
          <w:lang w:bidi="ar-EG"/>
        </w:rPr>
        <w:t>ما</w:t>
      </w:r>
      <w:r w:rsidR="00CF46DD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14.9 </w:t>
      </w:r>
      <w:r w:rsidRPr="003B57E4">
        <w:rPr>
          <w:rFonts w:hint="cs"/>
          <w:rtl/>
          <w:lang w:bidi="ar-EG"/>
        </w:rPr>
        <w:t>في</w:t>
      </w:r>
      <w:r w:rsidR="00CF46DD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163-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منفصل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الانتشار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بالقياس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أربعة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قليلا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عشرة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يشتغل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الأربع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الماضية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هبط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بالحكومة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والاتحادات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بلغت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بأجر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 xml:space="preserve">23.9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بالدولة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1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خمس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سنوات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2002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والاتحادات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مطابقا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بالدولة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0.7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2002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ارتفعت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CF46DD">
        <w:rPr>
          <w:rFonts w:hint="cs"/>
          <w:rtl/>
          <w:lang w:bidi="ar-EG"/>
        </w:rPr>
        <w:t>12.5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13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الزمنية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المقابلة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164-</w:t>
      </w:r>
      <w:r w:rsidR="00CF46DD">
        <w:rPr>
          <w:rFonts w:hint="cs"/>
          <w:rtl/>
          <w:lang w:bidi="ar-EG"/>
        </w:rPr>
        <w:tab/>
      </w:r>
      <w:r w:rsidRPr="00CF46DD">
        <w:rPr>
          <w:rFonts w:hint="cs"/>
          <w:w w:val="100"/>
          <w:rtl/>
          <w:lang w:bidi="ar-EG"/>
        </w:rPr>
        <w:t>وهناك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أسباب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كثيرة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لتعليل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شمول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العقود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المحددة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المدة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للنساء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بصفة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خاصة</w:t>
      </w:r>
      <w:r w:rsidR="002F6164" w:rsidRPr="00CF46DD">
        <w:rPr>
          <w:w w:val="100"/>
          <w:rtl/>
          <w:lang w:bidi="ar-EG"/>
        </w:rPr>
        <w:t xml:space="preserve">. </w:t>
      </w:r>
      <w:r w:rsidRPr="00CF46DD">
        <w:rPr>
          <w:rFonts w:hint="cs"/>
          <w:w w:val="100"/>
          <w:rtl/>
          <w:lang w:bidi="ar-EG"/>
        </w:rPr>
        <w:t>فهيكل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العمالة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بفنلندا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يختلف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عما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هو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سائد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غالبية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بلدان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الاتحاد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الأوروبي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حيث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أن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معدل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عمالة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المرأة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بفنلندا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يقل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بنسبة</w:t>
      </w:r>
      <w:r w:rsidRPr="00CF46DD">
        <w:rPr>
          <w:w w:val="100"/>
          <w:rtl/>
          <w:lang w:bidi="ar-EG"/>
        </w:rPr>
        <w:t xml:space="preserve"> </w:t>
      </w:r>
      <w:r w:rsidR="00CF46DD" w:rsidRPr="00CF46DD">
        <w:rPr>
          <w:rFonts w:hint="cs"/>
          <w:w w:val="100"/>
          <w:rtl/>
          <w:lang w:bidi="ar-EG"/>
        </w:rPr>
        <w:t>3.8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المائة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فقط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عن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المعدل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المتصل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بالرجال</w:t>
      </w:r>
      <w:r w:rsidR="002F6164" w:rsidRPr="00CF46DD">
        <w:rPr>
          <w:w w:val="100"/>
          <w:rtl/>
          <w:lang w:bidi="ar-EG"/>
        </w:rPr>
        <w:t xml:space="preserve">. </w:t>
      </w:r>
      <w:r w:rsidRPr="00CF46DD">
        <w:rPr>
          <w:rFonts w:hint="cs"/>
          <w:w w:val="100"/>
          <w:rtl/>
          <w:lang w:bidi="ar-EG"/>
        </w:rPr>
        <w:t>وفي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فنلندا</w:t>
      </w:r>
      <w:r w:rsidRPr="00CF46DD">
        <w:rPr>
          <w:w w:val="100"/>
          <w:rtl/>
          <w:lang w:bidi="ar-EG"/>
        </w:rPr>
        <w:t xml:space="preserve">، </w:t>
      </w:r>
      <w:r w:rsidRPr="00CF46DD">
        <w:rPr>
          <w:rFonts w:hint="cs"/>
          <w:w w:val="100"/>
          <w:rtl/>
          <w:lang w:bidi="ar-EG"/>
        </w:rPr>
        <w:t>يلاحظ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أن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الفارق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مستوي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العمالة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بين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المرأة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والرجل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هو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أقل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فارق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بلدان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الاتحاد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الأوروبي</w:t>
      </w:r>
      <w:r w:rsidR="002F6164" w:rsidRPr="00CF46DD">
        <w:rPr>
          <w:w w:val="100"/>
          <w:rtl/>
          <w:lang w:bidi="ar-EG"/>
        </w:rPr>
        <w:t xml:space="preserve">. </w:t>
      </w:r>
      <w:r w:rsidRPr="00CF46DD">
        <w:rPr>
          <w:rFonts w:hint="cs"/>
          <w:w w:val="100"/>
          <w:rtl/>
          <w:lang w:bidi="ar-EG"/>
        </w:rPr>
        <w:t>ومستوي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العمالة</w:t>
      </w:r>
      <w:r w:rsidRPr="00CF46DD">
        <w:rPr>
          <w:w w:val="100"/>
          <w:rtl/>
          <w:lang w:bidi="ar-EG"/>
        </w:rPr>
        <w:t xml:space="preserve"> </w:t>
      </w:r>
      <w:r w:rsidR="0008538F" w:rsidRPr="00CF46DD">
        <w:rPr>
          <w:rFonts w:hint="cs"/>
          <w:w w:val="100"/>
          <w:rtl/>
          <w:lang w:bidi="ar-EG"/>
        </w:rPr>
        <w:t xml:space="preserve">لدى </w:t>
      </w:r>
      <w:r w:rsidRPr="00CF46DD">
        <w:rPr>
          <w:rFonts w:hint="cs"/>
          <w:w w:val="100"/>
          <w:rtl/>
          <w:lang w:bidi="ar-EG"/>
        </w:rPr>
        <w:t>جميع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السكان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الفنلنديين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لا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يعد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من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أعلي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المستويات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في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الاتحاد</w:t>
      </w:r>
      <w:r w:rsidRPr="00CF46DD">
        <w:rPr>
          <w:w w:val="100"/>
          <w:rtl/>
          <w:lang w:bidi="ar-EG"/>
        </w:rPr>
        <w:t xml:space="preserve"> </w:t>
      </w:r>
      <w:r w:rsidRPr="00CF46DD">
        <w:rPr>
          <w:rFonts w:hint="cs"/>
          <w:w w:val="100"/>
          <w:rtl/>
          <w:lang w:bidi="ar-EG"/>
        </w:rPr>
        <w:t>الأوروبي</w:t>
      </w:r>
      <w:r w:rsidRPr="00CF46DD">
        <w:rPr>
          <w:w w:val="100"/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165-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غالبية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تزال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بمثابة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المستفيد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تتراكم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تكاليف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يسددها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والتعليم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="00CF46DD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يغلب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تشغيل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نساء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</w:t>
      </w:r>
      <w:r w:rsidR="00CF46DD">
        <w:rPr>
          <w:rFonts w:hint="cs"/>
          <w:rtl/>
          <w:lang w:bidi="ar-EG"/>
        </w:rPr>
        <w:t>ي</w:t>
      </w:r>
      <w:r w:rsidRPr="003B57E4">
        <w:rPr>
          <w:rFonts w:hint="cs"/>
          <w:rtl/>
          <w:lang w:bidi="ar-EG"/>
        </w:rPr>
        <w:t>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49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بديلة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المستفيد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تبادل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</w:t>
      </w:r>
      <w:r w:rsidRPr="003B57E4">
        <w:rPr>
          <w:rtl/>
          <w:lang w:bidi="ar-EG"/>
        </w:rPr>
        <w:t>.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166-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والعاملين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أحدث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7 </w:t>
      </w:r>
      <w:r w:rsidRPr="003B57E4">
        <w:rPr>
          <w:rFonts w:hint="cs"/>
          <w:rtl/>
          <w:lang w:bidi="ar-EG"/>
        </w:rPr>
        <w:t>شباط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فبراير</w:t>
      </w:r>
      <w:r w:rsidRPr="003B57E4">
        <w:rPr>
          <w:rtl/>
          <w:lang w:bidi="ar-EG"/>
        </w:rPr>
        <w:t xml:space="preserve"> 2007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صيغ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مقترحات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دورته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سيعقدها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خريف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2007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المزمع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سريان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2008،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اقتراح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إدخالها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أحكام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(28-1-2001/55)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إبرام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ومشروع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تكميلية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العقود</w:t>
      </w:r>
      <w:r w:rsidRPr="003B57E4">
        <w:rPr>
          <w:rtl/>
          <w:lang w:bidi="ar-EG"/>
        </w:rPr>
        <w:t>.</w:t>
      </w:r>
    </w:p>
    <w:p w:rsidR="00CF46DD" w:rsidRPr="00CF46DD" w:rsidRDefault="00CF46DD" w:rsidP="00CF46DD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1-3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</w:t>
      </w:r>
    </w:p>
    <w:p w:rsidR="003B57E4" w:rsidRPr="003B57E4" w:rsidRDefault="003B57E4" w:rsidP="00CF46DD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167-</w:t>
      </w:r>
      <w:r w:rsidR="00CF46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ليست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كثيرة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الانتشار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وقرابة</w:t>
      </w:r>
      <w:r w:rsidRPr="003B57E4">
        <w:rPr>
          <w:rtl/>
          <w:lang w:bidi="ar-EG"/>
        </w:rPr>
        <w:t xml:space="preserve"> 19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يشتغلن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وحصة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جزءا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طفيفة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حاليا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10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>.</w:t>
      </w:r>
    </w:p>
    <w:p w:rsidR="003B57E4" w:rsidRPr="003B57E4" w:rsidRDefault="003B57E4" w:rsidP="001C6E1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168-</w:t>
      </w:r>
      <w:r w:rsidR="001C6E1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لوقت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جزئي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حصة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هذه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النوعية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تبلغ</w:t>
      </w:r>
      <w:r w:rsidRPr="00C73B2B">
        <w:rPr>
          <w:w w:val="100"/>
          <w:rtl/>
          <w:lang w:bidi="ar-EG"/>
        </w:rPr>
        <w:t xml:space="preserve"> 24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قطاع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التجارة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كما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أنها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كانت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تصل</w:t>
      </w:r>
      <w:r w:rsidRPr="00C73B2B">
        <w:rPr>
          <w:w w:val="100"/>
          <w:rtl/>
          <w:lang w:bidi="ar-EG"/>
        </w:rPr>
        <w:t xml:space="preserve"> </w:t>
      </w:r>
      <w:r w:rsidR="00D30D2D" w:rsidRPr="00C73B2B">
        <w:rPr>
          <w:rFonts w:hint="cs"/>
          <w:w w:val="100"/>
          <w:rtl/>
          <w:lang w:bidi="ar-EG"/>
        </w:rPr>
        <w:t>إلى</w:t>
      </w:r>
      <w:r w:rsidRPr="00C73B2B">
        <w:rPr>
          <w:w w:val="100"/>
          <w:rtl/>
          <w:lang w:bidi="ar-EG"/>
        </w:rPr>
        <w:t xml:space="preserve"> 38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قطاع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تجارة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التجزئة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وهو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قطاع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تنتشر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العمالة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النسائية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وحصة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النساء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اللائي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يضطلعن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جزءا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الوقت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باعتبار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ذلك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مهنة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أساسية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لهن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كانت</w:t>
      </w:r>
      <w:r w:rsidRPr="00C73B2B">
        <w:rPr>
          <w:w w:val="100"/>
          <w:rtl/>
          <w:lang w:bidi="ar-EG"/>
        </w:rPr>
        <w:t xml:space="preserve"> 37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حين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الرقم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المناظر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للرجال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كان</w:t>
      </w:r>
      <w:r w:rsidRPr="00C73B2B">
        <w:rPr>
          <w:w w:val="100"/>
          <w:rtl/>
          <w:lang w:bidi="ar-EG"/>
        </w:rPr>
        <w:t xml:space="preserve"> 10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تجارة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التجزئة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كان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بعض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الوقت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نصيب</w:t>
      </w:r>
      <w:r w:rsidRPr="00C73B2B">
        <w:rPr>
          <w:w w:val="100"/>
          <w:rtl/>
          <w:lang w:bidi="ar-EG"/>
        </w:rPr>
        <w:t xml:space="preserve"> 44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النساء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و</w:t>
      </w:r>
      <w:r w:rsidR="00DB445B" w:rsidRPr="00C73B2B">
        <w:rPr>
          <w:rFonts w:hint="cs"/>
          <w:w w:val="100"/>
          <w:rtl/>
          <w:lang w:bidi="ar-EG"/>
        </w:rPr>
        <w:t xml:space="preserve"> </w:t>
      </w:r>
      <w:r w:rsidRPr="00C73B2B">
        <w:rPr>
          <w:w w:val="100"/>
          <w:rtl/>
          <w:lang w:bidi="ar-EG"/>
        </w:rPr>
        <w:t xml:space="preserve">22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المائة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الرجال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قطاع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الفنادق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والمطاعم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لا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توجد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فوارق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بين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الجنسين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فيما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يتصل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لوقت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جزئي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قطاع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البناء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لا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الرجال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جزءا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الوقت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ولكن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نسبة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النساء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البالغة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الضآلة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التي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هناك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تقوم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بذلك</w:t>
      </w:r>
      <w:r w:rsidRPr="00C73B2B">
        <w:rPr>
          <w:w w:val="100"/>
          <w:rtl/>
          <w:lang w:bidi="ar-EG"/>
        </w:rPr>
        <w:t>.</w:t>
      </w:r>
    </w:p>
    <w:p w:rsidR="00DB445B" w:rsidRPr="00DB445B" w:rsidRDefault="00DB445B" w:rsidP="00DB445B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B759D2" w:rsidRDefault="00B759D2" w:rsidP="003B57E4">
      <w:pPr>
        <w:pStyle w:val="SingleTxt"/>
        <w:rPr>
          <w:rtl/>
          <w:lang w:bidi="ar-EG"/>
        </w:rPr>
      </w:pPr>
      <w:r w:rsidRPr="00B759D2">
        <w:rPr>
          <w:rFonts w:hint="cs"/>
          <w:rtl/>
          <w:lang w:bidi="ar-EG"/>
        </w:rPr>
        <w:t>1-4</w:t>
      </w:r>
      <w:r w:rsidRPr="00B759D2"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>التم</w:t>
      </w:r>
      <w:r w:rsidR="003B57E4" w:rsidRPr="00B759D2">
        <w:rPr>
          <w:rFonts w:hint="cs"/>
          <w:rtl/>
          <w:lang w:bidi="ar-EG"/>
        </w:rPr>
        <w:t>ييز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بناء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علي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الحمل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أو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الإجازة</w:t>
      </w:r>
      <w:r w:rsidR="003B57E4" w:rsidRPr="00B759D2">
        <w:rPr>
          <w:rtl/>
          <w:lang w:bidi="ar-EG"/>
        </w:rPr>
        <w:t xml:space="preserve"> </w:t>
      </w:r>
      <w:r w:rsidR="003B57E4" w:rsidRPr="00B759D2">
        <w:rPr>
          <w:rFonts w:hint="cs"/>
          <w:rtl/>
          <w:lang w:bidi="ar-EG"/>
        </w:rPr>
        <w:t>العائلية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169-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مشكلة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لأمينة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،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اضطلاعها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عائلية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متصلا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بعلاقات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تمديد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تصرح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(15-4-2005/232) </w:t>
      </w:r>
      <w:r w:rsidRPr="003B57E4">
        <w:rPr>
          <w:rFonts w:hint="cs"/>
          <w:rtl/>
          <w:lang w:bidi="ar-EG"/>
        </w:rPr>
        <w:t>يحظر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الالتزامات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تلقت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الأخيرة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اتصالات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متزايدة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الاشتباه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والتعليمات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حاولت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بالفعل</w:t>
      </w:r>
      <w:r w:rsidRPr="003B57E4">
        <w:rPr>
          <w:rtl/>
          <w:lang w:bidi="ar-EG"/>
        </w:rPr>
        <w:t>.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170-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ذكرت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="00DB445B">
        <w:rPr>
          <w:rFonts w:hint="cs"/>
          <w:rtl/>
          <w:lang w:bidi="ar-EG"/>
        </w:rPr>
        <w:t>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عقدهن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يشعرن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بالخوف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اللجوء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المكفولة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يأملن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العودة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مرة</w:t>
      </w:r>
      <w:r w:rsidRPr="003B57E4">
        <w:rPr>
          <w:rtl/>
          <w:lang w:bidi="ar-EG"/>
        </w:rPr>
        <w:t xml:space="preserve"> </w:t>
      </w:r>
      <w:r w:rsidR="00CF6396">
        <w:rPr>
          <w:rFonts w:hint="cs"/>
          <w:rtl/>
          <w:lang w:bidi="ar-EG"/>
        </w:rPr>
        <w:t>أخرى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المضادة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محظورة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يميلون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التهوين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الإجراءات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171-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أمينة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المظالم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اتصالات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كثيرة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بالفنيين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الاشتباه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العائلية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وهيئات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للاشتباه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جريمة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172-</w:t>
      </w:r>
      <w:r w:rsidR="00DB445B">
        <w:rPr>
          <w:rFonts w:hint="cs"/>
          <w:rtl/>
          <w:lang w:bidi="ar-EG"/>
        </w:rPr>
        <w:tab/>
      </w:r>
      <w:r w:rsidRPr="00C73B2B">
        <w:rPr>
          <w:rFonts w:hint="cs"/>
          <w:w w:val="100"/>
          <w:rtl/>
          <w:lang w:bidi="ar-EG"/>
        </w:rPr>
        <w:t>وقانون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عقود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(26-1-2001/55) </w:t>
      </w:r>
      <w:r w:rsidRPr="00C73B2B">
        <w:rPr>
          <w:rFonts w:hint="cs"/>
          <w:w w:val="100"/>
          <w:rtl/>
          <w:lang w:bidi="ar-EG"/>
        </w:rPr>
        <w:t>يحظر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إنهاء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علاقة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السارية</w:t>
      </w:r>
      <w:r w:rsidRPr="00C73B2B">
        <w:rPr>
          <w:w w:val="100"/>
          <w:rtl/>
          <w:lang w:bidi="ar-EG"/>
        </w:rPr>
        <w:t xml:space="preserve"> </w:t>
      </w:r>
      <w:r w:rsidR="00D30D2D" w:rsidRPr="00C73B2B">
        <w:rPr>
          <w:rFonts w:hint="cs"/>
          <w:w w:val="100"/>
          <w:rtl/>
          <w:lang w:bidi="ar-EG"/>
        </w:rPr>
        <w:t>إلى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حين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إشعار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لاحق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جراء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الحمل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الإجازة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العائلية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ومع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هذا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فإن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قانون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المساواة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وحده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الذي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يحظر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عدم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تجديد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عقد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ذي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مدة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محددة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تقصير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فترة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سريانه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بناء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علي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الحمل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الإجازة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العائلية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وبالتالي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فإنه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توجد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أحكام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تتعلق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بحقوق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العاملين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لفترة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محددة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هذا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المنحي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فيما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يسمي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القانون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الأساسي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الخاص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بحياة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وهو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قانون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عقود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="002F6164" w:rsidRPr="00C73B2B">
        <w:rPr>
          <w:w w:val="100"/>
          <w:rtl/>
          <w:lang w:bidi="ar-EG"/>
        </w:rPr>
        <w:t xml:space="preserve">. </w:t>
      </w:r>
      <w:r w:rsidRPr="00C73B2B">
        <w:rPr>
          <w:rFonts w:hint="cs"/>
          <w:w w:val="100"/>
          <w:rtl/>
          <w:lang w:bidi="ar-EG"/>
        </w:rPr>
        <w:t>وكان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رأي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أمينة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المظالم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المعنية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بالمساواة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هذه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الواقعة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تشكل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ثغرة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الثغرات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ومن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ثم</w:t>
      </w:r>
      <w:r w:rsidRPr="00C73B2B">
        <w:rPr>
          <w:w w:val="100"/>
          <w:rtl/>
          <w:lang w:bidi="ar-EG"/>
        </w:rPr>
        <w:t xml:space="preserve">، </w:t>
      </w:r>
      <w:r w:rsidRPr="00C73B2B">
        <w:rPr>
          <w:rFonts w:hint="cs"/>
          <w:w w:val="100"/>
          <w:rtl/>
          <w:lang w:bidi="ar-EG"/>
        </w:rPr>
        <w:t>فقد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قدمت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اقتراحا</w:t>
      </w:r>
      <w:r w:rsidRPr="00C73B2B">
        <w:rPr>
          <w:w w:val="100"/>
          <w:rtl/>
          <w:lang w:bidi="ar-EG"/>
        </w:rPr>
        <w:t xml:space="preserve"> </w:t>
      </w:r>
      <w:r w:rsidR="00D30D2D" w:rsidRPr="00C73B2B">
        <w:rPr>
          <w:rFonts w:hint="cs"/>
          <w:w w:val="100"/>
          <w:rtl/>
          <w:lang w:bidi="ar-EG"/>
        </w:rPr>
        <w:t>إلى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وزير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عام</w:t>
      </w:r>
      <w:r w:rsidRPr="00C73B2B">
        <w:rPr>
          <w:w w:val="100"/>
          <w:rtl/>
          <w:lang w:bidi="ar-EG"/>
        </w:rPr>
        <w:t xml:space="preserve"> 2005 </w:t>
      </w:r>
      <w:r w:rsidRPr="00C73B2B">
        <w:rPr>
          <w:rFonts w:hint="cs"/>
          <w:w w:val="100"/>
          <w:rtl/>
          <w:lang w:bidi="ar-EG"/>
        </w:rPr>
        <w:t>يتضمن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تكملة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هذا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القانون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حتى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يحظر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بصفة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خاصة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عدم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تجديد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علاقات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العمل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المحددة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المدة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تقصير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فترتها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من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جراء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الحمل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أو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الحصول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علي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إجازة</w:t>
      </w:r>
      <w:r w:rsidRPr="00C73B2B">
        <w:rPr>
          <w:w w:val="100"/>
          <w:rtl/>
          <w:lang w:bidi="ar-EG"/>
        </w:rPr>
        <w:t xml:space="preserve"> </w:t>
      </w:r>
      <w:r w:rsidRPr="00C73B2B">
        <w:rPr>
          <w:rFonts w:hint="cs"/>
          <w:w w:val="100"/>
          <w:rtl/>
          <w:lang w:bidi="ar-EG"/>
        </w:rPr>
        <w:t>عائلية</w:t>
      </w:r>
      <w:r w:rsidRPr="003B57E4">
        <w:rPr>
          <w:rtl/>
          <w:lang w:bidi="ar-EG"/>
        </w:rPr>
        <w:t>.</w:t>
      </w:r>
    </w:p>
    <w:p w:rsidR="00DB445B" w:rsidRPr="00DB445B" w:rsidRDefault="00DB445B" w:rsidP="00DB445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DB445B" w:rsidRDefault="003B57E4" w:rsidP="00C73B2B">
      <w:pPr>
        <w:pStyle w:val="SingleTxt"/>
        <w:rPr>
          <w:b/>
          <w:bCs/>
          <w:rtl/>
          <w:lang w:bidi="ar-EG"/>
        </w:rPr>
      </w:pPr>
      <w:r w:rsidRPr="00DB445B">
        <w:rPr>
          <w:b/>
          <w:bCs/>
          <w:rtl/>
          <w:lang w:bidi="ar-EG"/>
        </w:rPr>
        <w:t>2</w:t>
      </w:r>
      <w:r w:rsidR="00DB445B" w:rsidRPr="00DB445B">
        <w:rPr>
          <w:rFonts w:hint="cs"/>
          <w:b/>
          <w:bCs/>
          <w:rtl/>
          <w:lang w:bidi="ar-EG"/>
        </w:rPr>
        <w:t xml:space="preserve"> </w:t>
      </w:r>
      <w:r w:rsidRPr="00DB445B">
        <w:rPr>
          <w:b/>
          <w:bCs/>
          <w:rtl/>
          <w:lang w:bidi="ar-EG"/>
        </w:rPr>
        <w:t>-</w:t>
      </w:r>
      <w:r w:rsidR="00DB445B" w:rsidRPr="00DB445B">
        <w:rPr>
          <w:rFonts w:hint="cs"/>
          <w:b/>
          <w:bCs/>
          <w:rtl/>
          <w:lang w:bidi="ar-EG"/>
        </w:rPr>
        <w:tab/>
      </w:r>
      <w:r w:rsidRPr="00DB445B">
        <w:rPr>
          <w:rFonts w:hint="cs"/>
          <w:b/>
          <w:bCs/>
          <w:rtl/>
          <w:lang w:bidi="ar-EG"/>
        </w:rPr>
        <w:t>البطالة</w:t>
      </w:r>
      <w:r w:rsidRPr="00DB445B">
        <w:rPr>
          <w:b/>
          <w:bCs/>
          <w:rtl/>
          <w:lang w:bidi="ar-EG"/>
        </w:rPr>
        <w:t xml:space="preserve"> </w:t>
      </w:r>
      <w:r w:rsidRPr="00DB445B">
        <w:rPr>
          <w:rFonts w:hint="cs"/>
          <w:b/>
          <w:bCs/>
          <w:rtl/>
          <w:lang w:bidi="ar-EG"/>
        </w:rPr>
        <w:t>بين</w:t>
      </w:r>
      <w:r w:rsidRPr="00DB445B">
        <w:rPr>
          <w:b/>
          <w:bCs/>
          <w:rtl/>
          <w:lang w:bidi="ar-EG"/>
        </w:rPr>
        <w:t xml:space="preserve"> </w:t>
      </w:r>
      <w:r w:rsidRPr="00DB445B">
        <w:rPr>
          <w:rFonts w:hint="cs"/>
          <w:b/>
          <w:bCs/>
          <w:rtl/>
          <w:lang w:bidi="ar-EG"/>
        </w:rPr>
        <w:t>النساء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173-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لبحوث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أجرتها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يوليه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>000 540 2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مقدارها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 xml:space="preserve">000 46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>000 31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بمقدار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 xml:space="preserve">000 15 </w:t>
      </w:r>
      <w:r w:rsidRPr="003B57E4">
        <w:rPr>
          <w:rFonts w:hint="cs"/>
          <w:rtl/>
          <w:lang w:bidi="ar-EG"/>
        </w:rPr>
        <w:t>عما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السائد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تموز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يوليه</w:t>
      </w:r>
      <w:r w:rsidRPr="003B57E4">
        <w:rPr>
          <w:rtl/>
          <w:lang w:bidi="ar-EG"/>
        </w:rPr>
        <w:t xml:space="preserve"> 2005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إقليم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جنوب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>.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174-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سنهم</w:t>
      </w:r>
      <w:r w:rsidRPr="003B57E4">
        <w:rPr>
          <w:rtl/>
          <w:lang w:bidi="ar-EG"/>
        </w:rPr>
        <w:t xml:space="preserve"> 15-64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>71.8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في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المائة</w:t>
      </w:r>
      <w:r w:rsidRPr="00DB445B">
        <w:rPr>
          <w:w w:val="100"/>
          <w:rtl/>
          <w:lang w:bidi="ar-EG"/>
        </w:rPr>
        <w:t xml:space="preserve">، </w:t>
      </w:r>
      <w:r w:rsidRPr="00DB445B">
        <w:rPr>
          <w:rFonts w:hint="cs"/>
          <w:w w:val="100"/>
          <w:rtl/>
          <w:lang w:bidi="ar-EG"/>
        </w:rPr>
        <w:t>وذلك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في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تموز</w:t>
      </w:r>
      <w:r w:rsidR="00DB445B" w:rsidRPr="00DB445B">
        <w:rPr>
          <w:rFonts w:hint="cs"/>
          <w:w w:val="100"/>
          <w:rtl/>
          <w:lang w:bidi="ar-EG"/>
        </w:rPr>
        <w:t>/</w:t>
      </w:r>
      <w:r w:rsidRPr="00DB445B">
        <w:rPr>
          <w:rFonts w:hint="cs"/>
          <w:w w:val="100"/>
          <w:rtl/>
          <w:lang w:bidi="ar-EG"/>
        </w:rPr>
        <w:t>يوليه</w:t>
      </w:r>
      <w:r w:rsidRPr="00DB445B">
        <w:rPr>
          <w:w w:val="100"/>
          <w:rtl/>
          <w:lang w:bidi="ar-EG"/>
        </w:rPr>
        <w:t xml:space="preserve"> 2006</w:t>
      </w:r>
      <w:r w:rsidR="002F6164" w:rsidRPr="00DB445B">
        <w:rPr>
          <w:w w:val="100"/>
          <w:rtl/>
          <w:lang w:bidi="ar-EG"/>
        </w:rPr>
        <w:t xml:space="preserve">. </w:t>
      </w:r>
      <w:r w:rsidRPr="00DB445B">
        <w:rPr>
          <w:rFonts w:hint="cs"/>
          <w:w w:val="100"/>
          <w:rtl/>
          <w:lang w:bidi="ar-EG"/>
        </w:rPr>
        <w:t>وكان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هذا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المعدل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يزيد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بنسبة</w:t>
      </w:r>
      <w:r w:rsidRPr="00DB445B">
        <w:rPr>
          <w:w w:val="100"/>
          <w:rtl/>
          <w:lang w:bidi="ar-EG"/>
        </w:rPr>
        <w:t xml:space="preserve"> </w:t>
      </w:r>
      <w:r w:rsidR="00DB445B" w:rsidRPr="00DB445B">
        <w:rPr>
          <w:rFonts w:hint="cs"/>
          <w:w w:val="100"/>
          <w:rtl/>
          <w:lang w:bidi="ar-EG"/>
        </w:rPr>
        <w:t>1.1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في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المائة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عن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العام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السابق</w:t>
      </w:r>
      <w:r w:rsidR="002F6164" w:rsidRPr="00DB445B">
        <w:rPr>
          <w:w w:val="100"/>
          <w:rtl/>
          <w:lang w:bidi="ar-EG"/>
        </w:rPr>
        <w:t xml:space="preserve">. </w:t>
      </w:r>
      <w:r w:rsidRPr="00DB445B">
        <w:rPr>
          <w:rFonts w:hint="cs"/>
          <w:w w:val="100"/>
          <w:rtl/>
          <w:lang w:bidi="ar-EG"/>
        </w:rPr>
        <w:t>ولقد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ارتفع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معدل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عمالة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المرأة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بنسبة</w:t>
      </w:r>
      <w:r w:rsidRPr="00DB445B">
        <w:rPr>
          <w:w w:val="100"/>
          <w:rtl/>
          <w:lang w:bidi="ar-EG"/>
        </w:rPr>
        <w:t xml:space="preserve"> </w:t>
      </w:r>
      <w:r w:rsidR="00DB445B" w:rsidRPr="00DB445B">
        <w:rPr>
          <w:rFonts w:hint="cs"/>
          <w:w w:val="100"/>
          <w:rtl/>
          <w:lang w:bidi="ar-EG"/>
        </w:rPr>
        <w:t>1.6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في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المائة</w:t>
      </w:r>
      <w:r w:rsidRPr="00DB445B">
        <w:rPr>
          <w:w w:val="100"/>
          <w:rtl/>
          <w:lang w:bidi="ar-EG"/>
        </w:rPr>
        <w:t xml:space="preserve">، </w:t>
      </w:r>
      <w:r w:rsidRPr="00DB445B">
        <w:rPr>
          <w:rFonts w:hint="cs"/>
          <w:w w:val="100"/>
          <w:rtl/>
          <w:lang w:bidi="ar-EG"/>
        </w:rPr>
        <w:t>حيث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وصل</w:t>
      </w:r>
      <w:r w:rsidRPr="00DB445B">
        <w:rPr>
          <w:w w:val="100"/>
          <w:rtl/>
          <w:lang w:bidi="ar-EG"/>
        </w:rPr>
        <w:t xml:space="preserve"> </w:t>
      </w:r>
      <w:r w:rsidR="00D30D2D" w:rsidRPr="00DB445B">
        <w:rPr>
          <w:rFonts w:hint="cs"/>
          <w:w w:val="100"/>
          <w:rtl/>
          <w:lang w:bidi="ar-EG"/>
        </w:rPr>
        <w:t>إلى</w:t>
      </w:r>
      <w:r w:rsidRPr="00DB445B">
        <w:rPr>
          <w:w w:val="100"/>
          <w:rtl/>
          <w:lang w:bidi="ar-EG"/>
        </w:rPr>
        <w:t xml:space="preserve"> 74 </w:t>
      </w:r>
      <w:r w:rsidRPr="00DB445B">
        <w:rPr>
          <w:rFonts w:hint="cs"/>
          <w:w w:val="100"/>
          <w:rtl/>
          <w:lang w:bidi="ar-EG"/>
        </w:rPr>
        <w:t>في</w:t>
      </w:r>
      <w:r w:rsidRPr="00DB445B">
        <w:rPr>
          <w:w w:val="100"/>
          <w:rtl/>
          <w:lang w:bidi="ar-EG"/>
        </w:rPr>
        <w:t xml:space="preserve"> </w:t>
      </w:r>
      <w:r w:rsidRPr="00DB445B">
        <w:rPr>
          <w:rFonts w:hint="cs"/>
          <w:w w:val="100"/>
          <w:rtl/>
          <w:lang w:bidi="ar-EG"/>
        </w:rPr>
        <w:t>المائة</w:t>
      </w:r>
      <w:r w:rsidRPr="00DB445B">
        <w:rPr>
          <w:w w:val="100"/>
          <w:rtl/>
          <w:lang w:bidi="ar-EG"/>
        </w:rPr>
        <w:t>.</w:t>
      </w:r>
    </w:p>
    <w:p w:rsidR="003B57E4" w:rsidRPr="003B57E4" w:rsidRDefault="003B57E4" w:rsidP="00DB445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175-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هبط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8،2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>7.2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لاتجاه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مماثل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انخفض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="00DB445B">
        <w:rPr>
          <w:rFonts w:hint="cs"/>
          <w:rtl/>
          <w:lang w:bidi="ar-EG"/>
        </w:rPr>
        <w:t>6.5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6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. </w:t>
      </w:r>
    </w:p>
    <w:p w:rsidR="003B57E4" w:rsidRPr="003B57E4" w:rsidRDefault="003B57E4" w:rsidP="00C73B2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176-</w:t>
      </w:r>
      <w:r w:rsidR="00DB445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المهاجرات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31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20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جميعا</w:t>
      </w:r>
      <w:r w:rsidRPr="003B57E4">
        <w:rPr>
          <w:rtl/>
          <w:lang w:bidi="ar-EG"/>
        </w:rPr>
        <w:t xml:space="preserve"> </w:t>
      </w:r>
      <w:r w:rsidR="00C73B2B">
        <w:rPr>
          <w:rFonts w:hint="cs"/>
          <w:rtl/>
          <w:lang w:bidi="ar-EG"/>
        </w:rPr>
        <w:t>8.4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2005.</w:t>
      </w:r>
    </w:p>
    <w:p w:rsidR="00C73B2B" w:rsidRPr="00C73B2B" w:rsidRDefault="00C73B2B" w:rsidP="00C73B2B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C73B2B" w:rsidRDefault="003B57E4" w:rsidP="00C73B2B">
      <w:pPr>
        <w:pStyle w:val="SingleTxt"/>
        <w:rPr>
          <w:b/>
          <w:bCs/>
          <w:rtl/>
          <w:lang w:bidi="ar-EG"/>
        </w:rPr>
      </w:pPr>
      <w:r w:rsidRPr="00C73B2B">
        <w:rPr>
          <w:b/>
          <w:bCs/>
          <w:rtl/>
          <w:lang w:bidi="ar-EG"/>
        </w:rPr>
        <w:t>3</w:t>
      </w:r>
      <w:r w:rsidR="00C73B2B" w:rsidRPr="00C73B2B">
        <w:rPr>
          <w:rFonts w:hint="cs"/>
          <w:b/>
          <w:bCs/>
          <w:rtl/>
          <w:lang w:bidi="ar-EG"/>
        </w:rPr>
        <w:t xml:space="preserve"> </w:t>
      </w:r>
      <w:r w:rsidRPr="00C73B2B">
        <w:rPr>
          <w:b/>
          <w:bCs/>
          <w:rtl/>
          <w:lang w:bidi="ar-EG"/>
        </w:rPr>
        <w:t>-</w:t>
      </w:r>
      <w:r w:rsidR="00C73B2B" w:rsidRPr="00C73B2B">
        <w:rPr>
          <w:rFonts w:hint="cs"/>
          <w:b/>
          <w:bCs/>
          <w:rtl/>
          <w:lang w:bidi="ar-EG"/>
        </w:rPr>
        <w:tab/>
      </w:r>
      <w:r w:rsidRPr="00C73B2B">
        <w:rPr>
          <w:rFonts w:hint="cs"/>
          <w:b/>
          <w:bCs/>
          <w:rtl/>
          <w:lang w:bidi="ar-EG"/>
        </w:rPr>
        <w:t>الضمان</w:t>
      </w:r>
      <w:r w:rsidRPr="00C73B2B">
        <w:rPr>
          <w:b/>
          <w:bCs/>
          <w:rtl/>
          <w:lang w:bidi="ar-EG"/>
        </w:rPr>
        <w:t xml:space="preserve"> </w:t>
      </w:r>
      <w:r w:rsidRPr="00C73B2B">
        <w:rPr>
          <w:rFonts w:hint="cs"/>
          <w:b/>
          <w:bCs/>
          <w:rtl/>
          <w:lang w:bidi="ar-EG"/>
        </w:rPr>
        <w:t>الاجتماعي</w:t>
      </w:r>
    </w:p>
    <w:p w:rsidR="003B57E4" w:rsidRPr="003B57E4" w:rsidRDefault="003B57E4" w:rsidP="00C73B2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3-1</w:t>
      </w:r>
      <w:r w:rsidR="00C73B2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الأمومة</w:t>
      </w:r>
    </w:p>
    <w:p w:rsidR="003B57E4" w:rsidRPr="003B57E4" w:rsidRDefault="003B57E4" w:rsidP="00C73B2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177-</w:t>
      </w:r>
      <w:r w:rsidR="00C73B2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يحق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لوا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يقررا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بينهما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ستمنح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للأب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2007، </w:t>
      </w:r>
      <w:r w:rsidRPr="003B57E4">
        <w:rPr>
          <w:rFonts w:hint="cs"/>
          <w:rtl/>
          <w:lang w:bidi="ar-EG"/>
        </w:rPr>
        <w:t>زيدت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والأم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للثلاثين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اللاحقة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لولادة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للوالدين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يتلقيا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مرتفعة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قصوى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للميلاد</w:t>
      </w:r>
      <w:r w:rsidRPr="003B57E4">
        <w:rPr>
          <w:rtl/>
          <w:lang w:bidi="ar-EG"/>
        </w:rPr>
        <w:t>.</w:t>
      </w:r>
    </w:p>
    <w:p w:rsidR="003B57E4" w:rsidRPr="003B57E4" w:rsidRDefault="003B57E4" w:rsidP="00C73B2B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178-</w:t>
      </w:r>
      <w:r w:rsidR="00C73B2B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والتعديلات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ترمي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تشجيع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الاستفادة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مطرد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تقاسم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الإجازات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سيفضي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تقسيم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التكاليف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يتحملها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نحو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وسيحسن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>.</w:t>
      </w:r>
    </w:p>
    <w:p w:rsidR="003B57E4" w:rsidRDefault="003B57E4" w:rsidP="009E0BDD">
      <w:pPr>
        <w:pStyle w:val="SingleTxt"/>
        <w:rPr>
          <w:rFonts w:hint="cs"/>
          <w:rtl/>
          <w:lang w:bidi="ar-EG"/>
        </w:rPr>
      </w:pPr>
      <w:r w:rsidRPr="003B57E4">
        <w:rPr>
          <w:rtl/>
          <w:lang w:bidi="ar-EG"/>
        </w:rPr>
        <w:t>179-</w:t>
      </w:r>
      <w:r w:rsidR="009E0BDD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تمنح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للأمهات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الستة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والخمسين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الميلاد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فحسب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أثناء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الحمل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جري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براتب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العطلات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الرسمية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صاحب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وتستهدف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التكاليف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الكبيرة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يتحملها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أصحاب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بأسرة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لديه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سيحسن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مباشر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>.</w:t>
      </w:r>
    </w:p>
    <w:p w:rsidR="00A05454" w:rsidRPr="00A05454" w:rsidRDefault="00A05454" w:rsidP="00A05454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3B57E4" w:rsidRDefault="003B57E4" w:rsidP="00A0545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3-2</w:t>
      </w:r>
      <w:r w:rsidR="00A0545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التقاعدية</w:t>
      </w:r>
    </w:p>
    <w:p w:rsidR="003B57E4" w:rsidRPr="00A05454" w:rsidRDefault="003B57E4" w:rsidP="003B57E4">
      <w:pPr>
        <w:pStyle w:val="SingleTxt"/>
        <w:rPr>
          <w:b/>
          <w:bCs/>
          <w:rtl/>
          <w:lang w:bidi="ar-EG"/>
        </w:rPr>
      </w:pPr>
      <w:r w:rsidRPr="00A05454">
        <w:rPr>
          <w:rFonts w:hint="cs"/>
          <w:b/>
          <w:bCs/>
          <w:rtl/>
          <w:lang w:bidi="ar-EG"/>
        </w:rPr>
        <w:t>إصلاح</w:t>
      </w:r>
      <w:r w:rsidRPr="00A05454">
        <w:rPr>
          <w:b/>
          <w:bCs/>
          <w:rtl/>
          <w:lang w:bidi="ar-EG"/>
        </w:rPr>
        <w:t xml:space="preserve"> </w:t>
      </w:r>
      <w:r w:rsidRPr="00A05454">
        <w:rPr>
          <w:rFonts w:hint="cs"/>
          <w:b/>
          <w:bCs/>
          <w:rtl/>
          <w:lang w:bidi="ar-EG"/>
        </w:rPr>
        <w:t>المعاش</w:t>
      </w:r>
      <w:r w:rsidRPr="00A05454">
        <w:rPr>
          <w:b/>
          <w:bCs/>
          <w:rtl/>
          <w:lang w:bidi="ar-EG"/>
        </w:rPr>
        <w:t xml:space="preserve"> </w:t>
      </w:r>
      <w:r w:rsidRPr="00A05454">
        <w:rPr>
          <w:rFonts w:hint="cs"/>
          <w:b/>
          <w:bCs/>
          <w:rtl/>
          <w:lang w:bidi="ar-EG"/>
        </w:rPr>
        <w:t>المتصل</w:t>
      </w:r>
      <w:r w:rsidRPr="00A05454">
        <w:rPr>
          <w:b/>
          <w:bCs/>
          <w:rtl/>
          <w:lang w:bidi="ar-EG"/>
        </w:rPr>
        <w:t xml:space="preserve"> </w:t>
      </w:r>
      <w:r w:rsidRPr="00A05454">
        <w:rPr>
          <w:rFonts w:hint="cs"/>
          <w:b/>
          <w:bCs/>
          <w:rtl/>
          <w:lang w:bidi="ar-EG"/>
        </w:rPr>
        <w:t>بالإيرادات</w:t>
      </w:r>
    </w:p>
    <w:p w:rsidR="003B57E4" w:rsidRPr="003B57E4" w:rsidRDefault="003B57E4" w:rsidP="00A0545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180-</w:t>
      </w:r>
      <w:r w:rsidR="00A0545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اعتبارا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نفاذ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القطاعين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والعام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الواقعة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18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A05454"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67 </w:t>
      </w:r>
      <w:r w:rsidRPr="003B57E4">
        <w:rPr>
          <w:rFonts w:hint="cs"/>
          <w:rtl/>
          <w:lang w:bidi="ar-EG"/>
        </w:rPr>
        <w:t>سنة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يتحدد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تراكمي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آخر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ويبلغ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التراكمي</w:t>
      </w:r>
      <w:r w:rsidRPr="003B57E4">
        <w:rPr>
          <w:rtl/>
          <w:lang w:bidi="ar-EG"/>
        </w:rPr>
        <w:t xml:space="preserve"> </w:t>
      </w:r>
      <w:r w:rsidR="00A05454">
        <w:rPr>
          <w:rFonts w:hint="cs"/>
          <w:rtl/>
          <w:lang w:bidi="ar-EG"/>
        </w:rPr>
        <w:t>1.5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السنوية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54</w:t>
      </w:r>
      <w:r w:rsidR="00A05454"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</w:t>
      </w:r>
      <w:r w:rsidR="00A05454">
        <w:rPr>
          <w:rFonts w:hint="cs"/>
          <w:rtl/>
          <w:lang w:bidi="ar-EG"/>
        </w:rPr>
        <w:t xml:space="preserve"> 1.9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تتراوح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أعمارهم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54 </w:t>
      </w:r>
      <w:r w:rsidRPr="003B57E4">
        <w:rPr>
          <w:rFonts w:hint="cs"/>
          <w:rtl/>
          <w:lang w:bidi="ar-EG"/>
        </w:rPr>
        <w:t>و</w:t>
      </w:r>
      <w:r w:rsidRPr="003B57E4">
        <w:rPr>
          <w:rtl/>
          <w:lang w:bidi="ar-EG"/>
        </w:rPr>
        <w:t xml:space="preserve"> 63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</w:t>
      </w:r>
      <w:r w:rsidR="00A05454">
        <w:rPr>
          <w:rFonts w:hint="cs"/>
          <w:rtl/>
          <w:lang w:bidi="ar-EG"/>
        </w:rPr>
        <w:t xml:space="preserve"> 4.5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64-67 </w:t>
      </w:r>
      <w:r w:rsidRPr="003B57E4">
        <w:rPr>
          <w:rFonts w:hint="cs"/>
          <w:rtl/>
          <w:lang w:bidi="ar-EG"/>
        </w:rPr>
        <w:t>سنة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يتلق</w:t>
      </w:r>
      <w:r w:rsidR="00A05454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بطالة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يتراكم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محسوب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الدخل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لبدل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الأمومة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استثنائي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للأبوة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لواحد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>.</w:t>
      </w:r>
    </w:p>
    <w:p w:rsidR="003B57E4" w:rsidRPr="003B57E4" w:rsidRDefault="003B57E4" w:rsidP="00A05454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181-</w:t>
      </w:r>
      <w:r w:rsidR="00A0545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62-67 </w:t>
      </w:r>
      <w:r w:rsidRPr="003B57E4">
        <w:rPr>
          <w:rFonts w:hint="cs"/>
          <w:rtl/>
          <w:lang w:bidi="ar-EG"/>
        </w:rPr>
        <w:t>عاما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إطار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قوانين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وبوسع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يواصل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إذا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يرغب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بلوغه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68 </w:t>
      </w:r>
      <w:r w:rsidRPr="003B57E4">
        <w:rPr>
          <w:rFonts w:hint="cs"/>
          <w:rtl/>
          <w:lang w:bidi="ar-EG"/>
        </w:rPr>
        <w:t>عاما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يتقاعد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تضاف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زيادة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بإرجاء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باعتباره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جديدا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لتقليل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2010،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حسابه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62 </w:t>
      </w:r>
      <w:r w:rsidRPr="003B57E4">
        <w:rPr>
          <w:rFonts w:hint="cs"/>
          <w:rtl/>
          <w:lang w:bidi="ar-EG"/>
        </w:rPr>
        <w:t>عاما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المزمع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يظل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الاختلاف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ألغى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المولودين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1950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للبطالة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المولودين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1950 </w:t>
      </w:r>
      <w:r w:rsidRPr="003B57E4">
        <w:rPr>
          <w:rFonts w:hint="cs"/>
          <w:rtl/>
          <w:lang w:bidi="ar-EG"/>
        </w:rPr>
        <w:t>ليسوا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مؤهلين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2011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وبدلا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العاطلين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لفترة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طويلة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للبطالة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مكفولا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بموجب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البطالة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المستقبل</w:t>
      </w:r>
      <w:r w:rsidRPr="003B57E4">
        <w:rPr>
          <w:rtl/>
          <w:lang w:bidi="ar-EG"/>
        </w:rPr>
        <w:t>.</w:t>
      </w: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182-</w:t>
      </w:r>
      <w:r w:rsidR="00A05454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بالحياد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والاختلافات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تظهر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المستندة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الإيرادات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ترجع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انخفاض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المرتبات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المسددة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بالقياس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وقصر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وضآلة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مدخل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صغار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تزال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لا</w:t>
      </w:r>
      <w:r w:rsidR="00944987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</w:t>
      </w:r>
      <w:r w:rsidR="00944987">
        <w:rPr>
          <w:rFonts w:hint="cs"/>
          <w:rtl/>
          <w:lang w:bidi="ar-EG"/>
        </w:rPr>
        <w:t>ـ</w:t>
      </w:r>
      <w:r w:rsidRPr="003B57E4">
        <w:rPr>
          <w:rFonts w:hint="cs"/>
          <w:rtl/>
          <w:lang w:bidi="ar-EG"/>
        </w:rPr>
        <w:t>زل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يفضي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رفع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مستواها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التراكمي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المتدرج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يفيد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بصفة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="00944987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يستطيعون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فعالة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قيامهم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والنقص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التعويض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الاستمرار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بلوغ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والستين</w:t>
      </w:r>
      <w:r w:rsidRPr="003B57E4">
        <w:rPr>
          <w:rtl/>
          <w:lang w:bidi="ar-EG"/>
        </w:rPr>
        <w:t>.</w:t>
      </w:r>
    </w:p>
    <w:p w:rsidR="00944987" w:rsidRPr="00944987" w:rsidRDefault="00944987" w:rsidP="00944987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944987" w:rsidRDefault="003B57E4" w:rsidP="003B57E4">
      <w:pPr>
        <w:pStyle w:val="SingleTxt"/>
        <w:rPr>
          <w:b/>
          <w:bCs/>
          <w:rtl/>
          <w:lang w:bidi="ar-EG"/>
        </w:rPr>
      </w:pPr>
      <w:r w:rsidRPr="00944987">
        <w:rPr>
          <w:rFonts w:hint="cs"/>
          <w:b/>
          <w:bCs/>
          <w:rtl/>
          <w:lang w:bidi="ar-EG"/>
        </w:rPr>
        <w:t>معاشات</w:t>
      </w:r>
      <w:r w:rsidRPr="00944987">
        <w:rPr>
          <w:b/>
          <w:bCs/>
          <w:rtl/>
          <w:lang w:bidi="ar-EG"/>
        </w:rPr>
        <w:t xml:space="preserve"> </w:t>
      </w:r>
      <w:r w:rsidRPr="00944987">
        <w:rPr>
          <w:rFonts w:hint="cs"/>
          <w:b/>
          <w:bCs/>
          <w:rtl/>
          <w:lang w:bidi="ar-EG"/>
        </w:rPr>
        <w:t>الباقين</w:t>
      </w:r>
      <w:r w:rsidRPr="00944987">
        <w:rPr>
          <w:b/>
          <w:bCs/>
          <w:rtl/>
          <w:lang w:bidi="ar-EG"/>
        </w:rPr>
        <w:t xml:space="preserve"> </w:t>
      </w:r>
      <w:r w:rsidRPr="00944987">
        <w:rPr>
          <w:rFonts w:hint="cs"/>
          <w:b/>
          <w:bCs/>
          <w:rtl/>
          <w:lang w:bidi="ar-EG"/>
        </w:rPr>
        <w:t>علي</w:t>
      </w:r>
      <w:r w:rsidRPr="00944987">
        <w:rPr>
          <w:b/>
          <w:bCs/>
          <w:rtl/>
          <w:lang w:bidi="ar-EG"/>
        </w:rPr>
        <w:t xml:space="preserve"> </w:t>
      </w:r>
      <w:r w:rsidRPr="00944987">
        <w:rPr>
          <w:rFonts w:hint="cs"/>
          <w:b/>
          <w:bCs/>
          <w:rtl/>
          <w:lang w:bidi="ar-EG"/>
        </w:rPr>
        <w:t>قيد</w:t>
      </w:r>
      <w:r w:rsidRPr="00944987">
        <w:rPr>
          <w:b/>
          <w:bCs/>
          <w:rtl/>
          <w:lang w:bidi="ar-EG"/>
        </w:rPr>
        <w:t xml:space="preserve"> </w:t>
      </w:r>
      <w:r w:rsidRPr="00944987">
        <w:rPr>
          <w:rFonts w:hint="cs"/>
          <w:b/>
          <w:bCs/>
          <w:rtl/>
          <w:lang w:bidi="ar-EG"/>
        </w:rPr>
        <w:t>الحياة</w:t>
      </w: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183-</w:t>
      </w:r>
      <w:r w:rsidR="0094498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الممكن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الحصول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للباقين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التقاعدية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الزوج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يتضمن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للطفل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وللزوج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واستحقاق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ومبلغة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تحديدهما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وفقا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لنفس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المبادئ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بصرف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المرء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ضوء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قصر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الوظيفية</w:t>
      </w:r>
      <w:r w:rsidRPr="003B57E4">
        <w:rPr>
          <w:rtl/>
          <w:lang w:bidi="ar-EG"/>
        </w:rPr>
        <w:t xml:space="preserve">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وانخفاض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مرتباتهن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يستفدن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بالفعل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>.</w:t>
      </w: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184-</w:t>
      </w:r>
      <w:r w:rsidR="0094498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 xml:space="preserve"> </w:t>
      </w:r>
      <w:r w:rsidR="00944987">
        <w:rPr>
          <w:rFonts w:hint="cs"/>
          <w:rtl/>
          <w:lang w:bidi="ar-EG"/>
        </w:rPr>
        <w:t>524 298 1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المتقاعدين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منهم</w:t>
      </w:r>
      <w:r w:rsidRPr="003B57E4">
        <w:rPr>
          <w:rtl/>
          <w:lang w:bidi="ar-EG"/>
        </w:rPr>
        <w:t xml:space="preserve"> </w:t>
      </w:r>
      <w:r w:rsidR="00944987">
        <w:rPr>
          <w:rFonts w:hint="cs"/>
          <w:rtl/>
          <w:lang w:bidi="ar-EG"/>
        </w:rPr>
        <w:t>889 737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944987">
        <w:rPr>
          <w:rFonts w:hint="cs"/>
          <w:rtl/>
          <w:lang w:bidi="ar-EG"/>
        </w:rPr>
        <w:t xml:space="preserve"> 635 560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حصلت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بذاتها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 xml:space="preserve">) 933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شهريا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إجمالي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المعاشين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للشخص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بذاته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وصل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="00944987">
        <w:rPr>
          <w:rFonts w:hint="cs"/>
          <w:rtl/>
          <w:lang w:bidi="ar-EG"/>
        </w:rPr>
        <w:t>067 1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يورو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</w:t>
      </w:r>
      <w:r w:rsidR="00944987">
        <w:rPr>
          <w:rFonts w:hint="cs"/>
          <w:rtl/>
          <w:lang w:bidi="ar-EG"/>
        </w:rPr>
        <w:t xml:space="preserve">359 1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944987">
        <w:rPr>
          <w:rFonts w:hint="cs"/>
          <w:rtl/>
          <w:lang w:bidi="ar-EG"/>
        </w:rPr>
        <w:t xml:space="preserve"> 368 1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شهر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1992-2005، </w:t>
      </w:r>
      <w:r w:rsidRPr="003B57E4">
        <w:rPr>
          <w:rFonts w:hint="cs"/>
          <w:rtl/>
          <w:lang w:bidi="ar-EG"/>
        </w:rPr>
        <w:t>تضاءلت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الفجوة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الإجمالي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بنسبة</w:t>
      </w:r>
      <w:r w:rsidRPr="003B57E4">
        <w:rPr>
          <w:rtl/>
          <w:lang w:bidi="ar-EG"/>
        </w:rPr>
        <w:t xml:space="preserve"> 4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الإجمالي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بلغ</w:t>
      </w:r>
      <w:r w:rsidRPr="003B57E4">
        <w:rPr>
          <w:rtl/>
          <w:lang w:bidi="ar-EG"/>
        </w:rPr>
        <w:t xml:space="preserve"> 78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2005.</w:t>
      </w: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185-</w:t>
      </w:r>
      <w:r w:rsidR="0094498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="00944987">
        <w:rPr>
          <w:rFonts w:hint="cs"/>
          <w:rtl/>
          <w:lang w:bidi="ar-EG"/>
        </w:rPr>
        <w:t>368 258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الأشخاص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يتلقون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تتعلق</w:t>
      </w:r>
      <w:r w:rsidR="00944987">
        <w:rPr>
          <w:rFonts w:hint="eastAsia"/>
          <w:rtl/>
          <w:lang w:bidi="ar-EG"/>
        </w:rPr>
        <w:t> </w:t>
      </w:r>
      <w:r w:rsidRPr="003B57E4">
        <w:rPr>
          <w:rFonts w:hint="cs"/>
          <w:rtl/>
          <w:lang w:bidi="ar-EG"/>
        </w:rPr>
        <w:t>بالزوج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هؤلاء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388</w:t>
      </w:r>
      <w:r w:rsidR="00944987">
        <w:rPr>
          <w:rFonts w:hint="cs"/>
          <w:rtl/>
          <w:lang w:bidi="ar-EG"/>
        </w:rPr>
        <w:t xml:space="preserve"> 225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</w:t>
      </w:r>
      <w:r w:rsidR="00944987">
        <w:rPr>
          <w:rFonts w:hint="cs"/>
          <w:rtl/>
          <w:lang w:bidi="ar-EG"/>
        </w:rPr>
        <w:t> </w:t>
      </w:r>
      <w:r w:rsidRPr="003B57E4">
        <w:rPr>
          <w:rtl/>
          <w:lang w:bidi="ar-EG"/>
        </w:rPr>
        <w:t>980</w:t>
      </w:r>
      <w:r w:rsidR="00944987">
        <w:rPr>
          <w:rFonts w:hint="cs"/>
          <w:rtl/>
          <w:lang w:bidi="ar-EG"/>
        </w:rPr>
        <w:t xml:space="preserve"> 32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المتوفى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تتلقاه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489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يتلقاه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يبلغ</w:t>
      </w:r>
      <w:r w:rsidRPr="003B57E4">
        <w:rPr>
          <w:rtl/>
          <w:lang w:bidi="ar-EG"/>
        </w:rPr>
        <w:t xml:space="preserve"> 179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شهر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متأثران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أقل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مواتاة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موقف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1994 </w:t>
      </w:r>
      <w:r w:rsidRPr="003B57E4">
        <w:rPr>
          <w:rFonts w:hint="cs"/>
          <w:rtl/>
          <w:lang w:bidi="ar-EG"/>
        </w:rPr>
        <w:t>حين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بالمعاشات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محايدة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الجوانب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نهاية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كانوا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يحصلون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للباقين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متوسط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إجمالي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مبلغ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تتلق</w:t>
      </w:r>
      <w:r w:rsidR="00944987">
        <w:rPr>
          <w:rFonts w:hint="cs"/>
          <w:rtl/>
          <w:lang w:bidi="ar-EG"/>
        </w:rPr>
        <w:t>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الزوج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الباقي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الحياة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بنفسها</w:t>
      </w:r>
      <w:r w:rsidRPr="003B57E4">
        <w:rPr>
          <w:rtl/>
          <w:lang w:bidi="ar-EG"/>
        </w:rPr>
        <w:t>(</w:t>
      </w:r>
      <w:r w:rsidRPr="003B57E4">
        <w:rPr>
          <w:rFonts w:hint="cs"/>
          <w:rtl/>
          <w:lang w:bidi="ar-EG"/>
        </w:rPr>
        <w:t>والمتصل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بالإيرادات</w:t>
      </w:r>
      <w:r w:rsidRPr="003B57E4">
        <w:rPr>
          <w:rtl/>
          <w:lang w:bidi="ar-EG"/>
        </w:rPr>
        <w:t>) 182</w:t>
      </w:r>
      <w:r w:rsidR="00944987">
        <w:rPr>
          <w:rFonts w:hint="cs"/>
          <w:rtl/>
          <w:lang w:bidi="ar-EG"/>
        </w:rPr>
        <w:t xml:space="preserve">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شهر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الرقم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المناظر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كان</w:t>
      </w:r>
      <w:r w:rsidRPr="003B57E4">
        <w:rPr>
          <w:rtl/>
          <w:lang w:bidi="ar-EG"/>
        </w:rPr>
        <w:t xml:space="preserve"> 385</w:t>
      </w:r>
      <w:r w:rsidR="00944987">
        <w:rPr>
          <w:rFonts w:hint="cs"/>
          <w:rtl/>
          <w:lang w:bidi="ar-EG"/>
        </w:rPr>
        <w:t xml:space="preserve"> 1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يورو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شهريا</w:t>
      </w:r>
      <w:r w:rsidRPr="003B57E4">
        <w:rPr>
          <w:rtl/>
          <w:lang w:bidi="ar-EG"/>
        </w:rPr>
        <w:t>.</w:t>
      </w:r>
    </w:p>
    <w:p w:rsidR="00944987" w:rsidRPr="00944987" w:rsidRDefault="00944987" w:rsidP="00944987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3-3</w:t>
      </w:r>
      <w:r w:rsidR="0094498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المعوقون</w:t>
      </w:r>
    </w:p>
    <w:p w:rsidR="003B57E4" w:rsidRPr="003B57E4" w:rsidRDefault="003B57E4" w:rsidP="00944987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186-</w:t>
      </w:r>
      <w:r w:rsidR="00944987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تقرير</w:t>
      </w:r>
      <w:r w:rsidR="00944987" w:rsidRPr="00944987">
        <w:rPr>
          <w:vertAlign w:val="superscript"/>
          <w:rtl/>
          <w:lang w:bidi="ar-EG"/>
        </w:rPr>
        <w:t>(</w:t>
      </w:r>
      <w:r w:rsidR="00944987">
        <w:rPr>
          <w:rStyle w:val="FootnoteReference"/>
          <w:rtl/>
        </w:rPr>
        <w:footnoteReference w:id="25"/>
      </w:r>
      <w:r w:rsidR="00944987" w:rsidRPr="00944987">
        <w:rPr>
          <w:vertAlign w:val="superscript"/>
          <w:rtl/>
          <w:lang w:bidi="ar-EG"/>
        </w:rPr>
        <w:t>)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تبين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اختلافات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ترجع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بدعم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الإعاقة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عرضة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وأكبر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قائمة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الخامسة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والخمسين</w:t>
      </w:r>
      <w:r w:rsidRPr="003B57E4">
        <w:rPr>
          <w:rtl/>
          <w:lang w:bidi="ar-EG"/>
        </w:rPr>
        <w:t>.</w:t>
      </w:r>
    </w:p>
    <w:p w:rsidR="003B57E4" w:rsidRDefault="003B57E4" w:rsidP="003C3C9A">
      <w:pPr>
        <w:pStyle w:val="SingleTxt"/>
        <w:rPr>
          <w:rFonts w:hint="cs"/>
          <w:rtl/>
          <w:lang w:bidi="ar-EG"/>
        </w:rPr>
      </w:pPr>
      <w:r w:rsidRPr="003B57E4">
        <w:rPr>
          <w:rtl/>
          <w:lang w:bidi="ar-EG"/>
        </w:rPr>
        <w:t>187-</w:t>
      </w:r>
      <w:r w:rsidR="003C3C9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وعلاوة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ذلك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فإن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الإحصاءات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التأهيل</w:t>
      </w:r>
      <w:r w:rsidR="00161AD2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جمعتها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مؤسسة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التأمين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توضح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التأهيل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تعرضا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للرفض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طلبات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="003C3C9A">
        <w:rPr>
          <w:rFonts w:hint="cs"/>
          <w:rtl/>
          <w:lang w:bidi="ar-EG"/>
        </w:rPr>
        <w:t>:</w:t>
      </w:r>
    </w:p>
    <w:p w:rsidR="003C3C9A" w:rsidRPr="003C3C9A" w:rsidRDefault="003C3C9A" w:rsidP="003C3C9A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2440"/>
        <w:gridCol w:w="2440"/>
      </w:tblGrid>
      <w:tr w:rsidR="003C3C9A" w:rsidRPr="003C3C9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right="40"/>
              <w:jc w:val="center"/>
              <w:rPr>
                <w:rFonts w:hint="cs"/>
                <w:i/>
                <w:iCs/>
                <w:sz w:val="16"/>
                <w:szCs w:val="24"/>
                <w:rtl/>
                <w:lang w:bidi="ar-EG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right="144"/>
              <w:jc w:val="center"/>
              <w:rPr>
                <w:rFonts w:hint="cs"/>
                <w:i/>
                <w:iCs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i/>
                <w:iCs/>
                <w:sz w:val="16"/>
                <w:szCs w:val="24"/>
                <w:rtl/>
                <w:lang w:bidi="ar-EG"/>
              </w:rPr>
              <w:t>2004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right="144"/>
              <w:jc w:val="center"/>
              <w:rPr>
                <w:rFonts w:hint="cs"/>
                <w:i/>
                <w:iCs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i/>
                <w:iCs/>
                <w:sz w:val="16"/>
                <w:szCs w:val="24"/>
                <w:rtl/>
                <w:lang w:bidi="ar-EG"/>
              </w:rPr>
              <w:t>2005</w:t>
            </w:r>
          </w:p>
        </w:tc>
      </w:tr>
      <w:tr w:rsidR="003C3C9A" w:rsidRPr="003C3C9A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40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</w:p>
        </w:tc>
      </w:tr>
      <w:tr w:rsidR="003C3C9A" w:rsidRPr="003C3C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0" w:type="dxa"/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40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النساء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16.7 في المائة</w:t>
            </w:r>
          </w:p>
        </w:tc>
        <w:tc>
          <w:tcPr>
            <w:tcW w:w="2440" w:type="dxa"/>
            <w:shd w:val="clear" w:color="auto" w:fill="auto"/>
            <w:vAlign w:val="bottom"/>
          </w:tcPr>
          <w:p w:rsidR="003C3C9A" w:rsidRP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17.7 في المائة</w:t>
            </w:r>
          </w:p>
        </w:tc>
      </w:tr>
      <w:tr w:rsidR="003C3C9A" w:rsidRPr="003C3C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40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الرجال</w:t>
            </w:r>
          </w:p>
        </w:tc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14.4 في المائة</w:t>
            </w:r>
          </w:p>
        </w:tc>
        <w:tc>
          <w:tcPr>
            <w:tcW w:w="24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C3C9A" w:rsidRDefault="003C3C9A" w:rsidP="003C3C9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jc w:val="center"/>
              <w:rPr>
                <w:rFonts w:hint="cs"/>
                <w:sz w:val="16"/>
                <w:szCs w:val="24"/>
                <w:rtl/>
                <w:lang w:bidi="ar-EG"/>
              </w:rPr>
            </w:pPr>
            <w:r>
              <w:rPr>
                <w:rFonts w:hint="cs"/>
                <w:sz w:val="16"/>
                <w:szCs w:val="24"/>
                <w:rtl/>
                <w:lang w:bidi="ar-EG"/>
              </w:rPr>
              <w:t>16.5 في المائة</w:t>
            </w:r>
          </w:p>
        </w:tc>
      </w:tr>
    </w:tbl>
    <w:p w:rsidR="003C3C9A" w:rsidRPr="003C3C9A" w:rsidRDefault="003C3C9A" w:rsidP="003C3C9A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C3C9A" w:rsidRPr="003C3C9A" w:rsidRDefault="003C3C9A" w:rsidP="003C3C9A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3B57E4" w:rsidRDefault="003B57E4" w:rsidP="003C3C9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3-4</w:t>
      </w:r>
      <w:r w:rsidR="003C3C9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المحافظة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واستحداث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</w:p>
    <w:p w:rsidR="003B57E4" w:rsidRPr="003B57E4" w:rsidRDefault="003B57E4" w:rsidP="003C3C9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188-</w:t>
      </w:r>
      <w:r w:rsidR="003C3C9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الاستنتاجات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المقدمة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التقارير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الدورية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السابقة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أعربت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قلقها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احتمال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اللامركزية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تأثيرا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سلبيا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يفوق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تأثيرها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وأوصت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لتحليل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،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تقديمها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يتسم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سياق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إضفاء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اللامركزية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وأوصت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بتعزيز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السلطة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المركزية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حتى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تضيع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الفوائد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المكتسبة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خلال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تديرها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الدولة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اللامركزية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>.</w:t>
      </w:r>
    </w:p>
    <w:p w:rsidR="003B57E4" w:rsidRPr="003B57E4" w:rsidRDefault="003B57E4" w:rsidP="005673C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189-</w:t>
      </w:r>
      <w:r w:rsidR="005673C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ولقد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اضطلع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لتأثير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بإعداد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الإطاري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والخدمات</w:t>
      </w:r>
      <w:r w:rsidRPr="003B57E4">
        <w:rPr>
          <w:rtl/>
          <w:lang w:bidi="ar-EG"/>
        </w:rPr>
        <w:t xml:space="preserve"> (</w:t>
      </w:r>
      <w:r w:rsidR="005673C0" w:rsidRPr="003B57E4">
        <w:t>HE 155/2006 vp</w:t>
      </w:r>
      <w:r w:rsidR="005673C0">
        <w:rPr>
          <w:rFonts w:hint="cs"/>
          <w:rtl/>
        </w:rPr>
        <w:t xml:space="preserve">). </w:t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الهياكل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المحتملة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للتغييرات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يجب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مختلفة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عديدة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يؤثر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ظروف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وصولهم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واضطلاعهم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وظيفية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فضلا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الاقتصادية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مجموعهم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يتأثرون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طريق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استعمالهم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للخدمات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ولكن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سوف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يتأثرون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بطرق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مختلفة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وسيكون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لهذا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تأثيرات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المدنية</w:t>
      </w:r>
      <w:r w:rsidRPr="003B57E4">
        <w:rPr>
          <w:rtl/>
          <w:lang w:bidi="ar-EG"/>
        </w:rPr>
        <w:t>.</w:t>
      </w:r>
    </w:p>
    <w:p w:rsidR="003B57E4" w:rsidRPr="003B57E4" w:rsidRDefault="003B57E4" w:rsidP="005673C0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190-</w:t>
      </w:r>
      <w:r w:rsidR="005673C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وبالإضافة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هناك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يدعو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لكفالة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إدراج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وقضايا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>.</w:t>
      </w:r>
    </w:p>
    <w:p w:rsidR="003B57E4" w:rsidRPr="003B57E4" w:rsidRDefault="003B57E4" w:rsidP="00F547A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191-</w:t>
      </w:r>
      <w:r w:rsidR="005673C0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ويتمثل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القيام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حاليا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ومستقبلا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بكفالة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تنهض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بأعبائها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تغييرات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هياكل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أعمار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تخفض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كبير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الاتكال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تجعل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تنظيم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تحديا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الاقتصاديات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توفر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الموظفين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وضمان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الهدف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سواء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يعملون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يستخدمونها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يقومون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بصنع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وكنقطة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بداية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واردة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المستقبلي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</w:t>
      </w:r>
      <w:r w:rsidRPr="003B57E4">
        <w:rPr>
          <w:rtl/>
          <w:lang w:bidi="ar-EG"/>
        </w:rPr>
        <w:t>.</w:t>
      </w:r>
    </w:p>
    <w:p w:rsidR="003B57E4" w:rsidRPr="003B57E4" w:rsidRDefault="003B57E4" w:rsidP="00F547A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192-</w:t>
      </w:r>
      <w:r w:rsidR="00F547A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والتقييم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تقدير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الخطوة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التحضيري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بالإصلاح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توجد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للقيام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الإطاري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بمراعاة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اتخاذ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الشأن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التحضيري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ينبغي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تراعي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الثلاث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المذكورة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أعلاه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إجراء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أكثر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تعمقا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اعتبارات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بعينه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أهداف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متابعة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التحضير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غاية</w:t>
      </w:r>
      <w:r w:rsidRPr="003B57E4">
        <w:rPr>
          <w:rtl/>
          <w:lang w:bidi="ar-EG"/>
        </w:rPr>
        <w:t xml:space="preserve">  </w:t>
      </w:r>
      <w:r w:rsidRPr="003B57E4">
        <w:rPr>
          <w:rFonts w:hint="cs"/>
          <w:rtl/>
          <w:lang w:bidi="ar-EG"/>
        </w:rPr>
        <w:t>الوضوح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بمرحلة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تطبيق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الجدير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بالأخذ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الاعتبار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قيام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عدد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كلا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بالمشاركة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التطبيق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يولي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اهتمام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خاص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الامتثال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الشرط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بالحصص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والوارد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يؤكد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تكفل</w:t>
      </w:r>
      <w:r w:rsidRPr="003B57E4">
        <w:rPr>
          <w:rtl/>
          <w:lang w:bidi="ar-EG"/>
        </w:rPr>
        <w:t xml:space="preserve">، </w:t>
      </w:r>
      <w:r w:rsidR="0008538F">
        <w:rPr>
          <w:rFonts w:hint="cs"/>
          <w:rtl/>
          <w:lang w:bidi="ar-EG"/>
        </w:rPr>
        <w:t xml:space="preserve">لدى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الصعيد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ستتعين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مراعاته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عند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التشريعي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لمختلف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وليس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الجائز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كذلك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رصد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>.</w:t>
      </w:r>
    </w:p>
    <w:p w:rsidR="003B57E4" w:rsidRPr="003B57E4" w:rsidRDefault="003B57E4" w:rsidP="00F547A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193-</w:t>
      </w:r>
      <w:r w:rsidR="00F547A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الجهات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الرئيسية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لتوظيف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يلاحظ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ثلث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يشتغلن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وقرابة</w:t>
      </w:r>
      <w:r w:rsidRPr="003B57E4">
        <w:rPr>
          <w:rtl/>
          <w:lang w:bidi="ar-EG"/>
        </w:rPr>
        <w:t xml:space="preserve"> 80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المائة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موظفي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والأعمال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ارتقت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</w:t>
      </w:r>
      <w:r w:rsidR="00F547AA">
        <w:rPr>
          <w:rFonts w:hint="cs"/>
          <w:rtl/>
          <w:lang w:bidi="ar-EG"/>
        </w:rPr>
        <w:t>ّ</w:t>
      </w:r>
      <w:r w:rsidRPr="003B57E4">
        <w:rPr>
          <w:rFonts w:hint="cs"/>
          <w:rtl/>
          <w:lang w:bidi="ar-EG"/>
        </w:rPr>
        <w:t>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التفرغ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الاضطلاع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بمسار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وظيفي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مقابل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أجر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لها</w:t>
      </w:r>
      <w:r w:rsidR="006727DB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ثم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فإنها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أصبحت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مستقلة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الناحية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الاقتصادية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مما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أمرا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هاما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بالنسبة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الفنلنديات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حيث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صار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بوسعهن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يصلن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يضارع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>.</w:t>
      </w:r>
    </w:p>
    <w:p w:rsidR="003B57E4" w:rsidRPr="003B57E4" w:rsidRDefault="003B57E4" w:rsidP="00F547A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194-</w:t>
      </w:r>
      <w:r w:rsidR="00F547A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ويوجد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فارق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وثمة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اختلاف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المتوقع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لكل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أنماط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مرضهم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متباينة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وذلك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جانب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وجود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اختلاف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أدوار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والرجال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إزاء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="002F616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وتنمية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أفضي</w:t>
      </w:r>
      <w:r w:rsidRPr="003B57E4">
        <w:rPr>
          <w:rtl/>
          <w:lang w:bidi="ar-EG"/>
        </w:rPr>
        <w:t xml:space="preserve"> </w:t>
      </w:r>
      <w:r w:rsidR="00D30D2D">
        <w:rPr>
          <w:rFonts w:hint="cs"/>
          <w:rtl/>
          <w:lang w:bidi="ar-EG"/>
        </w:rPr>
        <w:t>إلى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تهيئة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وظائف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تلك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بالذات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النهارية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سبيل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المثال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أتاحت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لمزيد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النساء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والتمكن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الاستفادة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البلدية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قبيل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خدمات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الرعاية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النهارية</w:t>
      </w:r>
      <w:r w:rsidRPr="003B57E4">
        <w:rPr>
          <w:rtl/>
          <w:lang w:bidi="ar-EG"/>
        </w:rPr>
        <w:t xml:space="preserve">) </w:t>
      </w:r>
      <w:r w:rsidRPr="003B57E4">
        <w:rPr>
          <w:rFonts w:hint="cs"/>
          <w:rtl/>
          <w:lang w:bidi="ar-EG"/>
        </w:rPr>
        <w:t>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يسر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التوفيق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>.</w:t>
      </w:r>
    </w:p>
    <w:p w:rsidR="003B57E4" w:rsidRPr="003B57E4" w:rsidRDefault="003B57E4" w:rsidP="00F547AA">
      <w:pPr>
        <w:pStyle w:val="SingleTxt"/>
        <w:rPr>
          <w:rtl/>
          <w:lang w:bidi="ar-EG"/>
        </w:rPr>
      </w:pPr>
      <w:r w:rsidRPr="003B57E4">
        <w:rPr>
          <w:rtl/>
          <w:lang w:bidi="ar-EG"/>
        </w:rPr>
        <w:t>195-</w:t>
      </w:r>
      <w:r w:rsidR="00F547AA">
        <w:rPr>
          <w:rFonts w:hint="cs"/>
          <w:rtl/>
          <w:lang w:bidi="ar-EG"/>
        </w:rPr>
        <w:tab/>
      </w:r>
      <w:r w:rsidRPr="003B57E4">
        <w:rPr>
          <w:rFonts w:hint="cs"/>
          <w:rtl/>
          <w:lang w:bidi="ar-EG"/>
        </w:rPr>
        <w:t>تم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إعداد</w:t>
      </w:r>
      <w:r w:rsidRPr="003B57E4">
        <w:rPr>
          <w:rtl/>
          <w:lang w:bidi="ar-EG"/>
        </w:rPr>
        <w:t xml:space="preserve"> </w:t>
      </w:r>
      <w:r w:rsidR="00F547AA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دليل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F547AA">
        <w:rPr>
          <w:rFonts w:hint="cs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يتصل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الإصلاح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المجالات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كما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وضع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أيضا</w:t>
      </w:r>
      <w:r w:rsidRPr="003B57E4">
        <w:rPr>
          <w:rtl/>
          <w:lang w:bidi="ar-EG"/>
        </w:rPr>
        <w:t xml:space="preserve"> </w:t>
      </w:r>
      <w:r w:rsidR="00F547AA"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كتيب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تقييم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آثار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="00F547AA"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وهذا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الكتيب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يقدم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المعلومات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ويناقش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المفاهيم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ويورد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أمثلة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للمسائل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قطاع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البلديات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>.</w:t>
      </w:r>
    </w:p>
    <w:p w:rsidR="00F547AA" w:rsidRPr="00F547AA" w:rsidRDefault="00F547AA" w:rsidP="00F547AA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3B57E4" w:rsidRPr="003B57E4" w:rsidRDefault="003B57E4" w:rsidP="003B57E4">
      <w:pPr>
        <w:pStyle w:val="SingleTxt"/>
        <w:rPr>
          <w:rtl/>
          <w:lang w:bidi="ar-EG"/>
        </w:rPr>
      </w:pPr>
      <w:r w:rsidRPr="003B57E4">
        <w:rPr>
          <w:rFonts w:hint="cs"/>
          <w:rtl/>
          <w:lang w:bidi="ar-EG"/>
        </w:rPr>
        <w:t>المادة</w:t>
      </w:r>
      <w:r w:rsidRPr="003B57E4">
        <w:rPr>
          <w:rtl/>
          <w:lang w:bidi="ar-EG"/>
        </w:rPr>
        <w:t xml:space="preserve"> 12</w:t>
      </w:r>
    </w:p>
    <w:p w:rsidR="003B57E4" w:rsidRPr="003B57E4" w:rsidRDefault="00F547AA" w:rsidP="003B57E4">
      <w:pPr>
        <w:pStyle w:val="SingleTxt"/>
        <w:rPr>
          <w:rtl/>
        </w:rPr>
      </w:pPr>
      <w:r>
        <w:rPr>
          <w:rFonts w:hint="cs"/>
          <w:rtl/>
        </w:rPr>
        <w:tab/>
      </w:r>
      <w:r w:rsidRPr="00F547AA">
        <w:rPr>
          <w:rFonts w:hint="cs"/>
          <w:i/>
          <w:iCs/>
          <w:rtl/>
        </w:rPr>
        <w:t>1 -</w:t>
      </w:r>
      <w:r>
        <w:rPr>
          <w:rFonts w:hint="cs"/>
          <w:rtl/>
        </w:rPr>
        <w:tab/>
      </w:r>
      <w:r w:rsidR="003B57E4" w:rsidRPr="00F547AA">
        <w:rPr>
          <w:rFonts w:hint="cs"/>
          <w:i/>
          <w:iCs/>
          <w:rtl/>
        </w:rPr>
        <w:t>تتخذ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الدول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الأطراف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جميع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التدابير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المناسبة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للقضاء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على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التمييز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ضد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المرأة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في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ميدان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الرعاية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الصحية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أجل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أن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تضمن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لها،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على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أساس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المساواة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بين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الرجل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والمرأة،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الحصول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على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خدمات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الرعاية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الصحية،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بما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في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ذلك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الخدمات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المتعلقة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بتنظيم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الأسرة</w:t>
      </w:r>
      <w:r w:rsidR="003B57E4" w:rsidRPr="003B57E4">
        <w:rPr>
          <w:rtl/>
        </w:rPr>
        <w:t>.</w:t>
      </w:r>
    </w:p>
    <w:p w:rsidR="003B57E4" w:rsidRPr="003B57E4" w:rsidRDefault="00F547AA" w:rsidP="00F547AA">
      <w:pPr>
        <w:pStyle w:val="SingleTxt"/>
        <w:rPr>
          <w:rtl/>
        </w:rPr>
      </w:pPr>
      <w:r w:rsidRPr="00F547AA">
        <w:rPr>
          <w:rFonts w:hint="cs"/>
          <w:i/>
          <w:iCs/>
          <w:rtl/>
        </w:rPr>
        <w:tab/>
      </w:r>
      <w:r w:rsidR="003B57E4" w:rsidRPr="00F547AA">
        <w:rPr>
          <w:i/>
          <w:iCs/>
          <w:rtl/>
        </w:rPr>
        <w:t>2</w:t>
      </w:r>
      <w:r w:rsidRPr="00F547AA">
        <w:rPr>
          <w:rFonts w:hint="cs"/>
          <w:i/>
          <w:iCs/>
          <w:rtl/>
        </w:rPr>
        <w:t xml:space="preserve"> </w:t>
      </w:r>
      <w:r w:rsidR="003B57E4" w:rsidRPr="00F547AA">
        <w:rPr>
          <w:i/>
          <w:iCs/>
          <w:rtl/>
        </w:rPr>
        <w:t>-</w:t>
      </w:r>
      <w:r w:rsidRPr="00F547AA">
        <w:rPr>
          <w:rFonts w:hint="cs"/>
          <w:i/>
          <w:iCs/>
          <w:rtl/>
        </w:rPr>
        <w:tab/>
      </w:r>
      <w:r w:rsidR="003B57E4" w:rsidRPr="00F547AA">
        <w:rPr>
          <w:rFonts w:hint="cs"/>
          <w:i/>
          <w:iCs/>
          <w:rtl/>
        </w:rPr>
        <w:t>بالرغم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أحكام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الفقرة</w:t>
      </w:r>
      <w:r w:rsidR="003B57E4" w:rsidRPr="00F547AA">
        <w:rPr>
          <w:i/>
          <w:iCs/>
          <w:rtl/>
        </w:rPr>
        <w:t xml:space="preserve"> 1 </w:t>
      </w:r>
      <w:r w:rsidR="003B57E4" w:rsidRPr="00F547AA">
        <w:rPr>
          <w:rFonts w:hint="cs"/>
          <w:i/>
          <w:iCs/>
          <w:rtl/>
        </w:rPr>
        <w:t>من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هذه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المادة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تكفل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الدول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الأطراف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للمرأة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خدمات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مناسبة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فيما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يتعلق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بالحمل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والولادة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وفترة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ما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بعد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الولادة،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موفرة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لها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خدمات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مجانية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عند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الاقتضاء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وكذلك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تغذية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كافية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أثناء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الحمل</w:t>
      </w:r>
      <w:r w:rsidR="003B57E4" w:rsidRPr="00F547AA">
        <w:rPr>
          <w:i/>
          <w:iCs/>
          <w:rtl/>
        </w:rPr>
        <w:t xml:space="preserve"> </w:t>
      </w:r>
      <w:r w:rsidR="003B57E4" w:rsidRPr="00F547AA">
        <w:rPr>
          <w:rFonts w:hint="cs"/>
          <w:i/>
          <w:iCs/>
          <w:rtl/>
        </w:rPr>
        <w:t>والرضاعة</w:t>
      </w:r>
      <w:r w:rsidR="003B57E4" w:rsidRPr="003B57E4">
        <w:rPr>
          <w:rtl/>
        </w:rPr>
        <w:t>.</w:t>
      </w:r>
    </w:p>
    <w:p w:rsidR="00F547AA" w:rsidRPr="00F547AA" w:rsidRDefault="00F547AA" w:rsidP="00F547AA">
      <w:pPr>
        <w:pStyle w:val="SingleTxt"/>
        <w:spacing w:after="0" w:line="120" w:lineRule="exact"/>
        <w:rPr>
          <w:sz w:val="10"/>
          <w:rtl/>
        </w:rPr>
      </w:pPr>
    </w:p>
    <w:p w:rsidR="003B57E4" w:rsidRPr="00F547AA" w:rsidRDefault="003B57E4" w:rsidP="00F547AA">
      <w:pPr>
        <w:pStyle w:val="SingleTxt"/>
        <w:rPr>
          <w:b/>
          <w:bCs/>
          <w:rtl/>
        </w:rPr>
      </w:pPr>
      <w:r w:rsidRPr="00F547AA">
        <w:rPr>
          <w:b/>
          <w:bCs/>
          <w:rtl/>
        </w:rPr>
        <w:t>1</w:t>
      </w:r>
      <w:r w:rsidR="00F547AA" w:rsidRPr="00F547AA">
        <w:rPr>
          <w:rFonts w:hint="cs"/>
          <w:b/>
          <w:bCs/>
          <w:rtl/>
        </w:rPr>
        <w:t xml:space="preserve"> </w:t>
      </w:r>
      <w:r w:rsidRPr="00F547AA">
        <w:rPr>
          <w:b/>
          <w:bCs/>
          <w:rtl/>
        </w:rPr>
        <w:t>-</w:t>
      </w:r>
      <w:r w:rsidR="00F547AA" w:rsidRPr="00F547AA">
        <w:rPr>
          <w:rFonts w:hint="cs"/>
          <w:b/>
          <w:bCs/>
          <w:rtl/>
        </w:rPr>
        <w:tab/>
      </w:r>
      <w:r w:rsidRPr="00F547AA">
        <w:rPr>
          <w:rFonts w:hint="cs"/>
          <w:b/>
          <w:bCs/>
          <w:rtl/>
        </w:rPr>
        <w:t>النهوض</w:t>
      </w:r>
      <w:r w:rsidRPr="00F547AA">
        <w:rPr>
          <w:b/>
          <w:bCs/>
          <w:rtl/>
        </w:rPr>
        <w:t xml:space="preserve"> </w:t>
      </w:r>
      <w:r w:rsidRPr="00F547AA">
        <w:rPr>
          <w:rFonts w:hint="cs"/>
          <w:b/>
          <w:bCs/>
          <w:rtl/>
        </w:rPr>
        <w:t>بالصحة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1-1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نظرة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عامة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196-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يتضمن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الحكومي</w:t>
      </w:r>
      <w:r w:rsidRPr="003B57E4">
        <w:rPr>
          <w:rtl/>
        </w:rPr>
        <w:t xml:space="preserve"> (2007-2011) </w:t>
      </w:r>
      <w:r w:rsidRPr="003B57E4">
        <w:rPr>
          <w:rFonts w:hint="cs"/>
          <w:rtl/>
        </w:rPr>
        <w:t>القول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بأنه</w:t>
      </w:r>
      <w:r w:rsidRPr="003B57E4">
        <w:rPr>
          <w:rtl/>
        </w:rPr>
        <w:t xml:space="preserve"> </w:t>
      </w:r>
      <w:r w:rsidR="00F547AA">
        <w:rPr>
          <w:rFonts w:hint="cs"/>
          <w:rtl/>
        </w:rPr>
        <w:t>”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ميدان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الخدمات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والصحية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بهدف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المتصلة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يلاحظ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سنكون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هناك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تركيز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منظور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="00F547AA">
        <w:rPr>
          <w:rFonts w:hint="eastAsia"/>
          <w:rtl/>
        </w:rPr>
        <w:t>“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ومبدأ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الإدراج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الرئيسي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يؤخذ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الاعتبار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السياسة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والوارد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فترة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سيتم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دعم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توجيهات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والشراكة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والأسرة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سياق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مبادرة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الوزارية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بالسياسة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إعداد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2007 </w:t>
      </w:r>
      <w:r w:rsidRPr="003B57E4">
        <w:rPr>
          <w:rFonts w:hint="cs"/>
          <w:rtl/>
        </w:rPr>
        <w:t>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الميدان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وزارة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الشؤون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والصحة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وسوف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يتركز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الاهتمام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الاجتماعية</w:t>
      </w:r>
      <w:r w:rsidRPr="003B57E4">
        <w:rPr>
          <w:rtl/>
        </w:rPr>
        <w:t>-</w:t>
      </w:r>
      <w:r w:rsidRPr="003B57E4">
        <w:rPr>
          <w:rFonts w:hint="cs"/>
          <w:rtl/>
        </w:rPr>
        <w:t>الاقتصادية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بالصحة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مراعاة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الفوارق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1-2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وبخاصة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البنات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197-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الاستنتاجات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تستند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التقارير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الدورية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أعربت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بالقضاء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التمييز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قلقها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إزاء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وتعاطي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المخدرات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الشباب</w:t>
      </w:r>
      <w:r w:rsidRPr="003B57E4">
        <w:rPr>
          <w:rtl/>
        </w:rPr>
        <w:t>،</w:t>
      </w:r>
      <w:r w:rsidRPr="003B57E4">
        <w:rPr>
          <w:rFonts w:hint="cs"/>
          <w:rtl/>
        </w:rPr>
        <w:t>وخاصة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198-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المراهقين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وأساليب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حياتهم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دراسة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طرق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مقارنة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صورة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استقصاءات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صعيد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البلد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كله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حيث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ترسل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الاستقصاءات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بالبريد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عامين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1977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ولقد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أحدث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استقصاء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شباط</w:t>
      </w:r>
      <w:r w:rsidRPr="003B57E4">
        <w:rPr>
          <w:rtl/>
        </w:rPr>
        <w:t>/</w:t>
      </w:r>
      <w:r w:rsidRPr="003B57E4">
        <w:rPr>
          <w:rFonts w:hint="cs"/>
          <w:rtl/>
        </w:rPr>
        <w:t>فبراير</w:t>
      </w:r>
      <w:r w:rsidRPr="003B57E4">
        <w:rPr>
          <w:rtl/>
        </w:rPr>
        <w:t xml:space="preserve">- </w:t>
      </w:r>
      <w:r w:rsidRPr="003B57E4">
        <w:rPr>
          <w:rFonts w:hint="cs"/>
          <w:rtl/>
        </w:rPr>
        <w:t>نيسان</w:t>
      </w:r>
      <w:r w:rsidRPr="003B57E4">
        <w:rPr>
          <w:rtl/>
        </w:rPr>
        <w:t>/</w:t>
      </w:r>
      <w:r w:rsidR="00F547AA">
        <w:rPr>
          <w:rFonts w:hint="cs"/>
          <w:rtl/>
        </w:rPr>
        <w:t>أ</w:t>
      </w:r>
      <w:r w:rsidRPr="003B57E4">
        <w:rPr>
          <w:rFonts w:hint="cs"/>
          <w:rtl/>
        </w:rPr>
        <w:t>بريل</w:t>
      </w:r>
      <w:r w:rsidRPr="003B57E4">
        <w:rPr>
          <w:rtl/>
        </w:rPr>
        <w:t xml:space="preserve"> 2005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الدراسة</w:t>
      </w:r>
      <w:r w:rsidR="00F547AA" w:rsidRPr="00F547AA">
        <w:rPr>
          <w:vertAlign w:val="superscript"/>
          <w:rtl/>
        </w:rPr>
        <w:t>(</w:t>
      </w:r>
      <w:r w:rsidR="00F547AA">
        <w:rPr>
          <w:rStyle w:val="FootnoteReference"/>
          <w:rtl/>
        </w:rPr>
        <w:footnoteReference w:id="26"/>
      </w:r>
      <w:r w:rsidR="00F547AA" w:rsidRPr="00F547AA">
        <w:rPr>
          <w:vertAlign w:val="superscript"/>
          <w:rtl/>
        </w:rPr>
        <w:t>)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استخدام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التبغ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والكحوليات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تتراوح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أعمارهم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12</w:t>
      </w:r>
      <w:r w:rsidRPr="003B57E4">
        <w:rPr>
          <w:rFonts w:hint="cs"/>
          <w:rtl/>
        </w:rPr>
        <w:t>و</w:t>
      </w:r>
      <w:r w:rsidRPr="003B57E4">
        <w:rPr>
          <w:rtl/>
        </w:rPr>
        <w:t xml:space="preserve">18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بالإضافة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وجهة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هؤلاء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الاستخدام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لهاتين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المادتين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ومدي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تقبلهم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للدخان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والتعرض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للمخدرات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التركيز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اللاحقة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لعام</w:t>
      </w:r>
      <w:r w:rsidRPr="003B57E4">
        <w:rPr>
          <w:rtl/>
        </w:rPr>
        <w:t xml:space="preserve"> 2000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يلاحظ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الشباب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يدخنون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بمستوي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يقل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قبل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موقفهم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أصبح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مناهضا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للتدخين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التطور</w:t>
      </w:r>
      <w:r w:rsidRPr="003B57E4">
        <w:rPr>
          <w:rtl/>
        </w:rPr>
        <w:t xml:space="preserve">  </w:t>
      </w:r>
      <w:r w:rsidRPr="003B57E4">
        <w:rPr>
          <w:rFonts w:hint="cs"/>
          <w:rtl/>
        </w:rPr>
        <w:t>الحميد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شعبية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بالمراهقين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199-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وتجارب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المستمر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قبل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الشباب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الثامنة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عشرة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عمرهم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مستواها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ونسبة</w:t>
      </w:r>
      <w:r w:rsidRPr="003B57E4">
        <w:rPr>
          <w:rtl/>
        </w:rPr>
        <w:t xml:space="preserve"> 34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،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جانب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33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تقوم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يوميا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والزيادة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المدخنات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بدأت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منتصف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التسعينات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="00F547AA">
        <w:rPr>
          <w:rFonts w:hint="cs"/>
          <w:rtl/>
        </w:rPr>
        <w:t xml:space="preserve"> </w:t>
      </w:r>
      <w:r w:rsidRPr="003B57E4">
        <w:rPr>
          <w:rFonts w:hint="cs"/>
          <w:rtl/>
        </w:rPr>
        <w:t>فتئت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تنمو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باطراد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الوقت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توقفت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نهاية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ومجمل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القول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شعبية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اختلافات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ضئيلة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تبلغ</w:t>
      </w:r>
      <w:r w:rsidRPr="003B57E4">
        <w:rPr>
          <w:rtl/>
        </w:rPr>
        <w:t xml:space="preserve"> 22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تتراوح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أعمارهم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14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19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تمارس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يوم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هؤلاء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توجد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23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22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أما</w:t>
      </w:r>
      <w:r w:rsidRPr="003B57E4">
        <w:rPr>
          <w:rtl/>
        </w:rPr>
        <w:t xml:space="preserve">  </w:t>
      </w:r>
      <w:r w:rsidRPr="003B57E4">
        <w:rPr>
          <w:rFonts w:hint="cs"/>
          <w:rtl/>
        </w:rPr>
        <w:t>حصة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يدخنون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السجائر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الرابعة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عشرة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عمرهم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فإنها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آخذة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الانخفاض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2001، </w:t>
      </w:r>
      <w:r w:rsidRPr="003B57E4">
        <w:rPr>
          <w:rFonts w:hint="cs"/>
          <w:rtl/>
        </w:rPr>
        <w:t>ونسبة</w:t>
      </w:r>
      <w:r w:rsidRPr="003B57E4">
        <w:rPr>
          <w:rtl/>
        </w:rPr>
        <w:t xml:space="preserve"> 14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13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الأولاد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تدخن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يوميا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وتبلغ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الأرقام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المناظرة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اليوم</w:t>
      </w:r>
      <w:r w:rsidRPr="003B57E4">
        <w:rPr>
          <w:rtl/>
        </w:rPr>
        <w:t xml:space="preserve"> 10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7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تحسنت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الأوضاع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يبلغون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السادسة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عشرة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عمرهم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2001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29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تدخن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يوم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ولكن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23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فقط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تدخن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اليوم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31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تمارس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اليومي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ولكن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اليوم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27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200-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وحصة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المدخنات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مرتفع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نسبيا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الفترة</w:t>
      </w:r>
      <w:r w:rsidRPr="003B57E4">
        <w:rPr>
          <w:rtl/>
        </w:rPr>
        <w:t xml:space="preserve"> 1977-2005، </w:t>
      </w:r>
      <w:r w:rsidRPr="003B57E4">
        <w:rPr>
          <w:rFonts w:hint="cs"/>
          <w:rtl/>
        </w:rPr>
        <w:t>حيث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تتراوح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20</w:t>
      </w:r>
      <w:r w:rsidR="00F547AA">
        <w:rPr>
          <w:rFonts w:hint="cs"/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26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وبالإضافة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يراعي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شأنه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يسهم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أطفالهن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وقوات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الدفاع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توفر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توجيهات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مضار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يضطلعن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بخدمتهن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العسكرية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الطوعية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201-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الأول</w:t>
      </w:r>
      <w:r w:rsidRPr="003B57E4">
        <w:rPr>
          <w:rtl/>
        </w:rPr>
        <w:t>/</w:t>
      </w:r>
      <w:r w:rsidRPr="003B57E4">
        <w:rPr>
          <w:rFonts w:hint="cs"/>
          <w:rtl/>
        </w:rPr>
        <w:t>ديسمبر</w:t>
      </w:r>
      <w:r w:rsidRPr="003B57E4">
        <w:rPr>
          <w:rtl/>
        </w:rPr>
        <w:t xml:space="preserve"> 2006، </w:t>
      </w:r>
      <w:r w:rsidRPr="003B57E4">
        <w:rPr>
          <w:rFonts w:hint="cs"/>
          <w:rtl/>
        </w:rPr>
        <w:t>قام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أمين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المظالم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بالأطفال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بالتعاون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وكالة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رقابة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المنتجات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والرفاهة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بعرض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مبادرة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لتعديل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بالتدخين</w:t>
      </w:r>
      <w:r w:rsidRPr="003B57E4">
        <w:rPr>
          <w:rtl/>
        </w:rPr>
        <w:t xml:space="preserve"> (13-8-2976/693)</w:t>
      </w:r>
      <w:r w:rsidR="00161AD2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وزارة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الشؤون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الاجتماعية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والصحة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وتقترح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المبادرة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جعل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التبغ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بالتجزئة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خاضعا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لترخيص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يجيز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ونظام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الترخيص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شأنه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يتيح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الإشراف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نحو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أكثر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فعالية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فهو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يتضمن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سبيل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المثال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نقض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تصريح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بعض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انتهاك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أحكام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الواجب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تحظر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حيازة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للتبغ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وينبغي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التدخين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ساحات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مراكز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الرعاية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النهارية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وأفنية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المؤسسات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التعليمية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وسائر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الأماكن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الخارجية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المماثلة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أساسا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سنة</w:t>
      </w:r>
      <w:r w:rsidRPr="003B57E4">
        <w:rPr>
          <w:rtl/>
        </w:rPr>
        <w:t>.</w:t>
      </w:r>
    </w:p>
    <w:p w:rsidR="00F547AA" w:rsidRPr="00F547AA" w:rsidRDefault="00F547AA" w:rsidP="00F547AA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1-3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إساءة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استعمال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المخدرات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202-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جاء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الاستقصائية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المراهقين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وأنماط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حياتهم</w:t>
      </w:r>
      <w:r w:rsidR="00F547AA" w:rsidRPr="00F547AA">
        <w:rPr>
          <w:vertAlign w:val="superscript"/>
          <w:rtl/>
        </w:rPr>
        <w:t>(</w:t>
      </w:r>
      <w:r w:rsidR="00F547AA">
        <w:rPr>
          <w:rStyle w:val="FootnoteReference"/>
          <w:rtl/>
        </w:rPr>
        <w:footnoteReference w:id="27"/>
      </w:r>
      <w:r w:rsidR="00F547AA" w:rsidRPr="00F547AA">
        <w:rPr>
          <w:vertAlign w:val="superscript"/>
          <w:rtl/>
        </w:rPr>
        <w:t>)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يسرفن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الشرب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السكر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شهر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ازدادت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العقدين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الماضيين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هناك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تبلغ</w:t>
      </w:r>
      <w:r w:rsidRPr="003B57E4">
        <w:rPr>
          <w:rtl/>
        </w:rPr>
        <w:t xml:space="preserve"> 12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16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تتعرض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سكر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شديد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الشهر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الأقل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1985، </w:t>
      </w:r>
      <w:r w:rsidRPr="003B57E4">
        <w:rPr>
          <w:rFonts w:hint="cs"/>
          <w:rtl/>
        </w:rPr>
        <w:t>ووصلت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النسبة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9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تعرضت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لسكر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شديد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1985</w:t>
      </w:r>
      <w:r w:rsidR="006727DB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ارتفاع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النسبة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32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2005.</w:t>
      </w:r>
    </w:p>
    <w:p w:rsidR="003C1245" w:rsidRDefault="003C1245" w:rsidP="00F547AA">
      <w:pPr>
        <w:pStyle w:val="SingleTxt"/>
        <w:rPr>
          <w:rFonts w:hint="cs"/>
          <w:rtl/>
        </w:rPr>
      </w:pPr>
    </w:p>
    <w:p w:rsidR="003C1245" w:rsidRDefault="003C1245" w:rsidP="00F547AA">
      <w:pPr>
        <w:pStyle w:val="SingleTxt"/>
        <w:rPr>
          <w:rFonts w:hint="cs"/>
          <w:rtl/>
        </w:rPr>
      </w:pP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203-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يلاحظ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الفئات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التالية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تناولت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الكحوليات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شهر</w:t>
      </w:r>
      <w:r w:rsidRPr="003B57E4">
        <w:rPr>
          <w:rtl/>
        </w:rPr>
        <w:t xml:space="preserve">: 22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15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14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49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51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16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79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78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سنة</w:t>
      </w:r>
      <w:r w:rsidRPr="003B57E4">
        <w:rPr>
          <w:rtl/>
        </w:rPr>
        <w:t>.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204-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وتقول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الدراسة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المخدرات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قدمت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الفئات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النحو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التالي</w:t>
      </w:r>
      <w:r w:rsidRPr="003B57E4">
        <w:rPr>
          <w:rtl/>
        </w:rPr>
        <w:t xml:space="preserve">: </w:t>
      </w:r>
      <w:r w:rsidRPr="003B57E4">
        <w:rPr>
          <w:rFonts w:hint="cs"/>
          <w:rtl/>
        </w:rPr>
        <w:t>لنسبة</w:t>
      </w:r>
      <w:r w:rsidRPr="003B57E4">
        <w:rPr>
          <w:rtl/>
        </w:rPr>
        <w:t xml:space="preserve"> 6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Pr="003B57E4">
        <w:rPr>
          <w:rtl/>
        </w:rPr>
        <w:t xml:space="preserve">4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14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ولنسبة</w:t>
      </w:r>
      <w:r w:rsidRPr="003B57E4">
        <w:rPr>
          <w:rtl/>
        </w:rPr>
        <w:t xml:space="preserve"> 13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12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16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ولنسبة</w:t>
      </w:r>
      <w:r w:rsidRPr="003B57E4">
        <w:rPr>
          <w:rtl/>
        </w:rPr>
        <w:t xml:space="preserve"> 16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</w:t>
      </w:r>
      <w:r w:rsidR="00F547AA">
        <w:rPr>
          <w:rFonts w:hint="cs"/>
          <w:rtl/>
        </w:rPr>
        <w:t xml:space="preserve"> </w:t>
      </w:r>
      <w:r w:rsidRPr="003B57E4">
        <w:rPr>
          <w:rtl/>
        </w:rPr>
        <w:t xml:space="preserve">21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الفتيان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18 </w:t>
      </w:r>
      <w:r w:rsidRPr="003B57E4">
        <w:rPr>
          <w:rFonts w:hint="cs"/>
          <w:rtl/>
        </w:rPr>
        <w:t>سنة</w:t>
      </w:r>
      <w:r w:rsidRPr="003B57E4">
        <w:rPr>
          <w:rtl/>
        </w:rPr>
        <w:t>.</w:t>
      </w:r>
    </w:p>
    <w:p w:rsidR="00F547AA" w:rsidRPr="00F547AA" w:rsidRDefault="00F547AA" w:rsidP="00F547AA">
      <w:pPr>
        <w:pStyle w:val="SingleTxt"/>
        <w:spacing w:after="0" w:line="120" w:lineRule="exact"/>
        <w:rPr>
          <w:sz w:val="10"/>
          <w:rtl/>
        </w:rPr>
      </w:pPr>
    </w:p>
    <w:p w:rsidR="003B57E4" w:rsidRPr="00F547AA" w:rsidRDefault="003B57E4" w:rsidP="00F547AA">
      <w:pPr>
        <w:pStyle w:val="SingleTxt"/>
        <w:rPr>
          <w:b/>
          <w:bCs/>
          <w:rtl/>
        </w:rPr>
      </w:pPr>
      <w:r w:rsidRPr="00F547AA">
        <w:rPr>
          <w:b/>
          <w:bCs/>
          <w:rtl/>
        </w:rPr>
        <w:t>2</w:t>
      </w:r>
      <w:r w:rsidR="00F547AA" w:rsidRPr="00F547AA">
        <w:rPr>
          <w:rFonts w:hint="cs"/>
          <w:b/>
          <w:bCs/>
          <w:rtl/>
        </w:rPr>
        <w:t xml:space="preserve"> </w:t>
      </w:r>
      <w:r w:rsidRPr="00F547AA">
        <w:rPr>
          <w:b/>
          <w:bCs/>
          <w:rtl/>
        </w:rPr>
        <w:t>-</w:t>
      </w:r>
      <w:r w:rsidR="00F547AA" w:rsidRPr="00F547AA">
        <w:rPr>
          <w:rFonts w:hint="cs"/>
          <w:b/>
          <w:bCs/>
          <w:rtl/>
        </w:rPr>
        <w:tab/>
      </w:r>
      <w:r w:rsidRPr="00F547AA">
        <w:rPr>
          <w:rFonts w:hint="cs"/>
          <w:b/>
          <w:bCs/>
          <w:rtl/>
        </w:rPr>
        <w:t>الرعاية</w:t>
      </w:r>
      <w:r w:rsidRPr="00F547AA">
        <w:rPr>
          <w:b/>
          <w:bCs/>
          <w:rtl/>
        </w:rPr>
        <w:t xml:space="preserve"> </w:t>
      </w:r>
      <w:r w:rsidRPr="00F547AA">
        <w:rPr>
          <w:rFonts w:hint="cs"/>
          <w:b/>
          <w:bCs/>
          <w:rtl/>
        </w:rPr>
        <w:t>الصحية</w:t>
      </w:r>
      <w:r w:rsidRPr="00F547AA">
        <w:rPr>
          <w:b/>
          <w:bCs/>
          <w:rtl/>
        </w:rPr>
        <w:t xml:space="preserve"> </w:t>
      </w:r>
      <w:r w:rsidRPr="00F547AA">
        <w:rPr>
          <w:rFonts w:hint="cs"/>
          <w:b/>
          <w:bCs/>
          <w:rtl/>
        </w:rPr>
        <w:t>أثناء</w:t>
      </w:r>
      <w:r w:rsidRPr="00F547AA">
        <w:rPr>
          <w:b/>
          <w:bCs/>
          <w:rtl/>
        </w:rPr>
        <w:t xml:space="preserve"> </w:t>
      </w:r>
      <w:r w:rsidRPr="00F547AA">
        <w:rPr>
          <w:rFonts w:hint="cs"/>
          <w:b/>
          <w:bCs/>
          <w:rtl/>
        </w:rPr>
        <w:t>الحمل</w:t>
      </w:r>
      <w:r w:rsidRPr="00F547AA">
        <w:rPr>
          <w:b/>
          <w:bCs/>
          <w:rtl/>
        </w:rPr>
        <w:t xml:space="preserve"> </w:t>
      </w:r>
      <w:r w:rsidRPr="00F547AA">
        <w:rPr>
          <w:rFonts w:hint="cs"/>
          <w:b/>
          <w:bCs/>
          <w:rtl/>
        </w:rPr>
        <w:t>وبعده</w:t>
      </w:r>
    </w:p>
    <w:p w:rsidR="003B57E4" w:rsidRPr="003B57E4" w:rsidRDefault="003B57E4" w:rsidP="00F547AA">
      <w:pPr>
        <w:pStyle w:val="SingleTxt"/>
        <w:rPr>
          <w:rtl/>
        </w:rPr>
      </w:pPr>
      <w:r w:rsidRPr="003B57E4">
        <w:rPr>
          <w:rtl/>
        </w:rPr>
        <w:t>205-</w:t>
      </w:r>
      <w:r w:rsidR="00F547AA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ربيع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2008، </w:t>
      </w:r>
      <w:r w:rsidRPr="003B57E4">
        <w:rPr>
          <w:rFonts w:hint="cs"/>
          <w:rtl/>
        </w:rPr>
        <w:t>أعدت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وطنية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والإنجابية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للفترة</w:t>
      </w:r>
      <w:r w:rsidRPr="003B57E4">
        <w:rPr>
          <w:rtl/>
        </w:rPr>
        <w:t xml:space="preserve"> 2007-2011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وتتضمن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مقترحات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لتطوير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الرعاية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والولادة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بعدها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وبالإضافة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فإنها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تقدم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أهدافا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وتدابير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الحمل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والرعاية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الصحية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عقب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والوقاية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الأمراض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تنتقل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بالاتصال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وتقليل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العنف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واكتشافه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وقت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مبكر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للتوجيهات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اللازمة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المسائل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بالجنس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باحتياجات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الأقليات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والمعوقين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أيضا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ويركز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تشجيع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والاحتياجات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الخدمات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والملامح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الخاصة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والرجال</w:t>
      </w:r>
      <w:r w:rsidRPr="003B57E4">
        <w:rPr>
          <w:rtl/>
        </w:rPr>
        <w:t>.</w:t>
      </w:r>
    </w:p>
    <w:p w:rsidR="003B57E4" w:rsidRDefault="003B57E4" w:rsidP="003C1245">
      <w:pPr>
        <w:pStyle w:val="SingleTxt"/>
        <w:rPr>
          <w:rFonts w:hint="cs"/>
          <w:rtl/>
        </w:rPr>
      </w:pPr>
      <w:r w:rsidRPr="003B57E4">
        <w:rPr>
          <w:rtl/>
        </w:rPr>
        <w:t>206-</w:t>
      </w:r>
      <w:r w:rsidR="003C1245">
        <w:rPr>
          <w:rFonts w:hint="cs"/>
          <w:rtl/>
        </w:rPr>
        <w:tab/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شددت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الرابطة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للمعوقين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الحركة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أهمية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إمكانية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الوصول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أجل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تحسين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موقف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الأشخاص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المعوقين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الحركة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للرابطة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يراعي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سبيل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المثال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مناضد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فحص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أمراض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وأجهزة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قياس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كثافة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العظام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تلائم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المعوقات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بالفحوص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النسائية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تقدم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بالمجان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لكافة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يعشن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يلاحظ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الموظفين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المعنيين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غير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مستعدين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لمساعدة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المعوقة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النقيض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قبيل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العلاج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الطبيعي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وإعادة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التأهيل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الجراحة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ينطبق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عيادات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رعاية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والطفل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وعلاوة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تكون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هناك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للقيام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بالفحوص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الوطنية</w:t>
      </w:r>
      <w:r w:rsidRPr="003B57E4">
        <w:rPr>
          <w:rtl/>
        </w:rPr>
        <w:t xml:space="preserve"> 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عقبات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مادية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إقامة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الشخص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المعوق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كما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تتوفر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عيادة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القبيل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سياق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أسوأ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الافتراضات</w:t>
      </w:r>
      <w:r w:rsidRPr="003B57E4">
        <w:rPr>
          <w:rtl/>
        </w:rPr>
        <w:t>.</w:t>
      </w:r>
    </w:p>
    <w:p w:rsidR="003C1245" w:rsidRPr="003B57E4" w:rsidRDefault="003C1245" w:rsidP="003C1245">
      <w:pPr>
        <w:pStyle w:val="SingleTxt"/>
        <w:rPr>
          <w:rFonts w:hint="cs"/>
          <w:rtl/>
        </w:rPr>
      </w:pPr>
    </w:p>
    <w:p w:rsidR="003C1245" w:rsidRPr="003C1245" w:rsidRDefault="003C1245" w:rsidP="003C1245">
      <w:pPr>
        <w:pStyle w:val="SingleTxt"/>
        <w:spacing w:after="0" w:line="120" w:lineRule="exact"/>
        <w:rPr>
          <w:sz w:val="10"/>
          <w:rtl/>
        </w:rPr>
      </w:pPr>
    </w:p>
    <w:p w:rsidR="003B57E4" w:rsidRPr="003C1245" w:rsidRDefault="003B57E4" w:rsidP="003C1245">
      <w:pPr>
        <w:pStyle w:val="SingleTxt"/>
        <w:rPr>
          <w:b/>
          <w:bCs/>
          <w:rtl/>
        </w:rPr>
      </w:pPr>
      <w:r w:rsidRPr="003C1245">
        <w:rPr>
          <w:b/>
          <w:bCs/>
          <w:rtl/>
        </w:rPr>
        <w:t>3</w:t>
      </w:r>
      <w:r w:rsidR="003C1245" w:rsidRPr="003C1245">
        <w:rPr>
          <w:rFonts w:hint="cs"/>
          <w:b/>
          <w:bCs/>
          <w:rtl/>
        </w:rPr>
        <w:t xml:space="preserve"> </w:t>
      </w:r>
      <w:r w:rsidRPr="003C1245">
        <w:rPr>
          <w:b/>
          <w:bCs/>
          <w:rtl/>
        </w:rPr>
        <w:t>-</w:t>
      </w:r>
      <w:r w:rsidR="003C1245" w:rsidRPr="003C1245">
        <w:rPr>
          <w:rFonts w:hint="cs"/>
          <w:b/>
          <w:bCs/>
          <w:rtl/>
        </w:rPr>
        <w:tab/>
      </w:r>
      <w:r w:rsidRPr="003C1245">
        <w:rPr>
          <w:rFonts w:hint="cs"/>
          <w:b/>
          <w:bCs/>
          <w:rtl/>
        </w:rPr>
        <w:t>تنظيم</w:t>
      </w:r>
      <w:r w:rsidRPr="003C1245">
        <w:rPr>
          <w:b/>
          <w:bCs/>
          <w:rtl/>
        </w:rPr>
        <w:t xml:space="preserve"> </w:t>
      </w:r>
      <w:r w:rsidRPr="003C1245">
        <w:rPr>
          <w:rFonts w:hint="cs"/>
          <w:b/>
          <w:bCs/>
          <w:rtl/>
        </w:rPr>
        <w:t>الأسرة</w:t>
      </w:r>
      <w:r w:rsidRPr="003C1245">
        <w:rPr>
          <w:b/>
          <w:bCs/>
          <w:rtl/>
        </w:rPr>
        <w:t xml:space="preserve"> </w:t>
      </w:r>
      <w:r w:rsidRPr="003C1245">
        <w:rPr>
          <w:rFonts w:hint="cs"/>
          <w:b/>
          <w:bCs/>
          <w:rtl/>
        </w:rPr>
        <w:t>وحالات</w:t>
      </w:r>
      <w:r w:rsidRPr="003C1245">
        <w:rPr>
          <w:b/>
          <w:bCs/>
          <w:rtl/>
        </w:rPr>
        <w:t xml:space="preserve"> </w:t>
      </w:r>
      <w:r w:rsidRPr="003C1245">
        <w:rPr>
          <w:rFonts w:hint="cs"/>
          <w:b/>
          <w:bCs/>
          <w:rtl/>
        </w:rPr>
        <w:t>الإجهاض</w:t>
      </w:r>
    </w:p>
    <w:p w:rsidR="003B57E4" w:rsidRPr="003B57E4" w:rsidRDefault="003B57E4" w:rsidP="003C1245">
      <w:pPr>
        <w:pStyle w:val="SingleTxt"/>
        <w:rPr>
          <w:rtl/>
        </w:rPr>
      </w:pPr>
      <w:r w:rsidRPr="003B57E4">
        <w:rPr>
          <w:rtl/>
        </w:rPr>
        <w:t>3-1</w:t>
      </w:r>
      <w:r w:rsidR="003C1245">
        <w:rPr>
          <w:rFonts w:hint="cs"/>
          <w:rtl/>
        </w:rPr>
        <w:tab/>
      </w:r>
      <w:r w:rsidRPr="003B57E4">
        <w:rPr>
          <w:rFonts w:hint="cs"/>
          <w:rtl/>
        </w:rPr>
        <w:t>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الإنجاب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البشري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إطار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المساعدة</w:t>
      </w:r>
    </w:p>
    <w:p w:rsidR="003B57E4" w:rsidRPr="003B57E4" w:rsidRDefault="003B57E4" w:rsidP="003C1245">
      <w:pPr>
        <w:pStyle w:val="SingleTxt"/>
        <w:rPr>
          <w:rtl/>
        </w:rPr>
      </w:pPr>
      <w:r w:rsidRPr="003B57E4">
        <w:rPr>
          <w:rtl/>
        </w:rPr>
        <w:t>207-</w:t>
      </w:r>
      <w:r w:rsidR="003C1245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1 </w:t>
      </w:r>
      <w:r w:rsidRPr="003B57E4">
        <w:rPr>
          <w:rFonts w:hint="cs"/>
          <w:rtl/>
        </w:rPr>
        <w:t>أيلول</w:t>
      </w:r>
      <w:r w:rsidRPr="003B57E4">
        <w:rPr>
          <w:rtl/>
        </w:rPr>
        <w:t>/</w:t>
      </w:r>
      <w:r w:rsidRPr="003B57E4">
        <w:rPr>
          <w:rFonts w:hint="cs"/>
          <w:rtl/>
        </w:rPr>
        <w:t>سبتمبر</w:t>
      </w:r>
      <w:r w:rsidRPr="003B57E4">
        <w:rPr>
          <w:rtl/>
        </w:rPr>
        <w:t xml:space="preserve"> 2007، </w:t>
      </w:r>
      <w:r w:rsidRPr="003B57E4">
        <w:rPr>
          <w:rFonts w:hint="cs"/>
          <w:rtl/>
        </w:rPr>
        <w:t>بدأ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سريان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 (1237/2006)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الإعداد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فترة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طويلة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بشروط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تلقي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العلاج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اللازم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ورد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غير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المتزوجات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يعشن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سياق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ظروف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شبيهة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بظروف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يحق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يتلقين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العلاج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بالإضافة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تكتنفهن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علاقة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شراكة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حميمة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الجديد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سيكون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الإناث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الذكور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التبني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="003C1245">
        <w:rPr>
          <w:rFonts w:hint="eastAsia"/>
          <w:rtl/>
        </w:rPr>
        <w:t> 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متاحا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مراعاة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حقوق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الوالد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الفعلي</w:t>
      </w:r>
      <w:r w:rsidRPr="003B57E4">
        <w:rPr>
          <w:rtl/>
        </w:rPr>
        <w:t>.</w:t>
      </w:r>
    </w:p>
    <w:p w:rsidR="003C1245" w:rsidRPr="003C1245" w:rsidRDefault="003C1245" w:rsidP="003C1245">
      <w:pPr>
        <w:pStyle w:val="SingleTxt"/>
        <w:spacing w:after="0" w:line="120" w:lineRule="exact"/>
        <w:rPr>
          <w:sz w:val="10"/>
          <w:rtl/>
        </w:rPr>
      </w:pPr>
    </w:p>
    <w:p w:rsidR="003B57E4" w:rsidRPr="003B57E4" w:rsidRDefault="003B57E4" w:rsidP="003C1245">
      <w:pPr>
        <w:pStyle w:val="SingleTxt"/>
        <w:rPr>
          <w:rtl/>
        </w:rPr>
      </w:pPr>
      <w:r w:rsidRPr="003B57E4">
        <w:rPr>
          <w:rtl/>
        </w:rPr>
        <w:t>3-2</w:t>
      </w:r>
      <w:r w:rsidR="003C1245">
        <w:rPr>
          <w:rFonts w:hint="cs"/>
          <w:rtl/>
        </w:rPr>
        <w:tab/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</w:p>
    <w:p w:rsidR="003B57E4" w:rsidRPr="003B57E4" w:rsidRDefault="003B57E4" w:rsidP="00DF214A">
      <w:pPr>
        <w:pStyle w:val="SingleTxt"/>
        <w:rPr>
          <w:rtl/>
        </w:rPr>
      </w:pPr>
      <w:r w:rsidRPr="003B57E4">
        <w:rPr>
          <w:rtl/>
        </w:rPr>
        <w:t>208-</w:t>
      </w:r>
      <w:r w:rsidR="003C1245">
        <w:rPr>
          <w:rFonts w:hint="cs"/>
          <w:rtl/>
        </w:rPr>
        <w:tab/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2007، </w:t>
      </w:r>
      <w:r w:rsidRPr="003B57E4">
        <w:rPr>
          <w:rFonts w:hint="cs"/>
          <w:rtl/>
        </w:rPr>
        <w:t>تمت</w:t>
      </w:r>
      <w:r w:rsidRPr="003B57E4">
        <w:rPr>
          <w:rtl/>
        </w:rPr>
        <w:t xml:space="preserve"> 931</w:t>
      </w:r>
      <w:r w:rsidR="00B8552D">
        <w:rPr>
          <w:rFonts w:hint="cs"/>
          <w:rtl/>
        </w:rPr>
        <w:t xml:space="preserve"> 10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إجهاض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="00B8552D">
        <w:rPr>
          <w:rFonts w:hint="cs"/>
          <w:rtl/>
        </w:rPr>
        <w:t>9.3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لكل</w:t>
      </w:r>
      <w:r w:rsidRPr="003B57E4">
        <w:rPr>
          <w:rtl/>
        </w:rPr>
        <w:t xml:space="preserve"> 000</w:t>
      </w:r>
      <w:r w:rsidR="00B8552D">
        <w:rPr>
          <w:rFonts w:hint="cs"/>
          <w:rtl/>
        </w:rPr>
        <w:t xml:space="preserve"> 1 امر</w:t>
      </w:r>
      <w:r w:rsidRPr="003B57E4">
        <w:rPr>
          <w:rFonts w:hint="cs"/>
          <w:rtl/>
        </w:rPr>
        <w:t>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الخصوبة</w:t>
      </w:r>
      <w:r w:rsidRPr="003B57E4">
        <w:rPr>
          <w:rtl/>
        </w:rPr>
        <w:t xml:space="preserve"> (15-49 </w:t>
      </w:r>
      <w:r w:rsidRPr="003B57E4">
        <w:rPr>
          <w:rFonts w:hint="cs"/>
          <w:rtl/>
        </w:rPr>
        <w:t>سنة</w:t>
      </w:r>
      <w:r w:rsidRPr="003B57E4">
        <w:rPr>
          <w:rtl/>
        </w:rPr>
        <w:t>)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ولقد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هبط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بنسبة</w:t>
      </w:r>
      <w:r w:rsidRPr="003B57E4">
        <w:rPr>
          <w:rtl/>
        </w:rPr>
        <w:t xml:space="preserve"> 2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مما</w:t>
      </w:r>
      <w:r w:rsidR="00B8552D">
        <w:rPr>
          <w:rFonts w:hint="eastAsia"/>
          <w:rtl/>
        </w:rPr>
        <w:t> </w:t>
      </w:r>
      <w:r w:rsidRPr="003B57E4">
        <w:rPr>
          <w:rFonts w:hint="cs"/>
          <w:rtl/>
        </w:rPr>
        <w:t>يزيد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قليلا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200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الماضي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أكبر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انخفاض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الحالات</w:t>
      </w:r>
      <w:r w:rsidRPr="003B57E4">
        <w:rPr>
          <w:rtl/>
        </w:rPr>
        <w:t xml:space="preserve"> </w:t>
      </w:r>
      <w:r w:rsidR="0008538F">
        <w:rPr>
          <w:rFonts w:hint="cs"/>
          <w:rtl/>
        </w:rPr>
        <w:t xml:space="preserve">لدى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العشرين</w:t>
      </w:r>
      <w:r w:rsidRPr="003B57E4">
        <w:rPr>
          <w:rtl/>
        </w:rPr>
        <w:t xml:space="preserve"> (-</w:t>
      </w:r>
      <w:r w:rsidR="00DF214A">
        <w:rPr>
          <w:rFonts w:hint="cs"/>
          <w:rtl/>
        </w:rPr>
        <w:t>5.4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) </w:t>
      </w:r>
      <w:r w:rsidRPr="003B57E4">
        <w:rPr>
          <w:rFonts w:hint="cs"/>
          <w:rtl/>
        </w:rPr>
        <w:t>وكذلك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تزيد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أعمارهن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45 </w:t>
      </w:r>
      <w:r w:rsidRPr="003B57E4">
        <w:rPr>
          <w:rFonts w:hint="cs"/>
          <w:rtl/>
        </w:rPr>
        <w:t>سنة</w:t>
      </w:r>
      <w:r w:rsidRPr="003B57E4">
        <w:rPr>
          <w:rtl/>
        </w:rPr>
        <w:t xml:space="preserve"> (-4،3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>)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ولقد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زاد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تتراوح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أعمارهن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40</w:t>
      </w:r>
      <w:r w:rsidR="00DF214A">
        <w:rPr>
          <w:rFonts w:hint="cs"/>
          <w:rtl/>
        </w:rPr>
        <w:t xml:space="preserve"> </w:t>
      </w:r>
      <w:r w:rsidRPr="003B57E4">
        <w:rPr>
          <w:rFonts w:hint="cs"/>
          <w:rtl/>
        </w:rPr>
        <w:t>و</w:t>
      </w:r>
      <w:r w:rsidR="00DF214A">
        <w:rPr>
          <w:rFonts w:hint="cs"/>
          <w:rtl/>
        </w:rPr>
        <w:t xml:space="preserve"> </w:t>
      </w:r>
      <w:r w:rsidRPr="003B57E4">
        <w:rPr>
          <w:rtl/>
        </w:rPr>
        <w:t xml:space="preserve">44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 (+</w:t>
      </w:r>
      <w:r w:rsidR="00DF214A">
        <w:rPr>
          <w:rFonts w:hint="cs"/>
          <w:rtl/>
        </w:rPr>
        <w:t>5.2 ف</w:t>
      </w:r>
      <w:r w:rsidRPr="003B57E4">
        <w:rPr>
          <w:rFonts w:hint="cs"/>
          <w:rtl/>
        </w:rPr>
        <w:t>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)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25</w:t>
      </w:r>
      <w:r w:rsidR="00DF214A">
        <w:rPr>
          <w:rFonts w:hint="cs"/>
          <w:rtl/>
        </w:rPr>
        <w:t xml:space="preserve"> </w:t>
      </w:r>
      <w:r w:rsidRPr="003B57E4">
        <w:rPr>
          <w:rFonts w:hint="cs"/>
          <w:rtl/>
        </w:rPr>
        <w:t>و</w:t>
      </w:r>
      <w:r w:rsidR="00DF214A">
        <w:rPr>
          <w:rFonts w:hint="cs"/>
          <w:rtl/>
        </w:rPr>
        <w:t xml:space="preserve"> </w:t>
      </w:r>
      <w:r w:rsidRPr="003B57E4">
        <w:rPr>
          <w:rtl/>
        </w:rPr>
        <w:t xml:space="preserve">29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 (+</w:t>
      </w:r>
      <w:r w:rsidR="00DF214A">
        <w:rPr>
          <w:rFonts w:hint="cs"/>
          <w:rtl/>
        </w:rPr>
        <w:t>1.1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>).</w:t>
      </w:r>
    </w:p>
    <w:p w:rsidR="003B57E4" w:rsidRPr="003B57E4" w:rsidRDefault="003B57E4" w:rsidP="00FC7354">
      <w:pPr>
        <w:pStyle w:val="SingleTxt"/>
        <w:rPr>
          <w:rtl/>
        </w:rPr>
      </w:pPr>
      <w:r w:rsidRPr="003B57E4">
        <w:rPr>
          <w:rtl/>
        </w:rPr>
        <w:t>209-</w:t>
      </w:r>
      <w:r w:rsidR="00FC7354">
        <w:rPr>
          <w:rFonts w:hint="cs"/>
          <w:rtl/>
        </w:rPr>
        <w:tab/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2005،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نسبة</w:t>
      </w:r>
      <w:r w:rsidRPr="003B57E4">
        <w:rPr>
          <w:rtl/>
        </w:rPr>
        <w:t xml:space="preserve"> 86،9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ترجع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لأسباب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اجتماعية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جراء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ظروف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المعيشة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عبء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ثقيل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بسبب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مجموعة</w:t>
      </w:r>
      <w:r w:rsidRPr="003B57E4">
        <w:rPr>
          <w:rtl/>
        </w:rPr>
        <w:t xml:space="preserve"> </w:t>
      </w:r>
      <w:r w:rsidR="00CF6396">
        <w:rPr>
          <w:rFonts w:hint="cs"/>
          <w:rtl/>
        </w:rPr>
        <w:t>أخرى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الظروف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أما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الأسباب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الأخرى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الأكثر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انتشارا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تضمنت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صغر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عن</w:t>
      </w:r>
      <w:r w:rsidRPr="003B57E4">
        <w:rPr>
          <w:rtl/>
        </w:rPr>
        <w:t xml:space="preserve"> 17 </w:t>
      </w:r>
      <w:r w:rsidRPr="003B57E4">
        <w:rPr>
          <w:rFonts w:hint="cs"/>
          <w:rtl/>
        </w:rPr>
        <w:t>عاما</w:t>
      </w:r>
      <w:r w:rsidRPr="003B57E4">
        <w:rPr>
          <w:rtl/>
        </w:rPr>
        <w:t xml:space="preserve"> (</w:t>
      </w:r>
      <w:r w:rsidR="00FC7354">
        <w:rPr>
          <w:rFonts w:hint="cs"/>
          <w:rtl/>
        </w:rPr>
        <w:t>6.2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)،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تجاوز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الأربعين</w:t>
      </w:r>
      <w:r w:rsidRPr="003B57E4">
        <w:rPr>
          <w:rtl/>
        </w:rPr>
        <w:t xml:space="preserve"> (</w:t>
      </w:r>
      <w:r w:rsidR="00FC7354">
        <w:rPr>
          <w:rFonts w:hint="cs"/>
          <w:rtl/>
        </w:rPr>
        <w:t>4.0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)،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أربعة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أطفال</w:t>
      </w:r>
      <w:r w:rsidRPr="003B57E4">
        <w:rPr>
          <w:rtl/>
        </w:rPr>
        <w:t xml:space="preserve"> </w:t>
      </w:r>
      <w:r w:rsidR="00FC7354">
        <w:rPr>
          <w:rFonts w:hint="cs"/>
          <w:rtl/>
        </w:rPr>
        <w:t xml:space="preserve">آخرين </w:t>
      </w:r>
      <w:r w:rsidRPr="003B57E4">
        <w:rPr>
          <w:rtl/>
        </w:rPr>
        <w:t>(</w:t>
      </w:r>
      <w:r w:rsidR="00FC7354">
        <w:rPr>
          <w:rFonts w:hint="cs"/>
          <w:rtl/>
        </w:rPr>
        <w:t>2.2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>)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ونسبة</w:t>
      </w:r>
      <w:r w:rsidRPr="003B57E4">
        <w:rPr>
          <w:rtl/>
        </w:rPr>
        <w:t xml:space="preserve"> </w:t>
      </w:r>
      <w:r w:rsidR="00FC7354">
        <w:rPr>
          <w:rFonts w:hint="cs"/>
          <w:rtl/>
        </w:rPr>
        <w:t>0.5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لبواعث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طبية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بسبب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وجود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عائق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بدني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ضعف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يعرض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حياة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صحتها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للخطر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جرت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بسبب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تضرر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الاشتباه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تشكل</w:t>
      </w:r>
      <w:r w:rsidRPr="003B57E4">
        <w:rPr>
          <w:rtl/>
        </w:rPr>
        <w:t xml:space="preserve"> </w:t>
      </w:r>
      <w:r w:rsidR="00FC7354">
        <w:rPr>
          <w:rFonts w:hint="cs"/>
          <w:rtl/>
        </w:rPr>
        <w:t>2.6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جميع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>.</w:t>
      </w:r>
    </w:p>
    <w:p w:rsidR="003B57E4" w:rsidRPr="003B57E4" w:rsidRDefault="003B57E4" w:rsidP="007B3AB3">
      <w:pPr>
        <w:pStyle w:val="SingleTxt"/>
        <w:rPr>
          <w:rtl/>
        </w:rPr>
      </w:pPr>
      <w:r w:rsidRPr="003B57E4">
        <w:rPr>
          <w:rtl/>
        </w:rPr>
        <w:t>210-</w:t>
      </w:r>
      <w:r w:rsidR="00FC7354">
        <w:rPr>
          <w:rFonts w:hint="cs"/>
          <w:rtl/>
        </w:rPr>
        <w:tab/>
      </w:r>
      <w:r w:rsidRPr="003B57E4">
        <w:rPr>
          <w:rFonts w:hint="cs"/>
          <w:rtl/>
        </w:rPr>
        <w:t>ووفقا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للمعلومات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الأولية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أجريت</w:t>
      </w:r>
      <w:r w:rsidRPr="003B57E4">
        <w:rPr>
          <w:rtl/>
        </w:rPr>
        <w:t xml:space="preserve"> </w:t>
      </w:r>
      <w:r w:rsidR="007B3AB3">
        <w:rPr>
          <w:rFonts w:hint="cs"/>
          <w:rtl/>
        </w:rPr>
        <w:t>493 10 ح</w:t>
      </w:r>
      <w:r w:rsidRPr="003B57E4">
        <w:rPr>
          <w:rFonts w:hint="cs"/>
          <w:rtl/>
        </w:rPr>
        <w:t>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2006، </w:t>
      </w:r>
      <w:r w:rsidRPr="003B57E4">
        <w:rPr>
          <w:rFonts w:hint="cs"/>
          <w:rtl/>
        </w:rPr>
        <w:t>أي</w:t>
      </w:r>
      <w:r w:rsidRPr="003B57E4">
        <w:rPr>
          <w:rtl/>
        </w:rPr>
        <w:t xml:space="preserve"> </w:t>
      </w:r>
      <w:r w:rsidR="007B3AB3">
        <w:rPr>
          <w:rFonts w:hint="cs"/>
          <w:rtl/>
        </w:rPr>
        <w:t>8.9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لكل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ألف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الخصوبة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يدل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هبوط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بمقدار</w:t>
      </w:r>
      <w:r w:rsidRPr="003B57E4">
        <w:rPr>
          <w:rtl/>
        </w:rPr>
        <w:t xml:space="preserve"> 440 </w:t>
      </w:r>
      <w:r w:rsidRPr="003B57E4">
        <w:rPr>
          <w:rFonts w:hint="cs"/>
          <w:rtl/>
        </w:rPr>
        <w:t>حالة</w:t>
      </w:r>
      <w:r w:rsidRPr="003B57E4">
        <w:rPr>
          <w:rtl/>
        </w:rPr>
        <w:t xml:space="preserve"> (-</w:t>
      </w:r>
      <w:r w:rsidR="007B3AB3">
        <w:rPr>
          <w:rFonts w:hint="cs"/>
          <w:rtl/>
        </w:rPr>
        <w:t xml:space="preserve">4.0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) </w:t>
      </w:r>
      <w:r w:rsidRPr="003B57E4">
        <w:rPr>
          <w:rFonts w:hint="cs"/>
          <w:rtl/>
        </w:rPr>
        <w:t>عما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كان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الوضع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2005.</w:t>
      </w:r>
    </w:p>
    <w:p w:rsidR="003B57E4" w:rsidRPr="003B57E4" w:rsidRDefault="003B57E4" w:rsidP="00B80B4F">
      <w:pPr>
        <w:pStyle w:val="SingleTxt"/>
        <w:rPr>
          <w:rtl/>
        </w:rPr>
      </w:pPr>
      <w:r w:rsidRPr="003B57E4">
        <w:rPr>
          <w:rtl/>
        </w:rPr>
        <w:t>211-</w:t>
      </w:r>
      <w:r w:rsidR="007B3AB3">
        <w:rPr>
          <w:rFonts w:hint="cs"/>
          <w:rtl/>
        </w:rPr>
        <w:tab/>
      </w:r>
      <w:r w:rsidRPr="003B57E4">
        <w:rPr>
          <w:rFonts w:hint="cs"/>
          <w:rtl/>
        </w:rPr>
        <w:t>وقد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انخفض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جميع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بكافة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الفئات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2006، </w:t>
      </w:r>
      <w:r w:rsidRPr="003B57E4">
        <w:rPr>
          <w:rFonts w:hint="cs"/>
          <w:rtl/>
        </w:rPr>
        <w:t>وذلك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بالقياس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الماضي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وهبط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العشرين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بنسبة</w:t>
      </w:r>
      <w:r w:rsidRPr="003B57E4">
        <w:rPr>
          <w:rtl/>
        </w:rPr>
        <w:t xml:space="preserve"> </w:t>
      </w:r>
      <w:r w:rsidR="00B80B4F">
        <w:rPr>
          <w:rFonts w:hint="cs"/>
          <w:rtl/>
        </w:rPr>
        <w:t>5.1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وأكبر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الإجهاض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لا</w:t>
      </w:r>
      <w:r w:rsidR="00B80B4F">
        <w:rPr>
          <w:rFonts w:hint="cs"/>
          <w:rtl/>
        </w:rPr>
        <w:t xml:space="preserve"> </w:t>
      </w:r>
      <w:r w:rsidRPr="003B57E4">
        <w:rPr>
          <w:rFonts w:hint="cs"/>
          <w:rtl/>
        </w:rPr>
        <w:t>زال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الفئة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العمرية</w:t>
      </w:r>
      <w:r w:rsidRPr="003B57E4">
        <w:rPr>
          <w:rtl/>
        </w:rPr>
        <w:t xml:space="preserve"> 20-24، </w:t>
      </w:r>
      <w:r w:rsidRPr="003B57E4">
        <w:rPr>
          <w:rFonts w:hint="cs"/>
          <w:rtl/>
        </w:rPr>
        <w:t>وحتى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الفئة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يراعي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عدد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انخفض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بنسبة</w:t>
      </w:r>
      <w:r w:rsidRPr="003B57E4">
        <w:rPr>
          <w:rtl/>
        </w:rPr>
        <w:t xml:space="preserve"> </w:t>
      </w:r>
      <w:r w:rsidR="00B80B4F">
        <w:rPr>
          <w:rFonts w:hint="cs"/>
          <w:rtl/>
        </w:rPr>
        <w:t>2.0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المائة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ذلك</w:t>
      </w:r>
      <w:r w:rsidRPr="003B57E4">
        <w:rPr>
          <w:rtl/>
        </w:rPr>
        <w:t>.</w:t>
      </w:r>
    </w:p>
    <w:p w:rsidR="00B80B4F" w:rsidRPr="00B80B4F" w:rsidRDefault="00B80B4F" w:rsidP="00B80B4F">
      <w:pPr>
        <w:pStyle w:val="SingleTxt"/>
        <w:spacing w:after="0" w:line="120" w:lineRule="exact"/>
        <w:rPr>
          <w:sz w:val="10"/>
          <w:rtl/>
        </w:rPr>
      </w:pPr>
    </w:p>
    <w:p w:rsidR="003B57E4" w:rsidRPr="00B80B4F" w:rsidRDefault="003B57E4" w:rsidP="00B80B4F">
      <w:pPr>
        <w:pStyle w:val="SingleTxt"/>
        <w:rPr>
          <w:b/>
          <w:bCs/>
          <w:rtl/>
        </w:rPr>
      </w:pPr>
      <w:r w:rsidRPr="00B80B4F">
        <w:rPr>
          <w:b/>
          <w:bCs/>
          <w:rtl/>
        </w:rPr>
        <w:t>4</w:t>
      </w:r>
      <w:r w:rsidR="00B80B4F" w:rsidRPr="00B80B4F">
        <w:rPr>
          <w:rFonts w:hint="cs"/>
          <w:b/>
          <w:bCs/>
          <w:rtl/>
        </w:rPr>
        <w:t xml:space="preserve"> </w:t>
      </w:r>
      <w:r w:rsidRPr="00B80B4F">
        <w:rPr>
          <w:b/>
          <w:bCs/>
          <w:rtl/>
        </w:rPr>
        <w:t>-</w:t>
      </w:r>
      <w:r w:rsidR="00B80B4F" w:rsidRPr="00B80B4F">
        <w:rPr>
          <w:rFonts w:hint="cs"/>
          <w:b/>
          <w:bCs/>
          <w:rtl/>
        </w:rPr>
        <w:tab/>
      </w:r>
      <w:r w:rsidRPr="00B80B4F">
        <w:rPr>
          <w:rFonts w:hint="cs"/>
          <w:b/>
          <w:bCs/>
          <w:rtl/>
        </w:rPr>
        <w:t>الأمراض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التي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تنتقل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عن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طريق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الاتصال</w:t>
      </w:r>
      <w:r w:rsidRPr="00B80B4F">
        <w:rPr>
          <w:b/>
          <w:bCs/>
          <w:rtl/>
        </w:rPr>
        <w:t xml:space="preserve"> </w:t>
      </w:r>
      <w:r w:rsidRPr="00B80B4F">
        <w:rPr>
          <w:rFonts w:hint="cs"/>
          <w:b/>
          <w:bCs/>
          <w:rtl/>
        </w:rPr>
        <w:t>الجنسي</w:t>
      </w:r>
    </w:p>
    <w:p w:rsidR="003B57E4" w:rsidRPr="003B57E4" w:rsidRDefault="003B57E4" w:rsidP="00B80B4F">
      <w:pPr>
        <w:pStyle w:val="SingleTxt"/>
        <w:rPr>
          <w:rtl/>
        </w:rPr>
      </w:pPr>
      <w:r w:rsidRPr="003B57E4">
        <w:rPr>
          <w:rtl/>
        </w:rPr>
        <w:t>212-</w:t>
      </w:r>
      <w:r w:rsidR="00B80B4F">
        <w:rPr>
          <w:rFonts w:hint="cs"/>
          <w:rtl/>
        </w:rPr>
        <w:tab/>
      </w:r>
      <w:r w:rsidRPr="003B57E4">
        <w:rPr>
          <w:rFonts w:hint="cs"/>
          <w:rtl/>
        </w:rPr>
        <w:t>أرفقت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الإحصاءات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المقدمة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المعهد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للصحة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المتصلة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بفيروس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نقص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البشرية</w:t>
      </w:r>
      <w:r w:rsidRPr="003B57E4">
        <w:rPr>
          <w:rtl/>
        </w:rPr>
        <w:t>/</w:t>
      </w:r>
      <w:r w:rsidRPr="003B57E4">
        <w:rPr>
          <w:rFonts w:hint="cs"/>
          <w:rtl/>
        </w:rPr>
        <w:t>فيروس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نقص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المناعة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المكتسب</w:t>
      </w:r>
      <w:r w:rsidRPr="003B57E4">
        <w:rPr>
          <w:rtl/>
        </w:rPr>
        <w:t xml:space="preserve"> (</w:t>
      </w:r>
      <w:r w:rsidRPr="003B57E4">
        <w:rPr>
          <w:rFonts w:hint="cs"/>
          <w:rtl/>
        </w:rPr>
        <w:t>الإيدز</w:t>
      </w:r>
      <w:r w:rsidRPr="003B57E4">
        <w:rPr>
          <w:rtl/>
        </w:rPr>
        <w:t xml:space="preserve">)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ولقد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صنفت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الإحصاءات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حسب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>.</w:t>
      </w:r>
    </w:p>
    <w:p w:rsidR="00B80B4F" w:rsidRPr="00B80B4F" w:rsidRDefault="00B80B4F" w:rsidP="00B80B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B80B4F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13</w:t>
      </w:r>
    </w:p>
    <w:p w:rsidR="003B57E4" w:rsidRPr="00B80B4F" w:rsidRDefault="00B80B4F" w:rsidP="003B57E4">
      <w:pPr>
        <w:pStyle w:val="SingleTxt"/>
        <w:rPr>
          <w:i/>
          <w:iCs/>
          <w:rtl/>
        </w:rPr>
      </w:pPr>
      <w:r w:rsidRPr="00B80B4F">
        <w:rPr>
          <w:rFonts w:hint="cs"/>
          <w:i/>
          <w:iCs/>
          <w:rtl/>
        </w:rPr>
        <w:tab/>
      </w:r>
      <w:r w:rsidR="003B57E4" w:rsidRPr="00B80B4F">
        <w:rPr>
          <w:rFonts w:hint="cs"/>
          <w:i/>
          <w:iCs/>
          <w:rtl/>
        </w:rPr>
        <w:t>تتخذ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الدول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الأطراف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جميع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التدابير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المناسبة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للقضاء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على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التمييز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ضد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المرأة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المجالات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الأخرى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للحياة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الاقتصادية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والاجتماعية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لكي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تكفل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لها،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على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أساس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المساواة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بين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الرجل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والمرأة،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نفس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الحقوق،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ولا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سيما</w:t>
      </w:r>
      <w:r w:rsidR="003B57E4" w:rsidRPr="00B80B4F">
        <w:rPr>
          <w:i/>
          <w:iCs/>
          <w:rtl/>
        </w:rPr>
        <w:t>:</w:t>
      </w:r>
    </w:p>
    <w:p w:rsidR="003B57E4" w:rsidRPr="00B80B4F" w:rsidRDefault="00B80B4F" w:rsidP="00B80B4F">
      <w:pPr>
        <w:pStyle w:val="SingleTxt"/>
        <w:rPr>
          <w:i/>
          <w:iCs/>
          <w:rtl/>
        </w:rPr>
      </w:pPr>
      <w:r w:rsidRPr="00B80B4F">
        <w:rPr>
          <w:rFonts w:hint="cs"/>
          <w:i/>
          <w:iCs/>
          <w:rtl/>
        </w:rPr>
        <w:tab/>
      </w:r>
      <w:r w:rsidR="003B57E4" w:rsidRPr="00B80B4F">
        <w:rPr>
          <w:i/>
          <w:iCs/>
          <w:rtl/>
        </w:rPr>
        <w:t>(</w:t>
      </w:r>
      <w:r w:rsidR="003B57E4" w:rsidRPr="00B80B4F">
        <w:rPr>
          <w:rFonts w:hint="cs"/>
          <w:i/>
          <w:iCs/>
          <w:rtl/>
        </w:rPr>
        <w:t>أ</w:t>
      </w:r>
      <w:r w:rsidR="003B57E4" w:rsidRPr="00B80B4F">
        <w:rPr>
          <w:i/>
          <w:iCs/>
          <w:rtl/>
        </w:rPr>
        <w:t>)</w:t>
      </w:r>
      <w:r w:rsidRPr="00B80B4F">
        <w:rPr>
          <w:rFonts w:hint="cs"/>
          <w:i/>
          <w:iCs/>
          <w:rtl/>
        </w:rPr>
        <w:tab/>
      </w:r>
      <w:r w:rsidR="003B57E4" w:rsidRPr="00B80B4F">
        <w:rPr>
          <w:rFonts w:hint="cs"/>
          <w:i/>
          <w:iCs/>
          <w:rtl/>
        </w:rPr>
        <w:t>الحق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الاستحقاقات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العائلية؛</w:t>
      </w:r>
    </w:p>
    <w:p w:rsidR="003B57E4" w:rsidRPr="00B80B4F" w:rsidRDefault="00B80B4F" w:rsidP="00B80B4F">
      <w:pPr>
        <w:pStyle w:val="SingleTxt"/>
        <w:rPr>
          <w:i/>
          <w:iCs/>
          <w:rtl/>
        </w:rPr>
      </w:pPr>
      <w:r w:rsidRPr="00B80B4F">
        <w:rPr>
          <w:rFonts w:hint="cs"/>
          <w:i/>
          <w:iCs/>
          <w:rtl/>
        </w:rPr>
        <w:tab/>
      </w:r>
      <w:r w:rsidR="003B57E4" w:rsidRPr="00B80B4F">
        <w:rPr>
          <w:i/>
          <w:iCs/>
          <w:rtl/>
        </w:rPr>
        <w:t>(</w:t>
      </w:r>
      <w:r w:rsidR="003B57E4" w:rsidRPr="00B80B4F">
        <w:rPr>
          <w:rFonts w:hint="cs"/>
          <w:i/>
          <w:iCs/>
          <w:rtl/>
        </w:rPr>
        <w:t>ب</w:t>
      </w:r>
      <w:r w:rsidR="003B57E4" w:rsidRPr="00B80B4F">
        <w:rPr>
          <w:i/>
          <w:iCs/>
          <w:rtl/>
        </w:rPr>
        <w:t>)</w:t>
      </w:r>
      <w:r w:rsidRPr="00B80B4F">
        <w:rPr>
          <w:rFonts w:hint="cs"/>
          <w:i/>
          <w:iCs/>
          <w:rtl/>
        </w:rPr>
        <w:tab/>
      </w:r>
      <w:r w:rsidR="003B57E4" w:rsidRPr="00B80B4F">
        <w:rPr>
          <w:rFonts w:hint="cs"/>
          <w:i/>
          <w:iCs/>
          <w:rtl/>
        </w:rPr>
        <w:t>الحق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الحصول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على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القروض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المصرفية،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والرهون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العقارية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وغير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ذلك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من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أشكال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الائتمان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المالي؛</w:t>
      </w:r>
    </w:p>
    <w:p w:rsidR="003B57E4" w:rsidRDefault="00B80B4F" w:rsidP="00B80B4F">
      <w:pPr>
        <w:pStyle w:val="SingleTxt"/>
        <w:rPr>
          <w:rFonts w:hint="cs"/>
          <w:rtl/>
        </w:rPr>
      </w:pPr>
      <w:r w:rsidRPr="00B80B4F">
        <w:rPr>
          <w:rFonts w:hint="cs"/>
          <w:i/>
          <w:iCs/>
          <w:rtl/>
        </w:rPr>
        <w:tab/>
      </w:r>
      <w:r w:rsidR="003B57E4" w:rsidRPr="00B80B4F">
        <w:rPr>
          <w:i/>
          <w:iCs/>
          <w:rtl/>
        </w:rPr>
        <w:t>(</w:t>
      </w:r>
      <w:r w:rsidR="003B57E4" w:rsidRPr="00B80B4F">
        <w:rPr>
          <w:rFonts w:hint="cs"/>
          <w:i/>
          <w:iCs/>
          <w:rtl/>
        </w:rPr>
        <w:t>ج</w:t>
      </w:r>
      <w:r w:rsidR="003B57E4" w:rsidRPr="00B80B4F">
        <w:rPr>
          <w:i/>
          <w:iCs/>
          <w:rtl/>
        </w:rPr>
        <w:t>)</w:t>
      </w:r>
      <w:r w:rsidRPr="00B80B4F">
        <w:rPr>
          <w:rFonts w:hint="cs"/>
          <w:i/>
          <w:iCs/>
          <w:rtl/>
        </w:rPr>
        <w:tab/>
      </w:r>
      <w:r w:rsidR="003B57E4" w:rsidRPr="00B80B4F">
        <w:rPr>
          <w:rFonts w:hint="cs"/>
          <w:i/>
          <w:iCs/>
          <w:rtl/>
        </w:rPr>
        <w:t>الحق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الاشتراك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الأنشطة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الترويحية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والألعاب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الرياضية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وفي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جميع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جوانب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الحياة</w:t>
      </w:r>
      <w:r w:rsidR="003B57E4" w:rsidRPr="00B80B4F">
        <w:rPr>
          <w:i/>
          <w:iCs/>
          <w:rtl/>
        </w:rPr>
        <w:t xml:space="preserve"> </w:t>
      </w:r>
      <w:r w:rsidR="003B57E4" w:rsidRPr="00B80B4F">
        <w:rPr>
          <w:rFonts w:hint="cs"/>
          <w:i/>
          <w:iCs/>
          <w:rtl/>
        </w:rPr>
        <w:t>الثقافية</w:t>
      </w:r>
      <w:r w:rsidR="003B57E4" w:rsidRPr="003B57E4">
        <w:rPr>
          <w:rtl/>
        </w:rPr>
        <w:t>.</w:t>
      </w:r>
    </w:p>
    <w:p w:rsidR="003B57E4" w:rsidRPr="003B57E4" w:rsidRDefault="003B57E4" w:rsidP="00B80B4F">
      <w:pPr>
        <w:pStyle w:val="SingleTxt"/>
        <w:rPr>
          <w:rtl/>
        </w:rPr>
      </w:pPr>
      <w:r w:rsidRPr="003B57E4">
        <w:rPr>
          <w:rtl/>
        </w:rPr>
        <w:t>213-</w:t>
      </w:r>
      <w:r w:rsidR="00B80B4F">
        <w:rPr>
          <w:rFonts w:hint="cs"/>
          <w:rtl/>
        </w:rPr>
        <w:tab/>
      </w:r>
      <w:r w:rsidRPr="003B57E4">
        <w:rPr>
          <w:rFonts w:hint="cs"/>
          <w:rtl/>
        </w:rPr>
        <w:t>تشير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المقام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تقاريرها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السابقة</w:t>
      </w:r>
      <w:r w:rsidRPr="003B57E4">
        <w:rPr>
          <w:rtl/>
        </w:rPr>
        <w:t>.</w:t>
      </w:r>
    </w:p>
    <w:p w:rsidR="00B80B4F" w:rsidRPr="00B80B4F" w:rsidRDefault="00B80B4F" w:rsidP="00B80B4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14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1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ضع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اعتبارها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المشاكل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الخاصة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تواجهها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الريفية،والأدوار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الهامة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تؤديها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توفير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أسباب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البقاء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اقتصاديا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لأسرتها،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عملها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قطاعات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الاقتصاد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غير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النقدية،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وتتخذ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التدابير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المناسبة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لكفالة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تطبيق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أحكام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هذه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الاتفاقية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المناطق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الريفية</w:t>
      </w:r>
      <w:r w:rsidR="003B57E4" w:rsidRPr="00F816F2">
        <w:rPr>
          <w:i/>
          <w:iCs/>
          <w:rtl/>
        </w:rPr>
        <w:t>.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2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تتخذ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التدابير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المناسبة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للقضاء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التمييز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ضد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المناطق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الريفية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لكي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تكفل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لها،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أساس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المساواة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والمرأة،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تشارك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التنمية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الريفية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وتستفيد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منها،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وتكفل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للريفية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بوجه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خاص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>: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أ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المشاركة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وضع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وتنفيذ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التخطيط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الإنمائي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المستويات؛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ب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الوصول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إلى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تسهيلات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العناية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الصحية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الملائمة،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المعلومات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والنصائح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والخدمات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المتعلقة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بتنظيم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الأسرة؛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ج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الاستفادة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بصورة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مباشرة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برامج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الضمان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الاجتماعى؛</w:t>
      </w:r>
    </w:p>
    <w:p w:rsidR="003B57E4" w:rsidRPr="00F816F2" w:rsidRDefault="00F816F2" w:rsidP="003B57E4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د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الحصول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أنواع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التدريب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والتعليم،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الرسمي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وغير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الرسمي،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يتصل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بمحو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الأمية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الوظيفي،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وكذلك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التمتع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خصوصا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بكافة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الخدمات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المجتمعية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والإرشادية،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لتحقق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زيادة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كفاءتها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التقنية؛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هـ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تنظيم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جماعات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المساعدة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الذاتية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والتعاونيات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الحصول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فرص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اقتصادية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مكافئة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لفرص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طريق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العمل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لدى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الغير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أو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العمل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لحسابهن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الخاص؛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و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المشاركة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الأنشطة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المجتمعية؛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ز</w:t>
      </w:r>
      <w:r w:rsidR="003B57E4" w:rsidRPr="00F816F2">
        <w:rPr>
          <w:i/>
          <w:iCs/>
          <w:rtl/>
        </w:rPr>
        <w:t>)</w:t>
      </w:r>
      <w:r w:rsidR="003B57E4" w:rsidRPr="00F816F2">
        <w:rPr>
          <w:rFonts w:hint="cs"/>
          <w:i/>
          <w:iCs/>
          <w:rtl/>
        </w:rPr>
        <w:t>فرصة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الحصول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الائتمانات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والقروض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الزراعية</w:t>
      </w:r>
      <w:r w:rsidR="00161AD2" w:rsidRPr="00F816F2">
        <w:rPr>
          <w:i/>
          <w:iCs/>
          <w:rtl/>
        </w:rPr>
        <w:t xml:space="preserve">، </w:t>
      </w:r>
      <w:r w:rsidR="003B57E4" w:rsidRPr="00F816F2">
        <w:rPr>
          <w:rFonts w:hint="cs"/>
          <w:i/>
          <w:iCs/>
          <w:rtl/>
        </w:rPr>
        <w:t>وتسهيلات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التسوية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والتكنولوجيا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المناسبة،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والمساواة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المعاملة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مشاريع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إصلاح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الأراضي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والإصلاح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الزراعي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وكذلك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مشاريع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التوطين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الريفي</w:t>
      </w:r>
      <w:r w:rsidRPr="00F816F2">
        <w:rPr>
          <w:rFonts w:hint="cs"/>
          <w:i/>
          <w:iCs/>
          <w:rtl/>
        </w:rPr>
        <w:t>؛</w:t>
      </w:r>
    </w:p>
    <w:p w:rsidR="003B57E4" w:rsidRPr="003B57E4" w:rsidRDefault="00F816F2" w:rsidP="00F816F2">
      <w:pPr>
        <w:pStyle w:val="SingleTxt"/>
        <w:rPr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ح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التمتع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بظروف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معيشة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ملائمة،</w:t>
      </w:r>
      <w:r w:rsidR="000858CC" w:rsidRPr="00F816F2">
        <w:rPr>
          <w:i/>
          <w:iCs/>
          <w:rtl/>
        </w:rPr>
        <w:t xml:space="preserve"> ولا سيما </w:t>
      </w:r>
      <w:r w:rsidR="003B57E4" w:rsidRPr="00F816F2">
        <w:rPr>
          <w:rFonts w:hint="cs"/>
          <w:i/>
          <w:iCs/>
          <w:rtl/>
        </w:rPr>
        <w:t>فيما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يتعلق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بالإسكان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والمرفق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الصحية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والإمداد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بالكهرباء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والنقل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والمواصلات</w:t>
      </w:r>
      <w:r>
        <w:rPr>
          <w:rFonts w:hint="cs"/>
          <w:rtl/>
        </w:rPr>
        <w:t>.</w:t>
      </w:r>
    </w:p>
    <w:p w:rsidR="00F816F2" w:rsidRPr="00F816F2" w:rsidRDefault="00F816F2" w:rsidP="00F816F2">
      <w:pPr>
        <w:pStyle w:val="SingleTxt"/>
        <w:spacing w:after="0" w:line="120" w:lineRule="exact"/>
        <w:rPr>
          <w:sz w:val="10"/>
          <w:rtl/>
        </w:rPr>
      </w:pPr>
    </w:p>
    <w:p w:rsidR="003B57E4" w:rsidRPr="00F816F2" w:rsidRDefault="003B57E4" w:rsidP="00F816F2">
      <w:pPr>
        <w:pStyle w:val="SingleTxt"/>
        <w:rPr>
          <w:b/>
          <w:bCs/>
          <w:rtl/>
        </w:rPr>
      </w:pPr>
      <w:r w:rsidRPr="00F816F2">
        <w:rPr>
          <w:b/>
          <w:bCs/>
          <w:rtl/>
        </w:rPr>
        <w:t>1</w:t>
      </w:r>
      <w:r w:rsidR="00F816F2" w:rsidRPr="00F816F2">
        <w:rPr>
          <w:rFonts w:hint="cs"/>
          <w:b/>
          <w:bCs/>
          <w:rtl/>
        </w:rPr>
        <w:t xml:space="preserve"> </w:t>
      </w:r>
      <w:r w:rsidRPr="00F816F2">
        <w:rPr>
          <w:b/>
          <w:bCs/>
          <w:rtl/>
        </w:rPr>
        <w:t>-</w:t>
      </w:r>
      <w:r w:rsidR="00F816F2" w:rsidRPr="00F816F2">
        <w:rPr>
          <w:rFonts w:hint="cs"/>
          <w:b/>
          <w:bCs/>
          <w:rtl/>
        </w:rPr>
        <w:tab/>
      </w:r>
      <w:r w:rsidRPr="00F816F2">
        <w:rPr>
          <w:rFonts w:hint="cs"/>
          <w:b/>
          <w:bCs/>
          <w:rtl/>
        </w:rPr>
        <w:t>تنمية</w:t>
      </w:r>
      <w:r w:rsidRPr="00F816F2">
        <w:rPr>
          <w:b/>
          <w:bCs/>
          <w:rtl/>
        </w:rPr>
        <w:t xml:space="preserve"> </w:t>
      </w:r>
      <w:r w:rsidRPr="00F816F2">
        <w:rPr>
          <w:rFonts w:hint="cs"/>
          <w:b/>
          <w:bCs/>
          <w:rtl/>
        </w:rPr>
        <w:t>المناطق</w:t>
      </w:r>
      <w:r w:rsidRPr="00F816F2">
        <w:rPr>
          <w:b/>
          <w:bCs/>
          <w:rtl/>
        </w:rPr>
        <w:t xml:space="preserve"> </w:t>
      </w:r>
      <w:r w:rsidRPr="00F816F2">
        <w:rPr>
          <w:rFonts w:hint="cs"/>
          <w:b/>
          <w:bCs/>
          <w:rtl/>
        </w:rPr>
        <w:t>الريفية</w:t>
      </w: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tl/>
        </w:rPr>
        <w:t>214-</w:t>
      </w:r>
      <w:r w:rsidR="00F816F2">
        <w:rPr>
          <w:rFonts w:hint="cs"/>
          <w:rtl/>
        </w:rPr>
        <w:tab/>
      </w:r>
      <w:r w:rsidRPr="003B57E4">
        <w:rPr>
          <w:rFonts w:hint="cs"/>
          <w:rtl/>
        </w:rPr>
        <w:t>يجري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تنسيق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السياسة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بفنلندا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استكمل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2000،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يد</w:t>
      </w:r>
      <w:r w:rsidR="00F816F2">
        <w:rPr>
          <w:rFonts w:hint="eastAsia"/>
          <w:rtl/>
        </w:rPr>
        <w:t> </w:t>
      </w:r>
      <w:r w:rsidRPr="003B57E4">
        <w:rPr>
          <w:rFonts w:hint="cs"/>
          <w:rtl/>
        </w:rPr>
        <w:t>فريق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أفرقة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التنسيق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وثمة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فريق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مواضيعي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نسائي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بوصفه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جزءا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فريق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التنسيق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ورد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وصف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لأنشطة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أنجزت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أعماله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="00F816F2">
        <w:rPr>
          <w:rFonts w:hint="cs"/>
          <w:rtl/>
        </w:rPr>
        <w:t> </w:t>
      </w:r>
      <w:r w:rsidRPr="003B57E4">
        <w:rPr>
          <w:rtl/>
        </w:rPr>
        <w:t>2007.</w:t>
      </w: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tl/>
        </w:rPr>
        <w:t>215-</w:t>
      </w:r>
      <w:r w:rsidR="00F816F2">
        <w:rPr>
          <w:rFonts w:hint="cs"/>
          <w:rtl/>
        </w:rPr>
        <w:tab/>
      </w:r>
      <w:r w:rsidRPr="003B57E4">
        <w:rPr>
          <w:rFonts w:hint="cs"/>
          <w:rtl/>
        </w:rPr>
        <w:t>ويستهدف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 </w:t>
      </w:r>
      <w:r w:rsidR="00F816F2">
        <w:rPr>
          <w:rFonts w:hint="cs"/>
          <w:rtl/>
        </w:rPr>
        <w:t>ا</w:t>
      </w:r>
      <w:r w:rsidRPr="003B57E4">
        <w:rPr>
          <w:rFonts w:hint="cs"/>
          <w:rtl/>
        </w:rPr>
        <w:t>لمواضيعي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تشجيع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أنشطة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وإبرازها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ويرمي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التعاون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ذو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الصلة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إمكانات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بتحسين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سبل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معيشتها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المناطق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القيام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نفس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الوقت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بتشجيع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منظور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جهود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التنمية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ويعمل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 </w:t>
      </w:r>
      <w:r w:rsidR="00F816F2">
        <w:rPr>
          <w:rFonts w:hint="cs"/>
          <w:rtl/>
        </w:rPr>
        <w:t>ا</w:t>
      </w:r>
      <w:r w:rsidRPr="003B57E4">
        <w:rPr>
          <w:rFonts w:hint="cs"/>
          <w:rtl/>
        </w:rPr>
        <w:t>لمواضيعي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بوصفه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شبكة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وطنية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</w:t>
      </w:r>
      <w:r w:rsidRPr="003B57E4">
        <w:rPr>
          <w:rtl/>
        </w:rPr>
        <w:t xml:space="preserve">  </w:t>
      </w:r>
      <w:r w:rsidRPr="003B57E4">
        <w:rPr>
          <w:rFonts w:hint="cs"/>
          <w:rtl/>
        </w:rPr>
        <w:t>النساء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اللائي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يعشن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بالبلد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والمدن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المشاركة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أنشطته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والبعض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الإدارة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ومنظمات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المشورة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ومؤسسات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البحث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الشركاء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التعاونيين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المجالس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الإقليمية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الفنلندية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ومراكز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والتنمية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الاقتصادية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ومراكز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الموارد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النسائية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ومنظمات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المشورة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صعيد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البلد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بأسره</w:t>
      </w:r>
      <w:r w:rsidRPr="003B57E4">
        <w:rPr>
          <w:rtl/>
        </w:rPr>
        <w:t>.</w:t>
      </w: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tl/>
        </w:rPr>
        <w:t>216-</w:t>
      </w:r>
      <w:r w:rsidR="00F816F2">
        <w:rPr>
          <w:rFonts w:hint="cs"/>
          <w:rtl/>
        </w:rPr>
        <w:tab/>
      </w:r>
      <w:r w:rsidRPr="003B57E4">
        <w:rPr>
          <w:rFonts w:hint="cs"/>
          <w:rtl/>
        </w:rPr>
        <w:t>وأثناء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فترة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الأنشطة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امتدت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عبر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السنوات</w:t>
      </w:r>
      <w:r w:rsidRPr="003B57E4">
        <w:rPr>
          <w:rtl/>
        </w:rPr>
        <w:t xml:space="preserve"> 2005-2007، </w:t>
      </w:r>
      <w:r w:rsidRPr="003B57E4">
        <w:rPr>
          <w:rFonts w:hint="cs"/>
          <w:rtl/>
        </w:rPr>
        <w:t>قام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 </w:t>
      </w:r>
      <w:r w:rsidR="00F816F2">
        <w:rPr>
          <w:rFonts w:hint="cs"/>
          <w:rtl/>
        </w:rPr>
        <w:t>ا</w:t>
      </w:r>
      <w:r w:rsidRPr="003B57E4">
        <w:rPr>
          <w:rFonts w:hint="cs"/>
          <w:rtl/>
        </w:rPr>
        <w:t>لمواضيعي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النسائي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بتنفيذ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خطة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السياسة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الريفية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الرابع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واقتراحات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الواردة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برنامج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العمل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بتنفيذ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وقد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تمثل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الهدف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المنشود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المساواة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بالأعمال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الإنمائية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الإقليمية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داخل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إطار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البرامج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مجالي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الأعمال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الحرة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والبحوث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وخلال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عام</w:t>
      </w:r>
      <w:r w:rsidRPr="003B57E4">
        <w:rPr>
          <w:rtl/>
        </w:rPr>
        <w:t xml:space="preserve"> 2007، </w:t>
      </w:r>
      <w:r w:rsidRPr="003B57E4">
        <w:rPr>
          <w:rFonts w:hint="cs"/>
          <w:rtl/>
        </w:rPr>
        <w:t>ركز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الفريق</w:t>
      </w:r>
      <w:r w:rsidRPr="003B57E4">
        <w:rPr>
          <w:rtl/>
        </w:rPr>
        <w:t xml:space="preserve"> </w:t>
      </w:r>
      <w:r w:rsidR="00F816F2">
        <w:rPr>
          <w:rFonts w:hint="cs"/>
          <w:rtl/>
        </w:rPr>
        <w:t>ا</w:t>
      </w:r>
      <w:r w:rsidRPr="003B57E4">
        <w:rPr>
          <w:rFonts w:hint="cs"/>
          <w:rtl/>
        </w:rPr>
        <w:t>لمواضيعي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تعزيز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شروط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تعميم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المنظور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المتعلق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بنوع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الجنس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السياسة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الإقليمية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والريفية</w:t>
      </w:r>
      <w:r w:rsidRPr="003B57E4">
        <w:rPr>
          <w:rtl/>
        </w:rPr>
        <w:t>.</w:t>
      </w:r>
    </w:p>
    <w:p w:rsidR="00F816F2" w:rsidRPr="00F816F2" w:rsidRDefault="00F816F2" w:rsidP="00F816F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3B57E4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15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1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تعترف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بالمساواة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أمام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القانون</w:t>
      </w:r>
      <w:r w:rsidR="003B57E4" w:rsidRPr="00F816F2">
        <w:rPr>
          <w:i/>
          <w:iCs/>
          <w:rtl/>
        </w:rPr>
        <w:t>.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2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تمنح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المرأة،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الشؤون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المدنية،أهلية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قانونية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مماثلة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لأهلية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وتساوي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بينها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وبينه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فرص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ممارسة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الأهلية</w:t>
      </w:r>
      <w:r w:rsidR="00161AD2" w:rsidRPr="00F816F2">
        <w:rPr>
          <w:i/>
          <w:iCs/>
          <w:rtl/>
        </w:rPr>
        <w:t xml:space="preserve">، </w:t>
      </w:r>
      <w:r w:rsidR="003B57E4" w:rsidRPr="00F816F2">
        <w:rPr>
          <w:rFonts w:hint="cs"/>
          <w:i/>
          <w:iCs/>
          <w:rtl/>
        </w:rPr>
        <w:t>وتكفل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للمرأة</w:t>
      </w:r>
      <w:r w:rsidR="00161AD2" w:rsidRPr="00F816F2">
        <w:rPr>
          <w:i/>
          <w:iCs/>
          <w:rtl/>
        </w:rPr>
        <w:t xml:space="preserve">، </w:t>
      </w:r>
      <w:r w:rsidR="003B57E4" w:rsidRPr="00F816F2">
        <w:rPr>
          <w:rFonts w:hint="cs"/>
          <w:i/>
          <w:iCs/>
          <w:rtl/>
        </w:rPr>
        <w:t>بوجه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خاص</w:t>
      </w:r>
      <w:r w:rsidR="00161AD2" w:rsidRPr="00F816F2">
        <w:rPr>
          <w:i/>
          <w:iCs/>
          <w:rtl/>
        </w:rPr>
        <w:t xml:space="preserve">، </w:t>
      </w:r>
      <w:r w:rsidR="003B57E4" w:rsidRPr="00F816F2">
        <w:rPr>
          <w:rFonts w:hint="cs"/>
          <w:i/>
          <w:iCs/>
          <w:rtl/>
        </w:rPr>
        <w:t>حقوقا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مساوية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إبرام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العقود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وإدارة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الممتلكات،وتعاملهما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قدم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المساواة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مراحل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الإجراءات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القضائية</w:t>
      </w:r>
      <w:r w:rsidR="003B57E4" w:rsidRPr="00F816F2">
        <w:rPr>
          <w:i/>
          <w:iCs/>
          <w:rtl/>
        </w:rPr>
        <w:t>.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3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تتفق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اعتبار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العقود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وسائر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أنواع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الصكوك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الخاصة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يكون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أثر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قانوني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يستهدف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الأهلية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القانونية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باطلة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ولاغيه</w:t>
      </w:r>
      <w:r w:rsidR="003B57E4" w:rsidRPr="00F816F2">
        <w:rPr>
          <w:i/>
          <w:iCs/>
          <w:rtl/>
        </w:rPr>
        <w:t>.</w:t>
      </w:r>
    </w:p>
    <w:p w:rsidR="003B57E4" w:rsidRPr="003B57E4" w:rsidRDefault="00F816F2" w:rsidP="00F816F2">
      <w:pPr>
        <w:pStyle w:val="SingleTxt"/>
        <w:rPr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4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تمنح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يتعلق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بالتشريع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المتصل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بحركة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الأشخاص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وحرية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اختيار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محل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سكناهم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وإقامتهم</w:t>
      </w:r>
      <w:r w:rsidR="003B57E4" w:rsidRPr="003B57E4">
        <w:rPr>
          <w:rtl/>
        </w:rPr>
        <w:t>.</w:t>
      </w: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tl/>
        </w:rPr>
        <w:t>217-</w:t>
      </w:r>
      <w:r w:rsidR="00F816F2">
        <w:rPr>
          <w:rFonts w:hint="cs"/>
          <w:rtl/>
        </w:rPr>
        <w:tab/>
      </w:r>
      <w:r w:rsidRPr="003B57E4">
        <w:rPr>
          <w:rFonts w:hint="cs"/>
          <w:rtl/>
        </w:rPr>
        <w:t>إن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والرجل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سواء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أمام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القانون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فنلندا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نحو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تتطلبه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15</w:t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الاتفاقية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الحالية</w:t>
      </w:r>
      <w:r w:rsidRPr="003B57E4">
        <w:rPr>
          <w:rtl/>
        </w:rPr>
        <w:t xml:space="preserve">. </w:t>
      </w:r>
      <w:r w:rsidRPr="003B57E4">
        <w:rPr>
          <w:rFonts w:hint="cs"/>
          <w:rtl/>
        </w:rPr>
        <w:t>وهنا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تشير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تقاريرها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السابقة</w:t>
      </w:r>
      <w:r w:rsidRPr="003B57E4">
        <w:rPr>
          <w:rtl/>
        </w:rPr>
        <w:t>.</w:t>
      </w:r>
    </w:p>
    <w:p w:rsidR="00F816F2" w:rsidRPr="00F816F2" w:rsidRDefault="00F816F2" w:rsidP="00F816F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Fonts w:hint="cs"/>
          <w:rtl/>
        </w:rPr>
        <w:t>المادة</w:t>
      </w:r>
      <w:r w:rsidRPr="003B57E4">
        <w:rPr>
          <w:rtl/>
        </w:rPr>
        <w:t xml:space="preserve"> 16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1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تتخذ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الدول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التدابير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المناسبة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للقضاء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التمييز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ضد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المرأة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كافة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الأمور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المتعلقة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بالزواج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والعلاقات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العائلية،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وبوجه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خاص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تضمن،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أساس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المساواة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الرجل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والمرأة</w:t>
      </w:r>
      <w:r w:rsidR="003B57E4" w:rsidRPr="00F816F2">
        <w:rPr>
          <w:i/>
          <w:iCs/>
          <w:rtl/>
        </w:rPr>
        <w:t>: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أ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عقد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الزواج؛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ب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حرية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اختيار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الزوج،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عدم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عقد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الزواج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إلا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برضاها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الكامل؛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ج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والمسؤوليات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أثناء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الزواج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وعند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فسخه؛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د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والمسؤوليات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بوصفهما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أبوين،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بغض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النظر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حالتهما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الزوجية،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الأمور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المتعلقة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بأطفالهما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الأحوال،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يكون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لمصلحة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الأطفال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الاعتبار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الأول؛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هـ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تقرر،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بحرية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وبادراك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للنتائج،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عدد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أطفالها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والفاصل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الطفل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والذي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يليه،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الحصول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معلومات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والتثقيف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والوسائل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الكفيلة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بتمكينها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ممارسة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هذه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الحقوق؛</w:t>
      </w:r>
    </w:p>
    <w:p w:rsidR="003B57E4" w:rsidRPr="00F816F2" w:rsidRDefault="00F816F2" w:rsidP="00F816F2">
      <w:pPr>
        <w:pStyle w:val="SingleTxt"/>
        <w:rPr>
          <w:rFonts w:hint="cs"/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و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والمسؤوليات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يتعلق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بالولاية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والقوامة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والوصاية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الأطفال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وتبنيهم</w:t>
      </w:r>
      <w:r w:rsidR="00161AD2" w:rsidRPr="00F816F2">
        <w:rPr>
          <w:i/>
          <w:iCs/>
          <w:rtl/>
        </w:rPr>
        <w:t xml:space="preserve">، </w:t>
      </w:r>
      <w:r w:rsidR="003B57E4" w:rsidRPr="00F816F2">
        <w:rPr>
          <w:rFonts w:hint="cs"/>
          <w:i/>
          <w:iCs/>
          <w:rtl/>
        </w:rPr>
        <w:t>أو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شابه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الأعراف،حين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توجد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هذه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المفاهيم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التشريع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الوطني،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الأحوال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يكون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لمصلحة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الأطفال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الاعتبار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الأول؛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ز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الشخصية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للزوج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والزوجة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اختيار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اسم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الأسرة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والمهنة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ونوع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العمل؛</w:t>
      </w:r>
    </w:p>
    <w:p w:rsidR="003B57E4" w:rsidRPr="00F816F2" w:rsidRDefault="00F816F2" w:rsidP="00F816F2">
      <w:pPr>
        <w:pStyle w:val="SingleTxt"/>
        <w:rPr>
          <w:i/>
          <w:iCs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(</w:t>
      </w:r>
      <w:r w:rsidR="003B57E4" w:rsidRPr="00F816F2">
        <w:rPr>
          <w:rFonts w:hint="cs"/>
          <w:i/>
          <w:iCs/>
          <w:rtl/>
        </w:rPr>
        <w:t>ح</w:t>
      </w:r>
      <w:r w:rsidR="003B57E4" w:rsidRPr="00F816F2">
        <w:rPr>
          <w:i/>
          <w:iCs/>
          <w:rtl/>
        </w:rPr>
        <w:t>)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نفس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الحقوق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لكلا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الزوجين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يتعلق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بملكية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وحيازة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الممتلكات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والإشراف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عليها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وإدارتها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والتمتع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بها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والتصرف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فيها،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سواء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بلا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مقابل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أو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مقابل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عوض</w:t>
      </w:r>
      <w:r w:rsidR="003B57E4" w:rsidRPr="00F816F2">
        <w:rPr>
          <w:i/>
          <w:iCs/>
          <w:rtl/>
        </w:rPr>
        <w:t>.</w:t>
      </w:r>
    </w:p>
    <w:p w:rsidR="003B57E4" w:rsidRPr="003B57E4" w:rsidRDefault="00F816F2" w:rsidP="00F816F2">
      <w:pPr>
        <w:pStyle w:val="SingleTxt"/>
        <w:rPr>
          <w:rFonts w:hint="cs"/>
          <w:rtl/>
        </w:rPr>
      </w:pPr>
      <w:r w:rsidRPr="00F816F2">
        <w:rPr>
          <w:rFonts w:hint="cs"/>
          <w:i/>
          <w:iCs/>
          <w:rtl/>
        </w:rPr>
        <w:tab/>
      </w:r>
      <w:r w:rsidR="003B57E4" w:rsidRPr="00F816F2">
        <w:rPr>
          <w:i/>
          <w:iCs/>
          <w:rtl/>
        </w:rPr>
        <w:t>2</w:t>
      </w:r>
      <w:r w:rsidRPr="00F816F2">
        <w:rPr>
          <w:rFonts w:hint="cs"/>
          <w:i/>
          <w:iCs/>
          <w:rtl/>
        </w:rPr>
        <w:t xml:space="preserve"> </w:t>
      </w:r>
      <w:r w:rsidR="003B57E4" w:rsidRPr="00F816F2">
        <w:rPr>
          <w:i/>
          <w:iCs/>
          <w:rtl/>
        </w:rPr>
        <w:t>-</w:t>
      </w:r>
      <w:r w:rsidRPr="00F816F2">
        <w:rPr>
          <w:rFonts w:hint="cs"/>
          <w:i/>
          <w:iCs/>
          <w:rtl/>
        </w:rPr>
        <w:tab/>
      </w:r>
      <w:r w:rsidR="003B57E4" w:rsidRPr="00F816F2">
        <w:rPr>
          <w:rFonts w:hint="cs"/>
          <w:i/>
          <w:iCs/>
          <w:rtl/>
        </w:rPr>
        <w:t>لا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يكون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لخطوبة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الطفل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أو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زواجه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أثر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قانوني،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وتتخذ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جميع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الإجراءات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الضرورية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بما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ذلك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التشريعي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منها،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لتحديد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سن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أدنى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للزواج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ولجعل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تسجيل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الزواج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في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سجل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رسمي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أمرا</w:t>
      </w:r>
      <w:r w:rsidR="003B57E4" w:rsidRPr="00F816F2">
        <w:rPr>
          <w:i/>
          <w:iCs/>
          <w:rtl/>
        </w:rPr>
        <w:t xml:space="preserve"> </w:t>
      </w:r>
      <w:r w:rsidR="003B57E4" w:rsidRPr="00F816F2">
        <w:rPr>
          <w:rFonts w:hint="cs"/>
          <w:i/>
          <w:iCs/>
          <w:rtl/>
        </w:rPr>
        <w:t>إلزامياً</w:t>
      </w:r>
      <w:r>
        <w:rPr>
          <w:rFonts w:hint="cs"/>
          <w:rtl/>
        </w:rPr>
        <w:t>.</w:t>
      </w:r>
    </w:p>
    <w:p w:rsidR="003B57E4" w:rsidRPr="003B57E4" w:rsidRDefault="003B57E4" w:rsidP="00F816F2">
      <w:pPr>
        <w:pStyle w:val="SingleTxt"/>
        <w:rPr>
          <w:rtl/>
        </w:rPr>
      </w:pPr>
      <w:r w:rsidRPr="003B57E4">
        <w:rPr>
          <w:rtl/>
        </w:rPr>
        <w:t>218-</w:t>
      </w:r>
      <w:r w:rsidR="00F816F2">
        <w:rPr>
          <w:rFonts w:hint="cs"/>
          <w:rtl/>
        </w:rPr>
        <w:tab/>
      </w:r>
      <w:r w:rsidRPr="003B57E4">
        <w:rPr>
          <w:rFonts w:hint="cs"/>
          <w:rtl/>
        </w:rPr>
        <w:t>من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المرفق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التقرير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رد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مؤرخ</w:t>
      </w:r>
      <w:r w:rsidRPr="003B57E4">
        <w:rPr>
          <w:rtl/>
        </w:rPr>
        <w:t xml:space="preserve"> 14</w:t>
      </w:r>
      <w:r w:rsidRPr="003B57E4">
        <w:rPr>
          <w:rFonts w:hint="cs"/>
          <w:rtl/>
        </w:rPr>
        <w:t>أيلول</w:t>
      </w:r>
      <w:r w:rsidRPr="003B57E4">
        <w:rPr>
          <w:rtl/>
        </w:rPr>
        <w:t>/</w:t>
      </w:r>
      <w:r w:rsidRPr="003B57E4">
        <w:rPr>
          <w:rFonts w:hint="cs"/>
          <w:rtl/>
        </w:rPr>
        <w:t>سبتمبر</w:t>
      </w:r>
      <w:r w:rsidRPr="003B57E4">
        <w:rPr>
          <w:rtl/>
        </w:rPr>
        <w:t xml:space="preserve"> 2007 </w:t>
      </w:r>
      <w:r w:rsidRPr="003B57E4">
        <w:rPr>
          <w:rFonts w:hint="cs"/>
          <w:rtl/>
        </w:rPr>
        <w:t>علي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رسالة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الأمين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العام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للأمم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المتحدة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يطالب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فيها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تقديم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معلومات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بشأن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التنفيذ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الوطني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للقرار</w:t>
      </w:r>
      <w:r w:rsidRPr="003B57E4">
        <w:rPr>
          <w:rtl/>
        </w:rPr>
        <w:t xml:space="preserve"> 51/3 </w:t>
      </w:r>
      <w:r w:rsidRPr="003B57E4">
        <w:rPr>
          <w:rFonts w:hint="cs"/>
          <w:rtl/>
        </w:rPr>
        <w:t>الذي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اتخذته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لجنة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مركز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المرأة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وهذا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القرار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يتصل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بزواج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الطفلة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بالإكراه</w:t>
      </w:r>
      <w:r w:rsidR="002F6164">
        <w:rPr>
          <w:rtl/>
        </w:rPr>
        <w:t xml:space="preserve">. </w:t>
      </w:r>
      <w:r w:rsidRPr="003B57E4">
        <w:rPr>
          <w:rFonts w:hint="cs"/>
          <w:rtl/>
        </w:rPr>
        <w:t>وفي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سائر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النواحي</w:t>
      </w:r>
      <w:r w:rsidRPr="003B57E4">
        <w:rPr>
          <w:rtl/>
        </w:rPr>
        <w:t xml:space="preserve">، </w:t>
      </w:r>
      <w:r w:rsidRPr="003B57E4">
        <w:rPr>
          <w:rFonts w:hint="cs"/>
          <w:rtl/>
        </w:rPr>
        <w:t>تشير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الحكومة</w:t>
      </w:r>
      <w:r w:rsidRPr="003B57E4">
        <w:rPr>
          <w:rtl/>
        </w:rPr>
        <w:t xml:space="preserve"> </w:t>
      </w:r>
      <w:r w:rsidR="00D30D2D">
        <w:rPr>
          <w:rFonts w:hint="cs"/>
          <w:rtl/>
        </w:rPr>
        <w:t>إلى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التقارير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الدورية</w:t>
      </w:r>
      <w:r w:rsidRPr="003B57E4">
        <w:rPr>
          <w:rtl/>
        </w:rPr>
        <w:t xml:space="preserve"> </w:t>
      </w:r>
      <w:r w:rsidRPr="003B57E4">
        <w:rPr>
          <w:rFonts w:hint="cs"/>
          <w:rtl/>
        </w:rPr>
        <w:t>السابقة</w:t>
      </w:r>
      <w:r w:rsidRPr="003B57E4">
        <w:rPr>
          <w:rtl/>
        </w:rPr>
        <w:t>.</w:t>
      </w:r>
    </w:p>
    <w:p w:rsidR="003B57E4" w:rsidRPr="003B57E4" w:rsidRDefault="003B57E4" w:rsidP="00EB5B86">
      <w:pPr>
        <w:pStyle w:val="SingleTxt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hanging="1267"/>
        <w:rPr>
          <w:rtl/>
        </w:rPr>
      </w:pPr>
      <w:r w:rsidRPr="003B57E4">
        <w:rPr>
          <w:rtl/>
        </w:rPr>
        <w:br w:type="page"/>
      </w:r>
      <w:r w:rsidR="00EB5B86">
        <w:rPr>
          <w:rFonts w:hint="cs"/>
          <w:rtl/>
        </w:rPr>
        <w:tab/>
      </w:r>
      <w:r w:rsidR="00EB5B86">
        <w:rPr>
          <w:rFonts w:hint="cs"/>
          <w:rtl/>
        </w:rPr>
        <w:tab/>
      </w:r>
      <w:r w:rsidRPr="00EB5B86">
        <w:rPr>
          <w:rFonts w:hint="cs"/>
          <w:b/>
          <w:bCs/>
          <w:sz w:val="24"/>
          <w:szCs w:val="34"/>
          <w:rtl/>
        </w:rPr>
        <w:t>التذييلات</w:t>
      </w:r>
    </w:p>
    <w:p w:rsidR="003B57E4" w:rsidRPr="003B57E4" w:rsidRDefault="00EB5B86" w:rsidP="00EB5B86">
      <w:pPr>
        <w:pStyle w:val="SingleTxt"/>
        <w:ind w:left="1930" w:hanging="663"/>
      </w:pPr>
      <w:r>
        <w:rPr>
          <w:rFonts w:hint="cs"/>
          <w:rtl/>
        </w:rPr>
        <w:t>1-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التخطيط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المتعلق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بالمساواة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بين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الجنسين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مكان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العمل؛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وزارة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الشؤون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الاجتماعية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والصحة</w:t>
      </w:r>
      <w:r w:rsidR="003B57E4" w:rsidRPr="003B57E4">
        <w:rPr>
          <w:rtl/>
        </w:rPr>
        <w:t>، 2005-2006.</w:t>
      </w:r>
    </w:p>
    <w:p w:rsidR="003B57E4" w:rsidRPr="003B57E4" w:rsidRDefault="00326F54" w:rsidP="00326F54">
      <w:pPr>
        <w:pStyle w:val="SingleTxt"/>
        <w:ind w:left="1930" w:hanging="663"/>
      </w:pPr>
      <w:r>
        <w:rPr>
          <w:rFonts w:hint="cs"/>
          <w:rtl/>
        </w:rPr>
        <w:t>2 -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قانون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المساواة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بين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الرجال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والنساء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لعام</w:t>
      </w:r>
      <w:r w:rsidR="003B57E4" w:rsidRPr="003B57E4">
        <w:rPr>
          <w:rtl/>
        </w:rPr>
        <w:t xml:space="preserve"> 2005</w:t>
      </w:r>
      <w:r w:rsidR="003B57E4" w:rsidRPr="003B57E4">
        <w:rPr>
          <w:rFonts w:hint="cs"/>
          <w:rtl/>
        </w:rPr>
        <w:t>؛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وزارة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الشؤون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الاجتماعية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والصحة</w:t>
      </w:r>
      <w:r w:rsidR="003B57E4" w:rsidRPr="003B57E4">
        <w:rPr>
          <w:rtl/>
        </w:rPr>
        <w:t>، 2005.</w:t>
      </w:r>
    </w:p>
    <w:p w:rsidR="003B57E4" w:rsidRPr="003B57E4" w:rsidRDefault="00326F54" w:rsidP="003B57E4">
      <w:pPr>
        <w:pStyle w:val="SingleTxt"/>
      </w:pPr>
      <w:r>
        <w:rPr>
          <w:rFonts w:hint="cs"/>
          <w:rtl/>
        </w:rPr>
        <w:t>3 -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قانون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عدم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التمييز</w:t>
      </w:r>
      <w:r w:rsidR="003B57E4" w:rsidRPr="003B57E4">
        <w:rPr>
          <w:rtl/>
        </w:rPr>
        <w:t xml:space="preserve"> (21/2004) </w:t>
      </w:r>
      <w:r w:rsidR="003B57E4" w:rsidRPr="003B57E4">
        <w:rPr>
          <w:rFonts w:hint="cs"/>
          <w:rtl/>
        </w:rPr>
        <w:t>بصيغته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المعدلة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بموجب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القانون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رقم</w:t>
      </w:r>
      <w:r w:rsidR="003B57E4" w:rsidRPr="003B57E4">
        <w:rPr>
          <w:rtl/>
        </w:rPr>
        <w:t xml:space="preserve"> 50/2006.</w:t>
      </w:r>
    </w:p>
    <w:p w:rsidR="003B57E4" w:rsidRPr="003B57E4" w:rsidRDefault="00326F54" w:rsidP="003B57E4">
      <w:pPr>
        <w:pStyle w:val="SingleTxt"/>
      </w:pPr>
      <w:r>
        <w:rPr>
          <w:rFonts w:hint="cs"/>
          <w:rtl/>
        </w:rPr>
        <w:t>4 -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قانون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عقود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العمل</w:t>
      </w:r>
      <w:r w:rsidR="003B57E4" w:rsidRPr="003B57E4">
        <w:rPr>
          <w:rtl/>
        </w:rPr>
        <w:t xml:space="preserve"> (55/2001، </w:t>
      </w:r>
      <w:r w:rsidR="003B57E4" w:rsidRPr="003B57E4">
        <w:rPr>
          <w:rFonts w:hint="cs"/>
          <w:rtl/>
        </w:rPr>
        <w:t>مع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إيراد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التعديلات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حتى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التعديل</w:t>
      </w:r>
      <w:r w:rsidR="003B57E4" w:rsidRPr="003B57E4">
        <w:rPr>
          <w:rtl/>
        </w:rPr>
        <w:t xml:space="preserve"> 579/2006).</w:t>
      </w:r>
    </w:p>
    <w:p w:rsidR="003B57E4" w:rsidRPr="003B57E4" w:rsidRDefault="00326F54" w:rsidP="00326F54">
      <w:pPr>
        <w:pStyle w:val="SingleTxt"/>
        <w:ind w:left="1930" w:hanging="663"/>
      </w:pPr>
      <w:r>
        <w:rPr>
          <w:rFonts w:hint="cs"/>
          <w:rtl/>
        </w:rPr>
        <w:t>5 -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هيئة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الإحصاءات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الفنلندية؛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الإحصاءات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المتعلقة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بنوع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الجنس؛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النساء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والرجال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فنلندا</w:t>
      </w:r>
      <w:r w:rsidR="003B57E4" w:rsidRPr="003B57E4">
        <w:rPr>
          <w:rtl/>
        </w:rPr>
        <w:t>، 2005.</w:t>
      </w:r>
    </w:p>
    <w:p w:rsidR="003B57E4" w:rsidRPr="003B57E4" w:rsidRDefault="00326F54" w:rsidP="00326F54">
      <w:pPr>
        <w:pStyle w:val="SingleTxt"/>
        <w:ind w:left="1930" w:hanging="663"/>
      </w:pPr>
      <w:r>
        <w:rPr>
          <w:rFonts w:hint="cs"/>
          <w:rtl/>
        </w:rPr>
        <w:t>6 -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إحصاءات</w:t>
      </w:r>
      <w:r w:rsidR="003B57E4" w:rsidRPr="003B57E4">
        <w:rPr>
          <w:rtl/>
        </w:rPr>
        <w:t xml:space="preserve">: </w:t>
      </w:r>
      <w:r w:rsidR="003B57E4" w:rsidRPr="003B57E4">
        <w:rPr>
          <w:rFonts w:hint="cs"/>
          <w:rtl/>
        </w:rPr>
        <w:t>حالات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الإصابة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بفيروس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نقص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المناعة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البشرية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فنلندا</w:t>
      </w:r>
      <w:r w:rsidR="003B57E4" w:rsidRPr="003B57E4">
        <w:rPr>
          <w:rtl/>
        </w:rPr>
        <w:t xml:space="preserve">، </w:t>
      </w:r>
      <w:r w:rsidR="003B57E4" w:rsidRPr="003B57E4">
        <w:rPr>
          <w:rFonts w:hint="cs"/>
          <w:rtl/>
        </w:rPr>
        <w:t>والحالات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المتصلة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بمتلازمة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نقص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المناعة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المكتسب</w:t>
      </w:r>
      <w:r w:rsidR="003B57E4" w:rsidRPr="003B57E4">
        <w:rPr>
          <w:rtl/>
        </w:rPr>
        <w:t xml:space="preserve"> (</w:t>
      </w:r>
      <w:r w:rsidR="003B57E4" w:rsidRPr="003B57E4">
        <w:rPr>
          <w:rFonts w:hint="cs"/>
          <w:rtl/>
        </w:rPr>
        <w:t>الإيدز</w:t>
      </w:r>
      <w:r w:rsidR="003B57E4" w:rsidRPr="003B57E4">
        <w:rPr>
          <w:rtl/>
        </w:rPr>
        <w:t xml:space="preserve">) </w:t>
      </w:r>
      <w:r w:rsidR="003B57E4" w:rsidRPr="003B57E4">
        <w:rPr>
          <w:rFonts w:hint="cs"/>
          <w:rtl/>
        </w:rPr>
        <w:t>في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فنلندا</w:t>
      </w:r>
      <w:r w:rsidR="003B57E4" w:rsidRPr="003B57E4">
        <w:rPr>
          <w:rtl/>
        </w:rPr>
        <w:t>.</w:t>
      </w:r>
    </w:p>
    <w:p w:rsidR="003B57E4" w:rsidRPr="003B57E4" w:rsidRDefault="00326F54" w:rsidP="00326F54">
      <w:pPr>
        <w:pStyle w:val="SingleTxt"/>
        <w:ind w:left="1930" w:hanging="663"/>
      </w:pPr>
      <w:r>
        <w:rPr>
          <w:rFonts w:hint="cs"/>
          <w:rtl/>
        </w:rPr>
        <w:t>7 -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رد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حكومة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فنلندا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علي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القرار</w:t>
      </w:r>
      <w:r w:rsidR="003B57E4" w:rsidRPr="003B57E4">
        <w:rPr>
          <w:rtl/>
        </w:rPr>
        <w:t xml:space="preserve"> 51/3 </w:t>
      </w:r>
      <w:r w:rsidR="003B57E4" w:rsidRPr="003B57E4">
        <w:rPr>
          <w:rFonts w:hint="cs"/>
          <w:rtl/>
        </w:rPr>
        <w:t>الذي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اتخذته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لجنة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مركز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المرأة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بشأن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زواج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الطفلة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بالإكراه</w:t>
      </w:r>
      <w:r w:rsidR="003B57E4" w:rsidRPr="003B57E4">
        <w:rPr>
          <w:rtl/>
        </w:rPr>
        <w:t>.</w:t>
      </w:r>
    </w:p>
    <w:p w:rsidR="00CD3849" w:rsidRDefault="00326F54" w:rsidP="00326F54">
      <w:pPr>
        <w:pStyle w:val="SingleTxt"/>
        <w:rPr>
          <w:rFonts w:hint="cs"/>
          <w:rtl/>
        </w:rPr>
      </w:pPr>
      <w:r>
        <w:rPr>
          <w:rFonts w:hint="cs"/>
          <w:rtl/>
        </w:rPr>
        <w:t>8 -</w:t>
      </w:r>
      <w:r>
        <w:rPr>
          <w:rFonts w:hint="cs"/>
          <w:rtl/>
        </w:rPr>
        <w:tab/>
      </w:r>
      <w:r w:rsidR="003B57E4" w:rsidRPr="003B57E4">
        <w:rPr>
          <w:rFonts w:hint="cs"/>
          <w:rtl/>
        </w:rPr>
        <w:t>رد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حكومة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فنلندا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علي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القرار</w:t>
      </w:r>
      <w:r w:rsidR="003B57E4" w:rsidRPr="003B57E4">
        <w:rPr>
          <w:rtl/>
        </w:rPr>
        <w:t xml:space="preserve"> 51/2 </w:t>
      </w:r>
      <w:r w:rsidR="003B57E4" w:rsidRPr="003B57E4">
        <w:rPr>
          <w:rFonts w:hint="cs"/>
          <w:rtl/>
        </w:rPr>
        <w:t>الذي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اتخذته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لجنة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مركز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المرأة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بشأن</w:t>
      </w:r>
      <w:r w:rsidR="003B57E4" w:rsidRPr="003B57E4">
        <w:rPr>
          <w:rtl/>
        </w:rPr>
        <w:t xml:space="preserve"> </w:t>
      </w:r>
      <w:r>
        <w:rPr>
          <w:rFonts w:hint="cs"/>
          <w:rtl/>
        </w:rPr>
        <w:t>”</w:t>
      </w:r>
      <w:r w:rsidR="003B57E4" w:rsidRPr="003B57E4">
        <w:rPr>
          <w:rFonts w:hint="cs"/>
          <w:rtl/>
        </w:rPr>
        <w:t>إنهاء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ختان</w:t>
      </w:r>
      <w:r w:rsidR="003B57E4" w:rsidRPr="003B57E4">
        <w:rPr>
          <w:rtl/>
        </w:rPr>
        <w:t xml:space="preserve"> </w:t>
      </w:r>
      <w:r w:rsidR="003B57E4" w:rsidRPr="003B57E4">
        <w:rPr>
          <w:rFonts w:hint="cs"/>
          <w:rtl/>
        </w:rPr>
        <w:t>الإناث</w:t>
      </w:r>
      <w:r>
        <w:rPr>
          <w:rFonts w:hint="cs"/>
          <w:rtl/>
        </w:rPr>
        <w:t>“</w:t>
      </w:r>
      <w:r w:rsidR="003B57E4" w:rsidRPr="003B57E4">
        <w:rPr>
          <w:rtl/>
        </w:rPr>
        <w:t>.</w:t>
      </w:r>
    </w:p>
    <w:p w:rsidR="00326F54" w:rsidRPr="00326F54" w:rsidRDefault="00326F54" w:rsidP="00326F54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2051" style="position:absolute;left:0;text-align:left;z-index:2" from="206.6pt,24pt" to="278.6pt,24pt" strokeweight=".25pt"/>
        </w:pict>
      </w:r>
    </w:p>
    <w:sectPr w:rsidR="00326F54" w:rsidRPr="00326F54" w:rsidSect="007E4A8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1-11T15:39:00Z" w:initials="Start">
    <w:p w:rsidR="00C35D86" w:rsidRDefault="00C35D86" w:rsidP="00E85849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NO&gt;&gt;N0759648A&lt;&lt;ODS JOB NO</w:t>
      </w:r>
      <w:r>
        <w:rPr>
          <w:rtl/>
        </w:rPr>
        <w:t>&gt;&gt;</w:t>
      </w:r>
    </w:p>
    <w:p w:rsidR="00C35D86" w:rsidRDefault="00C35D86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SYMBOL1&gt;&gt;CEDAW/C/FIN/6&lt;&lt;ODS DOC SYMBOL1</w:t>
      </w:r>
      <w:r>
        <w:rPr>
          <w:rtl/>
        </w:rPr>
        <w:t>&gt;&gt;</w:t>
      </w:r>
    </w:p>
    <w:p w:rsidR="00C35D86" w:rsidRDefault="00C35D86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D86" w:rsidRDefault="00C35D86">
      <w:r>
        <w:separator/>
      </w:r>
    </w:p>
  </w:endnote>
  <w:endnote w:type="continuationSeparator" w:id="0">
    <w:p w:rsidR="00C35D86" w:rsidRDefault="00C3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5D8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35D86" w:rsidRPr="007E4A82" w:rsidRDefault="00C35D86" w:rsidP="007E4A8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35D86" w:rsidRPr="007E4A82" w:rsidRDefault="00C35D86" w:rsidP="007E4A82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07-59648</w:t>
          </w:r>
        </w:p>
      </w:tc>
    </w:tr>
  </w:tbl>
  <w:p w:rsidR="00C35D86" w:rsidRPr="007E4A82" w:rsidRDefault="00C35D86" w:rsidP="007E4A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35D8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35D86" w:rsidRPr="007E4A82" w:rsidRDefault="00C35D86" w:rsidP="007E4A82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07-59648</w:t>
          </w:r>
        </w:p>
      </w:tc>
      <w:tc>
        <w:tcPr>
          <w:tcW w:w="5033" w:type="dxa"/>
          <w:shd w:val="clear" w:color="auto" w:fill="auto"/>
        </w:tcPr>
        <w:p w:rsidR="00C35D86" w:rsidRPr="007E4A82" w:rsidRDefault="00C35D86" w:rsidP="007E4A8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23</w:t>
          </w:r>
          <w:r>
            <w:rPr>
              <w:w w:val="103"/>
            </w:rPr>
            <w:fldChar w:fldCharType="end"/>
          </w:r>
        </w:p>
      </w:tc>
    </w:tr>
  </w:tbl>
  <w:p w:rsidR="00C35D86" w:rsidRPr="007E4A82" w:rsidRDefault="00C35D86" w:rsidP="007E4A8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D86" w:rsidRDefault="00C35D86">
    <w:pPr>
      <w:pStyle w:val="Footer"/>
    </w:pPr>
  </w:p>
  <w:p w:rsidR="00C35D86" w:rsidRDefault="00C35D86" w:rsidP="00370198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>250108    080108    07-59648 (A)</w:t>
    </w:r>
  </w:p>
  <w:p w:rsidR="00C35D86" w:rsidRPr="007E4A82" w:rsidRDefault="00C35D86" w:rsidP="007E4A82">
    <w:pPr>
      <w:pStyle w:val="Footer"/>
      <w:spacing w:before="80"/>
      <w:jc w:val="right"/>
      <w:rPr>
        <w:rFonts w:ascii="Barcode 3 of 9 by request" w:hAnsi="Barcode 3 of 9 by request" w:cs="Times New Roman"/>
        <w:b w:val="0"/>
        <w:w w:val="103"/>
        <w:sz w:val="24"/>
      </w:rPr>
    </w:pPr>
    <w:r>
      <w:rPr>
        <w:rFonts w:ascii="Barcode 3 of 9 by request" w:hAnsi="Barcode 3 of 9 by request" w:cs="Times New Roman"/>
        <w:b w:val="0"/>
        <w:w w:val="103"/>
        <w:sz w:val="24"/>
      </w:rPr>
      <w:t>*0859648*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D86" w:rsidRPr="00F547AA" w:rsidRDefault="00C35D86" w:rsidP="00F547AA">
      <w:pPr>
        <w:pStyle w:val="Footer"/>
        <w:bidi/>
        <w:spacing w:after="80"/>
        <w:ind w:left="792"/>
        <w:rPr>
          <w:sz w:val="16"/>
        </w:rPr>
      </w:pPr>
      <w:r w:rsidRPr="00F547AA">
        <w:rPr>
          <w:sz w:val="16"/>
          <w:rtl/>
        </w:rPr>
        <w:t>__________</w:t>
      </w:r>
    </w:p>
  </w:footnote>
  <w:footnote w:type="continuationSeparator" w:id="0">
    <w:p w:rsidR="00C35D86" w:rsidRPr="00F547AA" w:rsidRDefault="00C35D86" w:rsidP="00F547AA">
      <w:pPr>
        <w:pStyle w:val="Footer"/>
        <w:spacing w:after="80"/>
        <w:ind w:left="792"/>
        <w:rPr>
          <w:sz w:val="16"/>
        </w:rPr>
      </w:pPr>
      <w:r w:rsidRPr="00F547AA">
        <w:rPr>
          <w:sz w:val="16"/>
        </w:rPr>
        <w:t>__________</w:t>
      </w:r>
    </w:p>
  </w:footnote>
  <w:footnote w:id="1">
    <w:p w:rsidR="00C35D86" w:rsidRPr="006E5360" w:rsidRDefault="00C35D86" w:rsidP="006E536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6E5360">
        <w:rPr>
          <w:w w:val="103"/>
          <w:rtl/>
          <w:lang w:bidi="ar-EG"/>
        </w:rPr>
        <w:t>(</w:t>
      </w:r>
      <w:r w:rsidRPr="006E5360">
        <w:rPr>
          <w:rStyle w:val="FootnoteReference"/>
          <w:spacing w:val="0"/>
          <w:w w:val="103"/>
          <w:vertAlign w:val="baseline"/>
          <w:rtl/>
        </w:rPr>
        <w:footnoteRef/>
      </w:r>
      <w:r w:rsidRPr="006E5360">
        <w:rPr>
          <w:w w:val="103"/>
          <w:rtl/>
          <w:lang w:bidi="ar-EG"/>
        </w:rPr>
        <w:t>)</w:t>
      </w:r>
      <w:r w:rsidRPr="006E5360">
        <w:rPr>
          <w:w w:val="103"/>
          <w:rtl/>
        </w:rPr>
        <w:tab/>
      </w:r>
      <w:r>
        <w:rPr>
          <w:rFonts w:hint="cs"/>
          <w:rtl/>
          <w:lang w:bidi="ar-EG"/>
        </w:rPr>
        <w:t>ا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التذييل</w:t>
      </w:r>
      <w:r w:rsidRPr="003B57E4">
        <w:rPr>
          <w:rtl/>
          <w:lang w:bidi="ar-EG"/>
        </w:rPr>
        <w:t xml:space="preserve">: </w:t>
      </w:r>
      <w:r w:rsidRPr="003B57E4">
        <w:rPr>
          <w:rFonts w:hint="cs"/>
          <w:rtl/>
          <w:lang w:bidi="ar-EG"/>
        </w:rPr>
        <w:t>القانون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2005</w:t>
      </w:r>
      <w:r w:rsidRPr="003B57E4">
        <w:rPr>
          <w:rFonts w:hint="cs"/>
          <w:rtl/>
          <w:lang w:bidi="ar-EG"/>
        </w:rPr>
        <w:t>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2005/2</w:t>
      </w:r>
      <w:r>
        <w:rPr>
          <w:rFonts w:hint="cs"/>
          <w:w w:val="103"/>
          <w:rtl/>
          <w:lang w:bidi="ar-EG"/>
        </w:rPr>
        <w:t>.</w:t>
      </w:r>
    </w:p>
  </w:footnote>
  <w:footnote w:id="2">
    <w:p w:rsidR="00C35D86" w:rsidRPr="006E5360" w:rsidRDefault="00C35D86" w:rsidP="006553F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6E5360">
        <w:rPr>
          <w:w w:val="103"/>
          <w:rtl/>
          <w:lang w:bidi="ar-EG"/>
        </w:rPr>
        <w:t>(</w:t>
      </w:r>
      <w:r w:rsidRPr="006E5360">
        <w:rPr>
          <w:rStyle w:val="FootnoteReference"/>
          <w:spacing w:val="0"/>
          <w:w w:val="103"/>
          <w:vertAlign w:val="baseline"/>
          <w:rtl/>
        </w:rPr>
        <w:footnoteRef/>
      </w:r>
      <w:r w:rsidRPr="006E5360">
        <w:rPr>
          <w:w w:val="103"/>
          <w:rtl/>
          <w:lang w:bidi="ar-EG"/>
        </w:rPr>
        <w:t>)</w:t>
      </w:r>
      <w:r w:rsidRPr="006E5360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t xml:space="preserve"> 2002/73/EC </w:t>
      </w:r>
      <w:r w:rsidRPr="003B57E4">
        <w:rPr>
          <w:rFonts w:hint="cs"/>
          <w:rtl/>
          <w:lang w:bidi="ar-EG"/>
        </w:rPr>
        <w:t>الصادر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والمؤرخ</w:t>
      </w:r>
      <w:r w:rsidRPr="003B57E4">
        <w:rPr>
          <w:rtl/>
          <w:lang w:bidi="ar-EG"/>
        </w:rPr>
        <w:t xml:space="preserve"> 23 </w:t>
      </w:r>
      <w:r w:rsidRPr="003B57E4">
        <w:rPr>
          <w:rFonts w:hint="cs"/>
          <w:rtl/>
          <w:lang w:bidi="ar-EG"/>
        </w:rPr>
        <w:t>أيلول</w:t>
      </w:r>
      <w:r w:rsidRPr="003B57E4">
        <w:rPr>
          <w:rtl/>
          <w:lang w:bidi="ar-EG"/>
        </w:rPr>
        <w:t>/</w:t>
      </w:r>
      <w:r w:rsidRPr="003B57E4">
        <w:rPr>
          <w:rFonts w:hint="cs"/>
          <w:rtl/>
          <w:lang w:bidi="ar-EG"/>
        </w:rPr>
        <w:t>سبتمبر</w:t>
      </w:r>
      <w:r w:rsidRPr="003B57E4">
        <w:rPr>
          <w:rtl/>
          <w:lang w:bidi="ar-EG"/>
        </w:rPr>
        <w:t xml:space="preserve"> 2002، </w:t>
      </w:r>
      <w:r w:rsidRPr="003B57E4">
        <w:rPr>
          <w:rFonts w:hint="cs"/>
          <w:rtl/>
          <w:lang w:bidi="ar-EG"/>
        </w:rPr>
        <w:t>والذي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يعدل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للمجلس</w:t>
      </w:r>
      <w:r w:rsidRPr="003B57E4">
        <w:rPr>
          <w:rtl/>
          <w:lang w:bidi="ar-EG"/>
        </w:rPr>
        <w:t xml:space="preserve"> </w:t>
      </w:r>
      <w:r w:rsidRPr="003B57E4">
        <w:t xml:space="preserve">78/207/EEC </w:t>
      </w:r>
      <w:r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تنفيذ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مبدأ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المعاملة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الرجل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والمرأة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فيما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يخص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الوصول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للعمالة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والتدريب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المهني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والترقية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وشروط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>.</w:t>
      </w:r>
    </w:p>
  </w:footnote>
  <w:footnote w:id="3">
    <w:p w:rsidR="00C35D86" w:rsidRPr="005D5F30" w:rsidRDefault="00C35D86" w:rsidP="005D5F3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5D5F30">
        <w:rPr>
          <w:w w:val="103"/>
          <w:rtl/>
          <w:lang w:bidi="ar-EG"/>
        </w:rPr>
        <w:t>(</w:t>
      </w:r>
      <w:r w:rsidRPr="005D5F30">
        <w:rPr>
          <w:rStyle w:val="FootnoteReference"/>
          <w:spacing w:val="0"/>
          <w:w w:val="103"/>
          <w:vertAlign w:val="baseline"/>
          <w:rtl/>
        </w:rPr>
        <w:footnoteRef/>
      </w:r>
      <w:r w:rsidRPr="005D5F30">
        <w:rPr>
          <w:w w:val="103"/>
          <w:rtl/>
          <w:lang w:bidi="ar-EG"/>
        </w:rPr>
        <w:t>)</w:t>
      </w:r>
      <w:r w:rsidRPr="005D5F30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للمجلس</w:t>
      </w:r>
      <w:r w:rsidRPr="003B57E4">
        <w:rPr>
          <w:rtl/>
          <w:lang w:bidi="ar-EG"/>
        </w:rPr>
        <w:t xml:space="preserve"> </w:t>
      </w:r>
      <w:r w:rsidRPr="003B57E4">
        <w:t xml:space="preserve"> 97/80/EC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عبء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الإثبات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حالات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التمييز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بسبب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>.</w:t>
      </w:r>
    </w:p>
  </w:footnote>
  <w:footnote w:id="4">
    <w:p w:rsidR="00C35D86" w:rsidRPr="006553FF" w:rsidRDefault="00C35D86" w:rsidP="006553F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6553FF">
        <w:rPr>
          <w:w w:val="103"/>
          <w:rtl/>
          <w:lang w:bidi="ar-EG"/>
        </w:rPr>
        <w:t>(</w:t>
      </w:r>
      <w:r w:rsidRPr="006553FF">
        <w:rPr>
          <w:rStyle w:val="FootnoteReference"/>
          <w:spacing w:val="0"/>
          <w:w w:val="103"/>
          <w:vertAlign w:val="baseline"/>
          <w:rtl/>
        </w:rPr>
        <w:footnoteRef/>
      </w:r>
      <w:r w:rsidRPr="006553FF">
        <w:rPr>
          <w:w w:val="103"/>
          <w:rtl/>
          <w:lang w:bidi="ar-EG"/>
        </w:rPr>
        <w:t>)</w:t>
      </w:r>
      <w:r w:rsidRPr="006553FF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الأمر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التوجيهي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للمجلس</w:t>
      </w:r>
      <w:r w:rsidRPr="003B57E4">
        <w:rPr>
          <w:rtl/>
          <w:lang w:bidi="ar-EG"/>
        </w:rPr>
        <w:t xml:space="preserve"> </w:t>
      </w:r>
      <w:r w:rsidRPr="003B57E4">
        <w:t>95/34/EC</w:t>
      </w:r>
      <w:r>
        <w:rPr>
          <w:rFonts w:hint="cs"/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المؤرخ</w:t>
      </w:r>
      <w:r w:rsidRPr="003B57E4">
        <w:rPr>
          <w:rtl/>
          <w:lang w:bidi="ar-EG"/>
        </w:rPr>
        <w:t xml:space="preserve"> 3 </w:t>
      </w:r>
      <w:r w:rsidRPr="003B57E4">
        <w:rPr>
          <w:rFonts w:hint="cs"/>
          <w:rtl/>
          <w:lang w:bidi="ar-EG"/>
        </w:rPr>
        <w:t>حزيران</w:t>
      </w:r>
      <w:r w:rsidRPr="003B57E4">
        <w:rPr>
          <w:rtl/>
          <w:lang w:bidi="ar-EG"/>
        </w:rPr>
        <w:t>/</w:t>
      </w:r>
      <w:r>
        <w:rPr>
          <w:rFonts w:hint="cs"/>
          <w:rtl/>
          <w:lang w:bidi="ar-EG"/>
        </w:rPr>
        <w:t>يونيه</w:t>
      </w:r>
      <w:r w:rsidRPr="003B57E4">
        <w:rPr>
          <w:rtl/>
          <w:lang w:bidi="ar-EG"/>
        </w:rPr>
        <w:t xml:space="preserve"> 1996 </w:t>
      </w:r>
      <w:r w:rsidRPr="003B57E4">
        <w:rPr>
          <w:rFonts w:hint="cs"/>
          <w:rtl/>
          <w:lang w:bidi="ar-EG"/>
        </w:rPr>
        <w:t>بشأن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الاتفاق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الإطاري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بإجازة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الوالدين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والمبرم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النقابات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الصناعية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والعمالية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أوروبا</w:t>
      </w:r>
      <w:r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للمؤسسات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العامة</w:t>
      </w:r>
      <w:r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والاتحاد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لنقابات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العمال</w:t>
      </w:r>
      <w:r w:rsidRPr="003B57E4">
        <w:rPr>
          <w:rtl/>
          <w:lang w:bidi="ar-EG"/>
        </w:rPr>
        <w:t>.</w:t>
      </w:r>
    </w:p>
  </w:footnote>
  <w:footnote w:id="5">
    <w:p w:rsidR="00C35D86" w:rsidRPr="00CF6396" w:rsidRDefault="00C35D86" w:rsidP="00CF639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CF6396">
        <w:rPr>
          <w:w w:val="103"/>
          <w:rtl/>
          <w:lang w:bidi="ar-EG"/>
        </w:rPr>
        <w:t>(</w:t>
      </w:r>
      <w:r w:rsidRPr="00CF6396">
        <w:rPr>
          <w:rStyle w:val="FootnoteReference"/>
          <w:spacing w:val="0"/>
          <w:w w:val="103"/>
          <w:vertAlign w:val="baseline"/>
          <w:rtl/>
        </w:rPr>
        <w:footnoteRef/>
      </w:r>
      <w:r w:rsidRPr="00CF6396">
        <w:rPr>
          <w:w w:val="103"/>
          <w:rtl/>
          <w:lang w:bidi="ar-EG"/>
        </w:rPr>
        <w:t>)</w:t>
      </w:r>
      <w:r w:rsidRPr="00CF6396">
        <w:rPr>
          <w:w w:val="103"/>
          <w:rtl/>
        </w:rPr>
        <w:tab/>
      </w:r>
      <w:r>
        <w:rPr>
          <w:rFonts w:hint="cs"/>
          <w:rtl/>
          <w:lang w:bidi="ar-EG"/>
        </w:rPr>
        <w:t>ا</w:t>
      </w:r>
      <w:r w:rsidRPr="003B57E4">
        <w:rPr>
          <w:rFonts w:hint="cs"/>
          <w:rtl/>
          <w:lang w:bidi="ar-EG"/>
        </w:rPr>
        <w:t>نظر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التذييل</w:t>
      </w:r>
      <w:r w:rsidRPr="003B57E4">
        <w:rPr>
          <w:rtl/>
          <w:lang w:bidi="ar-EG"/>
        </w:rPr>
        <w:t xml:space="preserve">: </w:t>
      </w:r>
      <w:r w:rsidRPr="003B57E4">
        <w:rPr>
          <w:rFonts w:hint="cs"/>
          <w:rtl/>
          <w:lang w:bidi="ar-EG"/>
        </w:rPr>
        <w:t>تخطيط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مكان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العمل</w:t>
      </w:r>
      <w:r w:rsidRPr="003B57E4"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(</w:t>
      </w:r>
      <w:r w:rsidRPr="003B57E4">
        <w:t>CEDAW/C/FIN/5</w:t>
      </w:r>
      <w:r w:rsidRPr="003B57E4">
        <w:rPr>
          <w:rtl/>
          <w:lang w:bidi="ar-EG"/>
        </w:rPr>
        <w:t xml:space="preserve">، </w:t>
      </w:r>
      <w:r w:rsidRPr="003B57E4">
        <w:t>2-5</w:t>
      </w:r>
      <w:r w:rsidRPr="003B57E4">
        <w:rPr>
          <w:rtl/>
          <w:lang w:bidi="ar-EG"/>
        </w:rPr>
        <w:t xml:space="preserve">) </w:t>
      </w:r>
      <w:r w:rsidRPr="003B57E4">
        <w:t>2005:6</w:t>
      </w:r>
      <w:r>
        <w:rPr>
          <w:rFonts w:hint="cs"/>
          <w:w w:val="103"/>
          <w:rtl/>
        </w:rPr>
        <w:t>.</w:t>
      </w:r>
    </w:p>
  </w:footnote>
  <w:footnote w:id="6">
    <w:p w:rsidR="00C35D86" w:rsidRPr="00055216" w:rsidRDefault="00C35D86" w:rsidP="0005521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055216">
        <w:rPr>
          <w:w w:val="103"/>
          <w:rtl/>
          <w:lang w:bidi="ar-EG"/>
        </w:rPr>
        <w:t>(</w:t>
      </w:r>
      <w:r w:rsidRPr="00055216">
        <w:rPr>
          <w:rStyle w:val="FootnoteReference"/>
          <w:spacing w:val="0"/>
          <w:w w:val="103"/>
          <w:vertAlign w:val="baseline"/>
          <w:rtl/>
        </w:rPr>
        <w:footnoteRef/>
      </w:r>
      <w:r w:rsidRPr="00055216">
        <w:rPr>
          <w:w w:val="103"/>
          <w:rtl/>
          <w:lang w:bidi="ar-EG"/>
        </w:rPr>
        <w:t>)</w:t>
      </w:r>
      <w:r w:rsidRPr="00055216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بالمعوقين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2006، </w:t>
      </w:r>
      <w:r w:rsidRPr="003B57E4">
        <w:rPr>
          <w:rFonts w:hint="cs"/>
          <w:rtl/>
          <w:lang w:bidi="ar-EG"/>
        </w:rPr>
        <w:t>هلسنكي</w:t>
      </w:r>
      <w:r w:rsidRPr="003B57E4">
        <w:rPr>
          <w:rtl/>
          <w:lang w:bidi="ar-EG"/>
        </w:rPr>
        <w:t>، 2006. (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9:2006)</w:t>
      </w:r>
      <w:r>
        <w:rPr>
          <w:rFonts w:hint="cs"/>
          <w:rtl/>
          <w:lang w:bidi="ar-EG"/>
        </w:rPr>
        <w:t>.</w:t>
      </w:r>
    </w:p>
  </w:footnote>
  <w:footnote w:id="7">
    <w:p w:rsidR="00C35D86" w:rsidRPr="00055216" w:rsidRDefault="00C35D86" w:rsidP="0005521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055216">
        <w:rPr>
          <w:w w:val="103"/>
          <w:rtl/>
          <w:lang w:bidi="ar-EG"/>
        </w:rPr>
        <w:t>(</w:t>
      </w:r>
      <w:r w:rsidRPr="00055216">
        <w:rPr>
          <w:rStyle w:val="FootnoteReference"/>
          <w:spacing w:val="0"/>
          <w:w w:val="103"/>
          <w:vertAlign w:val="baseline"/>
          <w:rtl/>
        </w:rPr>
        <w:footnoteRef/>
      </w:r>
      <w:r w:rsidRPr="00055216">
        <w:rPr>
          <w:w w:val="103"/>
          <w:rtl/>
          <w:lang w:bidi="ar-EG"/>
        </w:rPr>
        <w:t>)</w:t>
      </w:r>
      <w:r w:rsidRPr="00055216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مواد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أساسية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ذوي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الإعاقات؛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23:2006</w:t>
      </w:r>
      <w:r>
        <w:rPr>
          <w:rFonts w:hint="cs"/>
          <w:rtl/>
          <w:lang w:bidi="ar-EG"/>
        </w:rPr>
        <w:t>.</w:t>
      </w:r>
    </w:p>
  </w:footnote>
  <w:footnote w:id="8">
    <w:p w:rsidR="00C35D86" w:rsidRPr="00055216" w:rsidRDefault="00C35D86" w:rsidP="0005521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055216">
        <w:rPr>
          <w:w w:val="103"/>
          <w:rtl/>
          <w:lang w:bidi="ar-EG"/>
        </w:rPr>
        <w:t>(</w:t>
      </w:r>
      <w:r w:rsidRPr="00055216">
        <w:rPr>
          <w:rStyle w:val="FootnoteReference"/>
          <w:spacing w:val="0"/>
          <w:w w:val="103"/>
          <w:vertAlign w:val="baseline"/>
          <w:rtl/>
        </w:rPr>
        <w:footnoteRef/>
      </w:r>
      <w:r w:rsidRPr="00055216">
        <w:rPr>
          <w:w w:val="103"/>
          <w:rtl/>
          <w:lang w:bidi="ar-EG"/>
        </w:rPr>
        <w:t>)</w:t>
      </w:r>
      <w:r w:rsidRPr="00055216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تعميم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مراعاة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منظور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المساواة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الإدارة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الحكومية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بفنلندا؛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>
        <w:rPr>
          <w:rFonts w:hint="cs"/>
          <w:rtl/>
          <w:lang w:bidi="ar-EG"/>
        </w:rPr>
        <w:t xml:space="preserve"> 77:2006.</w:t>
      </w:r>
    </w:p>
  </w:footnote>
  <w:footnote w:id="9">
    <w:p w:rsidR="00C35D86" w:rsidRPr="0008538F" w:rsidRDefault="00C35D86" w:rsidP="0008538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08538F">
        <w:rPr>
          <w:w w:val="103"/>
          <w:rtl/>
          <w:lang w:bidi="ar-EG"/>
        </w:rPr>
        <w:t>(</w:t>
      </w:r>
      <w:r w:rsidRPr="0008538F">
        <w:rPr>
          <w:rStyle w:val="FootnoteReference"/>
          <w:spacing w:val="0"/>
          <w:w w:val="103"/>
          <w:vertAlign w:val="baseline"/>
          <w:rtl/>
        </w:rPr>
        <w:footnoteRef/>
      </w:r>
      <w:r w:rsidRPr="0008538F">
        <w:rPr>
          <w:w w:val="103"/>
          <w:rtl/>
          <w:lang w:bidi="ar-EG"/>
        </w:rPr>
        <w:t>)</w:t>
      </w:r>
      <w:r w:rsidRPr="0008538F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المقياس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المتعلق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بنوع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لعام</w:t>
      </w:r>
      <w:r w:rsidRPr="003B57E4">
        <w:rPr>
          <w:rtl/>
          <w:lang w:bidi="ar-EG"/>
        </w:rPr>
        <w:t xml:space="preserve"> 2004</w:t>
      </w:r>
      <w:r w:rsidRPr="003B57E4">
        <w:rPr>
          <w:rFonts w:hint="cs"/>
          <w:rtl/>
          <w:lang w:bidi="ar-EG"/>
        </w:rPr>
        <w:t>؛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>20:2004</w:t>
      </w:r>
      <w:r>
        <w:rPr>
          <w:rFonts w:hint="cs"/>
          <w:w w:val="103"/>
          <w:rtl/>
          <w:lang w:bidi="ar-EG"/>
        </w:rPr>
        <w:t>.</w:t>
      </w:r>
    </w:p>
  </w:footnote>
  <w:footnote w:id="10">
    <w:p w:rsidR="00C35D86" w:rsidRPr="009F147F" w:rsidRDefault="00C35D86" w:rsidP="003A69FC">
      <w:pPr>
        <w:pStyle w:val="SingleTxt"/>
        <w:rPr>
          <w:rFonts w:hint="cs"/>
          <w:w w:val="100"/>
          <w:sz w:val="17"/>
          <w:szCs w:val="26"/>
          <w:rtl/>
          <w:lang w:bidi="ar-EG"/>
        </w:rPr>
      </w:pPr>
      <w:r>
        <w:rPr>
          <w:rtl/>
        </w:rPr>
        <w:tab/>
      </w:r>
      <w:r w:rsidRPr="0038283A">
        <w:rPr>
          <w:szCs w:val="26"/>
          <w:rtl/>
          <w:lang w:bidi="ar-EG"/>
        </w:rPr>
        <w:t>(</w:t>
      </w:r>
      <w:r w:rsidRPr="0038283A">
        <w:rPr>
          <w:rStyle w:val="FootnoteReference"/>
          <w:spacing w:val="0"/>
          <w:w w:val="103"/>
          <w:vertAlign w:val="baseline"/>
          <w:rtl/>
        </w:rPr>
        <w:footnoteRef/>
      </w:r>
      <w:r w:rsidRPr="0038283A">
        <w:rPr>
          <w:szCs w:val="26"/>
          <w:rtl/>
          <w:lang w:bidi="ar-EG"/>
        </w:rPr>
        <w:t>)</w:t>
      </w:r>
      <w:r w:rsidRPr="0038283A">
        <w:rPr>
          <w:szCs w:val="26"/>
          <w:rtl/>
        </w:rPr>
        <w:tab/>
      </w:r>
      <w:r w:rsidRPr="003A69FC">
        <w:rPr>
          <w:w w:val="100"/>
          <w:sz w:val="17"/>
          <w:szCs w:val="26"/>
          <w:lang w:bidi="ar-EG"/>
        </w:rPr>
        <w:t>Piispa, Minna &amp; Heiskanen, Markku &amp; Kääriäinen, Juha &amp; Sirén, Reino (2006)</w:t>
      </w:r>
      <w:r w:rsidRPr="009F147F">
        <w:rPr>
          <w:rFonts w:hint="cs"/>
          <w:w w:val="100"/>
          <w:sz w:val="17"/>
          <w:szCs w:val="26"/>
          <w:rtl/>
          <w:lang w:bidi="ar-EG"/>
        </w:rPr>
        <w:t>. ”العنف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ضد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المرأة“</w:t>
      </w:r>
      <w:r w:rsidRPr="009F147F">
        <w:rPr>
          <w:w w:val="100"/>
          <w:sz w:val="17"/>
          <w:szCs w:val="26"/>
          <w:rtl/>
          <w:lang w:bidi="ar-EG"/>
        </w:rPr>
        <w:t xml:space="preserve">، 2005. </w:t>
      </w:r>
      <w:r w:rsidRPr="009F147F">
        <w:rPr>
          <w:rFonts w:hint="cs"/>
          <w:w w:val="100"/>
          <w:sz w:val="17"/>
          <w:szCs w:val="26"/>
          <w:rtl/>
          <w:lang w:bidi="ar-EG"/>
        </w:rPr>
        <w:t>منشورات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معهد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البحوث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الوطني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للسياسة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القانونية</w:t>
      </w:r>
      <w:r w:rsidRPr="009F147F">
        <w:rPr>
          <w:w w:val="100"/>
          <w:sz w:val="17"/>
          <w:szCs w:val="26"/>
          <w:rtl/>
          <w:lang w:bidi="ar-EG"/>
        </w:rPr>
        <w:t>، 225،</w:t>
      </w:r>
      <w:r>
        <w:rPr>
          <w:rFonts w:hint="cs"/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سلسلة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منشورات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w w:val="100"/>
          <w:sz w:val="17"/>
          <w:szCs w:val="26"/>
          <w:lang w:bidi="ar-EG"/>
        </w:rPr>
        <w:t>HEUNI</w:t>
      </w:r>
      <w:r w:rsidRPr="009F147F">
        <w:rPr>
          <w:rFonts w:hint="cs"/>
          <w:w w:val="100"/>
          <w:sz w:val="17"/>
          <w:szCs w:val="26"/>
          <w:rtl/>
          <w:lang w:bidi="ar-EG"/>
        </w:rPr>
        <w:t xml:space="preserve"> رقم</w:t>
      </w:r>
      <w:r w:rsidRPr="009F147F">
        <w:rPr>
          <w:w w:val="100"/>
          <w:sz w:val="17"/>
          <w:szCs w:val="26"/>
          <w:rtl/>
          <w:lang w:bidi="ar-EG"/>
        </w:rPr>
        <w:t xml:space="preserve"> 51، </w:t>
      </w:r>
      <w:r w:rsidRPr="009F147F">
        <w:rPr>
          <w:rFonts w:hint="cs"/>
          <w:w w:val="100"/>
          <w:sz w:val="17"/>
          <w:szCs w:val="26"/>
          <w:rtl/>
          <w:lang w:bidi="ar-EG"/>
        </w:rPr>
        <w:t>هلسنكي</w:t>
      </w:r>
      <w:r w:rsidRPr="009F147F">
        <w:rPr>
          <w:w w:val="100"/>
          <w:sz w:val="17"/>
          <w:szCs w:val="26"/>
          <w:rtl/>
          <w:lang w:bidi="ar-EG"/>
        </w:rPr>
        <w:t xml:space="preserve">، </w:t>
      </w:r>
      <w:r w:rsidRPr="009F147F">
        <w:rPr>
          <w:rFonts w:hint="cs"/>
          <w:w w:val="100"/>
          <w:sz w:val="17"/>
          <w:szCs w:val="26"/>
          <w:rtl/>
          <w:lang w:bidi="ar-EG"/>
        </w:rPr>
        <w:t>والمنشور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متاح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علي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>
        <w:rPr>
          <w:rFonts w:hint="cs"/>
          <w:w w:val="100"/>
          <w:sz w:val="17"/>
          <w:szCs w:val="26"/>
          <w:rtl/>
          <w:lang w:bidi="ar-EG"/>
        </w:rPr>
        <w:t>الإنترنت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في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rFonts w:hint="cs"/>
          <w:w w:val="100"/>
          <w:sz w:val="17"/>
          <w:szCs w:val="26"/>
          <w:rtl/>
          <w:lang w:bidi="ar-EG"/>
        </w:rPr>
        <w:t>الموقع</w:t>
      </w:r>
      <w:r w:rsidRPr="009F147F">
        <w:rPr>
          <w:w w:val="100"/>
          <w:sz w:val="17"/>
          <w:szCs w:val="26"/>
          <w:rtl/>
          <w:lang w:bidi="ar-EG"/>
        </w:rPr>
        <w:t xml:space="preserve"> </w:t>
      </w:r>
      <w:r w:rsidRPr="009F147F">
        <w:rPr>
          <w:w w:val="100"/>
          <w:sz w:val="17"/>
          <w:szCs w:val="26"/>
          <w:lang w:bidi="ar-EG"/>
        </w:rPr>
        <w:t>www.optula.om.fi</w:t>
      </w:r>
      <w:r>
        <w:rPr>
          <w:rFonts w:hint="cs"/>
          <w:w w:val="100"/>
          <w:sz w:val="17"/>
          <w:szCs w:val="26"/>
          <w:rtl/>
          <w:lang w:bidi="ar-EG"/>
        </w:rPr>
        <w:t>.</w:t>
      </w:r>
    </w:p>
  </w:footnote>
  <w:footnote w:id="11">
    <w:p w:rsidR="00C35D86" w:rsidRPr="008073C5" w:rsidRDefault="00C35D86" w:rsidP="008073C5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val="fi-FI"/>
        </w:rPr>
      </w:pPr>
      <w:r>
        <w:rPr>
          <w:rtl/>
        </w:rPr>
        <w:tab/>
      </w:r>
      <w:r w:rsidRPr="008073C5">
        <w:rPr>
          <w:w w:val="103"/>
          <w:rtl/>
          <w:lang w:bidi="ar-EG"/>
        </w:rPr>
        <w:t>(</w:t>
      </w:r>
      <w:r w:rsidRPr="008073C5">
        <w:rPr>
          <w:rStyle w:val="FootnoteReference"/>
          <w:spacing w:val="0"/>
          <w:w w:val="103"/>
          <w:vertAlign w:val="baseline"/>
          <w:rtl/>
        </w:rPr>
        <w:footnoteRef/>
      </w:r>
      <w:r w:rsidRPr="008073C5">
        <w:rPr>
          <w:w w:val="103"/>
          <w:rtl/>
          <w:lang w:bidi="ar-EG"/>
        </w:rPr>
        <w:t>)</w:t>
      </w:r>
      <w:r w:rsidRPr="008073C5">
        <w:rPr>
          <w:w w:val="103"/>
          <w:rtl/>
        </w:rPr>
        <w:tab/>
      </w:r>
      <w:r w:rsidRPr="007D65C8">
        <w:rPr>
          <w:lang w:val="fi-FI"/>
        </w:rPr>
        <w:t>Piispa, Minna &amp; Heiskanen, Markku &amp; Kääriäinen, Juha &amp; Sirén, Reino (2006).</w:t>
      </w:r>
      <w:r>
        <w:rPr>
          <w:rFonts w:hint="cs"/>
          <w:w w:val="103"/>
          <w:rtl/>
          <w:lang w:val="fi-FI"/>
        </w:rPr>
        <w:t xml:space="preserve">. </w:t>
      </w:r>
      <w:r>
        <w:rPr>
          <w:rFonts w:hint="eastAsia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المرأة</w:t>
      </w:r>
      <w:r>
        <w:rPr>
          <w:rFonts w:hint="eastAsia"/>
          <w:rtl/>
          <w:lang w:bidi="ar-EG"/>
        </w:rPr>
        <w:t>“</w:t>
      </w:r>
      <w:r>
        <w:rPr>
          <w:rtl/>
          <w:lang w:bidi="ar-EG"/>
        </w:rPr>
        <w:t xml:space="preserve">، </w:t>
      </w:r>
      <w:r w:rsidRPr="003B57E4">
        <w:rPr>
          <w:rtl/>
          <w:lang w:bidi="ar-EG"/>
        </w:rPr>
        <w:t xml:space="preserve">2005. </w:t>
      </w:r>
      <w:r w:rsidRPr="003B57E4">
        <w:rPr>
          <w:rFonts w:hint="cs"/>
          <w:rtl/>
          <w:lang w:bidi="ar-EG"/>
        </w:rPr>
        <w:t>منشورات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معهد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الوطني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للسياسة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القانونية</w:t>
      </w:r>
      <w:r w:rsidRPr="003B57E4">
        <w:rPr>
          <w:rtl/>
          <w:lang w:bidi="ar-EG"/>
        </w:rPr>
        <w:t>،</w:t>
      </w:r>
      <w:r>
        <w:rPr>
          <w:rFonts w:hint="cs"/>
          <w:rtl/>
          <w:lang w:bidi="ar-EG"/>
        </w:rPr>
        <w:t xml:space="preserve"> </w:t>
      </w:r>
      <w:r w:rsidRPr="003B57E4">
        <w:rPr>
          <w:rtl/>
          <w:lang w:bidi="ar-EG"/>
        </w:rPr>
        <w:t xml:space="preserve">225، </w:t>
      </w:r>
      <w:r w:rsidRPr="003B57E4">
        <w:rPr>
          <w:rFonts w:hint="cs"/>
          <w:rtl/>
          <w:lang w:bidi="ar-EG"/>
        </w:rPr>
        <w:t>والمجموعة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رقم</w:t>
      </w:r>
      <w:r w:rsidRPr="003B57E4">
        <w:rPr>
          <w:rtl/>
          <w:lang w:bidi="ar-EG"/>
        </w:rPr>
        <w:t xml:space="preserve"> 51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منشورات</w:t>
      </w:r>
      <w:r w:rsidRPr="003B57E4">
        <w:rPr>
          <w:rtl/>
          <w:lang w:bidi="ar-EG"/>
        </w:rPr>
        <w:t xml:space="preserve"> </w:t>
      </w:r>
      <w:r w:rsidRPr="003B57E4">
        <w:t xml:space="preserve">HEUNI </w:t>
      </w:r>
      <w:r w:rsidRPr="003B57E4">
        <w:rPr>
          <w:rtl/>
          <w:lang w:bidi="ar-SY"/>
        </w:rPr>
        <w:t>،</w:t>
      </w:r>
      <w:r w:rsidRPr="003B57E4">
        <w:t>Helsinki</w:t>
      </w:r>
      <w:r>
        <w:rPr>
          <w:rtl/>
        </w:rPr>
        <w:t xml:space="preserve">. </w:t>
      </w:r>
      <w:r w:rsidRPr="003B57E4">
        <w:rPr>
          <w:rFonts w:hint="cs"/>
          <w:rtl/>
          <w:lang w:bidi="ar-EG"/>
        </w:rPr>
        <w:t>ويمكن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الاطلاع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المنشور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ذي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الصلة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علي</w:t>
      </w:r>
      <w:r w:rsidRPr="003B57E4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الإنترنت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بالموقع</w:t>
      </w:r>
      <w:r w:rsidRPr="003B57E4">
        <w:rPr>
          <w:rtl/>
          <w:lang w:bidi="ar-EG"/>
        </w:rPr>
        <w:t xml:space="preserve"> </w:t>
      </w:r>
      <w:r w:rsidRPr="003B57E4">
        <w:t>www.optula.om.fi</w:t>
      </w:r>
      <w:r>
        <w:rPr>
          <w:rFonts w:hint="cs"/>
          <w:rtl/>
        </w:rPr>
        <w:t>.</w:t>
      </w:r>
    </w:p>
  </w:footnote>
  <w:footnote w:id="12">
    <w:p w:rsidR="00C35D86" w:rsidRPr="00391F96" w:rsidRDefault="00C35D86" w:rsidP="00391F9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391F96">
        <w:rPr>
          <w:w w:val="103"/>
          <w:rtl/>
          <w:lang w:bidi="ar-EG"/>
        </w:rPr>
        <w:t>(</w:t>
      </w:r>
      <w:r w:rsidRPr="00391F96">
        <w:rPr>
          <w:rStyle w:val="FootnoteReference"/>
          <w:spacing w:val="0"/>
          <w:w w:val="103"/>
          <w:vertAlign w:val="baseline"/>
          <w:rtl/>
        </w:rPr>
        <w:footnoteRef/>
      </w:r>
      <w:r w:rsidRPr="00391F96">
        <w:rPr>
          <w:w w:val="103"/>
          <w:rtl/>
          <w:lang w:bidi="ar-EG"/>
        </w:rPr>
        <w:t>)</w:t>
      </w:r>
      <w:r w:rsidRPr="00391F96">
        <w:rPr>
          <w:w w:val="103"/>
          <w:rtl/>
        </w:rPr>
        <w:tab/>
      </w:r>
      <w:r>
        <w:rPr>
          <w:rFonts w:hint="cs"/>
          <w:w w:val="103"/>
          <w:rtl/>
        </w:rPr>
        <w:t>المرجع نفسه.</w:t>
      </w:r>
    </w:p>
  </w:footnote>
  <w:footnote w:id="13">
    <w:p w:rsidR="00C35D86" w:rsidRPr="00391F96" w:rsidRDefault="00C35D86" w:rsidP="00391F9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391F96">
        <w:rPr>
          <w:w w:val="103"/>
          <w:rtl/>
          <w:lang w:bidi="ar-EG"/>
        </w:rPr>
        <w:t>(</w:t>
      </w:r>
      <w:r w:rsidRPr="00391F96">
        <w:rPr>
          <w:rStyle w:val="FootnoteReference"/>
          <w:spacing w:val="0"/>
          <w:w w:val="103"/>
          <w:vertAlign w:val="baseline"/>
          <w:rtl/>
        </w:rPr>
        <w:footnoteRef/>
      </w:r>
      <w:r w:rsidRPr="00391F96">
        <w:rPr>
          <w:w w:val="103"/>
          <w:rtl/>
          <w:lang w:bidi="ar-EG"/>
        </w:rPr>
        <w:t>)</w:t>
      </w:r>
      <w:r w:rsidRPr="00391F96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الدورة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الأربعون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للجنة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حقوق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الطفل؛</w:t>
      </w:r>
      <w:r w:rsidRPr="003B57E4">
        <w:rPr>
          <w:rtl/>
          <w:lang w:bidi="ar-EG"/>
        </w:rPr>
        <w:t xml:space="preserve"> </w:t>
      </w:r>
      <w:r w:rsidRPr="003B57E4">
        <w:t>crc/c/15/add.272: 30.9.2005</w:t>
      </w:r>
      <w:r>
        <w:rPr>
          <w:rFonts w:hint="cs"/>
          <w:rtl/>
        </w:rPr>
        <w:t>.</w:t>
      </w:r>
    </w:p>
  </w:footnote>
  <w:footnote w:id="14">
    <w:p w:rsidR="00C35D86" w:rsidRPr="00391F96" w:rsidRDefault="00C35D86" w:rsidP="00391F9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391F96">
        <w:rPr>
          <w:w w:val="103"/>
          <w:rtl/>
          <w:lang w:bidi="ar-EG"/>
        </w:rPr>
        <w:t>(</w:t>
      </w:r>
      <w:r w:rsidRPr="00391F96">
        <w:rPr>
          <w:rStyle w:val="FootnoteReference"/>
          <w:spacing w:val="0"/>
          <w:w w:val="103"/>
          <w:vertAlign w:val="baseline"/>
          <w:rtl/>
        </w:rPr>
        <w:footnoteRef/>
      </w:r>
      <w:r w:rsidRPr="00391F96">
        <w:rPr>
          <w:w w:val="103"/>
          <w:rtl/>
          <w:lang w:bidi="ar-EG"/>
        </w:rPr>
        <w:t>)</w:t>
      </w:r>
      <w:r w:rsidRPr="00391F96">
        <w:rPr>
          <w:w w:val="103"/>
          <w:rtl/>
        </w:rPr>
        <w:tab/>
      </w:r>
      <w:r w:rsidRPr="003B57E4">
        <w:t>Ellonen-Kivivuori-Kaaiiainen: Children and young people victims of violence; Police College of Finland: Reports 64/2007; National Research Institute of Legal Policy: Research Reports 80</w:t>
      </w:r>
      <w:r>
        <w:rPr>
          <w:rFonts w:hint="cs"/>
          <w:w w:val="103"/>
          <w:rtl/>
        </w:rPr>
        <w:t>.</w:t>
      </w:r>
    </w:p>
  </w:footnote>
  <w:footnote w:id="15">
    <w:p w:rsidR="00C35D86" w:rsidRPr="00401336" w:rsidRDefault="00C35D86" w:rsidP="0040133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401336">
        <w:rPr>
          <w:w w:val="103"/>
          <w:rtl/>
          <w:lang w:bidi="ar-EG"/>
        </w:rPr>
        <w:t>(</w:t>
      </w:r>
      <w:r w:rsidRPr="00401336">
        <w:rPr>
          <w:rStyle w:val="FootnoteReference"/>
          <w:spacing w:val="0"/>
          <w:w w:val="103"/>
          <w:vertAlign w:val="baseline"/>
          <w:rtl/>
        </w:rPr>
        <w:footnoteRef/>
      </w:r>
      <w:r w:rsidRPr="00401336">
        <w:rPr>
          <w:w w:val="103"/>
          <w:rtl/>
          <w:lang w:bidi="ar-EG"/>
        </w:rPr>
        <w:t>)</w:t>
      </w:r>
      <w:r w:rsidRPr="00401336">
        <w:rPr>
          <w:w w:val="103"/>
          <w:rtl/>
        </w:rPr>
        <w:tab/>
      </w:r>
      <w:r>
        <w:rPr>
          <w:rFonts w:hint="cs"/>
          <w:w w:val="103"/>
          <w:rtl/>
        </w:rPr>
        <w:t>المرجع نفسه.</w:t>
      </w:r>
    </w:p>
  </w:footnote>
  <w:footnote w:id="16">
    <w:p w:rsidR="00C35D86" w:rsidRPr="00401336" w:rsidRDefault="00C35D86" w:rsidP="0040133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401336">
        <w:rPr>
          <w:w w:val="103"/>
          <w:rtl/>
          <w:lang w:bidi="ar-EG"/>
        </w:rPr>
        <w:t>(</w:t>
      </w:r>
      <w:r w:rsidRPr="00401336">
        <w:rPr>
          <w:rStyle w:val="FootnoteReference"/>
          <w:spacing w:val="0"/>
          <w:w w:val="103"/>
          <w:vertAlign w:val="baseline"/>
          <w:rtl/>
        </w:rPr>
        <w:footnoteRef/>
      </w:r>
      <w:r w:rsidRPr="00401336">
        <w:rPr>
          <w:w w:val="103"/>
          <w:rtl/>
          <w:lang w:bidi="ar-EG"/>
        </w:rPr>
        <w:t>)</w:t>
      </w:r>
      <w:r w:rsidRPr="00401336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رقم</w:t>
      </w:r>
      <w:r w:rsidRPr="003B57E4">
        <w:rPr>
          <w:rtl/>
          <w:lang w:bidi="ar-EG"/>
        </w:rPr>
        <w:t xml:space="preserve"> </w:t>
      </w:r>
      <w:r w:rsidRPr="003B57E4">
        <w:t xml:space="preserve">803/2004/EC </w:t>
      </w:r>
      <w:r w:rsidRPr="003B57E4">
        <w:rPr>
          <w:rFonts w:hint="cs"/>
          <w:rtl/>
          <w:lang w:bidi="ar-EG"/>
        </w:rPr>
        <w:t>والمؤرخ</w:t>
      </w:r>
      <w:r w:rsidRPr="003B57E4">
        <w:rPr>
          <w:rtl/>
          <w:lang w:bidi="ar-EG"/>
        </w:rPr>
        <w:t xml:space="preserve"> 21 </w:t>
      </w:r>
      <w:r w:rsidRPr="003B57E4">
        <w:rPr>
          <w:rFonts w:hint="cs"/>
          <w:rtl/>
          <w:lang w:bidi="ar-EG"/>
        </w:rPr>
        <w:t>نيسان</w:t>
      </w:r>
      <w:r w:rsidRPr="003B57E4">
        <w:rPr>
          <w:rtl/>
          <w:lang w:bidi="ar-EG"/>
        </w:rPr>
        <w:t>/</w:t>
      </w:r>
      <w:r>
        <w:rPr>
          <w:rFonts w:hint="cs"/>
          <w:rtl/>
          <w:lang w:bidi="ar-EG"/>
        </w:rPr>
        <w:t>أبريل</w:t>
      </w:r>
      <w:r w:rsidRPr="003B57E4">
        <w:rPr>
          <w:rtl/>
          <w:lang w:bidi="ar-EG"/>
        </w:rPr>
        <w:t xml:space="preserve"> 2004 </w:t>
      </w:r>
      <w:r w:rsidRPr="003B57E4">
        <w:rPr>
          <w:rFonts w:hint="cs"/>
          <w:rtl/>
          <w:lang w:bidi="ar-EG"/>
        </w:rPr>
        <w:t>والصادر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البرلمان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والمجلس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</w:t>
      </w:r>
      <w:r>
        <w:rPr>
          <w:rtl/>
          <w:lang w:bidi="ar-EG"/>
        </w:rPr>
        <w:t xml:space="preserve">، </w:t>
      </w:r>
      <w:r w:rsidRPr="003B57E4">
        <w:rPr>
          <w:rFonts w:hint="cs"/>
          <w:rtl/>
          <w:lang w:bidi="ar-EG"/>
        </w:rPr>
        <w:t>وهو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قرار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باعتماد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للجماعة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الأوروبية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شأنه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يمنع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ويحارب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العنف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ضد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الأطفال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والشباب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والنساء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يكفل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حماية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الضحايا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والجماعات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المعرضة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للمخاطر</w:t>
      </w:r>
      <w:r w:rsidRPr="003B57E4">
        <w:rPr>
          <w:rtl/>
          <w:lang w:bidi="ar-EG"/>
        </w:rPr>
        <w:t xml:space="preserve"> (</w:t>
      </w:r>
      <w:r w:rsidRPr="003B57E4">
        <w:rPr>
          <w:rFonts w:hint="cs"/>
          <w:rtl/>
          <w:lang w:bidi="ar-EG"/>
        </w:rPr>
        <w:t>برنامج</w:t>
      </w:r>
      <w:r w:rsidRPr="003B57E4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دافني</w:t>
      </w:r>
      <w:r>
        <w:rPr>
          <w:rFonts w:hint="eastAsia"/>
          <w:rtl/>
          <w:lang w:bidi="ar-EG"/>
        </w:rPr>
        <w:t>“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الثاني</w:t>
      </w:r>
      <w:r w:rsidRPr="003B57E4">
        <w:rPr>
          <w:rtl/>
          <w:lang w:bidi="ar-EG"/>
        </w:rPr>
        <w:t>)</w:t>
      </w:r>
      <w:r>
        <w:rPr>
          <w:rtl/>
          <w:lang w:bidi="ar-EG"/>
        </w:rPr>
        <w:t>.</w:t>
      </w:r>
    </w:p>
  </w:footnote>
  <w:footnote w:id="17">
    <w:p w:rsidR="00C35D86" w:rsidRPr="00401336" w:rsidRDefault="00C35D86" w:rsidP="00401336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401336">
        <w:rPr>
          <w:w w:val="103"/>
          <w:rtl/>
          <w:lang w:bidi="ar-EG"/>
        </w:rPr>
        <w:t>(</w:t>
      </w:r>
      <w:r w:rsidRPr="00401336">
        <w:rPr>
          <w:rStyle w:val="FootnoteReference"/>
          <w:spacing w:val="0"/>
          <w:w w:val="103"/>
          <w:vertAlign w:val="baseline"/>
          <w:rtl/>
        </w:rPr>
        <w:footnoteRef/>
      </w:r>
      <w:r w:rsidRPr="00401336">
        <w:rPr>
          <w:w w:val="103"/>
          <w:rtl/>
          <w:lang w:bidi="ar-EG"/>
        </w:rPr>
        <w:t>)</w:t>
      </w:r>
      <w:r w:rsidRPr="00401336">
        <w:rPr>
          <w:w w:val="103"/>
          <w:rtl/>
        </w:rPr>
        <w:tab/>
      </w:r>
      <w:hyperlink r:id="rId1" w:history="1">
        <w:r w:rsidRPr="00401336">
          <w:rPr>
            <w:rStyle w:val="Hyperlink"/>
            <w:rFonts w:cs="Traditional Arabic"/>
          </w:rPr>
          <w:t>www.lyomatonlinja.fi</w:t>
        </w:r>
      </w:hyperlink>
      <w:r>
        <w:rPr>
          <w:rFonts w:hint="cs"/>
          <w:w w:val="103"/>
          <w:rtl/>
        </w:rPr>
        <w:t>.</w:t>
      </w:r>
    </w:p>
  </w:footnote>
  <w:footnote w:id="18">
    <w:p w:rsidR="00C35D86" w:rsidRPr="00D11020" w:rsidRDefault="00C35D86" w:rsidP="00D1102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D11020">
        <w:rPr>
          <w:w w:val="103"/>
          <w:rtl/>
          <w:lang w:bidi="ar-EG"/>
        </w:rPr>
        <w:t>(</w:t>
      </w:r>
      <w:r w:rsidRPr="00D11020">
        <w:rPr>
          <w:rStyle w:val="FootnoteReference"/>
          <w:spacing w:val="0"/>
          <w:w w:val="103"/>
          <w:vertAlign w:val="baseline"/>
          <w:rtl/>
        </w:rPr>
        <w:footnoteRef/>
      </w:r>
      <w:r w:rsidRPr="00D11020">
        <w:rPr>
          <w:w w:val="103"/>
          <w:rtl/>
          <w:lang w:bidi="ar-EG"/>
        </w:rPr>
        <w:t>)</w:t>
      </w:r>
      <w:r w:rsidRPr="00D11020">
        <w:rPr>
          <w:w w:val="103"/>
          <w:rtl/>
        </w:rPr>
        <w:tab/>
      </w:r>
      <w:r w:rsidRPr="003B57E4">
        <w:t>Paula Narhi (2006):(When the altar sets us apart); (Conflicts caused by different views on clerical posts in the Evangelical Lutheran Church of Finland). Church Research Institute</w:t>
      </w:r>
      <w:r w:rsidRPr="003B57E4">
        <w:rPr>
          <w:rtl/>
          <w:lang w:bidi="ar-SY"/>
        </w:rPr>
        <w:t>،</w:t>
      </w:r>
      <w:r w:rsidRPr="003B57E4">
        <w:t xml:space="preserve"> Publications 94.</w:t>
      </w:r>
    </w:p>
  </w:footnote>
  <w:footnote w:id="19">
    <w:p w:rsidR="00C35D86" w:rsidRPr="00D11020" w:rsidRDefault="00C35D86" w:rsidP="00D1102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D11020">
        <w:rPr>
          <w:w w:val="103"/>
          <w:rtl/>
          <w:lang w:bidi="ar-EG"/>
        </w:rPr>
        <w:t>(</w:t>
      </w:r>
      <w:r w:rsidRPr="00D11020">
        <w:rPr>
          <w:rStyle w:val="FootnoteReference"/>
          <w:spacing w:val="0"/>
          <w:w w:val="103"/>
          <w:vertAlign w:val="baseline"/>
          <w:rtl/>
        </w:rPr>
        <w:footnoteRef/>
      </w:r>
      <w:r w:rsidRPr="00D11020">
        <w:rPr>
          <w:w w:val="103"/>
          <w:rtl/>
          <w:lang w:bidi="ar-EG"/>
        </w:rPr>
        <w:t>)</w:t>
      </w:r>
      <w:r w:rsidRPr="00D11020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المؤتمر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الأسقفي</w:t>
      </w:r>
      <w:r w:rsidRPr="003B57E4">
        <w:rPr>
          <w:rtl/>
          <w:lang w:bidi="ar-EG"/>
        </w:rPr>
        <w:t xml:space="preserve">، </w:t>
      </w:r>
      <w:r w:rsidRPr="003B57E4">
        <w:t>Communication 1/2006</w:t>
      </w:r>
      <w:r w:rsidRPr="003B57E4">
        <w:rPr>
          <w:rtl/>
          <w:lang w:bidi="ar-SY"/>
        </w:rPr>
        <w:t>،</w:t>
      </w:r>
      <w:r w:rsidRPr="003B57E4">
        <w:t xml:space="preserve"> case no 200301121</w:t>
      </w:r>
    </w:p>
  </w:footnote>
  <w:footnote w:id="20">
    <w:p w:rsidR="00C35D86" w:rsidRPr="00327F19" w:rsidRDefault="00C35D86" w:rsidP="00327F1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327F19">
        <w:rPr>
          <w:w w:val="103"/>
          <w:rtl/>
        </w:rPr>
        <w:t>(</w:t>
      </w:r>
      <w:r w:rsidRPr="00327F19">
        <w:rPr>
          <w:rStyle w:val="FootnoteReference"/>
          <w:spacing w:val="0"/>
          <w:w w:val="103"/>
          <w:vertAlign w:val="baseline"/>
          <w:rtl/>
        </w:rPr>
        <w:footnoteRef/>
      </w:r>
      <w:r w:rsidRPr="00327F19">
        <w:rPr>
          <w:w w:val="103"/>
          <w:rtl/>
        </w:rPr>
        <w:t>)</w:t>
      </w:r>
      <w:r w:rsidRPr="00327F19">
        <w:rPr>
          <w:w w:val="103"/>
          <w:rtl/>
        </w:rPr>
        <w:tab/>
      </w:r>
      <w:r w:rsidRPr="0004070E">
        <w:rPr>
          <w:lang w:val="fi-FI"/>
        </w:rPr>
        <w:t>Kontula, Osmo and Meriläinen, Henna</w:t>
      </w:r>
      <w:r>
        <w:rPr>
          <w:rtl/>
        </w:rPr>
        <w:t>.</w:t>
      </w:r>
      <w:r w:rsidRPr="003B57E4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”</w:t>
      </w:r>
      <w:r w:rsidRPr="003B57E4">
        <w:rPr>
          <w:rFonts w:hint="cs"/>
          <w:rtl/>
          <w:lang w:bidi="ar-EG"/>
        </w:rPr>
        <w:t>التثقيف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الجنسي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بالمدارس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فنلندا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العقد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الأول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القرن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الحادي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والعشرين</w:t>
      </w:r>
      <w:r>
        <w:rPr>
          <w:rFonts w:hint="cs"/>
          <w:rtl/>
          <w:lang w:bidi="ar-EG"/>
        </w:rPr>
        <w:t>“</w:t>
      </w:r>
      <w:r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مركز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البحوث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السكانية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لاتحاد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الأسرة</w:t>
      </w:r>
      <w:r w:rsidRPr="003B57E4"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التقارير</w:t>
      </w:r>
      <w:r w:rsidRPr="003B57E4">
        <w:rPr>
          <w:rtl/>
          <w:lang w:bidi="ar-EG"/>
        </w:rPr>
        <w:t xml:space="preserve"> </w:t>
      </w:r>
      <w:r w:rsidRPr="003B57E4">
        <w:t>E26/2007</w:t>
      </w:r>
      <w:r>
        <w:rPr>
          <w:rFonts w:hint="cs"/>
          <w:w w:val="103"/>
          <w:rtl/>
        </w:rPr>
        <w:t>.</w:t>
      </w:r>
    </w:p>
  </w:footnote>
  <w:footnote w:id="21">
    <w:p w:rsidR="00C35D86" w:rsidRPr="00327F19" w:rsidRDefault="00C35D86" w:rsidP="00327F1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327F19">
        <w:rPr>
          <w:w w:val="103"/>
          <w:rtl/>
          <w:lang w:bidi="ar-EG"/>
        </w:rPr>
        <w:t>(</w:t>
      </w:r>
      <w:r w:rsidRPr="00327F19">
        <w:rPr>
          <w:rStyle w:val="FootnoteReference"/>
          <w:spacing w:val="0"/>
          <w:w w:val="103"/>
          <w:vertAlign w:val="baseline"/>
          <w:rtl/>
        </w:rPr>
        <w:footnoteRef/>
      </w:r>
      <w:r w:rsidRPr="00327F19">
        <w:rPr>
          <w:w w:val="103"/>
          <w:rtl/>
          <w:lang w:bidi="ar-EG"/>
        </w:rPr>
        <w:t>)</w:t>
      </w:r>
      <w:r w:rsidRPr="00327F19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مذكرة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بالعلوم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والمجتمع</w:t>
      </w:r>
      <w:r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مذكرات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وتقارير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التربية</w:t>
      </w:r>
      <w:r w:rsidRPr="003B57E4">
        <w:rPr>
          <w:rtl/>
          <w:lang w:bidi="ar-EG"/>
        </w:rPr>
        <w:t>، 28:2004</w:t>
      </w:r>
      <w:r>
        <w:rPr>
          <w:rFonts w:hint="cs"/>
          <w:rtl/>
          <w:lang w:bidi="ar-EG"/>
        </w:rPr>
        <w:t>.</w:t>
      </w:r>
    </w:p>
  </w:footnote>
  <w:footnote w:id="22">
    <w:p w:rsidR="00C35D86" w:rsidRPr="00F30E5B" w:rsidRDefault="00C35D86" w:rsidP="00F30E5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F30E5B">
        <w:rPr>
          <w:w w:val="103"/>
          <w:rtl/>
          <w:lang w:bidi="ar-EG"/>
        </w:rPr>
        <w:t>(</w:t>
      </w:r>
      <w:r w:rsidRPr="00F30E5B">
        <w:rPr>
          <w:rStyle w:val="FootnoteReference"/>
          <w:spacing w:val="0"/>
          <w:w w:val="103"/>
          <w:vertAlign w:val="baseline"/>
          <w:rtl/>
        </w:rPr>
        <w:footnoteRef/>
      </w:r>
      <w:r w:rsidRPr="00F30E5B">
        <w:rPr>
          <w:w w:val="103"/>
          <w:rtl/>
          <w:lang w:bidi="ar-EG"/>
        </w:rPr>
        <w:t>)</w:t>
      </w:r>
      <w:r w:rsidRPr="00F30E5B">
        <w:rPr>
          <w:w w:val="103"/>
          <w:rtl/>
        </w:rPr>
        <w:tab/>
      </w:r>
      <w:r w:rsidRPr="003B57E4">
        <w:rPr>
          <w:rFonts w:hint="cs"/>
          <w:rtl/>
          <w:lang w:bidi="ar-EG"/>
        </w:rPr>
        <w:t>التقرير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النهائي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المعني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بالحياة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الوظيفية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ميدان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البحوث</w:t>
      </w:r>
      <w:r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مذكرات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وتقارير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الفريق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العامل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التابع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التربية</w:t>
      </w:r>
      <w:r w:rsidRPr="003B57E4">
        <w:rPr>
          <w:rtl/>
          <w:lang w:bidi="ar-EG"/>
        </w:rPr>
        <w:t>، 13:2006</w:t>
      </w:r>
      <w:r>
        <w:rPr>
          <w:rFonts w:hint="cs"/>
          <w:rtl/>
          <w:lang w:bidi="ar-EG"/>
        </w:rPr>
        <w:t>.</w:t>
      </w:r>
    </w:p>
  </w:footnote>
  <w:footnote w:id="23">
    <w:p w:rsidR="00C35D86" w:rsidRPr="00F30E5B" w:rsidRDefault="00C35D86" w:rsidP="00F30E5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F30E5B">
        <w:rPr>
          <w:w w:val="103"/>
          <w:rtl/>
          <w:lang w:bidi="ar-EG"/>
        </w:rPr>
        <w:t>(</w:t>
      </w:r>
      <w:r w:rsidRPr="00F30E5B">
        <w:rPr>
          <w:rStyle w:val="FootnoteReference"/>
          <w:spacing w:val="0"/>
          <w:w w:val="103"/>
          <w:vertAlign w:val="baseline"/>
          <w:rtl/>
        </w:rPr>
        <w:footnoteRef/>
      </w:r>
      <w:r w:rsidRPr="00F30E5B">
        <w:rPr>
          <w:w w:val="103"/>
          <w:rtl/>
          <w:lang w:bidi="ar-EG"/>
        </w:rPr>
        <w:t>)</w:t>
      </w:r>
      <w:r w:rsidRPr="00F30E5B">
        <w:rPr>
          <w:w w:val="103"/>
          <w:rtl/>
        </w:rPr>
        <w:tab/>
      </w:r>
      <w:r w:rsidRPr="00F30E5B">
        <w:rPr>
          <w:rFonts w:hint="cs"/>
          <w:w w:val="103"/>
          <w:rtl/>
          <w:lang w:bidi="ar-EG"/>
        </w:rPr>
        <w:t>تتولى وكالة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التمويل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الفنلندية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المعنية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بالتكنولوجيا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والتجديد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تنشيط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وتمويل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مشاريع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البحث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والتنمية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التي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تتسم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بالتحدي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والتي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تنهض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بأعبائها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الشركات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والجامعات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ومعاهد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التكنولوجيا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ومراكز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البحث</w:t>
      </w:r>
      <w:r w:rsidRPr="00F30E5B">
        <w:rPr>
          <w:w w:val="103"/>
          <w:rtl/>
          <w:lang w:bidi="ar-EG"/>
        </w:rPr>
        <w:t>.</w:t>
      </w:r>
    </w:p>
  </w:footnote>
  <w:footnote w:id="24">
    <w:p w:rsidR="00C35D86" w:rsidRPr="00F30E5B" w:rsidRDefault="00C35D86" w:rsidP="00F30E5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F30E5B">
        <w:rPr>
          <w:w w:val="103"/>
          <w:rtl/>
          <w:lang w:bidi="ar-EG"/>
        </w:rPr>
        <w:t>(</w:t>
      </w:r>
      <w:r w:rsidRPr="00F30E5B">
        <w:rPr>
          <w:rStyle w:val="FootnoteReference"/>
          <w:spacing w:val="0"/>
          <w:w w:val="103"/>
          <w:vertAlign w:val="baseline"/>
          <w:rtl/>
        </w:rPr>
        <w:footnoteRef/>
      </w:r>
      <w:r w:rsidRPr="00F30E5B">
        <w:rPr>
          <w:w w:val="103"/>
          <w:rtl/>
          <w:lang w:bidi="ar-EG"/>
        </w:rPr>
        <w:t>)</w:t>
      </w:r>
      <w:r w:rsidRPr="00F30E5B">
        <w:rPr>
          <w:w w:val="103"/>
          <w:rtl/>
        </w:rPr>
        <w:tab/>
      </w:r>
      <w:r w:rsidRPr="00F30E5B">
        <w:rPr>
          <w:rFonts w:hint="cs"/>
          <w:w w:val="103"/>
          <w:rtl/>
          <w:lang w:bidi="ar-EG"/>
        </w:rPr>
        <w:t>برنامج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التدابير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المتصلة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بتطوير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تعليم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الباحثين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والوظائف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البحثية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للفترة</w:t>
      </w:r>
      <w:r w:rsidRPr="00F30E5B">
        <w:rPr>
          <w:w w:val="103"/>
          <w:rtl/>
          <w:lang w:bidi="ar-EG"/>
        </w:rPr>
        <w:t xml:space="preserve"> 2007-2011. </w:t>
      </w:r>
      <w:r w:rsidRPr="00F30E5B">
        <w:rPr>
          <w:rFonts w:hint="cs"/>
          <w:w w:val="103"/>
          <w:rtl/>
          <w:lang w:bidi="ar-EG"/>
        </w:rPr>
        <w:t>وزارة</w:t>
      </w:r>
      <w:r w:rsidRPr="00F30E5B">
        <w:rPr>
          <w:w w:val="103"/>
          <w:rtl/>
          <w:lang w:bidi="ar-EG"/>
        </w:rPr>
        <w:t xml:space="preserve"> </w:t>
      </w:r>
      <w:r w:rsidRPr="00F30E5B">
        <w:rPr>
          <w:rFonts w:hint="cs"/>
          <w:w w:val="103"/>
          <w:rtl/>
          <w:lang w:bidi="ar-EG"/>
        </w:rPr>
        <w:t>التربية</w:t>
      </w:r>
      <w:r w:rsidRPr="00F30E5B">
        <w:rPr>
          <w:w w:val="103"/>
          <w:rtl/>
          <w:lang w:bidi="ar-EG"/>
        </w:rPr>
        <w:t xml:space="preserve"> 7:2007</w:t>
      </w:r>
      <w:r>
        <w:rPr>
          <w:rFonts w:hint="cs"/>
          <w:w w:val="103"/>
          <w:rtl/>
          <w:lang w:bidi="ar-EG"/>
        </w:rPr>
        <w:t>.</w:t>
      </w:r>
    </w:p>
  </w:footnote>
  <w:footnote w:id="25">
    <w:p w:rsidR="00C35D86" w:rsidRPr="00944987" w:rsidRDefault="00C35D86" w:rsidP="003C3C9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944987">
        <w:rPr>
          <w:w w:val="103"/>
          <w:rtl/>
          <w:lang w:bidi="ar-EG"/>
        </w:rPr>
        <w:t>(</w:t>
      </w:r>
      <w:r w:rsidRPr="00944987">
        <w:rPr>
          <w:rStyle w:val="FootnoteReference"/>
          <w:spacing w:val="0"/>
          <w:w w:val="103"/>
          <w:vertAlign w:val="baseline"/>
          <w:rtl/>
        </w:rPr>
        <w:footnoteRef/>
      </w:r>
      <w:r w:rsidRPr="00944987">
        <w:rPr>
          <w:w w:val="103"/>
          <w:rtl/>
          <w:lang w:bidi="ar-EG"/>
        </w:rPr>
        <w:t>)</w:t>
      </w:r>
      <w:r w:rsidRPr="00944987">
        <w:rPr>
          <w:w w:val="103"/>
          <w:rtl/>
        </w:rPr>
        <w:tab/>
      </w:r>
      <w:r w:rsidRPr="003C3C9A">
        <w:rPr>
          <w:w w:val="103"/>
          <w:lang w:bidi="ar-EG"/>
        </w:rPr>
        <w:t>Virta L</w:t>
      </w:r>
      <w:r w:rsidRPr="003C3C9A">
        <w:rPr>
          <w:w w:val="103"/>
          <w:rtl/>
        </w:rPr>
        <w:t xml:space="preserve">، </w:t>
      </w:r>
      <w:r w:rsidRPr="003C3C9A">
        <w:rPr>
          <w:rFonts w:hint="cs"/>
          <w:w w:val="103"/>
          <w:rtl/>
          <w:lang w:bidi="ar-EG"/>
        </w:rPr>
        <w:t>ملاحظات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بشأن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استهداف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الدعم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المقدم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للمعوقين</w:t>
      </w:r>
      <w:r w:rsidRPr="003C3C9A">
        <w:rPr>
          <w:w w:val="103"/>
          <w:rtl/>
          <w:lang w:bidi="ar-EG"/>
        </w:rPr>
        <w:t xml:space="preserve">. </w:t>
      </w:r>
      <w:r w:rsidRPr="003C3C9A">
        <w:rPr>
          <w:rFonts w:hint="cs"/>
          <w:w w:val="103"/>
          <w:rtl/>
          <w:lang w:bidi="ar-EG"/>
        </w:rPr>
        <w:t>هلسنكي</w:t>
      </w:r>
      <w:r w:rsidRPr="003C3C9A">
        <w:rPr>
          <w:w w:val="103"/>
          <w:rtl/>
          <w:lang w:bidi="ar-EG"/>
        </w:rPr>
        <w:t xml:space="preserve">: </w:t>
      </w:r>
      <w:r w:rsidRPr="003C3C9A">
        <w:rPr>
          <w:rFonts w:hint="cs"/>
          <w:w w:val="103"/>
          <w:rtl/>
          <w:lang w:bidi="ar-EG"/>
        </w:rPr>
        <w:t>مؤسسة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التأمين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الاجتماعي</w:t>
      </w:r>
      <w:r w:rsidRPr="003C3C9A">
        <w:rPr>
          <w:w w:val="103"/>
          <w:rtl/>
          <w:lang w:bidi="ar-EG"/>
        </w:rPr>
        <w:t xml:space="preserve">، </w:t>
      </w:r>
      <w:r w:rsidRPr="003C3C9A">
        <w:rPr>
          <w:rFonts w:hint="cs"/>
          <w:w w:val="103"/>
          <w:rtl/>
          <w:lang w:bidi="ar-EG"/>
        </w:rPr>
        <w:t>تقارير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في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مجال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الضمان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الاجتماعي</w:t>
      </w:r>
      <w:r w:rsidRPr="003C3C9A">
        <w:rPr>
          <w:w w:val="103"/>
          <w:rtl/>
          <w:lang w:bidi="ar-EG"/>
        </w:rPr>
        <w:t xml:space="preserve"> </w:t>
      </w:r>
      <w:r w:rsidRPr="003C3C9A">
        <w:rPr>
          <w:rFonts w:hint="cs"/>
          <w:w w:val="103"/>
          <w:rtl/>
          <w:lang w:bidi="ar-EG"/>
        </w:rPr>
        <w:t>والصحي</w:t>
      </w:r>
      <w:r w:rsidRPr="003C3C9A">
        <w:rPr>
          <w:w w:val="103"/>
          <w:rtl/>
          <w:lang w:bidi="ar-EG"/>
        </w:rPr>
        <w:t xml:space="preserve"> 53، 2006.</w:t>
      </w:r>
    </w:p>
  </w:footnote>
  <w:footnote w:id="26">
    <w:p w:rsidR="00C35D86" w:rsidRPr="00F547AA" w:rsidRDefault="00C35D86" w:rsidP="00F547A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  <w:lang w:bidi="ar-EG"/>
        </w:rPr>
      </w:pPr>
      <w:r>
        <w:rPr>
          <w:rtl/>
        </w:rPr>
        <w:tab/>
      </w:r>
      <w:r w:rsidRPr="00F547AA">
        <w:rPr>
          <w:w w:val="103"/>
          <w:rtl/>
        </w:rPr>
        <w:t>(</w:t>
      </w:r>
      <w:r w:rsidRPr="00F547AA">
        <w:rPr>
          <w:rStyle w:val="FootnoteReference"/>
          <w:spacing w:val="0"/>
          <w:w w:val="103"/>
          <w:vertAlign w:val="baseline"/>
          <w:rtl/>
        </w:rPr>
        <w:footnoteRef/>
      </w:r>
      <w:r w:rsidRPr="00F547AA">
        <w:rPr>
          <w:w w:val="103"/>
          <w:rtl/>
        </w:rPr>
        <w:t>)</w:t>
      </w:r>
      <w:r w:rsidRPr="00F547AA">
        <w:rPr>
          <w:w w:val="103"/>
          <w:rtl/>
        </w:rPr>
        <w:tab/>
      </w:r>
      <w:r w:rsidRPr="00F547AA">
        <w:rPr>
          <w:w w:val="103"/>
        </w:rPr>
        <w:t>Arja Rimpelä, Susanna Rainio, Lasse Pere, Tomi Lintonen, Matti Rimpelä</w:t>
      </w:r>
      <w:r>
        <w:rPr>
          <w:rFonts w:hint="cs"/>
          <w:w w:val="103"/>
          <w:rtl/>
        </w:rPr>
        <w:t xml:space="preserve">. </w:t>
      </w:r>
      <w:r w:rsidRPr="003B57E4">
        <w:rPr>
          <w:rFonts w:hint="cs"/>
          <w:rtl/>
          <w:lang w:bidi="ar-EG"/>
        </w:rPr>
        <w:t>استخدام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منتجات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التبغ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وتعاطي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المخدرات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الفترة</w:t>
      </w:r>
      <w:r w:rsidRPr="003B57E4">
        <w:rPr>
          <w:rtl/>
          <w:lang w:bidi="ar-EG"/>
        </w:rPr>
        <w:t xml:space="preserve"> 1977-2005</w:t>
      </w:r>
      <w:r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الدراسة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الاستقصائية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لصحة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المراهقين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وأساليب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حياتهم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في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عام</w:t>
      </w:r>
      <w:r w:rsidRPr="003B57E4">
        <w:rPr>
          <w:rtl/>
          <w:lang w:bidi="ar-EG"/>
        </w:rPr>
        <w:t xml:space="preserve"> 2005</w:t>
      </w:r>
      <w:r>
        <w:rPr>
          <w:rtl/>
          <w:lang w:bidi="ar-EG"/>
        </w:rPr>
        <w:t xml:space="preserve">. </w:t>
      </w:r>
      <w:r w:rsidRPr="003B57E4">
        <w:rPr>
          <w:rFonts w:hint="cs"/>
          <w:rtl/>
          <w:lang w:bidi="ar-EG"/>
        </w:rPr>
        <w:t>وزارة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الشؤون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الاجتماعية</w:t>
      </w:r>
      <w:r w:rsidRPr="003B57E4">
        <w:rPr>
          <w:rtl/>
          <w:lang w:bidi="ar-EG"/>
        </w:rPr>
        <w:t xml:space="preserve"> </w:t>
      </w:r>
      <w:r w:rsidRPr="003B57E4">
        <w:rPr>
          <w:rFonts w:hint="cs"/>
          <w:rtl/>
          <w:lang w:bidi="ar-EG"/>
        </w:rPr>
        <w:t>والصحة</w:t>
      </w:r>
      <w:r w:rsidRPr="003B57E4">
        <w:rPr>
          <w:rtl/>
          <w:lang w:bidi="ar-EG"/>
        </w:rPr>
        <w:t xml:space="preserve"> 23:2005</w:t>
      </w:r>
      <w:r>
        <w:rPr>
          <w:rFonts w:hint="cs"/>
          <w:w w:val="103"/>
          <w:rtl/>
          <w:lang w:bidi="ar-EG"/>
        </w:rPr>
        <w:t>.</w:t>
      </w:r>
    </w:p>
  </w:footnote>
  <w:footnote w:id="27">
    <w:p w:rsidR="00C35D86" w:rsidRPr="00F547AA" w:rsidRDefault="00C35D86" w:rsidP="00F547AA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jc w:val="lowKashida"/>
        <w:rPr>
          <w:rFonts w:hint="cs"/>
          <w:w w:val="103"/>
          <w:rtl/>
        </w:rPr>
      </w:pPr>
      <w:r>
        <w:rPr>
          <w:rtl/>
        </w:rPr>
        <w:tab/>
      </w:r>
      <w:r w:rsidRPr="00F547AA">
        <w:rPr>
          <w:w w:val="103"/>
          <w:rtl/>
        </w:rPr>
        <w:t>(</w:t>
      </w:r>
      <w:r w:rsidRPr="00F547AA">
        <w:rPr>
          <w:rStyle w:val="FootnoteReference"/>
          <w:spacing w:val="0"/>
          <w:w w:val="103"/>
          <w:vertAlign w:val="baseline"/>
          <w:rtl/>
        </w:rPr>
        <w:footnoteRef/>
      </w:r>
      <w:r w:rsidRPr="00F547AA">
        <w:rPr>
          <w:w w:val="103"/>
          <w:rtl/>
        </w:rPr>
        <w:t>)</w:t>
      </w:r>
      <w:r w:rsidRPr="00F547AA">
        <w:rPr>
          <w:w w:val="103"/>
          <w:rtl/>
        </w:rPr>
        <w:tab/>
      </w:r>
      <w:r>
        <w:rPr>
          <w:rFonts w:hint="cs"/>
          <w:w w:val="103"/>
          <w:rtl/>
        </w:rPr>
        <w:t>المرجع نفسه.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D86" w:rsidRPr="007E4A82" w:rsidRDefault="00C35D86" w:rsidP="007E4A82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492.5pt;height:50.4pt;z-index:2;mso-wrap-style:tight;mso-position-horizontal:center" stroked="f">
          <v:textbox inset="0,0,0,0">
            <w:txbxContent>
              <w:tbl>
                <w:tblPr>
                  <w:tblW w:w="0" w:type="auto"/>
                  <w:jc w:val="center"/>
                  <w:tblBorders>
                    <w:bottom w:val="single" w:sz="2" w:space="0" w:color="000000"/>
                  </w:tblBorders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932"/>
                  <w:gridCol w:w="4933"/>
                </w:tblGrid>
                <w:tr w:rsidR="00C35D86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  <w:jc w:val="center"/>
                  </w:trPr>
                  <w:tc>
                    <w:tcPr>
                      <w:tcW w:w="4932" w:type="dxa"/>
                      <w:shd w:val="clear" w:color="auto" w:fill="auto"/>
                      <w:vAlign w:val="bottom"/>
                    </w:tcPr>
                    <w:p w:rsidR="00C35D86" w:rsidRDefault="00C35D86" w:rsidP="007E4A82">
                      <w:pPr>
                        <w:pStyle w:val="Header"/>
                        <w:bidi/>
                        <w:jc w:val="right"/>
                      </w:pPr>
                    </w:p>
                  </w:tc>
                  <w:tc>
                    <w:tcPr>
                      <w:tcW w:w="4933" w:type="dxa"/>
                      <w:shd w:val="clear" w:color="auto" w:fill="auto"/>
                      <w:vAlign w:val="bottom"/>
                    </w:tcPr>
                    <w:p w:rsidR="00C35D86" w:rsidRPr="007E4A82" w:rsidRDefault="00C35D86" w:rsidP="007E4A82">
                      <w:pPr>
                        <w:pStyle w:val="Header"/>
                        <w:spacing w:after="80"/>
                        <w:jc w:val="right"/>
                        <w:rPr>
                          <w:rFonts w:hint="cs"/>
                          <w:w w:val="103"/>
                          <w:rtl/>
                        </w:rPr>
                      </w:pPr>
                      <w:r>
                        <w:rPr>
                          <w:w w:val="103"/>
                        </w:rPr>
                        <w:t>CEDAW/C/FIN/6</w:t>
                      </w:r>
                    </w:p>
                  </w:tc>
                </w:tr>
              </w:tbl>
              <w:p w:rsidR="00C35D86" w:rsidRDefault="00C35D86" w:rsidP="007E4A82">
                <w:pPr>
                  <w:bidi w:val="0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D86" w:rsidRPr="007E4A82" w:rsidRDefault="00C35D86" w:rsidP="007E4A82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0;width:492.5pt;height:50.4pt;z-index:1;mso-wrap-style:tight;mso-position-horizontal:center" stroked="f">
          <v:textbox inset="0,0,0,0">
            <w:txbxContent>
              <w:tbl>
                <w:tblPr>
                  <w:tblW w:w="0" w:type="auto"/>
                  <w:jc w:val="center"/>
                  <w:tblBorders>
                    <w:bottom w:val="single" w:sz="2" w:space="0" w:color="000000"/>
                  </w:tblBorders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932"/>
                  <w:gridCol w:w="4933"/>
                </w:tblGrid>
                <w:tr w:rsidR="00C35D86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  <w:jc w:val="center"/>
                  </w:trPr>
                  <w:tc>
                    <w:tcPr>
                      <w:tcW w:w="4932" w:type="dxa"/>
                      <w:shd w:val="clear" w:color="auto" w:fill="auto"/>
                      <w:vAlign w:val="bottom"/>
                    </w:tcPr>
                    <w:p w:rsidR="00C35D86" w:rsidRPr="007E4A82" w:rsidRDefault="00C35D86" w:rsidP="007E4A82">
                      <w:pPr>
                        <w:pStyle w:val="Header"/>
                        <w:spacing w:after="80"/>
                        <w:rPr>
                          <w:rFonts w:hint="cs"/>
                          <w:w w:val="103"/>
                          <w:rtl/>
                        </w:rPr>
                      </w:pPr>
                      <w:r>
                        <w:rPr>
                          <w:w w:val="103"/>
                        </w:rPr>
                        <w:t>CEDAW/C/FIN/6</w:t>
                      </w:r>
                    </w:p>
                  </w:tc>
                  <w:tc>
                    <w:tcPr>
                      <w:tcW w:w="4933" w:type="dxa"/>
                      <w:shd w:val="clear" w:color="auto" w:fill="auto"/>
                      <w:vAlign w:val="bottom"/>
                    </w:tcPr>
                    <w:p w:rsidR="00C35D86" w:rsidRDefault="00C35D86" w:rsidP="007E4A82">
                      <w:pPr>
                        <w:pStyle w:val="Header"/>
                      </w:pPr>
                    </w:p>
                  </w:tc>
                </w:tr>
              </w:tbl>
              <w:p w:rsidR="00C35D86" w:rsidRDefault="00C35D86" w:rsidP="007E4A82">
                <w:pPr>
                  <w:bidi w:val="0"/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35D86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5D86" w:rsidRDefault="00C35D86" w:rsidP="007E4A82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5D86" w:rsidRPr="007E4A82" w:rsidRDefault="00C35D86" w:rsidP="007E4A82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35D86" w:rsidRDefault="00C35D86" w:rsidP="007E4A82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35D86" w:rsidRPr="007E4A82" w:rsidRDefault="00C35D86" w:rsidP="007E4A82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/C/FIN/6</w:t>
          </w:r>
        </w:p>
      </w:tc>
    </w:tr>
    <w:tr w:rsidR="00C35D86" w:rsidRPr="007E4A8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5D86" w:rsidRDefault="00C35D86" w:rsidP="007E4A82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35D86" w:rsidRPr="007E4A82" w:rsidRDefault="00C35D86" w:rsidP="007E4A82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5D86" w:rsidRPr="007E4A82" w:rsidRDefault="00C35D86" w:rsidP="007E4A82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5D86" w:rsidRPr="007E4A82" w:rsidRDefault="00C35D86" w:rsidP="007E4A82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35D86" w:rsidRDefault="00C35D86" w:rsidP="007E4A82">
          <w:pPr>
            <w:bidi w:val="0"/>
            <w:spacing w:before="240" w:line="240" w:lineRule="exact"/>
          </w:pPr>
          <w:r>
            <w:t>Distr :.General</w:t>
          </w:r>
        </w:p>
        <w:p w:rsidR="00C35D86" w:rsidRDefault="00C35D86" w:rsidP="00FF42D4">
          <w:pPr>
            <w:bidi w:val="0"/>
            <w:spacing w:line="240" w:lineRule="exact"/>
            <w:jc w:val="left"/>
          </w:pPr>
          <w:r>
            <w:t>8 November 2007</w:t>
          </w:r>
        </w:p>
        <w:p w:rsidR="00C35D86" w:rsidRDefault="00C35D86" w:rsidP="007E4A82">
          <w:pPr>
            <w:bidi w:val="0"/>
            <w:spacing w:line="240" w:lineRule="exact"/>
            <w:jc w:val="left"/>
          </w:pPr>
          <w:r>
            <w:t>Arabic</w:t>
          </w:r>
        </w:p>
        <w:p w:rsidR="00C35D86" w:rsidRPr="007E4A82" w:rsidRDefault="00C35D86" w:rsidP="007E4A82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C35D86" w:rsidRPr="007E4A82" w:rsidRDefault="00C35D86" w:rsidP="007E4A82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02F3"/>
    <w:multiLevelType w:val="hybridMultilevel"/>
    <w:tmpl w:val="75DAC3DA"/>
    <w:lvl w:ilvl="0" w:tplc="9C200A3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EE7A34"/>
    <w:multiLevelType w:val="hybridMultilevel"/>
    <w:tmpl w:val="1F489788"/>
    <w:lvl w:ilvl="0" w:tplc="2BB4232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7117EE"/>
    <w:multiLevelType w:val="hybridMultilevel"/>
    <w:tmpl w:val="2124D904"/>
    <w:lvl w:ilvl="0" w:tplc="F55C55A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CF37F4"/>
    <w:multiLevelType w:val="multilevel"/>
    <w:tmpl w:val="06EE4370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100D01AB"/>
    <w:multiLevelType w:val="hybridMultilevel"/>
    <w:tmpl w:val="98940AF6"/>
    <w:lvl w:ilvl="0" w:tplc="F87E91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214FFE"/>
    <w:multiLevelType w:val="multilevel"/>
    <w:tmpl w:val="7F4CE46E"/>
    <w:lvl w:ilvl="0">
      <w:start w:val="1"/>
      <w:numFmt w:val="decimal"/>
      <w:lvlText w:val="%1-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127707FC"/>
    <w:multiLevelType w:val="hybridMultilevel"/>
    <w:tmpl w:val="138AE1DA"/>
    <w:lvl w:ilvl="0" w:tplc="658E6F8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B42367"/>
    <w:multiLevelType w:val="hybridMultilevel"/>
    <w:tmpl w:val="6FBAB1AE"/>
    <w:lvl w:ilvl="0" w:tplc="7CF40A1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92468A"/>
    <w:multiLevelType w:val="hybridMultilevel"/>
    <w:tmpl w:val="53E4B52C"/>
    <w:lvl w:ilvl="0" w:tplc="DD92B81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A764D2"/>
    <w:multiLevelType w:val="hybridMultilevel"/>
    <w:tmpl w:val="7530193C"/>
    <w:lvl w:ilvl="0" w:tplc="AE4C48E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AB1FCC"/>
    <w:multiLevelType w:val="hybridMultilevel"/>
    <w:tmpl w:val="461E6B9A"/>
    <w:lvl w:ilvl="0" w:tplc="9AFAD802">
      <w:start w:val="14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97481F"/>
    <w:multiLevelType w:val="hybridMultilevel"/>
    <w:tmpl w:val="F66C126C"/>
    <w:lvl w:ilvl="0" w:tplc="EA6836A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D01CB3"/>
    <w:multiLevelType w:val="multilevel"/>
    <w:tmpl w:val="D340C43A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3B683C1A"/>
    <w:multiLevelType w:val="hybridMultilevel"/>
    <w:tmpl w:val="05283452"/>
    <w:lvl w:ilvl="0" w:tplc="D1FA0D4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D830291"/>
    <w:multiLevelType w:val="hybridMultilevel"/>
    <w:tmpl w:val="6DBE9ABE"/>
    <w:lvl w:ilvl="0" w:tplc="F7BEC4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766504"/>
    <w:multiLevelType w:val="hybridMultilevel"/>
    <w:tmpl w:val="BCC2E08E"/>
    <w:lvl w:ilvl="0" w:tplc="C19E759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6070D9"/>
    <w:multiLevelType w:val="multilevel"/>
    <w:tmpl w:val="79BA3D46"/>
    <w:lvl w:ilvl="0">
      <w:start w:val="1"/>
      <w:numFmt w:val="decimal"/>
      <w:lvlText w:val="%1-"/>
      <w:lvlJc w:val="left"/>
      <w:pPr>
        <w:ind w:left="576" w:hanging="576"/>
      </w:pPr>
      <w:rPr>
        <w:rFonts w:cs="Times New Roman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505E6C57"/>
    <w:multiLevelType w:val="hybridMultilevel"/>
    <w:tmpl w:val="4094FDEC"/>
    <w:lvl w:ilvl="0" w:tplc="350A400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FF7905"/>
    <w:multiLevelType w:val="hybridMultilevel"/>
    <w:tmpl w:val="2AEC08CA"/>
    <w:lvl w:ilvl="0" w:tplc="74EAB7C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74C3973"/>
    <w:multiLevelType w:val="hybridMultilevel"/>
    <w:tmpl w:val="D1CE7C10"/>
    <w:lvl w:ilvl="0" w:tplc="C1C4133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DE0C98"/>
    <w:multiLevelType w:val="hybridMultilevel"/>
    <w:tmpl w:val="8AAA1FAC"/>
    <w:lvl w:ilvl="0" w:tplc="C14281D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0880DB1"/>
    <w:multiLevelType w:val="hybridMultilevel"/>
    <w:tmpl w:val="1C4CCF86"/>
    <w:lvl w:ilvl="0" w:tplc="96B418F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9A060E8"/>
    <w:multiLevelType w:val="hybridMultilevel"/>
    <w:tmpl w:val="05A036D8"/>
    <w:lvl w:ilvl="0" w:tplc="EF9CBEE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C4F6EB0"/>
    <w:multiLevelType w:val="multilevel"/>
    <w:tmpl w:val="64CA3704"/>
    <w:lvl w:ilvl="0">
      <w:start w:val="1"/>
      <w:numFmt w:val="decimal"/>
      <w:lvlText w:val="%1-"/>
      <w:lvlJc w:val="left"/>
      <w:pPr>
        <w:ind w:left="504" w:hanging="504"/>
      </w:pPr>
      <w:rPr>
        <w:rFonts w:cs="Times New Roman" w:hint="default"/>
      </w:rPr>
    </w:lvl>
    <w:lvl w:ilvl="1">
      <w:start w:val="4"/>
      <w:numFmt w:val="decimal"/>
      <w:lvlText w:val="%1-%2-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-%2-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725A270A"/>
    <w:multiLevelType w:val="multilevel"/>
    <w:tmpl w:val="331400F8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77B12085"/>
    <w:multiLevelType w:val="hybridMultilevel"/>
    <w:tmpl w:val="360E32C8"/>
    <w:lvl w:ilvl="0" w:tplc="5E5A377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C021DB6"/>
    <w:multiLevelType w:val="hybridMultilevel"/>
    <w:tmpl w:val="C3AC2AA8"/>
    <w:lvl w:ilvl="0" w:tplc="B02AAB4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D05BAC"/>
    <w:multiLevelType w:val="hybridMultilevel"/>
    <w:tmpl w:val="162E6784"/>
    <w:lvl w:ilvl="0" w:tplc="66985A8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2"/>
  </w:num>
  <w:num w:numId="3">
    <w:abstractNumId w:val="25"/>
  </w:num>
  <w:num w:numId="4">
    <w:abstractNumId w:val="21"/>
  </w:num>
  <w:num w:numId="5">
    <w:abstractNumId w:val="2"/>
  </w:num>
  <w:num w:numId="6">
    <w:abstractNumId w:val="9"/>
  </w:num>
  <w:num w:numId="7">
    <w:abstractNumId w:val="15"/>
  </w:num>
  <w:num w:numId="8">
    <w:abstractNumId w:val="0"/>
  </w:num>
  <w:num w:numId="9">
    <w:abstractNumId w:val="24"/>
  </w:num>
  <w:num w:numId="10">
    <w:abstractNumId w:val="13"/>
  </w:num>
  <w:num w:numId="11">
    <w:abstractNumId w:val="26"/>
  </w:num>
  <w:num w:numId="12">
    <w:abstractNumId w:val="14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4"/>
  </w:num>
  <w:num w:numId="18">
    <w:abstractNumId w:val="5"/>
  </w:num>
  <w:num w:numId="19">
    <w:abstractNumId w:val="16"/>
  </w:num>
  <w:num w:numId="20">
    <w:abstractNumId w:val="1"/>
  </w:num>
  <w:num w:numId="21">
    <w:abstractNumId w:val="6"/>
  </w:num>
  <w:num w:numId="22">
    <w:abstractNumId w:val="22"/>
  </w:num>
  <w:num w:numId="23">
    <w:abstractNumId w:val="11"/>
  </w:num>
  <w:num w:numId="24">
    <w:abstractNumId w:val="19"/>
  </w:num>
  <w:num w:numId="25">
    <w:abstractNumId w:val="20"/>
  </w:num>
  <w:num w:numId="26">
    <w:abstractNumId w:val="27"/>
  </w:num>
  <w:num w:numId="27">
    <w:abstractNumId w:val="23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9648*"/>
    <w:docVar w:name="CreationDt" w:val="1/8/2008 9:51: PM"/>
    <w:docVar w:name="DocCategory" w:val="Doc"/>
    <w:docVar w:name="DocType" w:val="Final"/>
    <w:docVar w:name="FooterJN" w:val="07-59648"/>
    <w:docVar w:name="Jobn" w:val="07-59648 (A)"/>
    <w:docVar w:name="JobNo" w:val="0759648A"/>
    <w:docVar w:name="OandT" w:val=" "/>
    <w:docVar w:name="Symbol1" w:val="CEDAW/C/FIN/6"/>
    <w:docVar w:name="Symbol2" w:val="-"/>
  </w:docVars>
  <w:rsids>
    <w:rsidRoot w:val="002843A0"/>
    <w:rsid w:val="000169A8"/>
    <w:rsid w:val="00026F5D"/>
    <w:rsid w:val="00042425"/>
    <w:rsid w:val="0005190A"/>
    <w:rsid w:val="00055216"/>
    <w:rsid w:val="00061964"/>
    <w:rsid w:val="000630A0"/>
    <w:rsid w:val="0006648F"/>
    <w:rsid w:val="00070509"/>
    <w:rsid w:val="0008538F"/>
    <w:rsid w:val="000858CC"/>
    <w:rsid w:val="00087310"/>
    <w:rsid w:val="0009732C"/>
    <w:rsid w:val="000D2CEC"/>
    <w:rsid w:val="000D7B10"/>
    <w:rsid w:val="00101EE8"/>
    <w:rsid w:val="00132989"/>
    <w:rsid w:val="001519A9"/>
    <w:rsid w:val="00161AD2"/>
    <w:rsid w:val="00187870"/>
    <w:rsid w:val="001C6E1A"/>
    <w:rsid w:val="001E11A4"/>
    <w:rsid w:val="002416C5"/>
    <w:rsid w:val="002430DD"/>
    <w:rsid w:val="00266F59"/>
    <w:rsid w:val="00272B6C"/>
    <w:rsid w:val="00283099"/>
    <w:rsid w:val="002843A0"/>
    <w:rsid w:val="00290F2F"/>
    <w:rsid w:val="002937DA"/>
    <w:rsid w:val="002C2AF2"/>
    <w:rsid w:val="002C4115"/>
    <w:rsid w:val="002C4E1B"/>
    <w:rsid w:val="002D3D5B"/>
    <w:rsid w:val="002F6164"/>
    <w:rsid w:val="0030243F"/>
    <w:rsid w:val="00312162"/>
    <w:rsid w:val="00313E81"/>
    <w:rsid w:val="00326F54"/>
    <w:rsid w:val="00327F19"/>
    <w:rsid w:val="003501D5"/>
    <w:rsid w:val="003665BD"/>
    <w:rsid w:val="00370198"/>
    <w:rsid w:val="00371AC4"/>
    <w:rsid w:val="0038283A"/>
    <w:rsid w:val="00391F96"/>
    <w:rsid w:val="003A65ED"/>
    <w:rsid w:val="003A69FC"/>
    <w:rsid w:val="003B57E4"/>
    <w:rsid w:val="003C1245"/>
    <w:rsid w:val="003C3C9A"/>
    <w:rsid w:val="003D4612"/>
    <w:rsid w:val="003E2AB7"/>
    <w:rsid w:val="003E3C41"/>
    <w:rsid w:val="003F4B8C"/>
    <w:rsid w:val="00401336"/>
    <w:rsid w:val="00401BDF"/>
    <w:rsid w:val="00411BBD"/>
    <w:rsid w:val="00415922"/>
    <w:rsid w:val="00423BD7"/>
    <w:rsid w:val="0042757D"/>
    <w:rsid w:val="00437C14"/>
    <w:rsid w:val="004527C9"/>
    <w:rsid w:val="00453069"/>
    <w:rsid w:val="00475687"/>
    <w:rsid w:val="00494EE2"/>
    <w:rsid w:val="00496E83"/>
    <w:rsid w:val="004A2886"/>
    <w:rsid w:val="004B095B"/>
    <w:rsid w:val="004B14A0"/>
    <w:rsid w:val="004F1402"/>
    <w:rsid w:val="0050659B"/>
    <w:rsid w:val="00524A2E"/>
    <w:rsid w:val="005279DE"/>
    <w:rsid w:val="00534772"/>
    <w:rsid w:val="00537FCD"/>
    <w:rsid w:val="00540AB8"/>
    <w:rsid w:val="005418CD"/>
    <w:rsid w:val="00545F76"/>
    <w:rsid w:val="00556882"/>
    <w:rsid w:val="00561E43"/>
    <w:rsid w:val="005673C0"/>
    <w:rsid w:val="005838F5"/>
    <w:rsid w:val="00587E87"/>
    <w:rsid w:val="00591B45"/>
    <w:rsid w:val="005A4226"/>
    <w:rsid w:val="005D5F30"/>
    <w:rsid w:val="006102F2"/>
    <w:rsid w:val="00616E82"/>
    <w:rsid w:val="006218A3"/>
    <w:rsid w:val="00645203"/>
    <w:rsid w:val="00646BD9"/>
    <w:rsid w:val="006553FF"/>
    <w:rsid w:val="006564CE"/>
    <w:rsid w:val="00663F64"/>
    <w:rsid w:val="006663B7"/>
    <w:rsid w:val="006727DB"/>
    <w:rsid w:val="006744B6"/>
    <w:rsid w:val="00686F7E"/>
    <w:rsid w:val="00696B7A"/>
    <w:rsid w:val="006C38EE"/>
    <w:rsid w:val="006E5360"/>
    <w:rsid w:val="00710684"/>
    <w:rsid w:val="007120FE"/>
    <w:rsid w:val="0071531E"/>
    <w:rsid w:val="0071645B"/>
    <w:rsid w:val="00716E9D"/>
    <w:rsid w:val="00747B9E"/>
    <w:rsid w:val="007525FA"/>
    <w:rsid w:val="00766D75"/>
    <w:rsid w:val="00774FF0"/>
    <w:rsid w:val="0079046D"/>
    <w:rsid w:val="007955B7"/>
    <w:rsid w:val="0079753A"/>
    <w:rsid w:val="007A145B"/>
    <w:rsid w:val="007A32E5"/>
    <w:rsid w:val="007A6DD9"/>
    <w:rsid w:val="007B3AB3"/>
    <w:rsid w:val="007E4A82"/>
    <w:rsid w:val="008073C5"/>
    <w:rsid w:val="0081284F"/>
    <w:rsid w:val="00814843"/>
    <w:rsid w:val="00830E32"/>
    <w:rsid w:val="00873AF9"/>
    <w:rsid w:val="00887B01"/>
    <w:rsid w:val="008D1C04"/>
    <w:rsid w:val="008E7518"/>
    <w:rsid w:val="008F04A0"/>
    <w:rsid w:val="008F64A7"/>
    <w:rsid w:val="0090012B"/>
    <w:rsid w:val="0091779F"/>
    <w:rsid w:val="00944987"/>
    <w:rsid w:val="00970BAD"/>
    <w:rsid w:val="009829B7"/>
    <w:rsid w:val="009927C0"/>
    <w:rsid w:val="009C15F4"/>
    <w:rsid w:val="009D62A3"/>
    <w:rsid w:val="009E0BDD"/>
    <w:rsid w:val="009E2A1F"/>
    <w:rsid w:val="009F147F"/>
    <w:rsid w:val="00A05454"/>
    <w:rsid w:val="00A71AE5"/>
    <w:rsid w:val="00A94E32"/>
    <w:rsid w:val="00AA0B26"/>
    <w:rsid w:val="00AA1E16"/>
    <w:rsid w:val="00AB0ADA"/>
    <w:rsid w:val="00AC002C"/>
    <w:rsid w:val="00AC6CDD"/>
    <w:rsid w:val="00AD38D0"/>
    <w:rsid w:val="00AE07FE"/>
    <w:rsid w:val="00AE108C"/>
    <w:rsid w:val="00AF1A53"/>
    <w:rsid w:val="00AF7AC7"/>
    <w:rsid w:val="00B05ADC"/>
    <w:rsid w:val="00B759D2"/>
    <w:rsid w:val="00B80B4F"/>
    <w:rsid w:val="00B8552D"/>
    <w:rsid w:val="00B94D0B"/>
    <w:rsid w:val="00B95560"/>
    <w:rsid w:val="00BA7FAB"/>
    <w:rsid w:val="00BC2F4C"/>
    <w:rsid w:val="00BC4A05"/>
    <w:rsid w:val="00BC6621"/>
    <w:rsid w:val="00BF0B15"/>
    <w:rsid w:val="00BF7BA5"/>
    <w:rsid w:val="00C063C3"/>
    <w:rsid w:val="00C12CBB"/>
    <w:rsid w:val="00C15C91"/>
    <w:rsid w:val="00C25A2D"/>
    <w:rsid w:val="00C260F8"/>
    <w:rsid w:val="00C35D86"/>
    <w:rsid w:val="00C43142"/>
    <w:rsid w:val="00C43FBE"/>
    <w:rsid w:val="00C449C6"/>
    <w:rsid w:val="00C53BCC"/>
    <w:rsid w:val="00C564B0"/>
    <w:rsid w:val="00C73B2B"/>
    <w:rsid w:val="00C814A5"/>
    <w:rsid w:val="00C96573"/>
    <w:rsid w:val="00CB4530"/>
    <w:rsid w:val="00CD0BB8"/>
    <w:rsid w:val="00CD3849"/>
    <w:rsid w:val="00CF46DD"/>
    <w:rsid w:val="00CF6396"/>
    <w:rsid w:val="00CF7384"/>
    <w:rsid w:val="00D058C4"/>
    <w:rsid w:val="00D11020"/>
    <w:rsid w:val="00D2343D"/>
    <w:rsid w:val="00D30D2D"/>
    <w:rsid w:val="00D30EAE"/>
    <w:rsid w:val="00D318F1"/>
    <w:rsid w:val="00D40B0E"/>
    <w:rsid w:val="00DA66B7"/>
    <w:rsid w:val="00DB0865"/>
    <w:rsid w:val="00DB445B"/>
    <w:rsid w:val="00DD62DC"/>
    <w:rsid w:val="00DE5433"/>
    <w:rsid w:val="00DF214A"/>
    <w:rsid w:val="00DF5F38"/>
    <w:rsid w:val="00E0365A"/>
    <w:rsid w:val="00E12392"/>
    <w:rsid w:val="00E23336"/>
    <w:rsid w:val="00E3274B"/>
    <w:rsid w:val="00E32B52"/>
    <w:rsid w:val="00E47EB8"/>
    <w:rsid w:val="00E8501C"/>
    <w:rsid w:val="00E85849"/>
    <w:rsid w:val="00E9114A"/>
    <w:rsid w:val="00E97A4E"/>
    <w:rsid w:val="00EA0736"/>
    <w:rsid w:val="00EA489C"/>
    <w:rsid w:val="00EA7014"/>
    <w:rsid w:val="00EB089C"/>
    <w:rsid w:val="00EB0CA7"/>
    <w:rsid w:val="00EB4992"/>
    <w:rsid w:val="00EB5B86"/>
    <w:rsid w:val="00EE1A05"/>
    <w:rsid w:val="00EE6533"/>
    <w:rsid w:val="00EF2E52"/>
    <w:rsid w:val="00F12153"/>
    <w:rsid w:val="00F20095"/>
    <w:rsid w:val="00F30E5B"/>
    <w:rsid w:val="00F32E4A"/>
    <w:rsid w:val="00F36D8C"/>
    <w:rsid w:val="00F413DD"/>
    <w:rsid w:val="00F547AA"/>
    <w:rsid w:val="00F80EA3"/>
    <w:rsid w:val="00F816F2"/>
    <w:rsid w:val="00F93545"/>
    <w:rsid w:val="00F96FBA"/>
    <w:rsid w:val="00FB4E06"/>
    <w:rsid w:val="00FC3483"/>
    <w:rsid w:val="00FC4D68"/>
    <w:rsid w:val="00FC7354"/>
    <w:rsid w:val="00FD2ADA"/>
    <w:rsid w:val="00FE7FFA"/>
    <w:rsid w:val="00FF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City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both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jc w:val="lowKashida"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jc w:val="lowKashida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  <w:jc w:val="lowKashida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  <w:jc w:val="lowKashida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  <w:jc w:val="lowKashida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  <w:jc w:val="lowKashida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7E4A82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7E4A82"/>
    <w:rPr>
      <w:b/>
      <w:bCs/>
    </w:rPr>
  </w:style>
  <w:style w:type="character" w:styleId="Hyperlink">
    <w:name w:val="Hyperlink"/>
    <w:rsid w:val="003B57E4"/>
    <w:rPr>
      <w:rFonts w:cs="Times New Roman"/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poliisi.fi/suomi/lahestymiskietto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yomatonlinja.fi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18257</Words>
  <Characters>104068</Characters>
  <Application>Microsoft Office Word</Application>
  <DocSecurity>4</DocSecurity>
  <Lines>867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U.N.</Company>
  <LinksUpToDate>false</LinksUpToDate>
  <CharactersWithSpaces>122081</CharactersWithSpaces>
  <SharedDoc>false</SharedDoc>
  <HLinks>
    <vt:vector size="12" baseType="variant">
      <vt:variant>
        <vt:i4>5570570</vt:i4>
      </vt:variant>
      <vt:variant>
        <vt:i4>0</vt:i4>
      </vt:variant>
      <vt:variant>
        <vt:i4>0</vt:i4>
      </vt:variant>
      <vt:variant>
        <vt:i4>5</vt:i4>
      </vt:variant>
      <vt:variant>
        <vt:lpwstr>http://www.poliisi.fi/suomi/lahestymiskietto</vt:lpwstr>
      </vt:variant>
      <vt:variant>
        <vt:lpwstr/>
      </vt:variant>
      <vt:variant>
        <vt:i4>786458</vt:i4>
      </vt:variant>
      <vt:variant>
        <vt:i4>0</vt:i4>
      </vt:variant>
      <vt:variant>
        <vt:i4>0</vt:i4>
      </vt:variant>
      <vt:variant>
        <vt:i4>5</vt:i4>
      </vt:variant>
      <vt:variant>
        <vt:lpwstr>http://www.lyomatonlinja.fi/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Beshai </dc:creator>
  <cp:keywords/>
  <dc:description/>
  <cp:lastModifiedBy>eDRITS</cp:lastModifiedBy>
  <cp:revision>9</cp:revision>
  <cp:lastPrinted>2008-01-25T08:17:00Z</cp:lastPrinted>
  <dcterms:created xsi:type="dcterms:W3CDTF">2008-01-25T08:16:00Z</dcterms:created>
  <dcterms:modified xsi:type="dcterms:W3CDTF">2008-01-25T08:39:00Z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CEDAW/C/FIN/6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JobNo">
    <vt:lpwstr>0759648A</vt:lpwstr>
  </property>
</Properties>
</file>