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45798">
                <w:t>C.12/RUS/Q/5</w:t>
              </w:r>
            </w:fldSimple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Экономический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06A50" w:rsidRDefault="00A10348" w:rsidP="00FD22B8">
            <w:pPr>
              <w:spacing w:before="240"/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606A50"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606A50">
              <w:instrText xml:space="preserve"> </w:instrText>
            </w:r>
            <w:r w:rsidRPr="00F827BA">
              <w:rPr>
                <w:lang w:val="en-US"/>
              </w:rPr>
              <w:instrText>FORMDROPDOWN</w:instrText>
            </w:r>
            <w:r w:rsidRPr="00606A50">
              <w:instrText xml:space="preserve"> </w:instrText>
            </w:r>
            <w:r w:rsidRPr="00F827BA">
              <w:fldChar w:fldCharType="end"/>
            </w:r>
            <w:bookmarkEnd w:id="0"/>
          </w:p>
          <w:p w:rsidR="00A10348" w:rsidRPr="00606A50" w:rsidRDefault="00A10348" w:rsidP="00FD22B8">
            <w:r w:rsidRPr="00F827BA">
              <w:rPr>
                <w:lang w:val="en-US"/>
              </w:rPr>
              <w:fldChar w:fldCharType="begin"/>
            </w:r>
            <w:r w:rsidRPr="00606A50">
              <w:instrText xml:space="preserve"> </w:instrText>
            </w:r>
            <w:r w:rsidRPr="00F827BA">
              <w:rPr>
                <w:lang w:val="en-US"/>
              </w:rPr>
              <w:instrText>FILLIN</w:instrText>
            </w:r>
            <w:r w:rsidRPr="00606A50">
              <w:instrText xml:space="preserve">  "Введите дату документа" \* </w:instrText>
            </w:r>
            <w:r w:rsidRPr="00F827BA">
              <w:rPr>
                <w:lang w:val="en-US"/>
              </w:rPr>
              <w:instrText>MERGEFORMAT</w:instrText>
            </w:r>
            <w:r w:rsidRPr="00606A50">
              <w:instrText xml:space="preserve"> </w:instrText>
            </w:r>
            <w:r w:rsidR="00145798">
              <w:rPr>
                <w:lang w:val="en-US"/>
              </w:rPr>
              <w:fldChar w:fldCharType="separate"/>
            </w:r>
            <w:r w:rsidR="00C47879">
              <w:rPr>
                <w:lang w:val="en-US"/>
              </w:rPr>
              <w:t>14</w:t>
            </w:r>
            <w:r w:rsidR="00145798" w:rsidRPr="00606A50">
              <w:t xml:space="preserve"> </w:t>
            </w:r>
            <w:r w:rsidR="00145798">
              <w:rPr>
                <w:lang w:val="en-US"/>
              </w:rPr>
              <w:t>June</w:t>
            </w:r>
            <w:r w:rsidR="00145798" w:rsidRPr="00606A50">
              <w:t xml:space="preserve"> 2010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606A50">
              <w:instrText xml:space="preserve"> </w:instrText>
            </w:r>
            <w:r w:rsidRPr="00F827BA">
              <w:rPr>
                <w:lang w:val="en-US"/>
              </w:rPr>
              <w:instrText>FORMDROPDOWN</w:instrText>
            </w:r>
            <w:r w:rsidRPr="00606A50">
              <w:instrText xml:space="preserve"> </w:instrText>
            </w:r>
            <w:r w:rsidRPr="00F827BA">
              <w:fldChar w:fldCharType="end"/>
            </w:r>
            <w:bookmarkEnd w:id="1"/>
          </w:p>
          <w:p w:rsidR="00A10348" w:rsidRPr="00606A50" w:rsidRDefault="00A10348" w:rsidP="00FD22B8">
            <w:pPr>
              <w:rPr>
                <w:b/>
                <w:lang w:val="en-US"/>
              </w:rPr>
            </w:pPr>
          </w:p>
        </w:tc>
      </w:tr>
    </w:tbl>
    <w:p w:rsidR="00145798" w:rsidRPr="00145798" w:rsidRDefault="00145798" w:rsidP="00145798">
      <w:pPr>
        <w:spacing w:before="120"/>
        <w:rPr>
          <w:b/>
          <w:sz w:val="24"/>
          <w:szCs w:val="24"/>
        </w:rPr>
      </w:pPr>
      <w:r w:rsidRPr="00145798">
        <w:rPr>
          <w:b/>
          <w:sz w:val="24"/>
          <w:szCs w:val="24"/>
        </w:rPr>
        <w:t>Комитет по экономическим, социальным</w:t>
      </w:r>
      <w:r w:rsidR="00FF69A8" w:rsidRPr="00FF69A8">
        <w:rPr>
          <w:b/>
          <w:sz w:val="24"/>
          <w:szCs w:val="24"/>
        </w:rPr>
        <w:br/>
      </w:r>
      <w:r w:rsidRPr="00145798">
        <w:rPr>
          <w:b/>
          <w:sz w:val="24"/>
          <w:szCs w:val="24"/>
        </w:rPr>
        <w:t>и культурным правам</w:t>
      </w:r>
    </w:p>
    <w:p w:rsidR="00145798" w:rsidRPr="00145798" w:rsidRDefault="00145798" w:rsidP="00145798">
      <w:pPr>
        <w:rPr>
          <w:b/>
        </w:rPr>
      </w:pPr>
      <w:r w:rsidRPr="00145798">
        <w:rPr>
          <w:b/>
        </w:rPr>
        <w:t>Предсессионная рабочая группа</w:t>
      </w:r>
    </w:p>
    <w:p w:rsidR="00145798" w:rsidRPr="00145798" w:rsidRDefault="00145798" w:rsidP="00145798">
      <w:r w:rsidRPr="00145798">
        <w:t>25−28 мая 2010 года</w:t>
      </w:r>
    </w:p>
    <w:p w:rsidR="00145798" w:rsidRPr="00145798" w:rsidRDefault="00145798" w:rsidP="00145798">
      <w:pPr>
        <w:pStyle w:val="HChGR"/>
      </w:pPr>
      <w:r w:rsidRPr="00FF69A8">
        <w:tab/>
      </w:r>
      <w:r w:rsidRPr="00FF69A8">
        <w:tab/>
      </w:r>
      <w:r w:rsidRPr="00145798">
        <w:t>Осуществление Международного пакта об экономических, социальных и культурных правах</w:t>
      </w:r>
    </w:p>
    <w:p w:rsidR="00145798" w:rsidRPr="00C0129C" w:rsidRDefault="00145798" w:rsidP="00145798">
      <w:pPr>
        <w:pStyle w:val="H1GR"/>
      </w:pPr>
      <w:r w:rsidRPr="00837E42">
        <w:tab/>
      </w:r>
      <w:r w:rsidRPr="00837E42">
        <w:tab/>
      </w:r>
      <w:r w:rsidRPr="00145798">
        <w:t>Перечень вопросов</w:t>
      </w:r>
      <w:r w:rsidR="003272D0">
        <w:t>, которые надлежит затронуть</w:t>
      </w:r>
      <w:r w:rsidRPr="00145798">
        <w:t xml:space="preserve"> в связи с рассмотрением пятого периодического доклада Российской Федерации</w:t>
      </w:r>
      <w:r w:rsidR="00C47879" w:rsidRPr="00C47879">
        <w:t xml:space="preserve"> </w:t>
      </w:r>
      <w:r w:rsidR="00C47879" w:rsidRPr="00145798">
        <w:t>(E/C.12/RUS/5)</w:t>
      </w:r>
      <w:r w:rsidRPr="00145798">
        <w:t>, касающегося статей 1−15 Международного пакта об экономических,</w:t>
      </w:r>
      <w:r w:rsidR="00C0129C">
        <w:t xml:space="preserve"> социальных и культурных правах</w:t>
      </w:r>
    </w:p>
    <w:p w:rsidR="00C0129C" w:rsidRPr="008F7D5D" w:rsidRDefault="00C0129C" w:rsidP="007D5823">
      <w:pPr>
        <w:pStyle w:val="H1GR"/>
      </w:pPr>
      <w:r w:rsidRPr="008F7D5D">
        <w:tab/>
        <w:t>I.</w:t>
      </w:r>
      <w:r w:rsidRPr="008F7D5D">
        <w:tab/>
        <w:t>Общие рамки осуществления Пакта</w:t>
      </w:r>
    </w:p>
    <w:p w:rsidR="00145798" w:rsidRPr="00145798" w:rsidRDefault="00145798" w:rsidP="00145798">
      <w:pPr>
        <w:pStyle w:val="SingleTxtGR"/>
      </w:pPr>
      <w:r w:rsidRPr="00145798">
        <w:t>1.</w:t>
      </w:r>
      <w:r w:rsidRPr="00145798">
        <w:tab/>
        <w:t>Просьба представить любую дополнительную и обновленную информ</w:t>
      </w:r>
      <w:r w:rsidRPr="00145798">
        <w:t>а</w:t>
      </w:r>
      <w:r w:rsidRPr="00145798">
        <w:t xml:space="preserve">цию о конкретных </w:t>
      </w:r>
      <w:r w:rsidR="003272D0" w:rsidRPr="00145798">
        <w:t xml:space="preserve">мерах </w:t>
      </w:r>
      <w:r w:rsidRPr="00145798">
        <w:t>законодательн</w:t>
      </w:r>
      <w:r w:rsidR="003272D0">
        <w:t>ого</w:t>
      </w:r>
      <w:r w:rsidRPr="00145798">
        <w:t xml:space="preserve"> или ин</w:t>
      </w:r>
      <w:r w:rsidR="003272D0">
        <w:t>ого характера</w:t>
      </w:r>
      <w:r w:rsidRPr="00145798">
        <w:t>, принятых г</w:t>
      </w:r>
      <w:r w:rsidRPr="00145798">
        <w:t>о</w:t>
      </w:r>
      <w:r w:rsidRPr="00145798">
        <w:t xml:space="preserve">сударством-участником </w:t>
      </w:r>
      <w:r w:rsidR="003272D0">
        <w:t>в целях</w:t>
      </w:r>
      <w:r w:rsidRPr="00145798">
        <w:t xml:space="preserve"> осуществления предложений и рекомендаций, содержащихся в предыдущих заключительных замечаниях Комитета.</w:t>
      </w:r>
    </w:p>
    <w:p w:rsidR="00145798" w:rsidRPr="00145798" w:rsidRDefault="00145798" w:rsidP="00145798">
      <w:pPr>
        <w:pStyle w:val="SingleTxtGR"/>
      </w:pPr>
      <w:r w:rsidRPr="00145798">
        <w:t>2.</w:t>
      </w:r>
      <w:r w:rsidRPr="00145798">
        <w:tab/>
        <w:t>Просьба представить любую обновленную информацию о предусмотре</w:t>
      </w:r>
      <w:r w:rsidRPr="00145798">
        <w:t>н</w:t>
      </w:r>
      <w:r w:rsidRPr="00145798">
        <w:t>ных во внутренней прав</w:t>
      </w:r>
      <w:r w:rsidRPr="00145798">
        <w:t>о</w:t>
      </w:r>
      <w:r w:rsidRPr="00145798">
        <w:t>вой системе путях предоставления эффективных средств правовой защиты лицам, права которых по Пакту были нарушены.</w:t>
      </w:r>
    </w:p>
    <w:p w:rsidR="00145798" w:rsidRPr="00145798" w:rsidRDefault="00145798" w:rsidP="00145798">
      <w:pPr>
        <w:pStyle w:val="SingleTxtGR"/>
      </w:pPr>
      <w:r w:rsidRPr="00145798">
        <w:t>3.</w:t>
      </w:r>
      <w:r w:rsidRPr="00145798">
        <w:tab/>
        <w:t>Просьба представить обновленную информацию о количестве и содерж</w:t>
      </w:r>
      <w:r w:rsidRPr="00145798">
        <w:t>а</w:t>
      </w:r>
      <w:r w:rsidRPr="00145798">
        <w:t xml:space="preserve">нии полученных </w:t>
      </w:r>
      <w:r w:rsidR="003272D0">
        <w:t>У</w:t>
      </w:r>
      <w:r w:rsidRPr="00145798">
        <w:t>полномоченным по правам человека ходатайств, в которых содержатся утверждения о нарушениях экономических, социальных и культу</w:t>
      </w:r>
      <w:r w:rsidRPr="00145798">
        <w:t>р</w:t>
      </w:r>
      <w:r w:rsidRPr="00145798">
        <w:t>ных прав государственными органами на федеральном, краевом, регионал</w:t>
      </w:r>
      <w:r w:rsidRPr="00145798">
        <w:t>ь</w:t>
      </w:r>
      <w:r w:rsidRPr="00145798">
        <w:t xml:space="preserve">ном и </w:t>
      </w:r>
      <w:r w:rsidR="003272D0">
        <w:t>местном</w:t>
      </w:r>
      <w:r w:rsidRPr="00145798">
        <w:t xml:space="preserve"> уровнях, а также о том, какие меры по ним были приняты.</w:t>
      </w:r>
    </w:p>
    <w:p w:rsidR="00145798" w:rsidRPr="00145798" w:rsidRDefault="00145798" w:rsidP="00145798">
      <w:pPr>
        <w:pStyle w:val="SingleTxtGR"/>
      </w:pPr>
      <w:r w:rsidRPr="00145798">
        <w:t>4.</w:t>
      </w:r>
      <w:r w:rsidRPr="00145798">
        <w:tab/>
        <w:t>Просьба представить обновленную информацию относительно законод</w:t>
      </w:r>
      <w:r w:rsidRPr="00145798">
        <w:t>а</w:t>
      </w:r>
      <w:r w:rsidRPr="00145798">
        <w:t>тельных или иных мер, принятых государством-участником в целях борьбы с широко распространенной и массовой коррупцией и организованной престу</w:t>
      </w:r>
      <w:r w:rsidRPr="00145798">
        <w:t>п</w:t>
      </w:r>
      <w:r w:rsidRPr="00145798">
        <w:t>ностью во всех сферах общественной жизни</w:t>
      </w:r>
      <w:r w:rsidR="003272D0">
        <w:t>,</w:t>
      </w:r>
      <w:r w:rsidRPr="00145798">
        <w:t xml:space="preserve"> и особенно в судебной системе.</w:t>
      </w:r>
    </w:p>
    <w:p w:rsidR="00145798" w:rsidRPr="00145798" w:rsidRDefault="00145798" w:rsidP="00145798">
      <w:pPr>
        <w:pStyle w:val="SingleTxtGR"/>
      </w:pPr>
      <w:r w:rsidRPr="0091742C">
        <w:rPr>
          <w:spacing w:val="2"/>
        </w:rPr>
        <w:t>5.</w:t>
      </w:r>
      <w:r w:rsidRPr="0091742C">
        <w:rPr>
          <w:spacing w:val="2"/>
        </w:rPr>
        <w:tab/>
        <w:t>Просьба указать, какие шаги были предприняты государством-участником</w:t>
      </w:r>
      <w:r w:rsidRPr="00145798">
        <w:t xml:space="preserve"> для широкого распространения предыдущих заключительных замечаний Ком</w:t>
      </w:r>
      <w:r w:rsidRPr="00145798">
        <w:t>и</w:t>
      </w:r>
      <w:r w:rsidRPr="00145798">
        <w:t>тета среди всех слоев общества, в частности среди государственных должнос</w:t>
      </w:r>
      <w:r w:rsidRPr="00145798">
        <w:t>т</w:t>
      </w:r>
      <w:r w:rsidRPr="00145798">
        <w:t>ных лиц, судебных органов и организаций гражданского общества, для их пер</w:t>
      </w:r>
      <w:r w:rsidRPr="00145798">
        <w:t>е</w:t>
      </w:r>
      <w:r w:rsidRPr="00145798">
        <w:t>вода и максимально возможного обнародования, а также для вовлечения наци</w:t>
      </w:r>
      <w:r w:rsidRPr="00145798">
        <w:t>о</w:t>
      </w:r>
      <w:r w:rsidRPr="00145798">
        <w:t>нальных правозащитных учреждений, неправительственных орг</w:t>
      </w:r>
      <w:r w:rsidRPr="00145798">
        <w:t>а</w:t>
      </w:r>
      <w:r w:rsidRPr="00145798">
        <w:t>низаций и других членов гражданского общества в процесс обсуждения и подготовки н</w:t>
      </w:r>
      <w:r w:rsidRPr="00145798">
        <w:t>а</w:t>
      </w:r>
      <w:r w:rsidRPr="00145798">
        <w:t xml:space="preserve">стоящего доклада </w:t>
      </w:r>
      <w:r w:rsidR="003272D0">
        <w:t>перед</w:t>
      </w:r>
      <w:r w:rsidRPr="00145798">
        <w:t xml:space="preserve"> его представлени</w:t>
      </w:r>
      <w:r w:rsidR="003272D0">
        <w:t>ем</w:t>
      </w:r>
      <w:r w:rsidRPr="00145798">
        <w:t xml:space="preserve"> Комитету.</w:t>
      </w:r>
    </w:p>
    <w:p w:rsidR="00145798" w:rsidRDefault="00145798" w:rsidP="00145798">
      <w:pPr>
        <w:pStyle w:val="SingleTxtGR"/>
      </w:pPr>
      <w:r w:rsidRPr="00C0129C">
        <w:rPr>
          <w:spacing w:val="2"/>
        </w:rPr>
        <w:t>6.</w:t>
      </w:r>
      <w:r w:rsidRPr="00C0129C">
        <w:rPr>
          <w:spacing w:val="2"/>
        </w:rPr>
        <w:tab/>
        <w:t>Просьба представить информацию о том, намеревается ли государство-участник ратифицировать следующие конвенции и протоколы: Конвенцию о пр</w:t>
      </w:r>
      <w:r w:rsidRPr="00C0129C">
        <w:rPr>
          <w:spacing w:val="2"/>
        </w:rPr>
        <w:t>а</w:t>
      </w:r>
      <w:r w:rsidRPr="00C0129C">
        <w:rPr>
          <w:spacing w:val="2"/>
        </w:rPr>
        <w:t>вах инвалидов и Факультативный протокол к ней; Факультативный протокол к Международному пакту об экономических, социальных и культурных правах; Международную конвенцию о защите прав всех трудящихся-мигрантов и чл</w:t>
      </w:r>
      <w:r w:rsidRPr="00C0129C">
        <w:rPr>
          <w:spacing w:val="2"/>
        </w:rPr>
        <w:t>е</w:t>
      </w:r>
      <w:r w:rsidRPr="00C0129C">
        <w:rPr>
          <w:spacing w:val="2"/>
        </w:rPr>
        <w:t xml:space="preserve">нов их семей; </w:t>
      </w:r>
      <w:r w:rsidR="00297DCE">
        <w:rPr>
          <w:spacing w:val="2"/>
        </w:rPr>
        <w:t>К</w:t>
      </w:r>
      <w:r w:rsidRPr="00C0129C">
        <w:rPr>
          <w:spacing w:val="2"/>
        </w:rPr>
        <w:t>онвенции М</w:t>
      </w:r>
      <w:r w:rsidR="0038293E">
        <w:rPr>
          <w:spacing w:val="2"/>
        </w:rPr>
        <w:t>еждународной организации труда</w:t>
      </w:r>
      <w:r w:rsidR="00732B33" w:rsidRPr="00C0129C">
        <w:rPr>
          <w:spacing w:val="2"/>
        </w:rPr>
        <w:t xml:space="preserve"> </w:t>
      </w:r>
      <w:r w:rsidRPr="00C0129C">
        <w:rPr>
          <w:spacing w:val="2"/>
        </w:rPr>
        <w:t>135 (</w:t>
      </w:r>
      <w:r w:rsidR="0038293E">
        <w:rPr>
          <w:spacing w:val="2"/>
        </w:rPr>
        <w:t>о</w:t>
      </w:r>
      <w:r w:rsidR="00732B33" w:rsidRPr="00C0129C">
        <w:rPr>
          <w:spacing w:val="2"/>
        </w:rPr>
        <w:t xml:space="preserve"> </w:t>
      </w:r>
      <w:r w:rsidRPr="00C0129C">
        <w:rPr>
          <w:spacing w:val="2"/>
        </w:rPr>
        <w:t>представителях трудящихся) и 169</w:t>
      </w:r>
      <w:r w:rsidR="0038293E">
        <w:rPr>
          <w:spacing w:val="2"/>
        </w:rPr>
        <w:t xml:space="preserve"> </w:t>
      </w:r>
      <w:r w:rsidRPr="00C0129C">
        <w:rPr>
          <w:spacing w:val="2"/>
        </w:rPr>
        <w:t>(</w:t>
      </w:r>
      <w:r w:rsidR="0038293E">
        <w:rPr>
          <w:spacing w:val="2"/>
        </w:rPr>
        <w:t xml:space="preserve">о </w:t>
      </w:r>
      <w:r w:rsidRPr="00145798">
        <w:t>коренных народ</w:t>
      </w:r>
      <w:r w:rsidR="0038293E">
        <w:t>ах и народах, ведущих племенной образ жизни</w:t>
      </w:r>
      <w:r w:rsidRPr="00145798">
        <w:t>).</w:t>
      </w:r>
    </w:p>
    <w:p w:rsidR="0038293E" w:rsidRPr="008F7D5D" w:rsidRDefault="0038293E" w:rsidP="007D5823">
      <w:pPr>
        <w:pStyle w:val="H1GR"/>
      </w:pPr>
      <w:r w:rsidRPr="008F7D5D">
        <w:tab/>
        <w:t>II.</w:t>
      </w:r>
      <w:r w:rsidRPr="008F7D5D">
        <w:tab/>
        <w:t>Вопросы, касающиеся общих положений Пакта (статьи 1-5)</w:t>
      </w:r>
    </w:p>
    <w:p w:rsidR="00145798" w:rsidRPr="00145798" w:rsidRDefault="00B47924" w:rsidP="00B47924">
      <w:pPr>
        <w:pStyle w:val="H1GR"/>
      </w:pPr>
      <w:r w:rsidRPr="00A74D44">
        <w:tab/>
      </w:r>
      <w:r w:rsidRPr="00A74D44">
        <w:tab/>
      </w:r>
      <w:r w:rsidR="00145798" w:rsidRPr="00145798">
        <w:t>Статья 2, пункт 2</w:t>
      </w:r>
      <w:r w:rsidR="008F7D5D">
        <w:t xml:space="preserve"> - Недискриминация</w:t>
      </w:r>
    </w:p>
    <w:p w:rsidR="00145798" w:rsidRPr="00145798" w:rsidRDefault="00145798" w:rsidP="00145798">
      <w:pPr>
        <w:pStyle w:val="SingleTxtGR"/>
      </w:pPr>
      <w:r w:rsidRPr="00145798">
        <w:t>7.</w:t>
      </w:r>
      <w:r w:rsidRPr="00145798">
        <w:tab/>
        <w:t xml:space="preserve">Просьба представить информацию о шагах, предпринятых </w:t>
      </w:r>
      <w:r w:rsidR="008F7D5D">
        <w:t>государством-участником</w:t>
      </w:r>
      <w:r w:rsidRPr="00145798">
        <w:t xml:space="preserve"> для обеспечения участия "малочисленных коренных народов" С</w:t>
      </w:r>
      <w:r w:rsidRPr="00145798">
        <w:t>е</w:t>
      </w:r>
      <w:r w:rsidRPr="00145798">
        <w:t>вера в процессе принятия решений по вопросам, представляющим для них и</w:t>
      </w:r>
      <w:r w:rsidRPr="00145798">
        <w:t>н</w:t>
      </w:r>
      <w:r w:rsidRPr="00145798">
        <w:t xml:space="preserve">терес. </w:t>
      </w:r>
    </w:p>
    <w:p w:rsidR="00145798" w:rsidRPr="00145798" w:rsidRDefault="00145798" w:rsidP="00145798">
      <w:pPr>
        <w:pStyle w:val="SingleTxtGR"/>
      </w:pPr>
      <w:r w:rsidRPr="00145798">
        <w:t>8.</w:t>
      </w:r>
      <w:r w:rsidRPr="00145798">
        <w:tab/>
        <w:t>Просьба представить информацию о том, намеревается ли государство-участник отменить пра</w:t>
      </w:r>
      <w:r w:rsidRPr="00145798">
        <w:t>к</w:t>
      </w:r>
      <w:r w:rsidRPr="00145798">
        <w:t>тику постоянной регистрации (прописки) в конкретном географическом районе, которая препятствует максимально полному и без к</w:t>
      </w:r>
      <w:r w:rsidRPr="00145798">
        <w:t>а</w:t>
      </w:r>
      <w:r w:rsidRPr="00145798">
        <w:t>кой-либо дискриминации осуществлению гражданами, в частности представ</w:t>
      </w:r>
      <w:r w:rsidRPr="00145798">
        <w:t>и</w:t>
      </w:r>
      <w:r w:rsidRPr="00145798">
        <w:t>телями этнических меньшинств, таких как рома, кавказцы</w:t>
      </w:r>
      <w:r w:rsidR="008F7D5D">
        <w:t xml:space="preserve"> и</w:t>
      </w:r>
      <w:r w:rsidRPr="00145798">
        <w:t xml:space="preserve"> представители </w:t>
      </w:r>
      <w:r w:rsidR="008F7D5D">
        <w:t>др</w:t>
      </w:r>
      <w:r w:rsidR="008F7D5D">
        <w:t>у</w:t>
      </w:r>
      <w:r w:rsidR="008F7D5D">
        <w:t xml:space="preserve">гих </w:t>
      </w:r>
      <w:r w:rsidRPr="00145798">
        <w:t>коренных народов, их социальных, экономических и культурных прав.</w:t>
      </w:r>
    </w:p>
    <w:p w:rsidR="00145798" w:rsidRPr="00145798" w:rsidRDefault="00145798" w:rsidP="00145798">
      <w:pPr>
        <w:pStyle w:val="SingleTxtGR"/>
      </w:pPr>
      <w:r w:rsidRPr="00145798">
        <w:t>9.</w:t>
      </w:r>
      <w:r w:rsidRPr="00145798">
        <w:tab/>
        <w:t>Просьба представить подробную информацию о законодательстве и п</w:t>
      </w:r>
      <w:r w:rsidRPr="00145798">
        <w:t>о</w:t>
      </w:r>
      <w:r w:rsidRPr="00145798">
        <w:t>литике государства-участника в отношении беженцев и просителей убежища и указать, какие</w:t>
      </w:r>
      <w:r w:rsidR="00732B33">
        <w:t xml:space="preserve"> </w:t>
      </w:r>
      <w:r w:rsidR="00A74D44" w:rsidRPr="00145798">
        <w:t>меры</w:t>
      </w:r>
      <w:r w:rsidR="00732B33">
        <w:t xml:space="preserve"> </w:t>
      </w:r>
      <w:r w:rsidRPr="00145798">
        <w:t>за</w:t>
      </w:r>
      <w:r w:rsidR="00A74D44">
        <w:t>конодательного или иного характера</w:t>
      </w:r>
      <w:r w:rsidR="00732B33" w:rsidRPr="00732B33">
        <w:t xml:space="preserve"> </w:t>
      </w:r>
      <w:r w:rsidRPr="00473AEE">
        <w:rPr>
          <w:spacing w:val="0"/>
        </w:rPr>
        <w:t>оно</w:t>
      </w:r>
      <w:r w:rsidR="00732B33" w:rsidRPr="00473AEE">
        <w:rPr>
          <w:spacing w:val="0"/>
        </w:rPr>
        <w:t xml:space="preserve"> </w:t>
      </w:r>
      <w:r w:rsidRPr="00473AEE">
        <w:rPr>
          <w:spacing w:val="0"/>
        </w:rPr>
        <w:t>приняло</w:t>
      </w:r>
      <w:r w:rsidRPr="00145798">
        <w:t xml:space="preserve"> для</w:t>
      </w:r>
      <w:r w:rsidR="00C0129C" w:rsidRPr="00C0129C">
        <w:t xml:space="preserve"> </w:t>
      </w:r>
      <w:r w:rsidRPr="00145798">
        <w:t>з</w:t>
      </w:r>
      <w:r w:rsidRPr="00145798">
        <w:t>а</w:t>
      </w:r>
      <w:r w:rsidRPr="00145798">
        <w:t xml:space="preserve">щиты прав этих лиц на экономические, социальные и культурные права </w:t>
      </w:r>
      <w:r w:rsidR="00C76574">
        <w:t>на эт</w:t>
      </w:r>
      <w:r w:rsidR="00C76574">
        <w:t>а</w:t>
      </w:r>
      <w:r w:rsidR="00C76574">
        <w:t>пе</w:t>
      </w:r>
      <w:r w:rsidRPr="00145798">
        <w:t xml:space="preserve"> определения </w:t>
      </w:r>
      <w:r w:rsidR="00C76574">
        <w:t xml:space="preserve">их </w:t>
      </w:r>
      <w:r w:rsidRPr="00145798">
        <w:t>статуса, а также для облегчения их социальной интегр</w:t>
      </w:r>
      <w:r w:rsidRPr="00145798">
        <w:t>а</w:t>
      </w:r>
      <w:r w:rsidRPr="00145798">
        <w:t>ции. Просьба также указать шаги, предпринятые для преодоления проблем, с кот</w:t>
      </w:r>
      <w:r w:rsidRPr="00145798">
        <w:t>о</w:t>
      </w:r>
      <w:r w:rsidRPr="00145798">
        <w:t xml:space="preserve">рыми сталкиваются лица, </w:t>
      </w:r>
      <w:r w:rsidR="00C76574">
        <w:t>получившие</w:t>
      </w:r>
      <w:r w:rsidRPr="00145798">
        <w:t xml:space="preserve"> временное убежище, в таких вопросах, как доступ к пособиям по безработице, правовой помощи, услугам устного п</w:t>
      </w:r>
      <w:r w:rsidRPr="00145798">
        <w:t>е</w:t>
      </w:r>
      <w:r w:rsidRPr="00145798">
        <w:t>ревода и письменного перевода документов, а также доступ к образованию для их детей.</w:t>
      </w:r>
    </w:p>
    <w:p w:rsidR="00145798" w:rsidRPr="00145798" w:rsidRDefault="00B47924" w:rsidP="00B47924">
      <w:pPr>
        <w:pStyle w:val="H1GR"/>
      </w:pPr>
      <w:r w:rsidRPr="00C76574">
        <w:tab/>
      </w:r>
      <w:r w:rsidRPr="00C76574">
        <w:tab/>
      </w:r>
      <w:r w:rsidR="00145798" w:rsidRPr="00145798">
        <w:t>Статья 3</w:t>
      </w:r>
      <w:r w:rsidR="008F7D5D">
        <w:t xml:space="preserve"> - Равные права мужчин и женщин</w:t>
      </w:r>
    </w:p>
    <w:p w:rsidR="00145798" w:rsidRPr="00145798" w:rsidRDefault="00145798" w:rsidP="00145798">
      <w:pPr>
        <w:pStyle w:val="SingleTxtGR"/>
      </w:pPr>
      <w:r w:rsidRPr="00145798">
        <w:t>10.</w:t>
      </w:r>
      <w:r w:rsidRPr="00145798">
        <w:tab/>
        <w:t>Просьба представить информацию о том, был ли принят проект фед</w:t>
      </w:r>
      <w:r w:rsidRPr="00145798">
        <w:t>е</w:t>
      </w:r>
      <w:r w:rsidRPr="00145798">
        <w:t>рального закона "О госуда</w:t>
      </w:r>
      <w:r w:rsidRPr="00145798">
        <w:t>р</w:t>
      </w:r>
      <w:r w:rsidRPr="00145798">
        <w:t>ственных гарантиях равных прав и свобод и равных возможностей мужчин и женщин в Российской Федерации" в соответствии с рекомендацией 42, приведенной в предыдущих заключительных замечаниях Комитета.</w:t>
      </w:r>
    </w:p>
    <w:p w:rsidR="00145798" w:rsidRDefault="00145798" w:rsidP="00145798">
      <w:pPr>
        <w:pStyle w:val="SingleTxtGR"/>
      </w:pPr>
      <w:r w:rsidRPr="00145798">
        <w:t>11.</w:t>
      </w:r>
      <w:r w:rsidRPr="00145798">
        <w:tab/>
        <w:t>Просьба представить обновленную информацию о позитивных мерах, принятых для обеспечения справедливой представленности женщин на выбо</w:t>
      </w:r>
      <w:r w:rsidRPr="00145798">
        <w:t>р</w:t>
      </w:r>
      <w:r w:rsidRPr="00145798">
        <w:t>ных постах в федеральных, краевых, региональных и местных законодательных органах в порядке осуществления соответствующих действующих законов (доклад</w:t>
      </w:r>
      <w:r w:rsidR="008F7D5D">
        <w:t xml:space="preserve"> государства-участника</w:t>
      </w:r>
      <w:r w:rsidRPr="00145798">
        <w:t>, пункты 33−36).</w:t>
      </w:r>
    </w:p>
    <w:p w:rsidR="008F7D5D" w:rsidRPr="008F7D5D" w:rsidRDefault="008F7D5D" w:rsidP="007D5823">
      <w:pPr>
        <w:pStyle w:val="H1GR"/>
      </w:pPr>
      <w:r>
        <w:tab/>
      </w:r>
      <w:r w:rsidRPr="008F7D5D">
        <w:t>III.</w:t>
      </w:r>
      <w:r w:rsidRPr="008F7D5D">
        <w:tab/>
        <w:t>Вопросы, касающиеся конкретных положений Пакта</w:t>
      </w:r>
      <w:r>
        <w:br/>
      </w:r>
      <w:r w:rsidRPr="008F7D5D">
        <w:t>(статьи 6-15)</w:t>
      </w:r>
    </w:p>
    <w:p w:rsidR="00145798" w:rsidRPr="00145798" w:rsidRDefault="00B47924" w:rsidP="00B47924">
      <w:pPr>
        <w:pStyle w:val="H1GR"/>
      </w:pPr>
      <w:r w:rsidRPr="008F7D5D">
        <w:tab/>
      </w:r>
      <w:r w:rsidRPr="008F7D5D">
        <w:tab/>
      </w:r>
      <w:r w:rsidR="00145798" w:rsidRPr="00145798">
        <w:t>Статья 6</w:t>
      </w:r>
      <w:r w:rsidR="00EF4499">
        <w:t xml:space="preserve"> - Право на труд</w:t>
      </w:r>
    </w:p>
    <w:p w:rsidR="00145798" w:rsidRPr="00145798" w:rsidRDefault="00145798" w:rsidP="00B47924">
      <w:pPr>
        <w:pStyle w:val="SingleTxtGR"/>
      </w:pPr>
      <w:r w:rsidRPr="00145798">
        <w:t>12.</w:t>
      </w:r>
      <w:r w:rsidRPr="00145798">
        <w:tab/>
        <w:t>Просьба представить дополнительные дезагрегированные данные о зак</w:t>
      </w:r>
      <w:r w:rsidRPr="00145798">
        <w:t>о</w:t>
      </w:r>
      <w:r w:rsidRPr="00145798">
        <w:t>нодательных или иных мерах, принятых для решения проблемы высоких уро</w:t>
      </w:r>
      <w:r w:rsidRPr="00145798">
        <w:t>в</w:t>
      </w:r>
      <w:r w:rsidRPr="00145798">
        <w:t xml:space="preserve">ней безработицы в государстве-участнике в таких группах, как "малочисленные коренные народы" Севера и лица предпенсионного возраста. Просьба описать конкретные меры, принятые государством-участником для </w:t>
      </w:r>
      <w:r w:rsidR="00C76574">
        <w:t>снижения</w:t>
      </w:r>
      <w:r w:rsidRPr="00145798">
        <w:t xml:space="preserve"> хронич</w:t>
      </w:r>
      <w:r w:rsidRPr="00145798">
        <w:t>е</w:t>
      </w:r>
      <w:r w:rsidRPr="00145798">
        <w:t>ски высокого уровня безработицы в республиках Северного Кавказа и Средней Азии, где существует избыток рабочей силы и где уровень регистрируемой бе</w:t>
      </w:r>
      <w:r w:rsidRPr="00145798">
        <w:t>з</w:t>
      </w:r>
      <w:r w:rsidRPr="00145798">
        <w:t xml:space="preserve">работицы значительно превышает средний </w:t>
      </w:r>
      <w:r w:rsidR="00C76574">
        <w:t>обще</w:t>
      </w:r>
      <w:r w:rsidRPr="00145798">
        <w:t>национальный уровень (до</w:t>
      </w:r>
      <w:r w:rsidRPr="00145798">
        <w:t>к</w:t>
      </w:r>
      <w:r w:rsidRPr="00145798">
        <w:t>лад</w:t>
      </w:r>
      <w:r w:rsidR="00EF4499">
        <w:t xml:space="preserve"> государства-участника</w:t>
      </w:r>
      <w:r w:rsidRPr="00145798">
        <w:t>, пункт 50).</w:t>
      </w:r>
    </w:p>
    <w:p w:rsidR="00145798" w:rsidRPr="00732B33" w:rsidRDefault="00145798" w:rsidP="00B47924">
      <w:pPr>
        <w:pStyle w:val="SingleTxtGR"/>
      </w:pPr>
      <w:r w:rsidRPr="00297DCE">
        <w:rPr>
          <w:spacing w:val="0"/>
        </w:rPr>
        <w:t>13.</w:t>
      </w:r>
      <w:r w:rsidRPr="00297DCE">
        <w:rPr>
          <w:spacing w:val="0"/>
        </w:rPr>
        <w:tab/>
        <w:t>Просьба представить обновленную информацию о статистике занятости и</w:t>
      </w:r>
      <w:r w:rsidRPr="00297DCE">
        <w:rPr>
          <w:spacing w:val="0"/>
        </w:rPr>
        <w:t>н</w:t>
      </w:r>
      <w:r w:rsidRPr="00297DCE">
        <w:rPr>
          <w:spacing w:val="0"/>
        </w:rPr>
        <w:t>валидов с проведением различи</w:t>
      </w:r>
      <w:r w:rsidR="00C76574" w:rsidRPr="00297DCE">
        <w:rPr>
          <w:spacing w:val="0"/>
        </w:rPr>
        <w:t>й</w:t>
      </w:r>
      <w:r w:rsidRPr="00297DCE">
        <w:rPr>
          <w:spacing w:val="0"/>
        </w:rPr>
        <w:t xml:space="preserve"> между открытым рынком труда и специальным трудоустройством. Сколько инвалидов фактически имеют работу в госуда</w:t>
      </w:r>
      <w:r w:rsidRPr="00297DCE">
        <w:rPr>
          <w:spacing w:val="0"/>
        </w:rPr>
        <w:t>р</w:t>
      </w:r>
      <w:r w:rsidRPr="00297DCE">
        <w:rPr>
          <w:spacing w:val="0"/>
        </w:rPr>
        <w:t>стве-участнике? Просьба представить данные, дезагрегированные по видам инвалидн</w:t>
      </w:r>
      <w:r w:rsidRPr="00297DCE">
        <w:rPr>
          <w:spacing w:val="0"/>
        </w:rPr>
        <w:t>о</w:t>
      </w:r>
      <w:r w:rsidRPr="00297DCE">
        <w:rPr>
          <w:spacing w:val="0"/>
        </w:rPr>
        <w:t>сти. Сколько инвалидов нашли работу после прохождения професси</w:t>
      </w:r>
      <w:r w:rsidRPr="00297DCE">
        <w:rPr>
          <w:spacing w:val="0"/>
        </w:rPr>
        <w:t>о</w:t>
      </w:r>
      <w:r w:rsidRPr="00297DCE">
        <w:rPr>
          <w:spacing w:val="0"/>
        </w:rPr>
        <w:t>нально-технического обучения? Почему законодательством государства-участника</w:t>
      </w:r>
      <w:r w:rsidRPr="00297DCE">
        <w:rPr>
          <w:spacing w:val="2"/>
        </w:rPr>
        <w:t xml:space="preserve"> </w:t>
      </w:r>
      <w:r w:rsidR="00C76574" w:rsidRPr="00297DCE">
        <w:rPr>
          <w:spacing w:val="2"/>
        </w:rPr>
        <w:t>квота</w:t>
      </w:r>
      <w:r w:rsidRPr="00297DCE">
        <w:rPr>
          <w:spacing w:val="2"/>
        </w:rPr>
        <w:t xml:space="preserve"> инвалидов, которые могут быть приняты на работу в организациях с численн</w:t>
      </w:r>
      <w:r w:rsidRPr="00297DCE">
        <w:rPr>
          <w:spacing w:val="2"/>
        </w:rPr>
        <w:t>о</w:t>
      </w:r>
      <w:r w:rsidRPr="00297DCE">
        <w:rPr>
          <w:spacing w:val="2"/>
        </w:rPr>
        <w:t xml:space="preserve">стью работников более 100 человек, ограничивается максимум 4% </w:t>
      </w:r>
      <w:r w:rsidRPr="00145798">
        <w:t>(доклад</w:t>
      </w:r>
      <w:r w:rsidR="00EF4499">
        <w:t xml:space="preserve"> гос</w:t>
      </w:r>
      <w:r w:rsidR="00EF4499">
        <w:t>у</w:t>
      </w:r>
      <w:r w:rsidR="00EF4499">
        <w:t>дарства-участника</w:t>
      </w:r>
      <w:r w:rsidRPr="00145798">
        <w:t>, пункты 62</w:t>
      </w:r>
      <w:r w:rsidR="00732B33">
        <w:t>−</w:t>
      </w:r>
      <w:r w:rsidRPr="00145798">
        <w:t>72)?</w:t>
      </w:r>
    </w:p>
    <w:p w:rsidR="00D6166B" w:rsidRPr="00FD6148" w:rsidRDefault="00D6166B" w:rsidP="00D6166B">
      <w:pPr>
        <w:pStyle w:val="H1GR"/>
      </w:pPr>
      <w:r w:rsidRPr="00732B33">
        <w:tab/>
      </w:r>
      <w:r w:rsidRPr="00732B33">
        <w:tab/>
      </w:r>
      <w:r w:rsidRPr="00FD6148">
        <w:t>Статья 7</w:t>
      </w:r>
      <w:r w:rsidR="00EF4499">
        <w:t xml:space="preserve"> - Право на справедливые и благоприятные условия труда</w:t>
      </w:r>
    </w:p>
    <w:p w:rsidR="00D6166B" w:rsidRPr="00FD6148" w:rsidRDefault="00D6166B" w:rsidP="00D6166B">
      <w:pPr>
        <w:pStyle w:val="SingleTxtGR"/>
      </w:pPr>
      <w:r w:rsidRPr="00FD6148">
        <w:t>14.</w:t>
      </w:r>
      <w:r w:rsidRPr="00FD6148">
        <w:tab/>
        <w:t>Просьба представить обновленную информацию о размерах заработной плат</w:t>
      </w:r>
      <w:r>
        <w:t>ы</w:t>
      </w:r>
      <w:r w:rsidRPr="00FD6148">
        <w:t xml:space="preserve"> женщин и мужчин в частном и государственном секторах. Просьба пре</w:t>
      </w:r>
      <w:r w:rsidRPr="00FD6148">
        <w:t>д</w:t>
      </w:r>
      <w:r w:rsidRPr="00FD6148">
        <w:t>ставить также информацию о принятых или планируемых мерах по повышению уровня осведомленности и понимания права на равное вознаграждение женщин и му</w:t>
      </w:r>
      <w:r w:rsidRPr="00FD6148">
        <w:t>ж</w:t>
      </w:r>
      <w:r w:rsidRPr="00FD6148">
        <w:t xml:space="preserve">чин за труд равной ценности среди работников и работодателей. В связи с пунктом 114 доклада </w:t>
      </w:r>
      <w:r w:rsidR="00EF4499">
        <w:t xml:space="preserve">государства-участника </w:t>
      </w:r>
      <w:r w:rsidRPr="00FD6148">
        <w:t>просьба представить статистич</w:t>
      </w:r>
      <w:r w:rsidRPr="00FD6148">
        <w:t>е</w:t>
      </w:r>
      <w:r w:rsidRPr="00FD6148">
        <w:t>ские данные относительно случаев обращения в суд в связи с нарушениями права на равное вознаграждение женщин и мужчин.</w:t>
      </w:r>
    </w:p>
    <w:p w:rsidR="00D6166B" w:rsidRPr="00FD6148" w:rsidRDefault="00D6166B" w:rsidP="00D6166B">
      <w:pPr>
        <w:pStyle w:val="SingleTxtGR"/>
      </w:pPr>
      <w:r w:rsidRPr="00FD6148">
        <w:t>15.</w:t>
      </w:r>
      <w:r w:rsidRPr="00FD6148">
        <w:tab/>
        <w:t>Просьба представить обновленную информацию о ходе выполнения п</w:t>
      </w:r>
      <w:r w:rsidRPr="00FD6148">
        <w:t>о</w:t>
      </w:r>
      <w:r w:rsidRPr="00FD6148">
        <w:t>ставленной самим государством-участником задачи по повышению в течение трех лет не менее чем в полтора раза заработной платы учителям, врачам, р</w:t>
      </w:r>
      <w:r w:rsidRPr="00FD6148">
        <w:t>а</w:t>
      </w:r>
      <w:r w:rsidRPr="00FD6148">
        <w:t>ботникам культуры, науки и других областей (доклад</w:t>
      </w:r>
      <w:r w:rsidR="00EF4499">
        <w:t xml:space="preserve"> государства-участника</w:t>
      </w:r>
      <w:r w:rsidRPr="00FD6148">
        <w:t>, пункты 38</w:t>
      </w:r>
      <w:r w:rsidR="00EF4499">
        <w:t>-</w:t>
      </w:r>
      <w:r w:rsidRPr="00FD6148">
        <w:t>39).</w:t>
      </w:r>
    </w:p>
    <w:p w:rsidR="00D6166B" w:rsidRPr="00FD6148" w:rsidRDefault="00D6166B" w:rsidP="00D6166B">
      <w:pPr>
        <w:pStyle w:val="SingleTxtGR"/>
      </w:pPr>
      <w:r w:rsidRPr="00FD6148">
        <w:t>16.</w:t>
      </w:r>
      <w:r w:rsidRPr="00FD6148">
        <w:tab/>
        <w:t>Просьба представить статистические данные о судебной практике защ</w:t>
      </w:r>
      <w:r w:rsidRPr="00FD6148">
        <w:t>и</w:t>
      </w:r>
      <w:r w:rsidRPr="00FD6148">
        <w:t>ты жертв дискриминации в сфере труда. Насколько эффективной (в частности, доступной и справедливой) является эта практика в деле восстановления нар</w:t>
      </w:r>
      <w:r w:rsidRPr="00FD6148">
        <w:t>у</w:t>
      </w:r>
      <w:r w:rsidRPr="00FD6148">
        <w:t>шенных прав, возмещения материального вреда и компе</w:t>
      </w:r>
      <w:r w:rsidRPr="00FD6148">
        <w:t>н</w:t>
      </w:r>
      <w:r w:rsidRPr="00FD6148">
        <w:t>сации морального ущерба? Каков размер компенсации, обычно присуждаемой судами для выпл</w:t>
      </w:r>
      <w:r w:rsidRPr="00FD6148">
        <w:t>а</w:t>
      </w:r>
      <w:r w:rsidRPr="00FD6148">
        <w:t>ты в пользу жертв дискриминации? Какое воздействие оказали судебные реш</w:t>
      </w:r>
      <w:r w:rsidRPr="00FD6148">
        <w:t>е</w:t>
      </w:r>
      <w:r w:rsidRPr="00FD6148">
        <w:t xml:space="preserve">ния </w:t>
      </w:r>
      <w:r>
        <w:t>на</w:t>
      </w:r>
      <w:r w:rsidRPr="00FD6148">
        <w:t xml:space="preserve"> предотвращени</w:t>
      </w:r>
      <w:r>
        <w:t>е</w:t>
      </w:r>
      <w:r w:rsidRPr="00FD6148">
        <w:t xml:space="preserve"> повторения актов дискриминации в будущем со стор</w:t>
      </w:r>
      <w:r w:rsidRPr="00FD6148">
        <w:t>о</w:t>
      </w:r>
      <w:r w:rsidRPr="00FD6148">
        <w:t>ны одн</w:t>
      </w:r>
      <w:r w:rsidR="00EF4499">
        <w:t>их</w:t>
      </w:r>
      <w:r w:rsidRPr="00FD6148">
        <w:t xml:space="preserve"> и т</w:t>
      </w:r>
      <w:r w:rsidR="00EF4499">
        <w:t>ех</w:t>
      </w:r>
      <w:r w:rsidRPr="00FD6148">
        <w:t xml:space="preserve"> же работодател</w:t>
      </w:r>
      <w:r w:rsidR="00EF4499">
        <w:t>ей</w:t>
      </w:r>
      <w:r w:rsidRPr="00FD6148">
        <w:t xml:space="preserve">, в том числе </w:t>
      </w:r>
      <w:r w:rsidR="00EF4499">
        <w:t xml:space="preserve">- потенциально - </w:t>
      </w:r>
      <w:r w:rsidRPr="00FD6148">
        <w:t>в отношении одних и тех же лиц (доклад</w:t>
      </w:r>
      <w:r w:rsidR="00EF4499">
        <w:t xml:space="preserve"> государства-участника</w:t>
      </w:r>
      <w:r w:rsidRPr="00FD6148">
        <w:t>, пункт 75)?</w:t>
      </w:r>
    </w:p>
    <w:p w:rsidR="00D6166B" w:rsidRPr="00FD6148" w:rsidRDefault="00D6166B" w:rsidP="00D6166B">
      <w:pPr>
        <w:pStyle w:val="SingleTxtGR"/>
      </w:pPr>
      <w:r w:rsidRPr="00FD6148">
        <w:t>17.</w:t>
      </w:r>
      <w:r w:rsidRPr="00FD6148">
        <w:tab/>
        <w:t xml:space="preserve">Просьба представить информацию о </w:t>
      </w:r>
      <w:r>
        <w:t xml:space="preserve">мерах </w:t>
      </w:r>
      <w:r w:rsidRPr="00FD6148">
        <w:t>законодательн</w:t>
      </w:r>
      <w:r>
        <w:t>ого</w:t>
      </w:r>
      <w:r w:rsidRPr="00FD6148">
        <w:t xml:space="preserve"> или ин</w:t>
      </w:r>
      <w:r>
        <w:t>ого характера</w:t>
      </w:r>
      <w:r w:rsidRPr="00FD6148">
        <w:t>, принятых в целях установления доступной, эффективной процед</w:t>
      </w:r>
      <w:r w:rsidRPr="00FD6148">
        <w:t>у</w:t>
      </w:r>
      <w:r w:rsidRPr="00FD6148">
        <w:t xml:space="preserve">ры рассмотрения жалоб </w:t>
      </w:r>
      <w:r>
        <w:t>для</w:t>
      </w:r>
      <w:r w:rsidRPr="00FD6148">
        <w:t xml:space="preserve"> тщательного расследования жалоб трудовых мигра</w:t>
      </w:r>
      <w:r w:rsidRPr="00FD6148">
        <w:t>н</w:t>
      </w:r>
      <w:r w:rsidRPr="00FD6148">
        <w:t xml:space="preserve">тов на злоупотребления вне зависимости от миграционного статуса трудовых мигрантов или </w:t>
      </w:r>
      <w:r>
        <w:t xml:space="preserve">их </w:t>
      </w:r>
      <w:r w:rsidRPr="00FD6148">
        <w:t>контрактного статуса. Просьба также представить информ</w:t>
      </w:r>
      <w:r w:rsidRPr="00FD6148">
        <w:t>а</w:t>
      </w:r>
      <w:r w:rsidRPr="00FD6148">
        <w:t xml:space="preserve">цию о том, предпринимались ли государством-участником усилия в целях </w:t>
      </w:r>
      <w:r>
        <w:t>пр</w:t>
      </w:r>
      <w:r>
        <w:t>о</w:t>
      </w:r>
      <w:r>
        <w:t>верки</w:t>
      </w:r>
      <w:r w:rsidRPr="00FD6148">
        <w:t xml:space="preserve"> и привлечения к ответственности работодателей, которые изымают па</w:t>
      </w:r>
      <w:r w:rsidRPr="00FD6148">
        <w:t>с</w:t>
      </w:r>
      <w:r w:rsidRPr="00FD6148">
        <w:t>порта, отказывают работникам в заключении законных контрактов, удерживают заработную плату или совершают иные нарушения законодательства государс</w:t>
      </w:r>
      <w:r w:rsidRPr="00FD6148">
        <w:t>т</w:t>
      </w:r>
      <w:r w:rsidRPr="00FD6148">
        <w:t>ва-участника (доклад</w:t>
      </w:r>
      <w:r w:rsidR="004A5373">
        <w:t xml:space="preserve"> государства-участника</w:t>
      </w:r>
      <w:r w:rsidRPr="00FD6148">
        <w:t>, пункты 76−79).</w:t>
      </w:r>
    </w:p>
    <w:p w:rsidR="00D6166B" w:rsidRPr="00FD6148" w:rsidRDefault="00D6166B" w:rsidP="00D6166B">
      <w:pPr>
        <w:pStyle w:val="SingleTxtGR"/>
      </w:pPr>
      <w:r w:rsidRPr="00FD6148">
        <w:t>18.</w:t>
      </w:r>
      <w:r w:rsidRPr="00FD6148">
        <w:tab/>
        <w:t xml:space="preserve">Просьба представить информацию о </w:t>
      </w:r>
      <w:r>
        <w:t xml:space="preserve">мерах </w:t>
      </w:r>
      <w:r w:rsidRPr="00FD6148">
        <w:t>законодательн</w:t>
      </w:r>
      <w:r>
        <w:t xml:space="preserve">ого </w:t>
      </w:r>
      <w:r w:rsidRPr="00FD6148">
        <w:t>или ин</w:t>
      </w:r>
      <w:r>
        <w:t>ого характера</w:t>
      </w:r>
      <w:r w:rsidRPr="00FD6148">
        <w:t>, принятых для защиты прав трудящихся на неформальном рынке тр</w:t>
      </w:r>
      <w:r w:rsidRPr="00FD6148">
        <w:t>у</w:t>
      </w:r>
      <w:r w:rsidRPr="00FD6148">
        <w:t>да в целях создания условий для беспрепятственного осуществления прав м</w:t>
      </w:r>
      <w:r w:rsidRPr="00FD6148">
        <w:t>и</w:t>
      </w:r>
      <w:r w:rsidRPr="00FD6148">
        <w:t>грантов и защиты законных прав и интересов мигрантов. Просьба предст</w:t>
      </w:r>
      <w:r w:rsidRPr="00FD6148">
        <w:t>а</w:t>
      </w:r>
      <w:r w:rsidRPr="00FD6148">
        <w:t>вить обновленные статистические данные о нелегальной трудовой миграции и н</w:t>
      </w:r>
      <w:r w:rsidRPr="00FD6148">
        <w:t>е</w:t>
      </w:r>
      <w:r w:rsidRPr="00FD6148">
        <w:t>формальной экономике.</w:t>
      </w:r>
    </w:p>
    <w:p w:rsidR="00D6166B" w:rsidRPr="00FD6148" w:rsidRDefault="00D6166B" w:rsidP="00D6166B">
      <w:pPr>
        <w:pStyle w:val="SingleTxtGR"/>
      </w:pPr>
      <w:r w:rsidRPr="00FD6148">
        <w:t>19.</w:t>
      </w:r>
      <w:r w:rsidRPr="00FD6148">
        <w:tab/>
        <w:t xml:space="preserve">Просьба представить информацию о том, действуют ли в государстве-участнике законодательные меры и имеются </w:t>
      </w:r>
      <w:r>
        <w:t xml:space="preserve">ли </w:t>
      </w:r>
      <w:r w:rsidRPr="00FD6148">
        <w:t>планы принятия такого рода мер (в том числе в рамках уголовного права) для эффективного предупрежд</w:t>
      </w:r>
      <w:r w:rsidRPr="00FD6148">
        <w:t>е</w:t>
      </w:r>
      <w:r w:rsidRPr="00FD6148">
        <w:t>ния и пресечения сексуальных домогательств на рабочем месте. Просьба также представить обновленную информацию о судебных делах, основанных на у</w:t>
      </w:r>
      <w:r w:rsidRPr="00FD6148">
        <w:t>т</w:t>
      </w:r>
      <w:r w:rsidRPr="00FD6148">
        <w:t>верждениях о сексуальных домогательствах на рабочем месте.</w:t>
      </w:r>
    </w:p>
    <w:p w:rsidR="00D6166B" w:rsidRPr="00FD6148" w:rsidRDefault="00D6166B" w:rsidP="00D6166B">
      <w:pPr>
        <w:pStyle w:val="H1GR"/>
      </w:pPr>
      <w:r>
        <w:tab/>
      </w:r>
      <w:r>
        <w:tab/>
      </w:r>
      <w:r w:rsidRPr="00FD6148">
        <w:t>Статья 8</w:t>
      </w:r>
      <w:r w:rsidR="004A5373">
        <w:t xml:space="preserve"> - Права профсоюзов</w:t>
      </w:r>
    </w:p>
    <w:p w:rsidR="00D6166B" w:rsidRPr="0071751D" w:rsidRDefault="00D6166B" w:rsidP="00D6166B">
      <w:pPr>
        <w:pStyle w:val="SingleTxtGR"/>
        <w:rPr>
          <w:spacing w:val="2"/>
        </w:rPr>
      </w:pPr>
      <w:r w:rsidRPr="0071751D">
        <w:rPr>
          <w:spacing w:val="2"/>
        </w:rPr>
        <w:t>20.</w:t>
      </w:r>
      <w:r w:rsidRPr="0071751D">
        <w:rPr>
          <w:spacing w:val="2"/>
        </w:rPr>
        <w:tab/>
        <w:t>Просьба объяснить причины, по которым государство-участник не выпо</w:t>
      </w:r>
      <w:r w:rsidRPr="0071751D">
        <w:rPr>
          <w:spacing w:val="2"/>
        </w:rPr>
        <w:t>л</w:t>
      </w:r>
      <w:r w:rsidRPr="0071751D">
        <w:rPr>
          <w:spacing w:val="2"/>
        </w:rPr>
        <w:t>нило рекомендацию 49, приведенную в предыдущих заключительных зам</w:t>
      </w:r>
      <w:r w:rsidRPr="0071751D">
        <w:rPr>
          <w:spacing w:val="2"/>
        </w:rPr>
        <w:t>е</w:t>
      </w:r>
      <w:r w:rsidRPr="0071751D">
        <w:rPr>
          <w:spacing w:val="2"/>
        </w:rPr>
        <w:t>чаниях Комитета, относительно необходимости пересмотра статьи 410 Трудового коде</w:t>
      </w:r>
      <w:r w:rsidRPr="0071751D">
        <w:rPr>
          <w:spacing w:val="2"/>
        </w:rPr>
        <w:t>к</w:t>
      </w:r>
      <w:r w:rsidRPr="0071751D">
        <w:rPr>
          <w:spacing w:val="2"/>
        </w:rPr>
        <w:t>са в целях уменьшения кворума, требующегося для объявления заба</w:t>
      </w:r>
      <w:r w:rsidRPr="0071751D">
        <w:rPr>
          <w:spacing w:val="2"/>
        </w:rPr>
        <w:t>с</w:t>
      </w:r>
      <w:r w:rsidRPr="0071751D">
        <w:rPr>
          <w:spacing w:val="2"/>
        </w:rPr>
        <w:t>товки.</w:t>
      </w:r>
    </w:p>
    <w:p w:rsidR="00D6166B" w:rsidRPr="00FD6148" w:rsidRDefault="00D6166B" w:rsidP="00D6166B">
      <w:pPr>
        <w:pStyle w:val="SingleTxtGR"/>
      </w:pPr>
      <w:r w:rsidRPr="00FD6148">
        <w:t>21.</w:t>
      </w:r>
      <w:r w:rsidRPr="00FD6148">
        <w:tab/>
        <w:t xml:space="preserve">Просьба представить информацию о </w:t>
      </w:r>
      <w:r>
        <w:t xml:space="preserve">мерах </w:t>
      </w:r>
      <w:r w:rsidRPr="00FD6148">
        <w:t>законодательн</w:t>
      </w:r>
      <w:r>
        <w:t xml:space="preserve">ого </w:t>
      </w:r>
      <w:r w:rsidRPr="00FD6148">
        <w:t>или ин</w:t>
      </w:r>
      <w:r>
        <w:t>ого характера</w:t>
      </w:r>
      <w:r w:rsidRPr="00FD6148">
        <w:t>, принятых для эффективной защиты прав лидеров професси</w:t>
      </w:r>
      <w:r w:rsidRPr="00FD6148">
        <w:t>о</w:t>
      </w:r>
      <w:r w:rsidRPr="00FD6148">
        <w:t>нальных союзов, исполняющих свои функции в добровольном порядке, от неоправда</w:t>
      </w:r>
      <w:r w:rsidRPr="00FD6148">
        <w:t>н</w:t>
      </w:r>
      <w:r w:rsidRPr="00FD6148">
        <w:t>ного давления и увольнений в связи с их общественной деятельностью. Прос</w:t>
      </w:r>
      <w:r w:rsidRPr="00FD6148">
        <w:t>ь</w:t>
      </w:r>
      <w:r w:rsidRPr="00FD6148">
        <w:t>ба также представить информацию о конкретных санкциях, применяемых в о</w:t>
      </w:r>
      <w:r w:rsidRPr="00FD6148">
        <w:t>т</w:t>
      </w:r>
      <w:r w:rsidRPr="00FD6148">
        <w:t xml:space="preserve">ношении работодателей, </w:t>
      </w:r>
      <w:r>
        <w:t xml:space="preserve">признанных </w:t>
      </w:r>
      <w:r w:rsidRPr="00FD6148">
        <w:t>виновны</w:t>
      </w:r>
      <w:r>
        <w:t>ми</w:t>
      </w:r>
      <w:r w:rsidRPr="00FD6148">
        <w:t xml:space="preserve"> в дискриминации профсо</w:t>
      </w:r>
      <w:r w:rsidRPr="00FD6148">
        <w:t>ю</w:t>
      </w:r>
      <w:r w:rsidRPr="00FD6148">
        <w:t>зов.</w:t>
      </w:r>
    </w:p>
    <w:p w:rsidR="00D6166B" w:rsidRPr="00FD6148" w:rsidRDefault="00D6166B" w:rsidP="00D6166B">
      <w:pPr>
        <w:pStyle w:val="H1GR"/>
      </w:pPr>
      <w:r>
        <w:tab/>
      </w:r>
      <w:r>
        <w:tab/>
      </w:r>
      <w:r w:rsidRPr="00FD6148">
        <w:t>Статья 9</w:t>
      </w:r>
      <w:r w:rsidR="004A5373">
        <w:t xml:space="preserve"> - Право на социальное обеспечение</w:t>
      </w:r>
    </w:p>
    <w:p w:rsidR="00D6166B" w:rsidRPr="00FD6148" w:rsidRDefault="00D6166B" w:rsidP="00D6166B">
      <w:pPr>
        <w:pStyle w:val="SingleTxtGR"/>
      </w:pPr>
      <w:r w:rsidRPr="00FD6148">
        <w:t>22.</w:t>
      </w:r>
      <w:r w:rsidRPr="00FD6148">
        <w:tab/>
        <w:t xml:space="preserve">Просьба представить обновленную информацию о </w:t>
      </w:r>
      <w:r>
        <w:t xml:space="preserve">мерах </w:t>
      </w:r>
      <w:r w:rsidRPr="00FD6148">
        <w:t>законодательн</w:t>
      </w:r>
      <w:r>
        <w:t>о</w:t>
      </w:r>
      <w:r>
        <w:t>го</w:t>
      </w:r>
      <w:r w:rsidRPr="00FD6148">
        <w:t xml:space="preserve"> или ин</w:t>
      </w:r>
      <w:r>
        <w:t>ого характера</w:t>
      </w:r>
      <w:r w:rsidRPr="00FD6148">
        <w:t>, принятых для преодоления проблем, присущих ныне</w:t>
      </w:r>
      <w:r w:rsidRPr="00FD6148">
        <w:t>ш</w:t>
      </w:r>
      <w:r w:rsidRPr="00FD6148">
        <w:t>ней системе социального страхования. Просьба также представить подробную и</w:t>
      </w:r>
      <w:r w:rsidRPr="00FD6148">
        <w:t>н</w:t>
      </w:r>
      <w:r w:rsidRPr="00FD6148">
        <w:t>формацию о законодательных или иных мерах, принятых государством-участником для увеличения числ</w:t>
      </w:r>
      <w:r>
        <w:t>енности</w:t>
      </w:r>
      <w:r w:rsidRPr="00FD6148">
        <w:t xml:space="preserve"> работающего населения в неформал</w:t>
      </w:r>
      <w:r w:rsidRPr="00FD6148">
        <w:t>ь</w:t>
      </w:r>
      <w:r w:rsidRPr="00FD6148">
        <w:t>ной экономике, охваченного сх</w:t>
      </w:r>
      <w:r w:rsidRPr="00FD6148">
        <w:t>е</w:t>
      </w:r>
      <w:r w:rsidRPr="00FD6148">
        <w:t>мами социального страхования.</w:t>
      </w:r>
    </w:p>
    <w:p w:rsidR="00D6166B" w:rsidRPr="00FD6148" w:rsidRDefault="00D6166B" w:rsidP="00D6166B">
      <w:pPr>
        <w:pStyle w:val="SingleTxtGR"/>
      </w:pPr>
      <w:r w:rsidRPr="00FD6148">
        <w:t>23.</w:t>
      </w:r>
      <w:r w:rsidRPr="00FD6148">
        <w:tab/>
        <w:t xml:space="preserve">Просьба представить информацию о </w:t>
      </w:r>
      <w:r>
        <w:t xml:space="preserve">мерах </w:t>
      </w:r>
      <w:r w:rsidRPr="00FD6148">
        <w:t>законодательн</w:t>
      </w:r>
      <w:r>
        <w:t xml:space="preserve">ого </w:t>
      </w:r>
      <w:r w:rsidRPr="00FD6148">
        <w:t>или ин</w:t>
      </w:r>
      <w:r>
        <w:t>ого</w:t>
      </w:r>
      <w:r w:rsidRPr="00FD6148">
        <w:t xml:space="preserve"> </w:t>
      </w:r>
      <w:r>
        <w:t>характера</w:t>
      </w:r>
      <w:r w:rsidRPr="00FD6148">
        <w:t>, принятых для увеличения размера базовой части пенсии сверх уро</w:t>
      </w:r>
      <w:r w:rsidRPr="00FD6148">
        <w:t>в</w:t>
      </w:r>
      <w:r w:rsidRPr="00FD6148">
        <w:t>ня прожиточного минимума и для увеличения минимальной пенсии. Просьба представить обновленную и подробную информацию о числе внутренне пер</w:t>
      </w:r>
      <w:r w:rsidRPr="00FD6148">
        <w:t>е</w:t>
      </w:r>
      <w:r w:rsidRPr="00FD6148">
        <w:t>мещенных пенсионер</w:t>
      </w:r>
      <w:r>
        <w:t>ов</w:t>
      </w:r>
      <w:r w:rsidRPr="00FD6148">
        <w:t>, утрат</w:t>
      </w:r>
      <w:r>
        <w:t>ивших</w:t>
      </w:r>
      <w:r w:rsidRPr="00FD6148">
        <w:t xml:space="preserve"> накопительн</w:t>
      </w:r>
      <w:r>
        <w:t>ую</w:t>
      </w:r>
      <w:r w:rsidRPr="00FD6148">
        <w:t xml:space="preserve"> част</w:t>
      </w:r>
      <w:r>
        <w:t>ь</w:t>
      </w:r>
      <w:r w:rsidRPr="00FD6148">
        <w:t xml:space="preserve"> пенсионных пос</w:t>
      </w:r>
      <w:r w:rsidRPr="00FD6148">
        <w:t>о</w:t>
      </w:r>
      <w:r w:rsidRPr="00FD6148">
        <w:t>бий по старости в результате конфликта в Чечне, и о мерах, принятых для обе</w:t>
      </w:r>
      <w:r w:rsidRPr="00FD6148">
        <w:t>с</w:t>
      </w:r>
      <w:r w:rsidRPr="00FD6148">
        <w:t>печения им возможности получить причитающуюся им пе</w:t>
      </w:r>
      <w:r w:rsidRPr="00FD6148">
        <w:t>н</w:t>
      </w:r>
      <w:r w:rsidRPr="00FD6148">
        <w:t>сию.</w:t>
      </w:r>
    </w:p>
    <w:p w:rsidR="00D6166B" w:rsidRPr="00FD6148" w:rsidRDefault="00D6166B" w:rsidP="00D6166B">
      <w:pPr>
        <w:pStyle w:val="H1GR"/>
      </w:pPr>
      <w:r>
        <w:tab/>
      </w:r>
      <w:r>
        <w:tab/>
      </w:r>
      <w:r w:rsidRPr="00FD6148">
        <w:t>Статья 10</w:t>
      </w:r>
      <w:r w:rsidR="004A5373">
        <w:t xml:space="preserve"> - Право на вступление в брак и образование семьи, охрана семьи, материнства и детства</w:t>
      </w:r>
    </w:p>
    <w:p w:rsidR="00D6166B" w:rsidRPr="00FD6148" w:rsidRDefault="00D6166B" w:rsidP="00D6166B">
      <w:pPr>
        <w:pStyle w:val="SingleTxtGR"/>
      </w:pPr>
      <w:r w:rsidRPr="00FD6148">
        <w:t>24.</w:t>
      </w:r>
      <w:r w:rsidRPr="00FD6148">
        <w:tab/>
        <w:t>Просьба представить информацию о том, существует ли конкретное зак</w:t>
      </w:r>
      <w:r w:rsidRPr="00FD6148">
        <w:t>о</w:t>
      </w:r>
      <w:r w:rsidRPr="00FD6148">
        <w:t xml:space="preserve">нодательство, квалифицирующее в качестве преступления насилие в семье, а также о </w:t>
      </w:r>
      <w:r>
        <w:t xml:space="preserve">мерах </w:t>
      </w:r>
      <w:r w:rsidRPr="00FD6148">
        <w:t>законодательн</w:t>
      </w:r>
      <w:r>
        <w:t xml:space="preserve">ого </w:t>
      </w:r>
      <w:r w:rsidRPr="00FD6148">
        <w:t>или ин</w:t>
      </w:r>
      <w:r>
        <w:t>ого</w:t>
      </w:r>
      <w:r w:rsidRPr="00FD6148">
        <w:t xml:space="preserve"> </w:t>
      </w:r>
      <w:r>
        <w:t>характера</w:t>
      </w:r>
      <w:r w:rsidRPr="00FD6148">
        <w:t>, прин</w:t>
      </w:r>
      <w:r w:rsidRPr="00FD6148">
        <w:t>я</w:t>
      </w:r>
      <w:r w:rsidRPr="00FD6148">
        <w:t>тых государством-участником для эффективной защиты женщин и детей от насилия в семье. Просьба представить статистические данные о судебных делах, касающихся насилия в семье (доклад</w:t>
      </w:r>
      <w:r w:rsidR="004A5373">
        <w:t xml:space="preserve"> государства-участника</w:t>
      </w:r>
      <w:r w:rsidRPr="00FD6148">
        <w:t>, пункты 170−175).</w:t>
      </w:r>
    </w:p>
    <w:p w:rsidR="00D6166B" w:rsidRPr="00FD6148" w:rsidRDefault="00D6166B" w:rsidP="00D6166B">
      <w:pPr>
        <w:pStyle w:val="SingleTxtGR"/>
      </w:pPr>
      <w:r w:rsidRPr="00FD6148">
        <w:t>25.</w:t>
      </w:r>
      <w:r w:rsidRPr="00FD6148">
        <w:tab/>
        <w:t>Просьба представить обновленные статистические данные, дезагрегир</w:t>
      </w:r>
      <w:r w:rsidRPr="00FD6148">
        <w:t>о</w:t>
      </w:r>
      <w:r w:rsidRPr="00FD6148">
        <w:t>ванные по признак</w:t>
      </w:r>
      <w:r>
        <w:t>ам</w:t>
      </w:r>
      <w:r w:rsidRPr="00FD6148">
        <w:t xml:space="preserve"> пола и возраста, о числе людей, ставших жертвами то</w:t>
      </w:r>
      <w:r w:rsidRPr="00FD6148">
        <w:t>р</w:t>
      </w:r>
      <w:r w:rsidRPr="00FD6148">
        <w:t>говли живым товаром, и о числе людей, осужденных за это преступление. Просьба также представить информацию о числе детей − жертв торговли люд</w:t>
      </w:r>
      <w:r w:rsidRPr="00FD6148">
        <w:t>ь</w:t>
      </w:r>
      <w:r w:rsidRPr="00FD6148">
        <w:t>ми для целей сексуальной или экономической эксплуатации, которые прошли реабилитацию и социальную интеграцию, а также о мерах, принимаемых И</w:t>
      </w:r>
      <w:r w:rsidRPr="00FD6148">
        <w:t>н</w:t>
      </w:r>
      <w:r w:rsidRPr="00FD6148">
        <w:t>терполом и Европолом в государстве-участнике в целях пресечения торговли женщинами и детьми для цел</w:t>
      </w:r>
      <w:r>
        <w:t>ей</w:t>
      </w:r>
      <w:r w:rsidRPr="00FD6148">
        <w:t xml:space="preserve"> экономической или сексуальной эксплуат</w:t>
      </w:r>
      <w:r w:rsidRPr="00FD6148">
        <w:t>а</w:t>
      </w:r>
      <w:r w:rsidRPr="00FD6148">
        <w:t>ции. Просьба разъяснить, являются ли законодательные и иные меры, принятые для защиты жертв и преследования виновных, достаточными для решения пробл</w:t>
      </w:r>
      <w:r w:rsidRPr="00FD6148">
        <w:t>е</w:t>
      </w:r>
      <w:r w:rsidRPr="00FD6148">
        <w:t>мы то</w:t>
      </w:r>
      <w:r w:rsidRPr="00FD6148">
        <w:t>р</w:t>
      </w:r>
      <w:r w:rsidRPr="00FD6148">
        <w:t>говли людьми (доклад</w:t>
      </w:r>
      <w:r w:rsidR="004A5373">
        <w:t xml:space="preserve"> государства-участника</w:t>
      </w:r>
      <w:r w:rsidRPr="00FD6148">
        <w:t>, пункт 120).</w:t>
      </w:r>
    </w:p>
    <w:p w:rsidR="00D6166B" w:rsidRPr="00FD6148" w:rsidRDefault="00D6166B" w:rsidP="00D6166B">
      <w:pPr>
        <w:pStyle w:val="SingleTxtGR"/>
      </w:pPr>
      <w:r w:rsidRPr="00FD6148">
        <w:t>26.</w:t>
      </w:r>
      <w:r w:rsidRPr="00FD6148">
        <w:tab/>
        <w:t xml:space="preserve">Просьба </w:t>
      </w:r>
      <w:r w:rsidR="004A5373">
        <w:t>описать</w:t>
      </w:r>
      <w:r w:rsidRPr="00FD6148">
        <w:t xml:space="preserve"> усилия, предпринимаемы</w:t>
      </w:r>
      <w:r w:rsidR="004A5373">
        <w:t>е</w:t>
      </w:r>
      <w:r w:rsidRPr="00FD6148">
        <w:t xml:space="preserve"> государством-участником для запрещения телесных наказаний детей в семье, школах и других учрежд</w:t>
      </w:r>
      <w:r w:rsidRPr="00FD6148">
        <w:t>е</w:t>
      </w:r>
      <w:r w:rsidRPr="00FD6148">
        <w:t xml:space="preserve">ниях и </w:t>
      </w:r>
      <w:r>
        <w:t xml:space="preserve">для </w:t>
      </w:r>
      <w:r w:rsidRPr="00FD6148">
        <w:t>наказания за их прим</w:t>
      </w:r>
      <w:r w:rsidRPr="00FD6148">
        <w:t>е</w:t>
      </w:r>
      <w:r w:rsidRPr="00FD6148">
        <w:t>нение.</w:t>
      </w:r>
    </w:p>
    <w:p w:rsidR="00D6166B" w:rsidRPr="00FD6148" w:rsidRDefault="00D6166B" w:rsidP="00D6166B">
      <w:pPr>
        <w:pStyle w:val="H1GR"/>
      </w:pPr>
      <w:r>
        <w:tab/>
      </w:r>
      <w:r>
        <w:tab/>
      </w:r>
      <w:r w:rsidRPr="00FD6148">
        <w:t>Статья 11</w:t>
      </w:r>
      <w:r w:rsidR="004A5373">
        <w:t xml:space="preserve"> - Право на достаточный жизненный уровень</w:t>
      </w:r>
    </w:p>
    <w:p w:rsidR="00D6166B" w:rsidRPr="00FD6148" w:rsidRDefault="00D6166B" w:rsidP="00D6166B">
      <w:pPr>
        <w:pStyle w:val="SingleTxtGR"/>
      </w:pPr>
      <w:r w:rsidRPr="00FD6148">
        <w:t>27.</w:t>
      </w:r>
      <w:r w:rsidRPr="00FD6148">
        <w:tab/>
        <w:t>Просьба представить дополнительные дезагрегированные данные о м</w:t>
      </w:r>
      <w:r w:rsidRPr="00FD6148">
        <w:t>е</w:t>
      </w:r>
      <w:r w:rsidRPr="00FD6148">
        <w:t>рах, принятых государс</w:t>
      </w:r>
      <w:r w:rsidRPr="00FD6148">
        <w:t>т</w:t>
      </w:r>
      <w:r w:rsidRPr="00FD6148">
        <w:t>вом-участником для обеспечения достаточного уровня жизни для всех, включая меры по снижению н</w:t>
      </w:r>
      <w:r w:rsidRPr="00FD6148">
        <w:t>ы</w:t>
      </w:r>
      <w:r w:rsidRPr="00FD6148">
        <w:t>нешних темпов инфляции, а также по преодолению проблемы значительного разрыва в уровнях доходов в государстве-участнике.</w:t>
      </w:r>
    </w:p>
    <w:p w:rsidR="00D6166B" w:rsidRPr="00FD6148" w:rsidRDefault="00D6166B" w:rsidP="00D6166B">
      <w:pPr>
        <w:pStyle w:val="SingleTxtGR"/>
      </w:pPr>
      <w:r w:rsidRPr="00FD6148">
        <w:t>28.</w:t>
      </w:r>
      <w:r w:rsidRPr="00FD6148">
        <w:tab/>
        <w:t>Просьба представить информацию о существующих в государстве-участнике условиях бедности и разъяснить, какую комплексную стратегию приняло государство-участник для борьбы с бедностью, а также оценить э</w:t>
      </w:r>
      <w:r w:rsidRPr="00FD6148">
        <w:t>ф</w:t>
      </w:r>
      <w:r w:rsidRPr="00FD6148">
        <w:t>фективность мер, принятых на этот счет.</w:t>
      </w:r>
    </w:p>
    <w:p w:rsidR="00D6166B" w:rsidRPr="00FD6148" w:rsidRDefault="00D6166B" w:rsidP="00D6166B">
      <w:pPr>
        <w:pStyle w:val="SingleTxtGR"/>
      </w:pPr>
      <w:r w:rsidRPr="00FD6148">
        <w:t>29.</w:t>
      </w:r>
      <w:r w:rsidRPr="00FD6148">
        <w:tab/>
      </w:r>
      <w:r>
        <w:t>Просьба представить информацию о мерах законодательного или иного характера, принятых для решения проблемы бездомности, в том числе посре</w:t>
      </w:r>
      <w:r>
        <w:t>д</w:t>
      </w:r>
      <w:r>
        <w:t>ством выделения необходимых ресурсов для предоставления социального ж</w:t>
      </w:r>
      <w:r>
        <w:t>и</w:t>
      </w:r>
      <w:r>
        <w:t>лья, при придании приоритетного значения наиболее обездоленным и маргин</w:t>
      </w:r>
      <w:r>
        <w:t>а</w:t>
      </w:r>
      <w:r>
        <w:t>лизированным лицам и группам.</w:t>
      </w:r>
    </w:p>
    <w:p w:rsidR="00D6166B" w:rsidRPr="00FD6148" w:rsidRDefault="00D6166B" w:rsidP="00D6166B">
      <w:pPr>
        <w:pStyle w:val="SingleTxtGR"/>
      </w:pPr>
      <w:r w:rsidRPr="00FD6148">
        <w:t>30.</w:t>
      </w:r>
      <w:r w:rsidRPr="00FD6148">
        <w:tab/>
        <w:t xml:space="preserve">Просьба представить информацию о </w:t>
      </w:r>
      <w:r>
        <w:t xml:space="preserve">мерах </w:t>
      </w:r>
      <w:r w:rsidRPr="00FD6148">
        <w:t>законодательн</w:t>
      </w:r>
      <w:r>
        <w:t>ого</w:t>
      </w:r>
      <w:r w:rsidRPr="00FD6148">
        <w:t xml:space="preserve"> или ин</w:t>
      </w:r>
      <w:r>
        <w:t>ого характера</w:t>
      </w:r>
      <w:r w:rsidRPr="00FD6148">
        <w:t>, принятых государством-участником для регистрации поселений р</w:t>
      </w:r>
      <w:r w:rsidRPr="00FD6148">
        <w:t>о</w:t>
      </w:r>
      <w:r w:rsidRPr="00FD6148">
        <w:t>ма, не имеющих признанного статуса, и улучшения условий жизни в целях обеспечения достоинства их жителей, а также гаранти</w:t>
      </w:r>
      <w:r>
        <w:t>рованного</w:t>
      </w:r>
      <w:r w:rsidRPr="00FD6148">
        <w:t xml:space="preserve"> законного до</w:t>
      </w:r>
      <w:r w:rsidRPr="00FD6148">
        <w:t>с</w:t>
      </w:r>
      <w:r w:rsidRPr="00FD6148">
        <w:t>тупа к воде, эле</w:t>
      </w:r>
      <w:r w:rsidRPr="00FD6148">
        <w:t>к</w:t>
      </w:r>
      <w:r w:rsidRPr="00FD6148">
        <w:t xml:space="preserve">тричеству и газу в </w:t>
      </w:r>
      <w:r w:rsidR="004A5373">
        <w:t xml:space="preserve">этих </w:t>
      </w:r>
      <w:r w:rsidRPr="00FD6148">
        <w:t>поселениях рома.</w:t>
      </w:r>
    </w:p>
    <w:p w:rsidR="00024D62" w:rsidRDefault="00024D62" w:rsidP="00024D62">
      <w:pPr>
        <w:pStyle w:val="SingleTxtGR"/>
      </w:pPr>
      <w:r>
        <w:t>31.</w:t>
      </w:r>
      <w:r>
        <w:tab/>
        <w:t>Просьба разъяснить основания для существования разных программ пр</w:t>
      </w:r>
      <w:r>
        <w:t>е</w:t>
      </w:r>
      <w:r>
        <w:t>доставления компенсации людям, лишившимся жилья в Чечне в результате во</w:t>
      </w:r>
      <w:r>
        <w:t>о</w:t>
      </w:r>
      <w:r>
        <w:t>руженного ко</w:t>
      </w:r>
      <w:r>
        <w:t>н</w:t>
      </w:r>
      <w:r>
        <w:t>фликта, и представить данные о числе лиц, подавших заявления на выплату компенсации за утраченное жилье и имущество. Просьба разъя</w:t>
      </w:r>
      <w:r>
        <w:t>с</w:t>
      </w:r>
      <w:r>
        <w:t xml:space="preserve">нить средства правовой защиты, имеющиеся у людей, лишившихся жилья в </w:t>
      </w:r>
      <w:r w:rsidRPr="007D6B7A">
        <w:rPr>
          <w:spacing w:val="2"/>
        </w:rPr>
        <w:t>Чечне в результате вооруженного конфли</w:t>
      </w:r>
      <w:r w:rsidRPr="007D6B7A">
        <w:rPr>
          <w:spacing w:val="2"/>
        </w:rPr>
        <w:t>к</w:t>
      </w:r>
      <w:r w:rsidRPr="007D6B7A">
        <w:rPr>
          <w:spacing w:val="2"/>
        </w:rPr>
        <w:t>та, проживавших в социальном жилье или жилье, предоставленном их работодателем, или не успевших приватизир</w:t>
      </w:r>
      <w:r w:rsidRPr="007D6B7A">
        <w:rPr>
          <w:spacing w:val="2"/>
        </w:rPr>
        <w:t>о</w:t>
      </w:r>
      <w:r w:rsidRPr="007D6B7A">
        <w:rPr>
          <w:spacing w:val="2"/>
        </w:rPr>
        <w:t>вать свое жилье до начала конфликта (доклад</w:t>
      </w:r>
      <w:r w:rsidR="004A5373" w:rsidRPr="007D6B7A">
        <w:rPr>
          <w:spacing w:val="2"/>
        </w:rPr>
        <w:t xml:space="preserve"> государства-участника</w:t>
      </w:r>
      <w:r w:rsidRPr="007D6B7A">
        <w:rPr>
          <w:spacing w:val="2"/>
        </w:rPr>
        <w:t>, пункт</w:t>
      </w:r>
      <w:r w:rsidR="004A5373" w:rsidRPr="007D6B7A">
        <w:rPr>
          <w:spacing w:val="2"/>
        </w:rPr>
        <w:t> </w:t>
      </w:r>
      <w:r w:rsidRPr="007D6B7A">
        <w:rPr>
          <w:spacing w:val="2"/>
        </w:rPr>
        <w:t>225).</w:t>
      </w:r>
    </w:p>
    <w:p w:rsidR="00024D62" w:rsidRPr="00192F97" w:rsidRDefault="00024D62" w:rsidP="0071751D">
      <w:pPr>
        <w:pStyle w:val="H1GR"/>
        <w:spacing w:before="300"/>
      </w:pPr>
      <w:r>
        <w:tab/>
      </w:r>
      <w:r>
        <w:tab/>
        <w:t>Статья 12</w:t>
      </w:r>
      <w:r w:rsidR="004A5373">
        <w:t xml:space="preserve"> - Право на наивысший достижимый уровень физического и психического здоровья</w:t>
      </w:r>
    </w:p>
    <w:p w:rsidR="00024D62" w:rsidRDefault="00024D62" w:rsidP="00024D62">
      <w:pPr>
        <w:pStyle w:val="SingleTxtGR"/>
      </w:pPr>
      <w:r>
        <w:t>32.</w:t>
      </w:r>
      <w:r>
        <w:tab/>
        <w:t>С учетом существенного ухудшения положения с охраной здоровья мал</w:t>
      </w:r>
      <w:r>
        <w:t>о</w:t>
      </w:r>
      <w:r>
        <w:t>числе</w:t>
      </w:r>
      <w:r>
        <w:t>н</w:t>
      </w:r>
      <w:r>
        <w:t>ных коренных народов Севера, в частности в Нанайском округе (поселок Найхин, Нанайский округ Хабаровского края), просьба указать, какие конкре</w:t>
      </w:r>
      <w:r>
        <w:t>т</w:t>
      </w:r>
      <w:r>
        <w:t>ные меры были приняты государством-участником для обеспечения их услуг</w:t>
      </w:r>
      <w:r>
        <w:t>а</w:t>
      </w:r>
      <w:r>
        <w:t>ми здравоохранения.</w:t>
      </w:r>
    </w:p>
    <w:p w:rsidR="00024D62" w:rsidRDefault="00024D62" w:rsidP="00024D62">
      <w:pPr>
        <w:pStyle w:val="SingleTxtGR"/>
      </w:pPr>
      <w:r>
        <w:t>33.</w:t>
      </w:r>
      <w:r>
        <w:tab/>
        <w:t>Просьба представить информацию об усилиях по обеспечению участия представителей коренных народов в разработке, планировании и осуществл</w:t>
      </w:r>
      <w:r>
        <w:t>е</w:t>
      </w:r>
      <w:r>
        <w:t>нии надлежащих в культурном отношении мер законодательного или иного х</w:t>
      </w:r>
      <w:r>
        <w:t>а</w:t>
      </w:r>
      <w:r>
        <w:t>рактера для осуществления ими права на наивысший достижимый уровень ф</w:t>
      </w:r>
      <w:r>
        <w:t>и</w:t>
      </w:r>
      <w:r>
        <w:t xml:space="preserve">зического и психического здоровья. </w:t>
      </w:r>
    </w:p>
    <w:p w:rsidR="00024D62" w:rsidRDefault="00024D62" w:rsidP="00024D62">
      <w:pPr>
        <w:pStyle w:val="SingleTxtGR"/>
      </w:pPr>
      <w:r>
        <w:t>34.</w:t>
      </w:r>
      <w:r>
        <w:tab/>
        <w:t>Просьба описать меры законодательного или иного характера, принятые для решения проблем, вызванных реформой национальной системы медици</w:t>
      </w:r>
      <w:r>
        <w:t>н</w:t>
      </w:r>
      <w:r>
        <w:t xml:space="preserve">ского страхования, </w:t>
      </w:r>
      <w:r w:rsidR="004A5373">
        <w:t>в целях</w:t>
      </w:r>
      <w:r>
        <w:t xml:space="preserve"> обеспечения того, чтобы стоимость лекарственных средств возмещалась пациентам, и для предоставления полного доступа к усл</w:t>
      </w:r>
      <w:r>
        <w:t>у</w:t>
      </w:r>
      <w:r>
        <w:t>гам здравоохранения наиболее обездоленным и маргинализированным слоям населения, а также для ускорения ремонта и модернизации больниц.</w:t>
      </w:r>
    </w:p>
    <w:p w:rsidR="00024D62" w:rsidRDefault="00024D62" w:rsidP="00024D62">
      <w:pPr>
        <w:pStyle w:val="SingleTxtGR"/>
      </w:pPr>
      <w:r>
        <w:t>35.</w:t>
      </w:r>
      <w:r>
        <w:tab/>
        <w:t>Просьба представить обновленную информацию о мерах законодательн</w:t>
      </w:r>
      <w:r>
        <w:t>о</w:t>
      </w:r>
      <w:r>
        <w:t>го и иного характера, принятых государством-участником для обеспечения до</w:t>
      </w:r>
      <w:r>
        <w:t>с</w:t>
      </w:r>
      <w:r>
        <w:t>тупа к дорогостоящим и сложным медицинским услугам, таким как транспла</w:t>
      </w:r>
      <w:r>
        <w:t>н</w:t>
      </w:r>
      <w:r>
        <w:t>тация</w:t>
      </w:r>
      <w:r w:rsidR="008E6F05">
        <w:t>,</w:t>
      </w:r>
      <w:r>
        <w:t xml:space="preserve"> и к сложным услугам протезирования для серьезно больных лиц, ос</w:t>
      </w:r>
      <w:r>
        <w:t>о</w:t>
      </w:r>
      <w:r>
        <w:t>бенно детей. Просьба также представить информацию о доступе, обеспечива</w:t>
      </w:r>
      <w:r>
        <w:t>е</w:t>
      </w:r>
      <w:r>
        <w:t>мом государством-участником к редким лекарственным средствам, не включе</w:t>
      </w:r>
      <w:r>
        <w:t>н</w:t>
      </w:r>
      <w:r>
        <w:t>ным в перечень лекарств, утвержденный приказом № 665 Министерства здр</w:t>
      </w:r>
      <w:r>
        <w:t>а</w:t>
      </w:r>
      <w:r>
        <w:t>воохранения от 18 сентября 2006 года.</w:t>
      </w:r>
    </w:p>
    <w:p w:rsidR="00024D62" w:rsidRDefault="00024D62" w:rsidP="00024D62">
      <w:pPr>
        <w:pStyle w:val="SingleTxtGR"/>
      </w:pPr>
      <w:r>
        <w:t>36.</w:t>
      </w:r>
      <w:r>
        <w:tab/>
        <w:t>Просьба представить подробную информацию о распространенности инъекционного потребления наркотиков и о его воздействии на профилактику и лечение ВИЧ, гепатита С и туберкулеза в государстве-участнике. Просьба ук</w:t>
      </w:r>
      <w:r>
        <w:t>а</w:t>
      </w:r>
      <w:r>
        <w:t xml:space="preserve">зать, нашли ли применение в государстве-участнике техническое руководство ВОЗ/ЮНОДК/ЮНЭЙДС для стран по </w:t>
      </w:r>
      <w:r w:rsidR="004A5373">
        <w:t>разработке</w:t>
      </w:r>
      <w:r>
        <w:t xml:space="preserve"> целе</w:t>
      </w:r>
      <w:r w:rsidR="004A5373">
        <w:t>й</w:t>
      </w:r>
      <w:r>
        <w:t xml:space="preserve"> </w:t>
      </w:r>
      <w:r w:rsidR="004A5373">
        <w:t>в рамках концепции</w:t>
      </w:r>
      <w:r>
        <w:t xml:space="preserve"> обеспечения </w:t>
      </w:r>
      <w:r w:rsidR="00FC179D">
        <w:t>универсального</w:t>
      </w:r>
      <w:r>
        <w:t xml:space="preserve"> доступа к профилактике, лечению и </w:t>
      </w:r>
      <w:r w:rsidR="00FC179D">
        <w:t xml:space="preserve">уходу в связи с </w:t>
      </w:r>
      <w:r>
        <w:t>ВИЧ-инф</w:t>
      </w:r>
      <w:r w:rsidR="00FC179D">
        <w:t xml:space="preserve">екцией среди </w:t>
      </w:r>
      <w:r>
        <w:t>потреб</w:t>
      </w:r>
      <w:r w:rsidR="00FC179D">
        <w:t>ителей</w:t>
      </w:r>
      <w:r>
        <w:t xml:space="preserve"> инъекционны</w:t>
      </w:r>
      <w:r w:rsidR="00FC179D">
        <w:t>х наркотиков</w:t>
      </w:r>
      <w:r>
        <w:t xml:space="preserve"> (2009 год) и девять мер вмешательства, содержащихся в предусмотренном в нем всеобъе</w:t>
      </w:r>
      <w:r>
        <w:t>м</w:t>
      </w:r>
      <w:r>
        <w:t>лющем пакете.</w:t>
      </w:r>
    </w:p>
    <w:p w:rsidR="00024D62" w:rsidRDefault="00024D62" w:rsidP="0071751D">
      <w:pPr>
        <w:pStyle w:val="SingleTxtGR"/>
        <w:spacing w:line="230" w:lineRule="atLeast"/>
      </w:pPr>
      <w:r>
        <w:t>37.</w:t>
      </w:r>
      <w:r>
        <w:tab/>
        <w:t>Просьба указать, намеревается ли государство-участник предоставлять услуги по лечению подтвержденной наркозависимости и принять меры по о</w:t>
      </w:r>
      <w:r>
        <w:t>т</w:t>
      </w:r>
      <w:r>
        <w:t>мене запрета на медицинское использование метадона и бупренорфина для л</w:t>
      </w:r>
      <w:r>
        <w:t>е</w:t>
      </w:r>
      <w:r>
        <w:t xml:space="preserve">чения наркозависимых лиц, а также ввести </w:t>
      </w:r>
      <w:r w:rsidR="00FC179D">
        <w:t xml:space="preserve">в </w:t>
      </w:r>
      <w:r>
        <w:t>действие программы поддерж</w:t>
      </w:r>
      <w:r>
        <w:t>и</w:t>
      </w:r>
      <w:r>
        <w:t>вающей терапии и положить конец практике произвольной дискриминации з</w:t>
      </w:r>
      <w:r>
        <w:t>а</w:t>
      </w:r>
      <w:r>
        <w:t>регистрированных потребителей наркотиков. Просьба уточнить, приняло ли г</w:t>
      </w:r>
      <w:r>
        <w:t>о</w:t>
      </w:r>
      <w:r>
        <w:t>сударство</w:t>
      </w:r>
      <w:r w:rsidR="008E6F05">
        <w:t>-</w:t>
      </w:r>
      <w:r>
        <w:t xml:space="preserve">участник программы уменьшения подтвержденного вреда, </w:t>
      </w:r>
      <w:r w:rsidR="00FC179D">
        <w:t>например</w:t>
      </w:r>
      <w:r>
        <w:t xml:space="preserve"> для потребителей инъекционных наркотиков, страдающих от туберкулеза и г</w:t>
      </w:r>
      <w:r>
        <w:t>е</w:t>
      </w:r>
      <w:r>
        <w:t>патита С, в частности в рамках выполнения своего обещания выделить фина</w:t>
      </w:r>
      <w:r>
        <w:t>н</w:t>
      </w:r>
      <w:r>
        <w:t>сирование для предотвращения закрытия программ обмена шпр</w:t>
      </w:r>
      <w:r>
        <w:t>и</w:t>
      </w:r>
      <w:r>
        <w:t>цев, ранее поддерживавшихся Глобальным фондом. Просьба также представить информ</w:t>
      </w:r>
      <w:r>
        <w:t>а</w:t>
      </w:r>
      <w:r>
        <w:t>цию о том, пересмотрело ли государство-участник свои положения о контроле за наркотиками в соответствии с рекомендациями Всемирной орган</w:t>
      </w:r>
      <w:r>
        <w:t>и</w:t>
      </w:r>
      <w:r>
        <w:t>зации здравоохранения (ВОЗ) и Международного комитета по контролю над наркот</w:t>
      </w:r>
      <w:r>
        <w:t>и</w:t>
      </w:r>
      <w:r>
        <w:t>ками (МККН).</w:t>
      </w:r>
    </w:p>
    <w:p w:rsidR="00024D62" w:rsidRDefault="00024D62" w:rsidP="00024D62">
      <w:pPr>
        <w:pStyle w:val="SingleTxtGR"/>
      </w:pPr>
      <w:r>
        <w:t>38.</w:t>
      </w:r>
      <w:r>
        <w:tab/>
        <w:t>Просьба представить информацию о мерах законодательного или иного характера, принятых для снижения детской и материнской смертности, обесп</w:t>
      </w:r>
      <w:r>
        <w:t>е</w:t>
      </w:r>
      <w:r>
        <w:t>чения полового во</w:t>
      </w:r>
      <w:r>
        <w:t>с</w:t>
      </w:r>
      <w:r>
        <w:t>питания, повышения уровня осведомленности о безопасных контрацептивных и репр</w:t>
      </w:r>
      <w:r>
        <w:t>о</w:t>
      </w:r>
      <w:r>
        <w:t>дуктивных методах и обеспечения того, чтобы аборты производились в надлежащих медицинских и санитарных условиях.</w:t>
      </w:r>
    </w:p>
    <w:p w:rsidR="00024D62" w:rsidRPr="004C3EF1" w:rsidRDefault="00024D62" w:rsidP="0071751D">
      <w:pPr>
        <w:pStyle w:val="H1GR"/>
        <w:spacing w:before="300"/>
      </w:pPr>
      <w:r>
        <w:tab/>
      </w:r>
      <w:r>
        <w:tab/>
        <w:t>Статьи 13 и 14</w:t>
      </w:r>
      <w:r w:rsidR="00FC179D">
        <w:t xml:space="preserve"> - Право на образование</w:t>
      </w:r>
    </w:p>
    <w:p w:rsidR="00024D62" w:rsidRDefault="00024D62" w:rsidP="00024D62">
      <w:pPr>
        <w:pStyle w:val="SingleTxtGR"/>
      </w:pPr>
      <w:r>
        <w:t>39.</w:t>
      </w:r>
      <w:r>
        <w:tab/>
        <w:t>Просьба дополнить информацию, приведенную в пункте 362 доклада</w:t>
      </w:r>
      <w:r w:rsidR="00FC179D">
        <w:t xml:space="preserve"> г</w:t>
      </w:r>
      <w:r w:rsidR="00FC179D">
        <w:t>о</w:t>
      </w:r>
      <w:r w:rsidR="00FC179D">
        <w:t>сударства-участника</w:t>
      </w:r>
      <w:r>
        <w:t>, дезагрегированными сравнительными данными об уровне посещаемости школ, охвате школьным обучением и досрочном прекращении обучения детей из групп, находящихся в неблагоприятном или маргинальном положении, таких как этнические мен</w:t>
      </w:r>
      <w:r>
        <w:t>ь</w:t>
      </w:r>
      <w:r>
        <w:t>шинства и дети-инвалиды.</w:t>
      </w:r>
    </w:p>
    <w:p w:rsidR="00024D62" w:rsidRDefault="00024D62" w:rsidP="00024D62">
      <w:pPr>
        <w:pStyle w:val="SingleTxtGR"/>
      </w:pPr>
      <w:r>
        <w:t>40.</w:t>
      </w:r>
      <w:r>
        <w:tab/>
        <w:t>Просьба представить обновленную информацию о мерах законодательн</w:t>
      </w:r>
      <w:r>
        <w:t>о</w:t>
      </w:r>
      <w:r>
        <w:t>го или иного характера, принятых в целях решения широко распространенной проблемы н</w:t>
      </w:r>
      <w:r>
        <w:t>е</w:t>
      </w:r>
      <w:r>
        <w:t>посещения школ из-за миграции, бездомности и безнадзорности.</w:t>
      </w:r>
    </w:p>
    <w:p w:rsidR="00024D62" w:rsidRDefault="00024D62" w:rsidP="00024D62">
      <w:pPr>
        <w:pStyle w:val="SingleTxtGR"/>
      </w:pPr>
      <w:r>
        <w:t>41.</w:t>
      </w:r>
      <w:r>
        <w:tab/>
        <w:t>Просьба представить обновленную информацию о Федеральной целевой программе "Русский язык" на 2006−2010 годы, направленн</w:t>
      </w:r>
      <w:r w:rsidR="00FC179D">
        <w:t>ой</w:t>
      </w:r>
      <w:r>
        <w:t xml:space="preserve"> на обеспечение права российских граждан на овладение родным языком и на обеспечение во</w:t>
      </w:r>
      <w:r>
        <w:t>з</w:t>
      </w:r>
      <w:r>
        <w:t>можностей иностранным гражданам, включая трудовых мигрантов, изучать русский язык в качестве иностранного языка. Просьба представить также и</w:t>
      </w:r>
      <w:r>
        <w:t>н</w:t>
      </w:r>
      <w:r>
        <w:t>формацию о мерах, принятых для облегчения социальной адаптации детей м</w:t>
      </w:r>
      <w:r>
        <w:t>и</w:t>
      </w:r>
      <w:r>
        <w:t>грантов и беженцев и для удовлетворения с этой целью потребностей школ в методических мат</w:t>
      </w:r>
      <w:r>
        <w:t>е</w:t>
      </w:r>
      <w:r>
        <w:t>риалах, учебниках и в подготовке преподавателей.</w:t>
      </w:r>
    </w:p>
    <w:p w:rsidR="00024D62" w:rsidRDefault="00024D62" w:rsidP="00024D62">
      <w:pPr>
        <w:pStyle w:val="SingleTxtGR"/>
      </w:pPr>
      <w:r>
        <w:t>42.</w:t>
      </w:r>
      <w:r>
        <w:tab/>
        <w:t>Просьба представить информацию о программе укрепления сельских школ. Как осуществление этой программы повлияло на доступность и качество образования детей, проживающих в сельских районах?</w:t>
      </w:r>
    </w:p>
    <w:p w:rsidR="00024D62" w:rsidRPr="008569D9" w:rsidRDefault="00024D62" w:rsidP="0071751D">
      <w:pPr>
        <w:pStyle w:val="H1GR"/>
        <w:spacing w:before="300"/>
      </w:pPr>
      <w:r>
        <w:tab/>
      </w:r>
      <w:r>
        <w:tab/>
        <w:t>Статья 15</w:t>
      </w:r>
      <w:r w:rsidR="00FC179D">
        <w:t xml:space="preserve"> - Культурные права</w:t>
      </w:r>
    </w:p>
    <w:p w:rsidR="00024D62" w:rsidRDefault="00024D62" w:rsidP="00024D62">
      <w:pPr>
        <w:pStyle w:val="SingleTxtGR"/>
      </w:pPr>
      <w:r>
        <w:t>43.</w:t>
      </w:r>
      <w:r>
        <w:tab/>
        <w:t>Просьба представить обновленную информацию о том, как осуществл</w:t>
      </w:r>
      <w:r>
        <w:t>е</w:t>
      </w:r>
      <w:r>
        <w:t>ние права на участие в культурной жизни и пользование достижениями культ</w:t>
      </w:r>
      <w:r>
        <w:t>у</w:t>
      </w:r>
      <w:r>
        <w:t>ры, в частности на доступ к культурным мероприятиям и культурным ценн</w:t>
      </w:r>
      <w:r>
        <w:t>о</w:t>
      </w:r>
      <w:r>
        <w:t>стям и услугам, обеспечивается для малоимущих лиц и для таких групп, как инвалиды, пожилые люди, иммигранты, представители этнических, религио</w:t>
      </w:r>
      <w:r>
        <w:t>з</w:t>
      </w:r>
      <w:r>
        <w:t>ных и языковых меньшинств и "малочисленные коренные народы" Севера, в соответствии с замечанием общего порядка № 21 (2009 год) Комитета о праве каждого на участие в культурной жизни (доклад</w:t>
      </w:r>
      <w:r w:rsidR="00FC179D">
        <w:t xml:space="preserve"> государства-участника</w:t>
      </w:r>
      <w:r>
        <w:t>, пун</w:t>
      </w:r>
      <w:r>
        <w:t>к</w:t>
      </w:r>
      <w:r>
        <w:t>ты</w:t>
      </w:r>
      <w:r w:rsidR="00FC179D">
        <w:t> </w:t>
      </w:r>
      <w:r>
        <w:t>377</w:t>
      </w:r>
      <w:r w:rsidR="00732B33">
        <w:t>−</w:t>
      </w:r>
      <w:r>
        <w:t>416).</w:t>
      </w:r>
    </w:p>
    <w:p w:rsidR="00D6166B" w:rsidRPr="0071751D" w:rsidRDefault="0071751D" w:rsidP="0071751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6166B" w:rsidRPr="0071751D" w:rsidSect="00B4792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F2B" w:rsidRDefault="00C14F2B">
      <w:r>
        <w:rPr>
          <w:lang w:val="en-US"/>
        </w:rPr>
        <w:tab/>
      </w:r>
      <w:r>
        <w:separator/>
      </w:r>
    </w:p>
  </w:endnote>
  <w:endnote w:type="continuationSeparator" w:id="0">
    <w:p w:rsidR="00C14F2B" w:rsidRDefault="00C14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F2B" w:rsidRPr="009A6F4A" w:rsidRDefault="00C14F2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GE.10-43032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F2B" w:rsidRPr="009A6F4A" w:rsidRDefault="00C14F2B">
    <w:pPr>
      <w:pStyle w:val="Footer"/>
      <w:rPr>
        <w:lang w:val="en-US"/>
      </w:rPr>
    </w:pPr>
    <w:r>
      <w:rPr>
        <w:lang w:val="en-US"/>
      </w:rPr>
      <w:t>GE.10-43032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F2B" w:rsidRPr="009A6F4A" w:rsidRDefault="00C14F2B">
    <w:pPr>
      <w:pStyle w:val="Footer"/>
      <w:rPr>
        <w:sz w:val="20"/>
        <w:lang w:val="en-US"/>
      </w:rPr>
    </w:pPr>
    <w:r>
      <w:rPr>
        <w:sz w:val="20"/>
        <w:lang w:val="en-US"/>
      </w:rPr>
      <w:t>GE.10-43032  (R)   280610    280610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F2B" w:rsidRPr="00F71F63" w:rsidRDefault="00C14F2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14F2B" w:rsidRPr="00F71F63" w:rsidRDefault="00C14F2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14F2B" w:rsidRPr="00635E86" w:rsidRDefault="00C14F2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F2B" w:rsidRPr="00E71A0F" w:rsidRDefault="00C14F2B">
    <w:pPr>
      <w:pStyle w:val="Header"/>
      <w:rPr>
        <w:lang w:val="en-US"/>
      </w:rPr>
    </w:pPr>
    <w:r>
      <w:rPr>
        <w:lang w:val="en-US"/>
      </w:rPr>
      <w:t>E/C.12/RUS/Q/5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F2B" w:rsidRPr="009A6F4A" w:rsidRDefault="00C14F2B">
    <w:pPr>
      <w:pStyle w:val="Header"/>
      <w:rPr>
        <w:lang w:val="en-US"/>
      </w:rPr>
    </w:pPr>
    <w:r>
      <w:rPr>
        <w:lang w:val="en-US"/>
      </w:rPr>
      <w:tab/>
      <w:t>E/C.12/RUS/Q/5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798"/>
    <w:rsid w:val="000033D8"/>
    <w:rsid w:val="00005C1C"/>
    <w:rsid w:val="00016553"/>
    <w:rsid w:val="000233B3"/>
    <w:rsid w:val="00023E9E"/>
    <w:rsid w:val="00024D62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5798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7DCE"/>
    <w:rsid w:val="002B6D93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272D0"/>
    <w:rsid w:val="00332891"/>
    <w:rsid w:val="00356BB2"/>
    <w:rsid w:val="00360477"/>
    <w:rsid w:val="00367FC9"/>
    <w:rsid w:val="003711A1"/>
    <w:rsid w:val="00372123"/>
    <w:rsid w:val="0038293E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3AEE"/>
    <w:rsid w:val="00474F42"/>
    <w:rsid w:val="0048086E"/>
    <w:rsid w:val="0048244D"/>
    <w:rsid w:val="004A0DE8"/>
    <w:rsid w:val="004A4CB7"/>
    <w:rsid w:val="004A5373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67655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06A50"/>
    <w:rsid w:val="006115AA"/>
    <w:rsid w:val="006120AE"/>
    <w:rsid w:val="00635E86"/>
    <w:rsid w:val="00636A37"/>
    <w:rsid w:val="006501A5"/>
    <w:rsid w:val="006567B2"/>
    <w:rsid w:val="00662ADE"/>
    <w:rsid w:val="00664106"/>
    <w:rsid w:val="00665EE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751D"/>
    <w:rsid w:val="00732B33"/>
    <w:rsid w:val="00735602"/>
    <w:rsid w:val="0075279B"/>
    <w:rsid w:val="00753748"/>
    <w:rsid w:val="00762446"/>
    <w:rsid w:val="00781ACB"/>
    <w:rsid w:val="007A79EB"/>
    <w:rsid w:val="007D4CA0"/>
    <w:rsid w:val="007D5823"/>
    <w:rsid w:val="007D6B7A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7E42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6F05"/>
    <w:rsid w:val="008E7F13"/>
    <w:rsid w:val="008F3007"/>
    <w:rsid w:val="008F3185"/>
    <w:rsid w:val="008F7D5D"/>
    <w:rsid w:val="00906847"/>
    <w:rsid w:val="00915B0A"/>
    <w:rsid w:val="0091742C"/>
    <w:rsid w:val="00926904"/>
    <w:rsid w:val="009331C8"/>
    <w:rsid w:val="009372F0"/>
    <w:rsid w:val="00955022"/>
    <w:rsid w:val="00957B4D"/>
    <w:rsid w:val="00964EEA"/>
    <w:rsid w:val="00980C86"/>
    <w:rsid w:val="00984BBA"/>
    <w:rsid w:val="009A21F3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34E7B"/>
    <w:rsid w:val="00A4025D"/>
    <w:rsid w:val="00A74D44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17341"/>
    <w:rsid w:val="00B30A3C"/>
    <w:rsid w:val="00B47924"/>
    <w:rsid w:val="00B81305"/>
    <w:rsid w:val="00BB17DC"/>
    <w:rsid w:val="00BB1AF9"/>
    <w:rsid w:val="00BB4C4A"/>
    <w:rsid w:val="00BC3C85"/>
    <w:rsid w:val="00BD3CAE"/>
    <w:rsid w:val="00BD5F3C"/>
    <w:rsid w:val="00C0129C"/>
    <w:rsid w:val="00C07C0F"/>
    <w:rsid w:val="00C145C4"/>
    <w:rsid w:val="00C14F2B"/>
    <w:rsid w:val="00C20D2F"/>
    <w:rsid w:val="00C2131B"/>
    <w:rsid w:val="00C37AF8"/>
    <w:rsid w:val="00C37C79"/>
    <w:rsid w:val="00C41BBC"/>
    <w:rsid w:val="00C47879"/>
    <w:rsid w:val="00C5112A"/>
    <w:rsid w:val="00C51419"/>
    <w:rsid w:val="00C54056"/>
    <w:rsid w:val="00C663A3"/>
    <w:rsid w:val="00C75CB2"/>
    <w:rsid w:val="00C76574"/>
    <w:rsid w:val="00C90723"/>
    <w:rsid w:val="00C90D5C"/>
    <w:rsid w:val="00CA609E"/>
    <w:rsid w:val="00CA7DA4"/>
    <w:rsid w:val="00CB2601"/>
    <w:rsid w:val="00CB31FB"/>
    <w:rsid w:val="00CE3D6F"/>
    <w:rsid w:val="00CE79A5"/>
    <w:rsid w:val="00CF0042"/>
    <w:rsid w:val="00CF262F"/>
    <w:rsid w:val="00D025D5"/>
    <w:rsid w:val="00D26246"/>
    <w:rsid w:val="00D26B13"/>
    <w:rsid w:val="00D26CC1"/>
    <w:rsid w:val="00D30662"/>
    <w:rsid w:val="00D32A0B"/>
    <w:rsid w:val="00D6166B"/>
    <w:rsid w:val="00D6236B"/>
    <w:rsid w:val="00D809D1"/>
    <w:rsid w:val="00D84ECF"/>
    <w:rsid w:val="00DA2851"/>
    <w:rsid w:val="00DA2B7C"/>
    <w:rsid w:val="00DA5686"/>
    <w:rsid w:val="00DB2FC0"/>
    <w:rsid w:val="00DF18FA"/>
    <w:rsid w:val="00DF2668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499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179D"/>
    <w:rsid w:val="00FC4AE1"/>
    <w:rsid w:val="00FD22B8"/>
    <w:rsid w:val="00FD78A3"/>
    <w:rsid w:val="00FF69A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1G">
    <w:name w:val="_ H_1_G"/>
    <w:basedOn w:val="Normal"/>
    <w:next w:val="Normal"/>
    <w:rsid w:val="00C0129C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7</Pages>
  <Words>2978</Words>
  <Characters>16979</Characters>
  <Application>Microsoft Office Word</Application>
  <DocSecurity>4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1043032</vt:lpstr>
    </vt:vector>
  </TitlesOfParts>
  <Company>CSD</Company>
  <LinksUpToDate>false</LinksUpToDate>
  <CharactersWithSpaces>19918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1043032</dc:title>
  <dc:subject/>
  <dc:creator>Chouvalova</dc:creator>
  <cp:keywords/>
  <dc:description/>
  <cp:lastModifiedBy>ARGOUNOVA</cp:lastModifiedBy>
  <cp:revision>2</cp:revision>
  <cp:lastPrinted>2010-06-28T11:48:00Z</cp:lastPrinted>
  <dcterms:created xsi:type="dcterms:W3CDTF">2010-06-28T11:51:00Z</dcterms:created>
  <dcterms:modified xsi:type="dcterms:W3CDTF">2010-06-28T11:51:00Z</dcterms:modified>
</cp:coreProperties>
</file>