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266566" w14:paraId="6F20E9E1" w14:textId="77777777" w:rsidTr="009D5F1A">
        <w:trPr>
          <w:trHeight w:hRule="exact" w:val="851"/>
        </w:trPr>
        <w:tc>
          <w:tcPr>
            <w:tcW w:w="1276" w:type="dxa"/>
            <w:tcBorders>
              <w:bottom w:val="single" w:sz="4" w:space="0" w:color="auto"/>
            </w:tcBorders>
          </w:tcPr>
          <w:p w14:paraId="7810E237" w14:textId="77777777" w:rsidR="00DC0149" w:rsidRPr="00DB58B5" w:rsidRDefault="00DC0149" w:rsidP="003012FE"/>
        </w:tc>
        <w:tc>
          <w:tcPr>
            <w:tcW w:w="2268" w:type="dxa"/>
            <w:tcBorders>
              <w:bottom w:val="single" w:sz="4" w:space="0" w:color="auto"/>
            </w:tcBorders>
            <w:vAlign w:val="bottom"/>
          </w:tcPr>
          <w:p w14:paraId="3AC35E1A" w14:textId="77777777" w:rsidR="00DC0149" w:rsidRPr="00266566" w:rsidRDefault="00DC0149" w:rsidP="009D5F1A">
            <w:pPr>
              <w:spacing w:after="80" w:line="300" w:lineRule="exact"/>
              <w:rPr>
                <w:sz w:val="28"/>
              </w:rPr>
            </w:pPr>
            <w:r w:rsidRPr="00266566">
              <w:rPr>
                <w:sz w:val="28"/>
              </w:rPr>
              <w:t>Nations Unies</w:t>
            </w:r>
          </w:p>
        </w:tc>
        <w:tc>
          <w:tcPr>
            <w:tcW w:w="6095" w:type="dxa"/>
            <w:gridSpan w:val="2"/>
            <w:tcBorders>
              <w:bottom w:val="single" w:sz="4" w:space="0" w:color="auto"/>
            </w:tcBorders>
            <w:vAlign w:val="bottom"/>
          </w:tcPr>
          <w:p w14:paraId="73FDEAAD" w14:textId="589B72F5" w:rsidR="00DC0149" w:rsidRPr="00266566" w:rsidRDefault="003012FE" w:rsidP="003012FE">
            <w:pPr>
              <w:jc w:val="right"/>
            </w:pPr>
            <w:r w:rsidRPr="00266566">
              <w:rPr>
                <w:sz w:val="40"/>
              </w:rPr>
              <w:t>CERD</w:t>
            </w:r>
            <w:r w:rsidRPr="00266566">
              <w:t>/C/104/2</w:t>
            </w:r>
          </w:p>
        </w:tc>
      </w:tr>
      <w:tr w:rsidR="00DC0149" w:rsidRPr="00266566" w14:paraId="660AB125" w14:textId="77777777" w:rsidTr="009D5F1A">
        <w:trPr>
          <w:trHeight w:hRule="exact" w:val="2835"/>
        </w:trPr>
        <w:tc>
          <w:tcPr>
            <w:tcW w:w="1276" w:type="dxa"/>
            <w:tcBorders>
              <w:top w:val="single" w:sz="4" w:space="0" w:color="auto"/>
              <w:bottom w:val="single" w:sz="12" w:space="0" w:color="auto"/>
            </w:tcBorders>
          </w:tcPr>
          <w:p w14:paraId="5CB94077" w14:textId="77777777" w:rsidR="00DC0149" w:rsidRPr="00266566" w:rsidRDefault="00DC0149" w:rsidP="009D5F1A">
            <w:pPr>
              <w:spacing w:before="120"/>
              <w:jc w:val="center"/>
            </w:pPr>
            <w:r w:rsidRPr="00266566">
              <w:rPr>
                <w:noProof/>
                <w:lang w:eastAsia="fr-CH"/>
              </w:rPr>
              <w:drawing>
                <wp:inline distT="0" distB="0" distL="0" distR="0" wp14:anchorId="403EF3FE" wp14:editId="4A233D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EB0C71" w14:textId="77777777" w:rsidR="00DC0149" w:rsidRPr="00266566" w:rsidRDefault="00DC0149" w:rsidP="009D5F1A">
            <w:pPr>
              <w:spacing w:before="120" w:line="380" w:lineRule="exact"/>
              <w:rPr>
                <w:b/>
                <w:sz w:val="40"/>
                <w:szCs w:val="40"/>
              </w:rPr>
            </w:pPr>
            <w:r w:rsidRPr="00266566">
              <w:rPr>
                <w:b/>
                <w:sz w:val="34"/>
                <w:szCs w:val="34"/>
              </w:rPr>
              <w:t>Convention internationale sur</w:t>
            </w:r>
            <w:r w:rsidRPr="00266566">
              <w:rPr>
                <w:b/>
                <w:sz w:val="34"/>
                <w:szCs w:val="34"/>
              </w:rPr>
              <w:br/>
              <w:t>l’élimination de toutes les formes</w:t>
            </w:r>
            <w:r w:rsidRPr="00266566">
              <w:rPr>
                <w:b/>
                <w:sz w:val="34"/>
                <w:szCs w:val="34"/>
              </w:rPr>
              <w:br/>
              <w:t>de discrimination raciale</w:t>
            </w:r>
          </w:p>
        </w:tc>
        <w:tc>
          <w:tcPr>
            <w:tcW w:w="2835" w:type="dxa"/>
            <w:tcBorders>
              <w:top w:val="single" w:sz="4" w:space="0" w:color="auto"/>
              <w:bottom w:val="single" w:sz="12" w:space="0" w:color="auto"/>
            </w:tcBorders>
          </w:tcPr>
          <w:p w14:paraId="6D34CCC4" w14:textId="77777777" w:rsidR="00DC0149" w:rsidRPr="00266566" w:rsidRDefault="003012FE" w:rsidP="009D5F1A">
            <w:pPr>
              <w:spacing w:before="240"/>
            </w:pPr>
            <w:proofErr w:type="spellStart"/>
            <w:r w:rsidRPr="00266566">
              <w:t>Distr</w:t>
            </w:r>
            <w:proofErr w:type="spellEnd"/>
            <w:r w:rsidRPr="00266566">
              <w:t>. générale</w:t>
            </w:r>
          </w:p>
          <w:p w14:paraId="09704356" w14:textId="77777777" w:rsidR="003012FE" w:rsidRPr="00266566" w:rsidRDefault="003012FE" w:rsidP="003012FE">
            <w:pPr>
              <w:spacing w:line="240" w:lineRule="exact"/>
            </w:pPr>
            <w:r w:rsidRPr="00266566">
              <w:t>3 juin 2021</w:t>
            </w:r>
          </w:p>
          <w:p w14:paraId="135C8F00" w14:textId="77777777" w:rsidR="003012FE" w:rsidRPr="00266566" w:rsidRDefault="003012FE" w:rsidP="003012FE">
            <w:pPr>
              <w:spacing w:line="240" w:lineRule="exact"/>
            </w:pPr>
            <w:r w:rsidRPr="00266566">
              <w:t>Français</w:t>
            </w:r>
          </w:p>
          <w:p w14:paraId="0455D1AD" w14:textId="77777777" w:rsidR="003012FE" w:rsidRPr="00266566" w:rsidRDefault="003012FE" w:rsidP="003012FE">
            <w:pPr>
              <w:spacing w:line="240" w:lineRule="exact"/>
            </w:pPr>
            <w:r w:rsidRPr="00266566">
              <w:t xml:space="preserve">Original : anglais </w:t>
            </w:r>
          </w:p>
          <w:p w14:paraId="59492484" w14:textId="1F185A88" w:rsidR="003012FE" w:rsidRPr="00266566" w:rsidRDefault="003012FE" w:rsidP="003012FE">
            <w:pPr>
              <w:spacing w:line="240" w:lineRule="exact"/>
            </w:pPr>
            <w:r w:rsidRPr="00266566">
              <w:t>Anglais, espagnol et français seulement</w:t>
            </w:r>
          </w:p>
        </w:tc>
      </w:tr>
    </w:tbl>
    <w:p w14:paraId="433AC670" w14:textId="77777777" w:rsidR="00623CA8" w:rsidRPr="00266566" w:rsidRDefault="00623CA8" w:rsidP="00623CA8">
      <w:pPr>
        <w:spacing w:before="120"/>
        <w:rPr>
          <w:b/>
          <w:sz w:val="24"/>
          <w:szCs w:val="24"/>
        </w:rPr>
      </w:pPr>
      <w:r w:rsidRPr="00266566">
        <w:rPr>
          <w:b/>
          <w:sz w:val="24"/>
          <w:szCs w:val="24"/>
        </w:rPr>
        <w:t>Comité pour l’élimination de la discrimination raciale</w:t>
      </w:r>
    </w:p>
    <w:p w14:paraId="0804663D" w14:textId="77777777" w:rsidR="00616AA2" w:rsidRPr="00266566" w:rsidRDefault="00616AA2" w:rsidP="00616AA2">
      <w:pPr>
        <w:rPr>
          <w:b/>
        </w:rPr>
      </w:pPr>
      <w:r w:rsidRPr="00266566">
        <w:rPr>
          <w:b/>
        </w:rPr>
        <w:t>104</w:t>
      </w:r>
      <w:r w:rsidRPr="00266566">
        <w:rPr>
          <w:b/>
          <w:vertAlign w:val="superscript"/>
        </w:rPr>
        <w:t>e</w:t>
      </w:r>
      <w:r w:rsidRPr="00266566">
        <w:rPr>
          <w:b/>
        </w:rPr>
        <w:t> session</w:t>
      </w:r>
    </w:p>
    <w:p w14:paraId="2BD2F838" w14:textId="4DA519BE" w:rsidR="00616AA2" w:rsidRPr="00266566" w:rsidRDefault="00616AA2" w:rsidP="00616AA2">
      <w:r w:rsidRPr="00266566">
        <w:rPr>
          <w:bCs/>
        </w:rPr>
        <w:t xml:space="preserve">9-25 août </w:t>
      </w:r>
      <w:r w:rsidRPr="00266566">
        <w:t>2021</w:t>
      </w:r>
    </w:p>
    <w:p w14:paraId="57894FD0" w14:textId="77777777" w:rsidR="00616AA2" w:rsidRPr="00266566" w:rsidRDefault="00616AA2" w:rsidP="00616AA2">
      <w:r w:rsidRPr="00266566">
        <w:t>Point 5 de l’ordre du jour provisoire</w:t>
      </w:r>
    </w:p>
    <w:p w14:paraId="49C7C5BD" w14:textId="77777777" w:rsidR="00616AA2" w:rsidRPr="00266566" w:rsidRDefault="00616AA2" w:rsidP="00616AA2">
      <w:pPr>
        <w:rPr>
          <w:b/>
        </w:rPr>
      </w:pPr>
      <w:r w:rsidRPr="00266566">
        <w:rPr>
          <w:b/>
        </w:rPr>
        <w:t xml:space="preserve">Soumission de rapports par les États parties en application </w:t>
      </w:r>
      <w:r w:rsidRPr="00266566">
        <w:rPr>
          <w:b/>
        </w:rPr>
        <w:br/>
        <w:t>du paragraphe 1 de l’article 9 de la Convention</w:t>
      </w:r>
    </w:p>
    <w:p w14:paraId="0FF9C213" w14:textId="77777777" w:rsidR="00616AA2" w:rsidRPr="00266566" w:rsidRDefault="00616AA2" w:rsidP="00E6311A">
      <w:pPr>
        <w:pStyle w:val="HChG"/>
      </w:pPr>
      <w:r w:rsidRPr="00266566">
        <w:tab/>
      </w:r>
      <w:r w:rsidRPr="00266566">
        <w:tab/>
        <w:t xml:space="preserve">Situation en ce qui concerne la soumission de rapports </w:t>
      </w:r>
      <w:r w:rsidRPr="00266566">
        <w:br/>
        <w:t xml:space="preserve">par les États parties en application du paragraphe 1 </w:t>
      </w:r>
      <w:r w:rsidRPr="00266566">
        <w:br/>
        <w:t>de l’article 9 de la Convention</w:t>
      </w:r>
    </w:p>
    <w:p w14:paraId="7B970148" w14:textId="77777777" w:rsidR="00616AA2" w:rsidRPr="00266566" w:rsidRDefault="00616AA2" w:rsidP="00E6311A">
      <w:pPr>
        <w:pStyle w:val="H1G"/>
      </w:pPr>
      <w:r w:rsidRPr="00266566">
        <w:tab/>
      </w:r>
      <w:r w:rsidRPr="00266566">
        <w:tab/>
        <w:t>Note du Secrétaire général</w:t>
      </w:r>
    </w:p>
    <w:p w14:paraId="6B1911B4" w14:textId="77777777" w:rsidR="00616AA2" w:rsidRPr="00266566" w:rsidRDefault="00616AA2" w:rsidP="00616AA2">
      <w:pPr>
        <w:pStyle w:val="SingleTxtG"/>
      </w:pPr>
      <w:r w:rsidRPr="00266566">
        <w:t>1.</w:t>
      </w:r>
      <w:r w:rsidRPr="00266566">
        <w:tab/>
        <w:t>Les États parties s’engagent à soumettre au Secrétaire général de l’Organisation des Nations Unies, pour examen par le Comité, un rapport sur les mesures d’ordre législatif, judiciaire, administratif ou autre qu’ils ont adoptées et qui donnent effet aux dispositions de la Convention dans un délai d’un an à compter de l’entrée en vigueur de la Convention, pour chaque État intéressé en ce qui le concerne et par la suite, tous les deux ans et, en outre, chaque fois que le Comité en fera la demande, en application du paragraphe 1 de l’article 9 de la Convention.</w:t>
      </w:r>
    </w:p>
    <w:p w14:paraId="3BC90B9F" w14:textId="286B684E" w:rsidR="00616AA2" w:rsidRPr="00266566" w:rsidRDefault="00616AA2" w:rsidP="00616AA2">
      <w:pPr>
        <w:pStyle w:val="SingleTxtG"/>
      </w:pPr>
      <w:r w:rsidRPr="00266566">
        <w:t>2.</w:t>
      </w:r>
      <w:r w:rsidRPr="00266566">
        <w:tab/>
        <w:t>Le présent rapport fait le point de la situation en ce qui concerne la soumission de rapports par les États parties en application de l’article 9 de la Convention. On trouvera dans le tableau 1 la liste des rapports reçus qui n’ont pas encore été examinés par le Comité et dans le tableau 2 celle des États parties dont les rapports sont en retard. Les informations figurant dans le présent rapport datent du 31</w:t>
      </w:r>
      <w:r w:rsidR="00A633F7" w:rsidRPr="00266566">
        <w:t> </w:t>
      </w:r>
      <w:r w:rsidRPr="00266566">
        <w:t>mai 2021.</w:t>
      </w:r>
    </w:p>
    <w:p w14:paraId="2ACF9586" w14:textId="77777777" w:rsidR="00616AA2" w:rsidRPr="00266566" w:rsidRDefault="00616AA2" w:rsidP="00616AA2">
      <w:pPr>
        <w:pStyle w:val="Titre1"/>
        <w:tabs>
          <w:tab w:val="clear" w:pos="1701"/>
          <w:tab w:val="clear" w:pos="2268"/>
          <w:tab w:val="clear" w:pos="2835"/>
        </w:tabs>
        <w:spacing w:after="120"/>
        <w:rPr>
          <w:b/>
        </w:rPr>
      </w:pPr>
      <w:r w:rsidRPr="00266566">
        <w:t>Tableau 1</w:t>
      </w:r>
      <w:r w:rsidRPr="00266566">
        <w:br/>
      </w:r>
      <w:r w:rsidRPr="00266566">
        <w:rPr>
          <w:b/>
        </w:rPr>
        <w:t>Rapports reçus qui n’ont pas encore été examinés par le Comité</w:t>
      </w:r>
      <w:r w:rsidRPr="00266566">
        <w:rPr>
          <w:rStyle w:val="Appelnotedebasdep"/>
        </w:rPr>
        <w:footnoteReference w:id="2"/>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616AA2" w:rsidRPr="00266566" w14:paraId="6E316C3A" w14:textId="77777777" w:rsidTr="00616AA2">
        <w:trPr>
          <w:tblHeader/>
        </w:trPr>
        <w:tc>
          <w:tcPr>
            <w:tcW w:w="2127" w:type="dxa"/>
            <w:tcBorders>
              <w:top w:val="single" w:sz="4" w:space="0" w:color="auto"/>
              <w:bottom w:val="single" w:sz="12" w:space="0" w:color="auto"/>
            </w:tcBorders>
            <w:shd w:val="clear" w:color="auto" w:fill="auto"/>
            <w:vAlign w:val="bottom"/>
          </w:tcPr>
          <w:p w14:paraId="78A80972" w14:textId="77777777" w:rsidR="00616AA2" w:rsidRPr="00266566" w:rsidRDefault="00616AA2" w:rsidP="00616AA2">
            <w:pPr>
              <w:spacing w:before="80" w:after="80" w:line="200" w:lineRule="exact"/>
              <w:ind w:right="113"/>
              <w:rPr>
                <w:i/>
                <w:sz w:val="16"/>
              </w:rPr>
            </w:pPr>
            <w:r w:rsidRPr="00266566">
              <w:rPr>
                <w:i/>
                <w:sz w:val="16"/>
              </w:rPr>
              <w:t>État partie</w:t>
            </w:r>
          </w:p>
        </w:tc>
        <w:tc>
          <w:tcPr>
            <w:tcW w:w="5243" w:type="dxa"/>
            <w:tcBorders>
              <w:top w:val="single" w:sz="4" w:space="0" w:color="auto"/>
              <w:bottom w:val="single" w:sz="12" w:space="0" w:color="auto"/>
            </w:tcBorders>
            <w:shd w:val="clear" w:color="auto" w:fill="auto"/>
            <w:vAlign w:val="bottom"/>
          </w:tcPr>
          <w:p w14:paraId="617F5D76" w14:textId="77777777" w:rsidR="00616AA2" w:rsidRPr="00266566" w:rsidRDefault="00616AA2" w:rsidP="00616AA2">
            <w:pPr>
              <w:spacing w:before="80" w:after="80" w:line="200" w:lineRule="exact"/>
              <w:ind w:right="113"/>
              <w:rPr>
                <w:i/>
                <w:sz w:val="16"/>
              </w:rPr>
            </w:pPr>
            <w:r w:rsidRPr="00266566">
              <w:rPr>
                <w:i/>
                <w:sz w:val="16"/>
              </w:rPr>
              <w:t>Rapports reçus</w:t>
            </w:r>
          </w:p>
        </w:tc>
      </w:tr>
      <w:tr w:rsidR="00616AA2" w:rsidRPr="00266566" w14:paraId="68AF23FD" w14:textId="77777777" w:rsidTr="00616AA2">
        <w:trPr>
          <w:trHeight w:hRule="exact" w:val="113"/>
          <w:tblHeader/>
        </w:trPr>
        <w:tc>
          <w:tcPr>
            <w:tcW w:w="2127" w:type="dxa"/>
            <w:tcBorders>
              <w:top w:val="single" w:sz="12" w:space="0" w:color="auto"/>
            </w:tcBorders>
            <w:shd w:val="clear" w:color="auto" w:fill="auto"/>
          </w:tcPr>
          <w:p w14:paraId="7911F0A4" w14:textId="77777777" w:rsidR="00616AA2" w:rsidRPr="00266566" w:rsidRDefault="00616AA2" w:rsidP="00616AA2">
            <w:pPr>
              <w:spacing w:before="40" w:after="120"/>
              <w:ind w:right="113"/>
            </w:pPr>
          </w:p>
        </w:tc>
        <w:tc>
          <w:tcPr>
            <w:tcW w:w="5243" w:type="dxa"/>
            <w:tcBorders>
              <w:top w:val="single" w:sz="12" w:space="0" w:color="auto"/>
            </w:tcBorders>
            <w:shd w:val="clear" w:color="auto" w:fill="auto"/>
          </w:tcPr>
          <w:p w14:paraId="4049C248" w14:textId="77777777" w:rsidR="00616AA2" w:rsidRPr="00266566" w:rsidRDefault="00616AA2" w:rsidP="00616AA2">
            <w:pPr>
              <w:spacing w:before="40" w:after="120"/>
              <w:ind w:right="113"/>
            </w:pPr>
          </w:p>
        </w:tc>
      </w:tr>
      <w:tr w:rsidR="00616AA2" w:rsidRPr="00266566" w14:paraId="660E19CD" w14:textId="77777777" w:rsidTr="00616AA2">
        <w:tc>
          <w:tcPr>
            <w:tcW w:w="2127" w:type="dxa"/>
            <w:shd w:val="clear" w:color="auto" w:fill="auto"/>
          </w:tcPr>
          <w:p w14:paraId="220486F7" w14:textId="77777777" w:rsidR="00616AA2" w:rsidRPr="00266566" w:rsidRDefault="00616AA2" w:rsidP="00616AA2">
            <w:pPr>
              <w:spacing w:before="40" w:after="100"/>
              <w:ind w:right="113"/>
            </w:pPr>
            <w:r w:rsidRPr="00266566">
              <w:t>Afghanistan</w:t>
            </w:r>
          </w:p>
        </w:tc>
        <w:tc>
          <w:tcPr>
            <w:tcW w:w="5243" w:type="dxa"/>
            <w:shd w:val="clear" w:color="auto" w:fill="auto"/>
          </w:tcPr>
          <w:p w14:paraId="22BA7458" w14:textId="77777777" w:rsidR="00616AA2" w:rsidRPr="00266566" w:rsidRDefault="00616AA2" w:rsidP="00616AA2">
            <w:pPr>
              <w:spacing w:before="40" w:after="100"/>
              <w:ind w:right="113"/>
              <w:rPr>
                <w:iCs/>
              </w:rPr>
            </w:pPr>
            <w:r w:rsidRPr="00266566">
              <w:rPr>
                <w:iCs/>
              </w:rPr>
              <w:t>Deuxième à seizième rapports périodiques attendus depuis 1986, soumis en 2019 selon la procédure simplifiée (CERD/C/AFG/2-16)</w:t>
            </w:r>
          </w:p>
        </w:tc>
      </w:tr>
      <w:tr w:rsidR="00616AA2" w:rsidRPr="00266566" w14:paraId="6D433281" w14:textId="77777777" w:rsidTr="00616AA2">
        <w:tc>
          <w:tcPr>
            <w:tcW w:w="2127" w:type="dxa"/>
            <w:shd w:val="clear" w:color="auto" w:fill="auto"/>
          </w:tcPr>
          <w:p w14:paraId="4600B267" w14:textId="77777777" w:rsidR="00616AA2" w:rsidRPr="00266566" w:rsidRDefault="00616AA2" w:rsidP="00616AA2">
            <w:pPr>
              <w:spacing w:before="40" w:after="100"/>
              <w:ind w:right="113"/>
            </w:pPr>
            <w:r w:rsidRPr="00266566">
              <w:t>Afrique du Sud</w:t>
            </w:r>
          </w:p>
        </w:tc>
        <w:tc>
          <w:tcPr>
            <w:tcW w:w="5243" w:type="dxa"/>
            <w:shd w:val="clear" w:color="auto" w:fill="auto"/>
          </w:tcPr>
          <w:p w14:paraId="23C8E699" w14:textId="77777777" w:rsidR="00616AA2" w:rsidRPr="00266566" w:rsidRDefault="00616AA2" w:rsidP="00616AA2">
            <w:pPr>
              <w:spacing w:before="40" w:after="100"/>
              <w:ind w:right="113"/>
              <w:rPr>
                <w:iCs/>
                <w:lang w:val="fr-FR"/>
              </w:rPr>
            </w:pPr>
            <w:r w:rsidRPr="00266566">
              <w:rPr>
                <w:lang w:val="fr-FR"/>
              </w:rPr>
              <w:t>Neuvième à onzième rapports périodiques attendus en 2020, soumis en 2021 (CERD/C/ZAF/9-11)</w:t>
            </w:r>
          </w:p>
        </w:tc>
      </w:tr>
      <w:tr w:rsidR="00616AA2" w:rsidRPr="00266566" w14:paraId="0A544839" w14:textId="77777777" w:rsidTr="00616AA2">
        <w:tc>
          <w:tcPr>
            <w:tcW w:w="2127" w:type="dxa"/>
            <w:shd w:val="clear" w:color="auto" w:fill="auto"/>
          </w:tcPr>
          <w:p w14:paraId="45F55E2C" w14:textId="77777777" w:rsidR="00616AA2" w:rsidRPr="00266566" w:rsidRDefault="00616AA2" w:rsidP="00616AA2">
            <w:pPr>
              <w:spacing w:before="40" w:after="100"/>
              <w:ind w:right="113"/>
            </w:pPr>
            <w:r w:rsidRPr="00266566">
              <w:t>Allemagne</w:t>
            </w:r>
          </w:p>
        </w:tc>
        <w:tc>
          <w:tcPr>
            <w:tcW w:w="5243" w:type="dxa"/>
            <w:shd w:val="clear" w:color="auto" w:fill="auto"/>
          </w:tcPr>
          <w:p w14:paraId="712A999E" w14:textId="77777777" w:rsidR="00616AA2" w:rsidRPr="00266566" w:rsidRDefault="00616AA2" w:rsidP="00616AA2">
            <w:pPr>
              <w:spacing w:before="40" w:after="100"/>
              <w:ind w:right="113"/>
              <w:rPr>
                <w:iCs/>
              </w:rPr>
            </w:pPr>
            <w:r w:rsidRPr="00266566">
              <w:rPr>
                <w:iCs/>
              </w:rPr>
              <w:t>Vingt-troisième à vingt-sixième rapports périodiques attendus en 2018, soumis en 2020 (CERD/C/DEU/23-26)</w:t>
            </w:r>
          </w:p>
        </w:tc>
      </w:tr>
      <w:tr w:rsidR="00616AA2" w:rsidRPr="00266566" w14:paraId="4EB12B99" w14:textId="77777777" w:rsidTr="00616AA2">
        <w:tc>
          <w:tcPr>
            <w:tcW w:w="2127" w:type="dxa"/>
            <w:shd w:val="clear" w:color="auto" w:fill="auto"/>
          </w:tcPr>
          <w:p w14:paraId="5E637611" w14:textId="77777777" w:rsidR="00616AA2" w:rsidRPr="00266566" w:rsidRDefault="00616AA2" w:rsidP="00616AA2">
            <w:pPr>
              <w:spacing w:before="40" w:after="100"/>
              <w:ind w:right="113"/>
            </w:pPr>
            <w:r w:rsidRPr="00266566">
              <w:t>Argentine</w:t>
            </w:r>
          </w:p>
        </w:tc>
        <w:tc>
          <w:tcPr>
            <w:tcW w:w="5243" w:type="dxa"/>
            <w:shd w:val="clear" w:color="auto" w:fill="auto"/>
          </w:tcPr>
          <w:p w14:paraId="28B54F55" w14:textId="77777777" w:rsidR="00616AA2" w:rsidRPr="00266566" w:rsidRDefault="00616AA2" w:rsidP="00616AA2">
            <w:pPr>
              <w:spacing w:before="40" w:after="100"/>
              <w:ind w:right="113"/>
              <w:rPr>
                <w:iCs/>
              </w:rPr>
            </w:pPr>
            <w:r w:rsidRPr="00266566">
              <w:rPr>
                <w:iCs/>
              </w:rPr>
              <w:t>Vingt-quatrième à vingt-sixième rapports périodiques attendus en 2020, soumis en 2020 (CERD/C/ARG/24-26)</w:t>
            </w:r>
          </w:p>
        </w:tc>
      </w:tr>
      <w:tr w:rsidR="00616AA2" w:rsidRPr="00266566" w14:paraId="160D7AC2" w14:textId="77777777" w:rsidTr="00616AA2">
        <w:trPr>
          <w:cantSplit/>
        </w:trPr>
        <w:tc>
          <w:tcPr>
            <w:tcW w:w="2127" w:type="dxa"/>
            <w:shd w:val="clear" w:color="auto" w:fill="auto"/>
          </w:tcPr>
          <w:p w14:paraId="7DE25D80" w14:textId="77777777" w:rsidR="00616AA2" w:rsidRPr="00266566" w:rsidRDefault="00616AA2" w:rsidP="00616AA2">
            <w:pPr>
              <w:spacing w:before="40" w:after="100"/>
              <w:ind w:right="113"/>
            </w:pPr>
            <w:r w:rsidRPr="00266566">
              <w:lastRenderedPageBreak/>
              <w:t>Azerbaïdjan</w:t>
            </w:r>
          </w:p>
        </w:tc>
        <w:tc>
          <w:tcPr>
            <w:tcW w:w="5243" w:type="dxa"/>
            <w:shd w:val="clear" w:color="auto" w:fill="auto"/>
          </w:tcPr>
          <w:p w14:paraId="7029FE4B" w14:textId="77777777" w:rsidR="00616AA2" w:rsidRPr="00266566" w:rsidRDefault="00616AA2" w:rsidP="00616AA2">
            <w:pPr>
              <w:spacing w:before="40" w:after="100"/>
              <w:ind w:right="113"/>
              <w:rPr>
                <w:iCs/>
              </w:rPr>
            </w:pPr>
            <w:r w:rsidRPr="00266566">
              <w:rPr>
                <w:iCs/>
              </w:rPr>
              <w:t>Dixième à douzième rapports périodiques attendus en 2019, soumis en 2019 (CERD/C/AZE/10-12)</w:t>
            </w:r>
          </w:p>
        </w:tc>
      </w:tr>
      <w:tr w:rsidR="00616AA2" w:rsidRPr="00266566" w14:paraId="7E9DB736" w14:textId="77777777" w:rsidTr="00616AA2">
        <w:tc>
          <w:tcPr>
            <w:tcW w:w="2127" w:type="dxa"/>
            <w:shd w:val="clear" w:color="auto" w:fill="auto"/>
          </w:tcPr>
          <w:p w14:paraId="1E2B3387" w14:textId="77777777" w:rsidR="00616AA2" w:rsidRPr="00266566" w:rsidRDefault="00616AA2" w:rsidP="00616AA2">
            <w:pPr>
              <w:spacing w:before="40" w:after="100"/>
              <w:ind w:right="113"/>
            </w:pPr>
            <w:r w:rsidRPr="00266566">
              <w:t>Bahreïn</w:t>
            </w:r>
          </w:p>
        </w:tc>
        <w:tc>
          <w:tcPr>
            <w:tcW w:w="5243" w:type="dxa"/>
            <w:shd w:val="clear" w:color="auto" w:fill="auto"/>
          </w:tcPr>
          <w:p w14:paraId="7A648DB8" w14:textId="77777777" w:rsidR="00616AA2" w:rsidRPr="00266566" w:rsidRDefault="00616AA2" w:rsidP="00616AA2">
            <w:pPr>
              <w:spacing w:before="40" w:after="100"/>
              <w:ind w:right="113"/>
              <w:rPr>
                <w:iCs/>
              </w:rPr>
            </w:pPr>
            <w:r w:rsidRPr="00266566">
              <w:rPr>
                <w:iCs/>
              </w:rPr>
              <w:t>Huitième à quatorzième rapports périodiques attendus en 2007, soumis en 2019 selon la procédure simplifiée (CERD/C/BHR/8-14)</w:t>
            </w:r>
          </w:p>
        </w:tc>
      </w:tr>
      <w:tr w:rsidR="00616AA2" w:rsidRPr="00266566" w14:paraId="2DF9C93A" w14:textId="77777777" w:rsidTr="00616AA2">
        <w:tc>
          <w:tcPr>
            <w:tcW w:w="2127" w:type="dxa"/>
            <w:shd w:val="clear" w:color="auto" w:fill="auto"/>
          </w:tcPr>
          <w:p w14:paraId="038A9E10" w14:textId="77777777" w:rsidR="00616AA2" w:rsidRPr="00266566" w:rsidRDefault="00616AA2" w:rsidP="00616AA2">
            <w:pPr>
              <w:spacing w:before="40" w:after="100"/>
              <w:ind w:right="113"/>
            </w:pPr>
            <w:r w:rsidRPr="00266566">
              <w:t>Bénin</w:t>
            </w:r>
          </w:p>
        </w:tc>
        <w:tc>
          <w:tcPr>
            <w:tcW w:w="5243" w:type="dxa"/>
            <w:shd w:val="clear" w:color="auto" w:fill="auto"/>
          </w:tcPr>
          <w:p w14:paraId="77DE80A2" w14:textId="77777777" w:rsidR="00616AA2" w:rsidRPr="00266566" w:rsidRDefault="00616AA2" w:rsidP="00616AA2">
            <w:pPr>
              <w:spacing w:before="40" w:after="100"/>
              <w:ind w:right="113"/>
              <w:rPr>
                <w:iCs/>
              </w:rPr>
            </w:pPr>
            <w:r w:rsidRPr="00266566">
              <w:rPr>
                <w:iCs/>
              </w:rPr>
              <w:t>Rapport initial et deuxième à neuvième rapports périodiques attendus en 2002, soumis en 2020</w:t>
            </w:r>
          </w:p>
        </w:tc>
      </w:tr>
      <w:tr w:rsidR="00616AA2" w:rsidRPr="00266566" w14:paraId="77C024C0" w14:textId="77777777" w:rsidTr="00616AA2">
        <w:tc>
          <w:tcPr>
            <w:tcW w:w="2127" w:type="dxa"/>
            <w:shd w:val="clear" w:color="auto" w:fill="auto"/>
          </w:tcPr>
          <w:p w14:paraId="62A99201" w14:textId="77777777" w:rsidR="00616AA2" w:rsidRPr="00266566" w:rsidRDefault="00616AA2" w:rsidP="00616AA2">
            <w:pPr>
              <w:spacing w:before="40" w:after="100"/>
              <w:ind w:right="113"/>
            </w:pPr>
            <w:r w:rsidRPr="00266566">
              <w:t>Bolivie (État plurinational de)</w:t>
            </w:r>
          </w:p>
        </w:tc>
        <w:tc>
          <w:tcPr>
            <w:tcW w:w="5243" w:type="dxa"/>
            <w:shd w:val="clear" w:color="auto" w:fill="auto"/>
          </w:tcPr>
          <w:p w14:paraId="1E532BB3" w14:textId="77777777" w:rsidR="00616AA2" w:rsidRPr="00266566" w:rsidRDefault="00616AA2" w:rsidP="00616AA2">
            <w:pPr>
              <w:spacing w:before="40" w:after="100"/>
              <w:ind w:right="113"/>
              <w:rPr>
                <w:iCs/>
              </w:rPr>
            </w:pPr>
            <w:r w:rsidRPr="00266566">
              <w:rPr>
                <w:iCs/>
              </w:rPr>
              <w:t>Vingt et unième à vingt-sixième rapports périodiques attendus en 2013, soumis en 2019 (CERD/C/BOL/21-26)</w:t>
            </w:r>
          </w:p>
        </w:tc>
      </w:tr>
      <w:tr w:rsidR="00616AA2" w:rsidRPr="00266566" w14:paraId="1E929D18" w14:textId="77777777" w:rsidTr="00616AA2">
        <w:tc>
          <w:tcPr>
            <w:tcW w:w="2127" w:type="dxa"/>
            <w:shd w:val="clear" w:color="auto" w:fill="auto"/>
          </w:tcPr>
          <w:p w14:paraId="214ED8D5" w14:textId="77777777" w:rsidR="00616AA2" w:rsidRPr="00266566" w:rsidRDefault="00616AA2" w:rsidP="00616AA2">
            <w:pPr>
              <w:spacing w:before="40" w:after="100"/>
              <w:ind w:right="113"/>
            </w:pPr>
            <w:r w:rsidRPr="00266566">
              <w:t>Botswana</w:t>
            </w:r>
          </w:p>
        </w:tc>
        <w:tc>
          <w:tcPr>
            <w:tcW w:w="5243" w:type="dxa"/>
            <w:shd w:val="clear" w:color="auto" w:fill="auto"/>
          </w:tcPr>
          <w:p w14:paraId="68E11940" w14:textId="77777777" w:rsidR="00616AA2" w:rsidRPr="00266566" w:rsidRDefault="00616AA2" w:rsidP="00616AA2">
            <w:pPr>
              <w:spacing w:before="40" w:after="100"/>
              <w:ind w:right="113"/>
              <w:rPr>
                <w:iCs/>
              </w:rPr>
            </w:pPr>
            <w:r w:rsidRPr="00266566">
              <w:rPr>
                <w:iCs/>
              </w:rPr>
              <w:t>Dix-septième à vingt-deuxième rapports périodiques attendus depuis 2017, soumis en 2020 selon la procédure simplifiée (CERD/C/BWA/17-22)</w:t>
            </w:r>
          </w:p>
        </w:tc>
      </w:tr>
      <w:tr w:rsidR="00616AA2" w:rsidRPr="00266566" w14:paraId="7545004C" w14:textId="77777777" w:rsidTr="00616AA2">
        <w:tc>
          <w:tcPr>
            <w:tcW w:w="2127" w:type="dxa"/>
            <w:shd w:val="clear" w:color="auto" w:fill="auto"/>
          </w:tcPr>
          <w:p w14:paraId="79A16A52" w14:textId="77777777" w:rsidR="00616AA2" w:rsidRPr="00266566" w:rsidRDefault="00616AA2" w:rsidP="00616AA2">
            <w:pPr>
              <w:spacing w:before="40" w:after="100"/>
              <w:ind w:right="113"/>
            </w:pPr>
            <w:r w:rsidRPr="00266566">
              <w:t>Brésil</w:t>
            </w:r>
          </w:p>
        </w:tc>
        <w:tc>
          <w:tcPr>
            <w:tcW w:w="5243" w:type="dxa"/>
            <w:shd w:val="clear" w:color="auto" w:fill="auto"/>
          </w:tcPr>
          <w:p w14:paraId="4078CC5E" w14:textId="77777777" w:rsidR="00616AA2" w:rsidRPr="00266566" w:rsidRDefault="00616AA2" w:rsidP="00616AA2">
            <w:pPr>
              <w:spacing w:before="40" w:after="100"/>
              <w:ind w:right="113"/>
              <w:rPr>
                <w:iCs/>
              </w:rPr>
            </w:pPr>
            <w:r w:rsidRPr="00266566">
              <w:rPr>
                <w:iCs/>
              </w:rPr>
              <w:t>Dix-huitième à vingtième rapports périodiques attendus en 2008, soumis en 2020 (CERD/C/BRA/18-20)</w:t>
            </w:r>
          </w:p>
        </w:tc>
      </w:tr>
      <w:tr w:rsidR="00616AA2" w:rsidRPr="00266566" w14:paraId="4CEFFFBA" w14:textId="77777777" w:rsidTr="00616AA2">
        <w:tc>
          <w:tcPr>
            <w:tcW w:w="2127" w:type="dxa"/>
            <w:shd w:val="clear" w:color="auto" w:fill="auto"/>
          </w:tcPr>
          <w:p w14:paraId="73294EC1" w14:textId="77777777" w:rsidR="00616AA2" w:rsidRPr="00266566" w:rsidRDefault="00616AA2" w:rsidP="00616AA2">
            <w:pPr>
              <w:spacing w:before="40" w:after="100"/>
              <w:ind w:right="113"/>
            </w:pPr>
            <w:r w:rsidRPr="00266566">
              <w:t>Bulgarie</w:t>
            </w:r>
          </w:p>
        </w:tc>
        <w:tc>
          <w:tcPr>
            <w:tcW w:w="5243" w:type="dxa"/>
            <w:shd w:val="clear" w:color="auto" w:fill="auto"/>
          </w:tcPr>
          <w:p w14:paraId="12BF38BA" w14:textId="77777777" w:rsidR="00616AA2" w:rsidRPr="00266566" w:rsidRDefault="00616AA2" w:rsidP="00616AA2">
            <w:pPr>
              <w:spacing w:before="40" w:after="100"/>
              <w:ind w:right="113"/>
              <w:rPr>
                <w:iCs/>
              </w:rPr>
            </w:pPr>
            <w:r w:rsidRPr="00266566">
              <w:rPr>
                <w:iCs/>
              </w:rPr>
              <w:t xml:space="preserve">Vingt-troisième à vingt-cinquième rapports périodiques attendus en 2020, soumis en 2020 </w:t>
            </w:r>
          </w:p>
        </w:tc>
      </w:tr>
      <w:tr w:rsidR="00616AA2" w:rsidRPr="00266566" w14:paraId="1FA8AACD" w14:textId="77777777" w:rsidTr="00616AA2">
        <w:tc>
          <w:tcPr>
            <w:tcW w:w="2127" w:type="dxa"/>
            <w:shd w:val="clear" w:color="auto" w:fill="auto"/>
          </w:tcPr>
          <w:p w14:paraId="2E325957" w14:textId="77777777" w:rsidR="00616AA2" w:rsidRPr="00266566" w:rsidRDefault="00616AA2" w:rsidP="00616AA2">
            <w:pPr>
              <w:spacing w:before="40" w:after="100"/>
              <w:ind w:right="113"/>
            </w:pPr>
            <w:r w:rsidRPr="00266566">
              <w:t>Cameroun</w:t>
            </w:r>
          </w:p>
        </w:tc>
        <w:tc>
          <w:tcPr>
            <w:tcW w:w="5243" w:type="dxa"/>
            <w:shd w:val="clear" w:color="auto" w:fill="auto"/>
          </w:tcPr>
          <w:p w14:paraId="5C9A1F1E" w14:textId="77777777" w:rsidR="00616AA2" w:rsidRPr="00266566" w:rsidRDefault="00616AA2" w:rsidP="00616AA2">
            <w:pPr>
              <w:spacing w:before="40" w:after="100"/>
              <w:ind w:right="113"/>
              <w:rPr>
                <w:iCs/>
              </w:rPr>
            </w:pPr>
            <w:r w:rsidRPr="00266566">
              <w:rPr>
                <w:iCs/>
              </w:rPr>
              <w:t>Vingt-deuxième et vingt-troisième rapports périodiques attendus en 2017, soumis en 2019 (CERD/C/CMR/22-23)</w:t>
            </w:r>
          </w:p>
        </w:tc>
      </w:tr>
      <w:tr w:rsidR="00616AA2" w:rsidRPr="00266566" w14:paraId="7DD5E70B" w14:textId="77777777" w:rsidTr="00616AA2">
        <w:trPr>
          <w:cantSplit/>
        </w:trPr>
        <w:tc>
          <w:tcPr>
            <w:tcW w:w="2127" w:type="dxa"/>
            <w:shd w:val="clear" w:color="auto" w:fill="auto"/>
          </w:tcPr>
          <w:p w14:paraId="24AD3957" w14:textId="77777777" w:rsidR="00616AA2" w:rsidRPr="00266566" w:rsidRDefault="00616AA2" w:rsidP="00616AA2">
            <w:pPr>
              <w:spacing w:before="40" w:after="100"/>
              <w:ind w:right="113"/>
            </w:pPr>
            <w:r w:rsidRPr="00266566">
              <w:t>Chili</w:t>
            </w:r>
          </w:p>
        </w:tc>
        <w:tc>
          <w:tcPr>
            <w:tcW w:w="5243" w:type="dxa"/>
            <w:shd w:val="clear" w:color="auto" w:fill="auto"/>
          </w:tcPr>
          <w:p w14:paraId="247D814B" w14:textId="77777777" w:rsidR="00616AA2" w:rsidRPr="00266566" w:rsidRDefault="00616AA2" w:rsidP="00616AA2">
            <w:pPr>
              <w:spacing w:before="40" w:after="100"/>
              <w:ind w:right="113"/>
            </w:pPr>
            <w:r w:rsidRPr="00266566">
              <w:t>Vingt-deuxième et vingt-troisième rapports périodiques attendus en 2016, soumis en 2018 (CERD/C/CHL/22-23)</w:t>
            </w:r>
          </w:p>
        </w:tc>
      </w:tr>
      <w:tr w:rsidR="00616AA2" w:rsidRPr="00266566" w14:paraId="6A4FACBF" w14:textId="77777777" w:rsidTr="00616AA2">
        <w:tc>
          <w:tcPr>
            <w:tcW w:w="2127" w:type="dxa"/>
            <w:shd w:val="clear" w:color="auto" w:fill="auto"/>
          </w:tcPr>
          <w:p w14:paraId="120D982B" w14:textId="77777777" w:rsidR="00616AA2" w:rsidRPr="00266566" w:rsidRDefault="00616AA2" w:rsidP="00616AA2">
            <w:pPr>
              <w:keepNext/>
              <w:spacing w:before="40" w:after="100"/>
              <w:ind w:right="113"/>
            </w:pPr>
            <w:r w:rsidRPr="00266566">
              <w:t>Chypre</w:t>
            </w:r>
          </w:p>
        </w:tc>
        <w:tc>
          <w:tcPr>
            <w:tcW w:w="5243" w:type="dxa"/>
            <w:shd w:val="clear" w:color="auto" w:fill="auto"/>
          </w:tcPr>
          <w:p w14:paraId="2E93772C" w14:textId="75B3EE8E" w:rsidR="00616AA2" w:rsidRPr="00266566" w:rsidRDefault="00616AA2" w:rsidP="00616AA2">
            <w:pPr>
              <w:spacing w:before="40" w:after="100"/>
              <w:ind w:right="113"/>
            </w:pPr>
            <w:r w:rsidRPr="00266566">
              <w:t>Vingt-cinquième rapport périodique attendu en 2020, soumis en</w:t>
            </w:r>
            <w:r w:rsidR="00F266A0" w:rsidRPr="00266566">
              <w:t> </w:t>
            </w:r>
            <w:r w:rsidRPr="00266566">
              <w:t>2019 (CERD/C/CYP/25)</w:t>
            </w:r>
          </w:p>
        </w:tc>
      </w:tr>
      <w:tr w:rsidR="00616AA2" w:rsidRPr="00266566" w14:paraId="7B5D2384" w14:textId="77777777" w:rsidTr="00616AA2">
        <w:tc>
          <w:tcPr>
            <w:tcW w:w="2127" w:type="dxa"/>
            <w:shd w:val="clear" w:color="auto" w:fill="auto"/>
          </w:tcPr>
          <w:p w14:paraId="0DA30C75" w14:textId="77777777" w:rsidR="00616AA2" w:rsidRPr="00266566" w:rsidRDefault="00616AA2" w:rsidP="00616AA2">
            <w:pPr>
              <w:spacing w:before="40" w:after="100"/>
              <w:ind w:right="113"/>
            </w:pPr>
            <w:r w:rsidRPr="00266566">
              <w:t>Croatie</w:t>
            </w:r>
          </w:p>
        </w:tc>
        <w:tc>
          <w:tcPr>
            <w:tcW w:w="5243" w:type="dxa"/>
            <w:shd w:val="clear" w:color="auto" w:fill="auto"/>
          </w:tcPr>
          <w:p w14:paraId="43219BA7" w14:textId="77777777" w:rsidR="00616AA2" w:rsidRPr="00266566" w:rsidRDefault="00616AA2" w:rsidP="00616AA2">
            <w:pPr>
              <w:spacing w:before="40" w:after="100"/>
              <w:ind w:right="113"/>
              <w:rPr>
                <w:iCs/>
              </w:rPr>
            </w:pPr>
            <w:r w:rsidRPr="00266566">
              <w:rPr>
                <w:iCs/>
              </w:rPr>
              <w:t>Neuvième à quatorzième rapports périodiques attendus en 2011, soumis en 2020 (CERD/C/HRV/9-14)</w:t>
            </w:r>
          </w:p>
        </w:tc>
      </w:tr>
      <w:tr w:rsidR="00616AA2" w:rsidRPr="00266566" w14:paraId="3C965870" w14:textId="77777777" w:rsidTr="00616AA2">
        <w:tc>
          <w:tcPr>
            <w:tcW w:w="2127" w:type="dxa"/>
            <w:shd w:val="clear" w:color="auto" w:fill="auto"/>
          </w:tcPr>
          <w:p w14:paraId="3F287497" w14:textId="77777777" w:rsidR="00616AA2" w:rsidRPr="00266566" w:rsidRDefault="00616AA2" w:rsidP="00616AA2">
            <w:pPr>
              <w:spacing w:before="40" w:after="100"/>
              <w:ind w:right="113"/>
            </w:pPr>
            <w:r w:rsidRPr="00266566">
              <w:t>Danemark</w:t>
            </w:r>
          </w:p>
        </w:tc>
        <w:tc>
          <w:tcPr>
            <w:tcW w:w="5243" w:type="dxa"/>
            <w:shd w:val="clear" w:color="auto" w:fill="auto"/>
          </w:tcPr>
          <w:p w14:paraId="0E0DA597" w14:textId="77777777" w:rsidR="00616AA2" w:rsidRPr="00266566" w:rsidRDefault="00616AA2" w:rsidP="00616AA2">
            <w:pPr>
              <w:spacing w:before="40" w:after="100"/>
              <w:ind w:right="113"/>
            </w:pPr>
            <w:r w:rsidRPr="00266566">
              <w:t>Vingt-deuxième à vingt-quatrième rapports périodiques attendus en 2019, soumis en 2018 (CERD/C/DNK/22-24)</w:t>
            </w:r>
          </w:p>
        </w:tc>
      </w:tr>
      <w:tr w:rsidR="00616AA2" w:rsidRPr="00266566" w14:paraId="5559E1F7" w14:textId="77777777" w:rsidTr="00616AA2">
        <w:tc>
          <w:tcPr>
            <w:tcW w:w="2127" w:type="dxa"/>
            <w:shd w:val="clear" w:color="auto" w:fill="auto"/>
          </w:tcPr>
          <w:p w14:paraId="6ECB9E92" w14:textId="77777777" w:rsidR="00616AA2" w:rsidRPr="00266566" w:rsidRDefault="00616AA2" w:rsidP="00616AA2">
            <w:pPr>
              <w:spacing w:before="40" w:after="100"/>
              <w:ind w:right="113"/>
            </w:pPr>
            <w:r w:rsidRPr="00266566">
              <w:t>Équateur</w:t>
            </w:r>
          </w:p>
        </w:tc>
        <w:tc>
          <w:tcPr>
            <w:tcW w:w="5243" w:type="dxa"/>
            <w:shd w:val="clear" w:color="auto" w:fill="auto"/>
          </w:tcPr>
          <w:p w14:paraId="148F37BC" w14:textId="77777777" w:rsidR="00616AA2" w:rsidRPr="00266566" w:rsidRDefault="00616AA2" w:rsidP="00616AA2">
            <w:pPr>
              <w:spacing w:before="40" w:after="100"/>
              <w:ind w:right="113"/>
            </w:pPr>
            <w:r w:rsidRPr="00266566">
              <w:t>Vingt-cinquième rapport périodique attendu en 2020, soumis en 2019 (CERD/C/ECU/25)</w:t>
            </w:r>
          </w:p>
        </w:tc>
      </w:tr>
      <w:tr w:rsidR="00616AA2" w:rsidRPr="00266566" w14:paraId="09A94503" w14:textId="77777777" w:rsidTr="00616AA2">
        <w:tc>
          <w:tcPr>
            <w:tcW w:w="2127" w:type="dxa"/>
            <w:shd w:val="clear" w:color="auto" w:fill="auto"/>
          </w:tcPr>
          <w:p w14:paraId="743EA32F" w14:textId="77777777" w:rsidR="00616AA2" w:rsidRPr="00266566" w:rsidRDefault="00616AA2" w:rsidP="00616AA2">
            <w:pPr>
              <w:spacing w:before="40" w:after="100"/>
              <w:ind w:right="113"/>
            </w:pPr>
            <w:r w:rsidRPr="00266566">
              <w:t>Espagne</w:t>
            </w:r>
          </w:p>
        </w:tc>
        <w:tc>
          <w:tcPr>
            <w:tcW w:w="5243" w:type="dxa"/>
            <w:shd w:val="clear" w:color="auto" w:fill="auto"/>
          </w:tcPr>
          <w:p w14:paraId="220735D7" w14:textId="77777777" w:rsidR="00616AA2" w:rsidRPr="00266566" w:rsidRDefault="00616AA2" w:rsidP="00616AA2">
            <w:pPr>
              <w:spacing w:before="40" w:after="100"/>
              <w:ind w:right="113"/>
            </w:pPr>
            <w:r w:rsidRPr="00266566">
              <w:t xml:space="preserve">Vingt-quatrième à vingt-sixième </w:t>
            </w:r>
            <w:r w:rsidRPr="00266566">
              <w:rPr>
                <w:iCs/>
              </w:rPr>
              <w:t>rapports périodiques attendus en 2020, soumis en 2020</w:t>
            </w:r>
          </w:p>
        </w:tc>
      </w:tr>
      <w:tr w:rsidR="00616AA2" w:rsidRPr="00266566" w14:paraId="1F4CA49D" w14:textId="77777777" w:rsidTr="00616AA2">
        <w:tc>
          <w:tcPr>
            <w:tcW w:w="2127" w:type="dxa"/>
            <w:shd w:val="clear" w:color="auto" w:fill="auto"/>
          </w:tcPr>
          <w:p w14:paraId="3DC937A4" w14:textId="77777777" w:rsidR="00616AA2" w:rsidRPr="00266566" w:rsidRDefault="00616AA2" w:rsidP="00616AA2">
            <w:pPr>
              <w:spacing w:before="40" w:after="100"/>
              <w:ind w:right="113"/>
            </w:pPr>
            <w:r w:rsidRPr="00266566">
              <w:t>Estonie</w:t>
            </w:r>
          </w:p>
        </w:tc>
        <w:tc>
          <w:tcPr>
            <w:tcW w:w="5243" w:type="dxa"/>
            <w:shd w:val="clear" w:color="auto" w:fill="auto"/>
          </w:tcPr>
          <w:p w14:paraId="6B686737" w14:textId="77777777" w:rsidR="00616AA2" w:rsidRPr="00266566" w:rsidRDefault="00616AA2" w:rsidP="00616AA2">
            <w:pPr>
              <w:spacing w:before="40" w:after="100"/>
              <w:ind w:right="113"/>
            </w:pPr>
            <w:r w:rsidRPr="00266566">
              <w:t>Douzième et treizième rapports périodiques attendus en 2018, soumis en 2019 (CERD/C/EST/12-13)</w:t>
            </w:r>
          </w:p>
        </w:tc>
      </w:tr>
      <w:tr w:rsidR="00616AA2" w:rsidRPr="00266566" w14:paraId="0FF3F8EF" w14:textId="77777777" w:rsidTr="00616AA2">
        <w:tc>
          <w:tcPr>
            <w:tcW w:w="2127" w:type="dxa"/>
            <w:shd w:val="clear" w:color="auto" w:fill="auto"/>
          </w:tcPr>
          <w:p w14:paraId="5A53E9C9" w14:textId="77777777" w:rsidR="00616AA2" w:rsidRPr="00266566" w:rsidRDefault="00616AA2" w:rsidP="00616AA2">
            <w:pPr>
              <w:spacing w:before="40" w:after="100"/>
              <w:ind w:right="113"/>
            </w:pPr>
            <w:r w:rsidRPr="00266566">
              <w:t xml:space="preserve">Fédération de Russie </w:t>
            </w:r>
          </w:p>
        </w:tc>
        <w:tc>
          <w:tcPr>
            <w:tcW w:w="5243" w:type="dxa"/>
            <w:shd w:val="clear" w:color="auto" w:fill="auto"/>
          </w:tcPr>
          <w:p w14:paraId="603C9A2F" w14:textId="77777777" w:rsidR="00616AA2" w:rsidRPr="00266566" w:rsidRDefault="00616AA2" w:rsidP="00616AA2">
            <w:pPr>
              <w:spacing w:before="40" w:after="100"/>
              <w:ind w:right="113"/>
            </w:pPr>
            <w:r w:rsidRPr="00266566">
              <w:t>Vingt-cinquième et vingt-sixième rapports périodiques attendus en 2020, soumis en 2020 (CERD/C/RUS/25-26)</w:t>
            </w:r>
          </w:p>
        </w:tc>
      </w:tr>
      <w:tr w:rsidR="00616AA2" w:rsidRPr="00266566" w14:paraId="1A0B7A3B" w14:textId="77777777" w:rsidTr="00616AA2">
        <w:tc>
          <w:tcPr>
            <w:tcW w:w="2127" w:type="dxa"/>
            <w:shd w:val="clear" w:color="auto" w:fill="auto"/>
          </w:tcPr>
          <w:p w14:paraId="1DA1A5F8" w14:textId="77777777" w:rsidR="00616AA2" w:rsidRPr="00266566" w:rsidRDefault="00616AA2" w:rsidP="00616AA2">
            <w:pPr>
              <w:spacing w:before="40" w:after="100"/>
              <w:ind w:right="113"/>
            </w:pPr>
            <w:r w:rsidRPr="00266566">
              <w:t>France</w:t>
            </w:r>
          </w:p>
        </w:tc>
        <w:tc>
          <w:tcPr>
            <w:tcW w:w="5243" w:type="dxa"/>
            <w:shd w:val="clear" w:color="auto" w:fill="auto"/>
          </w:tcPr>
          <w:p w14:paraId="5D68D6F6" w14:textId="77777777" w:rsidR="00616AA2" w:rsidRPr="00266566" w:rsidRDefault="00616AA2" w:rsidP="00616AA2">
            <w:pPr>
              <w:spacing w:before="40" w:after="100"/>
              <w:ind w:right="113"/>
            </w:pPr>
            <w:r w:rsidRPr="00266566">
              <w:t>Vingt-deuxième et vingt-troisième rapports périodiques attendus en 2017, soumis en 2019 (CERD/C/FRA/22-23)</w:t>
            </w:r>
          </w:p>
        </w:tc>
      </w:tr>
      <w:tr w:rsidR="00616AA2" w:rsidRPr="00266566" w14:paraId="3F9FEB39" w14:textId="77777777" w:rsidTr="00616AA2">
        <w:tc>
          <w:tcPr>
            <w:tcW w:w="2127" w:type="dxa"/>
            <w:shd w:val="clear" w:color="auto" w:fill="auto"/>
          </w:tcPr>
          <w:p w14:paraId="455CDB43" w14:textId="77777777" w:rsidR="00616AA2" w:rsidRPr="00266566" w:rsidRDefault="00616AA2" w:rsidP="00616AA2">
            <w:pPr>
              <w:spacing w:before="40" w:after="100"/>
              <w:ind w:right="113"/>
            </w:pPr>
            <w:r w:rsidRPr="00266566">
              <w:t>Géorgie</w:t>
            </w:r>
          </w:p>
        </w:tc>
        <w:tc>
          <w:tcPr>
            <w:tcW w:w="5243" w:type="dxa"/>
            <w:shd w:val="clear" w:color="auto" w:fill="auto"/>
          </w:tcPr>
          <w:p w14:paraId="16546B2A" w14:textId="77777777" w:rsidR="00616AA2" w:rsidRPr="00266566" w:rsidRDefault="00616AA2" w:rsidP="00616AA2">
            <w:pPr>
              <w:spacing w:before="40" w:after="100"/>
              <w:ind w:right="113"/>
            </w:pPr>
            <w:r w:rsidRPr="00266566">
              <w:t>Neuvième et dixième rapports périodiques attendus en 2020, soumis en 2020 (CERD/C/GEO/9-10)</w:t>
            </w:r>
          </w:p>
        </w:tc>
      </w:tr>
      <w:tr w:rsidR="00616AA2" w:rsidRPr="00266566" w14:paraId="5D23D4D8" w14:textId="77777777" w:rsidTr="00616AA2">
        <w:tc>
          <w:tcPr>
            <w:tcW w:w="2127" w:type="dxa"/>
            <w:shd w:val="clear" w:color="auto" w:fill="auto"/>
          </w:tcPr>
          <w:p w14:paraId="750FAFB0" w14:textId="77777777" w:rsidR="00616AA2" w:rsidRPr="00266566" w:rsidRDefault="00616AA2" w:rsidP="00616AA2">
            <w:pPr>
              <w:spacing w:before="40" w:after="100"/>
              <w:ind w:right="113"/>
            </w:pPr>
            <w:r w:rsidRPr="00266566">
              <w:t>Italie</w:t>
            </w:r>
          </w:p>
        </w:tc>
        <w:tc>
          <w:tcPr>
            <w:tcW w:w="5243" w:type="dxa"/>
            <w:shd w:val="clear" w:color="auto" w:fill="auto"/>
          </w:tcPr>
          <w:p w14:paraId="75D3E5CD" w14:textId="77777777" w:rsidR="00616AA2" w:rsidRPr="00266566" w:rsidRDefault="00616AA2" w:rsidP="00616AA2">
            <w:pPr>
              <w:spacing w:before="40" w:after="100"/>
              <w:ind w:right="113"/>
            </w:pPr>
            <w:r w:rsidRPr="00266566">
              <w:t>Vingt et unième rapport périodique attendu en 2019, soumis en 2019 (CERD/C/ITA/21)</w:t>
            </w:r>
          </w:p>
        </w:tc>
      </w:tr>
      <w:tr w:rsidR="00616AA2" w:rsidRPr="00266566" w14:paraId="456E4580" w14:textId="77777777" w:rsidTr="00616AA2">
        <w:tc>
          <w:tcPr>
            <w:tcW w:w="2127" w:type="dxa"/>
            <w:shd w:val="clear" w:color="auto" w:fill="auto"/>
          </w:tcPr>
          <w:p w14:paraId="42A9478C" w14:textId="77777777" w:rsidR="00616AA2" w:rsidRPr="00266566" w:rsidRDefault="00616AA2" w:rsidP="00616AA2">
            <w:pPr>
              <w:spacing w:before="40" w:after="100"/>
              <w:ind w:right="113"/>
            </w:pPr>
            <w:r w:rsidRPr="00266566">
              <w:t>Jamaïque</w:t>
            </w:r>
          </w:p>
        </w:tc>
        <w:tc>
          <w:tcPr>
            <w:tcW w:w="5243" w:type="dxa"/>
            <w:shd w:val="clear" w:color="auto" w:fill="auto"/>
          </w:tcPr>
          <w:p w14:paraId="732AA0F8" w14:textId="77777777" w:rsidR="00616AA2" w:rsidRPr="00266566" w:rsidRDefault="00616AA2" w:rsidP="00616AA2">
            <w:pPr>
              <w:spacing w:before="40" w:after="100"/>
              <w:ind w:right="113"/>
            </w:pPr>
            <w:r w:rsidRPr="00266566">
              <w:t>Vingt et unième à vingt-quatrième rapports périodiques attendus en 2016, soumis en 2019 (CERD/C/JAM/21-24)</w:t>
            </w:r>
          </w:p>
        </w:tc>
      </w:tr>
      <w:tr w:rsidR="00616AA2" w:rsidRPr="00266566" w14:paraId="43366C00" w14:textId="77777777" w:rsidTr="00616AA2">
        <w:tc>
          <w:tcPr>
            <w:tcW w:w="2127" w:type="dxa"/>
            <w:shd w:val="clear" w:color="auto" w:fill="auto"/>
          </w:tcPr>
          <w:p w14:paraId="326D1FA2" w14:textId="77777777" w:rsidR="00616AA2" w:rsidRPr="00266566" w:rsidRDefault="00616AA2" w:rsidP="00616AA2">
            <w:pPr>
              <w:spacing w:before="40" w:after="100"/>
              <w:ind w:right="113"/>
            </w:pPr>
            <w:r w:rsidRPr="00266566">
              <w:t>Kazakhstan</w:t>
            </w:r>
          </w:p>
        </w:tc>
        <w:tc>
          <w:tcPr>
            <w:tcW w:w="5243" w:type="dxa"/>
            <w:shd w:val="clear" w:color="auto" w:fill="auto"/>
          </w:tcPr>
          <w:p w14:paraId="1F63656B" w14:textId="77777777" w:rsidR="00616AA2" w:rsidRPr="00266566" w:rsidRDefault="00616AA2" w:rsidP="00616AA2">
            <w:pPr>
              <w:spacing w:before="40" w:after="100"/>
              <w:ind w:right="113"/>
            </w:pPr>
            <w:r w:rsidRPr="00266566">
              <w:t>Huitième à onzième rapports périodiques attendus en 2017, soumis en 2019 (CERD/C/KAZ/8-11)</w:t>
            </w:r>
          </w:p>
        </w:tc>
      </w:tr>
      <w:tr w:rsidR="00616AA2" w:rsidRPr="00266566" w14:paraId="3CA842B0" w14:textId="77777777" w:rsidTr="00616AA2">
        <w:tc>
          <w:tcPr>
            <w:tcW w:w="2127" w:type="dxa"/>
            <w:shd w:val="clear" w:color="auto" w:fill="auto"/>
          </w:tcPr>
          <w:p w14:paraId="19DA0356" w14:textId="77777777" w:rsidR="00616AA2" w:rsidRPr="00266566" w:rsidRDefault="00616AA2" w:rsidP="005463A5">
            <w:pPr>
              <w:spacing w:before="30" w:after="100"/>
              <w:ind w:right="113"/>
            </w:pPr>
            <w:r w:rsidRPr="00266566">
              <w:lastRenderedPageBreak/>
              <w:t>Koweït</w:t>
            </w:r>
          </w:p>
        </w:tc>
        <w:tc>
          <w:tcPr>
            <w:tcW w:w="5243" w:type="dxa"/>
            <w:shd w:val="clear" w:color="auto" w:fill="auto"/>
          </w:tcPr>
          <w:p w14:paraId="5BBEAAB8" w14:textId="77777777" w:rsidR="00616AA2" w:rsidRPr="00266566" w:rsidRDefault="00616AA2" w:rsidP="005463A5">
            <w:pPr>
              <w:spacing w:before="30" w:after="100"/>
              <w:ind w:right="113"/>
            </w:pPr>
            <w:r w:rsidRPr="00266566">
              <w:t>Vingt-cinquième et vingt-sixième rapports périodiques attendus en 2020, soumis en 2019 (CERD/C/KWT/25-26)</w:t>
            </w:r>
          </w:p>
        </w:tc>
      </w:tr>
      <w:tr w:rsidR="00616AA2" w:rsidRPr="00266566" w14:paraId="08C38329" w14:textId="77777777" w:rsidTr="00616AA2">
        <w:tc>
          <w:tcPr>
            <w:tcW w:w="2127" w:type="dxa"/>
            <w:shd w:val="clear" w:color="auto" w:fill="auto"/>
          </w:tcPr>
          <w:p w14:paraId="1E133EB8" w14:textId="77777777" w:rsidR="00616AA2" w:rsidRPr="00266566" w:rsidRDefault="00616AA2" w:rsidP="005463A5">
            <w:pPr>
              <w:spacing w:before="30" w:after="100"/>
              <w:ind w:right="113"/>
            </w:pPr>
            <w:proofErr w:type="spellStart"/>
            <w:r w:rsidRPr="00266566">
              <w:t>Liban</w:t>
            </w:r>
            <w:r w:rsidRPr="00266566">
              <w:rPr>
                <w:i/>
                <w:iCs/>
                <w:vertAlign w:val="superscript"/>
              </w:rPr>
              <w:t>a</w:t>
            </w:r>
            <w:proofErr w:type="spellEnd"/>
          </w:p>
        </w:tc>
        <w:tc>
          <w:tcPr>
            <w:tcW w:w="5243" w:type="dxa"/>
            <w:shd w:val="clear" w:color="auto" w:fill="auto"/>
          </w:tcPr>
          <w:p w14:paraId="6359D815" w14:textId="77777777" w:rsidR="00616AA2" w:rsidRPr="00266566" w:rsidRDefault="00616AA2" w:rsidP="005463A5">
            <w:pPr>
              <w:spacing w:before="30" w:after="100"/>
              <w:ind w:right="113"/>
            </w:pPr>
            <w:r w:rsidRPr="00266566">
              <w:t>Vingt-troisième et vingt-quatrième rapports périodiques attendus en 2018, soumis en 2018 (CERD/C/LBN/23-24)</w:t>
            </w:r>
          </w:p>
        </w:tc>
      </w:tr>
      <w:tr w:rsidR="00616AA2" w:rsidRPr="00266566" w14:paraId="51BD3093" w14:textId="77777777" w:rsidTr="00616AA2">
        <w:trPr>
          <w:cantSplit/>
        </w:trPr>
        <w:tc>
          <w:tcPr>
            <w:tcW w:w="2127" w:type="dxa"/>
            <w:shd w:val="clear" w:color="auto" w:fill="auto"/>
          </w:tcPr>
          <w:p w14:paraId="4F8B7417" w14:textId="77777777" w:rsidR="00616AA2" w:rsidRPr="00266566" w:rsidRDefault="00616AA2" w:rsidP="005463A5">
            <w:pPr>
              <w:spacing w:before="30" w:after="100"/>
              <w:ind w:right="113"/>
            </w:pPr>
            <w:r w:rsidRPr="00266566">
              <w:t>Luxembourg</w:t>
            </w:r>
          </w:p>
        </w:tc>
        <w:tc>
          <w:tcPr>
            <w:tcW w:w="5243" w:type="dxa"/>
            <w:shd w:val="clear" w:color="auto" w:fill="auto"/>
          </w:tcPr>
          <w:p w14:paraId="33F17909" w14:textId="77777777" w:rsidR="00616AA2" w:rsidRPr="00266566" w:rsidRDefault="00616AA2" w:rsidP="005463A5">
            <w:pPr>
              <w:spacing w:before="30" w:after="100"/>
              <w:ind w:right="113"/>
            </w:pPr>
            <w:r w:rsidRPr="00266566">
              <w:rPr>
                <w:iCs/>
              </w:rPr>
              <w:t>Dix-huitième à vingtième rapports périodiques attendus en 2017, soumis en 2020 (CERD/C/LUX/18-20)</w:t>
            </w:r>
          </w:p>
        </w:tc>
      </w:tr>
      <w:tr w:rsidR="00616AA2" w:rsidRPr="00266566" w14:paraId="09F84B10" w14:textId="77777777" w:rsidTr="00616AA2">
        <w:trPr>
          <w:cantSplit/>
        </w:trPr>
        <w:tc>
          <w:tcPr>
            <w:tcW w:w="2127" w:type="dxa"/>
            <w:shd w:val="clear" w:color="auto" w:fill="auto"/>
          </w:tcPr>
          <w:p w14:paraId="61FD5D3A" w14:textId="77777777" w:rsidR="00616AA2" w:rsidRPr="00266566" w:rsidRDefault="00616AA2" w:rsidP="005463A5">
            <w:pPr>
              <w:spacing w:before="30" w:after="100"/>
              <w:ind w:right="113"/>
            </w:pPr>
            <w:r w:rsidRPr="00266566">
              <w:t>Maroc</w:t>
            </w:r>
          </w:p>
        </w:tc>
        <w:tc>
          <w:tcPr>
            <w:tcW w:w="5243" w:type="dxa"/>
            <w:shd w:val="clear" w:color="auto" w:fill="auto"/>
          </w:tcPr>
          <w:p w14:paraId="4FEE7481" w14:textId="77777777" w:rsidR="00616AA2" w:rsidRPr="00266566" w:rsidRDefault="00616AA2" w:rsidP="005463A5">
            <w:pPr>
              <w:spacing w:before="30" w:after="100"/>
              <w:ind w:right="113"/>
              <w:rPr>
                <w:iCs/>
              </w:rPr>
            </w:pPr>
            <w:r w:rsidRPr="00266566">
              <w:rPr>
                <w:iCs/>
              </w:rPr>
              <w:t>Dix-neuvième à vingt et unième rapports périodiques attendus en 2014, soumis en 2020</w:t>
            </w:r>
          </w:p>
        </w:tc>
      </w:tr>
      <w:tr w:rsidR="00616AA2" w:rsidRPr="00266566" w14:paraId="5297846F" w14:textId="77777777" w:rsidTr="00616AA2">
        <w:trPr>
          <w:cantSplit/>
        </w:trPr>
        <w:tc>
          <w:tcPr>
            <w:tcW w:w="2127" w:type="dxa"/>
            <w:shd w:val="clear" w:color="auto" w:fill="auto"/>
          </w:tcPr>
          <w:p w14:paraId="15646242" w14:textId="77777777" w:rsidR="00616AA2" w:rsidRPr="00266566" w:rsidRDefault="00616AA2" w:rsidP="005463A5">
            <w:pPr>
              <w:spacing w:before="30" w:after="100"/>
              <w:ind w:right="113"/>
            </w:pPr>
            <w:r w:rsidRPr="00266566">
              <w:t>Namibie</w:t>
            </w:r>
          </w:p>
        </w:tc>
        <w:tc>
          <w:tcPr>
            <w:tcW w:w="5243" w:type="dxa"/>
            <w:shd w:val="clear" w:color="auto" w:fill="auto"/>
          </w:tcPr>
          <w:p w14:paraId="471A2F5B" w14:textId="77777777" w:rsidR="00616AA2" w:rsidRPr="00266566" w:rsidRDefault="00616AA2" w:rsidP="005463A5">
            <w:pPr>
              <w:spacing w:before="30" w:after="100"/>
              <w:ind w:right="113"/>
              <w:rPr>
                <w:iCs/>
              </w:rPr>
            </w:pPr>
            <w:r w:rsidRPr="00266566">
              <w:rPr>
                <w:iCs/>
              </w:rPr>
              <w:t>Seizième à dix-huitième rapports périodiques attendus en 2019, soumis en 2020</w:t>
            </w:r>
          </w:p>
        </w:tc>
      </w:tr>
      <w:tr w:rsidR="00616AA2" w:rsidRPr="00266566" w14:paraId="4584CC12" w14:textId="77777777" w:rsidTr="00616AA2">
        <w:tc>
          <w:tcPr>
            <w:tcW w:w="2127" w:type="dxa"/>
            <w:shd w:val="clear" w:color="auto" w:fill="auto"/>
          </w:tcPr>
          <w:p w14:paraId="19C07004" w14:textId="77777777" w:rsidR="00616AA2" w:rsidRPr="00266566" w:rsidRDefault="00616AA2" w:rsidP="005463A5">
            <w:pPr>
              <w:spacing w:before="30" w:after="100"/>
              <w:ind w:right="113"/>
            </w:pPr>
            <w:r w:rsidRPr="00266566">
              <w:t>Nicaragua</w:t>
            </w:r>
          </w:p>
        </w:tc>
        <w:tc>
          <w:tcPr>
            <w:tcW w:w="5243" w:type="dxa"/>
            <w:shd w:val="clear" w:color="auto" w:fill="auto"/>
          </w:tcPr>
          <w:p w14:paraId="06960D31" w14:textId="77777777" w:rsidR="00616AA2" w:rsidRPr="00266566" w:rsidRDefault="00616AA2" w:rsidP="005463A5">
            <w:pPr>
              <w:spacing w:before="30" w:after="100"/>
              <w:ind w:right="113"/>
            </w:pPr>
            <w:r w:rsidRPr="00266566">
              <w:t>Quinzième à vingt et unième rapports périodiques attendus en 2011, soumis en 2019 (CERD/C/NIC/15-21)</w:t>
            </w:r>
          </w:p>
        </w:tc>
      </w:tr>
      <w:tr w:rsidR="00616AA2" w:rsidRPr="00266566" w14:paraId="5CA21E13" w14:textId="77777777" w:rsidTr="00616AA2">
        <w:tc>
          <w:tcPr>
            <w:tcW w:w="2127" w:type="dxa"/>
            <w:shd w:val="clear" w:color="auto" w:fill="auto"/>
          </w:tcPr>
          <w:p w14:paraId="12959C05" w14:textId="77777777" w:rsidR="00616AA2" w:rsidRPr="00266566" w:rsidRDefault="00616AA2" w:rsidP="005463A5">
            <w:pPr>
              <w:spacing w:before="30" w:after="100"/>
              <w:ind w:right="113"/>
            </w:pPr>
            <w:r w:rsidRPr="00266566">
              <w:t>Niger</w:t>
            </w:r>
          </w:p>
        </w:tc>
        <w:tc>
          <w:tcPr>
            <w:tcW w:w="5243" w:type="dxa"/>
            <w:shd w:val="clear" w:color="auto" w:fill="auto"/>
          </w:tcPr>
          <w:p w14:paraId="108F1841" w14:textId="77777777" w:rsidR="00616AA2" w:rsidRPr="00266566" w:rsidRDefault="00616AA2" w:rsidP="005463A5">
            <w:pPr>
              <w:spacing w:before="30" w:after="100"/>
              <w:ind w:right="113"/>
            </w:pPr>
            <w:r w:rsidRPr="00266566">
              <w:t>Vingt-deuxième à vingt-cinquième rapports périodiques attendus en 2018, soumis en 2019 (CERD/C/NER/22-25)</w:t>
            </w:r>
          </w:p>
        </w:tc>
      </w:tr>
      <w:tr w:rsidR="00616AA2" w:rsidRPr="00266566" w14:paraId="6294F33E" w14:textId="77777777" w:rsidTr="00616AA2">
        <w:tc>
          <w:tcPr>
            <w:tcW w:w="2127" w:type="dxa"/>
            <w:shd w:val="clear" w:color="auto" w:fill="auto"/>
          </w:tcPr>
          <w:p w14:paraId="52689C0A" w14:textId="77777777" w:rsidR="00616AA2" w:rsidRPr="00266566" w:rsidRDefault="00616AA2" w:rsidP="005463A5">
            <w:pPr>
              <w:spacing w:before="30" w:after="100"/>
              <w:ind w:right="113"/>
            </w:pPr>
            <w:proofErr w:type="spellStart"/>
            <w:r w:rsidRPr="00266566">
              <w:t>Pays-Bas</w:t>
            </w:r>
            <w:r w:rsidRPr="00266566">
              <w:rPr>
                <w:i/>
                <w:iCs/>
                <w:vertAlign w:val="superscript"/>
              </w:rPr>
              <w:t>a</w:t>
            </w:r>
            <w:proofErr w:type="spellEnd"/>
          </w:p>
        </w:tc>
        <w:tc>
          <w:tcPr>
            <w:tcW w:w="5243" w:type="dxa"/>
            <w:shd w:val="clear" w:color="auto" w:fill="auto"/>
          </w:tcPr>
          <w:p w14:paraId="1236FD02" w14:textId="77777777" w:rsidR="00616AA2" w:rsidRPr="00266566" w:rsidRDefault="00616AA2" w:rsidP="005463A5">
            <w:pPr>
              <w:spacing w:before="30" w:after="100"/>
              <w:ind w:right="113"/>
            </w:pPr>
            <w:r w:rsidRPr="00266566">
              <w:t>Vingt-deuxième à vingt-quatrième rapports périodiques attendus en 2019, soumis en 2019 (CERD/C/NLD/22-24)</w:t>
            </w:r>
          </w:p>
        </w:tc>
      </w:tr>
      <w:tr w:rsidR="00616AA2" w:rsidRPr="00266566" w14:paraId="791464C9" w14:textId="77777777" w:rsidTr="00616AA2">
        <w:tc>
          <w:tcPr>
            <w:tcW w:w="2127" w:type="dxa"/>
            <w:shd w:val="clear" w:color="auto" w:fill="auto"/>
          </w:tcPr>
          <w:p w14:paraId="0744703D" w14:textId="77777777" w:rsidR="00616AA2" w:rsidRPr="00266566" w:rsidRDefault="00616AA2" w:rsidP="005463A5">
            <w:pPr>
              <w:spacing w:before="30" w:after="100"/>
              <w:ind w:right="113"/>
            </w:pPr>
            <w:r w:rsidRPr="00266566">
              <w:t>Portugal</w:t>
            </w:r>
          </w:p>
        </w:tc>
        <w:tc>
          <w:tcPr>
            <w:tcW w:w="5243" w:type="dxa"/>
            <w:shd w:val="clear" w:color="auto" w:fill="auto"/>
          </w:tcPr>
          <w:p w14:paraId="6792780C" w14:textId="77777777" w:rsidR="00616AA2" w:rsidRPr="00266566" w:rsidRDefault="00616AA2" w:rsidP="005463A5">
            <w:pPr>
              <w:spacing w:before="30" w:after="100"/>
              <w:ind w:right="113"/>
            </w:pPr>
            <w:r w:rsidRPr="00266566">
              <w:t>Dix-huitième et dix-neuvième rapports périodiques attendus en 2019, soumis en 2020 (CERD/C/PRT/18-19)</w:t>
            </w:r>
          </w:p>
        </w:tc>
      </w:tr>
      <w:tr w:rsidR="00616AA2" w:rsidRPr="00266566" w14:paraId="4EBB82E4" w14:textId="77777777" w:rsidTr="00616AA2">
        <w:tc>
          <w:tcPr>
            <w:tcW w:w="2127" w:type="dxa"/>
            <w:shd w:val="clear" w:color="auto" w:fill="auto"/>
          </w:tcPr>
          <w:p w14:paraId="1E6B5999" w14:textId="77777777" w:rsidR="00616AA2" w:rsidRPr="00266566" w:rsidRDefault="00616AA2" w:rsidP="005463A5">
            <w:pPr>
              <w:spacing w:before="30" w:after="100"/>
              <w:ind w:right="113"/>
            </w:pPr>
            <w:r w:rsidRPr="00266566">
              <w:t>République de Moldova</w:t>
            </w:r>
          </w:p>
        </w:tc>
        <w:tc>
          <w:tcPr>
            <w:tcW w:w="5243" w:type="dxa"/>
            <w:shd w:val="clear" w:color="auto" w:fill="auto"/>
          </w:tcPr>
          <w:p w14:paraId="17590FB0" w14:textId="77777777" w:rsidR="00616AA2" w:rsidRPr="00266566" w:rsidRDefault="00616AA2" w:rsidP="005463A5">
            <w:pPr>
              <w:spacing w:before="30" w:after="100"/>
              <w:ind w:right="113"/>
            </w:pPr>
            <w:r w:rsidRPr="00266566">
              <w:t>Douzième à quatorzième rapports périodiques attendus en 2020, soumis en 2020 (CERD/C/MDA/12-14)</w:t>
            </w:r>
          </w:p>
        </w:tc>
      </w:tr>
      <w:tr w:rsidR="00616AA2" w:rsidRPr="00266566" w14:paraId="0734F225" w14:textId="77777777" w:rsidTr="00616AA2">
        <w:tc>
          <w:tcPr>
            <w:tcW w:w="2127" w:type="dxa"/>
            <w:shd w:val="clear" w:color="auto" w:fill="auto"/>
          </w:tcPr>
          <w:p w14:paraId="0A994843" w14:textId="77777777" w:rsidR="00616AA2" w:rsidRPr="00266566" w:rsidRDefault="00616AA2" w:rsidP="005463A5">
            <w:pPr>
              <w:spacing w:before="30" w:after="100"/>
              <w:ind w:right="113"/>
            </w:pPr>
            <w:r w:rsidRPr="00266566">
              <w:t>Roumanie</w:t>
            </w:r>
          </w:p>
        </w:tc>
        <w:tc>
          <w:tcPr>
            <w:tcW w:w="5243" w:type="dxa"/>
            <w:shd w:val="clear" w:color="auto" w:fill="auto"/>
          </w:tcPr>
          <w:p w14:paraId="3575E73D" w14:textId="77777777" w:rsidR="00616AA2" w:rsidRPr="00266566" w:rsidRDefault="00616AA2" w:rsidP="005463A5">
            <w:pPr>
              <w:spacing w:before="30" w:after="100"/>
              <w:ind w:right="113"/>
            </w:pPr>
            <w:r w:rsidRPr="00266566">
              <w:t xml:space="preserve">Vingtième à vingt-deuxième </w:t>
            </w:r>
            <w:r w:rsidRPr="00266566">
              <w:rPr>
                <w:iCs/>
              </w:rPr>
              <w:t>rapports périodiques attendus en 2013, soumis en 2021</w:t>
            </w:r>
          </w:p>
        </w:tc>
      </w:tr>
      <w:tr w:rsidR="00616AA2" w:rsidRPr="00266566" w14:paraId="6D9C0156" w14:textId="77777777" w:rsidTr="00616AA2">
        <w:tc>
          <w:tcPr>
            <w:tcW w:w="2127" w:type="dxa"/>
            <w:shd w:val="clear" w:color="auto" w:fill="auto"/>
          </w:tcPr>
          <w:p w14:paraId="153A26E6" w14:textId="77777777" w:rsidR="00616AA2" w:rsidRPr="00266566" w:rsidRDefault="00616AA2" w:rsidP="005463A5">
            <w:pPr>
              <w:spacing w:before="30" w:after="100"/>
              <w:ind w:right="113"/>
            </w:pPr>
            <w:r w:rsidRPr="00266566">
              <w:t>Sénégal</w:t>
            </w:r>
          </w:p>
        </w:tc>
        <w:tc>
          <w:tcPr>
            <w:tcW w:w="5243" w:type="dxa"/>
            <w:shd w:val="clear" w:color="auto" w:fill="auto"/>
          </w:tcPr>
          <w:p w14:paraId="72F2F488" w14:textId="77777777" w:rsidR="00616AA2" w:rsidRPr="00266566" w:rsidRDefault="00616AA2" w:rsidP="005463A5">
            <w:pPr>
              <w:spacing w:before="30" w:after="100"/>
              <w:ind w:right="113"/>
            </w:pPr>
            <w:r w:rsidRPr="00266566">
              <w:t>Dix-neuvième à vingt-troisième rapports périodiques attendus en 2015, soumis en 2019 (CERD/C/SEN/19-23)</w:t>
            </w:r>
          </w:p>
        </w:tc>
      </w:tr>
      <w:tr w:rsidR="00616AA2" w:rsidRPr="00266566" w14:paraId="6EC10FBD" w14:textId="77777777" w:rsidTr="00616AA2">
        <w:tc>
          <w:tcPr>
            <w:tcW w:w="2127" w:type="dxa"/>
            <w:shd w:val="clear" w:color="auto" w:fill="auto"/>
          </w:tcPr>
          <w:p w14:paraId="14EC2ADE" w14:textId="77777777" w:rsidR="00616AA2" w:rsidRPr="00266566" w:rsidRDefault="00616AA2" w:rsidP="005463A5">
            <w:pPr>
              <w:spacing w:before="30" w:after="100"/>
              <w:ind w:right="113"/>
            </w:pPr>
            <w:r w:rsidRPr="00266566">
              <w:t>Serbie</w:t>
            </w:r>
          </w:p>
        </w:tc>
        <w:tc>
          <w:tcPr>
            <w:tcW w:w="5243" w:type="dxa"/>
            <w:shd w:val="clear" w:color="auto" w:fill="auto"/>
          </w:tcPr>
          <w:p w14:paraId="43354C68" w14:textId="213A54F0" w:rsidR="00616AA2" w:rsidRPr="00266566" w:rsidRDefault="00616AA2" w:rsidP="005463A5">
            <w:pPr>
              <w:spacing w:before="30" w:after="100"/>
              <w:ind w:right="113"/>
            </w:pPr>
            <w:r w:rsidRPr="00266566">
              <w:t>Sixième à neuvième rapports périodiques</w:t>
            </w:r>
            <w:r w:rsidR="00B203B6" w:rsidRPr="00266566">
              <w:t xml:space="preserve"> attendus en 2020</w:t>
            </w:r>
            <w:r w:rsidRPr="00266566">
              <w:t>, soumis en 2021</w:t>
            </w:r>
          </w:p>
        </w:tc>
      </w:tr>
      <w:tr w:rsidR="00616AA2" w:rsidRPr="00266566" w14:paraId="0E7BC8CF" w14:textId="77777777" w:rsidTr="00616AA2">
        <w:tc>
          <w:tcPr>
            <w:tcW w:w="2127" w:type="dxa"/>
            <w:shd w:val="clear" w:color="auto" w:fill="auto"/>
          </w:tcPr>
          <w:p w14:paraId="7F85BD51" w14:textId="77777777" w:rsidR="00616AA2" w:rsidRPr="00266566" w:rsidRDefault="00616AA2" w:rsidP="005463A5">
            <w:pPr>
              <w:spacing w:before="30" w:after="100"/>
              <w:ind w:right="113"/>
            </w:pPr>
            <w:r w:rsidRPr="00266566">
              <w:t>Singapour</w:t>
            </w:r>
          </w:p>
        </w:tc>
        <w:tc>
          <w:tcPr>
            <w:tcW w:w="5243" w:type="dxa"/>
            <w:shd w:val="clear" w:color="auto" w:fill="auto"/>
          </w:tcPr>
          <w:p w14:paraId="48BCCFC6" w14:textId="77777777" w:rsidR="00616AA2" w:rsidRPr="00266566" w:rsidRDefault="00616AA2" w:rsidP="005463A5">
            <w:pPr>
              <w:spacing w:before="30" w:after="100"/>
              <w:ind w:right="113"/>
            </w:pPr>
            <w:r w:rsidRPr="00266566">
              <w:t>Rapport initial attendu en 2018, soumis en 2018 (CERD/C/SGP/1)</w:t>
            </w:r>
          </w:p>
        </w:tc>
      </w:tr>
      <w:tr w:rsidR="00616AA2" w:rsidRPr="00266566" w14:paraId="0F1BCAD8" w14:textId="77777777" w:rsidTr="00616AA2">
        <w:trPr>
          <w:cantSplit/>
        </w:trPr>
        <w:tc>
          <w:tcPr>
            <w:tcW w:w="2127" w:type="dxa"/>
            <w:shd w:val="clear" w:color="auto" w:fill="auto"/>
          </w:tcPr>
          <w:p w14:paraId="3DD35390" w14:textId="77777777" w:rsidR="00616AA2" w:rsidRPr="00266566" w:rsidRDefault="00616AA2" w:rsidP="005463A5">
            <w:pPr>
              <w:spacing w:before="30" w:after="100"/>
              <w:ind w:right="113"/>
            </w:pPr>
            <w:r w:rsidRPr="00266566">
              <w:t>Slovaquie</w:t>
            </w:r>
          </w:p>
        </w:tc>
        <w:tc>
          <w:tcPr>
            <w:tcW w:w="5243" w:type="dxa"/>
            <w:shd w:val="clear" w:color="auto" w:fill="auto"/>
          </w:tcPr>
          <w:p w14:paraId="6F399526" w14:textId="77777777" w:rsidR="00616AA2" w:rsidRPr="00266566" w:rsidRDefault="00616AA2" w:rsidP="005463A5">
            <w:pPr>
              <w:spacing w:before="30" w:after="100"/>
              <w:ind w:right="113"/>
            </w:pPr>
            <w:r w:rsidRPr="00266566">
              <w:t>Treizième rapport périodique attendu en 2020, soumis en 2019 (CERD/C/SVK/13)</w:t>
            </w:r>
          </w:p>
        </w:tc>
      </w:tr>
      <w:tr w:rsidR="00616AA2" w:rsidRPr="00266566" w14:paraId="56469851" w14:textId="77777777" w:rsidTr="00616AA2">
        <w:trPr>
          <w:cantSplit/>
        </w:trPr>
        <w:tc>
          <w:tcPr>
            <w:tcW w:w="2127" w:type="dxa"/>
            <w:shd w:val="clear" w:color="auto" w:fill="auto"/>
          </w:tcPr>
          <w:p w14:paraId="384173A5" w14:textId="77777777" w:rsidR="00616AA2" w:rsidRPr="00266566" w:rsidRDefault="00616AA2" w:rsidP="005463A5">
            <w:pPr>
              <w:spacing w:before="30" w:after="100"/>
              <w:ind w:right="113"/>
            </w:pPr>
            <w:r w:rsidRPr="00266566">
              <w:t>Suisse</w:t>
            </w:r>
          </w:p>
        </w:tc>
        <w:tc>
          <w:tcPr>
            <w:tcW w:w="5243" w:type="dxa"/>
            <w:shd w:val="clear" w:color="auto" w:fill="auto"/>
          </w:tcPr>
          <w:p w14:paraId="41FE5D1A" w14:textId="77777777" w:rsidR="00616AA2" w:rsidRPr="00266566" w:rsidRDefault="00616AA2" w:rsidP="005463A5">
            <w:pPr>
              <w:spacing w:before="30" w:after="100"/>
              <w:ind w:right="113"/>
            </w:pPr>
            <w:r w:rsidRPr="00266566">
              <w:t>Dixième à douzième rapports périodiques attendus en 2017, soumis en 2018 (CERD/C/CHE/10-12)</w:t>
            </w:r>
          </w:p>
        </w:tc>
      </w:tr>
      <w:tr w:rsidR="00616AA2" w:rsidRPr="00266566" w14:paraId="21FCF87F" w14:textId="77777777" w:rsidTr="00616AA2">
        <w:trPr>
          <w:cantSplit/>
        </w:trPr>
        <w:tc>
          <w:tcPr>
            <w:tcW w:w="2127" w:type="dxa"/>
            <w:shd w:val="clear" w:color="auto" w:fill="auto"/>
          </w:tcPr>
          <w:p w14:paraId="6D4E4E83" w14:textId="77777777" w:rsidR="00616AA2" w:rsidRPr="00266566" w:rsidRDefault="00616AA2" w:rsidP="005463A5">
            <w:pPr>
              <w:spacing w:before="30" w:after="100"/>
              <w:ind w:right="113"/>
            </w:pPr>
            <w:r w:rsidRPr="00266566">
              <w:t>Suriname</w:t>
            </w:r>
          </w:p>
        </w:tc>
        <w:tc>
          <w:tcPr>
            <w:tcW w:w="5243" w:type="dxa"/>
            <w:shd w:val="clear" w:color="auto" w:fill="auto"/>
          </w:tcPr>
          <w:p w14:paraId="7026F7CA" w14:textId="77777777" w:rsidR="00616AA2" w:rsidRPr="00266566" w:rsidRDefault="00616AA2" w:rsidP="005463A5">
            <w:pPr>
              <w:spacing w:before="30" w:after="100"/>
              <w:ind w:right="113"/>
            </w:pPr>
            <w:r w:rsidRPr="00266566">
              <w:t>Seizième à dix-huitième rapports périodiques attendus en 2019, soumis en 2019 (CERD/C/SUR/16-18)</w:t>
            </w:r>
          </w:p>
        </w:tc>
      </w:tr>
      <w:tr w:rsidR="00616AA2" w:rsidRPr="00266566" w14:paraId="364A0286" w14:textId="77777777" w:rsidTr="00616AA2">
        <w:trPr>
          <w:cantSplit/>
        </w:trPr>
        <w:tc>
          <w:tcPr>
            <w:tcW w:w="2127" w:type="dxa"/>
            <w:shd w:val="clear" w:color="auto" w:fill="auto"/>
          </w:tcPr>
          <w:p w14:paraId="00D5DA36" w14:textId="77777777" w:rsidR="00616AA2" w:rsidRPr="00266566" w:rsidRDefault="00616AA2" w:rsidP="005463A5">
            <w:pPr>
              <w:spacing w:before="30" w:after="100"/>
              <w:ind w:right="113"/>
            </w:pPr>
            <w:r w:rsidRPr="00266566">
              <w:t>Tadjikistan</w:t>
            </w:r>
          </w:p>
        </w:tc>
        <w:tc>
          <w:tcPr>
            <w:tcW w:w="5243" w:type="dxa"/>
            <w:shd w:val="clear" w:color="auto" w:fill="auto"/>
          </w:tcPr>
          <w:p w14:paraId="2720F454" w14:textId="77777777" w:rsidR="00616AA2" w:rsidRPr="00266566" w:rsidRDefault="00616AA2" w:rsidP="005463A5">
            <w:pPr>
              <w:spacing w:before="30" w:after="100"/>
              <w:ind w:right="113"/>
            </w:pPr>
            <w:r w:rsidRPr="00266566">
              <w:t>Douzième et treizième rapports périodiques attendus en 2020, soumis en 2020 (CERD/C/TJK/12-13)</w:t>
            </w:r>
          </w:p>
        </w:tc>
      </w:tr>
      <w:tr w:rsidR="00616AA2" w:rsidRPr="00266566" w14:paraId="5ECC3766" w14:textId="77777777" w:rsidTr="00616AA2">
        <w:trPr>
          <w:cantSplit/>
        </w:trPr>
        <w:tc>
          <w:tcPr>
            <w:tcW w:w="2127" w:type="dxa"/>
            <w:shd w:val="clear" w:color="auto" w:fill="auto"/>
          </w:tcPr>
          <w:p w14:paraId="504FA303" w14:textId="77777777" w:rsidR="00616AA2" w:rsidRPr="00266566" w:rsidRDefault="00616AA2" w:rsidP="005463A5">
            <w:pPr>
              <w:spacing w:before="30" w:after="100"/>
              <w:ind w:right="113"/>
            </w:pPr>
            <w:r w:rsidRPr="00266566">
              <w:t>Thaïlande</w:t>
            </w:r>
          </w:p>
        </w:tc>
        <w:tc>
          <w:tcPr>
            <w:tcW w:w="5243" w:type="dxa"/>
            <w:shd w:val="clear" w:color="auto" w:fill="auto"/>
          </w:tcPr>
          <w:p w14:paraId="1A2D8175" w14:textId="77777777" w:rsidR="00616AA2" w:rsidRPr="00266566" w:rsidRDefault="00616AA2" w:rsidP="005463A5">
            <w:pPr>
              <w:spacing w:before="30" w:after="100"/>
              <w:ind w:right="113"/>
            </w:pPr>
            <w:r w:rsidRPr="00266566">
              <w:t>Quatrième à huitième rapports périodiques attendus en 2016, soumis en 2019 (CERD/C/THA/4-8)</w:t>
            </w:r>
          </w:p>
        </w:tc>
      </w:tr>
      <w:tr w:rsidR="00616AA2" w:rsidRPr="00266566" w14:paraId="399602D4" w14:textId="77777777" w:rsidTr="00616AA2">
        <w:trPr>
          <w:cantSplit/>
        </w:trPr>
        <w:tc>
          <w:tcPr>
            <w:tcW w:w="2127" w:type="dxa"/>
            <w:shd w:val="clear" w:color="auto" w:fill="auto"/>
          </w:tcPr>
          <w:p w14:paraId="5B763259" w14:textId="77777777" w:rsidR="00616AA2" w:rsidRPr="00266566" w:rsidRDefault="00616AA2" w:rsidP="005463A5">
            <w:pPr>
              <w:spacing w:before="30" w:after="100"/>
              <w:ind w:right="113"/>
            </w:pPr>
            <w:r w:rsidRPr="00266566">
              <w:t>Turkménistan</w:t>
            </w:r>
          </w:p>
        </w:tc>
        <w:tc>
          <w:tcPr>
            <w:tcW w:w="5243" w:type="dxa"/>
            <w:shd w:val="clear" w:color="auto" w:fill="auto"/>
          </w:tcPr>
          <w:p w14:paraId="6076688E" w14:textId="77777777" w:rsidR="00616AA2" w:rsidRPr="00266566" w:rsidRDefault="00616AA2" w:rsidP="005463A5">
            <w:pPr>
              <w:spacing w:before="30" w:after="100"/>
              <w:ind w:right="113"/>
            </w:pPr>
            <w:r w:rsidRPr="00266566">
              <w:t>Douzième et treizième rapports périodiques attendus en 2019, soumis en 2019 (CERD/C/TKM/12-13)</w:t>
            </w:r>
          </w:p>
        </w:tc>
      </w:tr>
      <w:tr w:rsidR="00616AA2" w:rsidRPr="00266566" w14:paraId="735D2777" w14:textId="77777777" w:rsidTr="00616AA2">
        <w:trPr>
          <w:cantSplit/>
        </w:trPr>
        <w:tc>
          <w:tcPr>
            <w:tcW w:w="2127" w:type="dxa"/>
            <w:shd w:val="clear" w:color="auto" w:fill="auto"/>
          </w:tcPr>
          <w:p w14:paraId="4AF7406D" w14:textId="77777777" w:rsidR="00616AA2" w:rsidRPr="00266566" w:rsidRDefault="00616AA2" w:rsidP="005463A5">
            <w:pPr>
              <w:spacing w:before="30" w:after="100"/>
              <w:ind w:right="113"/>
            </w:pPr>
            <w:r w:rsidRPr="00266566">
              <w:t>Uruguay</w:t>
            </w:r>
          </w:p>
        </w:tc>
        <w:tc>
          <w:tcPr>
            <w:tcW w:w="5243" w:type="dxa"/>
            <w:shd w:val="clear" w:color="auto" w:fill="auto"/>
          </w:tcPr>
          <w:p w14:paraId="0A6F8565" w14:textId="77777777" w:rsidR="00616AA2" w:rsidRPr="00266566" w:rsidRDefault="00616AA2" w:rsidP="005463A5">
            <w:pPr>
              <w:spacing w:before="30" w:after="100"/>
              <w:ind w:right="113"/>
            </w:pPr>
            <w:r w:rsidRPr="00266566">
              <w:t>Vingt-quatrième à vingt-sixième rapports périodiques attendus en 2020, soumis en 2020 (CERD/C/URY/24-26)</w:t>
            </w:r>
          </w:p>
        </w:tc>
      </w:tr>
      <w:tr w:rsidR="00616AA2" w:rsidRPr="00266566" w14:paraId="374097FE" w14:textId="77777777" w:rsidTr="00616AA2">
        <w:trPr>
          <w:cantSplit/>
        </w:trPr>
        <w:tc>
          <w:tcPr>
            <w:tcW w:w="2127" w:type="dxa"/>
            <w:tcBorders>
              <w:bottom w:val="single" w:sz="12" w:space="0" w:color="auto"/>
            </w:tcBorders>
            <w:shd w:val="clear" w:color="auto" w:fill="auto"/>
          </w:tcPr>
          <w:p w14:paraId="57BFEDC6" w14:textId="77777777" w:rsidR="00616AA2" w:rsidRPr="00266566" w:rsidRDefault="00616AA2" w:rsidP="005463A5">
            <w:pPr>
              <w:spacing w:before="30" w:after="100"/>
              <w:ind w:right="113"/>
            </w:pPr>
            <w:r w:rsidRPr="00266566">
              <w:t>Viet Nam</w:t>
            </w:r>
          </w:p>
        </w:tc>
        <w:tc>
          <w:tcPr>
            <w:tcW w:w="5243" w:type="dxa"/>
            <w:tcBorders>
              <w:bottom w:val="single" w:sz="12" w:space="0" w:color="auto"/>
            </w:tcBorders>
            <w:shd w:val="clear" w:color="auto" w:fill="auto"/>
          </w:tcPr>
          <w:p w14:paraId="7911B458" w14:textId="77777777" w:rsidR="00616AA2" w:rsidRPr="00266566" w:rsidRDefault="00616AA2" w:rsidP="005463A5">
            <w:pPr>
              <w:spacing w:before="30" w:after="100"/>
              <w:ind w:right="113"/>
            </w:pPr>
            <w:r w:rsidRPr="00266566">
              <w:t xml:space="preserve">Quinzième à dix-septième </w:t>
            </w:r>
            <w:r w:rsidRPr="00266566">
              <w:rPr>
                <w:iCs/>
              </w:rPr>
              <w:t>rapports périodiques attendus en 2015, soumis en 2021</w:t>
            </w:r>
          </w:p>
        </w:tc>
      </w:tr>
    </w:tbl>
    <w:p w14:paraId="4413C736" w14:textId="564577DC" w:rsidR="00616AA2" w:rsidRPr="00266566" w:rsidRDefault="00616AA2" w:rsidP="00DD61CD">
      <w:pPr>
        <w:keepNext/>
        <w:spacing w:before="80" w:after="120"/>
        <w:ind w:left="1134" w:firstLine="170"/>
        <w:rPr>
          <w:sz w:val="18"/>
          <w:szCs w:val="18"/>
          <w:lang w:val="fr-FR"/>
        </w:rPr>
      </w:pPr>
      <w:r w:rsidRPr="00266566">
        <w:rPr>
          <w:i/>
          <w:iCs/>
          <w:sz w:val="18"/>
          <w:szCs w:val="18"/>
          <w:vertAlign w:val="superscript"/>
          <w:lang w:val="fr-FR"/>
        </w:rPr>
        <w:t>a</w:t>
      </w:r>
      <w:r w:rsidR="0011233A" w:rsidRPr="00266566">
        <w:rPr>
          <w:sz w:val="18"/>
          <w:szCs w:val="18"/>
          <w:lang w:val="fr-FR"/>
        </w:rPr>
        <w:t xml:space="preserve">  </w:t>
      </w:r>
      <w:r w:rsidRPr="00266566">
        <w:rPr>
          <w:sz w:val="18"/>
          <w:szCs w:val="18"/>
          <w:lang w:val="fr-FR"/>
        </w:rPr>
        <w:t>Il est prévu que le Comité examine le rapport à sa 104</w:t>
      </w:r>
      <w:r w:rsidRPr="00266566">
        <w:rPr>
          <w:sz w:val="18"/>
          <w:szCs w:val="18"/>
          <w:vertAlign w:val="superscript"/>
          <w:lang w:val="fr-FR"/>
        </w:rPr>
        <w:t>e</w:t>
      </w:r>
      <w:r w:rsidRPr="00266566">
        <w:rPr>
          <w:sz w:val="18"/>
          <w:szCs w:val="18"/>
          <w:lang w:val="fr-FR"/>
        </w:rPr>
        <w:t xml:space="preserve"> session.</w:t>
      </w:r>
    </w:p>
    <w:p w14:paraId="45CE3796" w14:textId="77777777" w:rsidR="00616AA2" w:rsidRPr="00266566" w:rsidRDefault="00616AA2" w:rsidP="00616AA2">
      <w:pPr>
        <w:pStyle w:val="Titre1"/>
        <w:spacing w:after="120"/>
        <w:rPr>
          <w:b/>
        </w:rPr>
      </w:pPr>
      <w:r w:rsidRPr="00266566">
        <w:rPr>
          <w:lang w:val="fr-FR"/>
        </w:rPr>
        <w:br w:type="page"/>
      </w:r>
      <w:r w:rsidRPr="00266566">
        <w:lastRenderedPageBreak/>
        <w:t>Tableau 2</w:t>
      </w:r>
      <w:r w:rsidRPr="00266566">
        <w:br/>
      </w:r>
      <w:r w:rsidRPr="00266566">
        <w:rPr>
          <w:b/>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1750"/>
        <w:gridCol w:w="3919"/>
        <w:gridCol w:w="1701"/>
      </w:tblGrid>
      <w:tr w:rsidR="00616AA2" w:rsidRPr="00266566" w14:paraId="2A500E3C" w14:textId="77777777" w:rsidTr="00616AA2">
        <w:trPr>
          <w:tblHeader/>
        </w:trPr>
        <w:tc>
          <w:tcPr>
            <w:tcW w:w="1750" w:type="dxa"/>
            <w:tcBorders>
              <w:top w:val="single" w:sz="4" w:space="0" w:color="auto"/>
              <w:bottom w:val="single" w:sz="12" w:space="0" w:color="auto"/>
            </w:tcBorders>
            <w:shd w:val="clear" w:color="auto" w:fill="auto"/>
            <w:vAlign w:val="bottom"/>
          </w:tcPr>
          <w:p w14:paraId="13374E96" w14:textId="77777777" w:rsidR="00616AA2" w:rsidRPr="00266566" w:rsidRDefault="00616AA2" w:rsidP="00616AA2">
            <w:pPr>
              <w:keepNext/>
              <w:spacing w:before="80" w:after="80" w:line="200" w:lineRule="exact"/>
              <w:ind w:right="113"/>
              <w:rPr>
                <w:i/>
                <w:sz w:val="16"/>
              </w:rPr>
            </w:pPr>
            <w:r w:rsidRPr="00266566">
              <w:rPr>
                <w:i/>
                <w:sz w:val="16"/>
              </w:rPr>
              <w:t>État partie</w:t>
            </w:r>
          </w:p>
        </w:tc>
        <w:tc>
          <w:tcPr>
            <w:tcW w:w="3919" w:type="dxa"/>
            <w:tcBorders>
              <w:top w:val="single" w:sz="4" w:space="0" w:color="auto"/>
              <w:bottom w:val="single" w:sz="12" w:space="0" w:color="auto"/>
            </w:tcBorders>
            <w:shd w:val="clear" w:color="auto" w:fill="auto"/>
            <w:vAlign w:val="bottom"/>
          </w:tcPr>
          <w:p w14:paraId="4BCE82D8" w14:textId="77777777" w:rsidR="00616AA2" w:rsidRPr="00266566" w:rsidRDefault="00616AA2" w:rsidP="00616AA2">
            <w:pPr>
              <w:keepNext/>
              <w:spacing w:before="80" w:after="80" w:line="200" w:lineRule="exact"/>
              <w:ind w:right="113"/>
              <w:rPr>
                <w:i/>
                <w:sz w:val="16"/>
              </w:rPr>
            </w:pPr>
            <w:r w:rsidRPr="00266566">
              <w:rPr>
                <w:i/>
                <w:sz w:val="16"/>
              </w:rPr>
              <w:t>Rapport attendu</w:t>
            </w:r>
          </w:p>
        </w:tc>
        <w:tc>
          <w:tcPr>
            <w:tcW w:w="1701" w:type="dxa"/>
            <w:tcBorders>
              <w:top w:val="single" w:sz="4" w:space="0" w:color="auto"/>
              <w:bottom w:val="single" w:sz="12" w:space="0" w:color="auto"/>
            </w:tcBorders>
            <w:shd w:val="clear" w:color="auto" w:fill="auto"/>
            <w:vAlign w:val="bottom"/>
          </w:tcPr>
          <w:p w14:paraId="4C7E74B4" w14:textId="77777777" w:rsidR="00616AA2" w:rsidRPr="00266566" w:rsidRDefault="00616AA2" w:rsidP="00616AA2">
            <w:pPr>
              <w:keepNext/>
              <w:spacing w:before="80" w:after="80" w:line="200" w:lineRule="exact"/>
              <w:rPr>
                <w:i/>
                <w:sz w:val="16"/>
              </w:rPr>
            </w:pPr>
            <w:r w:rsidRPr="00266566">
              <w:rPr>
                <w:i/>
                <w:sz w:val="16"/>
              </w:rPr>
              <w:t>Date à laquelle le rapport aurait dû être soumis</w:t>
            </w:r>
          </w:p>
        </w:tc>
      </w:tr>
      <w:tr w:rsidR="00616AA2" w:rsidRPr="00266566" w14:paraId="57D82939" w14:textId="77777777" w:rsidTr="00616AA2">
        <w:trPr>
          <w:trHeight w:hRule="exact" w:val="113"/>
          <w:tblHeader/>
        </w:trPr>
        <w:tc>
          <w:tcPr>
            <w:tcW w:w="1750" w:type="dxa"/>
            <w:tcBorders>
              <w:top w:val="single" w:sz="12" w:space="0" w:color="auto"/>
            </w:tcBorders>
            <w:shd w:val="clear" w:color="auto" w:fill="auto"/>
          </w:tcPr>
          <w:p w14:paraId="5C3EDC67" w14:textId="77777777" w:rsidR="00616AA2" w:rsidRPr="00266566" w:rsidRDefault="00616AA2" w:rsidP="00616AA2">
            <w:pPr>
              <w:spacing w:before="40" w:after="120"/>
              <w:ind w:right="113"/>
            </w:pPr>
          </w:p>
        </w:tc>
        <w:tc>
          <w:tcPr>
            <w:tcW w:w="3919" w:type="dxa"/>
            <w:tcBorders>
              <w:top w:val="single" w:sz="12" w:space="0" w:color="auto"/>
            </w:tcBorders>
            <w:shd w:val="clear" w:color="auto" w:fill="auto"/>
          </w:tcPr>
          <w:p w14:paraId="729A35A1" w14:textId="77777777" w:rsidR="00616AA2" w:rsidRPr="00266566" w:rsidRDefault="00616AA2" w:rsidP="00616AA2">
            <w:pPr>
              <w:spacing w:before="40" w:after="120"/>
              <w:ind w:right="113"/>
            </w:pPr>
          </w:p>
        </w:tc>
        <w:tc>
          <w:tcPr>
            <w:tcW w:w="1701" w:type="dxa"/>
            <w:tcBorders>
              <w:top w:val="single" w:sz="12" w:space="0" w:color="auto"/>
            </w:tcBorders>
            <w:shd w:val="clear" w:color="auto" w:fill="auto"/>
          </w:tcPr>
          <w:p w14:paraId="21085601" w14:textId="77777777" w:rsidR="00616AA2" w:rsidRPr="00266566" w:rsidRDefault="00616AA2" w:rsidP="00616AA2">
            <w:pPr>
              <w:spacing w:before="40" w:after="120"/>
            </w:pPr>
          </w:p>
        </w:tc>
      </w:tr>
      <w:tr w:rsidR="00616AA2" w:rsidRPr="00266566" w:rsidDel="008700D1" w14:paraId="597A73D5" w14:textId="77777777" w:rsidTr="00616AA2">
        <w:tc>
          <w:tcPr>
            <w:tcW w:w="1750" w:type="dxa"/>
            <w:shd w:val="clear" w:color="auto" w:fill="auto"/>
          </w:tcPr>
          <w:p w14:paraId="1AB246C7" w14:textId="77777777" w:rsidR="00616AA2" w:rsidRPr="00266566" w:rsidDel="008700D1" w:rsidRDefault="00616AA2" w:rsidP="00616AA2">
            <w:pPr>
              <w:spacing w:before="40" w:after="120"/>
              <w:ind w:right="113"/>
            </w:pPr>
            <w:r w:rsidRPr="00266566">
              <w:t>Algérie</w:t>
            </w:r>
          </w:p>
        </w:tc>
        <w:tc>
          <w:tcPr>
            <w:tcW w:w="3919" w:type="dxa"/>
            <w:shd w:val="clear" w:color="auto" w:fill="auto"/>
          </w:tcPr>
          <w:p w14:paraId="4451F651" w14:textId="5DC4BAB3" w:rsidR="00616AA2" w:rsidRPr="00266566" w:rsidDel="008700D1" w:rsidRDefault="00616AA2" w:rsidP="00616AA2">
            <w:pPr>
              <w:spacing w:before="40" w:after="120"/>
              <w:ind w:right="113"/>
              <w:rPr>
                <w:spacing w:val="-2"/>
              </w:rPr>
            </w:pPr>
            <w:r w:rsidRPr="00266566">
              <w:t>Rapport valant vingt</w:t>
            </w:r>
            <w:r w:rsidRPr="00266566">
              <w:noBreakHyphen/>
              <w:t xml:space="preserve">deuxième </w:t>
            </w:r>
            <w:r w:rsidR="005E2D28" w:rsidRPr="00266566">
              <w:br/>
            </w:r>
            <w:r w:rsidRPr="00266566">
              <w:t>à vingt-quatrième rapports</w:t>
            </w:r>
          </w:p>
        </w:tc>
        <w:tc>
          <w:tcPr>
            <w:tcW w:w="1701" w:type="dxa"/>
            <w:shd w:val="clear" w:color="auto" w:fill="auto"/>
          </w:tcPr>
          <w:p w14:paraId="176359D8" w14:textId="77777777" w:rsidR="00616AA2" w:rsidRPr="00266566" w:rsidDel="008700D1" w:rsidRDefault="00616AA2" w:rsidP="00616AA2">
            <w:pPr>
              <w:spacing w:before="40" w:after="120"/>
            </w:pPr>
            <w:r w:rsidRPr="00266566">
              <w:t>15 mars 2021</w:t>
            </w:r>
          </w:p>
        </w:tc>
      </w:tr>
      <w:tr w:rsidR="00E34A93" w:rsidRPr="00266566" w14:paraId="67FE6BBC" w14:textId="77777777" w:rsidTr="00616AA2">
        <w:tc>
          <w:tcPr>
            <w:tcW w:w="1750" w:type="dxa"/>
            <w:vMerge w:val="restart"/>
            <w:shd w:val="clear" w:color="auto" w:fill="auto"/>
          </w:tcPr>
          <w:p w14:paraId="49BA8D57" w14:textId="77777777" w:rsidR="00E34A93" w:rsidRPr="00266566" w:rsidRDefault="00E34A93" w:rsidP="00616AA2">
            <w:pPr>
              <w:spacing w:before="40" w:after="120"/>
              <w:ind w:right="113"/>
            </w:pPr>
            <w:r w:rsidRPr="00266566">
              <w:t>Antigua-et-Barbuda</w:t>
            </w:r>
          </w:p>
        </w:tc>
        <w:tc>
          <w:tcPr>
            <w:tcW w:w="3919" w:type="dxa"/>
            <w:shd w:val="clear" w:color="auto" w:fill="auto"/>
          </w:tcPr>
          <w:p w14:paraId="14CD3014" w14:textId="77777777" w:rsidR="00E34A93" w:rsidRPr="00266566" w:rsidRDefault="00E34A93" w:rsidP="00616AA2">
            <w:pPr>
              <w:spacing w:before="40" w:after="120"/>
              <w:ind w:right="113"/>
            </w:pPr>
            <w:r w:rsidRPr="00266566">
              <w:t>Rapport valant dixième et onzième rapports</w:t>
            </w:r>
          </w:p>
        </w:tc>
        <w:tc>
          <w:tcPr>
            <w:tcW w:w="1701" w:type="dxa"/>
            <w:shd w:val="clear" w:color="auto" w:fill="auto"/>
          </w:tcPr>
          <w:p w14:paraId="1EBA3134" w14:textId="77777777" w:rsidR="00E34A93" w:rsidRPr="00266566" w:rsidRDefault="00E34A93" w:rsidP="00616AA2">
            <w:pPr>
              <w:spacing w:before="40" w:after="120"/>
            </w:pPr>
            <w:r w:rsidRPr="00266566">
              <w:t>24 novembre 2009</w:t>
            </w:r>
          </w:p>
        </w:tc>
      </w:tr>
      <w:tr w:rsidR="00E34A93" w:rsidRPr="00266566" w14:paraId="716E17D8" w14:textId="77777777" w:rsidTr="00616AA2">
        <w:tc>
          <w:tcPr>
            <w:tcW w:w="1750" w:type="dxa"/>
            <w:vMerge/>
            <w:shd w:val="clear" w:color="auto" w:fill="auto"/>
          </w:tcPr>
          <w:p w14:paraId="2677EEF4" w14:textId="77777777" w:rsidR="00E34A93" w:rsidRPr="00266566" w:rsidRDefault="00E34A93" w:rsidP="00616AA2">
            <w:pPr>
              <w:spacing w:before="40" w:after="120"/>
              <w:ind w:right="113"/>
            </w:pPr>
          </w:p>
        </w:tc>
        <w:tc>
          <w:tcPr>
            <w:tcW w:w="3919" w:type="dxa"/>
            <w:shd w:val="clear" w:color="auto" w:fill="auto"/>
          </w:tcPr>
          <w:p w14:paraId="6216D071" w14:textId="77777777" w:rsidR="00E34A93" w:rsidRPr="00266566" w:rsidRDefault="00E34A93" w:rsidP="00616AA2">
            <w:pPr>
              <w:spacing w:before="40" w:after="120"/>
              <w:ind w:right="113"/>
            </w:pPr>
            <w:r w:rsidRPr="00266566">
              <w:t>Douzième rapport</w:t>
            </w:r>
          </w:p>
        </w:tc>
        <w:tc>
          <w:tcPr>
            <w:tcW w:w="1701" w:type="dxa"/>
            <w:shd w:val="clear" w:color="auto" w:fill="auto"/>
          </w:tcPr>
          <w:p w14:paraId="20477C09" w14:textId="77777777" w:rsidR="00E34A93" w:rsidRPr="00266566" w:rsidRDefault="00E34A93" w:rsidP="00616AA2">
            <w:pPr>
              <w:spacing w:before="40" w:after="120"/>
            </w:pPr>
            <w:r w:rsidRPr="00266566">
              <w:t>24 novembre 2011</w:t>
            </w:r>
          </w:p>
        </w:tc>
      </w:tr>
      <w:tr w:rsidR="00E34A93" w:rsidRPr="00266566" w14:paraId="738E16FB" w14:textId="77777777" w:rsidTr="00616AA2">
        <w:tc>
          <w:tcPr>
            <w:tcW w:w="1750" w:type="dxa"/>
            <w:vMerge/>
            <w:shd w:val="clear" w:color="auto" w:fill="auto"/>
          </w:tcPr>
          <w:p w14:paraId="2795AA9D" w14:textId="77777777" w:rsidR="00E34A93" w:rsidRPr="00266566" w:rsidRDefault="00E34A93" w:rsidP="00616AA2">
            <w:pPr>
              <w:spacing w:before="40" w:after="120"/>
              <w:ind w:right="113"/>
            </w:pPr>
          </w:p>
        </w:tc>
        <w:tc>
          <w:tcPr>
            <w:tcW w:w="3919" w:type="dxa"/>
            <w:shd w:val="clear" w:color="auto" w:fill="auto"/>
          </w:tcPr>
          <w:p w14:paraId="33BF074D" w14:textId="77777777" w:rsidR="00E34A93" w:rsidRPr="00266566" w:rsidRDefault="00E34A93" w:rsidP="00616AA2">
            <w:pPr>
              <w:spacing w:before="40" w:after="120"/>
              <w:ind w:right="113"/>
            </w:pPr>
            <w:r w:rsidRPr="00266566">
              <w:t>Treizième rapport</w:t>
            </w:r>
          </w:p>
        </w:tc>
        <w:tc>
          <w:tcPr>
            <w:tcW w:w="1701" w:type="dxa"/>
            <w:shd w:val="clear" w:color="auto" w:fill="auto"/>
          </w:tcPr>
          <w:p w14:paraId="4287ECA4" w14:textId="77777777" w:rsidR="00E34A93" w:rsidRPr="00266566" w:rsidRDefault="00E34A93" w:rsidP="00616AA2">
            <w:pPr>
              <w:spacing w:before="40" w:after="120"/>
            </w:pPr>
            <w:r w:rsidRPr="00266566">
              <w:t>24 novembre 2013</w:t>
            </w:r>
          </w:p>
        </w:tc>
      </w:tr>
      <w:tr w:rsidR="00E34A93" w:rsidRPr="00266566" w14:paraId="365F3748" w14:textId="77777777" w:rsidTr="00616AA2">
        <w:tc>
          <w:tcPr>
            <w:tcW w:w="1750" w:type="dxa"/>
            <w:vMerge/>
            <w:shd w:val="clear" w:color="auto" w:fill="auto"/>
          </w:tcPr>
          <w:p w14:paraId="2D149F5C" w14:textId="77777777" w:rsidR="00E34A93" w:rsidRPr="00266566" w:rsidRDefault="00E34A93" w:rsidP="00616AA2">
            <w:pPr>
              <w:spacing w:before="40" w:after="120"/>
              <w:ind w:right="113"/>
            </w:pPr>
          </w:p>
        </w:tc>
        <w:tc>
          <w:tcPr>
            <w:tcW w:w="3919" w:type="dxa"/>
            <w:shd w:val="clear" w:color="auto" w:fill="auto"/>
          </w:tcPr>
          <w:p w14:paraId="0B324FC9" w14:textId="77777777" w:rsidR="00E34A93" w:rsidRPr="00266566" w:rsidRDefault="00E34A93" w:rsidP="00616AA2">
            <w:pPr>
              <w:spacing w:before="40" w:after="120"/>
              <w:ind w:right="113"/>
            </w:pPr>
            <w:r w:rsidRPr="00266566">
              <w:t>Quatorzième rapport</w:t>
            </w:r>
          </w:p>
        </w:tc>
        <w:tc>
          <w:tcPr>
            <w:tcW w:w="1701" w:type="dxa"/>
            <w:shd w:val="clear" w:color="auto" w:fill="auto"/>
          </w:tcPr>
          <w:p w14:paraId="242B90D0" w14:textId="77777777" w:rsidR="00E34A93" w:rsidRPr="00266566" w:rsidRDefault="00E34A93" w:rsidP="00616AA2">
            <w:pPr>
              <w:spacing w:before="40" w:after="120"/>
            </w:pPr>
            <w:r w:rsidRPr="00266566">
              <w:t>24 novembre 2015</w:t>
            </w:r>
          </w:p>
        </w:tc>
      </w:tr>
      <w:tr w:rsidR="00E34A93" w:rsidRPr="00266566" w14:paraId="7F562665" w14:textId="77777777" w:rsidTr="00616AA2">
        <w:tc>
          <w:tcPr>
            <w:tcW w:w="1750" w:type="dxa"/>
            <w:vMerge/>
            <w:shd w:val="clear" w:color="auto" w:fill="auto"/>
          </w:tcPr>
          <w:p w14:paraId="7DD89613" w14:textId="77777777" w:rsidR="00E34A93" w:rsidRPr="00266566" w:rsidRDefault="00E34A93" w:rsidP="00616AA2">
            <w:pPr>
              <w:spacing w:before="40" w:after="120"/>
              <w:ind w:right="113"/>
            </w:pPr>
          </w:p>
        </w:tc>
        <w:tc>
          <w:tcPr>
            <w:tcW w:w="3919" w:type="dxa"/>
            <w:shd w:val="clear" w:color="auto" w:fill="auto"/>
          </w:tcPr>
          <w:p w14:paraId="79025DB2" w14:textId="77777777" w:rsidR="00E34A93" w:rsidRPr="00266566" w:rsidRDefault="00E34A93" w:rsidP="00616AA2">
            <w:pPr>
              <w:spacing w:before="40" w:after="120"/>
              <w:ind w:right="113"/>
            </w:pPr>
            <w:r w:rsidRPr="00266566">
              <w:t>Quinzième rapport</w:t>
            </w:r>
          </w:p>
        </w:tc>
        <w:tc>
          <w:tcPr>
            <w:tcW w:w="1701" w:type="dxa"/>
            <w:shd w:val="clear" w:color="auto" w:fill="auto"/>
          </w:tcPr>
          <w:p w14:paraId="6AD16D2C" w14:textId="77777777" w:rsidR="00E34A93" w:rsidRPr="00266566" w:rsidRDefault="00E34A93" w:rsidP="00616AA2">
            <w:pPr>
              <w:spacing w:before="40" w:after="120"/>
            </w:pPr>
            <w:r w:rsidRPr="00266566">
              <w:t>24 novembre 2017</w:t>
            </w:r>
          </w:p>
        </w:tc>
      </w:tr>
      <w:tr w:rsidR="00E34A93" w:rsidRPr="00266566" w14:paraId="38965BD8" w14:textId="77777777" w:rsidTr="00616AA2">
        <w:tc>
          <w:tcPr>
            <w:tcW w:w="1750" w:type="dxa"/>
            <w:vMerge/>
            <w:shd w:val="clear" w:color="auto" w:fill="auto"/>
          </w:tcPr>
          <w:p w14:paraId="270BE2CF" w14:textId="77777777" w:rsidR="00E34A93" w:rsidRPr="00266566" w:rsidRDefault="00E34A93" w:rsidP="00616AA2">
            <w:pPr>
              <w:spacing w:before="40" w:after="120"/>
              <w:ind w:right="113"/>
            </w:pPr>
          </w:p>
        </w:tc>
        <w:tc>
          <w:tcPr>
            <w:tcW w:w="3919" w:type="dxa"/>
            <w:shd w:val="clear" w:color="auto" w:fill="auto"/>
          </w:tcPr>
          <w:p w14:paraId="0E08EB41" w14:textId="77777777" w:rsidR="00E34A93" w:rsidRPr="00266566" w:rsidRDefault="00E34A93" w:rsidP="00616AA2">
            <w:pPr>
              <w:spacing w:before="40" w:after="120"/>
              <w:ind w:right="113"/>
            </w:pPr>
            <w:r w:rsidRPr="00266566">
              <w:t>Seizième rapport</w:t>
            </w:r>
          </w:p>
        </w:tc>
        <w:tc>
          <w:tcPr>
            <w:tcW w:w="1701" w:type="dxa"/>
            <w:shd w:val="clear" w:color="auto" w:fill="auto"/>
          </w:tcPr>
          <w:p w14:paraId="0735DE1B" w14:textId="77777777" w:rsidR="00E34A93" w:rsidRPr="00266566" w:rsidRDefault="00E34A93" w:rsidP="00616AA2">
            <w:pPr>
              <w:spacing w:before="40" w:after="120"/>
            </w:pPr>
            <w:r w:rsidRPr="00266566">
              <w:t>24 novembre 2019</w:t>
            </w:r>
          </w:p>
        </w:tc>
      </w:tr>
      <w:tr w:rsidR="00616AA2" w:rsidRPr="00266566" w14:paraId="38563DAC" w14:textId="77777777" w:rsidTr="00616AA2">
        <w:tc>
          <w:tcPr>
            <w:tcW w:w="1750" w:type="dxa"/>
            <w:shd w:val="clear" w:color="auto" w:fill="auto"/>
          </w:tcPr>
          <w:p w14:paraId="7B4E437C" w14:textId="77777777" w:rsidR="00616AA2" w:rsidRPr="00266566" w:rsidRDefault="00616AA2" w:rsidP="00616AA2">
            <w:pPr>
              <w:spacing w:before="40" w:after="120"/>
              <w:ind w:right="113"/>
            </w:pPr>
            <w:r w:rsidRPr="00266566">
              <w:t>Arabie saoudite</w:t>
            </w:r>
          </w:p>
        </w:tc>
        <w:tc>
          <w:tcPr>
            <w:tcW w:w="3919" w:type="dxa"/>
            <w:shd w:val="clear" w:color="auto" w:fill="auto"/>
          </w:tcPr>
          <w:p w14:paraId="047FD9F8" w14:textId="77777777" w:rsidR="00616AA2" w:rsidRPr="00266566" w:rsidRDefault="00616AA2" w:rsidP="00616AA2">
            <w:pPr>
              <w:spacing w:before="40" w:after="120"/>
              <w:ind w:right="113"/>
            </w:pPr>
            <w:r w:rsidRPr="00266566">
              <w:t>Rapport valant dixième et onzième rapports</w:t>
            </w:r>
          </w:p>
        </w:tc>
        <w:tc>
          <w:tcPr>
            <w:tcW w:w="1701" w:type="dxa"/>
            <w:shd w:val="clear" w:color="auto" w:fill="auto"/>
          </w:tcPr>
          <w:p w14:paraId="37D9C48E" w14:textId="77777777" w:rsidR="00616AA2" w:rsidRPr="00266566" w:rsidRDefault="00616AA2" w:rsidP="00616AA2">
            <w:pPr>
              <w:spacing w:before="40" w:after="120"/>
            </w:pPr>
            <w:r w:rsidRPr="00266566">
              <w:t>22 octobre 2020</w:t>
            </w:r>
          </w:p>
        </w:tc>
      </w:tr>
      <w:tr w:rsidR="00616AA2" w:rsidRPr="00266566" w14:paraId="422437B7" w14:textId="77777777" w:rsidTr="00616AA2">
        <w:tc>
          <w:tcPr>
            <w:tcW w:w="1750" w:type="dxa"/>
            <w:shd w:val="clear" w:color="auto" w:fill="auto"/>
          </w:tcPr>
          <w:p w14:paraId="5F88D144" w14:textId="77777777" w:rsidR="00616AA2" w:rsidRPr="00266566" w:rsidRDefault="00616AA2" w:rsidP="00616AA2">
            <w:pPr>
              <w:spacing w:before="40" w:after="120"/>
              <w:ind w:right="113"/>
            </w:pPr>
            <w:r w:rsidRPr="00266566">
              <w:t>Arménie</w:t>
            </w:r>
          </w:p>
        </w:tc>
        <w:tc>
          <w:tcPr>
            <w:tcW w:w="3919" w:type="dxa"/>
            <w:shd w:val="clear" w:color="auto" w:fill="auto"/>
          </w:tcPr>
          <w:p w14:paraId="1ED0F91E" w14:textId="77777777" w:rsidR="00616AA2" w:rsidRPr="00266566" w:rsidRDefault="00616AA2" w:rsidP="00616AA2">
            <w:pPr>
              <w:spacing w:before="40" w:after="120"/>
              <w:ind w:right="113"/>
              <w:rPr>
                <w:spacing w:val="-2"/>
              </w:rPr>
            </w:pPr>
            <w:r w:rsidRPr="00266566">
              <w:rPr>
                <w:spacing w:val="-2"/>
              </w:rPr>
              <w:t>Rapport valant douzième à quatorzième rapports</w:t>
            </w:r>
          </w:p>
        </w:tc>
        <w:tc>
          <w:tcPr>
            <w:tcW w:w="1701" w:type="dxa"/>
            <w:shd w:val="clear" w:color="auto" w:fill="auto"/>
          </w:tcPr>
          <w:p w14:paraId="51F1BE74" w14:textId="77777777" w:rsidR="00616AA2" w:rsidRPr="00266566" w:rsidRDefault="00616AA2" w:rsidP="00616AA2">
            <w:pPr>
              <w:spacing w:before="40" w:after="120"/>
            </w:pPr>
            <w:r w:rsidRPr="00266566">
              <w:t>23 juillet 2020</w:t>
            </w:r>
          </w:p>
        </w:tc>
      </w:tr>
      <w:tr w:rsidR="00616AA2" w:rsidRPr="00266566" w14:paraId="6F46FF10" w14:textId="77777777" w:rsidTr="00616AA2">
        <w:tc>
          <w:tcPr>
            <w:tcW w:w="1750" w:type="dxa"/>
            <w:shd w:val="clear" w:color="auto" w:fill="auto"/>
          </w:tcPr>
          <w:p w14:paraId="027A3D94" w14:textId="77777777" w:rsidR="00616AA2" w:rsidRPr="00266566" w:rsidRDefault="00616AA2" w:rsidP="00616AA2">
            <w:pPr>
              <w:spacing w:before="40" w:after="120"/>
              <w:ind w:right="113"/>
            </w:pPr>
            <w:r w:rsidRPr="00266566">
              <w:t>Australie</w:t>
            </w:r>
          </w:p>
        </w:tc>
        <w:tc>
          <w:tcPr>
            <w:tcW w:w="3919" w:type="dxa"/>
            <w:shd w:val="clear" w:color="auto" w:fill="auto"/>
          </w:tcPr>
          <w:p w14:paraId="2698FEEE" w14:textId="77777777" w:rsidR="00616AA2" w:rsidRPr="00266566" w:rsidRDefault="00616AA2" w:rsidP="00616AA2">
            <w:pPr>
              <w:spacing w:before="40" w:after="120"/>
              <w:ind w:right="113"/>
            </w:pPr>
            <w:r w:rsidRPr="00266566">
              <w:t>Rapport valant vingt et unième et vingt</w:t>
            </w:r>
            <w:r w:rsidRPr="00266566">
              <w:noBreakHyphen/>
              <w:t>deuxième rapports</w:t>
            </w:r>
          </w:p>
        </w:tc>
        <w:tc>
          <w:tcPr>
            <w:tcW w:w="1701" w:type="dxa"/>
            <w:shd w:val="clear" w:color="auto" w:fill="auto"/>
          </w:tcPr>
          <w:p w14:paraId="5678B1BA" w14:textId="77777777" w:rsidR="00616AA2" w:rsidRPr="00266566" w:rsidRDefault="00616AA2" w:rsidP="00616AA2">
            <w:pPr>
              <w:spacing w:before="40" w:after="120"/>
            </w:pPr>
            <w:r w:rsidRPr="00266566">
              <w:t>30 octobre 2020</w:t>
            </w:r>
          </w:p>
        </w:tc>
      </w:tr>
      <w:tr w:rsidR="005E2D28" w:rsidRPr="00266566" w:rsidDel="00026CB5" w14:paraId="5CF25742" w14:textId="77777777" w:rsidTr="00616AA2">
        <w:tc>
          <w:tcPr>
            <w:tcW w:w="1750" w:type="dxa"/>
            <w:vMerge w:val="restart"/>
            <w:shd w:val="clear" w:color="auto" w:fill="auto"/>
          </w:tcPr>
          <w:p w14:paraId="11B4087E" w14:textId="77777777" w:rsidR="005E2D28" w:rsidRPr="00266566" w:rsidRDefault="005E2D28" w:rsidP="00616AA2">
            <w:pPr>
              <w:spacing w:before="40" w:after="120"/>
              <w:ind w:right="113"/>
            </w:pPr>
            <w:r w:rsidRPr="00266566">
              <w:t>Autriche</w:t>
            </w:r>
          </w:p>
        </w:tc>
        <w:tc>
          <w:tcPr>
            <w:tcW w:w="3919" w:type="dxa"/>
            <w:shd w:val="clear" w:color="auto" w:fill="auto"/>
          </w:tcPr>
          <w:p w14:paraId="42B69108" w14:textId="77777777" w:rsidR="005E2D28" w:rsidRPr="00266566" w:rsidRDefault="005E2D28" w:rsidP="00616AA2">
            <w:pPr>
              <w:spacing w:before="40" w:after="120"/>
              <w:ind w:right="113"/>
            </w:pPr>
            <w:r w:rsidRPr="00266566">
              <w:t>Rapport valant vingt et unième et vingt</w:t>
            </w:r>
            <w:r w:rsidRPr="00266566">
              <w:noBreakHyphen/>
              <w:t>deuxième rapports</w:t>
            </w:r>
          </w:p>
        </w:tc>
        <w:tc>
          <w:tcPr>
            <w:tcW w:w="1701" w:type="dxa"/>
            <w:shd w:val="clear" w:color="auto" w:fill="auto"/>
          </w:tcPr>
          <w:p w14:paraId="70E6AFC7" w14:textId="77777777" w:rsidR="005E2D28" w:rsidRPr="00266566" w:rsidRDefault="005E2D28" w:rsidP="00616AA2">
            <w:pPr>
              <w:spacing w:before="40" w:after="120"/>
            </w:pPr>
            <w:r w:rsidRPr="00266566">
              <w:t>8 juin 2015</w:t>
            </w:r>
          </w:p>
        </w:tc>
      </w:tr>
      <w:tr w:rsidR="005E2D28" w:rsidRPr="00266566" w:rsidDel="00026CB5" w14:paraId="785BBC79" w14:textId="77777777" w:rsidTr="00616AA2">
        <w:tc>
          <w:tcPr>
            <w:tcW w:w="1750" w:type="dxa"/>
            <w:vMerge/>
            <w:shd w:val="clear" w:color="auto" w:fill="auto"/>
          </w:tcPr>
          <w:p w14:paraId="580A6374" w14:textId="77777777" w:rsidR="005E2D28" w:rsidRPr="00266566" w:rsidDel="00026CB5" w:rsidRDefault="005E2D28" w:rsidP="00616AA2">
            <w:pPr>
              <w:spacing w:before="40" w:after="120"/>
              <w:ind w:right="113"/>
            </w:pPr>
          </w:p>
        </w:tc>
        <w:tc>
          <w:tcPr>
            <w:tcW w:w="3919" w:type="dxa"/>
            <w:shd w:val="clear" w:color="auto" w:fill="auto"/>
          </w:tcPr>
          <w:p w14:paraId="2196493C" w14:textId="77777777" w:rsidR="005E2D28" w:rsidRPr="00266566" w:rsidDel="00026CB5" w:rsidRDefault="005E2D28" w:rsidP="00616AA2">
            <w:pPr>
              <w:spacing w:before="40" w:after="120"/>
              <w:ind w:right="113"/>
            </w:pPr>
            <w:r w:rsidRPr="00266566">
              <w:t xml:space="preserve">Vingt-troisième rapport </w:t>
            </w:r>
          </w:p>
        </w:tc>
        <w:tc>
          <w:tcPr>
            <w:tcW w:w="1701" w:type="dxa"/>
            <w:shd w:val="clear" w:color="auto" w:fill="auto"/>
          </w:tcPr>
          <w:p w14:paraId="1D845273" w14:textId="77777777" w:rsidR="005E2D28" w:rsidRPr="00266566" w:rsidDel="00026CB5" w:rsidRDefault="005E2D28" w:rsidP="00616AA2">
            <w:pPr>
              <w:spacing w:before="40" w:after="120"/>
            </w:pPr>
            <w:r w:rsidRPr="00266566">
              <w:t>8 juin 2017</w:t>
            </w:r>
          </w:p>
        </w:tc>
      </w:tr>
      <w:tr w:rsidR="005E2D28" w:rsidRPr="00266566" w:rsidDel="00026CB5" w14:paraId="36AD2A65" w14:textId="77777777" w:rsidTr="00616AA2">
        <w:tc>
          <w:tcPr>
            <w:tcW w:w="1750" w:type="dxa"/>
            <w:vMerge/>
            <w:shd w:val="clear" w:color="auto" w:fill="auto"/>
          </w:tcPr>
          <w:p w14:paraId="725A5EB9" w14:textId="77777777" w:rsidR="005E2D28" w:rsidRPr="00266566" w:rsidDel="00026CB5" w:rsidRDefault="005E2D28" w:rsidP="00616AA2">
            <w:pPr>
              <w:spacing w:before="40" w:after="120"/>
              <w:ind w:right="113"/>
            </w:pPr>
          </w:p>
        </w:tc>
        <w:tc>
          <w:tcPr>
            <w:tcW w:w="3919" w:type="dxa"/>
            <w:shd w:val="clear" w:color="auto" w:fill="auto"/>
          </w:tcPr>
          <w:p w14:paraId="0FF0C749" w14:textId="77777777" w:rsidR="005E2D28" w:rsidRPr="00266566" w:rsidRDefault="005E2D28" w:rsidP="00616AA2">
            <w:pPr>
              <w:spacing w:before="40" w:after="120"/>
              <w:ind w:right="113"/>
            </w:pPr>
            <w:r w:rsidRPr="00266566">
              <w:t>Vingt-quatrième rapport</w:t>
            </w:r>
          </w:p>
        </w:tc>
        <w:tc>
          <w:tcPr>
            <w:tcW w:w="1701" w:type="dxa"/>
            <w:shd w:val="clear" w:color="auto" w:fill="auto"/>
          </w:tcPr>
          <w:p w14:paraId="2319FA89" w14:textId="77777777" w:rsidR="005E2D28" w:rsidRPr="00266566" w:rsidRDefault="005E2D28" w:rsidP="00616AA2">
            <w:pPr>
              <w:spacing w:before="40" w:after="120"/>
            </w:pPr>
            <w:r w:rsidRPr="00266566">
              <w:t>8 juin 2019</w:t>
            </w:r>
          </w:p>
        </w:tc>
      </w:tr>
      <w:tr w:rsidR="005E2D28" w:rsidRPr="00266566" w:rsidDel="00026CB5" w14:paraId="25B7BAAC" w14:textId="77777777" w:rsidTr="00616AA2">
        <w:tc>
          <w:tcPr>
            <w:tcW w:w="1750" w:type="dxa"/>
            <w:vMerge/>
            <w:shd w:val="clear" w:color="auto" w:fill="auto"/>
          </w:tcPr>
          <w:p w14:paraId="2C402941" w14:textId="77777777" w:rsidR="005E2D28" w:rsidRPr="00266566" w:rsidDel="00026CB5" w:rsidRDefault="005E2D28" w:rsidP="00616AA2">
            <w:pPr>
              <w:spacing w:before="40" w:after="120"/>
              <w:ind w:right="113"/>
            </w:pPr>
          </w:p>
        </w:tc>
        <w:tc>
          <w:tcPr>
            <w:tcW w:w="3919" w:type="dxa"/>
            <w:shd w:val="clear" w:color="auto" w:fill="auto"/>
          </w:tcPr>
          <w:p w14:paraId="347B5DCF" w14:textId="77777777" w:rsidR="005E2D28" w:rsidRPr="00266566" w:rsidRDefault="005E2D28" w:rsidP="00616AA2">
            <w:pPr>
              <w:spacing w:before="40" w:after="120"/>
              <w:ind w:right="113"/>
            </w:pPr>
            <w:r w:rsidRPr="00266566">
              <w:t>Vingt-cinquième rapport</w:t>
            </w:r>
          </w:p>
        </w:tc>
        <w:tc>
          <w:tcPr>
            <w:tcW w:w="1701" w:type="dxa"/>
            <w:shd w:val="clear" w:color="auto" w:fill="auto"/>
          </w:tcPr>
          <w:p w14:paraId="7BCA94B4" w14:textId="77777777" w:rsidR="005E2D28" w:rsidRPr="00266566" w:rsidRDefault="005E2D28" w:rsidP="00616AA2">
            <w:pPr>
              <w:spacing w:before="40" w:after="120"/>
            </w:pPr>
            <w:r w:rsidRPr="00266566">
              <w:t>8 juin 2021</w:t>
            </w:r>
          </w:p>
        </w:tc>
      </w:tr>
      <w:tr w:rsidR="00616AA2" w:rsidRPr="00266566" w14:paraId="151D7067" w14:textId="77777777" w:rsidTr="00616AA2">
        <w:trPr>
          <w:cantSplit/>
        </w:trPr>
        <w:tc>
          <w:tcPr>
            <w:tcW w:w="1750" w:type="dxa"/>
            <w:vMerge w:val="restart"/>
            <w:shd w:val="clear" w:color="auto" w:fill="auto"/>
          </w:tcPr>
          <w:p w14:paraId="148126F0" w14:textId="77777777" w:rsidR="00616AA2" w:rsidRPr="00266566" w:rsidRDefault="00616AA2" w:rsidP="00616AA2">
            <w:pPr>
              <w:spacing w:before="40" w:after="120"/>
              <w:ind w:right="113"/>
            </w:pPr>
            <w:r w:rsidRPr="00266566">
              <w:t>Bahamas</w:t>
            </w:r>
          </w:p>
        </w:tc>
        <w:tc>
          <w:tcPr>
            <w:tcW w:w="3919" w:type="dxa"/>
            <w:shd w:val="clear" w:color="auto" w:fill="auto"/>
          </w:tcPr>
          <w:p w14:paraId="39BF7F7C" w14:textId="77777777" w:rsidR="00616AA2" w:rsidRPr="00266566" w:rsidRDefault="00616AA2" w:rsidP="00616AA2">
            <w:pPr>
              <w:spacing w:before="40" w:after="120"/>
              <w:ind w:right="113"/>
              <w:rPr>
                <w:spacing w:val="-2"/>
              </w:rPr>
            </w:pPr>
            <w:r w:rsidRPr="00266566">
              <w:rPr>
                <w:spacing w:val="-2"/>
              </w:rPr>
              <w:t>Rapport valant quinzième et seizième rapports</w:t>
            </w:r>
          </w:p>
        </w:tc>
        <w:tc>
          <w:tcPr>
            <w:tcW w:w="1701" w:type="dxa"/>
            <w:shd w:val="clear" w:color="auto" w:fill="auto"/>
          </w:tcPr>
          <w:p w14:paraId="028A77AA" w14:textId="77777777" w:rsidR="00616AA2" w:rsidRPr="00266566" w:rsidRDefault="00616AA2" w:rsidP="00616AA2">
            <w:pPr>
              <w:spacing w:before="40" w:after="120"/>
            </w:pPr>
            <w:r w:rsidRPr="00266566">
              <w:t>4 septembre 2006</w:t>
            </w:r>
          </w:p>
        </w:tc>
      </w:tr>
      <w:tr w:rsidR="00616AA2" w:rsidRPr="00266566" w14:paraId="08B33B57" w14:textId="77777777" w:rsidTr="00616AA2">
        <w:tc>
          <w:tcPr>
            <w:tcW w:w="1750" w:type="dxa"/>
            <w:vMerge/>
            <w:shd w:val="clear" w:color="auto" w:fill="auto"/>
          </w:tcPr>
          <w:p w14:paraId="256DE960" w14:textId="77777777" w:rsidR="00616AA2" w:rsidRPr="00266566" w:rsidRDefault="00616AA2" w:rsidP="00616AA2">
            <w:pPr>
              <w:spacing w:before="40" w:after="120"/>
              <w:ind w:right="113"/>
            </w:pPr>
          </w:p>
        </w:tc>
        <w:tc>
          <w:tcPr>
            <w:tcW w:w="3919" w:type="dxa"/>
            <w:shd w:val="clear" w:color="auto" w:fill="auto"/>
          </w:tcPr>
          <w:p w14:paraId="049EDD13" w14:textId="77777777" w:rsidR="00616AA2" w:rsidRPr="00266566" w:rsidRDefault="00616AA2" w:rsidP="00616AA2">
            <w:pPr>
              <w:spacing w:before="40" w:after="120"/>
              <w:ind w:right="113"/>
            </w:pPr>
            <w:r w:rsidRPr="00266566">
              <w:t>Dix-septième rapport</w:t>
            </w:r>
          </w:p>
        </w:tc>
        <w:tc>
          <w:tcPr>
            <w:tcW w:w="1701" w:type="dxa"/>
            <w:shd w:val="clear" w:color="auto" w:fill="auto"/>
          </w:tcPr>
          <w:p w14:paraId="5D93C32B" w14:textId="77777777" w:rsidR="00616AA2" w:rsidRPr="00266566" w:rsidRDefault="00616AA2" w:rsidP="00616AA2">
            <w:pPr>
              <w:spacing w:before="40" w:after="120"/>
            </w:pPr>
            <w:r w:rsidRPr="00266566">
              <w:t>4 septembre 2008</w:t>
            </w:r>
          </w:p>
        </w:tc>
      </w:tr>
      <w:tr w:rsidR="00616AA2" w:rsidRPr="00266566" w14:paraId="7FC83989" w14:textId="77777777" w:rsidTr="00616AA2">
        <w:tc>
          <w:tcPr>
            <w:tcW w:w="1750" w:type="dxa"/>
            <w:vMerge/>
            <w:shd w:val="clear" w:color="auto" w:fill="auto"/>
          </w:tcPr>
          <w:p w14:paraId="5EF82F9A" w14:textId="77777777" w:rsidR="00616AA2" w:rsidRPr="00266566" w:rsidRDefault="00616AA2" w:rsidP="00616AA2">
            <w:pPr>
              <w:spacing w:before="40" w:after="120"/>
              <w:ind w:right="113"/>
            </w:pPr>
          </w:p>
        </w:tc>
        <w:tc>
          <w:tcPr>
            <w:tcW w:w="3919" w:type="dxa"/>
            <w:shd w:val="clear" w:color="auto" w:fill="auto"/>
          </w:tcPr>
          <w:p w14:paraId="72470D38" w14:textId="77777777" w:rsidR="00616AA2" w:rsidRPr="00266566" w:rsidRDefault="00616AA2" w:rsidP="00616AA2">
            <w:pPr>
              <w:spacing w:before="40" w:after="120"/>
              <w:ind w:right="113"/>
            </w:pPr>
            <w:r w:rsidRPr="00266566">
              <w:t>Dix-huitième rapport</w:t>
            </w:r>
          </w:p>
        </w:tc>
        <w:tc>
          <w:tcPr>
            <w:tcW w:w="1701" w:type="dxa"/>
            <w:shd w:val="clear" w:color="auto" w:fill="auto"/>
          </w:tcPr>
          <w:p w14:paraId="2AD31B3A" w14:textId="77777777" w:rsidR="00616AA2" w:rsidRPr="00266566" w:rsidRDefault="00616AA2" w:rsidP="00616AA2">
            <w:pPr>
              <w:spacing w:before="40" w:after="120"/>
            </w:pPr>
            <w:r w:rsidRPr="00266566">
              <w:t>4 septembre 2010</w:t>
            </w:r>
          </w:p>
        </w:tc>
      </w:tr>
      <w:tr w:rsidR="00616AA2" w:rsidRPr="00266566" w14:paraId="45D3D94C" w14:textId="77777777" w:rsidTr="00616AA2">
        <w:tc>
          <w:tcPr>
            <w:tcW w:w="1750" w:type="dxa"/>
            <w:vMerge/>
            <w:shd w:val="clear" w:color="auto" w:fill="auto"/>
          </w:tcPr>
          <w:p w14:paraId="3F54492F" w14:textId="77777777" w:rsidR="00616AA2" w:rsidRPr="00266566" w:rsidRDefault="00616AA2" w:rsidP="00616AA2">
            <w:pPr>
              <w:spacing w:before="40" w:after="120"/>
              <w:ind w:right="113"/>
            </w:pPr>
          </w:p>
        </w:tc>
        <w:tc>
          <w:tcPr>
            <w:tcW w:w="3919" w:type="dxa"/>
            <w:shd w:val="clear" w:color="auto" w:fill="auto"/>
          </w:tcPr>
          <w:p w14:paraId="1F887933" w14:textId="77777777" w:rsidR="00616AA2" w:rsidRPr="00266566" w:rsidRDefault="00616AA2" w:rsidP="00616AA2">
            <w:pPr>
              <w:spacing w:before="40" w:after="120"/>
              <w:ind w:right="113"/>
            </w:pPr>
            <w:r w:rsidRPr="00266566">
              <w:t>Dix-neuvième rapport</w:t>
            </w:r>
          </w:p>
        </w:tc>
        <w:tc>
          <w:tcPr>
            <w:tcW w:w="1701" w:type="dxa"/>
            <w:shd w:val="clear" w:color="auto" w:fill="auto"/>
          </w:tcPr>
          <w:p w14:paraId="519E6D4C" w14:textId="77777777" w:rsidR="00616AA2" w:rsidRPr="00266566" w:rsidRDefault="00616AA2" w:rsidP="00616AA2">
            <w:pPr>
              <w:spacing w:before="40" w:after="120"/>
            </w:pPr>
            <w:r w:rsidRPr="00266566">
              <w:t>4 septembre 2012</w:t>
            </w:r>
          </w:p>
        </w:tc>
      </w:tr>
      <w:tr w:rsidR="00616AA2" w:rsidRPr="00266566" w14:paraId="29517F7B" w14:textId="77777777" w:rsidTr="00616AA2">
        <w:tc>
          <w:tcPr>
            <w:tcW w:w="1750" w:type="dxa"/>
            <w:vMerge/>
            <w:shd w:val="clear" w:color="auto" w:fill="auto"/>
          </w:tcPr>
          <w:p w14:paraId="6B440688" w14:textId="77777777" w:rsidR="00616AA2" w:rsidRPr="00266566" w:rsidRDefault="00616AA2" w:rsidP="00616AA2">
            <w:pPr>
              <w:spacing w:before="40" w:after="120"/>
              <w:ind w:right="113"/>
            </w:pPr>
          </w:p>
        </w:tc>
        <w:tc>
          <w:tcPr>
            <w:tcW w:w="3919" w:type="dxa"/>
            <w:shd w:val="clear" w:color="auto" w:fill="auto"/>
          </w:tcPr>
          <w:p w14:paraId="2BBB8C03" w14:textId="77777777" w:rsidR="00616AA2" w:rsidRPr="00266566" w:rsidRDefault="00616AA2" w:rsidP="00616AA2">
            <w:pPr>
              <w:spacing w:before="40" w:after="120"/>
              <w:ind w:right="113"/>
            </w:pPr>
            <w:r w:rsidRPr="00266566">
              <w:t>Vingtième rapport</w:t>
            </w:r>
          </w:p>
        </w:tc>
        <w:tc>
          <w:tcPr>
            <w:tcW w:w="1701" w:type="dxa"/>
            <w:shd w:val="clear" w:color="auto" w:fill="auto"/>
          </w:tcPr>
          <w:p w14:paraId="54F72BA0" w14:textId="77777777" w:rsidR="00616AA2" w:rsidRPr="00266566" w:rsidRDefault="00616AA2" w:rsidP="00616AA2">
            <w:pPr>
              <w:spacing w:before="40" w:after="120"/>
            </w:pPr>
            <w:r w:rsidRPr="00266566">
              <w:t>4 septembre 2014</w:t>
            </w:r>
          </w:p>
        </w:tc>
      </w:tr>
      <w:tr w:rsidR="00616AA2" w:rsidRPr="00266566" w14:paraId="76610A0B" w14:textId="77777777" w:rsidTr="00616AA2">
        <w:tc>
          <w:tcPr>
            <w:tcW w:w="1750" w:type="dxa"/>
            <w:vMerge/>
            <w:shd w:val="clear" w:color="auto" w:fill="auto"/>
          </w:tcPr>
          <w:p w14:paraId="369449CE" w14:textId="77777777" w:rsidR="00616AA2" w:rsidRPr="00266566" w:rsidRDefault="00616AA2" w:rsidP="00616AA2">
            <w:pPr>
              <w:spacing w:before="40" w:after="120"/>
              <w:ind w:right="113"/>
            </w:pPr>
          </w:p>
        </w:tc>
        <w:tc>
          <w:tcPr>
            <w:tcW w:w="3919" w:type="dxa"/>
            <w:shd w:val="clear" w:color="auto" w:fill="auto"/>
          </w:tcPr>
          <w:p w14:paraId="71E03F8C" w14:textId="77777777" w:rsidR="00616AA2" w:rsidRPr="00266566" w:rsidRDefault="00616AA2" w:rsidP="00616AA2">
            <w:pPr>
              <w:spacing w:before="40" w:after="120"/>
              <w:ind w:right="113"/>
            </w:pPr>
            <w:r w:rsidRPr="00266566">
              <w:t>Vingt et unième rapport</w:t>
            </w:r>
          </w:p>
        </w:tc>
        <w:tc>
          <w:tcPr>
            <w:tcW w:w="1701" w:type="dxa"/>
            <w:shd w:val="clear" w:color="auto" w:fill="auto"/>
          </w:tcPr>
          <w:p w14:paraId="42F2C449" w14:textId="77777777" w:rsidR="00616AA2" w:rsidRPr="00266566" w:rsidRDefault="00616AA2" w:rsidP="00616AA2">
            <w:pPr>
              <w:spacing w:before="40" w:after="120"/>
            </w:pPr>
            <w:r w:rsidRPr="00266566">
              <w:t>4 septembre 2016</w:t>
            </w:r>
          </w:p>
        </w:tc>
      </w:tr>
      <w:tr w:rsidR="00616AA2" w:rsidRPr="00266566" w14:paraId="4BEB0D27" w14:textId="77777777" w:rsidTr="00616AA2">
        <w:tc>
          <w:tcPr>
            <w:tcW w:w="1750" w:type="dxa"/>
            <w:vMerge/>
            <w:shd w:val="clear" w:color="auto" w:fill="auto"/>
          </w:tcPr>
          <w:p w14:paraId="03CB4CEC" w14:textId="77777777" w:rsidR="00616AA2" w:rsidRPr="00266566" w:rsidRDefault="00616AA2" w:rsidP="00616AA2">
            <w:pPr>
              <w:spacing w:before="40" w:after="120"/>
              <w:ind w:right="113"/>
            </w:pPr>
          </w:p>
        </w:tc>
        <w:tc>
          <w:tcPr>
            <w:tcW w:w="3919" w:type="dxa"/>
            <w:shd w:val="clear" w:color="auto" w:fill="auto"/>
          </w:tcPr>
          <w:p w14:paraId="2952B634" w14:textId="77777777" w:rsidR="00616AA2" w:rsidRPr="00266566" w:rsidRDefault="00616AA2" w:rsidP="00616AA2">
            <w:pPr>
              <w:spacing w:before="40" w:after="120"/>
              <w:ind w:right="113"/>
            </w:pPr>
            <w:r w:rsidRPr="00266566">
              <w:t>Vingt-deuxième rapport</w:t>
            </w:r>
          </w:p>
        </w:tc>
        <w:tc>
          <w:tcPr>
            <w:tcW w:w="1701" w:type="dxa"/>
            <w:shd w:val="clear" w:color="auto" w:fill="auto"/>
          </w:tcPr>
          <w:p w14:paraId="6524B2C5" w14:textId="77777777" w:rsidR="00616AA2" w:rsidRPr="00266566" w:rsidRDefault="00616AA2" w:rsidP="00616AA2">
            <w:pPr>
              <w:spacing w:before="40" w:after="120"/>
            </w:pPr>
            <w:r w:rsidRPr="00266566">
              <w:t>4 septembre 2018</w:t>
            </w:r>
          </w:p>
        </w:tc>
      </w:tr>
      <w:tr w:rsidR="00616AA2" w:rsidRPr="00266566" w14:paraId="1869E50E" w14:textId="77777777" w:rsidTr="00616AA2">
        <w:tc>
          <w:tcPr>
            <w:tcW w:w="1750" w:type="dxa"/>
            <w:vMerge/>
            <w:shd w:val="clear" w:color="auto" w:fill="auto"/>
          </w:tcPr>
          <w:p w14:paraId="136465FD" w14:textId="77777777" w:rsidR="00616AA2" w:rsidRPr="00266566" w:rsidRDefault="00616AA2" w:rsidP="00616AA2">
            <w:pPr>
              <w:spacing w:before="40" w:after="120"/>
              <w:ind w:right="113"/>
            </w:pPr>
          </w:p>
        </w:tc>
        <w:tc>
          <w:tcPr>
            <w:tcW w:w="3919" w:type="dxa"/>
            <w:shd w:val="clear" w:color="auto" w:fill="auto"/>
          </w:tcPr>
          <w:p w14:paraId="0DA96611" w14:textId="77777777" w:rsidR="00616AA2" w:rsidRPr="00266566" w:rsidRDefault="00616AA2" w:rsidP="00616AA2">
            <w:pPr>
              <w:spacing w:before="40" w:after="120"/>
              <w:ind w:right="113"/>
            </w:pPr>
            <w:r w:rsidRPr="00266566">
              <w:t>Vingt-troisième rapport</w:t>
            </w:r>
          </w:p>
        </w:tc>
        <w:tc>
          <w:tcPr>
            <w:tcW w:w="1701" w:type="dxa"/>
            <w:shd w:val="clear" w:color="auto" w:fill="auto"/>
          </w:tcPr>
          <w:p w14:paraId="36BD54C5" w14:textId="77777777" w:rsidR="00616AA2" w:rsidRPr="00266566" w:rsidRDefault="00616AA2" w:rsidP="00616AA2">
            <w:pPr>
              <w:spacing w:before="40" w:after="120"/>
            </w:pPr>
            <w:r w:rsidRPr="00266566">
              <w:t>4 septembre 2020</w:t>
            </w:r>
          </w:p>
        </w:tc>
      </w:tr>
      <w:tr w:rsidR="005E2D28" w:rsidRPr="00266566" w14:paraId="1C1850B9" w14:textId="77777777" w:rsidTr="00616AA2">
        <w:tc>
          <w:tcPr>
            <w:tcW w:w="1750" w:type="dxa"/>
            <w:vMerge w:val="restart"/>
            <w:shd w:val="clear" w:color="auto" w:fill="auto"/>
          </w:tcPr>
          <w:p w14:paraId="31851B9C" w14:textId="77777777" w:rsidR="005E2D28" w:rsidRPr="00266566" w:rsidRDefault="005E2D28" w:rsidP="00616AA2">
            <w:pPr>
              <w:spacing w:before="40" w:after="120"/>
              <w:ind w:right="113"/>
            </w:pPr>
            <w:r w:rsidRPr="00266566">
              <w:t>Bangladesh</w:t>
            </w:r>
          </w:p>
        </w:tc>
        <w:tc>
          <w:tcPr>
            <w:tcW w:w="3919" w:type="dxa"/>
            <w:shd w:val="clear" w:color="auto" w:fill="auto"/>
          </w:tcPr>
          <w:p w14:paraId="5A80FB20" w14:textId="77777777" w:rsidR="005E2D28" w:rsidRPr="00266566" w:rsidRDefault="005E2D28" w:rsidP="00616AA2">
            <w:pPr>
              <w:spacing w:before="40" w:after="120"/>
              <w:ind w:right="113"/>
            </w:pPr>
            <w:r w:rsidRPr="00266566">
              <w:t>Douzième rapport</w:t>
            </w:r>
          </w:p>
        </w:tc>
        <w:tc>
          <w:tcPr>
            <w:tcW w:w="1701" w:type="dxa"/>
            <w:shd w:val="clear" w:color="auto" w:fill="auto"/>
          </w:tcPr>
          <w:p w14:paraId="212ED118" w14:textId="77777777" w:rsidR="005E2D28" w:rsidRPr="00266566" w:rsidRDefault="005E2D28" w:rsidP="00616AA2">
            <w:pPr>
              <w:spacing w:before="40" w:after="120"/>
            </w:pPr>
            <w:r w:rsidRPr="00266566">
              <w:t>11 juillet 2002</w:t>
            </w:r>
          </w:p>
        </w:tc>
      </w:tr>
      <w:tr w:rsidR="005E2D28" w:rsidRPr="00266566" w14:paraId="5FA92840" w14:textId="77777777" w:rsidTr="00616AA2">
        <w:tc>
          <w:tcPr>
            <w:tcW w:w="1750" w:type="dxa"/>
            <w:vMerge/>
            <w:shd w:val="clear" w:color="auto" w:fill="auto"/>
          </w:tcPr>
          <w:p w14:paraId="6BDD9C3A" w14:textId="77777777" w:rsidR="005E2D28" w:rsidRPr="00266566" w:rsidRDefault="005E2D28" w:rsidP="00616AA2">
            <w:pPr>
              <w:spacing w:before="40" w:after="120"/>
              <w:ind w:right="113"/>
            </w:pPr>
          </w:p>
        </w:tc>
        <w:tc>
          <w:tcPr>
            <w:tcW w:w="3919" w:type="dxa"/>
            <w:shd w:val="clear" w:color="auto" w:fill="auto"/>
          </w:tcPr>
          <w:p w14:paraId="2FBF40CD" w14:textId="77777777" w:rsidR="005E2D28" w:rsidRPr="00266566" w:rsidRDefault="005E2D28" w:rsidP="00616AA2">
            <w:pPr>
              <w:spacing w:before="40" w:after="120"/>
              <w:ind w:right="113"/>
            </w:pPr>
            <w:r w:rsidRPr="00266566">
              <w:t>Treizième rapport</w:t>
            </w:r>
          </w:p>
        </w:tc>
        <w:tc>
          <w:tcPr>
            <w:tcW w:w="1701" w:type="dxa"/>
            <w:shd w:val="clear" w:color="auto" w:fill="auto"/>
          </w:tcPr>
          <w:p w14:paraId="5725C952" w14:textId="77777777" w:rsidR="005E2D28" w:rsidRPr="00266566" w:rsidRDefault="005E2D28" w:rsidP="00616AA2">
            <w:pPr>
              <w:spacing w:before="40" w:after="120"/>
            </w:pPr>
            <w:r w:rsidRPr="00266566">
              <w:t>11 juillet 2004</w:t>
            </w:r>
          </w:p>
        </w:tc>
      </w:tr>
      <w:tr w:rsidR="005E2D28" w:rsidRPr="00266566" w14:paraId="24430C4C" w14:textId="77777777" w:rsidTr="00616AA2">
        <w:tc>
          <w:tcPr>
            <w:tcW w:w="1750" w:type="dxa"/>
            <w:vMerge/>
            <w:shd w:val="clear" w:color="auto" w:fill="auto"/>
          </w:tcPr>
          <w:p w14:paraId="777A1ACE" w14:textId="77777777" w:rsidR="005E2D28" w:rsidRPr="00266566" w:rsidRDefault="005E2D28" w:rsidP="00616AA2">
            <w:pPr>
              <w:spacing w:before="40" w:after="120"/>
              <w:ind w:right="113"/>
            </w:pPr>
          </w:p>
        </w:tc>
        <w:tc>
          <w:tcPr>
            <w:tcW w:w="3919" w:type="dxa"/>
            <w:shd w:val="clear" w:color="auto" w:fill="auto"/>
          </w:tcPr>
          <w:p w14:paraId="22633ED5" w14:textId="77777777" w:rsidR="005E2D28" w:rsidRPr="00266566" w:rsidRDefault="005E2D28" w:rsidP="00616AA2">
            <w:pPr>
              <w:spacing w:before="40" w:after="120"/>
              <w:ind w:right="113"/>
            </w:pPr>
            <w:r w:rsidRPr="00266566">
              <w:t>Quatorzième rapport</w:t>
            </w:r>
          </w:p>
        </w:tc>
        <w:tc>
          <w:tcPr>
            <w:tcW w:w="1701" w:type="dxa"/>
            <w:shd w:val="clear" w:color="auto" w:fill="auto"/>
          </w:tcPr>
          <w:p w14:paraId="546E3DBB" w14:textId="77777777" w:rsidR="005E2D28" w:rsidRPr="00266566" w:rsidRDefault="005E2D28" w:rsidP="00616AA2">
            <w:pPr>
              <w:spacing w:before="40" w:after="120"/>
            </w:pPr>
            <w:r w:rsidRPr="00266566">
              <w:t>11 juillet 2006</w:t>
            </w:r>
          </w:p>
        </w:tc>
      </w:tr>
      <w:tr w:rsidR="005E2D28" w:rsidRPr="00266566" w14:paraId="76DDACC3" w14:textId="77777777" w:rsidTr="00616AA2">
        <w:tc>
          <w:tcPr>
            <w:tcW w:w="1750" w:type="dxa"/>
            <w:vMerge/>
            <w:shd w:val="clear" w:color="auto" w:fill="auto"/>
          </w:tcPr>
          <w:p w14:paraId="3B3B7F86" w14:textId="77777777" w:rsidR="005E2D28" w:rsidRPr="00266566" w:rsidRDefault="005E2D28" w:rsidP="00616AA2">
            <w:pPr>
              <w:spacing w:before="40" w:after="120"/>
              <w:ind w:right="113"/>
            </w:pPr>
          </w:p>
        </w:tc>
        <w:tc>
          <w:tcPr>
            <w:tcW w:w="3919" w:type="dxa"/>
            <w:shd w:val="clear" w:color="auto" w:fill="auto"/>
          </w:tcPr>
          <w:p w14:paraId="74980F31" w14:textId="77777777" w:rsidR="005E2D28" w:rsidRPr="00266566" w:rsidRDefault="005E2D28" w:rsidP="00616AA2">
            <w:pPr>
              <w:spacing w:before="40" w:after="120"/>
              <w:ind w:right="113"/>
            </w:pPr>
            <w:r w:rsidRPr="00266566">
              <w:t>Quinzième rapport</w:t>
            </w:r>
          </w:p>
        </w:tc>
        <w:tc>
          <w:tcPr>
            <w:tcW w:w="1701" w:type="dxa"/>
            <w:shd w:val="clear" w:color="auto" w:fill="auto"/>
          </w:tcPr>
          <w:p w14:paraId="088BD100" w14:textId="77777777" w:rsidR="005E2D28" w:rsidRPr="00266566" w:rsidRDefault="005E2D28" w:rsidP="00616AA2">
            <w:pPr>
              <w:spacing w:before="40" w:after="120"/>
            </w:pPr>
            <w:r w:rsidRPr="00266566">
              <w:t>11 juillet 2008</w:t>
            </w:r>
          </w:p>
        </w:tc>
      </w:tr>
      <w:tr w:rsidR="005E2D28" w:rsidRPr="00266566" w14:paraId="2EAC3499" w14:textId="77777777" w:rsidTr="00616AA2">
        <w:tc>
          <w:tcPr>
            <w:tcW w:w="1750" w:type="dxa"/>
            <w:vMerge/>
            <w:shd w:val="clear" w:color="auto" w:fill="auto"/>
          </w:tcPr>
          <w:p w14:paraId="3139A4C9" w14:textId="77777777" w:rsidR="005E2D28" w:rsidRPr="00266566" w:rsidRDefault="005E2D28" w:rsidP="00616AA2">
            <w:pPr>
              <w:spacing w:before="40" w:after="120"/>
              <w:ind w:right="113"/>
            </w:pPr>
          </w:p>
        </w:tc>
        <w:tc>
          <w:tcPr>
            <w:tcW w:w="3919" w:type="dxa"/>
            <w:shd w:val="clear" w:color="auto" w:fill="auto"/>
          </w:tcPr>
          <w:p w14:paraId="0B7374E3" w14:textId="77777777" w:rsidR="005E2D28" w:rsidRPr="00266566" w:rsidRDefault="005E2D28" w:rsidP="00616AA2">
            <w:pPr>
              <w:spacing w:before="40" w:after="120"/>
              <w:ind w:right="113"/>
            </w:pPr>
            <w:r w:rsidRPr="00266566">
              <w:t>Seizième rapport</w:t>
            </w:r>
          </w:p>
        </w:tc>
        <w:tc>
          <w:tcPr>
            <w:tcW w:w="1701" w:type="dxa"/>
            <w:shd w:val="clear" w:color="auto" w:fill="auto"/>
          </w:tcPr>
          <w:p w14:paraId="6757CEFA" w14:textId="77777777" w:rsidR="005E2D28" w:rsidRPr="00266566" w:rsidRDefault="005E2D28" w:rsidP="00616AA2">
            <w:pPr>
              <w:spacing w:before="40" w:after="120"/>
            </w:pPr>
            <w:r w:rsidRPr="00266566">
              <w:t>11 juillet 2010</w:t>
            </w:r>
          </w:p>
        </w:tc>
      </w:tr>
      <w:tr w:rsidR="005E2D28" w:rsidRPr="00266566" w14:paraId="50EA584E" w14:textId="77777777" w:rsidTr="00616AA2">
        <w:tc>
          <w:tcPr>
            <w:tcW w:w="1750" w:type="dxa"/>
            <w:vMerge/>
            <w:shd w:val="clear" w:color="auto" w:fill="auto"/>
          </w:tcPr>
          <w:p w14:paraId="1F6A9B04" w14:textId="77777777" w:rsidR="005E2D28" w:rsidRPr="00266566" w:rsidRDefault="005E2D28" w:rsidP="00616AA2">
            <w:pPr>
              <w:spacing w:before="40" w:after="120"/>
              <w:ind w:right="113"/>
            </w:pPr>
          </w:p>
        </w:tc>
        <w:tc>
          <w:tcPr>
            <w:tcW w:w="3919" w:type="dxa"/>
            <w:shd w:val="clear" w:color="auto" w:fill="auto"/>
          </w:tcPr>
          <w:p w14:paraId="57C99C3A" w14:textId="77777777" w:rsidR="005E2D28" w:rsidRPr="00266566" w:rsidRDefault="005E2D28" w:rsidP="00616AA2">
            <w:pPr>
              <w:spacing w:before="40" w:after="120"/>
              <w:ind w:right="113"/>
            </w:pPr>
            <w:r w:rsidRPr="00266566">
              <w:t>Dix-septième rapport</w:t>
            </w:r>
          </w:p>
        </w:tc>
        <w:tc>
          <w:tcPr>
            <w:tcW w:w="1701" w:type="dxa"/>
            <w:shd w:val="clear" w:color="auto" w:fill="auto"/>
          </w:tcPr>
          <w:p w14:paraId="6C7B4A9D" w14:textId="77777777" w:rsidR="005E2D28" w:rsidRPr="00266566" w:rsidRDefault="005E2D28" w:rsidP="00616AA2">
            <w:pPr>
              <w:spacing w:before="40" w:after="120"/>
            </w:pPr>
            <w:r w:rsidRPr="00266566">
              <w:t>11 juillet 2012</w:t>
            </w:r>
          </w:p>
        </w:tc>
      </w:tr>
      <w:tr w:rsidR="005E2D28" w:rsidRPr="00266566" w14:paraId="2779F34F" w14:textId="77777777" w:rsidTr="00616AA2">
        <w:tc>
          <w:tcPr>
            <w:tcW w:w="1750" w:type="dxa"/>
            <w:vMerge/>
            <w:shd w:val="clear" w:color="auto" w:fill="auto"/>
          </w:tcPr>
          <w:p w14:paraId="494A7822" w14:textId="77777777" w:rsidR="005E2D28" w:rsidRPr="00266566" w:rsidRDefault="005E2D28" w:rsidP="00616AA2">
            <w:pPr>
              <w:spacing w:before="40" w:after="120"/>
              <w:ind w:right="113"/>
            </w:pPr>
          </w:p>
        </w:tc>
        <w:tc>
          <w:tcPr>
            <w:tcW w:w="3919" w:type="dxa"/>
            <w:shd w:val="clear" w:color="auto" w:fill="auto"/>
          </w:tcPr>
          <w:p w14:paraId="48EF9B59" w14:textId="77777777" w:rsidR="005E2D28" w:rsidRPr="00266566" w:rsidRDefault="005E2D28" w:rsidP="00616AA2">
            <w:pPr>
              <w:spacing w:before="40" w:after="120"/>
              <w:ind w:right="113"/>
            </w:pPr>
            <w:r w:rsidRPr="00266566">
              <w:t>Dix-huitième rapport</w:t>
            </w:r>
          </w:p>
        </w:tc>
        <w:tc>
          <w:tcPr>
            <w:tcW w:w="1701" w:type="dxa"/>
            <w:shd w:val="clear" w:color="auto" w:fill="auto"/>
          </w:tcPr>
          <w:p w14:paraId="2B278DDC" w14:textId="77777777" w:rsidR="005E2D28" w:rsidRPr="00266566" w:rsidRDefault="005E2D28" w:rsidP="00616AA2">
            <w:pPr>
              <w:spacing w:before="40" w:after="120"/>
            </w:pPr>
            <w:r w:rsidRPr="00266566">
              <w:t>11 juillet 2014</w:t>
            </w:r>
          </w:p>
        </w:tc>
      </w:tr>
      <w:tr w:rsidR="005E2D28" w:rsidRPr="00266566" w14:paraId="5C843A7A" w14:textId="77777777" w:rsidTr="00616AA2">
        <w:tc>
          <w:tcPr>
            <w:tcW w:w="1750" w:type="dxa"/>
            <w:vMerge/>
            <w:shd w:val="clear" w:color="auto" w:fill="auto"/>
          </w:tcPr>
          <w:p w14:paraId="0C77F4FF" w14:textId="77777777" w:rsidR="005E2D28" w:rsidRPr="00266566" w:rsidRDefault="005E2D28" w:rsidP="00616AA2">
            <w:pPr>
              <w:spacing w:before="40" w:after="120"/>
              <w:ind w:right="113"/>
            </w:pPr>
          </w:p>
        </w:tc>
        <w:tc>
          <w:tcPr>
            <w:tcW w:w="3919" w:type="dxa"/>
            <w:shd w:val="clear" w:color="auto" w:fill="auto"/>
          </w:tcPr>
          <w:p w14:paraId="70FE7F33" w14:textId="77777777" w:rsidR="005E2D28" w:rsidRPr="00266566" w:rsidRDefault="005E2D28" w:rsidP="00616AA2">
            <w:pPr>
              <w:spacing w:before="40" w:after="120"/>
              <w:ind w:right="113"/>
            </w:pPr>
            <w:r w:rsidRPr="00266566">
              <w:t>Dix-neuvième rapport</w:t>
            </w:r>
          </w:p>
        </w:tc>
        <w:tc>
          <w:tcPr>
            <w:tcW w:w="1701" w:type="dxa"/>
            <w:shd w:val="clear" w:color="auto" w:fill="auto"/>
          </w:tcPr>
          <w:p w14:paraId="6E62B9F1" w14:textId="77777777" w:rsidR="005E2D28" w:rsidRPr="00266566" w:rsidRDefault="005E2D28" w:rsidP="00616AA2">
            <w:pPr>
              <w:spacing w:before="40" w:after="120"/>
            </w:pPr>
            <w:r w:rsidRPr="00266566">
              <w:t>11 juillet 2016</w:t>
            </w:r>
          </w:p>
        </w:tc>
      </w:tr>
      <w:tr w:rsidR="005E2D28" w:rsidRPr="00266566" w14:paraId="560341E9" w14:textId="77777777" w:rsidTr="00616AA2">
        <w:tc>
          <w:tcPr>
            <w:tcW w:w="1750" w:type="dxa"/>
            <w:vMerge/>
            <w:shd w:val="clear" w:color="auto" w:fill="auto"/>
          </w:tcPr>
          <w:p w14:paraId="57C431C3" w14:textId="77777777" w:rsidR="005E2D28" w:rsidRPr="00266566" w:rsidRDefault="005E2D28" w:rsidP="00616AA2">
            <w:pPr>
              <w:spacing w:before="40" w:after="120"/>
              <w:ind w:right="113"/>
            </w:pPr>
          </w:p>
        </w:tc>
        <w:tc>
          <w:tcPr>
            <w:tcW w:w="3919" w:type="dxa"/>
            <w:shd w:val="clear" w:color="auto" w:fill="auto"/>
          </w:tcPr>
          <w:p w14:paraId="1CB5DEB5" w14:textId="77777777" w:rsidR="005E2D28" w:rsidRPr="00266566" w:rsidRDefault="005E2D28" w:rsidP="00616AA2">
            <w:pPr>
              <w:spacing w:before="40" w:after="120"/>
              <w:ind w:right="113"/>
            </w:pPr>
            <w:r w:rsidRPr="00266566">
              <w:t>Vingtième rapport</w:t>
            </w:r>
          </w:p>
        </w:tc>
        <w:tc>
          <w:tcPr>
            <w:tcW w:w="1701" w:type="dxa"/>
            <w:shd w:val="clear" w:color="auto" w:fill="auto"/>
          </w:tcPr>
          <w:p w14:paraId="082D8991" w14:textId="77777777" w:rsidR="005E2D28" w:rsidRPr="00266566" w:rsidRDefault="005E2D28" w:rsidP="00616AA2">
            <w:pPr>
              <w:spacing w:before="40" w:after="120"/>
            </w:pPr>
            <w:r w:rsidRPr="00266566">
              <w:t>11 juillet 2018</w:t>
            </w:r>
          </w:p>
        </w:tc>
      </w:tr>
      <w:tr w:rsidR="005E2D28" w:rsidRPr="00266566" w14:paraId="5CAB7E3A" w14:textId="77777777" w:rsidTr="00616AA2">
        <w:tc>
          <w:tcPr>
            <w:tcW w:w="1750" w:type="dxa"/>
            <w:vMerge/>
            <w:shd w:val="clear" w:color="auto" w:fill="auto"/>
          </w:tcPr>
          <w:p w14:paraId="5604775D" w14:textId="77777777" w:rsidR="005E2D28" w:rsidRPr="00266566" w:rsidRDefault="005E2D28" w:rsidP="00616AA2">
            <w:pPr>
              <w:spacing w:before="40" w:after="120"/>
              <w:ind w:right="113"/>
            </w:pPr>
          </w:p>
        </w:tc>
        <w:tc>
          <w:tcPr>
            <w:tcW w:w="3919" w:type="dxa"/>
            <w:shd w:val="clear" w:color="auto" w:fill="auto"/>
          </w:tcPr>
          <w:p w14:paraId="0463FDF6" w14:textId="77777777" w:rsidR="005E2D28" w:rsidRPr="00266566" w:rsidRDefault="005E2D28" w:rsidP="00616AA2">
            <w:pPr>
              <w:spacing w:before="40" w:after="120"/>
              <w:ind w:right="113"/>
            </w:pPr>
            <w:r w:rsidRPr="00266566">
              <w:t>Vingt et unième rapport</w:t>
            </w:r>
          </w:p>
        </w:tc>
        <w:tc>
          <w:tcPr>
            <w:tcW w:w="1701" w:type="dxa"/>
            <w:shd w:val="clear" w:color="auto" w:fill="auto"/>
          </w:tcPr>
          <w:p w14:paraId="0B126B4F" w14:textId="77777777" w:rsidR="005E2D28" w:rsidRPr="00266566" w:rsidRDefault="005E2D28" w:rsidP="00616AA2">
            <w:pPr>
              <w:spacing w:before="40" w:after="120"/>
            </w:pPr>
            <w:r w:rsidRPr="00266566">
              <w:t>11 juillet 2020</w:t>
            </w:r>
          </w:p>
        </w:tc>
      </w:tr>
      <w:tr w:rsidR="006866BA" w:rsidRPr="00266566" w14:paraId="7A42AE1F" w14:textId="77777777" w:rsidTr="00616AA2">
        <w:trPr>
          <w:cantSplit/>
        </w:trPr>
        <w:tc>
          <w:tcPr>
            <w:tcW w:w="1750" w:type="dxa"/>
            <w:vMerge w:val="restart"/>
            <w:shd w:val="clear" w:color="auto" w:fill="auto"/>
          </w:tcPr>
          <w:p w14:paraId="3A1670AE" w14:textId="77777777" w:rsidR="006866BA" w:rsidRPr="00266566" w:rsidRDefault="006866BA" w:rsidP="00616AA2">
            <w:pPr>
              <w:spacing w:before="40" w:after="120"/>
              <w:ind w:right="113"/>
            </w:pPr>
            <w:r w:rsidRPr="00266566">
              <w:t>Barbade</w:t>
            </w:r>
          </w:p>
        </w:tc>
        <w:tc>
          <w:tcPr>
            <w:tcW w:w="3919" w:type="dxa"/>
            <w:shd w:val="clear" w:color="auto" w:fill="auto"/>
          </w:tcPr>
          <w:p w14:paraId="09ED957C" w14:textId="77777777" w:rsidR="006866BA" w:rsidRPr="00266566" w:rsidRDefault="006866BA" w:rsidP="00616AA2">
            <w:pPr>
              <w:spacing w:before="40" w:after="120"/>
              <w:ind w:right="113"/>
            </w:pPr>
            <w:r w:rsidRPr="00266566">
              <w:t>Rapport valant dix-septième et dix-huitième rapports</w:t>
            </w:r>
          </w:p>
        </w:tc>
        <w:tc>
          <w:tcPr>
            <w:tcW w:w="1701" w:type="dxa"/>
            <w:shd w:val="clear" w:color="auto" w:fill="auto"/>
          </w:tcPr>
          <w:p w14:paraId="7A8C7A74" w14:textId="77777777" w:rsidR="006866BA" w:rsidRPr="00266566" w:rsidRDefault="006866BA" w:rsidP="00616AA2">
            <w:pPr>
              <w:spacing w:before="40" w:after="120"/>
            </w:pPr>
            <w:r w:rsidRPr="00266566">
              <w:t>8 décembre 2007</w:t>
            </w:r>
          </w:p>
        </w:tc>
      </w:tr>
      <w:tr w:rsidR="006866BA" w:rsidRPr="00266566" w14:paraId="067C68AE" w14:textId="77777777" w:rsidTr="00616AA2">
        <w:tc>
          <w:tcPr>
            <w:tcW w:w="1750" w:type="dxa"/>
            <w:vMerge/>
            <w:shd w:val="clear" w:color="auto" w:fill="auto"/>
          </w:tcPr>
          <w:p w14:paraId="6B1ED05F" w14:textId="77777777" w:rsidR="006866BA" w:rsidRPr="00266566" w:rsidRDefault="006866BA" w:rsidP="00616AA2">
            <w:pPr>
              <w:spacing w:before="40" w:after="120"/>
              <w:ind w:right="113"/>
            </w:pPr>
          </w:p>
        </w:tc>
        <w:tc>
          <w:tcPr>
            <w:tcW w:w="3919" w:type="dxa"/>
            <w:shd w:val="clear" w:color="auto" w:fill="auto"/>
          </w:tcPr>
          <w:p w14:paraId="182CC91F" w14:textId="77777777" w:rsidR="006866BA" w:rsidRPr="00266566" w:rsidRDefault="006866BA" w:rsidP="00616AA2">
            <w:pPr>
              <w:spacing w:before="40" w:after="120"/>
              <w:ind w:right="113"/>
            </w:pPr>
            <w:r w:rsidRPr="00266566">
              <w:t>Dix-neuvième rapport</w:t>
            </w:r>
          </w:p>
        </w:tc>
        <w:tc>
          <w:tcPr>
            <w:tcW w:w="1701" w:type="dxa"/>
            <w:shd w:val="clear" w:color="auto" w:fill="auto"/>
          </w:tcPr>
          <w:p w14:paraId="092C6070" w14:textId="77777777" w:rsidR="006866BA" w:rsidRPr="00266566" w:rsidRDefault="006866BA" w:rsidP="00616AA2">
            <w:pPr>
              <w:spacing w:before="40" w:after="120"/>
            </w:pPr>
            <w:r w:rsidRPr="00266566">
              <w:t>8 décembre 2009</w:t>
            </w:r>
          </w:p>
        </w:tc>
      </w:tr>
      <w:tr w:rsidR="006866BA" w:rsidRPr="00266566" w14:paraId="521CF19C" w14:textId="77777777" w:rsidTr="00616AA2">
        <w:tc>
          <w:tcPr>
            <w:tcW w:w="1750" w:type="dxa"/>
            <w:vMerge/>
            <w:shd w:val="clear" w:color="auto" w:fill="auto"/>
          </w:tcPr>
          <w:p w14:paraId="6DC89354" w14:textId="77777777" w:rsidR="006866BA" w:rsidRPr="00266566" w:rsidRDefault="006866BA" w:rsidP="00616AA2">
            <w:pPr>
              <w:spacing w:before="40" w:after="120"/>
              <w:ind w:right="113"/>
            </w:pPr>
          </w:p>
        </w:tc>
        <w:tc>
          <w:tcPr>
            <w:tcW w:w="3919" w:type="dxa"/>
            <w:shd w:val="clear" w:color="auto" w:fill="auto"/>
          </w:tcPr>
          <w:p w14:paraId="42C8FF97" w14:textId="77777777" w:rsidR="006866BA" w:rsidRPr="00266566" w:rsidRDefault="006866BA" w:rsidP="00616AA2">
            <w:pPr>
              <w:spacing w:before="40" w:after="120"/>
              <w:ind w:right="113"/>
            </w:pPr>
            <w:r w:rsidRPr="00266566">
              <w:t>Vingtième rapport</w:t>
            </w:r>
          </w:p>
        </w:tc>
        <w:tc>
          <w:tcPr>
            <w:tcW w:w="1701" w:type="dxa"/>
            <w:shd w:val="clear" w:color="auto" w:fill="auto"/>
          </w:tcPr>
          <w:p w14:paraId="34022A49" w14:textId="77777777" w:rsidR="006866BA" w:rsidRPr="00266566" w:rsidRDefault="006866BA" w:rsidP="00616AA2">
            <w:pPr>
              <w:spacing w:before="40" w:after="120"/>
            </w:pPr>
            <w:r w:rsidRPr="00266566">
              <w:t>8 décembre 2011</w:t>
            </w:r>
          </w:p>
        </w:tc>
      </w:tr>
      <w:tr w:rsidR="006866BA" w:rsidRPr="00266566" w14:paraId="75381326" w14:textId="77777777" w:rsidTr="00616AA2">
        <w:tc>
          <w:tcPr>
            <w:tcW w:w="1750" w:type="dxa"/>
            <w:vMerge/>
            <w:shd w:val="clear" w:color="auto" w:fill="auto"/>
          </w:tcPr>
          <w:p w14:paraId="3B6DC543" w14:textId="77777777" w:rsidR="006866BA" w:rsidRPr="00266566" w:rsidRDefault="006866BA" w:rsidP="00616AA2">
            <w:pPr>
              <w:spacing w:before="40" w:after="120"/>
              <w:ind w:right="113"/>
            </w:pPr>
          </w:p>
        </w:tc>
        <w:tc>
          <w:tcPr>
            <w:tcW w:w="3919" w:type="dxa"/>
            <w:shd w:val="clear" w:color="auto" w:fill="auto"/>
          </w:tcPr>
          <w:p w14:paraId="7D358223" w14:textId="77777777" w:rsidR="006866BA" w:rsidRPr="00266566" w:rsidRDefault="006866BA" w:rsidP="00616AA2">
            <w:pPr>
              <w:spacing w:before="40" w:after="120"/>
              <w:ind w:right="113"/>
            </w:pPr>
            <w:r w:rsidRPr="00266566">
              <w:t>Vingt et unième rapport</w:t>
            </w:r>
          </w:p>
        </w:tc>
        <w:tc>
          <w:tcPr>
            <w:tcW w:w="1701" w:type="dxa"/>
            <w:shd w:val="clear" w:color="auto" w:fill="auto"/>
          </w:tcPr>
          <w:p w14:paraId="08CE8103" w14:textId="77777777" w:rsidR="006866BA" w:rsidRPr="00266566" w:rsidRDefault="006866BA" w:rsidP="00616AA2">
            <w:pPr>
              <w:spacing w:before="40" w:after="120"/>
            </w:pPr>
            <w:r w:rsidRPr="00266566">
              <w:t>8 décembre 2013</w:t>
            </w:r>
          </w:p>
        </w:tc>
      </w:tr>
      <w:tr w:rsidR="006866BA" w:rsidRPr="00266566" w14:paraId="6E5A769C" w14:textId="77777777" w:rsidTr="00616AA2">
        <w:tc>
          <w:tcPr>
            <w:tcW w:w="1750" w:type="dxa"/>
            <w:vMerge/>
            <w:shd w:val="clear" w:color="auto" w:fill="auto"/>
          </w:tcPr>
          <w:p w14:paraId="03438874" w14:textId="77777777" w:rsidR="006866BA" w:rsidRPr="00266566" w:rsidRDefault="006866BA" w:rsidP="00616AA2">
            <w:pPr>
              <w:spacing w:before="40" w:after="120"/>
              <w:ind w:right="113"/>
            </w:pPr>
          </w:p>
        </w:tc>
        <w:tc>
          <w:tcPr>
            <w:tcW w:w="3919" w:type="dxa"/>
            <w:shd w:val="clear" w:color="auto" w:fill="auto"/>
          </w:tcPr>
          <w:p w14:paraId="50D67021" w14:textId="77777777" w:rsidR="006866BA" w:rsidRPr="00266566" w:rsidRDefault="006866BA" w:rsidP="00616AA2">
            <w:pPr>
              <w:spacing w:before="40" w:after="120"/>
              <w:ind w:right="113"/>
            </w:pPr>
            <w:r w:rsidRPr="00266566">
              <w:t>Vingt-deuxième rapport</w:t>
            </w:r>
          </w:p>
        </w:tc>
        <w:tc>
          <w:tcPr>
            <w:tcW w:w="1701" w:type="dxa"/>
            <w:shd w:val="clear" w:color="auto" w:fill="auto"/>
          </w:tcPr>
          <w:p w14:paraId="4D987F5A" w14:textId="77777777" w:rsidR="006866BA" w:rsidRPr="00266566" w:rsidRDefault="006866BA" w:rsidP="00616AA2">
            <w:pPr>
              <w:spacing w:before="40" w:after="120"/>
            </w:pPr>
            <w:r w:rsidRPr="00266566">
              <w:t>8 décembre 2015</w:t>
            </w:r>
          </w:p>
        </w:tc>
      </w:tr>
      <w:tr w:rsidR="006866BA" w:rsidRPr="00266566" w14:paraId="587D410B" w14:textId="77777777" w:rsidTr="00616AA2">
        <w:tc>
          <w:tcPr>
            <w:tcW w:w="1750" w:type="dxa"/>
            <w:vMerge/>
            <w:shd w:val="clear" w:color="auto" w:fill="auto"/>
          </w:tcPr>
          <w:p w14:paraId="1F85337D" w14:textId="77777777" w:rsidR="006866BA" w:rsidRPr="00266566" w:rsidRDefault="006866BA" w:rsidP="00616AA2">
            <w:pPr>
              <w:spacing w:before="40" w:after="120"/>
              <w:ind w:right="113"/>
            </w:pPr>
          </w:p>
        </w:tc>
        <w:tc>
          <w:tcPr>
            <w:tcW w:w="3919" w:type="dxa"/>
            <w:shd w:val="clear" w:color="auto" w:fill="auto"/>
          </w:tcPr>
          <w:p w14:paraId="5414FCC7" w14:textId="77777777" w:rsidR="006866BA" w:rsidRPr="00266566" w:rsidRDefault="006866BA" w:rsidP="00616AA2">
            <w:pPr>
              <w:spacing w:before="40" w:after="120"/>
              <w:ind w:right="113"/>
            </w:pPr>
            <w:r w:rsidRPr="00266566">
              <w:t>Vingt-troisième rapport</w:t>
            </w:r>
          </w:p>
        </w:tc>
        <w:tc>
          <w:tcPr>
            <w:tcW w:w="1701" w:type="dxa"/>
            <w:shd w:val="clear" w:color="auto" w:fill="auto"/>
          </w:tcPr>
          <w:p w14:paraId="44324B3D" w14:textId="77777777" w:rsidR="006866BA" w:rsidRPr="00266566" w:rsidRDefault="006866BA" w:rsidP="00616AA2">
            <w:pPr>
              <w:spacing w:before="40" w:after="120"/>
            </w:pPr>
            <w:r w:rsidRPr="00266566">
              <w:t>8 décembre 2017</w:t>
            </w:r>
          </w:p>
        </w:tc>
      </w:tr>
      <w:tr w:rsidR="006866BA" w:rsidRPr="00266566" w14:paraId="480B89A0" w14:textId="77777777" w:rsidTr="00616AA2">
        <w:tc>
          <w:tcPr>
            <w:tcW w:w="1750" w:type="dxa"/>
            <w:vMerge/>
            <w:shd w:val="clear" w:color="auto" w:fill="auto"/>
          </w:tcPr>
          <w:p w14:paraId="583533B0" w14:textId="77777777" w:rsidR="006866BA" w:rsidRPr="00266566" w:rsidRDefault="006866BA" w:rsidP="00616AA2">
            <w:pPr>
              <w:spacing w:before="40" w:after="120"/>
              <w:ind w:right="113"/>
            </w:pPr>
          </w:p>
        </w:tc>
        <w:tc>
          <w:tcPr>
            <w:tcW w:w="3919" w:type="dxa"/>
            <w:shd w:val="clear" w:color="auto" w:fill="auto"/>
          </w:tcPr>
          <w:p w14:paraId="0C0CC7F9" w14:textId="77777777" w:rsidR="006866BA" w:rsidRPr="00266566" w:rsidRDefault="006866BA" w:rsidP="00616AA2">
            <w:pPr>
              <w:spacing w:before="40" w:after="120"/>
              <w:ind w:right="113"/>
            </w:pPr>
            <w:r w:rsidRPr="00266566">
              <w:t>Vingt-quatrième rapport</w:t>
            </w:r>
          </w:p>
        </w:tc>
        <w:tc>
          <w:tcPr>
            <w:tcW w:w="1701" w:type="dxa"/>
            <w:shd w:val="clear" w:color="auto" w:fill="auto"/>
          </w:tcPr>
          <w:p w14:paraId="6160578C" w14:textId="77777777" w:rsidR="006866BA" w:rsidRPr="00266566" w:rsidRDefault="006866BA" w:rsidP="00616AA2">
            <w:pPr>
              <w:spacing w:before="40" w:after="120"/>
            </w:pPr>
            <w:r w:rsidRPr="00266566">
              <w:t>8 décembre 2019</w:t>
            </w:r>
          </w:p>
        </w:tc>
      </w:tr>
      <w:tr w:rsidR="00616AA2" w:rsidRPr="00266566" w14:paraId="18E17A61" w14:textId="77777777" w:rsidTr="00616AA2">
        <w:tc>
          <w:tcPr>
            <w:tcW w:w="1750" w:type="dxa"/>
            <w:shd w:val="clear" w:color="auto" w:fill="auto"/>
          </w:tcPr>
          <w:p w14:paraId="7DAB8AF3" w14:textId="77777777" w:rsidR="00616AA2" w:rsidRPr="00266566" w:rsidRDefault="00616AA2" w:rsidP="00616AA2">
            <w:pPr>
              <w:spacing w:before="40" w:after="120"/>
              <w:ind w:right="113"/>
            </w:pPr>
            <w:r w:rsidRPr="00266566">
              <w:t>Bélarus</w:t>
            </w:r>
          </w:p>
        </w:tc>
        <w:tc>
          <w:tcPr>
            <w:tcW w:w="3919" w:type="dxa"/>
            <w:shd w:val="clear" w:color="auto" w:fill="auto"/>
          </w:tcPr>
          <w:p w14:paraId="38FE8596" w14:textId="77777777" w:rsidR="00616AA2" w:rsidRPr="00266566" w:rsidRDefault="00616AA2" w:rsidP="00616AA2">
            <w:pPr>
              <w:spacing w:before="40" w:after="120"/>
              <w:ind w:right="113"/>
            </w:pPr>
            <w:r w:rsidRPr="00266566">
              <w:t xml:space="preserve">Rapport valant vingt-quatrième </w:t>
            </w:r>
            <w:r w:rsidRPr="00266566">
              <w:br/>
              <w:t xml:space="preserve">et vingt-cinquième rapports </w:t>
            </w:r>
          </w:p>
        </w:tc>
        <w:tc>
          <w:tcPr>
            <w:tcW w:w="1701" w:type="dxa"/>
            <w:shd w:val="clear" w:color="auto" w:fill="auto"/>
          </w:tcPr>
          <w:p w14:paraId="1757A855" w14:textId="77777777" w:rsidR="00616AA2" w:rsidRPr="00266566" w:rsidRDefault="00616AA2" w:rsidP="00616AA2">
            <w:pPr>
              <w:spacing w:before="40" w:after="120"/>
            </w:pPr>
            <w:r w:rsidRPr="00266566">
              <w:t>8 mai 2020</w:t>
            </w:r>
          </w:p>
        </w:tc>
      </w:tr>
      <w:tr w:rsidR="006866BA" w:rsidRPr="00266566" w14:paraId="1BAAE4F5" w14:textId="77777777" w:rsidTr="00616AA2">
        <w:trPr>
          <w:cantSplit/>
        </w:trPr>
        <w:tc>
          <w:tcPr>
            <w:tcW w:w="1750" w:type="dxa"/>
            <w:vMerge w:val="restart"/>
            <w:shd w:val="clear" w:color="auto" w:fill="auto"/>
          </w:tcPr>
          <w:p w14:paraId="1D20A93E" w14:textId="77777777" w:rsidR="006866BA" w:rsidRPr="00266566" w:rsidRDefault="006866BA" w:rsidP="00616AA2">
            <w:pPr>
              <w:keepNext/>
              <w:keepLines/>
              <w:spacing w:before="40" w:after="120"/>
              <w:ind w:right="113"/>
            </w:pPr>
            <w:r w:rsidRPr="00266566">
              <w:t>Belize</w:t>
            </w:r>
          </w:p>
        </w:tc>
        <w:tc>
          <w:tcPr>
            <w:tcW w:w="3919" w:type="dxa"/>
            <w:shd w:val="clear" w:color="auto" w:fill="auto"/>
          </w:tcPr>
          <w:p w14:paraId="09096660" w14:textId="77777777" w:rsidR="006866BA" w:rsidRPr="00266566" w:rsidRDefault="006866BA" w:rsidP="00616AA2">
            <w:pPr>
              <w:keepNext/>
              <w:keepLines/>
              <w:spacing w:before="40" w:after="120"/>
              <w:ind w:right="113"/>
            </w:pPr>
            <w:r w:rsidRPr="00266566">
              <w:t>Rapport initial</w:t>
            </w:r>
          </w:p>
        </w:tc>
        <w:tc>
          <w:tcPr>
            <w:tcW w:w="1701" w:type="dxa"/>
            <w:shd w:val="clear" w:color="auto" w:fill="auto"/>
          </w:tcPr>
          <w:p w14:paraId="48A922DA" w14:textId="77777777" w:rsidR="006866BA" w:rsidRPr="00266566" w:rsidRDefault="006866BA" w:rsidP="00616AA2">
            <w:pPr>
              <w:keepNext/>
              <w:keepLines/>
              <w:spacing w:before="40" w:after="120"/>
            </w:pPr>
            <w:r w:rsidRPr="00266566">
              <w:t>14 décembre 2002</w:t>
            </w:r>
          </w:p>
        </w:tc>
      </w:tr>
      <w:tr w:rsidR="006866BA" w:rsidRPr="00266566" w14:paraId="3FD37A32" w14:textId="77777777" w:rsidTr="00616AA2">
        <w:tc>
          <w:tcPr>
            <w:tcW w:w="1750" w:type="dxa"/>
            <w:vMerge/>
            <w:shd w:val="clear" w:color="auto" w:fill="auto"/>
          </w:tcPr>
          <w:p w14:paraId="061E43BA" w14:textId="77777777" w:rsidR="006866BA" w:rsidRPr="00266566" w:rsidRDefault="006866BA" w:rsidP="00616AA2">
            <w:pPr>
              <w:spacing w:before="40" w:after="120"/>
              <w:ind w:right="113"/>
            </w:pPr>
          </w:p>
        </w:tc>
        <w:tc>
          <w:tcPr>
            <w:tcW w:w="3919" w:type="dxa"/>
            <w:shd w:val="clear" w:color="auto" w:fill="auto"/>
          </w:tcPr>
          <w:p w14:paraId="5218FD4D" w14:textId="77777777" w:rsidR="006866BA" w:rsidRPr="00266566" w:rsidRDefault="006866BA" w:rsidP="00616AA2">
            <w:pPr>
              <w:spacing w:before="40" w:after="120"/>
              <w:ind w:right="113"/>
            </w:pPr>
            <w:r w:rsidRPr="00266566">
              <w:t>Deuxième rapport</w:t>
            </w:r>
          </w:p>
        </w:tc>
        <w:tc>
          <w:tcPr>
            <w:tcW w:w="1701" w:type="dxa"/>
            <w:shd w:val="clear" w:color="auto" w:fill="auto"/>
          </w:tcPr>
          <w:p w14:paraId="23BA5ECC" w14:textId="77777777" w:rsidR="006866BA" w:rsidRPr="00266566" w:rsidRDefault="006866BA" w:rsidP="00616AA2">
            <w:pPr>
              <w:spacing w:before="40" w:after="120"/>
            </w:pPr>
            <w:r w:rsidRPr="00266566">
              <w:t>14 décembre 2004</w:t>
            </w:r>
          </w:p>
        </w:tc>
      </w:tr>
      <w:tr w:rsidR="006866BA" w:rsidRPr="00266566" w14:paraId="267C8B1D" w14:textId="77777777" w:rsidTr="00616AA2">
        <w:tc>
          <w:tcPr>
            <w:tcW w:w="1750" w:type="dxa"/>
            <w:vMerge/>
            <w:shd w:val="clear" w:color="auto" w:fill="auto"/>
          </w:tcPr>
          <w:p w14:paraId="2F03B1F2" w14:textId="77777777" w:rsidR="006866BA" w:rsidRPr="00266566" w:rsidRDefault="006866BA" w:rsidP="00616AA2">
            <w:pPr>
              <w:spacing w:before="40" w:after="120"/>
              <w:ind w:right="113"/>
            </w:pPr>
          </w:p>
        </w:tc>
        <w:tc>
          <w:tcPr>
            <w:tcW w:w="3919" w:type="dxa"/>
            <w:shd w:val="clear" w:color="auto" w:fill="auto"/>
          </w:tcPr>
          <w:p w14:paraId="3BCE6C54" w14:textId="77777777" w:rsidR="006866BA" w:rsidRPr="00266566" w:rsidRDefault="006866BA" w:rsidP="00616AA2">
            <w:pPr>
              <w:spacing w:before="40" w:after="120"/>
              <w:ind w:right="113"/>
            </w:pPr>
            <w:r w:rsidRPr="00266566">
              <w:t>Troisième rapport</w:t>
            </w:r>
          </w:p>
        </w:tc>
        <w:tc>
          <w:tcPr>
            <w:tcW w:w="1701" w:type="dxa"/>
            <w:shd w:val="clear" w:color="auto" w:fill="auto"/>
          </w:tcPr>
          <w:p w14:paraId="791E9D11" w14:textId="77777777" w:rsidR="006866BA" w:rsidRPr="00266566" w:rsidRDefault="006866BA" w:rsidP="00616AA2">
            <w:pPr>
              <w:spacing w:before="40" w:after="120"/>
            </w:pPr>
            <w:r w:rsidRPr="00266566">
              <w:t>14 décembre 2006</w:t>
            </w:r>
          </w:p>
        </w:tc>
      </w:tr>
      <w:tr w:rsidR="006866BA" w:rsidRPr="00266566" w14:paraId="1B49A8BF" w14:textId="77777777" w:rsidTr="00616AA2">
        <w:tc>
          <w:tcPr>
            <w:tcW w:w="1750" w:type="dxa"/>
            <w:vMerge/>
            <w:shd w:val="clear" w:color="auto" w:fill="auto"/>
          </w:tcPr>
          <w:p w14:paraId="12F1ADC8" w14:textId="77777777" w:rsidR="006866BA" w:rsidRPr="00266566" w:rsidRDefault="006866BA" w:rsidP="00616AA2">
            <w:pPr>
              <w:spacing w:before="40" w:after="120"/>
              <w:ind w:right="113"/>
            </w:pPr>
          </w:p>
        </w:tc>
        <w:tc>
          <w:tcPr>
            <w:tcW w:w="3919" w:type="dxa"/>
            <w:shd w:val="clear" w:color="auto" w:fill="auto"/>
          </w:tcPr>
          <w:p w14:paraId="5CA487C1" w14:textId="77777777" w:rsidR="006866BA" w:rsidRPr="00266566" w:rsidRDefault="006866BA" w:rsidP="00616AA2">
            <w:pPr>
              <w:spacing w:before="40" w:after="120"/>
              <w:ind w:right="113"/>
            </w:pPr>
            <w:r w:rsidRPr="00266566">
              <w:t>Quatrième rapport</w:t>
            </w:r>
          </w:p>
        </w:tc>
        <w:tc>
          <w:tcPr>
            <w:tcW w:w="1701" w:type="dxa"/>
            <w:shd w:val="clear" w:color="auto" w:fill="auto"/>
          </w:tcPr>
          <w:p w14:paraId="2EF8D680" w14:textId="77777777" w:rsidR="006866BA" w:rsidRPr="00266566" w:rsidRDefault="006866BA" w:rsidP="00616AA2">
            <w:pPr>
              <w:spacing w:before="40" w:after="120"/>
            </w:pPr>
            <w:r w:rsidRPr="00266566">
              <w:t>14 décembre 2008</w:t>
            </w:r>
          </w:p>
        </w:tc>
      </w:tr>
      <w:tr w:rsidR="006866BA" w:rsidRPr="00266566" w14:paraId="7A95ADB6" w14:textId="77777777" w:rsidTr="00616AA2">
        <w:tc>
          <w:tcPr>
            <w:tcW w:w="1750" w:type="dxa"/>
            <w:vMerge/>
            <w:shd w:val="clear" w:color="auto" w:fill="auto"/>
          </w:tcPr>
          <w:p w14:paraId="73DB5C5C" w14:textId="77777777" w:rsidR="006866BA" w:rsidRPr="00266566" w:rsidRDefault="006866BA" w:rsidP="00616AA2">
            <w:pPr>
              <w:spacing w:before="40" w:after="120"/>
              <w:ind w:right="113"/>
            </w:pPr>
          </w:p>
        </w:tc>
        <w:tc>
          <w:tcPr>
            <w:tcW w:w="3919" w:type="dxa"/>
            <w:shd w:val="clear" w:color="auto" w:fill="auto"/>
          </w:tcPr>
          <w:p w14:paraId="41731F5F" w14:textId="77777777" w:rsidR="006866BA" w:rsidRPr="00266566" w:rsidRDefault="006866BA" w:rsidP="00616AA2">
            <w:pPr>
              <w:spacing w:before="40" w:after="120"/>
              <w:ind w:right="113"/>
            </w:pPr>
            <w:r w:rsidRPr="00266566">
              <w:t>Cinquième rapport</w:t>
            </w:r>
          </w:p>
        </w:tc>
        <w:tc>
          <w:tcPr>
            <w:tcW w:w="1701" w:type="dxa"/>
            <w:shd w:val="clear" w:color="auto" w:fill="auto"/>
          </w:tcPr>
          <w:p w14:paraId="7887535A" w14:textId="77777777" w:rsidR="006866BA" w:rsidRPr="00266566" w:rsidRDefault="006866BA" w:rsidP="00616AA2">
            <w:pPr>
              <w:spacing w:before="40" w:after="120"/>
            </w:pPr>
            <w:r w:rsidRPr="00266566">
              <w:t>14 décembre 2010</w:t>
            </w:r>
          </w:p>
        </w:tc>
      </w:tr>
      <w:tr w:rsidR="006866BA" w:rsidRPr="00266566" w14:paraId="425DE71B" w14:textId="77777777" w:rsidTr="00616AA2">
        <w:tc>
          <w:tcPr>
            <w:tcW w:w="1750" w:type="dxa"/>
            <w:vMerge/>
            <w:shd w:val="clear" w:color="auto" w:fill="auto"/>
          </w:tcPr>
          <w:p w14:paraId="5B360F6F" w14:textId="77777777" w:rsidR="006866BA" w:rsidRPr="00266566" w:rsidRDefault="006866BA" w:rsidP="00616AA2">
            <w:pPr>
              <w:spacing w:before="40" w:after="120"/>
              <w:ind w:right="113"/>
            </w:pPr>
          </w:p>
        </w:tc>
        <w:tc>
          <w:tcPr>
            <w:tcW w:w="3919" w:type="dxa"/>
            <w:shd w:val="clear" w:color="auto" w:fill="auto"/>
          </w:tcPr>
          <w:p w14:paraId="43FAF9F4" w14:textId="77777777" w:rsidR="006866BA" w:rsidRPr="00266566" w:rsidRDefault="006866BA" w:rsidP="00616AA2">
            <w:pPr>
              <w:spacing w:before="40" w:after="120"/>
              <w:ind w:right="113"/>
            </w:pPr>
            <w:r w:rsidRPr="00266566">
              <w:t>Sixième rapport</w:t>
            </w:r>
          </w:p>
        </w:tc>
        <w:tc>
          <w:tcPr>
            <w:tcW w:w="1701" w:type="dxa"/>
            <w:shd w:val="clear" w:color="auto" w:fill="auto"/>
          </w:tcPr>
          <w:p w14:paraId="0E53DD4F" w14:textId="77777777" w:rsidR="006866BA" w:rsidRPr="00266566" w:rsidRDefault="006866BA" w:rsidP="00616AA2">
            <w:pPr>
              <w:spacing w:before="40" w:after="120"/>
            </w:pPr>
            <w:r w:rsidRPr="00266566">
              <w:t>14 décembre 2012</w:t>
            </w:r>
          </w:p>
        </w:tc>
      </w:tr>
      <w:tr w:rsidR="006866BA" w:rsidRPr="00266566" w14:paraId="26249997" w14:textId="77777777" w:rsidTr="00616AA2">
        <w:tc>
          <w:tcPr>
            <w:tcW w:w="1750" w:type="dxa"/>
            <w:vMerge/>
            <w:shd w:val="clear" w:color="auto" w:fill="auto"/>
          </w:tcPr>
          <w:p w14:paraId="2777D49F" w14:textId="77777777" w:rsidR="006866BA" w:rsidRPr="00266566" w:rsidRDefault="006866BA" w:rsidP="00616AA2">
            <w:pPr>
              <w:spacing w:before="40" w:after="120"/>
              <w:ind w:right="113"/>
            </w:pPr>
          </w:p>
        </w:tc>
        <w:tc>
          <w:tcPr>
            <w:tcW w:w="3919" w:type="dxa"/>
            <w:shd w:val="clear" w:color="auto" w:fill="auto"/>
          </w:tcPr>
          <w:p w14:paraId="3B249B1F" w14:textId="77777777" w:rsidR="006866BA" w:rsidRPr="00266566" w:rsidRDefault="006866BA" w:rsidP="00616AA2">
            <w:pPr>
              <w:spacing w:before="40" w:after="120"/>
              <w:ind w:right="113"/>
            </w:pPr>
            <w:r w:rsidRPr="00266566">
              <w:t>Septième rapport</w:t>
            </w:r>
          </w:p>
        </w:tc>
        <w:tc>
          <w:tcPr>
            <w:tcW w:w="1701" w:type="dxa"/>
            <w:shd w:val="clear" w:color="auto" w:fill="auto"/>
          </w:tcPr>
          <w:p w14:paraId="065FD96B" w14:textId="77777777" w:rsidR="006866BA" w:rsidRPr="00266566" w:rsidRDefault="006866BA" w:rsidP="00616AA2">
            <w:pPr>
              <w:spacing w:before="40" w:after="120"/>
            </w:pPr>
            <w:r w:rsidRPr="00266566">
              <w:t>14 décembre 2014</w:t>
            </w:r>
          </w:p>
        </w:tc>
      </w:tr>
      <w:tr w:rsidR="006866BA" w:rsidRPr="00266566" w14:paraId="036651F4" w14:textId="77777777" w:rsidTr="00616AA2">
        <w:tc>
          <w:tcPr>
            <w:tcW w:w="1750" w:type="dxa"/>
            <w:vMerge/>
            <w:shd w:val="clear" w:color="auto" w:fill="auto"/>
          </w:tcPr>
          <w:p w14:paraId="652506C7" w14:textId="77777777" w:rsidR="006866BA" w:rsidRPr="00266566" w:rsidRDefault="006866BA" w:rsidP="00616AA2">
            <w:pPr>
              <w:spacing w:before="40" w:after="120"/>
              <w:ind w:right="113"/>
            </w:pPr>
          </w:p>
        </w:tc>
        <w:tc>
          <w:tcPr>
            <w:tcW w:w="3919" w:type="dxa"/>
            <w:shd w:val="clear" w:color="auto" w:fill="auto"/>
          </w:tcPr>
          <w:p w14:paraId="5881E0B9" w14:textId="77777777" w:rsidR="006866BA" w:rsidRPr="00266566" w:rsidRDefault="006866BA" w:rsidP="00616AA2">
            <w:pPr>
              <w:spacing w:before="40" w:after="120"/>
              <w:ind w:right="113"/>
            </w:pPr>
            <w:r w:rsidRPr="00266566">
              <w:t>Huitième rapport</w:t>
            </w:r>
          </w:p>
        </w:tc>
        <w:tc>
          <w:tcPr>
            <w:tcW w:w="1701" w:type="dxa"/>
            <w:shd w:val="clear" w:color="auto" w:fill="auto"/>
          </w:tcPr>
          <w:p w14:paraId="099710A5" w14:textId="77777777" w:rsidR="006866BA" w:rsidRPr="00266566" w:rsidRDefault="006866BA" w:rsidP="00616AA2">
            <w:pPr>
              <w:spacing w:before="40" w:after="120"/>
            </w:pPr>
            <w:r w:rsidRPr="00266566">
              <w:t>14 décembre 2016</w:t>
            </w:r>
          </w:p>
        </w:tc>
      </w:tr>
      <w:tr w:rsidR="006866BA" w:rsidRPr="00266566" w14:paraId="0C890350" w14:textId="77777777" w:rsidTr="00616AA2">
        <w:tc>
          <w:tcPr>
            <w:tcW w:w="1750" w:type="dxa"/>
            <w:vMerge/>
            <w:shd w:val="clear" w:color="auto" w:fill="auto"/>
          </w:tcPr>
          <w:p w14:paraId="0762A01D" w14:textId="77777777" w:rsidR="006866BA" w:rsidRPr="00266566" w:rsidRDefault="006866BA" w:rsidP="00616AA2">
            <w:pPr>
              <w:spacing w:before="40" w:after="120"/>
              <w:ind w:right="113"/>
            </w:pPr>
          </w:p>
        </w:tc>
        <w:tc>
          <w:tcPr>
            <w:tcW w:w="3919" w:type="dxa"/>
            <w:shd w:val="clear" w:color="auto" w:fill="auto"/>
          </w:tcPr>
          <w:p w14:paraId="6DA51AED" w14:textId="77777777" w:rsidR="006866BA" w:rsidRPr="00266566" w:rsidRDefault="006866BA" w:rsidP="00616AA2">
            <w:pPr>
              <w:spacing w:before="40" w:after="120"/>
              <w:ind w:right="113"/>
            </w:pPr>
            <w:r w:rsidRPr="00266566">
              <w:t>Neuvième rapport</w:t>
            </w:r>
          </w:p>
        </w:tc>
        <w:tc>
          <w:tcPr>
            <w:tcW w:w="1701" w:type="dxa"/>
            <w:shd w:val="clear" w:color="auto" w:fill="auto"/>
          </w:tcPr>
          <w:p w14:paraId="7206DE3F" w14:textId="77777777" w:rsidR="006866BA" w:rsidRPr="00266566" w:rsidRDefault="006866BA" w:rsidP="00616AA2">
            <w:pPr>
              <w:spacing w:before="40" w:after="120"/>
            </w:pPr>
            <w:r w:rsidRPr="00266566">
              <w:t>14 décembre 2018</w:t>
            </w:r>
          </w:p>
        </w:tc>
      </w:tr>
      <w:tr w:rsidR="006866BA" w:rsidRPr="00266566" w14:paraId="485E6001" w14:textId="77777777" w:rsidTr="00616AA2">
        <w:tc>
          <w:tcPr>
            <w:tcW w:w="1750" w:type="dxa"/>
            <w:vMerge/>
            <w:shd w:val="clear" w:color="auto" w:fill="auto"/>
          </w:tcPr>
          <w:p w14:paraId="7F50C13E" w14:textId="77777777" w:rsidR="006866BA" w:rsidRPr="00266566" w:rsidRDefault="006866BA" w:rsidP="00616AA2">
            <w:pPr>
              <w:spacing w:before="40" w:after="120"/>
              <w:ind w:right="113"/>
            </w:pPr>
          </w:p>
        </w:tc>
        <w:tc>
          <w:tcPr>
            <w:tcW w:w="3919" w:type="dxa"/>
            <w:shd w:val="clear" w:color="auto" w:fill="auto"/>
          </w:tcPr>
          <w:p w14:paraId="581255AB" w14:textId="77777777" w:rsidR="006866BA" w:rsidRPr="00266566" w:rsidRDefault="006866BA" w:rsidP="00616AA2">
            <w:pPr>
              <w:spacing w:before="40" w:after="120"/>
              <w:ind w:right="113"/>
            </w:pPr>
            <w:r w:rsidRPr="00266566">
              <w:t>Dixième rapport</w:t>
            </w:r>
          </w:p>
        </w:tc>
        <w:tc>
          <w:tcPr>
            <w:tcW w:w="1701" w:type="dxa"/>
            <w:shd w:val="clear" w:color="auto" w:fill="auto"/>
          </w:tcPr>
          <w:p w14:paraId="526D5B8F" w14:textId="77777777" w:rsidR="006866BA" w:rsidRPr="00266566" w:rsidRDefault="006866BA" w:rsidP="00616AA2">
            <w:pPr>
              <w:spacing w:before="40" w:after="120"/>
            </w:pPr>
            <w:r w:rsidRPr="00266566">
              <w:t>14 décembre 2020</w:t>
            </w:r>
          </w:p>
        </w:tc>
      </w:tr>
      <w:tr w:rsidR="006866BA" w:rsidRPr="00266566" w14:paraId="07CBEA14" w14:textId="77777777" w:rsidTr="00616AA2">
        <w:tc>
          <w:tcPr>
            <w:tcW w:w="1750" w:type="dxa"/>
            <w:vMerge w:val="restart"/>
            <w:shd w:val="clear" w:color="auto" w:fill="auto"/>
          </w:tcPr>
          <w:p w14:paraId="6795E525" w14:textId="77777777" w:rsidR="006866BA" w:rsidRPr="00266566" w:rsidRDefault="006866BA" w:rsidP="00616AA2">
            <w:pPr>
              <w:spacing w:before="40" w:after="120"/>
              <w:ind w:right="113"/>
            </w:pPr>
            <w:r w:rsidRPr="00266566">
              <w:t>Burkina Faso</w:t>
            </w:r>
          </w:p>
        </w:tc>
        <w:tc>
          <w:tcPr>
            <w:tcW w:w="3919" w:type="dxa"/>
            <w:shd w:val="clear" w:color="auto" w:fill="auto"/>
          </w:tcPr>
          <w:p w14:paraId="7C84B406" w14:textId="77777777" w:rsidR="006866BA" w:rsidRPr="00266566" w:rsidRDefault="006866BA" w:rsidP="00616AA2">
            <w:pPr>
              <w:spacing w:before="40" w:after="120"/>
              <w:ind w:right="113"/>
            </w:pPr>
            <w:r w:rsidRPr="00266566">
              <w:t xml:space="preserve">Rapport valant vingtième à vingt-deuxième rapports </w:t>
            </w:r>
          </w:p>
        </w:tc>
        <w:tc>
          <w:tcPr>
            <w:tcW w:w="1701" w:type="dxa"/>
            <w:shd w:val="clear" w:color="auto" w:fill="auto"/>
          </w:tcPr>
          <w:p w14:paraId="09FB467D" w14:textId="77777777" w:rsidR="006866BA" w:rsidRPr="00266566" w:rsidRDefault="006866BA" w:rsidP="00616AA2">
            <w:pPr>
              <w:spacing w:before="40" w:after="120"/>
            </w:pPr>
            <w:r w:rsidRPr="00266566">
              <w:t>17 août 2017</w:t>
            </w:r>
          </w:p>
        </w:tc>
      </w:tr>
      <w:tr w:rsidR="006866BA" w:rsidRPr="00266566" w14:paraId="681709F7" w14:textId="77777777" w:rsidTr="00616AA2">
        <w:tc>
          <w:tcPr>
            <w:tcW w:w="1750" w:type="dxa"/>
            <w:vMerge/>
            <w:shd w:val="clear" w:color="auto" w:fill="auto"/>
          </w:tcPr>
          <w:p w14:paraId="34DFAB60" w14:textId="77777777" w:rsidR="006866BA" w:rsidRPr="00266566" w:rsidRDefault="006866BA" w:rsidP="00616AA2">
            <w:pPr>
              <w:spacing w:before="40" w:after="120"/>
              <w:ind w:right="113"/>
            </w:pPr>
          </w:p>
        </w:tc>
        <w:tc>
          <w:tcPr>
            <w:tcW w:w="3919" w:type="dxa"/>
            <w:shd w:val="clear" w:color="auto" w:fill="auto"/>
          </w:tcPr>
          <w:p w14:paraId="03BE5EDD" w14:textId="77777777" w:rsidR="006866BA" w:rsidRPr="00266566" w:rsidRDefault="006866BA" w:rsidP="00616AA2">
            <w:pPr>
              <w:spacing w:before="40" w:after="120"/>
              <w:ind w:right="113"/>
            </w:pPr>
            <w:r w:rsidRPr="00266566">
              <w:t>Vingt-troisième rapport</w:t>
            </w:r>
          </w:p>
        </w:tc>
        <w:tc>
          <w:tcPr>
            <w:tcW w:w="1701" w:type="dxa"/>
            <w:shd w:val="clear" w:color="auto" w:fill="auto"/>
          </w:tcPr>
          <w:p w14:paraId="394A07B9" w14:textId="77777777" w:rsidR="006866BA" w:rsidRPr="00266566" w:rsidRDefault="006866BA" w:rsidP="00616AA2">
            <w:pPr>
              <w:spacing w:before="40" w:after="120"/>
            </w:pPr>
            <w:r w:rsidRPr="00266566">
              <w:t>17 août 2019</w:t>
            </w:r>
          </w:p>
        </w:tc>
      </w:tr>
      <w:tr w:rsidR="00EA4152" w:rsidRPr="00266566" w14:paraId="5F69339A" w14:textId="77777777" w:rsidTr="00616AA2">
        <w:tc>
          <w:tcPr>
            <w:tcW w:w="1750" w:type="dxa"/>
            <w:vMerge w:val="restart"/>
            <w:shd w:val="clear" w:color="auto" w:fill="auto"/>
          </w:tcPr>
          <w:p w14:paraId="56E626B1" w14:textId="77777777" w:rsidR="00EA4152" w:rsidRPr="00266566" w:rsidRDefault="00EA4152" w:rsidP="00616AA2">
            <w:pPr>
              <w:spacing w:before="40" w:after="120"/>
              <w:ind w:right="113"/>
            </w:pPr>
            <w:r w:rsidRPr="00266566">
              <w:t>Burundi</w:t>
            </w:r>
          </w:p>
        </w:tc>
        <w:tc>
          <w:tcPr>
            <w:tcW w:w="3919" w:type="dxa"/>
            <w:shd w:val="clear" w:color="auto" w:fill="auto"/>
          </w:tcPr>
          <w:p w14:paraId="56672599" w14:textId="77777777" w:rsidR="00EA4152" w:rsidRPr="00266566" w:rsidRDefault="00EA4152" w:rsidP="00616AA2">
            <w:pPr>
              <w:spacing w:before="40" w:after="120"/>
              <w:ind w:right="113"/>
            </w:pPr>
            <w:r w:rsidRPr="00266566">
              <w:t>Onzième rapport</w:t>
            </w:r>
          </w:p>
        </w:tc>
        <w:tc>
          <w:tcPr>
            <w:tcW w:w="1701" w:type="dxa"/>
            <w:shd w:val="clear" w:color="auto" w:fill="auto"/>
          </w:tcPr>
          <w:p w14:paraId="4E1A3B7E" w14:textId="77777777" w:rsidR="00EA4152" w:rsidRPr="00266566" w:rsidRDefault="00EA4152" w:rsidP="00616AA2">
            <w:pPr>
              <w:spacing w:before="40" w:after="120"/>
            </w:pPr>
            <w:r w:rsidRPr="00266566">
              <w:t>26 novembre 1998</w:t>
            </w:r>
          </w:p>
        </w:tc>
      </w:tr>
      <w:tr w:rsidR="00EA4152" w:rsidRPr="00266566" w14:paraId="4ADA3827" w14:textId="77777777" w:rsidTr="00616AA2">
        <w:tc>
          <w:tcPr>
            <w:tcW w:w="1750" w:type="dxa"/>
            <w:vMerge/>
            <w:shd w:val="clear" w:color="auto" w:fill="auto"/>
          </w:tcPr>
          <w:p w14:paraId="61ED8B30" w14:textId="77777777" w:rsidR="00EA4152" w:rsidRPr="00266566" w:rsidRDefault="00EA4152" w:rsidP="00616AA2">
            <w:pPr>
              <w:spacing w:before="40" w:after="120"/>
              <w:ind w:right="113"/>
            </w:pPr>
          </w:p>
        </w:tc>
        <w:tc>
          <w:tcPr>
            <w:tcW w:w="3919" w:type="dxa"/>
            <w:shd w:val="clear" w:color="auto" w:fill="auto"/>
          </w:tcPr>
          <w:p w14:paraId="71018E05" w14:textId="77777777" w:rsidR="00EA4152" w:rsidRPr="00266566" w:rsidRDefault="00EA4152" w:rsidP="00616AA2">
            <w:pPr>
              <w:spacing w:before="40" w:after="120"/>
              <w:ind w:right="113"/>
            </w:pPr>
            <w:r w:rsidRPr="00266566">
              <w:t>Douzième rapport</w:t>
            </w:r>
          </w:p>
        </w:tc>
        <w:tc>
          <w:tcPr>
            <w:tcW w:w="1701" w:type="dxa"/>
            <w:shd w:val="clear" w:color="auto" w:fill="auto"/>
          </w:tcPr>
          <w:p w14:paraId="63B250FF" w14:textId="77777777" w:rsidR="00EA4152" w:rsidRPr="00266566" w:rsidRDefault="00EA4152" w:rsidP="00616AA2">
            <w:pPr>
              <w:spacing w:before="40" w:after="120"/>
            </w:pPr>
            <w:r w:rsidRPr="00266566">
              <w:t>26 novembre 2000</w:t>
            </w:r>
          </w:p>
        </w:tc>
      </w:tr>
      <w:tr w:rsidR="00EA4152" w:rsidRPr="00266566" w14:paraId="6A43C0E6" w14:textId="77777777" w:rsidTr="00616AA2">
        <w:tc>
          <w:tcPr>
            <w:tcW w:w="1750" w:type="dxa"/>
            <w:vMerge/>
            <w:shd w:val="clear" w:color="auto" w:fill="auto"/>
          </w:tcPr>
          <w:p w14:paraId="30A91120" w14:textId="77777777" w:rsidR="00EA4152" w:rsidRPr="00266566" w:rsidRDefault="00EA4152" w:rsidP="00616AA2">
            <w:pPr>
              <w:spacing w:before="40" w:after="120"/>
              <w:ind w:right="113"/>
            </w:pPr>
          </w:p>
        </w:tc>
        <w:tc>
          <w:tcPr>
            <w:tcW w:w="3919" w:type="dxa"/>
            <w:shd w:val="clear" w:color="auto" w:fill="auto"/>
          </w:tcPr>
          <w:p w14:paraId="6102D41C" w14:textId="77777777" w:rsidR="00EA4152" w:rsidRPr="00266566" w:rsidRDefault="00EA4152" w:rsidP="00616AA2">
            <w:pPr>
              <w:spacing w:before="40" w:after="120"/>
              <w:ind w:right="113"/>
            </w:pPr>
            <w:r w:rsidRPr="00266566">
              <w:t>Treizième rapport</w:t>
            </w:r>
          </w:p>
        </w:tc>
        <w:tc>
          <w:tcPr>
            <w:tcW w:w="1701" w:type="dxa"/>
            <w:shd w:val="clear" w:color="auto" w:fill="auto"/>
          </w:tcPr>
          <w:p w14:paraId="44902E0F" w14:textId="77777777" w:rsidR="00EA4152" w:rsidRPr="00266566" w:rsidRDefault="00EA4152" w:rsidP="00616AA2">
            <w:pPr>
              <w:spacing w:before="40" w:after="120"/>
            </w:pPr>
            <w:r w:rsidRPr="00266566">
              <w:t>26 novembre 2002</w:t>
            </w:r>
          </w:p>
        </w:tc>
      </w:tr>
      <w:tr w:rsidR="00EA4152" w:rsidRPr="00266566" w14:paraId="2FB5C944" w14:textId="77777777" w:rsidTr="00616AA2">
        <w:tc>
          <w:tcPr>
            <w:tcW w:w="1750" w:type="dxa"/>
            <w:vMerge/>
            <w:shd w:val="clear" w:color="auto" w:fill="auto"/>
          </w:tcPr>
          <w:p w14:paraId="444C3463" w14:textId="77777777" w:rsidR="00EA4152" w:rsidRPr="00266566" w:rsidRDefault="00EA4152" w:rsidP="00616AA2">
            <w:pPr>
              <w:spacing w:before="40" w:after="120"/>
              <w:ind w:right="113"/>
            </w:pPr>
          </w:p>
        </w:tc>
        <w:tc>
          <w:tcPr>
            <w:tcW w:w="3919" w:type="dxa"/>
            <w:shd w:val="clear" w:color="auto" w:fill="auto"/>
          </w:tcPr>
          <w:p w14:paraId="3A8284F8" w14:textId="77777777" w:rsidR="00EA4152" w:rsidRPr="00266566" w:rsidRDefault="00EA4152" w:rsidP="00616AA2">
            <w:pPr>
              <w:spacing w:before="40" w:after="120"/>
              <w:ind w:right="113"/>
            </w:pPr>
            <w:r w:rsidRPr="00266566">
              <w:t>Quatorzième rapport</w:t>
            </w:r>
          </w:p>
        </w:tc>
        <w:tc>
          <w:tcPr>
            <w:tcW w:w="1701" w:type="dxa"/>
            <w:shd w:val="clear" w:color="auto" w:fill="auto"/>
          </w:tcPr>
          <w:p w14:paraId="3C33F11D" w14:textId="77777777" w:rsidR="00EA4152" w:rsidRPr="00266566" w:rsidRDefault="00EA4152" w:rsidP="00616AA2">
            <w:pPr>
              <w:spacing w:before="40" w:after="120"/>
            </w:pPr>
            <w:r w:rsidRPr="00266566">
              <w:t>26 novembre 2004</w:t>
            </w:r>
          </w:p>
        </w:tc>
      </w:tr>
      <w:tr w:rsidR="00EA4152" w:rsidRPr="00266566" w14:paraId="3AA718BA" w14:textId="77777777" w:rsidTr="00616AA2">
        <w:tc>
          <w:tcPr>
            <w:tcW w:w="1750" w:type="dxa"/>
            <w:vMerge/>
            <w:shd w:val="clear" w:color="auto" w:fill="auto"/>
          </w:tcPr>
          <w:p w14:paraId="6BF70679" w14:textId="77777777" w:rsidR="00EA4152" w:rsidRPr="00266566" w:rsidRDefault="00EA4152" w:rsidP="00616AA2">
            <w:pPr>
              <w:spacing w:before="40" w:after="120"/>
              <w:ind w:right="113"/>
            </w:pPr>
          </w:p>
        </w:tc>
        <w:tc>
          <w:tcPr>
            <w:tcW w:w="3919" w:type="dxa"/>
            <w:shd w:val="clear" w:color="auto" w:fill="auto"/>
          </w:tcPr>
          <w:p w14:paraId="7EC048D0" w14:textId="77777777" w:rsidR="00EA4152" w:rsidRPr="00266566" w:rsidRDefault="00EA4152" w:rsidP="00616AA2">
            <w:pPr>
              <w:spacing w:before="40" w:after="120"/>
              <w:ind w:right="113"/>
            </w:pPr>
            <w:r w:rsidRPr="00266566">
              <w:t>Quinzième rapport</w:t>
            </w:r>
          </w:p>
        </w:tc>
        <w:tc>
          <w:tcPr>
            <w:tcW w:w="1701" w:type="dxa"/>
            <w:shd w:val="clear" w:color="auto" w:fill="auto"/>
          </w:tcPr>
          <w:p w14:paraId="31B65351" w14:textId="77777777" w:rsidR="00EA4152" w:rsidRPr="00266566" w:rsidRDefault="00EA4152" w:rsidP="00616AA2">
            <w:pPr>
              <w:spacing w:before="40" w:after="120"/>
            </w:pPr>
            <w:r w:rsidRPr="00266566">
              <w:t>26 novembre 2006</w:t>
            </w:r>
          </w:p>
        </w:tc>
      </w:tr>
      <w:tr w:rsidR="00EA4152" w:rsidRPr="00266566" w14:paraId="501EB763" w14:textId="77777777" w:rsidTr="00616AA2">
        <w:tc>
          <w:tcPr>
            <w:tcW w:w="1750" w:type="dxa"/>
            <w:vMerge/>
            <w:shd w:val="clear" w:color="auto" w:fill="auto"/>
          </w:tcPr>
          <w:p w14:paraId="376C6A4B" w14:textId="77777777" w:rsidR="00EA4152" w:rsidRPr="00266566" w:rsidRDefault="00EA4152" w:rsidP="00616AA2">
            <w:pPr>
              <w:spacing w:before="40" w:after="120"/>
              <w:ind w:right="113"/>
            </w:pPr>
          </w:p>
        </w:tc>
        <w:tc>
          <w:tcPr>
            <w:tcW w:w="3919" w:type="dxa"/>
            <w:shd w:val="clear" w:color="auto" w:fill="auto"/>
          </w:tcPr>
          <w:p w14:paraId="5536871A" w14:textId="77777777" w:rsidR="00EA4152" w:rsidRPr="00266566" w:rsidRDefault="00EA4152" w:rsidP="00616AA2">
            <w:pPr>
              <w:spacing w:before="40" w:after="120"/>
              <w:ind w:right="113"/>
            </w:pPr>
            <w:r w:rsidRPr="00266566">
              <w:t>Seizième rapport</w:t>
            </w:r>
          </w:p>
        </w:tc>
        <w:tc>
          <w:tcPr>
            <w:tcW w:w="1701" w:type="dxa"/>
            <w:shd w:val="clear" w:color="auto" w:fill="auto"/>
          </w:tcPr>
          <w:p w14:paraId="27E9D1B4" w14:textId="77777777" w:rsidR="00EA4152" w:rsidRPr="00266566" w:rsidRDefault="00EA4152" w:rsidP="00616AA2">
            <w:pPr>
              <w:spacing w:before="40" w:after="120"/>
            </w:pPr>
            <w:r w:rsidRPr="00266566">
              <w:t>26 novembre 2008</w:t>
            </w:r>
          </w:p>
        </w:tc>
      </w:tr>
      <w:tr w:rsidR="00EA4152" w:rsidRPr="00266566" w14:paraId="0783B654" w14:textId="77777777" w:rsidTr="00616AA2">
        <w:tc>
          <w:tcPr>
            <w:tcW w:w="1750" w:type="dxa"/>
            <w:vMerge/>
            <w:shd w:val="clear" w:color="auto" w:fill="auto"/>
          </w:tcPr>
          <w:p w14:paraId="456E385E" w14:textId="77777777" w:rsidR="00EA4152" w:rsidRPr="00266566" w:rsidRDefault="00EA4152" w:rsidP="00616AA2">
            <w:pPr>
              <w:spacing w:before="40" w:after="120"/>
              <w:ind w:right="113"/>
            </w:pPr>
          </w:p>
        </w:tc>
        <w:tc>
          <w:tcPr>
            <w:tcW w:w="3919" w:type="dxa"/>
            <w:shd w:val="clear" w:color="auto" w:fill="auto"/>
          </w:tcPr>
          <w:p w14:paraId="30753B1A" w14:textId="77777777" w:rsidR="00EA4152" w:rsidRPr="00266566" w:rsidRDefault="00EA4152" w:rsidP="00616AA2">
            <w:pPr>
              <w:spacing w:before="40" w:after="120"/>
              <w:ind w:right="113"/>
            </w:pPr>
            <w:r w:rsidRPr="00266566">
              <w:t>Dix-septième rapport</w:t>
            </w:r>
          </w:p>
        </w:tc>
        <w:tc>
          <w:tcPr>
            <w:tcW w:w="1701" w:type="dxa"/>
            <w:shd w:val="clear" w:color="auto" w:fill="auto"/>
          </w:tcPr>
          <w:p w14:paraId="1C691CD4" w14:textId="77777777" w:rsidR="00EA4152" w:rsidRPr="00266566" w:rsidRDefault="00EA4152" w:rsidP="00616AA2">
            <w:pPr>
              <w:spacing w:before="40" w:after="120"/>
            </w:pPr>
            <w:r w:rsidRPr="00266566">
              <w:t>26 novembre 2010</w:t>
            </w:r>
          </w:p>
        </w:tc>
      </w:tr>
      <w:tr w:rsidR="00EA4152" w:rsidRPr="00266566" w14:paraId="02448564" w14:textId="77777777" w:rsidTr="00616AA2">
        <w:tc>
          <w:tcPr>
            <w:tcW w:w="1750" w:type="dxa"/>
            <w:vMerge/>
            <w:shd w:val="clear" w:color="auto" w:fill="auto"/>
          </w:tcPr>
          <w:p w14:paraId="62F668AA" w14:textId="77777777" w:rsidR="00EA4152" w:rsidRPr="00266566" w:rsidRDefault="00EA4152" w:rsidP="00616AA2">
            <w:pPr>
              <w:spacing w:before="40" w:after="120"/>
              <w:ind w:right="113"/>
            </w:pPr>
          </w:p>
        </w:tc>
        <w:tc>
          <w:tcPr>
            <w:tcW w:w="3919" w:type="dxa"/>
            <w:shd w:val="clear" w:color="auto" w:fill="auto"/>
          </w:tcPr>
          <w:p w14:paraId="221A2BC9" w14:textId="77777777" w:rsidR="00EA4152" w:rsidRPr="00266566" w:rsidRDefault="00EA4152" w:rsidP="00616AA2">
            <w:pPr>
              <w:spacing w:before="40" w:after="120"/>
              <w:ind w:right="113"/>
            </w:pPr>
            <w:r w:rsidRPr="00266566">
              <w:t>Dix-huitième rapport</w:t>
            </w:r>
          </w:p>
        </w:tc>
        <w:tc>
          <w:tcPr>
            <w:tcW w:w="1701" w:type="dxa"/>
            <w:shd w:val="clear" w:color="auto" w:fill="auto"/>
          </w:tcPr>
          <w:p w14:paraId="610E7251" w14:textId="77777777" w:rsidR="00EA4152" w:rsidRPr="00266566" w:rsidRDefault="00EA4152" w:rsidP="00616AA2">
            <w:pPr>
              <w:spacing w:before="40" w:after="120"/>
            </w:pPr>
            <w:r w:rsidRPr="00266566">
              <w:t>26 novembre 2012</w:t>
            </w:r>
          </w:p>
        </w:tc>
      </w:tr>
      <w:tr w:rsidR="00EA4152" w:rsidRPr="00266566" w14:paraId="563DA3D8" w14:textId="77777777" w:rsidTr="00616AA2">
        <w:tc>
          <w:tcPr>
            <w:tcW w:w="1750" w:type="dxa"/>
            <w:vMerge/>
            <w:shd w:val="clear" w:color="auto" w:fill="auto"/>
          </w:tcPr>
          <w:p w14:paraId="19BDF963" w14:textId="77777777" w:rsidR="00EA4152" w:rsidRPr="00266566" w:rsidRDefault="00EA4152" w:rsidP="00616AA2">
            <w:pPr>
              <w:spacing w:before="40" w:after="120"/>
              <w:ind w:right="113"/>
            </w:pPr>
          </w:p>
        </w:tc>
        <w:tc>
          <w:tcPr>
            <w:tcW w:w="3919" w:type="dxa"/>
            <w:shd w:val="clear" w:color="auto" w:fill="auto"/>
          </w:tcPr>
          <w:p w14:paraId="28151D51" w14:textId="77777777" w:rsidR="00EA4152" w:rsidRPr="00266566" w:rsidRDefault="00EA4152" w:rsidP="00616AA2">
            <w:pPr>
              <w:spacing w:before="40" w:after="120"/>
              <w:ind w:right="113"/>
            </w:pPr>
            <w:r w:rsidRPr="00266566">
              <w:t>Dix-neuvième rapport</w:t>
            </w:r>
          </w:p>
        </w:tc>
        <w:tc>
          <w:tcPr>
            <w:tcW w:w="1701" w:type="dxa"/>
            <w:shd w:val="clear" w:color="auto" w:fill="auto"/>
          </w:tcPr>
          <w:p w14:paraId="4D126871" w14:textId="77777777" w:rsidR="00EA4152" w:rsidRPr="00266566" w:rsidRDefault="00EA4152" w:rsidP="00616AA2">
            <w:pPr>
              <w:spacing w:before="40" w:after="120"/>
            </w:pPr>
            <w:r w:rsidRPr="00266566">
              <w:t>26 novembre 2014</w:t>
            </w:r>
          </w:p>
        </w:tc>
      </w:tr>
      <w:tr w:rsidR="00EA4152" w:rsidRPr="00266566" w14:paraId="49582D32" w14:textId="77777777" w:rsidTr="00616AA2">
        <w:tc>
          <w:tcPr>
            <w:tcW w:w="1750" w:type="dxa"/>
            <w:vMerge/>
            <w:shd w:val="clear" w:color="auto" w:fill="auto"/>
          </w:tcPr>
          <w:p w14:paraId="15C38BC9" w14:textId="77777777" w:rsidR="00EA4152" w:rsidRPr="00266566" w:rsidRDefault="00EA4152" w:rsidP="00616AA2">
            <w:pPr>
              <w:spacing w:before="40" w:after="120"/>
              <w:ind w:right="113"/>
            </w:pPr>
          </w:p>
        </w:tc>
        <w:tc>
          <w:tcPr>
            <w:tcW w:w="3919" w:type="dxa"/>
            <w:shd w:val="clear" w:color="auto" w:fill="auto"/>
          </w:tcPr>
          <w:p w14:paraId="09D64A3B" w14:textId="77777777" w:rsidR="00EA4152" w:rsidRPr="00266566" w:rsidRDefault="00EA4152" w:rsidP="00616AA2">
            <w:pPr>
              <w:spacing w:before="40" w:after="120"/>
              <w:ind w:right="113"/>
            </w:pPr>
            <w:r w:rsidRPr="00266566">
              <w:t>Vingtième rapport</w:t>
            </w:r>
          </w:p>
        </w:tc>
        <w:tc>
          <w:tcPr>
            <w:tcW w:w="1701" w:type="dxa"/>
            <w:shd w:val="clear" w:color="auto" w:fill="auto"/>
          </w:tcPr>
          <w:p w14:paraId="7CEA735A" w14:textId="77777777" w:rsidR="00EA4152" w:rsidRPr="00266566" w:rsidRDefault="00EA4152" w:rsidP="00616AA2">
            <w:pPr>
              <w:spacing w:before="40" w:after="120"/>
            </w:pPr>
            <w:r w:rsidRPr="00266566">
              <w:t>26 novembre 2016</w:t>
            </w:r>
          </w:p>
        </w:tc>
      </w:tr>
      <w:tr w:rsidR="00EA4152" w:rsidRPr="00266566" w14:paraId="2C165EAB" w14:textId="77777777" w:rsidTr="00616AA2">
        <w:tc>
          <w:tcPr>
            <w:tcW w:w="1750" w:type="dxa"/>
            <w:vMerge/>
            <w:shd w:val="clear" w:color="auto" w:fill="auto"/>
          </w:tcPr>
          <w:p w14:paraId="56CAA769" w14:textId="77777777" w:rsidR="00EA4152" w:rsidRPr="00266566" w:rsidRDefault="00EA4152" w:rsidP="00616AA2">
            <w:pPr>
              <w:spacing w:before="40" w:after="120"/>
              <w:ind w:right="113"/>
            </w:pPr>
          </w:p>
        </w:tc>
        <w:tc>
          <w:tcPr>
            <w:tcW w:w="3919" w:type="dxa"/>
            <w:shd w:val="clear" w:color="auto" w:fill="auto"/>
          </w:tcPr>
          <w:p w14:paraId="37855597" w14:textId="77777777" w:rsidR="00EA4152" w:rsidRPr="00266566" w:rsidRDefault="00EA4152" w:rsidP="00616AA2">
            <w:pPr>
              <w:spacing w:before="40" w:after="120"/>
              <w:ind w:right="113"/>
            </w:pPr>
            <w:r w:rsidRPr="00266566">
              <w:t>Vingt et unième rapport</w:t>
            </w:r>
          </w:p>
        </w:tc>
        <w:tc>
          <w:tcPr>
            <w:tcW w:w="1701" w:type="dxa"/>
            <w:shd w:val="clear" w:color="auto" w:fill="auto"/>
          </w:tcPr>
          <w:p w14:paraId="113151A8" w14:textId="77777777" w:rsidR="00EA4152" w:rsidRPr="00266566" w:rsidRDefault="00EA4152" w:rsidP="00616AA2">
            <w:pPr>
              <w:spacing w:before="40" w:after="120"/>
            </w:pPr>
            <w:r w:rsidRPr="00266566">
              <w:t>26 novembre 2018</w:t>
            </w:r>
          </w:p>
        </w:tc>
      </w:tr>
      <w:tr w:rsidR="00EA4152" w:rsidRPr="00266566" w14:paraId="26DF4B26" w14:textId="77777777" w:rsidTr="00616AA2">
        <w:tc>
          <w:tcPr>
            <w:tcW w:w="1750" w:type="dxa"/>
            <w:vMerge/>
            <w:shd w:val="clear" w:color="auto" w:fill="auto"/>
          </w:tcPr>
          <w:p w14:paraId="713A8848" w14:textId="77777777" w:rsidR="00EA4152" w:rsidRPr="00266566" w:rsidRDefault="00EA4152" w:rsidP="00616AA2">
            <w:pPr>
              <w:spacing w:before="40" w:after="120"/>
              <w:ind w:right="113"/>
            </w:pPr>
          </w:p>
        </w:tc>
        <w:tc>
          <w:tcPr>
            <w:tcW w:w="3919" w:type="dxa"/>
            <w:shd w:val="clear" w:color="auto" w:fill="auto"/>
          </w:tcPr>
          <w:p w14:paraId="6D8B1AE7" w14:textId="77777777" w:rsidR="00EA4152" w:rsidRPr="00266566" w:rsidRDefault="00EA4152" w:rsidP="00616AA2">
            <w:pPr>
              <w:spacing w:before="40" w:after="120"/>
              <w:ind w:right="113"/>
            </w:pPr>
            <w:r w:rsidRPr="00266566">
              <w:t>Vingt-deuxième rapport</w:t>
            </w:r>
          </w:p>
        </w:tc>
        <w:tc>
          <w:tcPr>
            <w:tcW w:w="1701" w:type="dxa"/>
            <w:shd w:val="clear" w:color="auto" w:fill="auto"/>
          </w:tcPr>
          <w:p w14:paraId="0C940DBA" w14:textId="77777777" w:rsidR="00EA4152" w:rsidRPr="00266566" w:rsidRDefault="00EA4152" w:rsidP="00616AA2">
            <w:pPr>
              <w:spacing w:before="40" w:after="120"/>
            </w:pPr>
            <w:r w:rsidRPr="00266566">
              <w:t>26 novembre 2020</w:t>
            </w:r>
          </w:p>
        </w:tc>
      </w:tr>
      <w:tr w:rsidR="00EA4152" w:rsidRPr="00266566" w14:paraId="0C302012" w14:textId="77777777" w:rsidTr="00616AA2">
        <w:tc>
          <w:tcPr>
            <w:tcW w:w="1750" w:type="dxa"/>
            <w:vMerge w:val="restart"/>
            <w:shd w:val="clear" w:color="auto" w:fill="auto"/>
          </w:tcPr>
          <w:p w14:paraId="5F52BB95" w14:textId="77777777" w:rsidR="00EA4152" w:rsidRPr="00266566" w:rsidRDefault="00EA4152" w:rsidP="00616AA2">
            <w:pPr>
              <w:spacing w:before="40" w:after="120"/>
              <w:ind w:right="113"/>
            </w:pPr>
            <w:r w:rsidRPr="00266566">
              <w:t>Cabo Verde</w:t>
            </w:r>
          </w:p>
        </w:tc>
        <w:tc>
          <w:tcPr>
            <w:tcW w:w="3919" w:type="dxa"/>
            <w:shd w:val="clear" w:color="auto" w:fill="auto"/>
          </w:tcPr>
          <w:p w14:paraId="03F3279D" w14:textId="77777777" w:rsidR="00EA4152" w:rsidRPr="00266566" w:rsidRDefault="00EA4152" w:rsidP="00616AA2">
            <w:pPr>
              <w:spacing w:before="40" w:after="120"/>
              <w:ind w:right="113"/>
              <w:rPr>
                <w:spacing w:val="-4"/>
              </w:rPr>
            </w:pPr>
            <w:r w:rsidRPr="00266566">
              <w:rPr>
                <w:spacing w:val="-4"/>
              </w:rPr>
              <w:t xml:space="preserve">Rapport valant treizième et quatorzième rapports </w:t>
            </w:r>
          </w:p>
        </w:tc>
        <w:tc>
          <w:tcPr>
            <w:tcW w:w="1701" w:type="dxa"/>
            <w:shd w:val="clear" w:color="auto" w:fill="auto"/>
          </w:tcPr>
          <w:p w14:paraId="22435567" w14:textId="77777777" w:rsidR="00EA4152" w:rsidRPr="00266566" w:rsidRDefault="00EA4152" w:rsidP="00616AA2">
            <w:pPr>
              <w:spacing w:before="40" w:after="120"/>
            </w:pPr>
            <w:r w:rsidRPr="00266566">
              <w:t>2 novembre 2006</w:t>
            </w:r>
          </w:p>
        </w:tc>
      </w:tr>
      <w:tr w:rsidR="00EA4152" w:rsidRPr="00266566" w14:paraId="0874F267" w14:textId="77777777" w:rsidTr="00616AA2">
        <w:tc>
          <w:tcPr>
            <w:tcW w:w="1750" w:type="dxa"/>
            <w:vMerge/>
            <w:shd w:val="clear" w:color="auto" w:fill="auto"/>
          </w:tcPr>
          <w:p w14:paraId="2D4B093D" w14:textId="77777777" w:rsidR="00EA4152" w:rsidRPr="00266566" w:rsidRDefault="00EA4152" w:rsidP="00616AA2">
            <w:pPr>
              <w:spacing w:before="40" w:after="120"/>
              <w:ind w:right="113"/>
            </w:pPr>
          </w:p>
        </w:tc>
        <w:tc>
          <w:tcPr>
            <w:tcW w:w="3919" w:type="dxa"/>
            <w:shd w:val="clear" w:color="auto" w:fill="auto"/>
          </w:tcPr>
          <w:p w14:paraId="32AE3391" w14:textId="77777777" w:rsidR="00EA4152" w:rsidRPr="00266566" w:rsidRDefault="00EA4152" w:rsidP="00616AA2">
            <w:pPr>
              <w:spacing w:before="40" w:after="120"/>
              <w:ind w:right="113"/>
            </w:pPr>
            <w:r w:rsidRPr="00266566">
              <w:t>Quinzième rapport</w:t>
            </w:r>
          </w:p>
        </w:tc>
        <w:tc>
          <w:tcPr>
            <w:tcW w:w="1701" w:type="dxa"/>
            <w:shd w:val="clear" w:color="auto" w:fill="auto"/>
          </w:tcPr>
          <w:p w14:paraId="5FFD0350" w14:textId="77777777" w:rsidR="00EA4152" w:rsidRPr="00266566" w:rsidRDefault="00EA4152" w:rsidP="00616AA2">
            <w:pPr>
              <w:spacing w:before="40" w:after="120"/>
            </w:pPr>
            <w:r w:rsidRPr="00266566">
              <w:t>2 novembre 2008</w:t>
            </w:r>
          </w:p>
        </w:tc>
      </w:tr>
      <w:tr w:rsidR="00EA4152" w:rsidRPr="00266566" w14:paraId="7994F36D" w14:textId="77777777" w:rsidTr="00616AA2">
        <w:tc>
          <w:tcPr>
            <w:tcW w:w="1750" w:type="dxa"/>
            <w:vMerge/>
            <w:shd w:val="clear" w:color="auto" w:fill="auto"/>
          </w:tcPr>
          <w:p w14:paraId="098400D5" w14:textId="77777777" w:rsidR="00EA4152" w:rsidRPr="00266566" w:rsidRDefault="00EA4152" w:rsidP="00616AA2">
            <w:pPr>
              <w:spacing w:before="40" w:after="120"/>
              <w:ind w:right="113"/>
            </w:pPr>
          </w:p>
        </w:tc>
        <w:tc>
          <w:tcPr>
            <w:tcW w:w="3919" w:type="dxa"/>
            <w:shd w:val="clear" w:color="auto" w:fill="auto"/>
          </w:tcPr>
          <w:p w14:paraId="2820B3B0" w14:textId="77777777" w:rsidR="00EA4152" w:rsidRPr="00266566" w:rsidRDefault="00EA4152" w:rsidP="00616AA2">
            <w:pPr>
              <w:spacing w:before="40" w:after="120"/>
              <w:ind w:right="113"/>
            </w:pPr>
            <w:r w:rsidRPr="00266566">
              <w:t>Seizième rapport</w:t>
            </w:r>
          </w:p>
        </w:tc>
        <w:tc>
          <w:tcPr>
            <w:tcW w:w="1701" w:type="dxa"/>
            <w:shd w:val="clear" w:color="auto" w:fill="auto"/>
          </w:tcPr>
          <w:p w14:paraId="099A2548" w14:textId="77777777" w:rsidR="00EA4152" w:rsidRPr="00266566" w:rsidRDefault="00EA4152" w:rsidP="00616AA2">
            <w:pPr>
              <w:spacing w:before="40" w:after="120"/>
            </w:pPr>
            <w:r w:rsidRPr="00266566">
              <w:t>2 novembre 2010</w:t>
            </w:r>
          </w:p>
        </w:tc>
      </w:tr>
      <w:tr w:rsidR="00EA4152" w:rsidRPr="00266566" w14:paraId="28F0FA5B" w14:textId="77777777" w:rsidTr="00616AA2">
        <w:tc>
          <w:tcPr>
            <w:tcW w:w="1750" w:type="dxa"/>
            <w:vMerge/>
            <w:shd w:val="clear" w:color="auto" w:fill="auto"/>
          </w:tcPr>
          <w:p w14:paraId="624B863F" w14:textId="77777777" w:rsidR="00EA4152" w:rsidRPr="00266566" w:rsidRDefault="00EA4152" w:rsidP="00616AA2">
            <w:pPr>
              <w:spacing w:before="40" w:after="120"/>
              <w:ind w:right="113"/>
            </w:pPr>
          </w:p>
        </w:tc>
        <w:tc>
          <w:tcPr>
            <w:tcW w:w="3919" w:type="dxa"/>
            <w:shd w:val="clear" w:color="auto" w:fill="auto"/>
          </w:tcPr>
          <w:p w14:paraId="0669FD3A" w14:textId="77777777" w:rsidR="00EA4152" w:rsidRPr="00266566" w:rsidRDefault="00EA4152" w:rsidP="00616AA2">
            <w:pPr>
              <w:spacing w:before="40" w:after="120"/>
              <w:ind w:right="113"/>
            </w:pPr>
            <w:r w:rsidRPr="00266566">
              <w:t>Dix-septième rapport</w:t>
            </w:r>
          </w:p>
        </w:tc>
        <w:tc>
          <w:tcPr>
            <w:tcW w:w="1701" w:type="dxa"/>
            <w:shd w:val="clear" w:color="auto" w:fill="auto"/>
          </w:tcPr>
          <w:p w14:paraId="2B24417C" w14:textId="77777777" w:rsidR="00EA4152" w:rsidRPr="00266566" w:rsidRDefault="00EA4152" w:rsidP="00616AA2">
            <w:pPr>
              <w:spacing w:before="40" w:after="120"/>
            </w:pPr>
            <w:r w:rsidRPr="00266566">
              <w:t>2 novembre 2012</w:t>
            </w:r>
          </w:p>
        </w:tc>
      </w:tr>
      <w:tr w:rsidR="00EA4152" w:rsidRPr="00266566" w14:paraId="2FC27BD4" w14:textId="77777777" w:rsidTr="00616AA2">
        <w:tc>
          <w:tcPr>
            <w:tcW w:w="1750" w:type="dxa"/>
            <w:vMerge/>
            <w:shd w:val="clear" w:color="auto" w:fill="auto"/>
          </w:tcPr>
          <w:p w14:paraId="3FC13366" w14:textId="77777777" w:rsidR="00EA4152" w:rsidRPr="00266566" w:rsidRDefault="00EA4152" w:rsidP="00616AA2">
            <w:pPr>
              <w:spacing w:before="40" w:after="120"/>
              <w:ind w:right="113"/>
            </w:pPr>
          </w:p>
        </w:tc>
        <w:tc>
          <w:tcPr>
            <w:tcW w:w="3919" w:type="dxa"/>
            <w:shd w:val="clear" w:color="auto" w:fill="auto"/>
          </w:tcPr>
          <w:p w14:paraId="71DDAEB0" w14:textId="77777777" w:rsidR="00EA4152" w:rsidRPr="00266566" w:rsidRDefault="00EA4152" w:rsidP="00616AA2">
            <w:pPr>
              <w:spacing w:before="40" w:after="120"/>
              <w:ind w:right="113"/>
            </w:pPr>
            <w:r w:rsidRPr="00266566">
              <w:t>Dix-huitième rapport</w:t>
            </w:r>
          </w:p>
        </w:tc>
        <w:tc>
          <w:tcPr>
            <w:tcW w:w="1701" w:type="dxa"/>
            <w:shd w:val="clear" w:color="auto" w:fill="auto"/>
          </w:tcPr>
          <w:p w14:paraId="60837F96" w14:textId="77777777" w:rsidR="00EA4152" w:rsidRPr="00266566" w:rsidRDefault="00EA4152" w:rsidP="00616AA2">
            <w:pPr>
              <w:spacing w:before="40" w:after="120"/>
            </w:pPr>
            <w:r w:rsidRPr="00266566">
              <w:t>2 novembre 2014</w:t>
            </w:r>
          </w:p>
        </w:tc>
      </w:tr>
      <w:tr w:rsidR="00EA4152" w:rsidRPr="00266566" w14:paraId="76ED683B" w14:textId="77777777" w:rsidTr="00616AA2">
        <w:tc>
          <w:tcPr>
            <w:tcW w:w="1750" w:type="dxa"/>
            <w:vMerge/>
            <w:shd w:val="clear" w:color="auto" w:fill="auto"/>
          </w:tcPr>
          <w:p w14:paraId="531541CA" w14:textId="77777777" w:rsidR="00EA4152" w:rsidRPr="00266566" w:rsidRDefault="00EA4152" w:rsidP="00616AA2">
            <w:pPr>
              <w:spacing w:before="40" w:after="120"/>
              <w:ind w:right="113"/>
            </w:pPr>
          </w:p>
        </w:tc>
        <w:tc>
          <w:tcPr>
            <w:tcW w:w="3919" w:type="dxa"/>
            <w:shd w:val="clear" w:color="auto" w:fill="auto"/>
          </w:tcPr>
          <w:p w14:paraId="7189D10D" w14:textId="77777777" w:rsidR="00EA4152" w:rsidRPr="00266566" w:rsidRDefault="00EA4152" w:rsidP="00616AA2">
            <w:pPr>
              <w:spacing w:before="40" w:after="120"/>
              <w:ind w:right="113"/>
            </w:pPr>
            <w:r w:rsidRPr="00266566">
              <w:t>Dix-neuvième rapport</w:t>
            </w:r>
          </w:p>
        </w:tc>
        <w:tc>
          <w:tcPr>
            <w:tcW w:w="1701" w:type="dxa"/>
            <w:shd w:val="clear" w:color="auto" w:fill="auto"/>
          </w:tcPr>
          <w:p w14:paraId="4F25C46D" w14:textId="77777777" w:rsidR="00EA4152" w:rsidRPr="00266566" w:rsidRDefault="00EA4152" w:rsidP="00616AA2">
            <w:pPr>
              <w:spacing w:before="40" w:after="120"/>
            </w:pPr>
            <w:r w:rsidRPr="00266566">
              <w:t>2 novembre 2016</w:t>
            </w:r>
          </w:p>
        </w:tc>
      </w:tr>
      <w:tr w:rsidR="00EA4152" w:rsidRPr="00266566" w14:paraId="65E738AE" w14:textId="77777777" w:rsidTr="00616AA2">
        <w:tc>
          <w:tcPr>
            <w:tcW w:w="1750" w:type="dxa"/>
            <w:vMerge/>
            <w:shd w:val="clear" w:color="auto" w:fill="auto"/>
          </w:tcPr>
          <w:p w14:paraId="0CC48916" w14:textId="77777777" w:rsidR="00EA4152" w:rsidRPr="00266566" w:rsidRDefault="00EA4152" w:rsidP="00616AA2">
            <w:pPr>
              <w:spacing w:before="40" w:after="120"/>
              <w:ind w:right="113"/>
            </w:pPr>
          </w:p>
        </w:tc>
        <w:tc>
          <w:tcPr>
            <w:tcW w:w="3919" w:type="dxa"/>
            <w:shd w:val="clear" w:color="auto" w:fill="auto"/>
          </w:tcPr>
          <w:p w14:paraId="6ACBC8F6" w14:textId="77777777" w:rsidR="00EA4152" w:rsidRPr="00266566" w:rsidRDefault="00EA4152" w:rsidP="00616AA2">
            <w:pPr>
              <w:spacing w:before="40" w:after="120"/>
              <w:ind w:right="113"/>
            </w:pPr>
            <w:r w:rsidRPr="00266566">
              <w:t>Vingtième rapport</w:t>
            </w:r>
          </w:p>
        </w:tc>
        <w:tc>
          <w:tcPr>
            <w:tcW w:w="1701" w:type="dxa"/>
            <w:shd w:val="clear" w:color="auto" w:fill="auto"/>
          </w:tcPr>
          <w:p w14:paraId="26E97982" w14:textId="77777777" w:rsidR="00EA4152" w:rsidRPr="00266566" w:rsidRDefault="00EA4152" w:rsidP="00616AA2">
            <w:pPr>
              <w:spacing w:before="40" w:after="120"/>
            </w:pPr>
            <w:r w:rsidRPr="00266566">
              <w:t>2 novembre 2018</w:t>
            </w:r>
          </w:p>
        </w:tc>
      </w:tr>
      <w:tr w:rsidR="00EA4152" w:rsidRPr="00266566" w14:paraId="41D44FD7" w14:textId="77777777" w:rsidTr="00616AA2">
        <w:tc>
          <w:tcPr>
            <w:tcW w:w="1750" w:type="dxa"/>
            <w:vMerge/>
            <w:shd w:val="clear" w:color="auto" w:fill="auto"/>
          </w:tcPr>
          <w:p w14:paraId="72765DD9" w14:textId="77777777" w:rsidR="00EA4152" w:rsidRPr="00266566" w:rsidRDefault="00EA4152" w:rsidP="00616AA2">
            <w:pPr>
              <w:spacing w:before="40" w:after="120"/>
              <w:ind w:right="113"/>
            </w:pPr>
          </w:p>
        </w:tc>
        <w:tc>
          <w:tcPr>
            <w:tcW w:w="3919" w:type="dxa"/>
            <w:shd w:val="clear" w:color="auto" w:fill="auto"/>
          </w:tcPr>
          <w:p w14:paraId="41FB4A96" w14:textId="77777777" w:rsidR="00EA4152" w:rsidRPr="00266566" w:rsidRDefault="00EA4152" w:rsidP="00616AA2">
            <w:pPr>
              <w:spacing w:before="40" w:after="120"/>
              <w:ind w:right="113"/>
            </w:pPr>
            <w:r w:rsidRPr="00266566">
              <w:t>Vingt et unième rapport</w:t>
            </w:r>
          </w:p>
        </w:tc>
        <w:tc>
          <w:tcPr>
            <w:tcW w:w="1701" w:type="dxa"/>
            <w:shd w:val="clear" w:color="auto" w:fill="auto"/>
          </w:tcPr>
          <w:p w14:paraId="606946F7" w14:textId="77777777" w:rsidR="00EA4152" w:rsidRPr="00266566" w:rsidRDefault="00EA4152" w:rsidP="00616AA2">
            <w:pPr>
              <w:spacing w:before="40" w:after="120"/>
            </w:pPr>
            <w:r w:rsidRPr="00266566">
              <w:t>2 novembre 2020</w:t>
            </w:r>
          </w:p>
        </w:tc>
      </w:tr>
      <w:tr w:rsidR="00EA4152" w:rsidRPr="00266566" w14:paraId="2E1DB2ED" w14:textId="77777777" w:rsidTr="00616AA2">
        <w:tc>
          <w:tcPr>
            <w:tcW w:w="1750" w:type="dxa"/>
            <w:vMerge w:val="restart"/>
            <w:shd w:val="clear" w:color="auto" w:fill="auto"/>
          </w:tcPr>
          <w:p w14:paraId="0907CA58" w14:textId="77777777" w:rsidR="00EA4152" w:rsidRPr="00266566" w:rsidRDefault="00EA4152" w:rsidP="00616AA2">
            <w:pPr>
              <w:spacing w:before="40" w:after="120"/>
              <w:ind w:right="113"/>
            </w:pPr>
            <w:r w:rsidRPr="00266566">
              <w:t>Comores</w:t>
            </w:r>
          </w:p>
        </w:tc>
        <w:tc>
          <w:tcPr>
            <w:tcW w:w="3919" w:type="dxa"/>
            <w:shd w:val="clear" w:color="auto" w:fill="auto"/>
          </w:tcPr>
          <w:p w14:paraId="0AEA4047" w14:textId="77777777" w:rsidR="00EA4152" w:rsidRPr="00266566" w:rsidRDefault="00EA4152" w:rsidP="00616AA2">
            <w:pPr>
              <w:spacing w:before="40" w:after="120"/>
              <w:ind w:right="113"/>
            </w:pPr>
            <w:r w:rsidRPr="00266566">
              <w:t>Rapport initial</w:t>
            </w:r>
          </w:p>
        </w:tc>
        <w:tc>
          <w:tcPr>
            <w:tcW w:w="1701" w:type="dxa"/>
            <w:shd w:val="clear" w:color="auto" w:fill="auto"/>
          </w:tcPr>
          <w:p w14:paraId="57B0A102" w14:textId="77777777" w:rsidR="00EA4152" w:rsidRPr="00266566" w:rsidRDefault="00EA4152" w:rsidP="00616AA2">
            <w:pPr>
              <w:spacing w:before="40" w:after="120"/>
            </w:pPr>
            <w:r w:rsidRPr="00266566">
              <w:t>27 octobre 2005</w:t>
            </w:r>
          </w:p>
        </w:tc>
      </w:tr>
      <w:tr w:rsidR="00EA4152" w:rsidRPr="00266566" w14:paraId="54C2A5B8" w14:textId="77777777" w:rsidTr="00616AA2">
        <w:tc>
          <w:tcPr>
            <w:tcW w:w="1750" w:type="dxa"/>
            <w:vMerge/>
            <w:shd w:val="clear" w:color="auto" w:fill="auto"/>
          </w:tcPr>
          <w:p w14:paraId="446608D6" w14:textId="77777777" w:rsidR="00EA4152" w:rsidRPr="00266566" w:rsidRDefault="00EA4152" w:rsidP="00616AA2">
            <w:pPr>
              <w:spacing w:before="40" w:after="120"/>
              <w:ind w:right="113"/>
            </w:pPr>
          </w:p>
        </w:tc>
        <w:tc>
          <w:tcPr>
            <w:tcW w:w="3919" w:type="dxa"/>
            <w:shd w:val="clear" w:color="auto" w:fill="auto"/>
          </w:tcPr>
          <w:p w14:paraId="196DD24F" w14:textId="77777777" w:rsidR="00EA4152" w:rsidRPr="00266566" w:rsidRDefault="00EA4152" w:rsidP="00616AA2">
            <w:pPr>
              <w:spacing w:before="40" w:after="120"/>
              <w:ind w:right="113"/>
            </w:pPr>
            <w:r w:rsidRPr="00266566">
              <w:t>Deuxième rapport</w:t>
            </w:r>
          </w:p>
        </w:tc>
        <w:tc>
          <w:tcPr>
            <w:tcW w:w="1701" w:type="dxa"/>
            <w:shd w:val="clear" w:color="auto" w:fill="auto"/>
          </w:tcPr>
          <w:p w14:paraId="2529EF00" w14:textId="77777777" w:rsidR="00EA4152" w:rsidRPr="00266566" w:rsidRDefault="00EA4152" w:rsidP="00616AA2">
            <w:pPr>
              <w:spacing w:before="40" w:after="120"/>
            </w:pPr>
            <w:r w:rsidRPr="00266566">
              <w:t>27 octobre 2007</w:t>
            </w:r>
          </w:p>
        </w:tc>
      </w:tr>
      <w:tr w:rsidR="00EA4152" w:rsidRPr="00266566" w14:paraId="5F7DFF2B" w14:textId="77777777" w:rsidTr="00616AA2">
        <w:tc>
          <w:tcPr>
            <w:tcW w:w="1750" w:type="dxa"/>
            <w:vMerge/>
            <w:shd w:val="clear" w:color="auto" w:fill="auto"/>
          </w:tcPr>
          <w:p w14:paraId="4A5C7210" w14:textId="77777777" w:rsidR="00EA4152" w:rsidRPr="00266566" w:rsidRDefault="00EA4152" w:rsidP="00616AA2">
            <w:pPr>
              <w:spacing w:before="40" w:after="120"/>
              <w:ind w:right="113"/>
            </w:pPr>
          </w:p>
        </w:tc>
        <w:tc>
          <w:tcPr>
            <w:tcW w:w="3919" w:type="dxa"/>
            <w:shd w:val="clear" w:color="auto" w:fill="auto"/>
          </w:tcPr>
          <w:p w14:paraId="5790B111" w14:textId="77777777" w:rsidR="00EA4152" w:rsidRPr="00266566" w:rsidRDefault="00EA4152" w:rsidP="00616AA2">
            <w:pPr>
              <w:spacing w:before="40" w:after="120"/>
              <w:ind w:right="113"/>
            </w:pPr>
            <w:r w:rsidRPr="00266566">
              <w:t>Troisième rapport</w:t>
            </w:r>
          </w:p>
        </w:tc>
        <w:tc>
          <w:tcPr>
            <w:tcW w:w="1701" w:type="dxa"/>
            <w:shd w:val="clear" w:color="auto" w:fill="auto"/>
          </w:tcPr>
          <w:p w14:paraId="64E5D089" w14:textId="77777777" w:rsidR="00EA4152" w:rsidRPr="00266566" w:rsidRDefault="00EA4152" w:rsidP="00616AA2">
            <w:pPr>
              <w:spacing w:before="40" w:after="120"/>
            </w:pPr>
            <w:r w:rsidRPr="00266566">
              <w:t>27 octobre 2009</w:t>
            </w:r>
          </w:p>
        </w:tc>
      </w:tr>
      <w:tr w:rsidR="00EA4152" w:rsidRPr="00266566" w14:paraId="139A5897" w14:textId="77777777" w:rsidTr="00616AA2">
        <w:tc>
          <w:tcPr>
            <w:tcW w:w="1750" w:type="dxa"/>
            <w:vMerge/>
            <w:shd w:val="clear" w:color="auto" w:fill="auto"/>
          </w:tcPr>
          <w:p w14:paraId="7FB307EF" w14:textId="77777777" w:rsidR="00EA4152" w:rsidRPr="00266566" w:rsidRDefault="00EA4152" w:rsidP="00616AA2">
            <w:pPr>
              <w:spacing w:before="40" w:after="120"/>
              <w:ind w:right="113"/>
            </w:pPr>
          </w:p>
        </w:tc>
        <w:tc>
          <w:tcPr>
            <w:tcW w:w="3919" w:type="dxa"/>
            <w:shd w:val="clear" w:color="auto" w:fill="auto"/>
          </w:tcPr>
          <w:p w14:paraId="12444A92" w14:textId="77777777" w:rsidR="00EA4152" w:rsidRPr="00266566" w:rsidRDefault="00EA4152" w:rsidP="00616AA2">
            <w:pPr>
              <w:spacing w:before="40" w:after="120"/>
              <w:ind w:right="113"/>
            </w:pPr>
            <w:r w:rsidRPr="00266566">
              <w:t>Quatrième rapport</w:t>
            </w:r>
          </w:p>
        </w:tc>
        <w:tc>
          <w:tcPr>
            <w:tcW w:w="1701" w:type="dxa"/>
            <w:shd w:val="clear" w:color="auto" w:fill="auto"/>
          </w:tcPr>
          <w:p w14:paraId="60ED887F" w14:textId="77777777" w:rsidR="00EA4152" w:rsidRPr="00266566" w:rsidRDefault="00EA4152" w:rsidP="00616AA2">
            <w:pPr>
              <w:spacing w:before="40" w:after="120"/>
            </w:pPr>
            <w:r w:rsidRPr="00266566">
              <w:t>27 octobre 2011</w:t>
            </w:r>
          </w:p>
        </w:tc>
      </w:tr>
      <w:tr w:rsidR="00EA4152" w:rsidRPr="00266566" w14:paraId="6DD256C0" w14:textId="77777777" w:rsidTr="00616AA2">
        <w:tc>
          <w:tcPr>
            <w:tcW w:w="1750" w:type="dxa"/>
            <w:vMerge/>
            <w:shd w:val="clear" w:color="auto" w:fill="auto"/>
          </w:tcPr>
          <w:p w14:paraId="23455447" w14:textId="77777777" w:rsidR="00EA4152" w:rsidRPr="00266566" w:rsidRDefault="00EA4152" w:rsidP="00616AA2">
            <w:pPr>
              <w:spacing w:before="40" w:after="120"/>
              <w:ind w:right="113"/>
            </w:pPr>
          </w:p>
        </w:tc>
        <w:tc>
          <w:tcPr>
            <w:tcW w:w="3919" w:type="dxa"/>
            <w:shd w:val="clear" w:color="auto" w:fill="auto"/>
          </w:tcPr>
          <w:p w14:paraId="35BEDCD8" w14:textId="77777777" w:rsidR="00EA4152" w:rsidRPr="00266566" w:rsidRDefault="00EA4152" w:rsidP="00616AA2">
            <w:pPr>
              <w:spacing w:before="40" w:after="120"/>
              <w:ind w:right="113"/>
            </w:pPr>
            <w:r w:rsidRPr="00266566">
              <w:t>Cinquième rapport</w:t>
            </w:r>
          </w:p>
        </w:tc>
        <w:tc>
          <w:tcPr>
            <w:tcW w:w="1701" w:type="dxa"/>
            <w:shd w:val="clear" w:color="auto" w:fill="auto"/>
          </w:tcPr>
          <w:p w14:paraId="762B1505" w14:textId="77777777" w:rsidR="00EA4152" w:rsidRPr="00266566" w:rsidRDefault="00EA4152" w:rsidP="00616AA2">
            <w:pPr>
              <w:spacing w:before="40" w:after="120"/>
            </w:pPr>
            <w:r w:rsidRPr="00266566">
              <w:t>27 octobre 2013</w:t>
            </w:r>
          </w:p>
        </w:tc>
      </w:tr>
      <w:tr w:rsidR="00EA4152" w:rsidRPr="00266566" w14:paraId="720A4F85" w14:textId="77777777" w:rsidTr="00616AA2">
        <w:tc>
          <w:tcPr>
            <w:tcW w:w="1750" w:type="dxa"/>
            <w:vMerge/>
            <w:shd w:val="clear" w:color="auto" w:fill="auto"/>
          </w:tcPr>
          <w:p w14:paraId="3957005B" w14:textId="77777777" w:rsidR="00EA4152" w:rsidRPr="00266566" w:rsidRDefault="00EA4152" w:rsidP="00616AA2">
            <w:pPr>
              <w:spacing w:before="40" w:after="120"/>
              <w:ind w:right="113"/>
            </w:pPr>
          </w:p>
        </w:tc>
        <w:tc>
          <w:tcPr>
            <w:tcW w:w="3919" w:type="dxa"/>
            <w:shd w:val="clear" w:color="auto" w:fill="auto"/>
          </w:tcPr>
          <w:p w14:paraId="59B57F98" w14:textId="77777777" w:rsidR="00EA4152" w:rsidRPr="00266566" w:rsidRDefault="00EA4152" w:rsidP="00616AA2">
            <w:pPr>
              <w:spacing w:before="40" w:after="120"/>
              <w:ind w:right="113"/>
            </w:pPr>
            <w:r w:rsidRPr="00266566">
              <w:t>Sixième rapport</w:t>
            </w:r>
          </w:p>
        </w:tc>
        <w:tc>
          <w:tcPr>
            <w:tcW w:w="1701" w:type="dxa"/>
            <w:shd w:val="clear" w:color="auto" w:fill="auto"/>
          </w:tcPr>
          <w:p w14:paraId="22ECD093" w14:textId="77777777" w:rsidR="00EA4152" w:rsidRPr="00266566" w:rsidRDefault="00EA4152" w:rsidP="00616AA2">
            <w:pPr>
              <w:spacing w:before="40" w:after="120"/>
            </w:pPr>
            <w:r w:rsidRPr="00266566">
              <w:t>27 octobre 2015</w:t>
            </w:r>
          </w:p>
        </w:tc>
      </w:tr>
      <w:tr w:rsidR="00EA4152" w:rsidRPr="00266566" w14:paraId="5E70206A" w14:textId="77777777" w:rsidTr="00616AA2">
        <w:tc>
          <w:tcPr>
            <w:tcW w:w="1750" w:type="dxa"/>
            <w:vMerge/>
            <w:shd w:val="clear" w:color="auto" w:fill="auto"/>
          </w:tcPr>
          <w:p w14:paraId="1099A365" w14:textId="77777777" w:rsidR="00EA4152" w:rsidRPr="00266566" w:rsidRDefault="00EA4152" w:rsidP="00616AA2">
            <w:pPr>
              <w:spacing w:before="40" w:after="120"/>
              <w:ind w:right="113"/>
            </w:pPr>
          </w:p>
        </w:tc>
        <w:tc>
          <w:tcPr>
            <w:tcW w:w="3919" w:type="dxa"/>
            <w:shd w:val="clear" w:color="auto" w:fill="auto"/>
          </w:tcPr>
          <w:p w14:paraId="711E19C1" w14:textId="77777777" w:rsidR="00EA4152" w:rsidRPr="00266566" w:rsidRDefault="00EA4152" w:rsidP="00616AA2">
            <w:pPr>
              <w:spacing w:before="40" w:after="120"/>
              <w:ind w:right="113"/>
            </w:pPr>
            <w:r w:rsidRPr="00266566">
              <w:t>Septième rapport</w:t>
            </w:r>
          </w:p>
        </w:tc>
        <w:tc>
          <w:tcPr>
            <w:tcW w:w="1701" w:type="dxa"/>
            <w:shd w:val="clear" w:color="auto" w:fill="auto"/>
          </w:tcPr>
          <w:p w14:paraId="2ACEE691" w14:textId="77777777" w:rsidR="00EA4152" w:rsidRPr="00266566" w:rsidRDefault="00EA4152" w:rsidP="00616AA2">
            <w:pPr>
              <w:spacing w:before="40" w:after="120"/>
            </w:pPr>
            <w:r w:rsidRPr="00266566">
              <w:t>27 octobre 2017</w:t>
            </w:r>
          </w:p>
        </w:tc>
      </w:tr>
      <w:tr w:rsidR="00EA4152" w:rsidRPr="00266566" w14:paraId="10AC0A23" w14:textId="77777777" w:rsidTr="00616AA2">
        <w:tc>
          <w:tcPr>
            <w:tcW w:w="1750" w:type="dxa"/>
            <w:vMerge/>
            <w:shd w:val="clear" w:color="auto" w:fill="auto"/>
          </w:tcPr>
          <w:p w14:paraId="0E987740" w14:textId="77777777" w:rsidR="00EA4152" w:rsidRPr="00266566" w:rsidRDefault="00EA4152" w:rsidP="00616AA2">
            <w:pPr>
              <w:spacing w:before="40" w:after="120"/>
              <w:ind w:right="113"/>
            </w:pPr>
          </w:p>
        </w:tc>
        <w:tc>
          <w:tcPr>
            <w:tcW w:w="3919" w:type="dxa"/>
            <w:shd w:val="clear" w:color="auto" w:fill="auto"/>
          </w:tcPr>
          <w:p w14:paraId="0A238594" w14:textId="77777777" w:rsidR="00EA4152" w:rsidRPr="00266566" w:rsidRDefault="00EA4152" w:rsidP="00616AA2">
            <w:pPr>
              <w:spacing w:before="40" w:after="120"/>
              <w:ind w:right="113"/>
            </w:pPr>
            <w:r w:rsidRPr="00266566">
              <w:t>Huitième rapport</w:t>
            </w:r>
          </w:p>
        </w:tc>
        <w:tc>
          <w:tcPr>
            <w:tcW w:w="1701" w:type="dxa"/>
            <w:shd w:val="clear" w:color="auto" w:fill="auto"/>
          </w:tcPr>
          <w:p w14:paraId="0FC84281" w14:textId="77777777" w:rsidR="00EA4152" w:rsidRPr="00266566" w:rsidRDefault="00EA4152" w:rsidP="00616AA2">
            <w:pPr>
              <w:spacing w:before="40" w:after="120"/>
            </w:pPr>
            <w:r w:rsidRPr="00266566">
              <w:t>27 octobre 2019</w:t>
            </w:r>
          </w:p>
        </w:tc>
      </w:tr>
      <w:tr w:rsidR="00616AA2" w:rsidRPr="00266566" w14:paraId="416AB71A" w14:textId="77777777" w:rsidTr="00616AA2">
        <w:tc>
          <w:tcPr>
            <w:tcW w:w="1750" w:type="dxa"/>
            <w:vMerge w:val="restart"/>
            <w:shd w:val="clear" w:color="auto" w:fill="auto"/>
          </w:tcPr>
          <w:p w14:paraId="330D87D4" w14:textId="77777777" w:rsidR="00616AA2" w:rsidRPr="00266566" w:rsidRDefault="00616AA2" w:rsidP="00616AA2">
            <w:pPr>
              <w:spacing w:before="40" w:after="120"/>
              <w:ind w:right="113"/>
            </w:pPr>
            <w:r w:rsidRPr="00266566">
              <w:t>Congo</w:t>
            </w:r>
          </w:p>
        </w:tc>
        <w:tc>
          <w:tcPr>
            <w:tcW w:w="3919" w:type="dxa"/>
            <w:shd w:val="clear" w:color="auto" w:fill="auto"/>
          </w:tcPr>
          <w:p w14:paraId="2920A2D0" w14:textId="77777777" w:rsidR="00616AA2" w:rsidRPr="00266566" w:rsidRDefault="00616AA2" w:rsidP="00616AA2">
            <w:pPr>
              <w:spacing w:before="40" w:after="120"/>
              <w:ind w:right="113"/>
            </w:pPr>
            <w:r w:rsidRPr="00266566">
              <w:t xml:space="preserve">Rapport valant dixième et onzième rapports </w:t>
            </w:r>
          </w:p>
        </w:tc>
        <w:tc>
          <w:tcPr>
            <w:tcW w:w="1701" w:type="dxa"/>
            <w:shd w:val="clear" w:color="auto" w:fill="auto"/>
          </w:tcPr>
          <w:p w14:paraId="6412D463" w14:textId="77777777" w:rsidR="00616AA2" w:rsidRPr="00266566" w:rsidRDefault="00616AA2" w:rsidP="00616AA2">
            <w:pPr>
              <w:spacing w:before="40" w:after="120"/>
            </w:pPr>
            <w:r w:rsidRPr="00266566">
              <w:t>30 mars 2012</w:t>
            </w:r>
          </w:p>
        </w:tc>
      </w:tr>
      <w:tr w:rsidR="00616AA2" w:rsidRPr="00266566" w14:paraId="4B2E001D" w14:textId="77777777" w:rsidTr="00616AA2">
        <w:tc>
          <w:tcPr>
            <w:tcW w:w="1750" w:type="dxa"/>
            <w:vMerge/>
            <w:shd w:val="clear" w:color="auto" w:fill="auto"/>
          </w:tcPr>
          <w:p w14:paraId="35FF31D2" w14:textId="77777777" w:rsidR="00616AA2" w:rsidRPr="00266566" w:rsidRDefault="00616AA2" w:rsidP="00616AA2">
            <w:pPr>
              <w:spacing w:before="40" w:after="120"/>
              <w:ind w:right="113"/>
            </w:pPr>
          </w:p>
        </w:tc>
        <w:tc>
          <w:tcPr>
            <w:tcW w:w="3919" w:type="dxa"/>
            <w:shd w:val="clear" w:color="auto" w:fill="auto"/>
          </w:tcPr>
          <w:p w14:paraId="1A2702CF" w14:textId="77777777" w:rsidR="00616AA2" w:rsidRPr="00266566" w:rsidRDefault="00616AA2" w:rsidP="00616AA2">
            <w:pPr>
              <w:spacing w:before="40" w:after="120"/>
              <w:ind w:right="113"/>
            </w:pPr>
            <w:r w:rsidRPr="00266566">
              <w:t>Douzième rapport</w:t>
            </w:r>
          </w:p>
        </w:tc>
        <w:tc>
          <w:tcPr>
            <w:tcW w:w="1701" w:type="dxa"/>
            <w:shd w:val="clear" w:color="auto" w:fill="auto"/>
          </w:tcPr>
          <w:p w14:paraId="65A3778B" w14:textId="77777777" w:rsidR="00616AA2" w:rsidRPr="00266566" w:rsidRDefault="00616AA2" w:rsidP="00616AA2">
            <w:pPr>
              <w:spacing w:before="40" w:after="120"/>
            </w:pPr>
            <w:r w:rsidRPr="00266566">
              <w:t>30 mars 2014</w:t>
            </w:r>
          </w:p>
        </w:tc>
      </w:tr>
      <w:tr w:rsidR="00616AA2" w:rsidRPr="00266566" w14:paraId="3E712815" w14:textId="77777777" w:rsidTr="00616AA2">
        <w:tc>
          <w:tcPr>
            <w:tcW w:w="1750" w:type="dxa"/>
            <w:vMerge/>
            <w:shd w:val="clear" w:color="auto" w:fill="auto"/>
          </w:tcPr>
          <w:p w14:paraId="3EC73299" w14:textId="77777777" w:rsidR="00616AA2" w:rsidRPr="00266566" w:rsidRDefault="00616AA2" w:rsidP="00616AA2">
            <w:pPr>
              <w:spacing w:before="40" w:after="120"/>
              <w:ind w:right="113"/>
            </w:pPr>
          </w:p>
        </w:tc>
        <w:tc>
          <w:tcPr>
            <w:tcW w:w="3919" w:type="dxa"/>
            <w:shd w:val="clear" w:color="auto" w:fill="auto"/>
          </w:tcPr>
          <w:p w14:paraId="7AECFE28" w14:textId="77777777" w:rsidR="00616AA2" w:rsidRPr="00266566" w:rsidRDefault="00616AA2" w:rsidP="00616AA2">
            <w:pPr>
              <w:spacing w:before="40" w:after="120"/>
              <w:ind w:right="113"/>
            </w:pPr>
            <w:r w:rsidRPr="00266566">
              <w:t>Treizième rapport</w:t>
            </w:r>
          </w:p>
        </w:tc>
        <w:tc>
          <w:tcPr>
            <w:tcW w:w="1701" w:type="dxa"/>
            <w:shd w:val="clear" w:color="auto" w:fill="auto"/>
          </w:tcPr>
          <w:p w14:paraId="70DF37EB" w14:textId="77777777" w:rsidR="00616AA2" w:rsidRPr="00266566" w:rsidRDefault="00616AA2" w:rsidP="00616AA2">
            <w:pPr>
              <w:spacing w:before="40" w:after="120"/>
            </w:pPr>
            <w:r w:rsidRPr="00266566">
              <w:t>30 mars 2016</w:t>
            </w:r>
          </w:p>
        </w:tc>
      </w:tr>
      <w:tr w:rsidR="00616AA2" w:rsidRPr="00266566" w14:paraId="6D4E4640" w14:textId="77777777" w:rsidTr="00616AA2">
        <w:tc>
          <w:tcPr>
            <w:tcW w:w="1750" w:type="dxa"/>
            <w:vMerge/>
            <w:shd w:val="clear" w:color="auto" w:fill="auto"/>
          </w:tcPr>
          <w:p w14:paraId="161B9542" w14:textId="77777777" w:rsidR="00616AA2" w:rsidRPr="00266566" w:rsidRDefault="00616AA2" w:rsidP="00616AA2">
            <w:pPr>
              <w:spacing w:before="40" w:after="120"/>
              <w:ind w:right="113"/>
            </w:pPr>
          </w:p>
        </w:tc>
        <w:tc>
          <w:tcPr>
            <w:tcW w:w="3919" w:type="dxa"/>
            <w:shd w:val="clear" w:color="auto" w:fill="auto"/>
          </w:tcPr>
          <w:p w14:paraId="3B39C078" w14:textId="77777777" w:rsidR="00616AA2" w:rsidRPr="00266566" w:rsidRDefault="00616AA2" w:rsidP="00616AA2">
            <w:pPr>
              <w:spacing w:before="40" w:after="120"/>
              <w:ind w:right="113"/>
            </w:pPr>
            <w:r w:rsidRPr="00266566">
              <w:t>Quatorzième rapport</w:t>
            </w:r>
          </w:p>
        </w:tc>
        <w:tc>
          <w:tcPr>
            <w:tcW w:w="1701" w:type="dxa"/>
            <w:shd w:val="clear" w:color="auto" w:fill="auto"/>
          </w:tcPr>
          <w:p w14:paraId="31999DFA" w14:textId="77777777" w:rsidR="00616AA2" w:rsidRPr="00266566" w:rsidRDefault="00616AA2" w:rsidP="00616AA2">
            <w:pPr>
              <w:spacing w:before="40" w:after="120"/>
            </w:pPr>
            <w:r w:rsidRPr="00266566">
              <w:t>30 mars 2018</w:t>
            </w:r>
          </w:p>
        </w:tc>
      </w:tr>
      <w:tr w:rsidR="00616AA2" w:rsidRPr="00266566" w14:paraId="7E8DE5DC" w14:textId="77777777" w:rsidTr="00616AA2">
        <w:tc>
          <w:tcPr>
            <w:tcW w:w="1750" w:type="dxa"/>
            <w:vMerge/>
            <w:shd w:val="clear" w:color="auto" w:fill="auto"/>
          </w:tcPr>
          <w:p w14:paraId="6EE9FB8F" w14:textId="77777777" w:rsidR="00616AA2" w:rsidRPr="00266566" w:rsidRDefault="00616AA2" w:rsidP="00616AA2">
            <w:pPr>
              <w:spacing w:before="40" w:after="120"/>
              <w:ind w:right="113"/>
            </w:pPr>
          </w:p>
        </w:tc>
        <w:tc>
          <w:tcPr>
            <w:tcW w:w="3919" w:type="dxa"/>
            <w:shd w:val="clear" w:color="auto" w:fill="auto"/>
          </w:tcPr>
          <w:p w14:paraId="216495F6" w14:textId="77777777" w:rsidR="00616AA2" w:rsidRPr="00266566" w:rsidRDefault="00616AA2" w:rsidP="00616AA2">
            <w:pPr>
              <w:spacing w:before="40" w:after="120"/>
              <w:ind w:right="113"/>
            </w:pPr>
            <w:r w:rsidRPr="00266566">
              <w:t xml:space="preserve">Quinzième rapport </w:t>
            </w:r>
          </w:p>
        </w:tc>
        <w:tc>
          <w:tcPr>
            <w:tcW w:w="1701" w:type="dxa"/>
            <w:shd w:val="clear" w:color="auto" w:fill="auto"/>
          </w:tcPr>
          <w:p w14:paraId="2AD9BF55" w14:textId="77777777" w:rsidR="00616AA2" w:rsidRPr="00266566" w:rsidRDefault="00616AA2" w:rsidP="00616AA2">
            <w:pPr>
              <w:spacing w:before="40" w:after="120"/>
            </w:pPr>
            <w:r w:rsidRPr="00266566">
              <w:t>30 mars 2020</w:t>
            </w:r>
          </w:p>
        </w:tc>
      </w:tr>
      <w:tr w:rsidR="00EA4152" w:rsidRPr="00266566" w14:paraId="767DAF05" w14:textId="77777777" w:rsidTr="00616AA2">
        <w:tc>
          <w:tcPr>
            <w:tcW w:w="1750" w:type="dxa"/>
            <w:vMerge w:val="restart"/>
            <w:shd w:val="clear" w:color="auto" w:fill="auto"/>
          </w:tcPr>
          <w:p w14:paraId="24B81BCA" w14:textId="77777777" w:rsidR="00EA4152" w:rsidRPr="00266566" w:rsidRDefault="00EA4152" w:rsidP="00616AA2">
            <w:pPr>
              <w:keepNext/>
              <w:spacing w:before="40" w:after="120"/>
              <w:ind w:right="113"/>
            </w:pPr>
            <w:r w:rsidRPr="00266566">
              <w:t>Costa Rica</w:t>
            </w:r>
          </w:p>
        </w:tc>
        <w:tc>
          <w:tcPr>
            <w:tcW w:w="3919" w:type="dxa"/>
            <w:shd w:val="clear" w:color="auto" w:fill="auto"/>
          </w:tcPr>
          <w:p w14:paraId="460ED964" w14:textId="77777777" w:rsidR="00EA4152" w:rsidRPr="00266566" w:rsidRDefault="00EA4152" w:rsidP="00616AA2">
            <w:pPr>
              <w:keepNext/>
              <w:spacing w:before="40" w:after="120"/>
              <w:ind w:right="113"/>
            </w:pPr>
            <w:r w:rsidRPr="00266566">
              <w:t>Rapport valant vingt</w:t>
            </w:r>
            <w:r w:rsidRPr="00266566">
              <w:noBreakHyphen/>
              <w:t>troisième et vingt</w:t>
            </w:r>
            <w:r w:rsidRPr="00266566">
              <w:noBreakHyphen/>
              <w:t>quatrième rapports</w:t>
            </w:r>
          </w:p>
        </w:tc>
        <w:tc>
          <w:tcPr>
            <w:tcW w:w="1701" w:type="dxa"/>
            <w:shd w:val="clear" w:color="auto" w:fill="auto"/>
          </w:tcPr>
          <w:p w14:paraId="42B6B655" w14:textId="77777777" w:rsidR="00EA4152" w:rsidRPr="00266566" w:rsidRDefault="00EA4152" w:rsidP="00616AA2">
            <w:pPr>
              <w:keepNext/>
              <w:spacing w:before="40" w:after="120"/>
            </w:pPr>
            <w:r w:rsidRPr="00266566">
              <w:t>4 janvier 2018</w:t>
            </w:r>
          </w:p>
        </w:tc>
      </w:tr>
      <w:tr w:rsidR="00EA4152" w:rsidRPr="00266566" w14:paraId="0877C4A8" w14:textId="77777777" w:rsidTr="00616AA2">
        <w:tc>
          <w:tcPr>
            <w:tcW w:w="1750" w:type="dxa"/>
            <w:vMerge/>
            <w:shd w:val="clear" w:color="auto" w:fill="auto"/>
          </w:tcPr>
          <w:p w14:paraId="4EB05258" w14:textId="77777777" w:rsidR="00EA4152" w:rsidRPr="00266566" w:rsidRDefault="00EA4152" w:rsidP="00616AA2">
            <w:pPr>
              <w:spacing w:before="40" w:after="120"/>
              <w:ind w:right="113"/>
            </w:pPr>
          </w:p>
        </w:tc>
        <w:tc>
          <w:tcPr>
            <w:tcW w:w="3919" w:type="dxa"/>
            <w:shd w:val="clear" w:color="auto" w:fill="auto"/>
          </w:tcPr>
          <w:p w14:paraId="5D53D9CD" w14:textId="77777777" w:rsidR="00EA4152" w:rsidRPr="00266566" w:rsidRDefault="00EA4152" w:rsidP="00616AA2">
            <w:pPr>
              <w:spacing w:before="40" w:after="120"/>
              <w:ind w:right="113"/>
            </w:pPr>
            <w:r w:rsidRPr="00266566">
              <w:t>Vingt</w:t>
            </w:r>
            <w:r w:rsidRPr="00266566">
              <w:noBreakHyphen/>
              <w:t>cinquième rapport</w:t>
            </w:r>
          </w:p>
        </w:tc>
        <w:tc>
          <w:tcPr>
            <w:tcW w:w="1701" w:type="dxa"/>
            <w:shd w:val="clear" w:color="auto" w:fill="auto"/>
          </w:tcPr>
          <w:p w14:paraId="74D77386" w14:textId="77777777" w:rsidR="00EA4152" w:rsidRPr="00266566" w:rsidRDefault="00EA4152" w:rsidP="00616AA2">
            <w:pPr>
              <w:spacing w:before="40" w:after="120"/>
            </w:pPr>
            <w:r w:rsidRPr="00266566">
              <w:t>4 janvier 2020</w:t>
            </w:r>
          </w:p>
        </w:tc>
      </w:tr>
      <w:tr w:rsidR="00616AA2" w:rsidRPr="00266566" w14:paraId="5D6E4405" w14:textId="77777777" w:rsidTr="00616AA2">
        <w:tc>
          <w:tcPr>
            <w:tcW w:w="1750" w:type="dxa"/>
            <w:vMerge w:val="restart"/>
            <w:shd w:val="clear" w:color="auto" w:fill="auto"/>
          </w:tcPr>
          <w:p w14:paraId="75C026F0" w14:textId="77777777" w:rsidR="00616AA2" w:rsidRPr="00266566" w:rsidRDefault="00616AA2" w:rsidP="00616AA2">
            <w:pPr>
              <w:spacing w:before="40" w:after="120"/>
              <w:ind w:right="113"/>
            </w:pPr>
            <w:r w:rsidRPr="00266566">
              <w:t>Côte d’Ivoire</w:t>
            </w:r>
          </w:p>
        </w:tc>
        <w:tc>
          <w:tcPr>
            <w:tcW w:w="3919" w:type="dxa"/>
            <w:shd w:val="clear" w:color="auto" w:fill="auto"/>
          </w:tcPr>
          <w:p w14:paraId="67A2B115" w14:textId="77777777" w:rsidR="00616AA2" w:rsidRPr="00266566" w:rsidRDefault="00616AA2" w:rsidP="00616AA2">
            <w:pPr>
              <w:spacing w:before="40" w:after="120"/>
              <w:ind w:right="113"/>
            </w:pPr>
            <w:r w:rsidRPr="00266566">
              <w:t>Rapport valant quinzième à dix-septième rapports</w:t>
            </w:r>
          </w:p>
        </w:tc>
        <w:tc>
          <w:tcPr>
            <w:tcW w:w="1701" w:type="dxa"/>
            <w:shd w:val="clear" w:color="auto" w:fill="auto"/>
          </w:tcPr>
          <w:p w14:paraId="6770620C" w14:textId="77777777" w:rsidR="00616AA2" w:rsidRPr="00266566" w:rsidRDefault="00616AA2" w:rsidP="00616AA2">
            <w:pPr>
              <w:spacing w:before="40" w:after="120"/>
            </w:pPr>
            <w:r w:rsidRPr="00266566">
              <w:t>3 février 2006</w:t>
            </w:r>
          </w:p>
        </w:tc>
      </w:tr>
      <w:tr w:rsidR="00616AA2" w:rsidRPr="00266566" w14:paraId="7D16253A" w14:textId="77777777" w:rsidTr="00616AA2">
        <w:tc>
          <w:tcPr>
            <w:tcW w:w="1750" w:type="dxa"/>
            <w:vMerge/>
            <w:shd w:val="clear" w:color="auto" w:fill="auto"/>
          </w:tcPr>
          <w:p w14:paraId="6A344F9A" w14:textId="77777777" w:rsidR="00616AA2" w:rsidRPr="00266566" w:rsidRDefault="00616AA2" w:rsidP="00616AA2">
            <w:pPr>
              <w:spacing w:before="40" w:after="120"/>
              <w:ind w:right="113"/>
            </w:pPr>
          </w:p>
        </w:tc>
        <w:tc>
          <w:tcPr>
            <w:tcW w:w="3919" w:type="dxa"/>
            <w:shd w:val="clear" w:color="auto" w:fill="auto"/>
          </w:tcPr>
          <w:p w14:paraId="73DEB456" w14:textId="77777777" w:rsidR="00616AA2" w:rsidRPr="00266566" w:rsidRDefault="00616AA2" w:rsidP="00616AA2">
            <w:pPr>
              <w:spacing w:before="40" w:after="120"/>
              <w:ind w:right="113"/>
            </w:pPr>
            <w:r w:rsidRPr="00266566">
              <w:t>Dix-huitième rapport</w:t>
            </w:r>
          </w:p>
        </w:tc>
        <w:tc>
          <w:tcPr>
            <w:tcW w:w="1701" w:type="dxa"/>
            <w:shd w:val="clear" w:color="auto" w:fill="auto"/>
          </w:tcPr>
          <w:p w14:paraId="41B94EF0" w14:textId="77777777" w:rsidR="00616AA2" w:rsidRPr="00266566" w:rsidRDefault="00616AA2" w:rsidP="00616AA2">
            <w:pPr>
              <w:spacing w:before="40" w:after="120"/>
            </w:pPr>
            <w:r w:rsidRPr="00266566">
              <w:t>3 février 2008</w:t>
            </w:r>
          </w:p>
        </w:tc>
      </w:tr>
      <w:tr w:rsidR="00616AA2" w:rsidRPr="00266566" w14:paraId="72F69F56" w14:textId="77777777" w:rsidTr="00616AA2">
        <w:tc>
          <w:tcPr>
            <w:tcW w:w="1750" w:type="dxa"/>
            <w:vMerge/>
            <w:shd w:val="clear" w:color="auto" w:fill="auto"/>
          </w:tcPr>
          <w:p w14:paraId="559F0C51" w14:textId="77777777" w:rsidR="00616AA2" w:rsidRPr="00266566" w:rsidRDefault="00616AA2" w:rsidP="00616AA2">
            <w:pPr>
              <w:spacing w:before="40" w:after="120"/>
              <w:ind w:right="113"/>
            </w:pPr>
          </w:p>
        </w:tc>
        <w:tc>
          <w:tcPr>
            <w:tcW w:w="3919" w:type="dxa"/>
            <w:shd w:val="clear" w:color="auto" w:fill="auto"/>
          </w:tcPr>
          <w:p w14:paraId="51A86F25" w14:textId="77777777" w:rsidR="00616AA2" w:rsidRPr="00266566" w:rsidRDefault="00616AA2" w:rsidP="00616AA2">
            <w:pPr>
              <w:spacing w:before="40" w:after="120"/>
              <w:ind w:right="113"/>
            </w:pPr>
            <w:r w:rsidRPr="00266566">
              <w:t>Dix-neuvième rapport</w:t>
            </w:r>
          </w:p>
        </w:tc>
        <w:tc>
          <w:tcPr>
            <w:tcW w:w="1701" w:type="dxa"/>
            <w:shd w:val="clear" w:color="auto" w:fill="auto"/>
          </w:tcPr>
          <w:p w14:paraId="45BCB19D" w14:textId="77777777" w:rsidR="00616AA2" w:rsidRPr="00266566" w:rsidRDefault="00616AA2" w:rsidP="00616AA2">
            <w:pPr>
              <w:spacing w:before="40" w:after="120"/>
            </w:pPr>
            <w:r w:rsidRPr="00266566">
              <w:t>3 février 2010</w:t>
            </w:r>
          </w:p>
        </w:tc>
      </w:tr>
      <w:tr w:rsidR="00616AA2" w:rsidRPr="00266566" w14:paraId="61CD0CDB" w14:textId="77777777" w:rsidTr="00616AA2">
        <w:tc>
          <w:tcPr>
            <w:tcW w:w="1750" w:type="dxa"/>
            <w:vMerge/>
            <w:shd w:val="clear" w:color="auto" w:fill="auto"/>
          </w:tcPr>
          <w:p w14:paraId="7A4B9522" w14:textId="77777777" w:rsidR="00616AA2" w:rsidRPr="00266566" w:rsidRDefault="00616AA2" w:rsidP="00616AA2">
            <w:pPr>
              <w:spacing w:before="40" w:after="120"/>
              <w:ind w:right="113"/>
            </w:pPr>
          </w:p>
        </w:tc>
        <w:tc>
          <w:tcPr>
            <w:tcW w:w="3919" w:type="dxa"/>
            <w:shd w:val="clear" w:color="auto" w:fill="auto"/>
          </w:tcPr>
          <w:p w14:paraId="40A532F6" w14:textId="77777777" w:rsidR="00616AA2" w:rsidRPr="00266566" w:rsidRDefault="00616AA2" w:rsidP="00616AA2">
            <w:pPr>
              <w:spacing w:before="40" w:after="120"/>
              <w:ind w:right="113"/>
            </w:pPr>
            <w:r w:rsidRPr="00266566">
              <w:t>Vingtième rapport</w:t>
            </w:r>
          </w:p>
        </w:tc>
        <w:tc>
          <w:tcPr>
            <w:tcW w:w="1701" w:type="dxa"/>
            <w:shd w:val="clear" w:color="auto" w:fill="auto"/>
          </w:tcPr>
          <w:p w14:paraId="1CA0D9B7" w14:textId="77777777" w:rsidR="00616AA2" w:rsidRPr="00266566" w:rsidRDefault="00616AA2" w:rsidP="00616AA2">
            <w:pPr>
              <w:spacing w:before="40" w:after="120"/>
            </w:pPr>
            <w:r w:rsidRPr="00266566">
              <w:t>3 février 2012</w:t>
            </w:r>
          </w:p>
        </w:tc>
      </w:tr>
      <w:tr w:rsidR="00616AA2" w:rsidRPr="00266566" w14:paraId="42C33C6D" w14:textId="77777777" w:rsidTr="00616AA2">
        <w:tc>
          <w:tcPr>
            <w:tcW w:w="1750" w:type="dxa"/>
            <w:vMerge/>
            <w:shd w:val="clear" w:color="auto" w:fill="auto"/>
          </w:tcPr>
          <w:p w14:paraId="1273236D" w14:textId="77777777" w:rsidR="00616AA2" w:rsidRPr="00266566" w:rsidRDefault="00616AA2" w:rsidP="00616AA2">
            <w:pPr>
              <w:spacing w:before="40" w:after="120"/>
              <w:ind w:right="113"/>
            </w:pPr>
          </w:p>
        </w:tc>
        <w:tc>
          <w:tcPr>
            <w:tcW w:w="3919" w:type="dxa"/>
            <w:shd w:val="clear" w:color="auto" w:fill="auto"/>
          </w:tcPr>
          <w:p w14:paraId="6622B55B" w14:textId="77777777" w:rsidR="00616AA2" w:rsidRPr="00266566" w:rsidRDefault="00616AA2" w:rsidP="00616AA2">
            <w:pPr>
              <w:spacing w:before="40" w:after="120"/>
              <w:ind w:right="113"/>
            </w:pPr>
            <w:r w:rsidRPr="00266566">
              <w:t>Vingt et unième rapport</w:t>
            </w:r>
          </w:p>
        </w:tc>
        <w:tc>
          <w:tcPr>
            <w:tcW w:w="1701" w:type="dxa"/>
            <w:shd w:val="clear" w:color="auto" w:fill="auto"/>
          </w:tcPr>
          <w:p w14:paraId="5C945D11" w14:textId="77777777" w:rsidR="00616AA2" w:rsidRPr="00266566" w:rsidRDefault="00616AA2" w:rsidP="00616AA2">
            <w:pPr>
              <w:spacing w:before="40" w:after="120"/>
            </w:pPr>
            <w:r w:rsidRPr="00266566">
              <w:t>3 février 2014</w:t>
            </w:r>
          </w:p>
        </w:tc>
      </w:tr>
      <w:tr w:rsidR="00616AA2" w:rsidRPr="00266566" w14:paraId="0E8EE404" w14:textId="77777777" w:rsidTr="00616AA2">
        <w:tc>
          <w:tcPr>
            <w:tcW w:w="1750" w:type="dxa"/>
            <w:vMerge/>
            <w:shd w:val="clear" w:color="auto" w:fill="auto"/>
          </w:tcPr>
          <w:p w14:paraId="56F206F9" w14:textId="77777777" w:rsidR="00616AA2" w:rsidRPr="00266566" w:rsidRDefault="00616AA2" w:rsidP="00616AA2">
            <w:pPr>
              <w:spacing w:before="40" w:after="120"/>
              <w:ind w:right="113"/>
            </w:pPr>
          </w:p>
        </w:tc>
        <w:tc>
          <w:tcPr>
            <w:tcW w:w="3919" w:type="dxa"/>
            <w:shd w:val="clear" w:color="auto" w:fill="auto"/>
          </w:tcPr>
          <w:p w14:paraId="1E027572" w14:textId="77777777" w:rsidR="00616AA2" w:rsidRPr="00266566" w:rsidRDefault="00616AA2" w:rsidP="00616AA2">
            <w:pPr>
              <w:spacing w:before="40" w:after="120"/>
              <w:ind w:right="113"/>
            </w:pPr>
            <w:r w:rsidRPr="00266566">
              <w:t>Vingt-deuxième rapport</w:t>
            </w:r>
          </w:p>
        </w:tc>
        <w:tc>
          <w:tcPr>
            <w:tcW w:w="1701" w:type="dxa"/>
            <w:shd w:val="clear" w:color="auto" w:fill="auto"/>
          </w:tcPr>
          <w:p w14:paraId="5F605AF9" w14:textId="77777777" w:rsidR="00616AA2" w:rsidRPr="00266566" w:rsidRDefault="00616AA2" w:rsidP="00616AA2">
            <w:pPr>
              <w:spacing w:before="40" w:after="120"/>
            </w:pPr>
            <w:r w:rsidRPr="00266566">
              <w:t>3 février 2016</w:t>
            </w:r>
          </w:p>
        </w:tc>
      </w:tr>
      <w:tr w:rsidR="00616AA2" w:rsidRPr="00266566" w14:paraId="77CF63D3" w14:textId="77777777" w:rsidTr="00616AA2">
        <w:tc>
          <w:tcPr>
            <w:tcW w:w="1750" w:type="dxa"/>
            <w:vMerge/>
            <w:shd w:val="clear" w:color="auto" w:fill="auto"/>
          </w:tcPr>
          <w:p w14:paraId="1ACE33F7" w14:textId="77777777" w:rsidR="00616AA2" w:rsidRPr="00266566" w:rsidRDefault="00616AA2" w:rsidP="00616AA2">
            <w:pPr>
              <w:spacing w:before="40" w:after="120"/>
              <w:ind w:right="113"/>
            </w:pPr>
          </w:p>
        </w:tc>
        <w:tc>
          <w:tcPr>
            <w:tcW w:w="3919" w:type="dxa"/>
            <w:shd w:val="clear" w:color="auto" w:fill="auto"/>
          </w:tcPr>
          <w:p w14:paraId="73AC3B48" w14:textId="77777777" w:rsidR="00616AA2" w:rsidRPr="00266566" w:rsidRDefault="00616AA2" w:rsidP="00616AA2">
            <w:pPr>
              <w:spacing w:before="40" w:after="120"/>
              <w:ind w:right="113"/>
            </w:pPr>
            <w:r w:rsidRPr="00266566">
              <w:t>Vingt-troisième rapport</w:t>
            </w:r>
          </w:p>
        </w:tc>
        <w:tc>
          <w:tcPr>
            <w:tcW w:w="1701" w:type="dxa"/>
            <w:shd w:val="clear" w:color="auto" w:fill="auto"/>
          </w:tcPr>
          <w:p w14:paraId="316B2DF8" w14:textId="77777777" w:rsidR="00616AA2" w:rsidRPr="00266566" w:rsidRDefault="00616AA2" w:rsidP="00616AA2">
            <w:pPr>
              <w:spacing w:before="40" w:after="120"/>
            </w:pPr>
            <w:r w:rsidRPr="00266566">
              <w:t>3 février 2018</w:t>
            </w:r>
          </w:p>
        </w:tc>
      </w:tr>
      <w:tr w:rsidR="00616AA2" w:rsidRPr="00266566" w14:paraId="1ABD908D" w14:textId="77777777" w:rsidTr="00616AA2">
        <w:tc>
          <w:tcPr>
            <w:tcW w:w="1750" w:type="dxa"/>
            <w:vMerge/>
            <w:shd w:val="clear" w:color="auto" w:fill="auto"/>
          </w:tcPr>
          <w:p w14:paraId="6A358299" w14:textId="77777777" w:rsidR="00616AA2" w:rsidRPr="00266566" w:rsidRDefault="00616AA2" w:rsidP="00616AA2">
            <w:pPr>
              <w:spacing w:before="40" w:after="120"/>
              <w:ind w:right="113"/>
            </w:pPr>
          </w:p>
        </w:tc>
        <w:tc>
          <w:tcPr>
            <w:tcW w:w="3919" w:type="dxa"/>
            <w:shd w:val="clear" w:color="auto" w:fill="auto"/>
          </w:tcPr>
          <w:p w14:paraId="21E0059F" w14:textId="77777777" w:rsidR="00616AA2" w:rsidRPr="00266566" w:rsidRDefault="00616AA2" w:rsidP="00616AA2">
            <w:pPr>
              <w:spacing w:before="40" w:after="120"/>
              <w:ind w:right="113"/>
            </w:pPr>
            <w:r w:rsidRPr="00266566">
              <w:t>Vingt-quatrième rapport</w:t>
            </w:r>
          </w:p>
        </w:tc>
        <w:tc>
          <w:tcPr>
            <w:tcW w:w="1701" w:type="dxa"/>
            <w:shd w:val="clear" w:color="auto" w:fill="auto"/>
          </w:tcPr>
          <w:p w14:paraId="2A4456AA" w14:textId="77777777" w:rsidR="00616AA2" w:rsidRPr="00266566" w:rsidRDefault="00616AA2" w:rsidP="00616AA2">
            <w:pPr>
              <w:spacing w:before="40" w:after="120"/>
            </w:pPr>
            <w:r w:rsidRPr="00266566">
              <w:t>3 février 2020</w:t>
            </w:r>
          </w:p>
        </w:tc>
      </w:tr>
      <w:tr w:rsidR="00616AA2" w:rsidRPr="00266566" w14:paraId="3583D450" w14:textId="77777777" w:rsidTr="00616AA2">
        <w:tc>
          <w:tcPr>
            <w:tcW w:w="1750" w:type="dxa"/>
            <w:shd w:val="clear" w:color="auto" w:fill="auto"/>
          </w:tcPr>
          <w:p w14:paraId="755F2E10" w14:textId="77777777" w:rsidR="00616AA2" w:rsidRPr="00266566" w:rsidRDefault="00616AA2" w:rsidP="00616AA2">
            <w:pPr>
              <w:spacing w:before="40" w:after="120"/>
              <w:ind w:right="113"/>
            </w:pPr>
            <w:r w:rsidRPr="00266566">
              <w:t>Djibouti</w:t>
            </w:r>
          </w:p>
        </w:tc>
        <w:tc>
          <w:tcPr>
            <w:tcW w:w="3919" w:type="dxa"/>
            <w:shd w:val="clear" w:color="auto" w:fill="auto"/>
          </w:tcPr>
          <w:p w14:paraId="5F770888" w14:textId="77777777" w:rsidR="00616AA2" w:rsidRPr="00266566" w:rsidRDefault="00616AA2" w:rsidP="00616AA2">
            <w:pPr>
              <w:spacing w:before="40" w:after="120"/>
              <w:ind w:right="113"/>
            </w:pPr>
            <w:r w:rsidRPr="00266566">
              <w:t>Rapport valant troisième et quatrième rapports</w:t>
            </w:r>
          </w:p>
        </w:tc>
        <w:tc>
          <w:tcPr>
            <w:tcW w:w="1701" w:type="dxa"/>
            <w:shd w:val="clear" w:color="auto" w:fill="auto"/>
          </w:tcPr>
          <w:p w14:paraId="748F38D2" w14:textId="77777777" w:rsidR="00616AA2" w:rsidRPr="00266566" w:rsidRDefault="00616AA2" w:rsidP="00616AA2">
            <w:pPr>
              <w:spacing w:before="40" w:after="120"/>
            </w:pPr>
            <w:r w:rsidRPr="00266566">
              <w:t>30 octobre 2020</w:t>
            </w:r>
          </w:p>
        </w:tc>
      </w:tr>
      <w:tr w:rsidR="00EA4152" w:rsidRPr="00266566" w14:paraId="5137BFCA" w14:textId="77777777" w:rsidTr="00616AA2">
        <w:tc>
          <w:tcPr>
            <w:tcW w:w="1750" w:type="dxa"/>
            <w:vMerge w:val="restart"/>
            <w:shd w:val="clear" w:color="auto" w:fill="auto"/>
          </w:tcPr>
          <w:p w14:paraId="1D74DD00" w14:textId="77777777" w:rsidR="00EA4152" w:rsidRPr="00266566" w:rsidRDefault="00EA4152" w:rsidP="00616AA2">
            <w:pPr>
              <w:keepNext/>
              <w:keepLines/>
              <w:spacing w:before="40" w:after="120"/>
              <w:ind w:right="113"/>
            </w:pPr>
            <w:r w:rsidRPr="00266566">
              <w:t>Égypte</w:t>
            </w:r>
          </w:p>
        </w:tc>
        <w:tc>
          <w:tcPr>
            <w:tcW w:w="3919" w:type="dxa"/>
            <w:shd w:val="clear" w:color="auto" w:fill="auto"/>
          </w:tcPr>
          <w:p w14:paraId="274F1DF8" w14:textId="77777777" w:rsidR="00EA4152" w:rsidRPr="00266566" w:rsidRDefault="00EA4152" w:rsidP="00616AA2">
            <w:pPr>
              <w:keepNext/>
              <w:keepLines/>
              <w:spacing w:before="40" w:after="120"/>
              <w:ind w:right="113"/>
            </w:pPr>
            <w:r w:rsidRPr="00266566">
              <w:t>Rapport valant vingt</w:t>
            </w:r>
            <w:r w:rsidRPr="00266566">
              <w:noBreakHyphen/>
              <w:t xml:space="preserve">troisième </w:t>
            </w:r>
            <w:r w:rsidRPr="00266566">
              <w:br/>
              <w:t>à vingt</w:t>
            </w:r>
            <w:r w:rsidRPr="00266566">
              <w:noBreakHyphen/>
              <w:t>cinquième rapports</w:t>
            </w:r>
          </w:p>
        </w:tc>
        <w:tc>
          <w:tcPr>
            <w:tcW w:w="1701" w:type="dxa"/>
            <w:shd w:val="clear" w:color="auto" w:fill="auto"/>
          </w:tcPr>
          <w:p w14:paraId="213D8C30" w14:textId="77777777" w:rsidR="00EA4152" w:rsidRPr="00266566" w:rsidRDefault="00EA4152" w:rsidP="00616AA2">
            <w:pPr>
              <w:keepNext/>
              <w:keepLines/>
              <w:spacing w:before="40" w:after="120"/>
            </w:pPr>
            <w:r w:rsidRPr="00266566">
              <w:t>4 janvier 2018</w:t>
            </w:r>
          </w:p>
        </w:tc>
      </w:tr>
      <w:tr w:rsidR="00EA4152" w:rsidRPr="00266566" w14:paraId="7C4A5533" w14:textId="77777777" w:rsidTr="00616AA2">
        <w:tc>
          <w:tcPr>
            <w:tcW w:w="1750" w:type="dxa"/>
            <w:vMerge/>
            <w:shd w:val="clear" w:color="auto" w:fill="auto"/>
          </w:tcPr>
          <w:p w14:paraId="62C5849E" w14:textId="77777777" w:rsidR="00EA4152" w:rsidRPr="00266566" w:rsidRDefault="00EA4152" w:rsidP="00616AA2">
            <w:pPr>
              <w:spacing w:before="40" w:after="120"/>
              <w:ind w:right="113"/>
            </w:pPr>
          </w:p>
        </w:tc>
        <w:tc>
          <w:tcPr>
            <w:tcW w:w="3919" w:type="dxa"/>
            <w:shd w:val="clear" w:color="auto" w:fill="auto"/>
          </w:tcPr>
          <w:p w14:paraId="4E7D923D" w14:textId="77777777" w:rsidR="00EA4152" w:rsidRPr="00266566" w:rsidRDefault="00EA4152" w:rsidP="00616AA2">
            <w:pPr>
              <w:spacing w:before="40" w:after="120"/>
              <w:ind w:right="113"/>
            </w:pPr>
            <w:r w:rsidRPr="00266566">
              <w:t>Vingt</w:t>
            </w:r>
            <w:r w:rsidRPr="00266566">
              <w:noBreakHyphen/>
              <w:t>sixième rapport</w:t>
            </w:r>
          </w:p>
        </w:tc>
        <w:tc>
          <w:tcPr>
            <w:tcW w:w="1701" w:type="dxa"/>
            <w:shd w:val="clear" w:color="auto" w:fill="auto"/>
          </w:tcPr>
          <w:p w14:paraId="42601D21" w14:textId="77777777" w:rsidR="00EA4152" w:rsidRPr="00266566" w:rsidRDefault="00EA4152" w:rsidP="00616AA2">
            <w:pPr>
              <w:spacing w:before="40" w:after="120"/>
            </w:pPr>
            <w:r w:rsidRPr="00266566">
              <w:t>4 janvier 2020</w:t>
            </w:r>
          </w:p>
        </w:tc>
      </w:tr>
      <w:tr w:rsidR="00616AA2" w:rsidRPr="00266566" w14:paraId="750F7A82" w14:textId="77777777" w:rsidTr="00616AA2">
        <w:tc>
          <w:tcPr>
            <w:tcW w:w="1750" w:type="dxa"/>
            <w:vMerge w:val="restart"/>
            <w:shd w:val="clear" w:color="auto" w:fill="auto"/>
          </w:tcPr>
          <w:p w14:paraId="4AB37A0A" w14:textId="77777777" w:rsidR="00616AA2" w:rsidRPr="00266566" w:rsidRDefault="00616AA2" w:rsidP="00616AA2">
            <w:pPr>
              <w:spacing w:before="40" w:after="120"/>
              <w:ind w:right="113"/>
            </w:pPr>
            <w:r w:rsidRPr="00266566">
              <w:t>Érythrée</w:t>
            </w:r>
          </w:p>
        </w:tc>
        <w:tc>
          <w:tcPr>
            <w:tcW w:w="3919" w:type="dxa"/>
            <w:shd w:val="clear" w:color="auto" w:fill="auto"/>
          </w:tcPr>
          <w:p w14:paraId="625DBCDA" w14:textId="77777777" w:rsidR="00616AA2" w:rsidRPr="00266566" w:rsidRDefault="00616AA2" w:rsidP="00616AA2">
            <w:pPr>
              <w:spacing w:before="40" w:after="120"/>
              <w:ind w:right="113"/>
            </w:pPr>
            <w:r w:rsidRPr="00266566">
              <w:t>Rapport initial</w:t>
            </w:r>
          </w:p>
        </w:tc>
        <w:tc>
          <w:tcPr>
            <w:tcW w:w="1701" w:type="dxa"/>
            <w:shd w:val="clear" w:color="auto" w:fill="auto"/>
          </w:tcPr>
          <w:p w14:paraId="4122F4A0" w14:textId="77777777" w:rsidR="00616AA2" w:rsidRPr="00266566" w:rsidRDefault="00616AA2" w:rsidP="00616AA2">
            <w:pPr>
              <w:spacing w:before="40" w:after="120"/>
            </w:pPr>
            <w:r w:rsidRPr="00266566">
              <w:t>31 août 2002</w:t>
            </w:r>
          </w:p>
        </w:tc>
      </w:tr>
      <w:tr w:rsidR="00616AA2" w:rsidRPr="00266566" w14:paraId="6EF91AC4" w14:textId="77777777" w:rsidTr="00616AA2">
        <w:tc>
          <w:tcPr>
            <w:tcW w:w="1750" w:type="dxa"/>
            <w:vMerge/>
            <w:shd w:val="clear" w:color="auto" w:fill="auto"/>
          </w:tcPr>
          <w:p w14:paraId="6DDBCC01" w14:textId="77777777" w:rsidR="00616AA2" w:rsidRPr="00266566" w:rsidRDefault="00616AA2" w:rsidP="00616AA2">
            <w:pPr>
              <w:spacing w:before="40" w:after="120"/>
              <w:ind w:right="113"/>
            </w:pPr>
          </w:p>
        </w:tc>
        <w:tc>
          <w:tcPr>
            <w:tcW w:w="3919" w:type="dxa"/>
            <w:shd w:val="clear" w:color="auto" w:fill="auto"/>
          </w:tcPr>
          <w:p w14:paraId="242E2918" w14:textId="77777777" w:rsidR="00616AA2" w:rsidRPr="00266566" w:rsidRDefault="00616AA2" w:rsidP="00616AA2">
            <w:pPr>
              <w:spacing w:before="40" w:after="120"/>
              <w:ind w:right="113"/>
            </w:pPr>
            <w:r w:rsidRPr="00266566">
              <w:t>Deuxième rapport</w:t>
            </w:r>
          </w:p>
        </w:tc>
        <w:tc>
          <w:tcPr>
            <w:tcW w:w="1701" w:type="dxa"/>
            <w:shd w:val="clear" w:color="auto" w:fill="auto"/>
          </w:tcPr>
          <w:p w14:paraId="19EB3265" w14:textId="77777777" w:rsidR="00616AA2" w:rsidRPr="00266566" w:rsidRDefault="00616AA2" w:rsidP="00616AA2">
            <w:pPr>
              <w:spacing w:before="40" w:after="120"/>
            </w:pPr>
            <w:r w:rsidRPr="00266566">
              <w:t>31 août 2004</w:t>
            </w:r>
          </w:p>
        </w:tc>
      </w:tr>
      <w:tr w:rsidR="00616AA2" w:rsidRPr="00266566" w14:paraId="2ADFD0B0" w14:textId="77777777" w:rsidTr="00616AA2">
        <w:tc>
          <w:tcPr>
            <w:tcW w:w="1750" w:type="dxa"/>
            <w:vMerge/>
            <w:shd w:val="clear" w:color="auto" w:fill="auto"/>
          </w:tcPr>
          <w:p w14:paraId="6584B561" w14:textId="77777777" w:rsidR="00616AA2" w:rsidRPr="00266566" w:rsidRDefault="00616AA2" w:rsidP="00616AA2">
            <w:pPr>
              <w:spacing w:before="40" w:after="120"/>
              <w:ind w:right="113"/>
            </w:pPr>
          </w:p>
        </w:tc>
        <w:tc>
          <w:tcPr>
            <w:tcW w:w="3919" w:type="dxa"/>
            <w:shd w:val="clear" w:color="auto" w:fill="auto"/>
          </w:tcPr>
          <w:p w14:paraId="2F2F44E6" w14:textId="77777777" w:rsidR="00616AA2" w:rsidRPr="00266566" w:rsidRDefault="00616AA2" w:rsidP="00616AA2">
            <w:pPr>
              <w:spacing w:before="40" w:after="120"/>
              <w:ind w:right="113"/>
            </w:pPr>
            <w:r w:rsidRPr="00266566">
              <w:t>Troisième rapport</w:t>
            </w:r>
          </w:p>
        </w:tc>
        <w:tc>
          <w:tcPr>
            <w:tcW w:w="1701" w:type="dxa"/>
            <w:shd w:val="clear" w:color="auto" w:fill="auto"/>
          </w:tcPr>
          <w:p w14:paraId="4372EC4B" w14:textId="77777777" w:rsidR="00616AA2" w:rsidRPr="00266566" w:rsidRDefault="00616AA2" w:rsidP="00616AA2">
            <w:pPr>
              <w:spacing w:before="40" w:after="120"/>
            </w:pPr>
            <w:r w:rsidRPr="00266566">
              <w:t>31 août 2006</w:t>
            </w:r>
          </w:p>
        </w:tc>
      </w:tr>
      <w:tr w:rsidR="00616AA2" w:rsidRPr="00266566" w14:paraId="58A291DA" w14:textId="77777777" w:rsidTr="00616AA2">
        <w:tc>
          <w:tcPr>
            <w:tcW w:w="1750" w:type="dxa"/>
            <w:vMerge/>
            <w:shd w:val="clear" w:color="auto" w:fill="auto"/>
          </w:tcPr>
          <w:p w14:paraId="6755C8CD" w14:textId="77777777" w:rsidR="00616AA2" w:rsidRPr="00266566" w:rsidRDefault="00616AA2" w:rsidP="00616AA2">
            <w:pPr>
              <w:spacing w:before="40" w:after="120"/>
              <w:ind w:right="113"/>
            </w:pPr>
          </w:p>
        </w:tc>
        <w:tc>
          <w:tcPr>
            <w:tcW w:w="3919" w:type="dxa"/>
            <w:shd w:val="clear" w:color="auto" w:fill="auto"/>
          </w:tcPr>
          <w:p w14:paraId="61054AA5" w14:textId="77777777" w:rsidR="00616AA2" w:rsidRPr="00266566" w:rsidRDefault="00616AA2" w:rsidP="00616AA2">
            <w:pPr>
              <w:spacing w:before="40" w:after="120"/>
              <w:ind w:right="113"/>
            </w:pPr>
            <w:r w:rsidRPr="00266566">
              <w:t>Quatrième rapport</w:t>
            </w:r>
          </w:p>
        </w:tc>
        <w:tc>
          <w:tcPr>
            <w:tcW w:w="1701" w:type="dxa"/>
            <w:shd w:val="clear" w:color="auto" w:fill="auto"/>
          </w:tcPr>
          <w:p w14:paraId="230D848B" w14:textId="77777777" w:rsidR="00616AA2" w:rsidRPr="00266566" w:rsidRDefault="00616AA2" w:rsidP="00616AA2">
            <w:pPr>
              <w:spacing w:before="40" w:after="120"/>
            </w:pPr>
            <w:r w:rsidRPr="00266566">
              <w:t>31 août 2008</w:t>
            </w:r>
          </w:p>
        </w:tc>
      </w:tr>
      <w:tr w:rsidR="00616AA2" w:rsidRPr="00266566" w14:paraId="3FF53B9A" w14:textId="77777777" w:rsidTr="00616AA2">
        <w:tc>
          <w:tcPr>
            <w:tcW w:w="1750" w:type="dxa"/>
            <w:vMerge/>
            <w:shd w:val="clear" w:color="auto" w:fill="auto"/>
          </w:tcPr>
          <w:p w14:paraId="6FC22B5D" w14:textId="77777777" w:rsidR="00616AA2" w:rsidRPr="00266566" w:rsidRDefault="00616AA2" w:rsidP="00616AA2">
            <w:pPr>
              <w:spacing w:before="40" w:after="120"/>
              <w:ind w:right="113"/>
            </w:pPr>
          </w:p>
        </w:tc>
        <w:tc>
          <w:tcPr>
            <w:tcW w:w="3919" w:type="dxa"/>
            <w:shd w:val="clear" w:color="auto" w:fill="auto"/>
          </w:tcPr>
          <w:p w14:paraId="07068075" w14:textId="77777777" w:rsidR="00616AA2" w:rsidRPr="00266566" w:rsidRDefault="00616AA2" w:rsidP="00616AA2">
            <w:pPr>
              <w:spacing w:before="40" w:after="120"/>
              <w:ind w:right="113"/>
            </w:pPr>
            <w:r w:rsidRPr="00266566">
              <w:t>Cinquième rapport</w:t>
            </w:r>
          </w:p>
        </w:tc>
        <w:tc>
          <w:tcPr>
            <w:tcW w:w="1701" w:type="dxa"/>
            <w:shd w:val="clear" w:color="auto" w:fill="auto"/>
          </w:tcPr>
          <w:p w14:paraId="1F7AAAC0" w14:textId="77777777" w:rsidR="00616AA2" w:rsidRPr="00266566" w:rsidRDefault="00616AA2" w:rsidP="00616AA2">
            <w:pPr>
              <w:spacing w:before="40" w:after="120"/>
            </w:pPr>
            <w:r w:rsidRPr="00266566">
              <w:t>31 août 2010</w:t>
            </w:r>
          </w:p>
        </w:tc>
      </w:tr>
      <w:tr w:rsidR="00616AA2" w:rsidRPr="00266566" w14:paraId="17C233E6" w14:textId="77777777" w:rsidTr="00616AA2">
        <w:tc>
          <w:tcPr>
            <w:tcW w:w="1750" w:type="dxa"/>
            <w:vMerge/>
            <w:shd w:val="clear" w:color="auto" w:fill="auto"/>
          </w:tcPr>
          <w:p w14:paraId="3DFC5119" w14:textId="77777777" w:rsidR="00616AA2" w:rsidRPr="00266566" w:rsidRDefault="00616AA2" w:rsidP="00616AA2">
            <w:pPr>
              <w:spacing w:before="40" w:after="120"/>
              <w:ind w:right="113"/>
            </w:pPr>
          </w:p>
        </w:tc>
        <w:tc>
          <w:tcPr>
            <w:tcW w:w="3919" w:type="dxa"/>
            <w:shd w:val="clear" w:color="auto" w:fill="auto"/>
          </w:tcPr>
          <w:p w14:paraId="13BFF0DF" w14:textId="77777777" w:rsidR="00616AA2" w:rsidRPr="00266566" w:rsidRDefault="00616AA2" w:rsidP="00616AA2">
            <w:pPr>
              <w:spacing w:before="40" w:after="120"/>
              <w:ind w:right="113"/>
            </w:pPr>
            <w:r w:rsidRPr="00266566">
              <w:t>Sixième rapport</w:t>
            </w:r>
          </w:p>
        </w:tc>
        <w:tc>
          <w:tcPr>
            <w:tcW w:w="1701" w:type="dxa"/>
            <w:shd w:val="clear" w:color="auto" w:fill="auto"/>
          </w:tcPr>
          <w:p w14:paraId="458844BF" w14:textId="77777777" w:rsidR="00616AA2" w:rsidRPr="00266566" w:rsidRDefault="00616AA2" w:rsidP="00616AA2">
            <w:pPr>
              <w:spacing w:before="40" w:after="120"/>
            </w:pPr>
            <w:r w:rsidRPr="00266566">
              <w:t>31 août 2012</w:t>
            </w:r>
          </w:p>
        </w:tc>
      </w:tr>
      <w:tr w:rsidR="00616AA2" w:rsidRPr="00266566" w14:paraId="283870E4" w14:textId="77777777" w:rsidTr="00616AA2">
        <w:tc>
          <w:tcPr>
            <w:tcW w:w="1750" w:type="dxa"/>
            <w:vMerge/>
            <w:shd w:val="clear" w:color="auto" w:fill="auto"/>
          </w:tcPr>
          <w:p w14:paraId="104DB03C" w14:textId="77777777" w:rsidR="00616AA2" w:rsidRPr="00266566" w:rsidRDefault="00616AA2" w:rsidP="00616AA2">
            <w:pPr>
              <w:spacing w:before="40" w:after="120"/>
              <w:ind w:right="113"/>
            </w:pPr>
          </w:p>
        </w:tc>
        <w:tc>
          <w:tcPr>
            <w:tcW w:w="3919" w:type="dxa"/>
            <w:shd w:val="clear" w:color="auto" w:fill="auto"/>
          </w:tcPr>
          <w:p w14:paraId="0F6EB1AF" w14:textId="77777777" w:rsidR="00616AA2" w:rsidRPr="00266566" w:rsidRDefault="00616AA2" w:rsidP="00616AA2">
            <w:pPr>
              <w:spacing w:before="40" w:after="120"/>
              <w:ind w:right="113"/>
            </w:pPr>
            <w:r w:rsidRPr="00266566">
              <w:t>Septième rapport</w:t>
            </w:r>
          </w:p>
        </w:tc>
        <w:tc>
          <w:tcPr>
            <w:tcW w:w="1701" w:type="dxa"/>
            <w:shd w:val="clear" w:color="auto" w:fill="auto"/>
          </w:tcPr>
          <w:p w14:paraId="24A34FC8" w14:textId="77777777" w:rsidR="00616AA2" w:rsidRPr="00266566" w:rsidRDefault="00616AA2" w:rsidP="00616AA2">
            <w:pPr>
              <w:spacing w:before="40" w:after="120"/>
            </w:pPr>
            <w:r w:rsidRPr="00266566">
              <w:t>31 août 2014</w:t>
            </w:r>
          </w:p>
        </w:tc>
      </w:tr>
      <w:tr w:rsidR="00616AA2" w:rsidRPr="00266566" w14:paraId="6CC809E8" w14:textId="77777777" w:rsidTr="00616AA2">
        <w:tc>
          <w:tcPr>
            <w:tcW w:w="1750" w:type="dxa"/>
            <w:vMerge/>
            <w:shd w:val="clear" w:color="auto" w:fill="auto"/>
          </w:tcPr>
          <w:p w14:paraId="184FAE60" w14:textId="77777777" w:rsidR="00616AA2" w:rsidRPr="00266566" w:rsidRDefault="00616AA2" w:rsidP="00616AA2">
            <w:pPr>
              <w:spacing w:before="40" w:after="120"/>
              <w:ind w:right="113"/>
            </w:pPr>
          </w:p>
        </w:tc>
        <w:tc>
          <w:tcPr>
            <w:tcW w:w="3919" w:type="dxa"/>
            <w:shd w:val="clear" w:color="auto" w:fill="auto"/>
          </w:tcPr>
          <w:p w14:paraId="43E160A8" w14:textId="77777777" w:rsidR="00616AA2" w:rsidRPr="00266566" w:rsidRDefault="00616AA2" w:rsidP="00616AA2">
            <w:pPr>
              <w:spacing w:before="40" w:after="120"/>
              <w:ind w:right="113"/>
            </w:pPr>
            <w:r w:rsidRPr="00266566">
              <w:t>Huitième rapport</w:t>
            </w:r>
          </w:p>
        </w:tc>
        <w:tc>
          <w:tcPr>
            <w:tcW w:w="1701" w:type="dxa"/>
            <w:shd w:val="clear" w:color="auto" w:fill="auto"/>
          </w:tcPr>
          <w:p w14:paraId="3845E752" w14:textId="77777777" w:rsidR="00616AA2" w:rsidRPr="00266566" w:rsidRDefault="00616AA2" w:rsidP="00616AA2">
            <w:pPr>
              <w:spacing w:before="40" w:after="120"/>
            </w:pPr>
            <w:r w:rsidRPr="00266566">
              <w:t>31 août 2016</w:t>
            </w:r>
          </w:p>
        </w:tc>
      </w:tr>
      <w:tr w:rsidR="00616AA2" w:rsidRPr="00266566" w14:paraId="76DC70C8" w14:textId="77777777" w:rsidTr="00616AA2">
        <w:tc>
          <w:tcPr>
            <w:tcW w:w="1750" w:type="dxa"/>
            <w:vMerge/>
            <w:shd w:val="clear" w:color="auto" w:fill="auto"/>
          </w:tcPr>
          <w:p w14:paraId="5130F04F" w14:textId="77777777" w:rsidR="00616AA2" w:rsidRPr="00266566" w:rsidRDefault="00616AA2" w:rsidP="00616AA2">
            <w:pPr>
              <w:spacing w:before="40" w:after="120"/>
              <w:ind w:right="113"/>
            </w:pPr>
          </w:p>
        </w:tc>
        <w:tc>
          <w:tcPr>
            <w:tcW w:w="3919" w:type="dxa"/>
            <w:shd w:val="clear" w:color="auto" w:fill="auto"/>
          </w:tcPr>
          <w:p w14:paraId="5D7FD73F" w14:textId="77777777" w:rsidR="00616AA2" w:rsidRPr="00266566" w:rsidRDefault="00616AA2" w:rsidP="00616AA2">
            <w:pPr>
              <w:spacing w:before="40" w:after="120"/>
              <w:ind w:right="113"/>
            </w:pPr>
            <w:r w:rsidRPr="00266566">
              <w:t>Neuvième rapport</w:t>
            </w:r>
          </w:p>
        </w:tc>
        <w:tc>
          <w:tcPr>
            <w:tcW w:w="1701" w:type="dxa"/>
            <w:shd w:val="clear" w:color="auto" w:fill="auto"/>
          </w:tcPr>
          <w:p w14:paraId="0C716FD8" w14:textId="77777777" w:rsidR="00616AA2" w:rsidRPr="00266566" w:rsidRDefault="00616AA2" w:rsidP="00616AA2">
            <w:pPr>
              <w:spacing w:before="40" w:after="120"/>
            </w:pPr>
            <w:r w:rsidRPr="00266566">
              <w:t>31 août 2018</w:t>
            </w:r>
          </w:p>
        </w:tc>
      </w:tr>
      <w:tr w:rsidR="00616AA2" w:rsidRPr="00266566" w14:paraId="356519A6" w14:textId="77777777" w:rsidTr="00616AA2">
        <w:tc>
          <w:tcPr>
            <w:tcW w:w="1750" w:type="dxa"/>
            <w:vMerge/>
            <w:shd w:val="clear" w:color="auto" w:fill="auto"/>
          </w:tcPr>
          <w:p w14:paraId="01DF9528" w14:textId="77777777" w:rsidR="00616AA2" w:rsidRPr="00266566" w:rsidRDefault="00616AA2" w:rsidP="00616AA2">
            <w:pPr>
              <w:spacing w:before="40" w:after="120"/>
              <w:ind w:right="113"/>
            </w:pPr>
          </w:p>
        </w:tc>
        <w:tc>
          <w:tcPr>
            <w:tcW w:w="3919" w:type="dxa"/>
            <w:shd w:val="clear" w:color="auto" w:fill="auto"/>
          </w:tcPr>
          <w:p w14:paraId="7969D39A" w14:textId="77777777" w:rsidR="00616AA2" w:rsidRPr="00266566" w:rsidRDefault="00616AA2" w:rsidP="00616AA2">
            <w:pPr>
              <w:spacing w:before="40" w:after="120"/>
              <w:ind w:right="113"/>
            </w:pPr>
            <w:r w:rsidRPr="00266566">
              <w:t>Dixième rapport</w:t>
            </w:r>
          </w:p>
        </w:tc>
        <w:tc>
          <w:tcPr>
            <w:tcW w:w="1701" w:type="dxa"/>
            <w:shd w:val="clear" w:color="auto" w:fill="auto"/>
          </w:tcPr>
          <w:p w14:paraId="6BE7C45D" w14:textId="77777777" w:rsidR="00616AA2" w:rsidRPr="00266566" w:rsidRDefault="00616AA2" w:rsidP="00616AA2">
            <w:pPr>
              <w:spacing w:before="40" w:after="120"/>
            </w:pPr>
            <w:r w:rsidRPr="00266566">
              <w:t>31 août 2020</w:t>
            </w:r>
          </w:p>
        </w:tc>
      </w:tr>
      <w:tr w:rsidR="00616AA2" w:rsidRPr="00266566" w14:paraId="1019C989" w14:textId="77777777" w:rsidTr="00616AA2">
        <w:tc>
          <w:tcPr>
            <w:tcW w:w="1750" w:type="dxa"/>
            <w:vMerge w:val="restart"/>
            <w:shd w:val="clear" w:color="auto" w:fill="auto"/>
          </w:tcPr>
          <w:p w14:paraId="0295C482" w14:textId="77777777" w:rsidR="00616AA2" w:rsidRPr="00266566" w:rsidRDefault="00616AA2" w:rsidP="00616AA2">
            <w:pPr>
              <w:keepNext/>
              <w:spacing w:before="40" w:after="120"/>
              <w:ind w:right="113"/>
            </w:pPr>
            <w:r w:rsidRPr="00266566">
              <w:t>Eswatini</w:t>
            </w:r>
          </w:p>
        </w:tc>
        <w:tc>
          <w:tcPr>
            <w:tcW w:w="3919" w:type="dxa"/>
            <w:shd w:val="clear" w:color="auto" w:fill="auto"/>
          </w:tcPr>
          <w:p w14:paraId="46A0627A" w14:textId="77777777" w:rsidR="00616AA2" w:rsidRPr="00266566" w:rsidRDefault="00616AA2" w:rsidP="00616AA2">
            <w:pPr>
              <w:spacing w:before="40" w:after="120"/>
              <w:ind w:right="113"/>
            </w:pPr>
            <w:r w:rsidRPr="00266566">
              <w:t>Quinzième rapport</w:t>
            </w:r>
          </w:p>
        </w:tc>
        <w:tc>
          <w:tcPr>
            <w:tcW w:w="1701" w:type="dxa"/>
            <w:shd w:val="clear" w:color="auto" w:fill="auto"/>
          </w:tcPr>
          <w:p w14:paraId="11EEC575" w14:textId="77777777" w:rsidR="00616AA2" w:rsidRPr="00266566" w:rsidRDefault="00616AA2" w:rsidP="00616AA2">
            <w:pPr>
              <w:spacing w:before="40" w:after="120"/>
            </w:pPr>
            <w:r w:rsidRPr="00266566">
              <w:t>7 mai 1998</w:t>
            </w:r>
          </w:p>
        </w:tc>
      </w:tr>
      <w:tr w:rsidR="00616AA2" w:rsidRPr="00266566" w14:paraId="1AD6F1A5" w14:textId="77777777" w:rsidTr="00616AA2">
        <w:tc>
          <w:tcPr>
            <w:tcW w:w="1750" w:type="dxa"/>
            <w:vMerge/>
            <w:shd w:val="clear" w:color="auto" w:fill="auto"/>
          </w:tcPr>
          <w:p w14:paraId="485550CE" w14:textId="77777777" w:rsidR="00616AA2" w:rsidRPr="00266566" w:rsidRDefault="00616AA2" w:rsidP="00616AA2">
            <w:pPr>
              <w:spacing w:before="40" w:after="120"/>
              <w:ind w:right="113"/>
            </w:pPr>
          </w:p>
        </w:tc>
        <w:tc>
          <w:tcPr>
            <w:tcW w:w="3919" w:type="dxa"/>
            <w:shd w:val="clear" w:color="auto" w:fill="auto"/>
          </w:tcPr>
          <w:p w14:paraId="0C09C5FB" w14:textId="77777777" w:rsidR="00616AA2" w:rsidRPr="00266566" w:rsidRDefault="00616AA2" w:rsidP="00616AA2">
            <w:pPr>
              <w:spacing w:before="40" w:after="120"/>
              <w:ind w:right="113"/>
            </w:pPr>
            <w:r w:rsidRPr="00266566">
              <w:t>Seizième rapport</w:t>
            </w:r>
          </w:p>
        </w:tc>
        <w:tc>
          <w:tcPr>
            <w:tcW w:w="1701" w:type="dxa"/>
            <w:shd w:val="clear" w:color="auto" w:fill="auto"/>
          </w:tcPr>
          <w:p w14:paraId="6DFCEB2C" w14:textId="77777777" w:rsidR="00616AA2" w:rsidRPr="00266566" w:rsidRDefault="00616AA2" w:rsidP="00616AA2">
            <w:pPr>
              <w:spacing w:before="40" w:after="120"/>
            </w:pPr>
            <w:r w:rsidRPr="00266566">
              <w:t>7 mai 2000</w:t>
            </w:r>
          </w:p>
        </w:tc>
      </w:tr>
      <w:tr w:rsidR="00616AA2" w:rsidRPr="00266566" w14:paraId="1E167BC9" w14:textId="77777777" w:rsidTr="00616AA2">
        <w:tc>
          <w:tcPr>
            <w:tcW w:w="1750" w:type="dxa"/>
            <w:vMerge/>
            <w:shd w:val="clear" w:color="auto" w:fill="auto"/>
          </w:tcPr>
          <w:p w14:paraId="430107C1" w14:textId="77777777" w:rsidR="00616AA2" w:rsidRPr="00266566" w:rsidRDefault="00616AA2" w:rsidP="00616AA2">
            <w:pPr>
              <w:spacing w:before="40" w:after="120"/>
              <w:ind w:right="113"/>
            </w:pPr>
          </w:p>
        </w:tc>
        <w:tc>
          <w:tcPr>
            <w:tcW w:w="3919" w:type="dxa"/>
            <w:shd w:val="clear" w:color="auto" w:fill="auto"/>
          </w:tcPr>
          <w:p w14:paraId="19935587" w14:textId="77777777" w:rsidR="00616AA2" w:rsidRPr="00266566" w:rsidRDefault="00616AA2" w:rsidP="00616AA2">
            <w:pPr>
              <w:spacing w:before="40" w:after="120"/>
              <w:ind w:right="113"/>
            </w:pPr>
            <w:r w:rsidRPr="00266566">
              <w:t>Dix-septième rapport</w:t>
            </w:r>
          </w:p>
        </w:tc>
        <w:tc>
          <w:tcPr>
            <w:tcW w:w="1701" w:type="dxa"/>
            <w:shd w:val="clear" w:color="auto" w:fill="auto"/>
          </w:tcPr>
          <w:p w14:paraId="4444CA6C" w14:textId="77777777" w:rsidR="00616AA2" w:rsidRPr="00266566" w:rsidRDefault="00616AA2" w:rsidP="00616AA2">
            <w:pPr>
              <w:spacing w:before="40" w:after="120"/>
            </w:pPr>
            <w:r w:rsidRPr="00266566">
              <w:t>7 mai 2002</w:t>
            </w:r>
          </w:p>
        </w:tc>
      </w:tr>
      <w:tr w:rsidR="00616AA2" w:rsidRPr="00266566" w14:paraId="2FB1F97F" w14:textId="77777777" w:rsidTr="00616AA2">
        <w:tc>
          <w:tcPr>
            <w:tcW w:w="1750" w:type="dxa"/>
            <w:vMerge/>
            <w:shd w:val="clear" w:color="auto" w:fill="auto"/>
          </w:tcPr>
          <w:p w14:paraId="5F978CBC" w14:textId="77777777" w:rsidR="00616AA2" w:rsidRPr="00266566" w:rsidRDefault="00616AA2" w:rsidP="00616AA2">
            <w:pPr>
              <w:spacing w:before="40" w:after="120"/>
              <w:ind w:right="113"/>
            </w:pPr>
          </w:p>
        </w:tc>
        <w:tc>
          <w:tcPr>
            <w:tcW w:w="3919" w:type="dxa"/>
            <w:shd w:val="clear" w:color="auto" w:fill="auto"/>
          </w:tcPr>
          <w:p w14:paraId="53FEE369" w14:textId="77777777" w:rsidR="00616AA2" w:rsidRPr="00266566" w:rsidRDefault="00616AA2" w:rsidP="00616AA2">
            <w:pPr>
              <w:spacing w:before="40" w:after="120"/>
              <w:ind w:right="113"/>
            </w:pPr>
            <w:r w:rsidRPr="00266566">
              <w:t>Dix-huitième rapport</w:t>
            </w:r>
          </w:p>
        </w:tc>
        <w:tc>
          <w:tcPr>
            <w:tcW w:w="1701" w:type="dxa"/>
            <w:shd w:val="clear" w:color="auto" w:fill="auto"/>
          </w:tcPr>
          <w:p w14:paraId="7467082F" w14:textId="77777777" w:rsidR="00616AA2" w:rsidRPr="00266566" w:rsidRDefault="00616AA2" w:rsidP="00616AA2">
            <w:pPr>
              <w:spacing w:before="40" w:after="120"/>
            </w:pPr>
            <w:r w:rsidRPr="00266566">
              <w:t>7 mai 2004</w:t>
            </w:r>
          </w:p>
        </w:tc>
      </w:tr>
      <w:tr w:rsidR="00616AA2" w:rsidRPr="00266566" w14:paraId="0A9BF0B3" w14:textId="77777777" w:rsidTr="00616AA2">
        <w:tc>
          <w:tcPr>
            <w:tcW w:w="1750" w:type="dxa"/>
            <w:vMerge/>
            <w:shd w:val="clear" w:color="auto" w:fill="auto"/>
          </w:tcPr>
          <w:p w14:paraId="59BD51E1" w14:textId="77777777" w:rsidR="00616AA2" w:rsidRPr="00266566" w:rsidRDefault="00616AA2" w:rsidP="00616AA2">
            <w:pPr>
              <w:spacing w:before="40" w:after="120"/>
              <w:ind w:right="113"/>
            </w:pPr>
          </w:p>
        </w:tc>
        <w:tc>
          <w:tcPr>
            <w:tcW w:w="3919" w:type="dxa"/>
            <w:shd w:val="clear" w:color="auto" w:fill="auto"/>
          </w:tcPr>
          <w:p w14:paraId="4EFB0F49" w14:textId="77777777" w:rsidR="00616AA2" w:rsidRPr="00266566" w:rsidRDefault="00616AA2" w:rsidP="00616AA2">
            <w:pPr>
              <w:spacing w:before="40" w:after="120"/>
              <w:ind w:right="113"/>
            </w:pPr>
            <w:r w:rsidRPr="00266566">
              <w:t>Dix-neuvième rapport</w:t>
            </w:r>
          </w:p>
        </w:tc>
        <w:tc>
          <w:tcPr>
            <w:tcW w:w="1701" w:type="dxa"/>
            <w:shd w:val="clear" w:color="auto" w:fill="auto"/>
          </w:tcPr>
          <w:p w14:paraId="1086489A" w14:textId="77777777" w:rsidR="00616AA2" w:rsidRPr="00266566" w:rsidRDefault="00616AA2" w:rsidP="00616AA2">
            <w:pPr>
              <w:spacing w:before="40" w:after="120"/>
            </w:pPr>
            <w:r w:rsidRPr="00266566">
              <w:t>7 mai 2006</w:t>
            </w:r>
          </w:p>
        </w:tc>
      </w:tr>
      <w:tr w:rsidR="00616AA2" w:rsidRPr="00266566" w14:paraId="3B258725" w14:textId="77777777" w:rsidTr="00616AA2">
        <w:tc>
          <w:tcPr>
            <w:tcW w:w="1750" w:type="dxa"/>
            <w:vMerge/>
            <w:shd w:val="clear" w:color="auto" w:fill="auto"/>
          </w:tcPr>
          <w:p w14:paraId="1B6DB1B6" w14:textId="77777777" w:rsidR="00616AA2" w:rsidRPr="00266566" w:rsidRDefault="00616AA2" w:rsidP="00616AA2">
            <w:pPr>
              <w:spacing w:before="40" w:after="120"/>
              <w:ind w:right="113"/>
            </w:pPr>
          </w:p>
        </w:tc>
        <w:tc>
          <w:tcPr>
            <w:tcW w:w="3919" w:type="dxa"/>
            <w:shd w:val="clear" w:color="auto" w:fill="auto"/>
          </w:tcPr>
          <w:p w14:paraId="5A474CD0" w14:textId="77777777" w:rsidR="00616AA2" w:rsidRPr="00266566" w:rsidRDefault="00616AA2" w:rsidP="00616AA2">
            <w:pPr>
              <w:spacing w:before="40" w:after="120"/>
              <w:ind w:right="113"/>
            </w:pPr>
            <w:r w:rsidRPr="00266566">
              <w:t>Vingtième rapport</w:t>
            </w:r>
          </w:p>
        </w:tc>
        <w:tc>
          <w:tcPr>
            <w:tcW w:w="1701" w:type="dxa"/>
            <w:shd w:val="clear" w:color="auto" w:fill="auto"/>
          </w:tcPr>
          <w:p w14:paraId="7C5A9C27" w14:textId="77777777" w:rsidR="00616AA2" w:rsidRPr="00266566" w:rsidRDefault="00616AA2" w:rsidP="00616AA2">
            <w:pPr>
              <w:spacing w:before="40" w:after="120"/>
            </w:pPr>
            <w:r w:rsidRPr="00266566">
              <w:t>7 mai 2008</w:t>
            </w:r>
          </w:p>
        </w:tc>
      </w:tr>
      <w:tr w:rsidR="00616AA2" w:rsidRPr="00266566" w14:paraId="1AD6B9E9" w14:textId="77777777" w:rsidTr="00616AA2">
        <w:tc>
          <w:tcPr>
            <w:tcW w:w="1750" w:type="dxa"/>
            <w:vMerge/>
            <w:shd w:val="clear" w:color="auto" w:fill="auto"/>
          </w:tcPr>
          <w:p w14:paraId="29BE5D66" w14:textId="77777777" w:rsidR="00616AA2" w:rsidRPr="00266566" w:rsidRDefault="00616AA2" w:rsidP="00616AA2">
            <w:pPr>
              <w:spacing w:before="40" w:after="120"/>
              <w:ind w:right="113"/>
            </w:pPr>
          </w:p>
        </w:tc>
        <w:tc>
          <w:tcPr>
            <w:tcW w:w="3919" w:type="dxa"/>
            <w:shd w:val="clear" w:color="auto" w:fill="auto"/>
          </w:tcPr>
          <w:p w14:paraId="0711EC6C" w14:textId="77777777" w:rsidR="00616AA2" w:rsidRPr="00266566" w:rsidRDefault="00616AA2" w:rsidP="00616AA2">
            <w:pPr>
              <w:spacing w:before="40" w:after="120"/>
              <w:ind w:right="113"/>
            </w:pPr>
            <w:r w:rsidRPr="00266566">
              <w:t>Vingt et unième rapport</w:t>
            </w:r>
          </w:p>
        </w:tc>
        <w:tc>
          <w:tcPr>
            <w:tcW w:w="1701" w:type="dxa"/>
            <w:shd w:val="clear" w:color="auto" w:fill="auto"/>
          </w:tcPr>
          <w:p w14:paraId="55A7A0F5" w14:textId="77777777" w:rsidR="00616AA2" w:rsidRPr="00266566" w:rsidRDefault="00616AA2" w:rsidP="00616AA2">
            <w:pPr>
              <w:spacing w:before="40" w:after="120"/>
            </w:pPr>
            <w:r w:rsidRPr="00266566">
              <w:t>7 mai 2010</w:t>
            </w:r>
          </w:p>
        </w:tc>
      </w:tr>
      <w:tr w:rsidR="00616AA2" w:rsidRPr="00266566" w14:paraId="53C762B0" w14:textId="77777777" w:rsidTr="00616AA2">
        <w:tc>
          <w:tcPr>
            <w:tcW w:w="1750" w:type="dxa"/>
            <w:vMerge/>
            <w:shd w:val="clear" w:color="auto" w:fill="auto"/>
          </w:tcPr>
          <w:p w14:paraId="3AA6F07E" w14:textId="77777777" w:rsidR="00616AA2" w:rsidRPr="00266566" w:rsidRDefault="00616AA2" w:rsidP="00616AA2">
            <w:pPr>
              <w:spacing w:before="40" w:after="120"/>
              <w:ind w:right="113"/>
            </w:pPr>
          </w:p>
        </w:tc>
        <w:tc>
          <w:tcPr>
            <w:tcW w:w="3919" w:type="dxa"/>
            <w:shd w:val="clear" w:color="auto" w:fill="auto"/>
          </w:tcPr>
          <w:p w14:paraId="3164EB3D" w14:textId="77777777" w:rsidR="00616AA2" w:rsidRPr="00266566" w:rsidRDefault="00616AA2" w:rsidP="00616AA2">
            <w:pPr>
              <w:spacing w:before="40" w:after="120"/>
              <w:ind w:right="113"/>
            </w:pPr>
            <w:r w:rsidRPr="00266566">
              <w:t>Vingt-deuxième rapport</w:t>
            </w:r>
          </w:p>
        </w:tc>
        <w:tc>
          <w:tcPr>
            <w:tcW w:w="1701" w:type="dxa"/>
            <w:shd w:val="clear" w:color="auto" w:fill="auto"/>
          </w:tcPr>
          <w:p w14:paraId="07A1585B" w14:textId="77777777" w:rsidR="00616AA2" w:rsidRPr="00266566" w:rsidRDefault="00616AA2" w:rsidP="00616AA2">
            <w:pPr>
              <w:spacing w:before="40" w:after="120"/>
            </w:pPr>
            <w:r w:rsidRPr="00266566">
              <w:t>7 mai 2012</w:t>
            </w:r>
          </w:p>
        </w:tc>
      </w:tr>
      <w:tr w:rsidR="00616AA2" w:rsidRPr="00266566" w14:paraId="1B46D9CF" w14:textId="77777777" w:rsidTr="00616AA2">
        <w:tc>
          <w:tcPr>
            <w:tcW w:w="1750" w:type="dxa"/>
            <w:vMerge/>
            <w:shd w:val="clear" w:color="auto" w:fill="auto"/>
          </w:tcPr>
          <w:p w14:paraId="2321ECA8" w14:textId="77777777" w:rsidR="00616AA2" w:rsidRPr="00266566" w:rsidRDefault="00616AA2" w:rsidP="00616AA2">
            <w:pPr>
              <w:spacing w:before="40" w:after="120"/>
              <w:ind w:right="113"/>
            </w:pPr>
          </w:p>
        </w:tc>
        <w:tc>
          <w:tcPr>
            <w:tcW w:w="3919" w:type="dxa"/>
            <w:shd w:val="clear" w:color="auto" w:fill="auto"/>
          </w:tcPr>
          <w:p w14:paraId="6780A007" w14:textId="77777777" w:rsidR="00616AA2" w:rsidRPr="00266566" w:rsidRDefault="00616AA2" w:rsidP="00616AA2">
            <w:pPr>
              <w:spacing w:before="40" w:after="120"/>
              <w:ind w:right="113"/>
            </w:pPr>
            <w:r w:rsidRPr="00266566">
              <w:t>Vingt-troisième rapport</w:t>
            </w:r>
          </w:p>
        </w:tc>
        <w:tc>
          <w:tcPr>
            <w:tcW w:w="1701" w:type="dxa"/>
            <w:shd w:val="clear" w:color="auto" w:fill="auto"/>
          </w:tcPr>
          <w:p w14:paraId="4C8812D2" w14:textId="77777777" w:rsidR="00616AA2" w:rsidRPr="00266566" w:rsidRDefault="00616AA2" w:rsidP="00616AA2">
            <w:pPr>
              <w:spacing w:before="40" w:after="120"/>
            </w:pPr>
            <w:r w:rsidRPr="00266566">
              <w:t>7 mai 2014</w:t>
            </w:r>
          </w:p>
        </w:tc>
      </w:tr>
      <w:tr w:rsidR="00616AA2" w:rsidRPr="00266566" w14:paraId="46E53833" w14:textId="77777777" w:rsidTr="00616AA2">
        <w:tc>
          <w:tcPr>
            <w:tcW w:w="1750" w:type="dxa"/>
            <w:vMerge/>
            <w:shd w:val="clear" w:color="auto" w:fill="auto"/>
          </w:tcPr>
          <w:p w14:paraId="081E93AC" w14:textId="77777777" w:rsidR="00616AA2" w:rsidRPr="00266566" w:rsidRDefault="00616AA2" w:rsidP="00616AA2">
            <w:pPr>
              <w:spacing w:before="40" w:after="120"/>
              <w:ind w:right="113"/>
            </w:pPr>
          </w:p>
        </w:tc>
        <w:tc>
          <w:tcPr>
            <w:tcW w:w="3919" w:type="dxa"/>
            <w:shd w:val="clear" w:color="auto" w:fill="auto"/>
          </w:tcPr>
          <w:p w14:paraId="1813ED2D" w14:textId="77777777" w:rsidR="00616AA2" w:rsidRPr="00266566" w:rsidRDefault="00616AA2" w:rsidP="00616AA2">
            <w:pPr>
              <w:spacing w:before="40" w:after="120"/>
              <w:ind w:right="113"/>
            </w:pPr>
            <w:r w:rsidRPr="00266566">
              <w:t>Vingt-quatrième rapport</w:t>
            </w:r>
          </w:p>
        </w:tc>
        <w:tc>
          <w:tcPr>
            <w:tcW w:w="1701" w:type="dxa"/>
            <w:shd w:val="clear" w:color="auto" w:fill="auto"/>
          </w:tcPr>
          <w:p w14:paraId="4F7E99F5" w14:textId="77777777" w:rsidR="00616AA2" w:rsidRPr="00266566" w:rsidRDefault="00616AA2" w:rsidP="00616AA2">
            <w:pPr>
              <w:spacing w:before="40" w:after="120"/>
            </w:pPr>
            <w:r w:rsidRPr="00266566">
              <w:t>7 mai 2016</w:t>
            </w:r>
          </w:p>
        </w:tc>
      </w:tr>
      <w:tr w:rsidR="00616AA2" w:rsidRPr="00266566" w14:paraId="72903971" w14:textId="77777777" w:rsidTr="00616AA2">
        <w:tc>
          <w:tcPr>
            <w:tcW w:w="1750" w:type="dxa"/>
            <w:vMerge/>
            <w:shd w:val="clear" w:color="auto" w:fill="auto"/>
          </w:tcPr>
          <w:p w14:paraId="62A9E174" w14:textId="77777777" w:rsidR="00616AA2" w:rsidRPr="00266566" w:rsidRDefault="00616AA2" w:rsidP="00616AA2">
            <w:pPr>
              <w:spacing w:before="40" w:after="120"/>
              <w:ind w:right="113"/>
            </w:pPr>
          </w:p>
        </w:tc>
        <w:tc>
          <w:tcPr>
            <w:tcW w:w="3919" w:type="dxa"/>
            <w:shd w:val="clear" w:color="auto" w:fill="auto"/>
          </w:tcPr>
          <w:p w14:paraId="2A3B12AF" w14:textId="77777777" w:rsidR="00616AA2" w:rsidRPr="00266566" w:rsidRDefault="00616AA2" w:rsidP="00616AA2">
            <w:pPr>
              <w:spacing w:before="40" w:after="120"/>
              <w:ind w:right="113"/>
            </w:pPr>
            <w:r w:rsidRPr="00266566">
              <w:t>Vingt-cinquième rapport</w:t>
            </w:r>
          </w:p>
        </w:tc>
        <w:tc>
          <w:tcPr>
            <w:tcW w:w="1701" w:type="dxa"/>
            <w:shd w:val="clear" w:color="auto" w:fill="auto"/>
          </w:tcPr>
          <w:p w14:paraId="37487A7F" w14:textId="77777777" w:rsidR="00616AA2" w:rsidRPr="00266566" w:rsidRDefault="00616AA2" w:rsidP="00616AA2">
            <w:pPr>
              <w:spacing w:before="40" w:after="120"/>
            </w:pPr>
            <w:r w:rsidRPr="00266566">
              <w:t>7 mai 2018</w:t>
            </w:r>
          </w:p>
        </w:tc>
      </w:tr>
      <w:tr w:rsidR="00616AA2" w:rsidRPr="00266566" w14:paraId="6B5C27A0" w14:textId="77777777" w:rsidTr="00616AA2">
        <w:tc>
          <w:tcPr>
            <w:tcW w:w="1750" w:type="dxa"/>
            <w:vMerge/>
            <w:shd w:val="clear" w:color="auto" w:fill="auto"/>
          </w:tcPr>
          <w:p w14:paraId="21F8A60E" w14:textId="77777777" w:rsidR="00616AA2" w:rsidRPr="00266566" w:rsidRDefault="00616AA2" w:rsidP="00616AA2">
            <w:pPr>
              <w:spacing w:before="40" w:after="120"/>
              <w:ind w:right="113"/>
            </w:pPr>
          </w:p>
        </w:tc>
        <w:tc>
          <w:tcPr>
            <w:tcW w:w="3919" w:type="dxa"/>
            <w:shd w:val="clear" w:color="auto" w:fill="auto"/>
          </w:tcPr>
          <w:p w14:paraId="5B072041" w14:textId="77777777" w:rsidR="00616AA2" w:rsidRPr="00266566" w:rsidRDefault="00616AA2" w:rsidP="00616AA2">
            <w:pPr>
              <w:spacing w:before="40" w:after="120"/>
              <w:ind w:right="113"/>
            </w:pPr>
            <w:r w:rsidRPr="00266566">
              <w:t xml:space="preserve">Vingt-sixième rapport </w:t>
            </w:r>
          </w:p>
        </w:tc>
        <w:tc>
          <w:tcPr>
            <w:tcW w:w="1701" w:type="dxa"/>
            <w:shd w:val="clear" w:color="auto" w:fill="auto"/>
          </w:tcPr>
          <w:p w14:paraId="3B6D4E28" w14:textId="77777777" w:rsidR="00616AA2" w:rsidRPr="00266566" w:rsidRDefault="00616AA2" w:rsidP="00616AA2">
            <w:pPr>
              <w:spacing w:before="40" w:after="120"/>
            </w:pPr>
            <w:r w:rsidRPr="00266566">
              <w:t>7 mai 2020</w:t>
            </w:r>
          </w:p>
        </w:tc>
      </w:tr>
      <w:tr w:rsidR="00616AA2" w:rsidRPr="00266566" w14:paraId="6C12AC0B" w14:textId="77777777" w:rsidTr="00616AA2">
        <w:trPr>
          <w:cantSplit/>
        </w:trPr>
        <w:tc>
          <w:tcPr>
            <w:tcW w:w="1750" w:type="dxa"/>
            <w:vMerge w:val="restart"/>
            <w:shd w:val="clear" w:color="auto" w:fill="auto"/>
          </w:tcPr>
          <w:p w14:paraId="49690FD3" w14:textId="77777777" w:rsidR="00616AA2" w:rsidRPr="00266566" w:rsidRDefault="00616AA2" w:rsidP="00616AA2">
            <w:pPr>
              <w:spacing w:before="40" w:after="120"/>
              <w:ind w:right="113"/>
              <w:rPr>
                <w:spacing w:val="-2"/>
              </w:rPr>
            </w:pPr>
            <w:r w:rsidRPr="00266566">
              <w:rPr>
                <w:spacing w:val="-2"/>
              </w:rPr>
              <w:t>États-Unis d’Amérique</w:t>
            </w:r>
          </w:p>
        </w:tc>
        <w:tc>
          <w:tcPr>
            <w:tcW w:w="3919" w:type="dxa"/>
            <w:shd w:val="clear" w:color="auto" w:fill="auto"/>
          </w:tcPr>
          <w:p w14:paraId="5E90DE4D" w14:textId="77777777" w:rsidR="00616AA2" w:rsidRPr="00266566" w:rsidRDefault="00616AA2" w:rsidP="00616AA2">
            <w:pPr>
              <w:spacing w:before="40" w:after="120"/>
              <w:ind w:right="113"/>
            </w:pPr>
            <w:r w:rsidRPr="00266566">
              <w:t>Rapport valant dixième à douzième rapports</w:t>
            </w:r>
          </w:p>
        </w:tc>
        <w:tc>
          <w:tcPr>
            <w:tcW w:w="1701" w:type="dxa"/>
            <w:shd w:val="clear" w:color="auto" w:fill="auto"/>
          </w:tcPr>
          <w:p w14:paraId="76AD2934" w14:textId="77777777" w:rsidR="00616AA2" w:rsidRPr="00266566" w:rsidRDefault="00616AA2" w:rsidP="00616AA2">
            <w:pPr>
              <w:spacing w:before="40" w:after="120"/>
            </w:pPr>
            <w:r w:rsidRPr="00266566">
              <w:t>20 novembre 2017</w:t>
            </w:r>
          </w:p>
        </w:tc>
      </w:tr>
      <w:tr w:rsidR="00616AA2" w:rsidRPr="00266566" w14:paraId="3B150676" w14:textId="77777777" w:rsidTr="00616AA2">
        <w:tc>
          <w:tcPr>
            <w:tcW w:w="1750" w:type="dxa"/>
            <w:vMerge/>
            <w:shd w:val="clear" w:color="auto" w:fill="auto"/>
          </w:tcPr>
          <w:p w14:paraId="235F2174" w14:textId="77777777" w:rsidR="00616AA2" w:rsidRPr="00266566" w:rsidRDefault="00616AA2" w:rsidP="00616AA2">
            <w:pPr>
              <w:spacing w:before="40" w:after="120"/>
              <w:ind w:right="113"/>
            </w:pPr>
          </w:p>
        </w:tc>
        <w:tc>
          <w:tcPr>
            <w:tcW w:w="3919" w:type="dxa"/>
            <w:shd w:val="clear" w:color="auto" w:fill="auto"/>
          </w:tcPr>
          <w:p w14:paraId="13931192" w14:textId="77777777" w:rsidR="00616AA2" w:rsidRPr="00266566" w:rsidRDefault="00616AA2" w:rsidP="00616AA2">
            <w:pPr>
              <w:spacing w:before="40" w:after="120"/>
              <w:ind w:right="113"/>
            </w:pPr>
            <w:r w:rsidRPr="00266566">
              <w:t>Treizième rapport</w:t>
            </w:r>
          </w:p>
        </w:tc>
        <w:tc>
          <w:tcPr>
            <w:tcW w:w="1701" w:type="dxa"/>
            <w:shd w:val="clear" w:color="auto" w:fill="auto"/>
          </w:tcPr>
          <w:p w14:paraId="0C15CAE2" w14:textId="77777777" w:rsidR="00616AA2" w:rsidRPr="00266566" w:rsidRDefault="00616AA2" w:rsidP="00616AA2">
            <w:pPr>
              <w:spacing w:before="40" w:after="120"/>
            </w:pPr>
            <w:r w:rsidRPr="00266566">
              <w:t>20 novembre 2019</w:t>
            </w:r>
          </w:p>
        </w:tc>
      </w:tr>
      <w:tr w:rsidR="00EA4152" w:rsidRPr="00266566" w14:paraId="6D43B783" w14:textId="77777777" w:rsidTr="00616AA2">
        <w:tc>
          <w:tcPr>
            <w:tcW w:w="1750" w:type="dxa"/>
            <w:vMerge w:val="restart"/>
            <w:shd w:val="clear" w:color="auto" w:fill="auto"/>
          </w:tcPr>
          <w:p w14:paraId="30A5A5D9" w14:textId="77777777" w:rsidR="00EA4152" w:rsidRPr="00266566" w:rsidRDefault="00EA4152" w:rsidP="00616AA2">
            <w:pPr>
              <w:spacing w:before="40" w:after="120"/>
              <w:ind w:right="113"/>
            </w:pPr>
            <w:r w:rsidRPr="00266566">
              <w:t>Éthiopie</w:t>
            </w:r>
          </w:p>
        </w:tc>
        <w:tc>
          <w:tcPr>
            <w:tcW w:w="3919" w:type="dxa"/>
            <w:shd w:val="clear" w:color="auto" w:fill="auto"/>
          </w:tcPr>
          <w:p w14:paraId="5DD84C86" w14:textId="77777777" w:rsidR="00EA4152" w:rsidRPr="00266566" w:rsidRDefault="00EA4152" w:rsidP="00616AA2">
            <w:pPr>
              <w:spacing w:before="40" w:after="120"/>
              <w:ind w:right="113"/>
            </w:pPr>
            <w:r w:rsidRPr="00266566">
              <w:t>Rapport valant dix</w:t>
            </w:r>
            <w:r w:rsidRPr="00266566">
              <w:noBreakHyphen/>
              <w:t>septième à dix-neuvième rapports</w:t>
            </w:r>
          </w:p>
        </w:tc>
        <w:tc>
          <w:tcPr>
            <w:tcW w:w="1701" w:type="dxa"/>
            <w:shd w:val="clear" w:color="auto" w:fill="auto"/>
          </w:tcPr>
          <w:p w14:paraId="4DFC9096" w14:textId="77777777" w:rsidR="00EA4152" w:rsidRPr="00266566" w:rsidRDefault="00EA4152" w:rsidP="00616AA2">
            <w:pPr>
              <w:spacing w:before="40" w:after="120"/>
            </w:pPr>
            <w:r w:rsidRPr="00266566">
              <w:t>23 juillet 2013</w:t>
            </w:r>
          </w:p>
        </w:tc>
      </w:tr>
      <w:tr w:rsidR="00EA4152" w:rsidRPr="00266566" w14:paraId="362FDD56" w14:textId="77777777" w:rsidTr="00616AA2">
        <w:tc>
          <w:tcPr>
            <w:tcW w:w="1750" w:type="dxa"/>
            <w:vMerge/>
            <w:shd w:val="clear" w:color="auto" w:fill="auto"/>
          </w:tcPr>
          <w:p w14:paraId="59E40171" w14:textId="77777777" w:rsidR="00EA4152" w:rsidRPr="00266566" w:rsidRDefault="00EA4152" w:rsidP="00616AA2">
            <w:pPr>
              <w:spacing w:before="40" w:after="120"/>
              <w:ind w:right="113"/>
            </w:pPr>
          </w:p>
        </w:tc>
        <w:tc>
          <w:tcPr>
            <w:tcW w:w="3919" w:type="dxa"/>
            <w:shd w:val="clear" w:color="auto" w:fill="auto"/>
          </w:tcPr>
          <w:p w14:paraId="1B1838C6" w14:textId="77777777" w:rsidR="00EA4152" w:rsidRPr="00266566" w:rsidRDefault="00EA4152" w:rsidP="00616AA2">
            <w:pPr>
              <w:spacing w:before="40" w:after="120"/>
              <w:ind w:right="113"/>
            </w:pPr>
            <w:r w:rsidRPr="00266566">
              <w:t>Vingtième rapport</w:t>
            </w:r>
          </w:p>
        </w:tc>
        <w:tc>
          <w:tcPr>
            <w:tcW w:w="1701" w:type="dxa"/>
            <w:shd w:val="clear" w:color="auto" w:fill="auto"/>
          </w:tcPr>
          <w:p w14:paraId="0B46CCEA" w14:textId="77777777" w:rsidR="00EA4152" w:rsidRPr="00266566" w:rsidRDefault="00EA4152" w:rsidP="00616AA2">
            <w:pPr>
              <w:spacing w:before="40" w:after="120"/>
            </w:pPr>
            <w:r w:rsidRPr="00266566">
              <w:t>23 juillet 2015</w:t>
            </w:r>
          </w:p>
        </w:tc>
      </w:tr>
      <w:tr w:rsidR="00EA4152" w:rsidRPr="00266566" w14:paraId="77D9226E" w14:textId="77777777" w:rsidTr="00616AA2">
        <w:tc>
          <w:tcPr>
            <w:tcW w:w="1750" w:type="dxa"/>
            <w:vMerge/>
            <w:shd w:val="clear" w:color="auto" w:fill="auto"/>
          </w:tcPr>
          <w:p w14:paraId="654B0C26" w14:textId="77777777" w:rsidR="00EA4152" w:rsidRPr="00266566" w:rsidRDefault="00EA4152" w:rsidP="00616AA2">
            <w:pPr>
              <w:spacing w:before="40" w:after="120"/>
              <w:ind w:right="113"/>
            </w:pPr>
          </w:p>
        </w:tc>
        <w:tc>
          <w:tcPr>
            <w:tcW w:w="3919" w:type="dxa"/>
            <w:shd w:val="clear" w:color="auto" w:fill="auto"/>
          </w:tcPr>
          <w:p w14:paraId="0B1DFAD4" w14:textId="77777777" w:rsidR="00EA4152" w:rsidRPr="00266566" w:rsidRDefault="00EA4152" w:rsidP="00616AA2">
            <w:pPr>
              <w:spacing w:before="40" w:after="120"/>
              <w:ind w:right="113"/>
            </w:pPr>
            <w:r w:rsidRPr="00266566">
              <w:t>Vingt et unième rapport</w:t>
            </w:r>
          </w:p>
        </w:tc>
        <w:tc>
          <w:tcPr>
            <w:tcW w:w="1701" w:type="dxa"/>
            <w:shd w:val="clear" w:color="auto" w:fill="auto"/>
          </w:tcPr>
          <w:p w14:paraId="182C5582" w14:textId="77777777" w:rsidR="00EA4152" w:rsidRPr="00266566" w:rsidRDefault="00EA4152" w:rsidP="00616AA2">
            <w:pPr>
              <w:spacing w:before="40" w:after="120"/>
            </w:pPr>
            <w:r w:rsidRPr="00266566">
              <w:t>23 juillet 2017</w:t>
            </w:r>
          </w:p>
        </w:tc>
      </w:tr>
      <w:tr w:rsidR="00EA4152" w:rsidRPr="00266566" w14:paraId="776DDEE6" w14:textId="77777777" w:rsidTr="00616AA2">
        <w:tc>
          <w:tcPr>
            <w:tcW w:w="1750" w:type="dxa"/>
            <w:vMerge/>
            <w:shd w:val="clear" w:color="auto" w:fill="auto"/>
          </w:tcPr>
          <w:p w14:paraId="600ADDBB" w14:textId="77777777" w:rsidR="00EA4152" w:rsidRPr="00266566" w:rsidRDefault="00EA4152" w:rsidP="00616AA2">
            <w:pPr>
              <w:spacing w:before="40" w:after="120"/>
              <w:ind w:right="113"/>
            </w:pPr>
          </w:p>
        </w:tc>
        <w:tc>
          <w:tcPr>
            <w:tcW w:w="3919" w:type="dxa"/>
            <w:shd w:val="clear" w:color="auto" w:fill="auto"/>
          </w:tcPr>
          <w:p w14:paraId="1BE92DDF" w14:textId="77777777" w:rsidR="00EA4152" w:rsidRPr="00266566" w:rsidRDefault="00EA4152" w:rsidP="00616AA2">
            <w:pPr>
              <w:spacing w:before="40" w:after="120"/>
              <w:ind w:right="113"/>
            </w:pPr>
            <w:r w:rsidRPr="00266566">
              <w:t>Vingt-deuxième rapport</w:t>
            </w:r>
          </w:p>
        </w:tc>
        <w:tc>
          <w:tcPr>
            <w:tcW w:w="1701" w:type="dxa"/>
            <w:shd w:val="clear" w:color="auto" w:fill="auto"/>
          </w:tcPr>
          <w:p w14:paraId="5B917CCE" w14:textId="77777777" w:rsidR="00EA4152" w:rsidRPr="00266566" w:rsidRDefault="00EA4152" w:rsidP="00616AA2">
            <w:pPr>
              <w:spacing w:before="40" w:after="120"/>
            </w:pPr>
            <w:r w:rsidRPr="00266566">
              <w:t>23 juillet 2019</w:t>
            </w:r>
          </w:p>
        </w:tc>
      </w:tr>
      <w:tr w:rsidR="00616AA2" w:rsidRPr="00266566" w14:paraId="7F19EE15" w14:textId="77777777" w:rsidTr="00616AA2">
        <w:tc>
          <w:tcPr>
            <w:tcW w:w="1750" w:type="dxa"/>
            <w:vMerge w:val="restart"/>
            <w:shd w:val="clear" w:color="auto" w:fill="auto"/>
          </w:tcPr>
          <w:p w14:paraId="4D0D0541" w14:textId="77777777" w:rsidR="00616AA2" w:rsidRPr="00266566" w:rsidRDefault="00616AA2" w:rsidP="00616AA2">
            <w:pPr>
              <w:spacing w:before="40" w:after="120"/>
              <w:ind w:right="113"/>
            </w:pPr>
            <w:r w:rsidRPr="00266566">
              <w:lastRenderedPageBreak/>
              <w:t>Fidji</w:t>
            </w:r>
          </w:p>
        </w:tc>
        <w:tc>
          <w:tcPr>
            <w:tcW w:w="3919" w:type="dxa"/>
            <w:shd w:val="clear" w:color="auto" w:fill="auto"/>
          </w:tcPr>
          <w:p w14:paraId="078F7771" w14:textId="77777777" w:rsidR="00616AA2" w:rsidRPr="00266566" w:rsidRDefault="00616AA2" w:rsidP="00616AA2">
            <w:pPr>
              <w:spacing w:before="40" w:after="120"/>
              <w:ind w:right="113"/>
            </w:pPr>
            <w:r w:rsidRPr="00266566">
              <w:t>Rapport valant vingt et unième et vingt</w:t>
            </w:r>
            <w:r w:rsidRPr="00266566">
              <w:noBreakHyphen/>
              <w:t>deuxième rapports</w:t>
            </w:r>
          </w:p>
        </w:tc>
        <w:tc>
          <w:tcPr>
            <w:tcW w:w="1701" w:type="dxa"/>
            <w:shd w:val="clear" w:color="auto" w:fill="auto"/>
          </w:tcPr>
          <w:p w14:paraId="25E5E1F3" w14:textId="77777777" w:rsidR="00616AA2" w:rsidRPr="00266566" w:rsidRDefault="00616AA2" w:rsidP="00616AA2">
            <w:pPr>
              <w:spacing w:before="40" w:after="120"/>
            </w:pPr>
            <w:r w:rsidRPr="00266566">
              <w:t>10 février 2016</w:t>
            </w:r>
          </w:p>
        </w:tc>
      </w:tr>
      <w:tr w:rsidR="00616AA2" w:rsidRPr="00266566" w14:paraId="4A2C9A77" w14:textId="77777777" w:rsidTr="00616AA2">
        <w:tc>
          <w:tcPr>
            <w:tcW w:w="1750" w:type="dxa"/>
            <w:vMerge/>
            <w:shd w:val="clear" w:color="auto" w:fill="auto"/>
          </w:tcPr>
          <w:p w14:paraId="20CF8E6C" w14:textId="77777777" w:rsidR="00616AA2" w:rsidRPr="00266566" w:rsidRDefault="00616AA2" w:rsidP="00616AA2">
            <w:pPr>
              <w:spacing w:before="40" w:after="120"/>
              <w:ind w:right="113"/>
            </w:pPr>
          </w:p>
        </w:tc>
        <w:tc>
          <w:tcPr>
            <w:tcW w:w="3919" w:type="dxa"/>
            <w:shd w:val="clear" w:color="auto" w:fill="auto"/>
          </w:tcPr>
          <w:p w14:paraId="55978333" w14:textId="77777777" w:rsidR="00616AA2" w:rsidRPr="00266566" w:rsidRDefault="00616AA2" w:rsidP="00616AA2">
            <w:pPr>
              <w:spacing w:before="40" w:after="120"/>
              <w:ind w:right="113"/>
            </w:pPr>
            <w:r w:rsidRPr="00266566">
              <w:t>Vingt-troisième rapport</w:t>
            </w:r>
          </w:p>
        </w:tc>
        <w:tc>
          <w:tcPr>
            <w:tcW w:w="1701" w:type="dxa"/>
            <w:shd w:val="clear" w:color="auto" w:fill="auto"/>
          </w:tcPr>
          <w:p w14:paraId="30911DAF" w14:textId="77777777" w:rsidR="00616AA2" w:rsidRPr="00266566" w:rsidRDefault="00616AA2" w:rsidP="00616AA2">
            <w:pPr>
              <w:spacing w:before="40" w:after="120"/>
            </w:pPr>
            <w:r w:rsidRPr="00266566">
              <w:t>10 février 2018</w:t>
            </w:r>
          </w:p>
        </w:tc>
      </w:tr>
      <w:tr w:rsidR="00616AA2" w:rsidRPr="00266566" w14:paraId="2798C7A5" w14:textId="77777777" w:rsidTr="00616AA2">
        <w:tc>
          <w:tcPr>
            <w:tcW w:w="1750" w:type="dxa"/>
            <w:vMerge/>
            <w:shd w:val="clear" w:color="auto" w:fill="auto"/>
          </w:tcPr>
          <w:p w14:paraId="2C2EA38B" w14:textId="77777777" w:rsidR="00616AA2" w:rsidRPr="00266566" w:rsidRDefault="00616AA2" w:rsidP="00616AA2">
            <w:pPr>
              <w:spacing w:before="40" w:after="120"/>
              <w:ind w:right="113"/>
            </w:pPr>
          </w:p>
        </w:tc>
        <w:tc>
          <w:tcPr>
            <w:tcW w:w="3919" w:type="dxa"/>
            <w:shd w:val="clear" w:color="auto" w:fill="auto"/>
          </w:tcPr>
          <w:p w14:paraId="1444DCF2" w14:textId="77777777" w:rsidR="00616AA2" w:rsidRPr="00266566" w:rsidRDefault="00616AA2" w:rsidP="00616AA2">
            <w:pPr>
              <w:spacing w:before="40" w:after="120"/>
              <w:ind w:right="113"/>
            </w:pPr>
            <w:r w:rsidRPr="00266566">
              <w:t xml:space="preserve">Vingt-quatrième rapport </w:t>
            </w:r>
          </w:p>
        </w:tc>
        <w:tc>
          <w:tcPr>
            <w:tcW w:w="1701" w:type="dxa"/>
            <w:shd w:val="clear" w:color="auto" w:fill="auto"/>
          </w:tcPr>
          <w:p w14:paraId="30DCF466" w14:textId="77777777" w:rsidR="00616AA2" w:rsidRPr="00266566" w:rsidRDefault="00616AA2" w:rsidP="00616AA2">
            <w:pPr>
              <w:spacing w:before="40" w:after="120"/>
            </w:pPr>
            <w:r w:rsidRPr="00266566">
              <w:t>10 février 2020</w:t>
            </w:r>
          </w:p>
        </w:tc>
      </w:tr>
      <w:tr w:rsidR="00EA4152" w:rsidRPr="00266566" w14:paraId="757D3C58" w14:textId="77777777" w:rsidTr="00616AA2">
        <w:tc>
          <w:tcPr>
            <w:tcW w:w="1750" w:type="dxa"/>
            <w:vMerge w:val="restart"/>
            <w:shd w:val="clear" w:color="auto" w:fill="auto"/>
          </w:tcPr>
          <w:p w14:paraId="2B2FCF92" w14:textId="77777777" w:rsidR="00EA4152" w:rsidRPr="00266566" w:rsidRDefault="00EA4152" w:rsidP="00616AA2">
            <w:pPr>
              <w:spacing w:before="40" w:after="120"/>
              <w:ind w:right="113"/>
            </w:pPr>
            <w:r w:rsidRPr="00266566">
              <w:t>Gabon</w:t>
            </w:r>
          </w:p>
        </w:tc>
        <w:tc>
          <w:tcPr>
            <w:tcW w:w="3919" w:type="dxa"/>
            <w:shd w:val="clear" w:color="auto" w:fill="auto"/>
          </w:tcPr>
          <w:p w14:paraId="643AEA94" w14:textId="77777777" w:rsidR="00EA4152" w:rsidRPr="00266566" w:rsidRDefault="00EA4152" w:rsidP="00616AA2">
            <w:pPr>
              <w:spacing w:before="40" w:after="120"/>
              <w:ind w:right="113"/>
            </w:pPr>
            <w:r w:rsidRPr="00266566">
              <w:t>Dixième rapport</w:t>
            </w:r>
          </w:p>
        </w:tc>
        <w:tc>
          <w:tcPr>
            <w:tcW w:w="1701" w:type="dxa"/>
            <w:shd w:val="clear" w:color="auto" w:fill="auto"/>
          </w:tcPr>
          <w:p w14:paraId="4346281A" w14:textId="77777777" w:rsidR="00EA4152" w:rsidRPr="00266566" w:rsidRDefault="00EA4152" w:rsidP="00616AA2">
            <w:pPr>
              <w:spacing w:before="40" w:after="120"/>
            </w:pPr>
            <w:r w:rsidRPr="00266566">
              <w:t>30 mars 1999</w:t>
            </w:r>
          </w:p>
        </w:tc>
      </w:tr>
      <w:tr w:rsidR="00EA4152" w:rsidRPr="00266566" w14:paraId="112F0C6D" w14:textId="77777777" w:rsidTr="00616AA2">
        <w:tc>
          <w:tcPr>
            <w:tcW w:w="1750" w:type="dxa"/>
            <w:vMerge/>
            <w:shd w:val="clear" w:color="auto" w:fill="auto"/>
          </w:tcPr>
          <w:p w14:paraId="6080E012" w14:textId="77777777" w:rsidR="00EA4152" w:rsidRPr="00266566" w:rsidRDefault="00EA4152" w:rsidP="00616AA2">
            <w:pPr>
              <w:spacing w:before="40" w:after="120"/>
              <w:ind w:right="113"/>
            </w:pPr>
          </w:p>
        </w:tc>
        <w:tc>
          <w:tcPr>
            <w:tcW w:w="3919" w:type="dxa"/>
            <w:shd w:val="clear" w:color="auto" w:fill="auto"/>
          </w:tcPr>
          <w:p w14:paraId="4B210627" w14:textId="77777777" w:rsidR="00EA4152" w:rsidRPr="00266566" w:rsidRDefault="00EA4152" w:rsidP="00616AA2">
            <w:pPr>
              <w:spacing w:before="40" w:after="120"/>
              <w:ind w:right="113"/>
            </w:pPr>
            <w:r w:rsidRPr="00266566">
              <w:t>Onzième rapport</w:t>
            </w:r>
          </w:p>
        </w:tc>
        <w:tc>
          <w:tcPr>
            <w:tcW w:w="1701" w:type="dxa"/>
            <w:shd w:val="clear" w:color="auto" w:fill="auto"/>
          </w:tcPr>
          <w:p w14:paraId="4CF5EA6C" w14:textId="77777777" w:rsidR="00EA4152" w:rsidRPr="00266566" w:rsidRDefault="00EA4152" w:rsidP="00616AA2">
            <w:pPr>
              <w:spacing w:before="40" w:after="120"/>
            </w:pPr>
            <w:r w:rsidRPr="00266566">
              <w:t>30 mars 2001</w:t>
            </w:r>
          </w:p>
        </w:tc>
      </w:tr>
      <w:tr w:rsidR="00EA4152" w:rsidRPr="00266566" w14:paraId="40602300" w14:textId="77777777" w:rsidTr="00616AA2">
        <w:tc>
          <w:tcPr>
            <w:tcW w:w="1750" w:type="dxa"/>
            <w:vMerge/>
            <w:shd w:val="clear" w:color="auto" w:fill="auto"/>
          </w:tcPr>
          <w:p w14:paraId="54FC673F" w14:textId="77777777" w:rsidR="00EA4152" w:rsidRPr="00266566" w:rsidRDefault="00EA4152" w:rsidP="00616AA2">
            <w:pPr>
              <w:spacing w:before="40" w:after="120"/>
              <w:ind w:right="113"/>
            </w:pPr>
          </w:p>
        </w:tc>
        <w:tc>
          <w:tcPr>
            <w:tcW w:w="3919" w:type="dxa"/>
            <w:shd w:val="clear" w:color="auto" w:fill="auto"/>
          </w:tcPr>
          <w:p w14:paraId="7211B7D2" w14:textId="77777777" w:rsidR="00EA4152" w:rsidRPr="00266566" w:rsidRDefault="00EA4152" w:rsidP="00616AA2">
            <w:pPr>
              <w:spacing w:before="40" w:after="120"/>
              <w:ind w:right="113"/>
            </w:pPr>
            <w:r w:rsidRPr="00266566">
              <w:t>Douzième rapport</w:t>
            </w:r>
          </w:p>
        </w:tc>
        <w:tc>
          <w:tcPr>
            <w:tcW w:w="1701" w:type="dxa"/>
            <w:shd w:val="clear" w:color="auto" w:fill="auto"/>
          </w:tcPr>
          <w:p w14:paraId="2CC5EE9F" w14:textId="77777777" w:rsidR="00EA4152" w:rsidRPr="00266566" w:rsidRDefault="00EA4152" w:rsidP="00616AA2">
            <w:pPr>
              <w:spacing w:before="40" w:after="120"/>
            </w:pPr>
            <w:r w:rsidRPr="00266566">
              <w:t>30 mars 2003</w:t>
            </w:r>
          </w:p>
        </w:tc>
      </w:tr>
      <w:tr w:rsidR="00EA4152" w:rsidRPr="00266566" w14:paraId="585D9A79" w14:textId="77777777" w:rsidTr="00616AA2">
        <w:tc>
          <w:tcPr>
            <w:tcW w:w="1750" w:type="dxa"/>
            <w:vMerge/>
            <w:shd w:val="clear" w:color="auto" w:fill="auto"/>
          </w:tcPr>
          <w:p w14:paraId="432B9DA7" w14:textId="77777777" w:rsidR="00EA4152" w:rsidRPr="00266566" w:rsidRDefault="00EA4152" w:rsidP="00616AA2">
            <w:pPr>
              <w:spacing w:before="40" w:after="120"/>
              <w:ind w:right="113"/>
            </w:pPr>
          </w:p>
        </w:tc>
        <w:tc>
          <w:tcPr>
            <w:tcW w:w="3919" w:type="dxa"/>
            <w:shd w:val="clear" w:color="auto" w:fill="auto"/>
          </w:tcPr>
          <w:p w14:paraId="7B4BE3A9" w14:textId="77777777" w:rsidR="00EA4152" w:rsidRPr="00266566" w:rsidRDefault="00EA4152" w:rsidP="00616AA2">
            <w:pPr>
              <w:spacing w:before="40" w:after="120"/>
              <w:ind w:right="113"/>
            </w:pPr>
            <w:r w:rsidRPr="00266566">
              <w:t>Treizième rapport</w:t>
            </w:r>
          </w:p>
        </w:tc>
        <w:tc>
          <w:tcPr>
            <w:tcW w:w="1701" w:type="dxa"/>
            <w:shd w:val="clear" w:color="auto" w:fill="auto"/>
          </w:tcPr>
          <w:p w14:paraId="2969BBFD" w14:textId="77777777" w:rsidR="00EA4152" w:rsidRPr="00266566" w:rsidRDefault="00EA4152" w:rsidP="00616AA2">
            <w:pPr>
              <w:spacing w:before="40" w:after="120"/>
            </w:pPr>
            <w:r w:rsidRPr="00266566">
              <w:t>30 mars 2005</w:t>
            </w:r>
          </w:p>
        </w:tc>
      </w:tr>
      <w:tr w:rsidR="00EA4152" w:rsidRPr="00266566" w14:paraId="4C2DE9E5" w14:textId="77777777" w:rsidTr="00616AA2">
        <w:tc>
          <w:tcPr>
            <w:tcW w:w="1750" w:type="dxa"/>
            <w:vMerge/>
            <w:shd w:val="clear" w:color="auto" w:fill="auto"/>
          </w:tcPr>
          <w:p w14:paraId="19FBEB53" w14:textId="77777777" w:rsidR="00EA4152" w:rsidRPr="00266566" w:rsidRDefault="00EA4152" w:rsidP="00616AA2">
            <w:pPr>
              <w:spacing w:before="40" w:after="120"/>
              <w:ind w:right="113"/>
            </w:pPr>
          </w:p>
        </w:tc>
        <w:tc>
          <w:tcPr>
            <w:tcW w:w="3919" w:type="dxa"/>
            <w:shd w:val="clear" w:color="auto" w:fill="auto"/>
          </w:tcPr>
          <w:p w14:paraId="707FA10C" w14:textId="77777777" w:rsidR="00EA4152" w:rsidRPr="00266566" w:rsidRDefault="00EA4152" w:rsidP="00616AA2">
            <w:pPr>
              <w:spacing w:before="40" w:after="120"/>
              <w:ind w:right="113"/>
            </w:pPr>
            <w:r w:rsidRPr="00266566">
              <w:t>Quatorzième rapport</w:t>
            </w:r>
          </w:p>
        </w:tc>
        <w:tc>
          <w:tcPr>
            <w:tcW w:w="1701" w:type="dxa"/>
            <w:shd w:val="clear" w:color="auto" w:fill="auto"/>
          </w:tcPr>
          <w:p w14:paraId="6B5237A7" w14:textId="77777777" w:rsidR="00EA4152" w:rsidRPr="00266566" w:rsidRDefault="00EA4152" w:rsidP="00616AA2">
            <w:pPr>
              <w:spacing w:before="40" w:after="120"/>
            </w:pPr>
            <w:r w:rsidRPr="00266566">
              <w:t>30 mars 2007</w:t>
            </w:r>
          </w:p>
        </w:tc>
      </w:tr>
      <w:tr w:rsidR="00EA4152" w:rsidRPr="00266566" w14:paraId="2243A8E2" w14:textId="77777777" w:rsidTr="00616AA2">
        <w:tc>
          <w:tcPr>
            <w:tcW w:w="1750" w:type="dxa"/>
            <w:vMerge/>
            <w:shd w:val="clear" w:color="auto" w:fill="auto"/>
          </w:tcPr>
          <w:p w14:paraId="1872C325" w14:textId="77777777" w:rsidR="00EA4152" w:rsidRPr="00266566" w:rsidRDefault="00EA4152" w:rsidP="00616AA2">
            <w:pPr>
              <w:spacing w:before="40" w:after="120"/>
              <w:ind w:right="113"/>
            </w:pPr>
          </w:p>
        </w:tc>
        <w:tc>
          <w:tcPr>
            <w:tcW w:w="3919" w:type="dxa"/>
            <w:shd w:val="clear" w:color="auto" w:fill="auto"/>
          </w:tcPr>
          <w:p w14:paraId="05B52AD3" w14:textId="77777777" w:rsidR="00EA4152" w:rsidRPr="00266566" w:rsidRDefault="00EA4152" w:rsidP="00616AA2">
            <w:pPr>
              <w:spacing w:before="40" w:after="120"/>
              <w:ind w:right="113"/>
            </w:pPr>
            <w:r w:rsidRPr="00266566">
              <w:t>Quinzième rapport</w:t>
            </w:r>
          </w:p>
        </w:tc>
        <w:tc>
          <w:tcPr>
            <w:tcW w:w="1701" w:type="dxa"/>
            <w:shd w:val="clear" w:color="auto" w:fill="auto"/>
          </w:tcPr>
          <w:p w14:paraId="1238A5F7" w14:textId="77777777" w:rsidR="00EA4152" w:rsidRPr="00266566" w:rsidRDefault="00EA4152" w:rsidP="00616AA2">
            <w:pPr>
              <w:spacing w:before="40" w:after="120"/>
            </w:pPr>
            <w:r w:rsidRPr="00266566">
              <w:t>30 mars 2009</w:t>
            </w:r>
          </w:p>
        </w:tc>
      </w:tr>
      <w:tr w:rsidR="00EA4152" w:rsidRPr="00266566" w14:paraId="2705874A" w14:textId="77777777" w:rsidTr="00616AA2">
        <w:tc>
          <w:tcPr>
            <w:tcW w:w="1750" w:type="dxa"/>
            <w:vMerge/>
            <w:shd w:val="clear" w:color="auto" w:fill="auto"/>
          </w:tcPr>
          <w:p w14:paraId="18B2A9C4" w14:textId="77777777" w:rsidR="00EA4152" w:rsidRPr="00266566" w:rsidRDefault="00EA4152" w:rsidP="00616AA2">
            <w:pPr>
              <w:spacing w:before="40" w:after="120"/>
              <w:ind w:right="113"/>
            </w:pPr>
          </w:p>
        </w:tc>
        <w:tc>
          <w:tcPr>
            <w:tcW w:w="3919" w:type="dxa"/>
            <w:shd w:val="clear" w:color="auto" w:fill="auto"/>
          </w:tcPr>
          <w:p w14:paraId="19277881" w14:textId="77777777" w:rsidR="00EA4152" w:rsidRPr="00266566" w:rsidRDefault="00EA4152" w:rsidP="00616AA2">
            <w:pPr>
              <w:spacing w:before="40" w:after="120"/>
              <w:ind w:right="113"/>
            </w:pPr>
            <w:r w:rsidRPr="00266566">
              <w:t>Seizième rapport</w:t>
            </w:r>
          </w:p>
        </w:tc>
        <w:tc>
          <w:tcPr>
            <w:tcW w:w="1701" w:type="dxa"/>
            <w:shd w:val="clear" w:color="auto" w:fill="auto"/>
          </w:tcPr>
          <w:p w14:paraId="1A46BE76" w14:textId="77777777" w:rsidR="00EA4152" w:rsidRPr="00266566" w:rsidRDefault="00EA4152" w:rsidP="00616AA2">
            <w:pPr>
              <w:spacing w:before="40" w:after="120"/>
            </w:pPr>
            <w:r w:rsidRPr="00266566">
              <w:t>30 mars 2011</w:t>
            </w:r>
          </w:p>
        </w:tc>
      </w:tr>
      <w:tr w:rsidR="00EA4152" w:rsidRPr="00266566" w14:paraId="51355A03" w14:textId="77777777" w:rsidTr="00616AA2">
        <w:tc>
          <w:tcPr>
            <w:tcW w:w="1750" w:type="dxa"/>
            <w:vMerge/>
            <w:shd w:val="clear" w:color="auto" w:fill="auto"/>
          </w:tcPr>
          <w:p w14:paraId="1A23F43B" w14:textId="77777777" w:rsidR="00EA4152" w:rsidRPr="00266566" w:rsidRDefault="00EA4152" w:rsidP="00616AA2">
            <w:pPr>
              <w:spacing w:before="40" w:after="120"/>
              <w:ind w:right="113"/>
            </w:pPr>
          </w:p>
        </w:tc>
        <w:tc>
          <w:tcPr>
            <w:tcW w:w="3919" w:type="dxa"/>
            <w:shd w:val="clear" w:color="auto" w:fill="auto"/>
          </w:tcPr>
          <w:p w14:paraId="705D46CF" w14:textId="77777777" w:rsidR="00EA4152" w:rsidRPr="00266566" w:rsidRDefault="00EA4152" w:rsidP="00616AA2">
            <w:pPr>
              <w:spacing w:before="40" w:after="120"/>
              <w:ind w:right="113"/>
            </w:pPr>
            <w:r w:rsidRPr="00266566">
              <w:t>Dix-septième rapport</w:t>
            </w:r>
          </w:p>
        </w:tc>
        <w:tc>
          <w:tcPr>
            <w:tcW w:w="1701" w:type="dxa"/>
            <w:shd w:val="clear" w:color="auto" w:fill="auto"/>
          </w:tcPr>
          <w:p w14:paraId="45726910" w14:textId="77777777" w:rsidR="00EA4152" w:rsidRPr="00266566" w:rsidRDefault="00EA4152" w:rsidP="00616AA2">
            <w:pPr>
              <w:spacing w:before="40" w:after="120"/>
            </w:pPr>
            <w:r w:rsidRPr="00266566">
              <w:t>30 mars 2013</w:t>
            </w:r>
          </w:p>
        </w:tc>
      </w:tr>
      <w:tr w:rsidR="00EA4152" w:rsidRPr="00266566" w14:paraId="4B9335A4" w14:textId="77777777" w:rsidTr="00616AA2">
        <w:tc>
          <w:tcPr>
            <w:tcW w:w="1750" w:type="dxa"/>
            <w:vMerge/>
            <w:shd w:val="clear" w:color="auto" w:fill="auto"/>
          </w:tcPr>
          <w:p w14:paraId="06CAFEB5" w14:textId="77777777" w:rsidR="00EA4152" w:rsidRPr="00266566" w:rsidRDefault="00EA4152" w:rsidP="00616AA2">
            <w:pPr>
              <w:spacing w:before="40" w:after="120"/>
              <w:ind w:right="113"/>
            </w:pPr>
          </w:p>
        </w:tc>
        <w:tc>
          <w:tcPr>
            <w:tcW w:w="3919" w:type="dxa"/>
            <w:shd w:val="clear" w:color="auto" w:fill="auto"/>
          </w:tcPr>
          <w:p w14:paraId="349A2286" w14:textId="77777777" w:rsidR="00EA4152" w:rsidRPr="00266566" w:rsidRDefault="00EA4152" w:rsidP="00616AA2">
            <w:pPr>
              <w:spacing w:before="40" w:after="120"/>
              <w:ind w:right="113"/>
            </w:pPr>
            <w:r w:rsidRPr="00266566">
              <w:t>Dix-huitième rapport</w:t>
            </w:r>
          </w:p>
        </w:tc>
        <w:tc>
          <w:tcPr>
            <w:tcW w:w="1701" w:type="dxa"/>
            <w:shd w:val="clear" w:color="auto" w:fill="auto"/>
          </w:tcPr>
          <w:p w14:paraId="182B2E12" w14:textId="77777777" w:rsidR="00EA4152" w:rsidRPr="00266566" w:rsidRDefault="00EA4152" w:rsidP="00616AA2">
            <w:pPr>
              <w:spacing w:before="40" w:after="120"/>
            </w:pPr>
            <w:r w:rsidRPr="00266566">
              <w:t>30 mars 2015</w:t>
            </w:r>
          </w:p>
        </w:tc>
      </w:tr>
      <w:tr w:rsidR="00EA4152" w:rsidRPr="00266566" w14:paraId="41138229" w14:textId="77777777" w:rsidTr="00616AA2">
        <w:tc>
          <w:tcPr>
            <w:tcW w:w="1750" w:type="dxa"/>
            <w:vMerge/>
            <w:shd w:val="clear" w:color="auto" w:fill="auto"/>
          </w:tcPr>
          <w:p w14:paraId="697DAAE5" w14:textId="77777777" w:rsidR="00EA4152" w:rsidRPr="00266566" w:rsidRDefault="00EA4152" w:rsidP="00616AA2">
            <w:pPr>
              <w:spacing w:before="40" w:after="120"/>
              <w:ind w:right="113"/>
            </w:pPr>
          </w:p>
        </w:tc>
        <w:tc>
          <w:tcPr>
            <w:tcW w:w="3919" w:type="dxa"/>
            <w:shd w:val="clear" w:color="auto" w:fill="auto"/>
          </w:tcPr>
          <w:p w14:paraId="1511F6A0" w14:textId="77777777" w:rsidR="00EA4152" w:rsidRPr="00266566" w:rsidRDefault="00EA4152" w:rsidP="00616AA2">
            <w:pPr>
              <w:spacing w:before="40" w:after="120"/>
              <w:ind w:right="113"/>
            </w:pPr>
            <w:r w:rsidRPr="00266566">
              <w:t>Dix-neuvième rapport</w:t>
            </w:r>
          </w:p>
        </w:tc>
        <w:tc>
          <w:tcPr>
            <w:tcW w:w="1701" w:type="dxa"/>
            <w:shd w:val="clear" w:color="auto" w:fill="auto"/>
          </w:tcPr>
          <w:p w14:paraId="6D2F0D06" w14:textId="77777777" w:rsidR="00EA4152" w:rsidRPr="00266566" w:rsidRDefault="00EA4152" w:rsidP="00616AA2">
            <w:pPr>
              <w:spacing w:before="40" w:after="120"/>
            </w:pPr>
            <w:r w:rsidRPr="00266566">
              <w:t>30 mars 2017</w:t>
            </w:r>
          </w:p>
        </w:tc>
      </w:tr>
      <w:tr w:rsidR="00EA4152" w:rsidRPr="00266566" w14:paraId="5DFE1200" w14:textId="77777777" w:rsidTr="00616AA2">
        <w:tc>
          <w:tcPr>
            <w:tcW w:w="1750" w:type="dxa"/>
            <w:vMerge/>
            <w:shd w:val="clear" w:color="auto" w:fill="auto"/>
          </w:tcPr>
          <w:p w14:paraId="247536CA" w14:textId="77777777" w:rsidR="00EA4152" w:rsidRPr="00266566" w:rsidRDefault="00EA4152" w:rsidP="00616AA2">
            <w:pPr>
              <w:spacing w:before="40" w:after="120"/>
              <w:ind w:right="113"/>
            </w:pPr>
          </w:p>
        </w:tc>
        <w:tc>
          <w:tcPr>
            <w:tcW w:w="3919" w:type="dxa"/>
            <w:shd w:val="clear" w:color="auto" w:fill="auto"/>
          </w:tcPr>
          <w:p w14:paraId="3FC39955" w14:textId="77777777" w:rsidR="00EA4152" w:rsidRPr="00266566" w:rsidRDefault="00EA4152" w:rsidP="00616AA2">
            <w:pPr>
              <w:spacing w:before="40" w:after="120"/>
              <w:ind w:right="113"/>
            </w:pPr>
            <w:r w:rsidRPr="00266566">
              <w:t>Vingtième rapport</w:t>
            </w:r>
          </w:p>
        </w:tc>
        <w:tc>
          <w:tcPr>
            <w:tcW w:w="1701" w:type="dxa"/>
            <w:shd w:val="clear" w:color="auto" w:fill="auto"/>
          </w:tcPr>
          <w:p w14:paraId="4DDE2353" w14:textId="77777777" w:rsidR="00EA4152" w:rsidRPr="00266566" w:rsidRDefault="00EA4152" w:rsidP="00616AA2">
            <w:pPr>
              <w:spacing w:before="40" w:after="120"/>
            </w:pPr>
            <w:r w:rsidRPr="00266566">
              <w:t>30 mars 2019</w:t>
            </w:r>
          </w:p>
        </w:tc>
      </w:tr>
      <w:tr w:rsidR="00EA4152" w:rsidRPr="00266566" w14:paraId="5E7848D3" w14:textId="77777777" w:rsidTr="00616AA2">
        <w:tc>
          <w:tcPr>
            <w:tcW w:w="1750" w:type="dxa"/>
            <w:vMerge/>
            <w:shd w:val="clear" w:color="auto" w:fill="auto"/>
          </w:tcPr>
          <w:p w14:paraId="77056496" w14:textId="77777777" w:rsidR="00EA4152" w:rsidRPr="00266566" w:rsidRDefault="00EA4152" w:rsidP="00616AA2">
            <w:pPr>
              <w:spacing w:before="40" w:after="120"/>
              <w:ind w:right="113"/>
            </w:pPr>
          </w:p>
        </w:tc>
        <w:tc>
          <w:tcPr>
            <w:tcW w:w="3919" w:type="dxa"/>
            <w:shd w:val="clear" w:color="auto" w:fill="auto"/>
          </w:tcPr>
          <w:p w14:paraId="24F0BF7C" w14:textId="77777777" w:rsidR="00EA4152" w:rsidRPr="00266566" w:rsidRDefault="00EA4152" w:rsidP="00616AA2">
            <w:pPr>
              <w:spacing w:before="40" w:after="120"/>
              <w:ind w:right="113"/>
            </w:pPr>
            <w:r w:rsidRPr="00266566">
              <w:t>Vingt et unième rapport</w:t>
            </w:r>
          </w:p>
        </w:tc>
        <w:tc>
          <w:tcPr>
            <w:tcW w:w="1701" w:type="dxa"/>
            <w:shd w:val="clear" w:color="auto" w:fill="auto"/>
          </w:tcPr>
          <w:p w14:paraId="42EECE97" w14:textId="77777777" w:rsidR="00EA4152" w:rsidRPr="00266566" w:rsidRDefault="00EA4152" w:rsidP="00616AA2">
            <w:pPr>
              <w:spacing w:before="40" w:after="120"/>
            </w:pPr>
            <w:r w:rsidRPr="00266566">
              <w:t>30 mars 2021</w:t>
            </w:r>
          </w:p>
        </w:tc>
      </w:tr>
      <w:tr w:rsidR="00616AA2" w:rsidRPr="00266566" w14:paraId="104D7847" w14:textId="77777777" w:rsidTr="00616AA2">
        <w:tc>
          <w:tcPr>
            <w:tcW w:w="1750" w:type="dxa"/>
            <w:vMerge w:val="restart"/>
            <w:shd w:val="clear" w:color="auto" w:fill="auto"/>
          </w:tcPr>
          <w:p w14:paraId="478EBBEA" w14:textId="77777777" w:rsidR="00616AA2" w:rsidRPr="00266566" w:rsidRDefault="00616AA2" w:rsidP="00616AA2">
            <w:pPr>
              <w:keepNext/>
              <w:spacing w:before="40" w:after="120"/>
              <w:ind w:right="113"/>
            </w:pPr>
            <w:r w:rsidRPr="00266566">
              <w:t>Gambie</w:t>
            </w:r>
          </w:p>
        </w:tc>
        <w:tc>
          <w:tcPr>
            <w:tcW w:w="3919" w:type="dxa"/>
            <w:shd w:val="clear" w:color="auto" w:fill="auto"/>
          </w:tcPr>
          <w:p w14:paraId="49CBE41D" w14:textId="77777777" w:rsidR="00616AA2" w:rsidRPr="00266566" w:rsidRDefault="00616AA2" w:rsidP="00616AA2">
            <w:pPr>
              <w:keepNext/>
              <w:spacing w:before="40" w:after="120"/>
              <w:ind w:right="113"/>
            </w:pPr>
            <w:r w:rsidRPr="00266566">
              <w:t>Deuxième rapport</w:t>
            </w:r>
          </w:p>
        </w:tc>
        <w:tc>
          <w:tcPr>
            <w:tcW w:w="1701" w:type="dxa"/>
            <w:shd w:val="clear" w:color="auto" w:fill="auto"/>
          </w:tcPr>
          <w:p w14:paraId="2DFAF9CA" w14:textId="77777777" w:rsidR="00616AA2" w:rsidRPr="00266566" w:rsidRDefault="00616AA2" w:rsidP="00616AA2">
            <w:pPr>
              <w:keepNext/>
              <w:spacing w:before="40" w:after="120"/>
            </w:pPr>
            <w:r w:rsidRPr="00266566">
              <w:t>28 janvier 1982</w:t>
            </w:r>
          </w:p>
        </w:tc>
      </w:tr>
      <w:tr w:rsidR="00616AA2" w:rsidRPr="00266566" w14:paraId="799373AB" w14:textId="77777777" w:rsidTr="00616AA2">
        <w:tc>
          <w:tcPr>
            <w:tcW w:w="1750" w:type="dxa"/>
            <w:vMerge/>
            <w:shd w:val="clear" w:color="auto" w:fill="auto"/>
          </w:tcPr>
          <w:p w14:paraId="070BF09F" w14:textId="77777777" w:rsidR="00616AA2" w:rsidRPr="00266566" w:rsidRDefault="00616AA2" w:rsidP="00616AA2">
            <w:pPr>
              <w:keepNext/>
              <w:spacing w:before="40" w:after="120"/>
              <w:ind w:right="113"/>
            </w:pPr>
          </w:p>
        </w:tc>
        <w:tc>
          <w:tcPr>
            <w:tcW w:w="3919" w:type="dxa"/>
            <w:shd w:val="clear" w:color="auto" w:fill="auto"/>
          </w:tcPr>
          <w:p w14:paraId="701AB968" w14:textId="77777777" w:rsidR="00616AA2" w:rsidRPr="00266566" w:rsidRDefault="00616AA2" w:rsidP="00616AA2">
            <w:pPr>
              <w:keepNext/>
              <w:spacing w:before="40" w:after="120"/>
              <w:ind w:right="113"/>
            </w:pPr>
            <w:r w:rsidRPr="00266566">
              <w:t>Troisième rapport</w:t>
            </w:r>
          </w:p>
        </w:tc>
        <w:tc>
          <w:tcPr>
            <w:tcW w:w="1701" w:type="dxa"/>
            <w:shd w:val="clear" w:color="auto" w:fill="auto"/>
          </w:tcPr>
          <w:p w14:paraId="4C47CD15" w14:textId="77777777" w:rsidR="00616AA2" w:rsidRPr="00266566" w:rsidRDefault="00616AA2" w:rsidP="00616AA2">
            <w:pPr>
              <w:keepNext/>
              <w:spacing w:before="40" w:after="120"/>
            </w:pPr>
            <w:r w:rsidRPr="00266566">
              <w:t>28 janvier 1984</w:t>
            </w:r>
          </w:p>
        </w:tc>
      </w:tr>
      <w:tr w:rsidR="00616AA2" w:rsidRPr="00266566" w14:paraId="7688ECD4" w14:textId="77777777" w:rsidTr="00616AA2">
        <w:tc>
          <w:tcPr>
            <w:tcW w:w="1750" w:type="dxa"/>
            <w:vMerge/>
            <w:shd w:val="clear" w:color="auto" w:fill="auto"/>
          </w:tcPr>
          <w:p w14:paraId="28C96D8B" w14:textId="77777777" w:rsidR="00616AA2" w:rsidRPr="00266566" w:rsidRDefault="00616AA2" w:rsidP="00616AA2">
            <w:pPr>
              <w:keepNext/>
              <w:spacing w:before="40" w:after="120"/>
              <w:ind w:right="113"/>
            </w:pPr>
          </w:p>
        </w:tc>
        <w:tc>
          <w:tcPr>
            <w:tcW w:w="3919" w:type="dxa"/>
            <w:shd w:val="clear" w:color="auto" w:fill="auto"/>
          </w:tcPr>
          <w:p w14:paraId="527C423D" w14:textId="77777777" w:rsidR="00616AA2" w:rsidRPr="00266566" w:rsidRDefault="00616AA2" w:rsidP="00616AA2">
            <w:pPr>
              <w:keepNext/>
              <w:spacing w:before="40" w:after="120"/>
              <w:ind w:right="113"/>
            </w:pPr>
            <w:r w:rsidRPr="00266566">
              <w:t>Quatrième rapport</w:t>
            </w:r>
          </w:p>
        </w:tc>
        <w:tc>
          <w:tcPr>
            <w:tcW w:w="1701" w:type="dxa"/>
            <w:shd w:val="clear" w:color="auto" w:fill="auto"/>
          </w:tcPr>
          <w:p w14:paraId="040608B6" w14:textId="77777777" w:rsidR="00616AA2" w:rsidRPr="00266566" w:rsidRDefault="00616AA2" w:rsidP="00616AA2">
            <w:pPr>
              <w:keepNext/>
              <w:spacing w:before="40" w:after="120"/>
            </w:pPr>
            <w:r w:rsidRPr="00266566">
              <w:t>28 janvier 1986</w:t>
            </w:r>
          </w:p>
        </w:tc>
      </w:tr>
      <w:tr w:rsidR="00616AA2" w:rsidRPr="00266566" w14:paraId="1A19B504" w14:textId="77777777" w:rsidTr="00616AA2">
        <w:tc>
          <w:tcPr>
            <w:tcW w:w="1750" w:type="dxa"/>
            <w:vMerge/>
            <w:shd w:val="clear" w:color="auto" w:fill="auto"/>
          </w:tcPr>
          <w:p w14:paraId="7DF2827D" w14:textId="77777777" w:rsidR="00616AA2" w:rsidRPr="00266566" w:rsidRDefault="00616AA2" w:rsidP="00616AA2">
            <w:pPr>
              <w:spacing w:before="40" w:after="120"/>
              <w:ind w:right="113"/>
            </w:pPr>
          </w:p>
        </w:tc>
        <w:tc>
          <w:tcPr>
            <w:tcW w:w="3919" w:type="dxa"/>
            <w:shd w:val="clear" w:color="auto" w:fill="auto"/>
          </w:tcPr>
          <w:p w14:paraId="5B84F0D1" w14:textId="77777777" w:rsidR="00616AA2" w:rsidRPr="00266566" w:rsidRDefault="00616AA2" w:rsidP="00616AA2">
            <w:pPr>
              <w:spacing w:before="40" w:after="120"/>
              <w:ind w:right="113"/>
            </w:pPr>
            <w:r w:rsidRPr="00266566">
              <w:t>Cinquième rapport</w:t>
            </w:r>
          </w:p>
        </w:tc>
        <w:tc>
          <w:tcPr>
            <w:tcW w:w="1701" w:type="dxa"/>
            <w:shd w:val="clear" w:color="auto" w:fill="auto"/>
          </w:tcPr>
          <w:p w14:paraId="16176210" w14:textId="77777777" w:rsidR="00616AA2" w:rsidRPr="00266566" w:rsidRDefault="00616AA2" w:rsidP="00616AA2">
            <w:pPr>
              <w:spacing w:before="40" w:after="120"/>
            </w:pPr>
            <w:r w:rsidRPr="00266566">
              <w:t>28 janvier 1988</w:t>
            </w:r>
          </w:p>
        </w:tc>
      </w:tr>
      <w:tr w:rsidR="00616AA2" w:rsidRPr="00266566" w14:paraId="5D25CDAC" w14:textId="77777777" w:rsidTr="00616AA2">
        <w:tc>
          <w:tcPr>
            <w:tcW w:w="1750" w:type="dxa"/>
            <w:vMerge/>
            <w:shd w:val="clear" w:color="auto" w:fill="auto"/>
          </w:tcPr>
          <w:p w14:paraId="67420C94" w14:textId="77777777" w:rsidR="00616AA2" w:rsidRPr="00266566" w:rsidRDefault="00616AA2" w:rsidP="00616AA2">
            <w:pPr>
              <w:spacing w:before="40" w:after="120"/>
              <w:ind w:right="113"/>
            </w:pPr>
          </w:p>
        </w:tc>
        <w:tc>
          <w:tcPr>
            <w:tcW w:w="3919" w:type="dxa"/>
            <w:shd w:val="clear" w:color="auto" w:fill="auto"/>
          </w:tcPr>
          <w:p w14:paraId="6BE97775" w14:textId="77777777" w:rsidR="00616AA2" w:rsidRPr="00266566" w:rsidRDefault="00616AA2" w:rsidP="00616AA2">
            <w:pPr>
              <w:spacing w:before="40" w:after="120"/>
              <w:ind w:right="113"/>
            </w:pPr>
            <w:r w:rsidRPr="00266566">
              <w:t>Sixième rapport</w:t>
            </w:r>
          </w:p>
        </w:tc>
        <w:tc>
          <w:tcPr>
            <w:tcW w:w="1701" w:type="dxa"/>
            <w:shd w:val="clear" w:color="auto" w:fill="auto"/>
          </w:tcPr>
          <w:p w14:paraId="7698C0B5" w14:textId="77777777" w:rsidR="00616AA2" w:rsidRPr="00266566" w:rsidRDefault="00616AA2" w:rsidP="00616AA2">
            <w:pPr>
              <w:spacing w:before="40" w:after="120"/>
            </w:pPr>
            <w:r w:rsidRPr="00266566">
              <w:t>28 janvier 1990</w:t>
            </w:r>
          </w:p>
        </w:tc>
      </w:tr>
      <w:tr w:rsidR="00616AA2" w:rsidRPr="00266566" w14:paraId="0C7AC2E3" w14:textId="77777777" w:rsidTr="00616AA2">
        <w:tc>
          <w:tcPr>
            <w:tcW w:w="1750" w:type="dxa"/>
            <w:vMerge/>
            <w:shd w:val="clear" w:color="auto" w:fill="auto"/>
          </w:tcPr>
          <w:p w14:paraId="0E502B4F" w14:textId="77777777" w:rsidR="00616AA2" w:rsidRPr="00266566" w:rsidRDefault="00616AA2" w:rsidP="00616AA2">
            <w:pPr>
              <w:spacing w:before="40" w:after="120"/>
              <w:ind w:right="113"/>
            </w:pPr>
          </w:p>
        </w:tc>
        <w:tc>
          <w:tcPr>
            <w:tcW w:w="3919" w:type="dxa"/>
            <w:shd w:val="clear" w:color="auto" w:fill="auto"/>
          </w:tcPr>
          <w:p w14:paraId="349A37C9" w14:textId="77777777" w:rsidR="00616AA2" w:rsidRPr="00266566" w:rsidRDefault="00616AA2" w:rsidP="00616AA2">
            <w:pPr>
              <w:spacing w:before="40" w:after="120"/>
              <w:ind w:right="113"/>
            </w:pPr>
            <w:r w:rsidRPr="00266566">
              <w:t>Septième rapport</w:t>
            </w:r>
          </w:p>
        </w:tc>
        <w:tc>
          <w:tcPr>
            <w:tcW w:w="1701" w:type="dxa"/>
            <w:shd w:val="clear" w:color="auto" w:fill="auto"/>
          </w:tcPr>
          <w:p w14:paraId="1B5AFBCE" w14:textId="77777777" w:rsidR="00616AA2" w:rsidRPr="00266566" w:rsidRDefault="00616AA2" w:rsidP="00616AA2">
            <w:pPr>
              <w:spacing w:before="40" w:after="120"/>
            </w:pPr>
            <w:r w:rsidRPr="00266566">
              <w:t>28 janvier 1992</w:t>
            </w:r>
          </w:p>
        </w:tc>
      </w:tr>
      <w:tr w:rsidR="00616AA2" w:rsidRPr="00266566" w14:paraId="1184FBC3" w14:textId="77777777" w:rsidTr="00616AA2">
        <w:tc>
          <w:tcPr>
            <w:tcW w:w="1750" w:type="dxa"/>
            <w:vMerge/>
            <w:shd w:val="clear" w:color="auto" w:fill="auto"/>
          </w:tcPr>
          <w:p w14:paraId="5C934904" w14:textId="77777777" w:rsidR="00616AA2" w:rsidRPr="00266566" w:rsidRDefault="00616AA2" w:rsidP="00616AA2">
            <w:pPr>
              <w:spacing w:before="40" w:after="120"/>
              <w:ind w:right="113"/>
            </w:pPr>
          </w:p>
        </w:tc>
        <w:tc>
          <w:tcPr>
            <w:tcW w:w="3919" w:type="dxa"/>
            <w:shd w:val="clear" w:color="auto" w:fill="auto"/>
          </w:tcPr>
          <w:p w14:paraId="19651465" w14:textId="77777777" w:rsidR="00616AA2" w:rsidRPr="00266566" w:rsidRDefault="00616AA2" w:rsidP="00616AA2">
            <w:pPr>
              <w:spacing w:before="40" w:after="120"/>
              <w:ind w:right="113"/>
            </w:pPr>
            <w:r w:rsidRPr="00266566">
              <w:t>Huitième rapport</w:t>
            </w:r>
          </w:p>
        </w:tc>
        <w:tc>
          <w:tcPr>
            <w:tcW w:w="1701" w:type="dxa"/>
            <w:shd w:val="clear" w:color="auto" w:fill="auto"/>
          </w:tcPr>
          <w:p w14:paraId="55CC166B" w14:textId="77777777" w:rsidR="00616AA2" w:rsidRPr="00266566" w:rsidRDefault="00616AA2" w:rsidP="00616AA2">
            <w:pPr>
              <w:spacing w:before="40" w:after="120"/>
            </w:pPr>
            <w:r w:rsidRPr="00266566">
              <w:t>28 janvier 1994</w:t>
            </w:r>
          </w:p>
        </w:tc>
      </w:tr>
      <w:tr w:rsidR="00616AA2" w:rsidRPr="00266566" w14:paraId="3EC8B17E" w14:textId="77777777" w:rsidTr="00616AA2">
        <w:tc>
          <w:tcPr>
            <w:tcW w:w="1750" w:type="dxa"/>
            <w:vMerge/>
            <w:shd w:val="clear" w:color="auto" w:fill="auto"/>
          </w:tcPr>
          <w:p w14:paraId="35BB291A" w14:textId="77777777" w:rsidR="00616AA2" w:rsidRPr="00266566" w:rsidRDefault="00616AA2" w:rsidP="00616AA2">
            <w:pPr>
              <w:spacing w:before="40" w:after="120"/>
              <w:ind w:right="113"/>
            </w:pPr>
          </w:p>
        </w:tc>
        <w:tc>
          <w:tcPr>
            <w:tcW w:w="3919" w:type="dxa"/>
            <w:shd w:val="clear" w:color="auto" w:fill="auto"/>
          </w:tcPr>
          <w:p w14:paraId="6824AC4D" w14:textId="77777777" w:rsidR="00616AA2" w:rsidRPr="00266566" w:rsidRDefault="00616AA2" w:rsidP="00616AA2">
            <w:pPr>
              <w:spacing w:before="40" w:after="120"/>
              <w:ind w:right="113"/>
            </w:pPr>
            <w:r w:rsidRPr="00266566">
              <w:t>Neuvième rapport</w:t>
            </w:r>
          </w:p>
        </w:tc>
        <w:tc>
          <w:tcPr>
            <w:tcW w:w="1701" w:type="dxa"/>
            <w:shd w:val="clear" w:color="auto" w:fill="auto"/>
          </w:tcPr>
          <w:p w14:paraId="61F2E85A" w14:textId="77777777" w:rsidR="00616AA2" w:rsidRPr="00266566" w:rsidRDefault="00616AA2" w:rsidP="00616AA2">
            <w:pPr>
              <w:spacing w:before="40" w:after="120"/>
            </w:pPr>
            <w:r w:rsidRPr="00266566">
              <w:t>28 janvier 1996</w:t>
            </w:r>
          </w:p>
        </w:tc>
      </w:tr>
      <w:tr w:rsidR="00616AA2" w:rsidRPr="00266566" w14:paraId="147BB3E8" w14:textId="77777777" w:rsidTr="00616AA2">
        <w:tc>
          <w:tcPr>
            <w:tcW w:w="1750" w:type="dxa"/>
            <w:vMerge/>
            <w:shd w:val="clear" w:color="auto" w:fill="auto"/>
          </w:tcPr>
          <w:p w14:paraId="344DFEB9" w14:textId="77777777" w:rsidR="00616AA2" w:rsidRPr="00266566" w:rsidRDefault="00616AA2" w:rsidP="00616AA2">
            <w:pPr>
              <w:spacing w:before="40" w:after="120"/>
              <w:ind w:right="113"/>
            </w:pPr>
          </w:p>
        </w:tc>
        <w:tc>
          <w:tcPr>
            <w:tcW w:w="3919" w:type="dxa"/>
            <w:shd w:val="clear" w:color="auto" w:fill="auto"/>
          </w:tcPr>
          <w:p w14:paraId="2F31D1C8" w14:textId="77777777" w:rsidR="00616AA2" w:rsidRPr="00266566" w:rsidRDefault="00616AA2" w:rsidP="00616AA2">
            <w:pPr>
              <w:spacing w:before="40" w:after="120"/>
              <w:ind w:right="113"/>
            </w:pPr>
            <w:r w:rsidRPr="00266566">
              <w:t>Dixième rapport</w:t>
            </w:r>
          </w:p>
        </w:tc>
        <w:tc>
          <w:tcPr>
            <w:tcW w:w="1701" w:type="dxa"/>
            <w:shd w:val="clear" w:color="auto" w:fill="auto"/>
          </w:tcPr>
          <w:p w14:paraId="25499F94" w14:textId="77777777" w:rsidR="00616AA2" w:rsidRPr="00266566" w:rsidRDefault="00616AA2" w:rsidP="00616AA2">
            <w:pPr>
              <w:spacing w:before="40" w:after="120"/>
            </w:pPr>
            <w:r w:rsidRPr="00266566">
              <w:t>28 janvier 1998</w:t>
            </w:r>
          </w:p>
        </w:tc>
      </w:tr>
      <w:tr w:rsidR="00616AA2" w:rsidRPr="00266566" w14:paraId="786A2B82" w14:textId="77777777" w:rsidTr="00616AA2">
        <w:tc>
          <w:tcPr>
            <w:tcW w:w="1750" w:type="dxa"/>
            <w:vMerge/>
            <w:shd w:val="clear" w:color="auto" w:fill="auto"/>
          </w:tcPr>
          <w:p w14:paraId="68B1752A" w14:textId="77777777" w:rsidR="00616AA2" w:rsidRPr="00266566" w:rsidRDefault="00616AA2" w:rsidP="00616AA2">
            <w:pPr>
              <w:spacing w:before="40" w:after="120"/>
              <w:ind w:right="113"/>
            </w:pPr>
          </w:p>
        </w:tc>
        <w:tc>
          <w:tcPr>
            <w:tcW w:w="3919" w:type="dxa"/>
            <w:shd w:val="clear" w:color="auto" w:fill="auto"/>
          </w:tcPr>
          <w:p w14:paraId="7AE8BAB3" w14:textId="77777777" w:rsidR="00616AA2" w:rsidRPr="00266566" w:rsidRDefault="00616AA2" w:rsidP="00616AA2">
            <w:pPr>
              <w:spacing w:before="40" w:after="120"/>
              <w:ind w:right="113"/>
            </w:pPr>
            <w:r w:rsidRPr="00266566">
              <w:t>Onzième rapport</w:t>
            </w:r>
          </w:p>
        </w:tc>
        <w:tc>
          <w:tcPr>
            <w:tcW w:w="1701" w:type="dxa"/>
            <w:shd w:val="clear" w:color="auto" w:fill="auto"/>
          </w:tcPr>
          <w:p w14:paraId="4D4F5B30" w14:textId="77777777" w:rsidR="00616AA2" w:rsidRPr="00266566" w:rsidRDefault="00616AA2" w:rsidP="00616AA2">
            <w:pPr>
              <w:spacing w:before="40" w:after="120"/>
            </w:pPr>
            <w:r w:rsidRPr="00266566">
              <w:t>28 janvier 2000</w:t>
            </w:r>
          </w:p>
        </w:tc>
      </w:tr>
      <w:tr w:rsidR="00616AA2" w:rsidRPr="00266566" w14:paraId="2867D289" w14:textId="77777777" w:rsidTr="00616AA2">
        <w:tc>
          <w:tcPr>
            <w:tcW w:w="1750" w:type="dxa"/>
            <w:vMerge/>
            <w:shd w:val="clear" w:color="auto" w:fill="auto"/>
          </w:tcPr>
          <w:p w14:paraId="1C1409B9" w14:textId="77777777" w:rsidR="00616AA2" w:rsidRPr="00266566" w:rsidRDefault="00616AA2" w:rsidP="00616AA2">
            <w:pPr>
              <w:spacing w:before="40" w:after="120"/>
              <w:ind w:right="113"/>
            </w:pPr>
          </w:p>
        </w:tc>
        <w:tc>
          <w:tcPr>
            <w:tcW w:w="3919" w:type="dxa"/>
            <w:shd w:val="clear" w:color="auto" w:fill="auto"/>
          </w:tcPr>
          <w:p w14:paraId="47C5BC79" w14:textId="77777777" w:rsidR="00616AA2" w:rsidRPr="00266566" w:rsidRDefault="00616AA2" w:rsidP="00616AA2">
            <w:pPr>
              <w:spacing w:before="40" w:after="120"/>
              <w:ind w:right="113"/>
            </w:pPr>
            <w:r w:rsidRPr="00266566">
              <w:t>Douzième rapport</w:t>
            </w:r>
          </w:p>
        </w:tc>
        <w:tc>
          <w:tcPr>
            <w:tcW w:w="1701" w:type="dxa"/>
            <w:shd w:val="clear" w:color="auto" w:fill="auto"/>
          </w:tcPr>
          <w:p w14:paraId="07DC45A0" w14:textId="77777777" w:rsidR="00616AA2" w:rsidRPr="00266566" w:rsidRDefault="00616AA2" w:rsidP="00616AA2">
            <w:pPr>
              <w:spacing w:before="40" w:after="120"/>
            </w:pPr>
            <w:r w:rsidRPr="00266566">
              <w:t>28 janvier 2002</w:t>
            </w:r>
          </w:p>
        </w:tc>
      </w:tr>
      <w:tr w:rsidR="00616AA2" w:rsidRPr="00266566" w14:paraId="4E16A8BA" w14:textId="77777777" w:rsidTr="00616AA2">
        <w:tc>
          <w:tcPr>
            <w:tcW w:w="1750" w:type="dxa"/>
            <w:vMerge/>
            <w:shd w:val="clear" w:color="auto" w:fill="auto"/>
          </w:tcPr>
          <w:p w14:paraId="32048938" w14:textId="77777777" w:rsidR="00616AA2" w:rsidRPr="00266566" w:rsidRDefault="00616AA2" w:rsidP="00616AA2">
            <w:pPr>
              <w:spacing w:before="40" w:after="120"/>
              <w:ind w:right="113"/>
            </w:pPr>
          </w:p>
        </w:tc>
        <w:tc>
          <w:tcPr>
            <w:tcW w:w="3919" w:type="dxa"/>
            <w:shd w:val="clear" w:color="auto" w:fill="auto"/>
          </w:tcPr>
          <w:p w14:paraId="7310ECB4" w14:textId="77777777" w:rsidR="00616AA2" w:rsidRPr="00266566" w:rsidRDefault="00616AA2" w:rsidP="00616AA2">
            <w:pPr>
              <w:spacing w:before="40" w:after="120"/>
              <w:ind w:right="113"/>
            </w:pPr>
            <w:r w:rsidRPr="00266566">
              <w:t>Treizième rapport</w:t>
            </w:r>
          </w:p>
        </w:tc>
        <w:tc>
          <w:tcPr>
            <w:tcW w:w="1701" w:type="dxa"/>
            <w:shd w:val="clear" w:color="auto" w:fill="auto"/>
          </w:tcPr>
          <w:p w14:paraId="6B559A8B" w14:textId="77777777" w:rsidR="00616AA2" w:rsidRPr="00266566" w:rsidRDefault="00616AA2" w:rsidP="00616AA2">
            <w:pPr>
              <w:spacing w:before="40" w:after="120"/>
            </w:pPr>
            <w:r w:rsidRPr="00266566">
              <w:t>28 janvier 2004</w:t>
            </w:r>
          </w:p>
        </w:tc>
      </w:tr>
      <w:tr w:rsidR="00616AA2" w:rsidRPr="00266566" w14:paraId="2ABA5871" w14:textId="77777777" w:rsidTr="00616AA2">
        <w:tc>
          <w:tcPr>
            <w:tcW w:w="1750" w:type="dxa"/>
            <w:vMerge/>
            <w:shd w:val="clear" w:color="auto" w:fill="auto"/>
          </w:tcPr>
          <w:p w14:paraId="5653C681" w14:textId="77777777" w:rsidR="00616AA2" w:rsidRPr="00266566" w:rsidRDefault="00616AA2" w:rsidP="00616AA2">
            <w:pPr>
              <w:spacing w:before="40" w:after="120"/>
              <w:ind w:right="113"/>
            </w:pPr>
          </w:p>
        </w:tc>
        <w:tc>
          <w:tcPr>
            <w:tcW w:w="3919" w:type="dxa"/>
            <w:shd w:val="clear" w:color="auto" w:fill="auto"/>
          </w:tcPr>
          <w:p w14:paraId="66F32205" w14:textId="77777777" w:rsidR="00616AA2" w:rsidRPr="00266566" w:rsidRDefault="00616AA2" w:rsidP="00616AA2">
            <w:pPr>
              <w:spacing w:before="40" w:after="120"/>
              <w:ind w:right="113"/>
            </w:pPr>
            <w:r w:rsidRPr="00266566">
              <w:t>Quatorzième rapport</w:t>
            </w:r>
          </w:p>
        </w:tc>
        <w:tc>
          <w:tcPr>
            <w:tcW w:w="1701" w:type="dxa"/>
            <w:shd w:val="clear" w:color="auto" w:fill="auto"/>
          </w:tcPr>
          <w:p w14:paraId="186D0DE2" w14:textId="77777777" w:rsidR="00616AA2" w:rsidRPr="00266566" w:rsidRDefault="00616AA2" w:rsidP="00616AA2">
            <w:pPr>
              <w:spacing w:before="40" w:after="120"/>
            </w:pPr>
            <w:r w:rsidRPr="00266566">
              <w:t>28 janvier 2006</w:t>
            </w:r>
          </w:p>
        </w:tc>
      </w:tr>
      <w:tr w:rsidR="00616AA2" w:rsidRPr="00266566" w14:paraId="3D2860CA" w14:textId="77777777" w:rsidTr="00616AA2">
        <w:tc>
          <w:tcPr>
            <w:tcW w:w="1750" w:type="dxa"/>
            <w:vMerge/>
            <w:shd w:val="clear" w:color="auto" w:fill="auto"/>
          </w:tcPr>
          <w:p w14:paraId="49DFA983" w14:textId="77777777" w:rsidR="00616AA2" w:rsidRPr="00266566" w:rsidRDefault="00616AA2" w:rsidP="00616AA2">
            <w:pPr>
              <w:spacing w:before="40" w:after="120"/>
              <w:ind w:right="113"/>
            </w:pPr>
          </w:p>
        </w:tc>
        <w:tc>
          <w:tcPr>
            <w:tcW w:w="3919" w:type="dxa"/>
            <w:shd w:val="clear" w:color="auto" w:fill="auto"/>
          </w:tcPr>
          <w:p w14:paraId="2476E4DA" w14:textId="77777777" w:rsidR="00616AA2" w:rsidRPr="00266566" w:rsidRDefault="00616AA2" w:rsidP="00616AA2">
            <w:pPr>
              <w:spacing w:before="40" w:after="120"/>
              <w:ind w:right="113"/>
            </w:pPr>
            <w:r w:rsidRPr="00266566">
              <w:t>Quinzième rapport</w:t>
            </w:r>
          </w:p>
        </w:tc>
        <w:tc>
          <w:tcPr>
            <w:tcW w:w="1701" w:type="dxa"/>
            <w:shd w:val="clear" w:color="auto" w:fill="auto"/>
          </w:tcPr>
          <w:p w14:paraId="00364602" w14:textId="77777777" w:rsidR="00616AA2" w:rsidRPr="00266566" w:rsidRDefault="00616AA2" w:rsidP="00616AA2">
            <w:pPr>
              <w:spacing w:before="40" w:after="120"/>
            </w:pPr>
            <w:r w:rsidRPr="00266566">
              <w:t>28 janvier 2008</w:t>
            </w:r>
          </w:p>
        </w:tc>
      </w:tr>
      <w:tr w:rsidR="00616AA2" w:rsidRPr="00266566" w14:paraId="2586071C" w14:textId="77777777" w:rsidTr="00616AA2">
        <w:tc>
          <w:tcPr>
            <w:tcW w:w="1750" w:type="dxa"/>
            <w:vMerge/>
            <w:shd w:val="clear" w:color="auto" w:fill="auto"/>
          </w:tcPr>
          <w:p w14:paraId="511609B6" w14:textId="77777777" w:rsidR="00616AA2" w:rsidRPr="00266566" w:rsidRDefault="00616AA2" w:rsidP="00616AA2">
            <w:pPr>
              <w:spacing w:before="40" w:after="120"/>
              <w:ind w:right="113"/>
            </w:pPr>
          </w:p>
        </w:tc>
        <w:tc>
          <w:tcPr>
            <w:tcW w:w="3919" w:type="dxa"/>
            <w:shd w:val="clear" w:color="auto" w:fill="auto"/>
          </w:tcPr>
          <w:p w14:paraId="557F7BA9" w14:textId="77777777" w:rsidR="00616AA2" w:rsidRPr="00266566" w:rsidRDefault="00616AA2" w:rsidP="00616AA2">
            <w:pPr>
              <w:spacing w:before="40" w:after="120"/>
              <w:ind w:right="113"/>
            </w:pPr>
            <w:r w:rsidRPr="00266566">
              <w:t>Seizième rapport</w:t>
            </w:r>
          </w:p>
        </w:tc>
        <w:tc>
          <w:tcPr>
            <w:tcW w:w="1701" w:type="dxa"/>
            <w:shd w:val="clear" w:color="auto" w:fill="auto"/>
          </w:tcPr>
          <w:p w14:paraId="16B7D57E" w14:textId="77777777" w:rsidR="00616AA2" w:rsidRPr="00266566" w:rsidRDefault="00616AA2" w:rsidP="00616AA2">
            <w:pPr>
              <w:spacing w:before="40" w:after="120"/>
            </w:pPr>
            <w:r w:rsidRPr="00266566">
              <w:t>28 janvier 2010</w:t>
            </w:r>
          </w:p>
        </w:tc>
      </w:tr>
      <w:tr w:rsidR="00616AA2" w:rsidRPr="00266566" w14:paraId="642362F8" w14:textId="77777777" w:rsidTr="00616AA2">
        <w:tc>
          <w:tcPr>
            <w:tcW w:w="1750" w:type="dxa"/>
            <w:vMerge/>
            <w:shd w:val="clear" w:color="auto" w:fill="auto"/>
          </w:tcPr>
          <w:p w14:paraId="21CB89D3" w14:textId="77777777" w:rsidR="00616AA2" w:rsidRPr="00266566" w:rsidRDefault="00616AA2" w:rsidP="00616AA2">
            <w:pPr>
              <w:spacing w:before="40" w:after="120"/>
              <w:ind w:right="113"/>
            </w:pPr>
          </w:p>
        </w:tc>
        <w:tc>
          <w:tcPr>
            <w:tcW w:w="3919" w:type="dxa"/>
            <w:shd w:val="clear" w:color="auto" w:fill="auto"/>
          </w:tcPr>
          <w:p w14:paraId="18733687" w14:textId="77777777" w:rsidR="00616AA2" w:rsidRPr="00266566" w:rsidRDefault="00616AA2" w:rsidP="00616AA2">
            <w:pPr>
              <w:spacing w:before="40" w:after="120"/>
              <w:ind w:right="113"/>
            </w:pPr>
            <w:r w:rsidRPr="00266566">
              <w:t>Dix-septième rapport</w:t>
            </w:r>
          </w:p>
        </w:tc>
        <w:tc>
          <w:tcPr>
            <w:tcW w:w="1701" w:type="dxa"/>
            <w:shd w:val="clear" w:color="auto" w:fill="auto"/>
          </w:tcPr>
          <w:p w14:paraId="16FF887A" w14:textId="77777777" w:rsidR="00616AA2" w:rsidRPr="00266566" w:rsidRDefault="00616AA2" w:rsidP="00616AA2">
            <w:pPr>
              <w:spacing w:before="40" w:after="120"/>
            </w:pPr>
            <w:r w:rsidRPr="00266566">
              <w:t>28 janvier 2012</w:t>
            </w:r>
          </w:p>
        </w:tc>
      </w:tr>
      <w:tr w:rsidR="00616AA2" w:rsidRPr="00266566" w14:paraId="54F69B2F" w14:textId="77777777" w:rsidTr="00616AA2">
        <w:tc>
          <w:tcPr>
            <w:tcW w:w="1750" w:type="dxa"/>
            <w:vMerge/>
            <w:shd w:val="clear" w:color="auto" w:fill="auto"/>
          </w:tcPr>
          <w:p w14:paraId="3C98BC34" w14:textId="77777777" w:rsidR="00616AA2" w:rsidRPr="00266566" w:rsidRDefault="00616AA2" w:rsidP="00616AA2">
            <w:pPr>
              <w:spacing w:before="40" w:after="120"/>
              <w:ind w:right="113"/>
            </w:pPr>
          </w:p>
        </w:tc>
        <w:tc>
          <w:tcPr>
            <w:tcW w:w="3919" w:type="dxa"/>
            <w:shd w:val="clear" w:color="auto" w:fill="auto"/>
          </w:tcPr>
          <w:p w14:paraId="4A78F740" w14:textId="77777777" w:rsidR="00616AA2" w:rsidRPr="00266566" w:rsidRDefault="00616AA2" w:rsidP="00616AA2">
            <w:pPr>
              <w:spacing w:before="40" w:after="120"/>
              <w:ind w:right="113"/>
            </w:pPr>
            <w:r w:rsidRPr="00266566">
              <w:t>Dix-huitième rapport</w:t>
            </w:r>
          </w:p>
        </w:tc>
        <w:tc>
          <w:tcPr>
            <w:tcW w:w="1701" w:type="dxa"/>
            <w:shd w:val="clear" w:color="auto" w:fill="auto"/>
          </w:tcPr>
          <w:p w14:paraId="1DB21C5B" w14:textId="77777777" w:rsidR="00616AA2" w:rsidRPr="00266566" w:rsidRDefault="00616AA2" w:rsidP="00616AA2">
            <w:pPr>
              <w:spacing w:before="40" w:after="120"/>
            </w:pPr>
            <w:r w:rsidRPr="00266566">
              <w:t>28 janvier 2014</w:t>
            </w:r>
          </w:p>
        </w:tc>
      </w:tr>
      <w:tr w:rsidR="00616AA2" w:rsidRPr="00266566" w14:paraId="1E6EC7F3" w14:textId="77777777" w:rsidTr="00616AA2">
        <w:tc>
          <w:tcPr>
            <w:tcW w:w="1750" w:type="dxa"/>
            <w:vMerge/>
            <w:shd w:val="clear" w:color="auto" w:fill="auto"/>
          </w:tcPr>
          <w:p w14:paraId="13AC48E5" w14:textId="77777777" w:rsidR="00616AA2" w:rsidRPr="00266566" w:rsidRDefault="00616AA2" w:rsidP="00616AA2">
            <w:pPr>
              <w:spacing w:before="40" w:after="120"/>
              <w:ind w:right="113"/>
            </w:pPr>
          </w:p>
        </w:tc>
        <w:tc>
          <w:tcPr>
            <w:tcW w:w="3919" w:type="dxa"/>
            <w:shd w:val="clear" w:color="auto" w:fill="auto"/>
          </w:tcPr>
          <w:p w14:paraId="53754578" w14:textId="77777777" w:rsidR="00616AA2" w:rsidRPr="00266566" w:rsidRDefault="00616AA2" w:rsidP="00616AA2">
            <w:pPr>
              <w:spacing w:before="40" w:after="120"/>
              <w:ind w:right="113"/>
            </w:pPr>
            <w:r w:rsidRPr="00266566">
              <w:t>Dix-neuvième rapport</w:t>
            </w:r>
          </w:p>
        </w:tc>
        <w:tc>
          <w:tcPr>
            <w:tcW w:w="1701" w:type="dxa"/>
            <w:shd w:val="clear" w:color="auto" w:fill="auto"/>
          </w:tcPr>
          <w:p w14:paraId="54F6E2FC" w14:textId="77777777" w:rsidR="00616AA2" w:rsidRPr="00266566" w:rsidRDefault="00616AA2" w:rsidP="00616AA2">
            <w:pPr>
              <w:spacing w:before="40" w:after="120"/>
            </w:pPr>
            <w:r w:rsidRPr="00266566">
              <w:t>28 janvier 2016</w:t>
            </w:r>
          </w:p>
        </w:tc>
      </w:tr>
      <w:tr w:rsidR="00616AA2" w:rsidRPr="00266566" w14:paraId="233AC826" w14:textId="77777777" w:rsidTr="00616AA2">
        <w:tc>
          <w:tcPr>
            <w:tcW w:w="1750" w:type="dxa"/>
            <w:vMerge/>
            <w:shd w:val="clear" w:color="auto" w:fill="auto"/>
          </w:tcPr>
          <w:p w14:paraId="1AF9660F" w14:textId="77777777" w:rsidR="00616AA2" w:rsidRPr="00266566" w:rsidRDefault="00616AA2" w:rsidP="00616AA2">
            <w:pPr>
              <w:spacing w:before="40" w:after="120"/>
              <w:ind w:right="113"/>
            </w:pPr>
          </w:p>
        </w:tc>
        <w:tc>
          <w:tcPr>
            <w:tcW w:w="3919" w:type="dxa"/>
            <w:shd w:val="clear" w:color="auto" w:fill="auto"/>
          </w:tcPr>
          <w:p w14:paraId="6CCD0A70" w14:textId="77777777" w:rsidR="00616AA2" w:rsidRPr="00266566" w:rsidRDefault="00616AA2" w:rsidP="00616AA2">
            <w:pPr>
              <w:spacing w:before="40" w:after="120"/>
              <w:ind w:right="113"/>
            </w:pPr>
            <w:r w:rsidRPr="00266566">
              <w:t>Vingtième rapport</w:t>
            </w:r>
          </w:p>
        </w:tc>
        <w:tc>
          <w:tcPr>
            <w:tcW w:w="1701" w:type="dxa"/>
            <w:shd w:val="clear" w:color="auto" w:fill="auto"/>
          </w:tcPr>
          <w:p w14:paraId="11166559" w14:textId="77777777" w:rsidR="00616AA2" w:rsidRPr="00266566" w:rsidRDefault="00616AA2" w:rsidP="00616AA2">
            <w:pPr>
              <w:spacing w:before="40" w:after="120"/>
            </w:pPr>
            <w:r w:rsidRPr="00266566">
              <w:t>28 janvier 2018</w:t>
            </w:r>
          </w:p>
        </w:tc>
      </w:tr>
      <w:tr w:rsidR="00616AA2" w:rsidRPr="00266566" w14:paraId="49A5DA86" w14:textId="77777777" w:rsidTr="00616AA2">
        <w:tc>
          <w:tcPr>
            <w:tcW w:w="1750" w:type="dxa"/>
            <w:vMerge/>
            <w:shd w:val="clear" w:color="auto" w:fill="auto"/>
          </w:tcPr>
          <w:p w14:paraId="211D11DA" w14:textId="77777777" w:rsidR="00616AA2" w:rsidRPr="00266566" w:rsidRDefault="00616AA2" w:rsidP="00616AA2">
            <w:pPr>
              <w:spacing w:before="40" w:after="120"/>
              <w:ind w:right="113"/>
            </w:pPr>
          </w:p>
        </w:tc>
        <w:tc>
          <w:tcPr>
            <w:tcW w:w="3919" w:type="dxa"/>
            <w:shd w:val="clear" w:color="auto" w:fill="auto"/>
          </w:tcPr>
          <w:p w14:paraId="7342ACF0" w14:textId="77777777" w:rsidR="00616AA2" w:rsidRPr="00266566" w:rsidRDefault="00616AA2" w:rsidP="00616AA2">
            <w:pPr>
              <w:spacing w:before="40" w:after="120"/>
              <w:ind w:right="113"/>
            </w:pPr>
            <w:r w:rsidRPr="00266566">
              <w:t xml:space="preserve">Vingt et unième rapport </w:t>
            </w:r>
          </w:p>
        </w:tc>
        <w:tc>
          <w:tcPr>
            <w:tcW w:w="1701" w:type="dxa"/>
            <w:shd w:val="clear" w:color="auto" w:fill="auto"/>
          </w:tcPr>
          <w:p w14:paraId="5FF15DBC" w14:textId="77777777" w:rsidR="00616AA2" w:rsidRPr="00266566" w:rsidRDefault="00616AA2" w:rsidP="00616AA2">
            <w:pPr>
              <w:spacing w:before="40" w:after="120"/>
            </w:pPr>
            <w:r w:rsidRPr="00266566">
              <w:t>28 janvier 2020</w:t>
            </w:r>
          </w:p>
        </w:tc>
      </w:tr>
      <w:tr w:rsidR="00616AA2" w:rsidRPr="00266566" w14:paraId="246C3F3B" w14:textId="77777777" w:rsidTr="00616AA2">
        <w:tc>
          <w:tcPr>
            <w:tcW w:w="1750" w:type="dxa"/>
            <w:vMerge w:val="restart"/>
            <w:shd w:val="clear" w:color="auto" w:fill="auto"/>
          </w:tcPr>
          <w:p w14:paraId="7ABD2FBA" w14:textId="77777777" w:rsidR="00616AA2" w:rsidRPr="00266566" w:rsidRDefault="00616AA2" w:rsidP="00616AA2">
            <w:pPr>
              <w:spacing w:before="40" w:after="120"/>
              <w:ind w:right="113"/>
            </w:pPr>
            <w:r w:rsidRPr="00266566">
              <w:t>Ghana</w:t>
            </w:r>
          </w:p>
        </w:tc>
        <w:tc>
          <w:tcPr>
            <w:tcW w:w="3919" w:type="dxa"/>
            <w:shd w:val="clear" w:color="auto" w:fill="auto"/>
          </w:tcPr>
          <w:p w14:paraId="46DCE5BC" w14:textId="77777777" w:rsidR="00616AA2" w:rsidRPr="00266566" w:rsidRDefault="00616AA2" w:rsidP="00616AA2">
            <w:pPr>
              <w:spacing w:before="40" w:after="120"/>
              <w:ind w:right="113"/>
            </w:pPr>
            <w:r w:rsidRPr="00266566">
              <w:t>Rapport valant dix-huitième et dix-neuvième rapports</w:t>
            </w:r>
          </w:p>
        </w:tc>
        <w:tc>
          <w:tcPr>
            <w:tcW w:w="1701" w:type="dxa"/>
            <w:shd w:val="clear" w:color="auto" w:fill="auto"/>
          </w:tcPr>
          <w:p w14:paraId="23663E2E" w14:textId="77777777" w:rsidR="00616AA2" w:rsidRPr="00266566" w:rsidRDefault="00616AA2" w:rsidP="00616AA2">
            <w:pPr>
              <w:spacing w:before="40" w:after="120"/>
            </w:pPr>
            <w:r w:rsidRPr="00266566">
              <w:t>4 janvier 2006</w:t>
            </w:r>
          </w:p>
        </w:tc>
      </w:tr>
      <w:tr w:rsidR="00616AA2" w:rsidRPr="00266566" w14:paraId="25D1459D" w14:textId="77777777" w:rsidTr="00616AA2">
        <w:tc>
          <w:tcPr>
            <w:tcW w:w="1750" w:type="dxa"/>
            <w:vMerge/>
            <w:shd w:val="clear" w:color="auto" w:fill="auto"/>
          </w:tcPr>
          <w:p w14:paraId="67C29013" w14:textId="77777777" w:rsidR="00616AA2" w:rsidRPr="00266566" w:rsidRDefault="00616AA2" w:rsidP="00616AA2">
            <w:pPr>
              <w:spacing w:before="40" w:after="120"/>
              <w:ind w:right="113"/>
            </w:pPr>
          </w:p>
        </w:tc>
        <w:tc>
          <w:tcPr>
            <w:tcW w:w="3919" w:type="dxa"/>
            <w:shd w:val="clear" w:color="auto" w:fill="auto"/>
          </w:tcPr>
          <w:p w14:paraId="2E1E1A58" w14:textId="77777777" w:rsidR="00616AA2" w:rsidRPr="00266566" w:rsidRDefault="00616AA2" w:rsidP="00616AA2">
            <w:pPr>
              <w:spacing w:before="40" w:after="120"/>
              <w:ind w:right="113"/>
            </w:pPr>
            <w:r w:rsidRPr="00266566">
              <w:t>Vingtième rapport</w:t>
            </w:r>
          </w:p>
        </w:tc>
        <w:tc>
          <w:tcPr>
            <w:tcW w:w="1701" w:type="dxa"/>
            <w:shd w:val="clear" w:color="auto" w:fill="auto"/>
          </w:tcPr>
          <w:p w14:paraId="53E57BF5" w14:textId="77777777" w:rsidR="00616AA2" w:rsidRPr="00266566" w:rsidRDefault="00616AA2" w:rsidP="00616AA2">
            <w:pPr>
              <w:spacing w:before="40" w:after="120"/>
            </w:pPr>
            <w:r w:rsidRPr="00266566">
              <w:t>4 janvier 2008</w:t>
            </w:r>
          </w:p>
        </w:tc>
      </w:tr>
      <w:tr w:rsidR="00616AA2" w:rsidRPr="00266566" w14:paraId="563A1D74" w14:textId="77777777" w:rsidTr="00616AA2">
        <w:tc>
          <w:tcPr>
            <w:tcW w:w="1750" w:type="dxa"/>
            <w:vMerge/>
            <w:shd w:val="clear" w:color="auto" w:fill="auto"/>
          </w:tcPr>
          <w:p w14:paraId="6868692E" w14:textId="77777777" w:rsidR="00616AA2" w:rsidRPr="00266566" w:rsidRDefault="00616AA2" w:rsidP="00616AA2">
            <w:pPr>
              <w:spacing w:before="40" w:after="120"/>
              <w:ind w:right="113"/>
            </w:pPr>
          </w:p>
        </w:tc>
        <w:tc>
          <w:tcPr>
            <w:tcW w:w="3919" w:type="dxa"/>
            <w:shd w:val="clear" w:color="auto" w:fill="auto"/>
          </w:tcPr>
          <w:p w14:paraId="0897FF0D" w14:textId="77777777" w:rsidR="00616AA2" w:rsidRPr="00266566" w:rsidRDefault="00616AA2" w:rsidP="00616AA2">
            <w:pPr>
              <w:spacing w:before="40" w:after="120"/>
              <w:ind w:right="113"/>
            </w:pPr>
            <w:r w:rsidRPr="00266566">
              <w:t>Vingt et unième rapport</w:t>
            </w:r>
          </w:p>
        </w:tc>
        <w:tc>
          <w:tcPr>
            <w:tcW w:w="1701" w:type="dxa"/>
            <w:shd w:val="clear" w:color="auto" w:fill="auto"/>
          </w:tcPr>
          <w:p w14:paraId="4A205A6E" w14:textId="77777777" w:rsidR="00616AA2" w:rsidRPr="00266566" w:rsidRDefault="00616AA2" w:rsidP="00616AA2">
            <w:pPr>
              <w:spacing w:before="40" w:after="120"/>
            </w:pPr>
            <w:r w:rsidRPr="00266566">
              <w:t>4 janvier 2010</w:t>
            </w:r>
          </w:p>
        </w:tc>
      </w:tr>
      <w:tr w:rsidR="00616AA2" w:rsidRPr="00266566" w14:paraId="728B49B3" w14:textId="77777777" w:rsidTr="00616AA2">
        <w:tc>
          <w:tcPr>
            <w:tcW w:w="1750" w:type="dxa"/>
            <w:vMerge/>
            <w:shd w:val="clear" w:color="auto" w:fill="auto"/>
          </w:tcPr>
          <w:p w14:paraId="0E88CFC6" w14:textId="77777777" w:rsidR="00616AA2" w:rsidRPr="00266566" w:rsidRDefault="00616AA2" w:rsidP="00616AA2">
            <w:pPr>
              <w:spacing w:before="40" w:after="120"/>
              <w:ind w:right="113"/>
            </w:pPr>
          </w:p>
        </w:tc>
        <w:tc>
          <w:tcPr>
            <w:tcW w:w="3919" w:type="dxa"/>
            <w:shd w:val="clear" w:color="auto" w:fill="auto"/>
          </w:tcPr>
          <w:p w14:paraId="3197903C" w14:textId="77777777" w:rsidR="00616AA2" w:rsidRPr="00266566" w:rsidRDefault="00616AA2" w:rsidP="00616AA2">
            <w:pPr>
              <w:spacing w:before="40" w:after="120"/>
              <w:ind w:right="113"/>
            </w:pPr>
            <w:r w:rsidRPr="00266566">
              <w:t>Vingt-deuxième rapport</w:t>
            </w:r>
          </w:p>
        </w:tc>
        <w:tc>
          <w:tcPr>
            <w:tcW w:w="1701" w:type="dxa"/>
            <w:shd w:val="clear" w:color="auto" w:fill="auto"/>
          </w:tcPr>
          <w:p w14:paraId="1E851535" w14:textId="77777777" w:rsidR="00616AA2" w:rsidRPr="00266566" w:rsidRDefault="00616AA2" w:rsidP="00616AA2">
            <w:pPr>
              <w:spacing w:before="40" w:after="120"/>
            </w:pPr>
            <w:r w:rsidRPr="00266566">
              <w:t>4 janvier 2012</w:t>
            </w:r>
          </w:p>
        </w:tc>
      </w:tr>
      <w:tr w:rsidR="00616AA2" w:rsidRPr="00266566" w14:paraId="178979D1" w14:textId="77777777" w:rsidTr="00616AA2">
        <w:tc>
          <w:tcPr>
            <w:tcW w:w="1750" w:type="dxa"/>
            <w:vMerge/>
            <w:shd w:val="clear" w:color="auto" w:fill="auto"/>
          </w:tcPr>
          <w:p w14:paraId="649741C0" w14:textId="77777777" w:rsidR="00616AA2" w:rsidRPr="00266566" w:rsidRDefault="00616AA2" w:rsidP="00616AA2">
            <w:pPr>
              <w:spacing w:before="40" w:after="120"/>
              <w:ind w:right="113"/>
            </w:pPr>
          </w:p>
        </w:tc>
        <w:tc>
          <w:tcPr>
            <w:tcW w:w="3919" w:type="dxa"/>
            <w:shd w:val="clear" w:color="auto" w:fill="auto"/>
          </w:tcPr>
          <w:p w14:paraId="19C247FB" w14:textId="77777777" w:rsidR="00616AA2" w:rsidRPr="00266566" w:rsidRDefault="00616AA2" w:rsidP="00616AA2">
            <w:pPr>
              <w:spacing w:before="40" w:after="120"/>
              <w:ind w:right="113"/>
            </w:pPr>
            <w:r w:rsidRPr="00266566">
              <w:t>Vingt-troisième rapport</w:t>
            </w:r>
          </w:p>
        </w:tc>
        <w:tc>
          <w:tcPr>
            <w:tcW w:w="1701" w:type="dxa"/>
            <w:shd w:val="clear" w:color="auto" w:fill="auto"/>
          </w:tcPr>
          <w:p w14:paraId="4D502ADF" w14:textId="77777777" w:rsidR="00616AA2" w:rsidRPr="00266566" w:rsidRDefault="00616AA2" w:rsidP="00616AA2">
            <w:pPr>
              <w:spacing w:before="40" w:after="120"/>
            </w:pPr>
            <w:r w:rsidRPr="00266566">
              <w:t>4 janvier 2014</w:t>
            </w:r>
          </w:p>
        </w:tc>
      </w:tr>
      <w:tr w:rsidR="00616AA2" w:rsidRPr="00266566" w14:paraId="63CABA78" w14:textId="77777777" w:rsidTr="00616AA2">
        <w:tc>
          <w:tcPr>
            <w:tcW w:w="1750" w:type="dxa"/>
            <w:vMerge/>
            <w:shd w:val="clear" w:color="auto" w:fill="auto"/>
          </w:tcPr>
          <w:p w14:paraId="10130160" w14:textId="77777777" w:rsidR="00616AA2" w:rsidRPr="00266566" w:rsidRDefault="00616AA2" w:rsidP="00616AA2">
            <w:pPr>
              <w:spacing w:before="40" w:after="120"/>
              <w:ind w:right="113"/>
            </w:pPr>
          </w:p>
        </w:tc>
        <w:tc>
          <w:tcPr>
            <w:tcW w:w="3919" w:type="dxa"/>
            <w:shd w:val="clear" w:color="auto" w:fill="auto"/>
          </w:tcPr>
          <w:p w14:paraId="44286710" w14:textId="77777777" w:rsidR="00616AA2" w:rsidRPr="00266566" w:rsidRDefault="00616AA2" w:rsidP="00616AA2">
            <w:pPr>
              <w:spacing w:before="40" w:after="120"/>
              <w:ind w:right="113"/>
            </w:pPr>
            <w:r w:rsidRPr="00266566">
              <w:t>Vingt-quatrième rapport</w:t>
            </w:r>
          </w:p>
        </w:tc>
        <w:tc>
          <w:tcPr>
            <w:tcW w:w="1701" w:type="dxa"/>
            <w:shd w:val="clear" w:color="auto" w:fill="auto"/>
          </w:tcPr>
          <w:p w14:paraId="5D06AA93" w14:textId="77777777" w:rsidR="00616AA2" w:rsidRPr="00266566" w:rsidRDefault="00616AA2" w:rsidP="00616AA2">
            <w:pPr>
              <w:spacing w:before="40" w:after="120"/>
            </w:pPr>
            <w:r w:rsidRPr="00266566">
              <w:t>4 janvier 2016</w:t>
            </w:r>
          </w:p>
        </w:tc>
      </w:tr>
      <w:tr w:rsidR="00616AA2" w:rsidRPr="00266566" w14:paraId="7DF93292" w14:textId="77777777" w:rsidTr="00616AA2">
        <w:tc>
          <w:tcPr>
            <w:tcW w:w="1750" w:type="dxa"/>
            <w:vMerge/>
            <w:shd w:val="clear" w:color="auto" w:fill="auto"/>
          </w:tcPr>
          <w:p w14:paraId="73606B1A" w14:textId="77777777" w:rsidR="00616AA2" w:rsidRPr="00266566" w:rsidRDefault="00616AA2" w:rsidP="00616AA2">
            <w:pPr>
              <w:spacing w:before="40" w:after="120"/>
              <w:ind w:right="113"/>
            </w:pPr>
          </w:p>
        </w:tc>
        <w:tc>
          <w:tcPr>
            <w:tcW w:w="3919" w:type="dxa"/>
            <w:shd w:val="clear" w:color="auto" w:fill="auto"/>
          </w:tcPr>
          <w:p w14:paraId="54F9B8A8" w14:textId="77777777" w:rsidR="00616AA2" w:rsidRPr="00266566" w:rsidRDefault="00616AA2" w:rsidP="00616AA2">
            <w:pPr>
              <w:spacing w:before="40" w:after="120"/>
              <w:ind w:right="113"/>
            </w:pPr>
            <w:r w:rsidRPr="00266566">
              <w:t>Vingt-cinquième rapport</w:t>
            </w:r>
          </w:p>
        </w:tc>
        <w:tc>
          <w:tcPr>
            <w:tcW w:w="1701" w:type="dxa"/>
            <w:shd w:val="clear" w:color="auto" w:fill="auto"/>
          </w:tcPr>
          <w:p w14:paraId="0B2DFABF" w14:textId="77777777" w:rsidR="00616AA2" w:rsidRPr="00266566" w:rsidRDefault="00616AA2" w:rsidP="00616AA2">
            <w:pPr>
              <w:spacing w:before="40" w:after="120"/>
            </w:pPr>
            <w:r w:rsidRPr="00266566">
              <w:t>4 janvier 2018</w:t>
            </w:r>
          </w:p>
        </w:tc>
      </w:tr>
      <w:tr w:rsidR="00616AA2" w:rsidRPr="00266566" w14:paraId="23F0B08B" w14:textId="77777777" w:rsidTr="00616AA2">
        <w:tc>
          <w:tcPr>
            <w:tcW w:w="1750" w:type="dxa"/>
            <w:vMerge/>
            <w:shd w:val="clear" w:color="auto" w:fill="auto"/>
          </w:tcPr>
          <w:p w14:paraId="5C160C4A" w14:textId="77777777" w:rsidR="00616AA2" w:rsidRPr="00266566" w:rsidRDefault="00616AA2" w:rsidP="00616AA2">
            <w:pPr>
              <w:spacing w:before="40" w:after="120"/>
              <w:ind w:right="113"/>
            </w:pPr>
          </w:p>
        </w:tc>
        <w:tc>
          <w:tcPr>
            <w:tcW w:w="3919" w:type="dxa"/>
            <w:shd w:val="clear" w:color="auto" w:fill="auto"/>
          </w:tcPr>
          <w:p w14:paraId="54E25975" w14:textId="77777777" w:rsidR="00616AA2" w:rsidRPr="00266566" w:rsidRDefault="00616AA2" w:rsidP="00616AA2">
            <w:pPr>
              <w:spacing w:before="40" w:after="120"/>
              <w:ind w:right="113"/>
            </w:pPr>
            <w:r w:rsidRPr="00266566">
              <w:t xml:space="preserve">Vingt-sixième rapport </w:t>
            </w:r>
          </w:p>
        </w:tc>
        <w:tc>
          <w:tcPr>
            <w:tcW w:w="1701" w:type="dxa"/>
            <w:shd w:val="clear" w:color="auto" w:fill="auto"/>
          </w:tcPr>
          <w:p w14:paraId="0A8ED0E6" w14:textId="77777777" w:rsidR="00616AA2" w:rsidRPr="00266566" w:rsidRDefault="00616AA2" w:rsidP="00616AA2">
            <w:pPr>
              <w:spacing w:before="40" w:after="120"/>
            </w:pPr>
            <w:r w:rsidRPr="00266566">
              <w:t>4 janvier 2020</w:t>
            </w:r>
          </w:p>
        </w:tc>
      </w:tr>
      <w:tr w:rsidR="00616AA2" w:rsidRPr="00266566" w14:paraId="58277092" w14:textId="77777777" w:rsidTr="00616AA2">
        <w:tc>
          <w:tcPr>
            <w:tcW w:w="1750" w:type="dxa"/>
            <w:shd w:val="clear" w:color="auto" w:fill="auto"/>
          </w:tcPr>
          <w:p w14:paraId="63B185AF" w14:textId="77777777" w:rsidR="00616AA2" w:rsidRPr="00266566" w:rsidRDefault="00616AA2" w:rsidP="00616AA2">
            <w:pPr>
              <w:spacing w:before="40" w:after="120"/>
              <w:ind w:right="113"/>
            </w:pPr>
            <w:r w:rsidRPr="00266566">
              <w:t>Grèce</w:t>
            </w:r>
          </w:p>
        </w:tc>
        <w:tc>
          <w:tcPr>
            <w:tcW w:w="3919" w:type="dxa"/>
            <w:shd w:val="clear" w:color="auto" w:fill="auto"/>
          </w:tcPr>
          <w:p w14:paraId="2C626577" w14:textId="77777777" w:rsidR="00616AA2" w:rsidRPr="00266566" w:rsidRDefault="00616AA2" w:rsidP="00616AA2">
            <w:pPr>
              <w:spacing w:before="40" w:after="120"/>
              <w:ind w:right="113"/>
            </w:pPr>
            <w:r w:rsidRPr="00266566">
              <w:t xml:space="preserve">Rapport valant vingt-troisième </w:t>
            </w:r>
            <w:r w:rsidRPr="00266566">
              <w:br/>
              <w:t>et vingt</w:t>
            </w:r>
            <w:r w:rsidRPr="00266566">
              <w:noBreakHyphen/>
              <w:t>quatrième rapports</w:t>
            </w:r>
          </w:p>
        </w:tc>
        <w:tc>
          <w:tcPr>
            <w:tcW w:w="1701" w:type="dxa"/>
            <w:shd w:val="clear" w:color="auto" w:fill="auto"/>
          </w:tcPr>
          <w:p w14:paraId="55DB465E" w14:textId="77777777" w:rsidR="00616AA2" w:rsidRPr="00266566" w:rsidRDefault="00616AA2" w:rsidP="00616AA2">
            <w:pPr>
              <w:spacing w:before="40" w:after="120"/>
            </w:pPr>
            <w:r w:rsidRPr="00266566">
              <w:t>18 juillet 2019</w:t>
            </w:r>
          </w:p>
        </w:tc>
      </w:tr>
      <w:tr w:rsidR="00616AA2" w:rsidRPr="00266566" w14:paraId="513C58A2" w14:textId="77777777" w:rsidTr="00616AA2">
        <w:tc>
          <w:tcPr>
            <w:tcW w:w="1750" w:type="dxa"/>
            <w:vMerge w:val="restart"/>
            <w:shd w:val="clear" w:color="auto" w:fill="auto"/>
          </w:tcPr>
          <w:p w14:paraId="7C166481" w14:textId="77777777" w:rsidR="00616AA2" w:rsidRPr="00266566" w:rsidRDefault="00616AA2" w:rsidP="00616AA2">
            <w:pPr>
              <w:spacing w:before="40" w:after="120"/>
              <w:ind w:right="113"/>
            </w:pPr>
            <w:r w:rsidRPr="00266566">
              <w:t>Grenade</w:t>
            </w:r>
          </w:p>
        </w:tc>
        <w:tc>
          <w:tcPr>
            <w:tcW w:w="3919" w:type="dxa"/>
            <w:shd w:val="clear" w:color="auto" w:fill="auto"/>
          </w:tcPr>
          <w:p w14:paraId="021AB668" w14:textId="77777777" w:rsidR="00616AA2" w:rsidRPr="00266566" w:rsidRDefault="00616AA2" w:rsidP="00616AA2">
            <w:pPr>
              <w:spacing w:before="40" w:after="120"/>
              <w:ind w:right="113"/>
            </w:pPr>
            <w:r w:rsidRPr="00266566">
              <w:t>Rapport initial</w:t>
            </w:r>
          </w:p>
        </w:tc>
        <w:tc>
          <w:tcPr>
            <w:tcW w:w="1701" w:type="dxa"/>
            <w:shd w:val="clear" w:color="auto" w:fill="auto"/>
          </w:tcPr>
          <w:p w14:paraId="55D46BE7" w14:textId="77777777" w:rsidR="00616AA2" w:rsidRPr="00266566" w:rsidRDefault="00616AA2" w:rsidP="00616AA2">
            <w:pPr>
              <w:spacing w:before="40" w:after="120"/>
            </w:pPr>
            <w:r w:rsidRPr="00266566">
              <w:t>10 juin 2014</w:t>
            </w:r>
          </w:p>
        </w:tc>
      </w:tr>
      <w:tr w:rsidR="00616AA2" w:rsidRPr="00266566" w14:paraId="3CF8678E" w14:textId="77777777" w:rsidTr="00616AA2">
        <w:tc>
          <w:tcPr>
            <w:tcW w:w="1750" w:type="dxa"/>
            <w:vMerge/>
            <w:shd w:val="clear" w:color="auto" w:fill="auto"/>
          </w:tcPr>
          <w:p w14:paraId="132115EC" w14:textId="77777777" w:rsidR="00616AA2" w:rsidRPr="00266566" w:rsidRDefault="00616AA2" w:rsidP="00616AA2">
            <w:pPr>
              <w:spacing w:before="40" w:after="120"/>
              <w:ind w:right="113"/>
            </w:pPr>
          </w:p>
        </w:tc>
        <w:tc>
          <w:tcPr>
            <w:tcW w:w="3919" w:type="dxa"/>
            <w:shd w:val="clear" w:color="auto" w:fill="auto"/>
          </w:tcPr>
          <w:p w14:paraId="7752B4C1" w14:textId="77777777" w:rsidR="00616AA2" w:rsidRPr="00266566" w:rsidRDefault="00616AA2" w:rsidP="00616AA2">
            <w:pPr>
              <w:spacing w:before="40" w:after="120"/>
              <w:ind w:right="113"/>
            </w:pPr>
            <w:r w:rsidRPr="00266566">
              <w:t>Deuxième rapport</w:t>
            </w:r>
          </w:p>
        </w:tc>
        <w:tc>
          <w:tcPr>
            <w:tcW w:w="1701" w:type="dxa"/>
            <w:shd w:val="clear" w:color="auto" w:fill="auto"/>
          </w:tcPr>
          <w:p w14:paraId="3AED4EE5" w14:textId="77777777" w:rsidR="00616AA2" w:rsidRPr="00266566" w:rsidRDefault="00616AA2" w:rsidP="00616AA2">
            <w:pPr>
              <w:spacing w:before="40" w:after="120"/>
            </w:pPr>
            <w:r w:rsidRPr="00266566">
              <w:t>10 juin 2016</w:t>
            </w:r>
          </w:p>
        </w:tc>
      </w:tr>
      <w:tr w:rsidR="00616AA2" w:rsidRPr="00266566" w14:paraId="7A81D4C4" w14:textId="77777777" w:rsidTr="00616AA2">
        <w:tc>
          <w:tcPr>
            <w:tcW w:w="1750" w:type="dxa"/>
            <w:vMerge/>
            <w:shd w:val="clear" w:color="auto" w:fill="auto"/>
          </w:tcPr>
          <w:p w14:paraId="20A98D8D" w14:textId="77777777" w:rsidR="00616AA2" w:rsidRPr="00266566" w:rsidRDefault="00616AA2" w:rsidP="00616AA2">
            <w:pPr>
              <w:spacing w:before="40" w:after="120"/>
              <w:ind w:right="113"/>
            </w:pPr>
          </w:p>
        </w:tc>
        <w:tc>
          <w:tcPr>
            <w:tcW w:w="3919" w:type="dxa"/>
            <w:shd w:val="clear" w:color="auto" w:fill="auto"/>
          </w:tcPr>
          <w:p w14:paraId="23A82155" w14:textId="77777777" w:rsidR="00616AA2" w:rsidRPr="00266566" w:rsidRDefault="00616AA2" w:rsidP="00616AA2">
            <w:pPr>
              <w:spacing w:before="40" w:after="120"/>
              <w:ind w:right="113"/>
            </w:pPr>
            <w:r w:rsidRPr="00266566">
              <w:t>Troisième rapport</w:t>
            </w:r>
          </w:p>
        </w:tc>
        <w:tc>
          <w:tcPr>
            <w:tcW w:w="1701" w:type="dxa"/>
            <w:shd w:val="clear" w:color="auto" w:fill="auto"/>
          </w:tcPr>
          <w:p w14:paraId="04137BD2" w14:textId="77777777" w:rsidR="00616AA2" w:rsidRPr="00266566" w:rsidRDefault="00616AA2" w:rsidP="00616AA2">
            <w:pPr>
              <w:spacing w:before="40" w:after="120"/>
            </w:pPr>
            <w:r w:rsidRPr="00266566">
              <w:t>10 juin 2018</w:t>
            </w:r>
          </w:p>
        </w:tc>
      </w:tr>
      <w:tr w:rsidR="00616AA2" w:rsidRPr="00266566" w14:paraId="48264B20" w14:textId="77777777" w:rsidTr="00616AA2">
        <w:tc>
          <w:tcPr>
            <w:tcW w:w="1750" w:type="dxa"/>
            <w:vMerge/>
            <w:shd w:val="clear" w:color="auto" w:fill="auto"/>
          </w:tcPr>
          <w:p w14:paraId="61CC6D38" w14:textId="77777777" w:rsidR="00616AA2" w:rsidRPr="00266566" w:rsidRDefault="00616AA2" w:rsidP="00616AA2">
            <w:pPr>
              <w:spacing w:before="40" w:after="120"/>
              <w:ind w:right="113"/>
            </w:pPr>
          </w:p>
        </w:tc>
        <w:tc>
          <w:tcPr>
            <w:tcW w:w="3919" w:type="dxa"/>
            <w:shd w:val="clear" w:color="auto" w:fill="auto"/>
          </w:tcPr>
          <w:p w14:paraId="7A86EDA8" w14:textId="77777777" w:rsidR="00616AA2" w:rsidRPr="00266566" w:rsidRDefault="00616AA2" w:rsidP="00616AA2">
            <w:pPr>
              <w:spacing w:before="40" w:after="120"/>
              <w:ind w:right="113"/>
            </w:pPr>
            <w:r w:rsidRPr="00266566">
              <w:t xml:space="preserve">Quatrième rapport </w:t>
            </w:r>
          </w:p>
        </w:tc>
        <w:tc>
          <w:tcPr>
            <w:tcW w:w="1701" w:type="dxa"/>
            <w:shd w:val="clear" w:color="auto" w:fill="auto"/>
          </w:tcPr>
          <w:p w14:paraId="255850F3" w14:textId="77777777" w:rsidR="00616AA2" w:rsidRPr="00266566" w:rsidRDefault="00616AA2" w:rsidP="00616AA2">
            <w:pPr>
              <w:spacing w:before="40" w:after="120"/>
            </w:pPr>
            <w:r w:rsidRPr="00266566">
              <w:t>10 juin 2020</w:t>
            </w:r>
          </w:p>
        </w:tc>
      </w:tr>
      <w:tr w:rsidR="00616AA2" w:rsidRPr="00266566" w14:paraId="3AD2274C" w14:textId="77777777" w:rsidTr="00616AA2">
        <w:tc>
          <w:tcPr>
            <w:tcW w:w="1750" w:type="dxa"/>
            <w:vMerge w:val="restart"/>
            <w:shd w:val="clear" w:color="auto" w:fill="auto"/>
          </w:tcPr>
          <w:p w14:paraId="001CE418" w14:textId="77777777" w:rsidR="00616AA2" w:rsidRPr="00266566" w:rsidRDefault="00616AA2" w:rsidP="00616AA2">
            <w:pPr>
              <w:keepNext/>
              <w:spacing w:before="40" w:after="120"/>
              <w:ind w:right="113"/>
            </w:pPr>
            <w:r w:rsidRPr="00266566">
              <w:t>Guinée</w:t>
            </w:r>
          </w:p>
        </w:tc>
        <w:tc>
          <w:tcPr>
            <w:tcW w:w="3919" w:type="dxa"/>
            <w:shd w:val="clear" w:color="auto" w:fill="auto"/>
          </w:tcPr>
          <w:p w14:paraId="6F671B8C" w14:textId="77777777" w:rsidR="00616AA2" w:rsidRPr="00266566" w:rsidRDefault="00616AA2" w:rsidP="00616AA2">
            <w:pPr>
              <w:keepNext/>
              <w:spacing w:before="40" w:after="120"/>
              <w:ind w:right="113"/>
            </w:pPr>
            <w:r w:rsidRPr="00266566">
              <w:t>Douzième rapport</w:t>
            </w:r>
          </w:p>
        </w:tc>
        <w:tc>
          <w:tcPr>
            <w:tcW w:w="1701" w:type="dxa"/>
            <w:shd w:val="clear" w:color="auto" w:fill="auto"/>
          </w:tcPr>
          <w:p w14:paraId="6198B7DB" w14:textId="77777777" w:rsidR="00616AA2" w:rsidRPr="00266566" w:rsidRDefault="00616AA2" w:rsidP="00616AA2">
            <w:pPr>
              <w:keepNext/>
              <w:spacing w:before="40" w:after="120"/>
            </w:pPr>
            <w:r w:rsidRPr="00266566">
              <w:t>13 avril 2000</w:t>
            </w:r>
          </w:p>
        </w:tc>
      </w:tr>
      <w:tr w:rsidR="00616AA2" w:rsidRPr="00266566" w14:paraId="12A2CA67" w14:textId="77777777" w:rsidTr="00616AA2">
        <w:tc>
          <w:tcPr>
            <w:tcW w:w="1750" w:type="dxa"/>
            <w:vMerge/>
            <w:shd w:val="clear" w:color="auto" w:fill="auto"/>
          </w:tcPr>
          <w:p w14:paraId="2B3A672D" w14:textId="77777777" w:rsidR="00616AA2" w:rsidRPr="00266566" w:rsidRDefault="00616AA2" w:rsidP="00616AA2">
            <w:pPr>
              <w:keepNext/>
              <w:spacing w:before="40" w:after="120"/>
              <w:ind w:right="113"/>
            </w:pPr>
          </w:p>
        </w:tc>
        <w:tc>
          <w:tcPr>
            <w:tcW w:w="3919" w:type="dxa"/>
            <w:shd w:val="clear" w:color="auto" w:fill="auto"/>
          </w:tcPr>
          <w:p w14:paraId="7A94F7A5" w14:textId="77777777" w:rsidR="00616AA2" w:rsidRPr="00266566" w:rsidRDefault="00616AA2" w:rsidP="00616AA2">
            <w:pPr>
              <w:keepNext/>
              <w:spacing w:before="40" w:after="120"/>
              <w:ind w:right="113"/>
            </w:pPr>
            <w:r w:rsidRPr="00266566">
              <w:t>Treizième rapport</w:t>
            </w:r>
          </w:p>
        </w:tc>
        <w:tc>
          <w:tcPr>
            <w:tcW w:w="1701" w:type="dxa"/>
            <w:shd w:val="clear" w:color="auto" w:fill="auto"/>
          </w:tcPr>
          <w:p w14:paraId="3FED6E07" w14:textId="77777777" w:rsidR="00616AA2" w:rsidRPr="00266566" w:rsidRDefault="00616AA2" w:rsidP="00616AA2">
            <w:pPr>
              <w:keepNext/>
              <w:spacing w:before="40" w:after="120"/>
            </w:pPr>
            <w:r w:rsidRPr="00266566">
              <w:t>13 avril 2002</w:t>
            </w:r>
          </w:p>
        </w:tc>
      </w:tr>
      <w:tr w:rsidR="00616AA2" w:rsidRPr="00266566" w14:paraId="146BC026" w14:textId="77777777" w:rsidTr="00616AA2">
        <w:tc>
          <w:tcPr>
            <w:tcW w:w="1750" w:type="dxa"/>
            <w:vMerge/>
            <w:shd w:val="clear" w:color="auto" w:fill="auto"/>
          </w:tcPr>
          <w:p w14:paraId="0A3B8C51" w14:textId="77777777" w:rsidR="00616AA2" w:rsidRPr="00266566" w:rsidRDefault="00616AA2" w:rsidP="00616AA2">
            <w:pPr>
              <w:keepNext/>
              <w:spacing w:before="40" w:after="120"/>
              <w:ind w:right="113"/>
            </w:pPr>
          </w:p>
        </w:tc>
        <w:tc>
          <w:tcPr>
            <w:tcW w:w="3919" w:type="dxa"/>
            <w:shd w:val="clear" w:color="auto" w:fill="auto"/>
          </w:tcPr>
          <w:p w14:paraId="2982AA10" w14:textId="77777777" w:rsidR="00616AA2" w:rsidRPr="00266566" w:rsidRDefault="00616AA2" w:rsidP="00616AA2">
            <w:pPr>
              <w:keepNext/>
              <w:spacing w:before="40" w:after="120"/>
              <w:ind w:right="113"/>
            </w:pPr>
            <w:r w:rsidRPr="00266566">
              <w:t>Quatorzième rapport</w:t>
            </w:r>
          </w:p>
        </w:tc>
        <w:tc>
          <w:tcPr>
            <w:tcW w:w="1701" w:type="dxa"/>
            <w:shd w:val="clear" w:color="auto" w:fill="auto"/>
          </w:tcPr>
          <w:p w14:paraId="14C2E8DA" w14:textId="77777777" w:rsidR="00616AA2" w:rsidRPr="00266566" w:rsidRDefault="00616AA2" w:rsidP="00616AA2">
            <w:pPr>
              <w:keepNext/>
              <w:spacing w:before="40" w:after="120"/>
            </w:pPr>
            <w:r w:rsidRPr="00266566">
              <w:t>13 avril 2004</w:t>
            </w:r>
          </w:p>
        </w:tc>
      </w:tr>
      <w:tr w:rsidR="00616AA2" w:rsidRPr="00266566" w14:paraId="35649E94" w14:textId="77777777" w:rsidTr="00616AA2">
        <w:tc>
          <w:tcPr>
            <w:tcW w:w="1750" w:type="dxa"/>
            <w:vMerge/>
            <w:shd w:val="clear" w:color="auto" w:fill="auto"/>
          </w:tcPr>
          <w:p w14:paraId="04B73A30" w14:textId="77777777" w:rsidR="00616AA2" w:rsidRPr="00266566" w:rsidRDefault="00616AA2" w:rsidP="00616AA2">
            <w:pPr>
              <w:spacing w:before="40" w:after="120"/>
              <w:ind w:right="113"/>
            </w:pPr>
          </w:p>
        </w:tc>
        <w:tc>
          <w:tcPr>
            <w:tcW w:w="3919" w:type="dxa"/>
            <w:shd w:val="clear" w:color="auto" w:fill="auto"/>
          </w:tcPr>
          <w:p w14:paraId="044008C0" w14:textId="77777777" w:rsidR="00616AA2" w:rsidRPr="00266566" w:rsidRDefault="00616AA2" w:rsidP="00616AA2">
            <w:pPr>
              <w:spacing w:before="40" w:after="120"/>
              <w:ind w:right="113"/>
            </w:pPr>
            <w:r w:rsidRPr="00266566">
              <w:t>Quinzième rapport</w:t>
            </w:r>
          </w:p>
        </w:tc>
        <w:tc>
          <w:tcPr>
            <w:tcW w:w="1701" w:type="dxa"/>
            <w:shd w:val="clear" w:color="auto" w:fill="auto"/>
          </w:tcPr>
          <w:p w14:paraId="279C61E7" w14:textId="77777777" w:rsidR="00616AA2" w:rsidRPr="00266566" w:rsidRDefault="00616AA2" w:rsidP="00616AA2">
            <w:pPr>
              <w:spacing w:before="40" w:after="120"/>
            </w:pPr>
            <w:r w:rsidRPr="00266566">
              <w:t>13 avril 2006</w:t>
            </w:r>
          </w:p>
        </w:tc>
      </w:tr>
      <w:tr w:rsidR="00616AA2" w:rsidRPr="00266566" w14:paraId="3B8FC9BB" w14:textId="77777777" w:rsidTr="00616AA2">
        <w:tc>
          <w:tcPr>
            <w:tcW w:w="1750" w:type="dxa"/>
            <w:vMerge/>
            <w:shd w:val="clear" w:color="auto" w:fill="auto"/>
          </w:tcPr>
          <w:p w14:paraId="70246E6D" w14:textId="77777777" w:rsidR="00616AA2" w:rsidRPr="00266566" w:rsidRDefault="00616AA2" w:rsidP="00616AA2">
            <w:pPr>
              <w:spacing w:before="40" w:after="120"/>
              <w:ind w:right="113"/>
            </w:pPr>
          </w:p>
        </w:tc>
        <w:tc>
          <w:tcPr>
            <w:tcW w:w="3919" w:type="dxa"/>
            <w:shd w:val="clear" w:color="auto" w:fill="auto"/>
          </w:tcPr>
          <w:p w14:paraId="40AD438F" w14:textId="77777777" w:rsidR="00616AA2" w:rsidRPr="00266566" w:rsidRDefault="00616AA2" w:rsidP="00616AA2">
            <w:pPr>
              <w:spacing w:before="40" w:after="120"/>
              <w:ind w:right="113"/>
            </w:pPr>
            <w:r w:rsidRPr="00266566">
              <w:t>Seizième rapport</w:t>
            </w:r>
          </w:p>
        </w:tc>
        <w:tc>
          <w:tcPr>
            <w:tcW w:w="1701" w:type="dxa"/>
            <w:shd w:val="clear" w:color="auto" w:fill="auto"/>
          </w:tcPr>
          <w:p w14:paraId="52059772" w14:textId="77777777" w:rsidR="00616AA2" w:rsidRPr="00266566" w:rsidRDefault="00616AA2" w:rsidP="00616AA2">
            <w:pPr>
              <w:spacing w:before="40" w:after="120"/>
            </w:pPr>
            <w:r w:rsidRPr="00266566">
              <w:t>13 avril 2008</w:t>
            </w:r>
          </w:p>
        </w:tc>
      </w:tr>
      <w:tr w:rsidR="00616AA2" w:rsidRPr="00266566" w14:paraId="6D52B12E" w14:textId="77777777" w:rsidTr="00616AA2">
        <w:tc>
          <w:tcPr>
            <w:tcW w:w="1750" w:type="dxa"/>
            <w:vMerge/>
            <w:shd w:val="clear" w:color="auto" w:fill="auto"/>
          </w:tcPr>
          <w:p w14:paraId="163AD231" w14:textId="77777777" w:rsidR="00616AA2" w:rsidRPr="00266566" w:rsidRDefault="00616AA2" w:rsidP="00616AA2">
            <w:pPr>
              <w:spacing w:before="40" w:after="120"/>
              <w:ind w:right="113"/>
            </w:pPr>
          </w:p>
        </w:tc>
        <w:tc>
          <w:tcPr>
            <w:tcW w:w="3919" w:type="dxa"/>
            <w:shd w:val="clear" w:color="auto" w:fill="auto"/>
          </w:tcPr>
          <w:p w14:paraId="699E71AC" w14:textId="77777777" w:rsidR="00616AA2" w:rsidRPr="00266566" w:rsidRDefault="00616AA2" w:rsidP="00616AA2">
            <w:pPr>
              <w:spacing w:before="40" w:after="120"/>
              <w:ind w:right="113"/>
            </w:pPr>
            <w:r w:rsidRPr="00266566">
              <w:t>Dix-septième rapport</w:t>
            </w:r>
          </w:p>
        </w:tc>
        <w:tc>
          <w:tcPr>
            <w:tcW w:w="1701" w:type="dxa"/>
            <w:shd w:val="clear" w:color="auto" w:fill="auto"/>
          </w:tcPr>
          <w:p w14:paraId="7E7BC572" w14:textId="77777777" w:rsidR="00616AA2" w:rsidRPr="00266566" w:rsidRDefault="00616AA2" w:rsidP="00616AA2">
            <w:pPr>
              <w:spacing w:before="40" w:after="120"/>
            </w:pPr>
            <w:r w:rsidRPr="00266566">
              <w:t>13 avril 2010</w:t>
            </w:r>
          </w:p>
        </w:tc>
      </w:tr>
      <w:tr w:rsidR="00616AA2" w:rsidRPr="00266566" w14:paraId="2974F09C" w14:textId="77777777" w:rsidTr="00616AA2">
        <w:tc>
          <w:tcPr>
            <w:tcW w:w="1750" w:type="dxa"/>
            <w:vMerge/>
            <w:shd w:val="clear" w:color="auto" w:fill="auto"/>
          </w:tcPr>
          <w:p w14:paraId="18641AD7" w14:textId="77777777" w:rsidR="00616AA2" w:rsidRPr="00266566" w:rsidRDefault="00616AA2" w:rsidP="00616AA2">
            <w:pPr>
              <w:spacing w:before="40" w:after="120"/>
              <w:ind w:right="113"/>
            </w:pPr>
          </w:p>
        </w:tc>
        <w:tc>
          <w:tcPr>
            <w:tcW w:w="3919" w:type="dxa"/>
            <w:shd w:val="clear" w:color="auto" w:fill="auto"/>
          </w:tcPr>
          <w:p w14:paraId="53665796" w14:textId="77777777" w:rsidR="00616AA2" w:rsidRPr="00266566" w:rsidRDefault="00616AA2" w:rsidP="00616AA2">
            <w:pPr>
              <w:spacing w:before="40" w:after="120"/>
              <w:ind w:right="113"/>
            </w:pPr>
            <w:r w:rsidRPr="00266566">
              <w:t>Dix-huitième rapport</w:t>
            </w:r>
          </w:p>
        </w:tc>
        <w:tc>
          <w:tcPr>
            <w:tcW w:w="1701" w:type="dxa"/>
            <w:shd w:val="clear" w:color="auto" w:fill="auto"/>
          </w:tcPr>
          <w:p w14:paraId="183AF926" w14:textId="77777777" w:rsidR="00616AA2" w:rsidRPr="00266566" w:rsidRDefault="00616AA2" w:rsidP="00616AA2">
            <w:pPr>
              <w:spacing w:before="40" w:after="120"/>
            </w:pPr>
            <w:r w:rsidRPr="00266566">
              <w:t>13 avril 2012</w:t>
            </w:r>
          </w:p>
        </w:tc>
      </w:tr>
      <w:tr w:rsidR="00616AA2" w:rsidRPr="00266566" w14:paraId="60C82F70" w14:textId="77777777" w:rsidTr="00616AA2">
        <w:tc>
          <w:tcPr>
            <w:tcW w:w="1750" w:type="dxa"/>
            <w:vMerge/>
            <w:shd w:val="clear" w:color="auto" w:fill="auto"/>
          </w:tcPr>
          <w:p w14:paraId="063F674B" w14:textId="77777777" w:rsidR="00616AA2" w:rsidRPr="00266566" w:rsidRDefault="00616AA2" w:rsidP="00616AA2">
            <w:pPr>
              <w:spacing w:before="40" w:after="120"/>
              <w:ind w:right="113"/>
            </w:pPr>
          </w:p>
        </w:tc>
        <w:tc>
          <w:tcPr>
            <w:tcW w:w="3919" w:type="dxa"/>
            <w:shd w:val="clear" w:color="auto" w:fill="auto"/>
          </w:tcPr>
          <w:p w14:paraId="496A5AD3" w14:textId="77777777" w:rsidR="00616AA2" w:rsidRPr="00266566" w:rsidRDefault="00616AA2" w:rsidP="00616AA2">
            <w:pPr>
              <w:spacing w:before="40" w:after="120"/>
              <w:ind w:right="113"/>
            </w:pPr>
            <w:r w:rsidRPr="00266566">
              <w:t>Dix-neuvième rapport</w:t>
            </w:r>
          </w:p>
        </w:tc>
        <w:tc>
          <w:tcPr>
            <w:tcW w:w="1701" w:type="dxa"/>
            <w:shd w:val="clear" w:color="auto" w:fill="auto"/>
          </w:tcPr>
          <w:p w14:paraId="102B1B6F" w14:textId="77777777" w:rsidR="00616AA2" w:rsidRPr="00266566" w:rsidRDefault="00616AA2" w:rsidP="00616AA2">
            <w:pPr>
              <w:spacing w:before="40" w:after="120"/>
            </w:pPr>
            <w:r w:rsidRPr="00266566">
              <w:t>13 avril 2014</w:t>
            </w:r>
          </w:p>
        </w:tc>
      </w:tr>
      <w:tr w:rsidR="00616AA2" w:rsidRPr="00266566" w14:paraId="0FE32B55" w14:textId="77777777" w:rsidTr="00616AA2">
        <w:tc>
          <w:tcPr>
            <w:tcW w:w="1750" w:type="dxa"/>
            <w:vMerge/>
            <w:shd w:val="clear" w:color="auto" w:fill="auto"/>
          </w:tcPr>
          <w:p w14:paraId="7AD0CBC7" w14:textId="77777777" w:rsidR="00616AA2" w:rsidRPr="00266566" w:rsidRDefault="00616AA2" w:rsidP="00616AA2">
            <w:pPr>
              <w:spacing w:before="40" w:after="120"/>
              <w:ind w:right="113"/>
            </w:pPr>
          </w:p>
        </w:tc>
        <w:tc>
          <w:tcPr>
            <w:tcW w:w="3919" w:type="dxa"/>
            <w:shd w:val="clear" w:color="auto" w:fill="auto"/>
          </w:tcPr>
          <w:p w14:paraId="3726874E" w14:textId="77777777" w:rsidR="00616AA2" w:rsidRPr="00266566" w:rsidRDefault="00616AA2" w:rsidP="00616AA2">
            <w:pPr>
              <w:spacing w:before="40" w:after="120"/>
              <w:ind w:right="113"/>
            </w:pPr>
            <w:r w:rsidRPr="00266566">
              <w:t>Vingtième rapport</w:t>
            </w:r>
          </w:p>
        </w:tc>
        <w:tc>
          <w:tcPr>
            <w:tcW w:w="1701" w:type="dxa"/>
            <w:shd w:val="clear" w:color="auto" w:fill="auto"/>
          </w:tcPr>
          <w:p w14:paraId="5C219878" w14:textId="77777777" w:rsidR="00616AA2" w:rsidRPr="00266566" w:rsidRDefault="00616AA2" w:rsidP="00616AA2">
            <w:pPr>
              <w:spacing w:before="40" w:after="120"/>
            </w:pPr>
            <w:r w:rsidRPr="00266566">
              <w:t>13 avril 2016</w:t>
            </w:r>
          </w:p>
        </w:tc>
      </w:tr>
      <w:tr w:rsidR="00616AA2" w:rsidRPr="00266566" w14:paraId="15299B8D" w14:textId="77777777" w:rsidTr="00616AA2">
        <w:tc>
          <w:tcPr>
            <w:tcW w:w="1750" w:type="dxa"/>
            <w:vMerge/>
            <w:shd w:val="clear" w:color="auto" w:fill="auto"/>
          </w:tcPr>
          <w:p w14:paraId="19021966" w14:textId="77777777" w:rsidR="00616AA2" w:rsidRPr="00266566" w:rsidRDefault="00616AA2" w:rsidP="00616AA2">
            <w:pPr>
              <w:spacing w:before="40" w:after="120"/>
              <w:ind w:right="113"/>
            </w:pPr>
          </w:p>
        </w:tc>
        <w:tc>
          <w:tcPr>
            <w:tcW w:w="3919" w:type="dxa"/>
            <w:shd w:val="clear" w:color="auto" w:fill="auto"/>
          </w:tcPr>
          <w:p w14:paraId="00951668" w14:textId="77777777" w:rsidR="00616AA2" w:rsidRPr="00266566" w:rsidRDefault="00616AA2" w:rsidP="00616AA2">
            <w:pPr>
              <w:spacing w:before="40" w:after="120"/>
              <w:ind w:right="113"/>
            </w:pPr>
            <w:r w:rsidRPr="00266566">
              <w:t>Vingt et unième rapport</w:t>
            </w:r>
          </w:p>
        </w:tc>
        <w:tc>
          <w:tcPr>
            <w:tcW w:w="1701" w:type="dxa"/>
            <w:shd w:val="clear" w:color="auto" w:fill="auto"/>
          </w:tcPr>
          <w:p w14:paraId="728937AB" w14:textId="77777777" w:rsidR="00616AA2" w:rsidRPr="00266566" w:rsidRDefault="00616AA2" w:rsidP="00616AA2">
            <w:pPr>
              <w:spacing w:before="40" w:after="120"/>
            </w:pPr>
            <w:r w:rsidRPr="00266566">
              <w:t>13 avril 2018</w:t>
            </w:r>
          </w:p>
        </w:tc>
      </w:tr>
      <w:tr w:rsidR="00616AA2" w:rsidRPr="00266566" w14:paraId="107B079D" w14:textId="77777777" w:rsidTr="00616AA2">
        <w:tc>
          <w:tcPr>
            <w:tcW w:w="1750" w:type="dxa"/>
            <w:vMerge/>
            <w:shd w:val="clear" w:color="auto" w:fill="auto"/>
          </w:tcPr>
          <w:p w14:paraId="78413BF9" w14:textId="77777777" w:rsidR="00616AA2" w:rsidRPr="00266566" w:rsidRDefault="00616AA2" w:rsidP="00616AA2">
            <w:pPr>
              <w:spacing w:before="40" w:after="120"/>
              <w:ind w:right="113"/>
            </w:pPr>
          </w:p>
        </w:tc>
        <w:tc>
          <w:tcPr>
            <w:tcW w:w="3919" w:type="dxa"/>
            <w:shd w:val="clear" w:color="auto" w:fill="auto"/>
          </w:tcPr>
          <w:p w14:paraId="79A6B1CB" w14:textId="77777777" w:rsidR="00616AA2" w:rsidRPr="00266566" w:rsidRDefault="00616AA2" w:rsidP="00616AA2">
            <w:pPr>
              <w:spacing w:before="40" w:after="120"/>
              <w:ind w:right="113"/>
            </w:pPr>
            <w:r w:rsidRPr="00266566">
              <w:t xml:space="preserve">Vingt-deuxième rapport </w:t>
            </w:r>
          </w:p>
        </w:tc>
        <w:tc>
          <w:tcPr>
            <w:tcW w:w="1701" w:type="dxa"/>
            <w:shd w:val="clear" w:color="auto" w:fill="auto"/>
          </w:tcPr>
          <w:p w14:paraId="0AFFC025" w14:textId="77777777" w:rsidR="00616AA2" w:rsidRPr="00266566" w:rsidRDefault="00616AA2" w:rsidP="00616AA2">
            <w:pPr>
              <w:spacing w:before="40" w:after="120"/>
            </w:pPr>
            <w:r w:rsidRPr="00266566">
              <w:t>13 avril 2020</w:t>
            </w:r>
          </w:p>
        </w:tc>
      </w:tr>
      <w:tr w:rsidR="00EA4152" w:rsidRPr="00266566" w14:paraId="6D10905B" w14:textId="77777777" w:rsidTr="00616AA2">
        <w:trPr>
          <w:cantSplit/>
        </w:trPr>
        <w:tc>
          <w:tcPr>
            <w:tcW w:w="1750" w:type="dxa"/>
            <w:vMerge w:val="restart"/>
            <w:shd w:val="clear" w:color="auto" w:fill="auto"/>
          </w:tcPr>
          <w:p w14:paraId="5ADFC00A" w14:textId="77777777" w:rsidR="00EA4152" w:rsidRPr="00266566" w:rsidRDefault="00EA4152" w:rsidP="00616AA2">
            <w:pPr>
              <w:keepNext/>
              <w:spacing w:before="40" w:after="120"/>
              <w:ind w:right="113"/>
            </w:pPr>
            <w:r w:rsidRPr="00266566">
              <w:t>Guinée-Bissau</w:t>
            </w:r>
          </w:p>
        </w:tc>
        <w:tc>
          <w:tcPr>
            <w:tcW w:w="3919" w:type="dxa"/>
            <w:shd w:val="clear" w:color="auto" w:fill="auto"/>
          </w:tcPr>
          <w:p w14:paraId="54D72DB4" w14:textId="77777777" w:rsidR="00EA4152" w:rsidRPr="00266566" w:rsidRDefault="00EA4152" w:rsidP="00616AA2">
            <w:pPr>
              <w:keepNext/>
              <w:spacing w:before="40" w:after="120"/>
              <w:ind w:right="113"/>
            </w:pPr>
            <w:r w:rsidRPr="00266566">
              <w:t>Rapport initial</w:t>
            </w:r>
          </w:p>
        </w:tc>
        <w:tc>
          <w:tcPr>
            <w:tcW w:w="1701" w:type="dxa"/>
            <w:shd w:val="clear" w:color="auto" w:fill="auto"/>
          </w:tcPr>
          <w:p w14:paraId="5E0125B6" w14:textId="77777777" w:rsidR="00EA4152" w:rsidRPr="00266566" w:rsidRDefault="00EA4152" w:rsidP="00616AA2">
            <w:pPr>
              <w:keepNext/>
              <w:spacing w:before="40" w:after="120"/>
            </w:pPr>
            <w:r w:rsidRPr="00266566">
              <w:t>1</w:t>
            </w:r>
            <w:r w:rsidRPr="00266566">
              <w:rPr>
                <w:vertAlign w:val="superscript"/>
              </w:rPr>
              <w:t>er</w:t>
            </w:r>
            <w:r w:rsidRPr="00266566">
              <w:t xml:space="preserve"> décembre 2011</w:t>
            </w:r>
          </w:p>
        </w:tc>
      </w:tr>
      <w:tr w:rsidR="00EA4152" w:rsidRPr="00266566" w14:paraId="0DD3528D" w14:textId="77777777" w:rsidTr="00616AA2">
        <w:tc>
          <w:tcPr>
            <w:tcW w:w="1750" w:type="dxa"/>
            <w:vMerge/>
            <w:shd w:val="clear" w:color="auto" w:fill="auto"/>
          </w:tcPr>
          <w:p w14:paraId="2F7ED9B6" w14:textId="77777777" w:rsidR="00EA4152" w:rsidRPr="00266566" w:rsidRDefault="00EA4152" w:rsidP="00616AA2">
            <w:pPr>
              <w:spacing w:before="40" w:after="120"/>
              <w:ind w:right="113"/>
            </w:pPr>
          </w:p>
        </w:tc>
        <w:tc>
          <w:tcPr>
            <w:tcW w:w="3919" w:type="dxa"/>
            <w:shd w:val="clear" w:color="auto" w:fill="auto"/>
          </w:tcPr>
          <w:p w14:paraId="3072EF43" w14:textId="77777777" w:rsidR="00EA4152" w:rsidRPr="00266566" w:rsidRDefault="00EA4152" w:rsidP="00616AA2">
            <w:pPr>
              <w:spacing w:before="40" w:after="120"/>
              <w:ind w:right="113"/>
            </w:pPr>
            <w:r w:rsidRPr="00266566">
              <w:t>Deuxième rapport</w:t>
            </w:r>
          </w:p>
        </w:tc>
        <w:tc>
          <w:tcPr>
            <w:tcW w:w="1701" w:type="dxa"/>
            <w:shd w:val="clear" w:color="auto" w:fill="auto"/>
          </w:tcPr>
          <w:p w14:paraId="4451B681" w14:textId="77777777" w:rsidR="00EA4152" w:rsidRPr="00266566" w:rsidRDefault="00EA4152" w:rsidP="00616AA2">
            <w:pPr>
              <w:spacing w:before="40" w:after="120"/>
            </w:pPr>
            <w:r w:rsidRPr="00266566">
              <w:t>1</w:t>
            </w:r>
            <w:r w:rsidRPr="00266566">
              <w:rPr>
                <w:vertAlign w:val="superscript"/>
              </w:rPr>
              <w:t>er</w:t>
            </w:r>
            <w:r w:rsidRPr="00266566">
              <w:t xml:space="preserve"> décembre 2013</w:t>
            </w:r>
          </w:p>
        </w:tc>
      </w:tr>
      <w:tr w:rsidR="00EA4152" w:rsidRPr="00266566" w14:paraId="4336D84E" w14:textId="77777777" w:rsidTr="00616AA2">
        <w:tc>
          <w:tcPr>
            <w:tcW w:w="1750" w:type="dxa"/>
            <w:vMerge/>
            <w:shd w:val="clear" w:color="auto" w:fill="auto"/>
          </w:tcPr>
          <w:p w14:paraId="7F129CF9" w14:textId="77777777" w:rsidR="00EA4152" w:rsidRPr="00266566" w:rsidRDefault="00EA4152" w:rsidP="00616AA2">
            <w:pPr>
              <w:spacing w:before="40" w:after="120"/>
              <w:ind w:right="113"/>
            </w:pPr>
          </w:p>
        </w:tc>
        <w:tc>
          <w:tcPr>
            <w:tcW w:w="3919" w:type="dxa"/>
            <w:shd w:val="clear" w:color="auto" w:fill="auto"/>
          </w:tcPr>
          <w:p w14:paraId="081CEDAD" w14:textId="77777777" w:rsidR="00EA4152" w:rsidRPr="00266566" w:rsidRDefault="00EA4152" w:rsidP="00616AA2">
            <w:pPr>
              <w:spacing w:before="40" w:after="120"/>
              <w:ind w:right="113"/>
            </w:pPr>
            <w:r w:rsidRPr="00266566">
              <w:t>Troisième rapport</w:t>
            </w:r>
          </w:p>
        </w:tc>
        <w:tc>
          <w:tcPr>
            <w:tcW w:w="1701" w:type="dxa"/>
            <w:shd w:val="clear" w:color="auto" w:fill="auto"/>
          </w:tcPr>
          <w:p w14:paraId="58D6CB01" w14:textId="77777777" w:rsidR="00EA4152" w:rsidRPr="00266566" w:rsidRDefault="00EA4152" w:rsidP="00616AA2">
            <w:pPr>
              <w:spacing w:before="40" w:after="120"/>
            </w:pPr>
            <w:r w:rsidRPr="00266566">
              <w:t>1</w:t>
            </w:r>
            <w:r w:rsidRPr="00266566">
              <w:rPr>
                <w:vertAlign w:val="superscript"/>
              </w:rPr>
              <w:t>er</w:t>
            </w:r>
            <w:r w:rsidRPr="00266566">
              <w:t xml:space="preserve"> décembre 2015</w:t>
            </w:r>
          </w:p>
        </w:tc>
      </w:tr>
      <w:tr w:rsidR="00EA4152" w:rsidRPr="00266566" w14:paraId="13EE28C5" w14:textId="77777777" w:rsidTr="00616AA2">
        <w:tc>
          <w:tcPr>
            <w:tcW w:w="1750" w:type="dxa"/>
            <w:vMerge/>
            <w:shd w:val="clear" w:color="auto" w:fill="auto"/>
          </w:tcPr>
          <w:p w14:paraId="2A14F43D" w14:textId="77777777" w:rsidR="00EA4152" w:rsidRPr="00266566" w:rsidRDefault="00EA4152" w:rsidP="00616AA2">
            <w:pPr>
              <w:spacing w:before="40" w:after="120"/>
              <w:ind w:right="113"/>
            </w:pPr>
          </w:p>
        </w:tc>
        <w:tc>
          <w:tcPr>
            <w:tcW w:w="3919" w:type="dxa"/>
            <w:shd w:val="clear" w:color="auto" w:fill="auto"/>
          </w:tcPr>
          <w:p w14:paraId="00EAA214" w14:textId="77777777" w:rsidR="00EA4152" w:rsidRPr="00266566" w:rsidRDefault="00EA4152" w:rsidP="00616AA2">
            <w:pPr>
              <w:spacing w:before="40" w:after="120"/>
              <w:ind w:right="113"/>
            </w:pPr>
            <w:r w:rsidRPr="00266566">
              <w:t>Quatrième rapport</w:t>
            </w:r>
          </w:p>
        </w:tc>
        <w:tc>
          <w:tcPr>
            <w:tcW w:w="1701" w:type="dxa"/>
            <w:shd w:val="clear" w:color="auto" w:fill="auto"/>
          </w:tcPr>
          <w:p w14:paraId="44588B8B" w14:textId="77777777" w:rsidR="00EA4152" w:rsidRPr="00266566" w:rsidRDefault="00EA4152" w:rsidP="00616AA2">
            <w:pPr>
              <w:spacing w:before="40" w:after="120"/>
            </w:pPr>
            <w:r w:rsidRPr="00266566">
              <w:t>1</w:t>
            </w:r>
            <w:r w:rsidRPr="00266566">
              <w:rPr>
                <w:vertAlign w:val="superscript"/>
              </w:rPr>
              <w:t>er</w:t>
            </w:r>
            <w:r w:rsidRPr="00266566">
              <w:t xml:space="preserve"> décembre 2017</w:t>
            </w:r>
          </w:p>
        </w:tc>
      </w:tr>
      <w:tr w:rsidR="00EA4152" w:rsidRPr="00266566" w14:paraId="040D896D" w14:textId="77777777" w:rsidTr="00616AA2">
        <w:tc>
          <w:tcPr>
            <w:tcW w:w="1750" w:type="dxa"/>
            <w:vMerge/>
            <w:shd w:val="clear" w:color="auto" w:fill="auto"/>
          </w:tcPr>
          <w:p w14:paraId="329EC145" w14:textId="77777777" w:rsidR="00EA4152" w:rsidRPr="00266566" w:rsidRDefault="00EA4152" w:rsidP="00616AA2">
            <w:pPr>
              <w:spacing w:before="40" w:after="120"/>
              <w:ind w:right="113"/>
            </w:pPr>
          </w:p>
        </w:tc>
        <w:tc>
          <w:tcPr>
            <w:tcW w:w="3919" w:type="dxa"/>
            <w:shd w:val="clear" w:color="auto" w:fill="auto"/>
          </w:tcPr>
          <w:p w14:paraId="0F693449" w14:textId="77777777" w:rsidR="00EA4152" w:rsidRPr="00266566" w:rsidRDefault="00EA4152" w:rsidP="00616AA2">
            <w:pPr>
              <w:spacing w:before="40" w:after="120"/>
              <w:ind w:right="113"/>
            </w:pPr>
            <w:r w:rsidRPr="00266566">
              <w:t>Cinquième rapport</w:t>
            </w:r>
          </w:p>
        </w:tc>
        <w:tc>
          <w:tcPr>
            <w:tcW w:w="1701" w:type="dxa"/>
            <w:shd w:val="clear" w:color="auto" w:fill="auto"/>
          </w:tcPr>
          <w:p w14:paraId="52077B2F" w14:textId="77777777" w:rsidR="00EA4152" w:rsidRPr="00266566" w:rsidRDefault="00EA4152" w:rsidP="00616AA2">
            <w:pPr>
              <w:spacing w:before="40" w:after="120"/>
            </w:pPr>
            <w:r w:rsidRPr="00266566">
              <w:t>1</w:t>
            </w:r>
            <w:r w:rsidRPr="00266566">
              <w:rPr>
                <w:vertAlign w:val="superscript"/>
              </w:rPr>
              <w:t>er</w:t>
            </w:r>
            <w:r w:rsidRPr="00266566">
              <w:t xml:space="preserve"> décembre 2019</w:t>
            </w:r>
          </w:p>
        </w:tc>
      </w:tr>
      <w:tr w:rsidR="001E4449" w:rsidRPr="00266566" w14:paraId="28376F14" w14:textId="77777777" w:rsidTr="00616AA2">
        <w:tc>
          <w:tcPr>
            <w:tcW w:w="1750" w:type="dxa"/>
            <w:vMerge w:val="restart"/>
            <w:shd w:val="clear" w:color="auto" w:fill="auto"/>
          </w:tcPr>
          <w:p w14:paraId="165DDBCA" w14:textId="77777777" w:rsidR="001E4449" w:rsidRPr="00266566" w:rsidRDefault="001E4449" w:rsidP="001E4449">
            <w:pPr>
              <w:keepNext/>
              <w:spacing w:before="40" w:after="120"/>
              <w:ind w:right="113"/>
            </w:pPr>
            <w:r w:rsidRPr="00266566">
              <w:lastRenderedPageBreak/>
              <w:t>Guinée équatoriale</w:t>
            </w:r>
          </w:p>
        </w:tc>
        <w:tc>
          <w:tcPr>
            <w:tcW w:w="3919" w:type="dxa"/>
            <w:shd w:val="clear" w:color="auto" w:fill="auto"/>
          </w:tcPr>
          <w:p w14:paraId="29C588E9" w14:textId="77777777" w:rsidR="001E4449" w:rsidRPr="00266566" w:rsidRDefault="001E4449" w:rsidP="001E4449">
            <w:pPr>
              <w:keepNext/>
              <w:spacing w:before="40" w:after="120"/>
              <w:ind w:right="113"/>
            </w:pPr>
            <w:r w:rsidRPr="00266566">
              <w:t>Rapport initial</w:t>
            </w:r>
          </w:p>
        </w:tc>
        <w:tc>
          <w:tcPr>
            <w:tcW w:w="1701" w:type="dxa"/>
            <w:shd w:val="clear" w:color="auto" w:fill="auto"/>
          </w:tcPr>
          <w:p w14:paraId="1A2212C9" w14:textId="77777777" w:rsidR="001E4449" w:rsidRPr="00266566" w:rsidRDefault="001E4449" w:rsidP="001E4449">
            <w:pPr>
              <w:keepNext/>
              <w:spacing w:before="40" w:after="120"/>
            </w:pPr>
            <w:r w:rsidRPr="00266566">
              <w:t>8 novembre 2003</w:t>
            </w:r>
          </w:p>
        </w:tc>
      </w:tr>
      <w:tr w:rsidR="001E4449" w:rsidRPr="00266566" w14:paraId="5EF16EC3" w14:textId="77777777" w:rsidTr="00616AA2">
        <w:tc>
          <w:tcPr>
            <w:tcW w:w="1750" w:type="dxa"/>
            <w:vMerge/>
            <w:shd w:val="clear" w:color="auto" w:fill="auto"/>
          </w:tcPr>
          <w:p w14:paraId="71AD25BC" w14:textId="77777777" w:rsidR="001E4449" w:rsidRPr="00266566" w:rsidRDefault="001E4449" w:rsidP="00616AA2">
            <w:pPr>
              <w:spacing w:before="40" w:after="120"/>
              <w:ind w:right="113"/>
            </w:pPr>
          </w:p>
        </w:tc>
        <w:tc>
          <w:tcPr>
            <w:tcW w:w="3919" w:type="dxa"/>
            <w:shd w:val="clear" w:color="auto" w:fill="auto"/>
          </w:tcPr>
          <w:p w14:paraId="1A8D847A" w14:textId="77777777" w:rsidR="001E4449" w:rsidRPr="00266566" w:rsidRDefault="001E4449" w:rsidP="00616AA2">
            <w:pPr>
              <w:spacing w:before="40" w:after="120"/>
              <w:ind w:right="113"/>
            </w:pPr>
            <w:r w:rsidRPr="00266566">
              <w:t>Deuxième rapport</w:t>
            </w:r>
          </w:p>
        </w:tc>
        <w:tc>
          <w:tcPr>
            <w:tcW w:w="1701" w:type="dxa"/>
            <w:shd w:val="clear" w:color="auto" w:fill="auto"/>
          </w:tcPr>
          <w:p w14:paraId="421FF471" w14:textId="77777777" w:rsidR="001E4449" w:rsidRPr="00266566" w:rsidRDefault="001E4449" w:rsidP="00616AA2">
            <w:pPr>
              <w:spacing w:before="40" w:after="120"/>
            </w:pPr>
            <w:r w:rsidRPr="00266566">
              <w:t>8 novembre 2005</w:t>
            </w:r>
          </w:p>
        </w:tc>
      </w:tr>
      <w:tr w:rsidR="001E4449" w:rsidRPr="00266566" w14:paraId="5A78B8CE" w14:textId="77777777" w:rsidTr="00616AA2">
        <w:tc>
          <w:tcPr>
            <w:tcW w:w="1750" w:type="dxa"/>
            <w:vMerge/>
            <w:shd w:val="clear" w:color="auto" w:fill="auto"/>
          </w:tcPr>
          <w:p w14:paraId="6F331544" w14:textId="77777777" w:rsidR="001E4449" w:rsidRPr="00266566" w:rsidRDefault="001E4449" w:rsidP="00616AA2">
            <w:pPr>
              <w:spacing w:before="40" w:after="120"/>
              <w:ind w:right="113"/>
            </w:pPr>
          </w:p>
        </w:tc>
        <w:tc>
          <w:tcPr>
            <w:tcW w:w="3919" w:type="dxa"/>
            <w:shd w:val="clear" w:color="auto" w:fill="auto"/>
          </w:tcPr>
          <w:p w14:paraId="15C3B729" w14:textId="77777777" w:rsidR="001E4449" w:rsidRPr="00266566" w:rsidRDefault="001E4449" w:rsidP="00616AA2">
            <w:pPr>
              <w:spacing w:before="40" w:after="120"/>
              <w:ind w:right="113"/>
            </w:pPr>
            <w:r w:rsidRPr="00266566">
              <w:t>Troisième rapport</w:t>
            </w:r>
          </w:p>
        </w:tc>
        <w:tc>
          <w:tcPr>
            <w:tcW w:w="1701" w:type="dxa"/>
            <w:shd w:val="clear" w:color="auto" w:fill="auto"/>
          </w:tcPr>
          <w:p w14:paraId="10565147" w14:textId="77777777" w:rsidR="001E4449" w:rsidRPr="00266566" w:rsidRDefault="001E4449" w:rsidP="00616AA2">
            <w:pPr>
              <w:spacing w:before="40" w:after="120"/>
            </w:pPr>
            <w:r w:rsidRPr="00266566">
              <w:t>8 novembre 2007</w:t>
            </w:r>
          </w:p>
        </w:tc>
      </w:tr>
      <w:tr w:rsidR="001E4449" w:rsidRPr="00266566" w14:paraId="40E39693" w14:textId="77777777" w:rsidTr="00616AA2">
        <w:tc>
          <w:tcPr>
            <w:tcW w:w="1750" w:type="dxa"/>
            <w:vMerge/>
            <w:shd w:val="clear" w:color="auto" w:fill="auto"/>
          </w:tcPr>
          <w:p w14:paraId="64569086" w14:textId="77777777" w:rsidR="001E4449" w:rsidRPr="00266566" w:rsidRDefault="001E4449" w:rsidP="00616AA2">
            <w:pPr>
              <w:spacing w:before="40" w:after="120"/>
              <w:ind w:right="113"/>
            </w:pPr>
          </w:p>
        </w:tc>
        <w:tc>
          <w:tcPr>
            <w:tcW w:w="3919" w:type="dxa"/>
            <w:shd w:val="clear" w:color="auto" w:fill="auto"/>
          </w:tcPr>
          <w:p w14:paraId="67F34EC7" w14:textId="77777777" w:rsidR="001E4449" w:rsidRPr="00266566" w:rsidRDefault="001E4449" w:rsidP="00616AA2">
            <w:pPr>
              <w:spacing w:before="40" w:after="120"/>
              <w:ind w:right="113"/>
            </w:pPr>
            <w:r w:rsidRPr="00266566">
              <w:t>Quatrième rapport</w:t>
            </w:r>
          </w:p>
        </w:tc>
        <w:tc>
          <w:tcPr>
            <w:tcW w:w="1701" w:type="dxa"/>
            <w:shd w:val="clear" w:color="auto" w:fill="auto"/>
          </w:tcPr>
          <w:p w14:paraId="7C2209EC" w14:textId="77777777" w:rsidR="001E4449" w:rsidRPr="00266566" w:rsidRDefault="001E4449" w:rsidP="00616AA2">
            <w:pPr>
              <w:spacing w:before="40" w:after="120"/>
            </w:pPr>
            <w:r w:rsidRPr="00266566">
              <w:t>8 novembre 2009</w:t>
            </w:r>
          </w:p>
        </w:tc>
      </w:tr>
      <w:tr w:rsidR="001E4449" w:rsidRPr="00266566" w14:paraId="47AE74E6" w14:textId="77777777" w:rsidTr="00616AA2">
        <w:tc>
          <w:tcPr>
            <w:tcW w:w="1750" w:type="dxa"/>
            <w:vMerge/>
            <w:shd w:val="clear" w:color="auto" w:fill="auto"/>
          </w:tcPr>
          <w:p w14:paraId="76145858" w14:textId="77777777" w:rsidR="001E4449" w:rsidRPr="00266566" w:rsidRDefault="001E4449" w:rsidP="00616AA2">
            <w:pPr>
              <w:spacing w:before="40" w:after="120"/>
              <w:ind w:right="113"/>
            </w:pPr>
          </w:p>
        </w:tc>
        <w:tc>
          <w:tcPr>
            <w:tcW w:w="3919" w:type="dxa"/>
            <w:shd w:val="clear" w:color="auto" w:fill="auto"/>
          </w:tcPr>
          <w:p w14:paraId="058E2B19" w14:textId="77777777" w:rsidR="001E4449" w:rsidRPr="00266566" w:rsidRDefault="001E4449" w:rsidP="00616AA2">
            <w:pPr>
              <w:spacing w:before="40" w:after="120"/>
              <w:ind w:right="113"/>
            </w:pPr>
            <w:r w:rsidRPr="00266566">
              <w:t>Cinquième rapport</w:t>
            </w:r>
          </w:p>
        </w:tc>
        <w:tc>
          <w:tcPr>
            <w:tcW w:w="1701" w:type="dxa"/>
            <w:shd w:val="clear" w:color="auto" w:fill="auto"/>
          </w:tcPr>
          <w:p w14:paraId="3A180CC3" w14:textId="77777777" w:rsidR="001E4449" w:rsidRPr="00266566" w:rsidRDefault="001E4449" w:rsidP="00616AA2">
            <w:pPr>
              <w:spacing w:before="40" w:after="120"/>
            </w:pPr>
            <w:r w:rsidRPr="00266566">
              <w:t>8 novembre 2011</w:t>
            </w:r>
          </w:p>
        </w:tc>
      </w:tr>
      <w:tr w:rsidR="001E4449" w:rsidRPr="00266566" w14:paraId="772A8060" w14:textId="77777777" w:rsidTr="00616AA2">
        <w:tc>
          <w:tcPr>
            <w:tcW w:w="1750" w:type="dxa"/>
            <w:vMerge/>
            <w:shd w:val="clear" w:color="auto" w:fill="auto"/>
          </w:tcPr>
          <w:p w14:paraId="0AC77027" w14:textId="77777777" w:rsidR="001E4449" w:rsidRPr="00266566" w:rsidRDefault="001E4449" w:rsidP="00616AA2">
            <w:pPr>
              <w:spacing w:before="40" w:after="120"/>
              <w:ind w:right="113"/>
            </w:pPr>
          </w:p>
        </w:tc>
        <w:tc>
          <w:tcPr>
            <w:tcW w:w="3919" w:type="dxa"/>
            <w:shd w:val="clear" w:color="auto" w:fill="auto"/>
          </w:tcPr>
          <w:p w14:paraId="20263E6B" w14:textId="77777777" w:rsidR="001E4449" w:rsidRPr="00266566" w:rsidRDefault="001E4449" w:rsidP="00616AA2">
            <w:pPr>
              <w:spacing w:before="40" w:after="120"/>
              <w:ind w:right="113"/>
            </w:pPr>
            <w:r w:rsidRPr="00266566">
              <w:t>Sixième rapport</w:t>
            </w:r>
          </w:p>
        </w:tc>
        <w:tc>
          <w:tcPr>
            <w:tcW w:w="1701" w:type="dxa"/>
            <w:shd w:val="clear" w:color="auto" w:fill="auto"/>
          </w:tcPr>
          <w:p w14:paraId="763555D3" w14:textId="77777777" w:rsidR="001E4449" w:rsidRPr="00266566" w:rsidRDefault="001E4449" w:rsidP="00616AA2">
            <w:pPr>
              <w:spacing w:before="40" w:after="120"/>
            </w:pPr>
            <w:r w:rsidRPr="00266566">
              <w:t>8 novembre 2013</w:t>
            </w:r>
          </w:p>
        </w:tc>
      </w:tr>
      <w:tr w:rsidR="001E4449" w:rsidRPr="00266566" w14:paraId="179CBB86" w14:textId="77777777" w:rsidTr="00616AA2">
        <w:tc>
          <w:tcPr>
            <w:tcW w:w="1750" w:type="dxa"/>
            <w:vMerge/>
            <w:shd w:val="clear" w:color="auto" w:fill="auto"/>
          </w:tcPr>
          <w:p w14:paraId="348BE57A" w14:textId="77777777" w:rsidR="001E4449" w:rsidRPr="00266566" w:rsidRDefault="001E4449" w:rsidP="00616AA2">
            <w:pPr>
              <w:spacing w:before="40" w:after="120"/>
              <w:ind w:right="113"/>
            </w:pPr>
          </w:p>
        </w:tc>
        <w:tc>
          <w:tcPr>
            <w:tcW w:w="3919" w:type="dxa"/>
            <w:shd w:val="clear" w:color="auto" w:fill="auto"/>
          </w:tcPr>
          <w:p w14:paraId="75EF43DF" w14:textId="77777777" w:rsidR="001E4449" w:rsidRPr="00266566" w:rsidRDefault="001E4449" w:rsidP="00616AA2">
            <w:pPr>
              <w:spacing w:before="40" w:after="120"/>
              <w:ind w:right="113"/>
            </w:pPr>
            <w:r w:rsidRPr="00266566">
              <w:t>Septième rapport</w:t>
            </w:r>
          </w:p>
        </w:tc>
        <w:tc>
          <w:tcPr>
            <w:tcW w:w="1701" w:type="dxa"/>
            <w:shd w:val="clear" w:color="auto" w:fill="auto"/>
          </w:tcPr>
          <w:p w14:paraId="770BB7F2" w14:textId="77777777" w:rsidR="001E4449" w:rsidRPr="00266566" w:rsidRDefault="001E4449" w:rsidP="00616AA2">
            <w:pPr>
              <w:spacing w:before="40" w:after="120"/>
            </w:pPr>
            <w:r w:rsidRPr="00266566">
              <w:t>8 novembre 2015</w:t>
            </w:r>
          </w:p>
        </w:tc>
      </w:tr>
      <w:tr w:rsidR="001E4449" w:rsidRPr="00266566" w14:paraId="001B166D" w14:textId="77777777" w:rsidTr="00616AA2">
        <w:tc>
          <w:tcPr>
            <w:tcW w:w="1750" w:type="dxa"/>
            <w:vMerge/>
            <w:shd w:val="clear" w:color="auto" w:fill="auto"/>
          </w:tcPr>
          <w:p w14:paraId="72D2B9DA" w14:textId="77777777" w:rsidR="001E4449" w:rsidRPr="00266566" w:rsidRDefault="001E4449" w:rsidP="00616AA2">
            <w:pPr>
              <w:spacing w:before="40" w:after="120"/>
              <w:ind w:right="113"/>
            </w:pPr>
          </w:p>
        </w:tc>
        <w:tc>
          <w:tcPr>
            <w:tcW w:w="3919" w:type="dxa"/>
            <w:shd w:val="clear" w:color="auto" w:fill="auto"/>
          </w:tcPr>
          <w:p w14:paraId="1930C68D" w14:textId="77777777" w:rsidR="001E4449" w:rsidRPr="00266566" w:rsidRDefault="001E4449" w:rsidP="00616AA2">
            <w:pPr>
              <w:spacing w:before="40" w:after="120"/>
              <w:ind w:right="113"/>
            </w:pPr>
            <w:r w:rsidRPr="00266566">
              <w:t>Huitième rapport</w:t>
            </w:r>
          </w:p>
        </w:tc>
        <w:tc>
          <w:tcPr>
            <w:tcW w:w="1701" w:type="dxa"/>
            <w:shd w:val="clear" w:color="auto" w:fill="auto"/>
          </w:tcPr>
          <w:p w14:paraId="7F3DC77E" w14:textId="77777777" w:rsidR="001E4449" w:rsidRPr="00266566" w:rsidRDefault="001E4449" w:rsidP="00616AA2">
            <w:pPr>
              <w:spacing w:before="40" w:after="120"/>
            </w:pPr>
            <w:r w:rsidRPr="00266566">
              <w:t>8 novembre 2017</w:t>
            </w:r>
          </w:p>
        </w:tc>
      </w:tr>
      <w:tr w:rsidR="001E4449" w:rsidRPr="00266566" w14:paraId="6F7FEA4E" w14:textId="77777777" w:rsidTr="00616AA2">
        <w:tc>
          <w:tcPr>
            <w:tcW w:w="1750" w:type="dxa"/>
            <w:vMerge/>
            <w:shd w:val="clear" w:color="auto" w:fill="auto"/>
          </w:tcPr>
          <w:p w14:paraId="2A380B92" w14:textId="77777777" w:rsidR="001E4449" w:rsidRPr="00266566" w:rsidRDefault="001E4449" w:rsidP="00616AA2">
            <w:pPr>
              <w:spacing w:before="40" w:after="120"/>
              <w:ind w:right="113"/>
            </w:pPr>
          </w:p>
        </w:tc>
        <w:tc>
          <w:tcPr>
            <w:tcW w:w="3919" w:type="dxa"/>
            <w:shd w:val="clear" w:color="auto" w:fill="auto"/>
          </w:tcPr>
          <w:p w14:paraId="4320ADD1" w14:textId="77777777" w:rsidR="001E4449" w:rsidRPr="00266566" w:rsidRDefault="001E4449" w:rsidP="00616AA2">
            <w:pPr>
              <w:spacing w:before="40" w:after="120"/>
              <w:ind w:right="113"/>
            </w:pPr>
            <w:r w:rsidRPr="00266566">
              <w:t>Neuvième rapport</w:t>
            </w:r>
          </w:p>
        </w:tc>
        <w:tc>
          <w:tcPr>
            <w:tcW w:w="1701" w:type="dxa"/>
            <w:shd w:val="clear" w:color="auto" w:fill="auto"/>
          </w:tcPr>
          <w:p w14:paraId="57B9019E" w14:textId="77777777" w:rsidR="001E4449" w:rsidRPr="00266566" w:rsidRDefault="001E4449" w:rsidP="00616AA2">
            <w:pPr>
              <w:spacing w:before="40" w:after="120"/>
            </w:pPr>
            <w:r w:rsidRPr="00266566">
              <w:t>8 novembre 2019</w:t>
            </w:r>
          </w:p>
        </w:tc>
      </w:tr>
      <w:tr w:rsidR="00616AA2" w:rsidRPr="00266566" w14:paraId="01DCBE48" w14:textId="77777777" w:rsidTr="00616AA2">
        <w:trPr>
          <w:cantSplit/>
        </w:trPr>
        <w:tc>
          <w:tcPr>
            <w:tcW w:w="1750" w:type="dxa"/>
            <w:vMerge w:val="restart"/>
            <w:shd w:val="clear" w:color="auto" w:fill="auto"/>
          </w:tcPr>
          <w:p w14:paraId="194C9F5C" w14:textId="77777777" w:rsidR="00616AA2" w:rsidRPr="00266566" w:rsidRDefault="00616AA2" w:rsidP="00616AA2">
            <w:pPr>
              <w:spacing w:before="40" w:after="120"/>
              <w:ind w:right="113"/>
            </w:pPr>
            <w:r w:rsidRPr="00266566">
              <w:t>Guyana</w:t>
            </w:r>
          </w:p>
        </w:tc>
        <w:tc>
          <w:tcPr>
            <w:tcW w:w="3919" w:type="dxa"/>
            <w:shd w:val="clear" w:color="auto" w:fill="auto"/>
          </w:tcPr>
          <w:p w14:paraId="2B8A4AFD" w14:textId="77777777" w:rsidR="00616AA2" w:rsidRPr="00266566" w:rsidRDefault="00616AA2" w:rsidP="00616AA2">
            <w:pPr>
              <w:spacing w:before="40" w:after="120"/>
              <w:ind w:right="113"/>
            </w:pPr>
            <w:r w:rsidRPr="00266566">
              <w:t>Rapport valant quinzième et seizième rapports</w:t>
            </w:r>
          </w:p>
        </w:tc>
        <w:tc>
          <w:tcPr>
            <w:tcW w:w="1701" w:type="dxa"/>
            <w:shd w:val="clear" w:color="auto" w:fill="auto"/>
          </w:tcPr>
          <w:p w14:paraId="736B9915" w14:textId="77777777" w:rsidR="00616AA2" w:rsidRPr="00266566" w:rsidRDefault="00616AA2" w:rsidP="00616AA2">
            <w:pPr>
              <w:spacing w:before="40" w:after="120"/>
            </w:pPr>
            <w:r w:rsidRPr="00266566">
              <w:t>17 mars 2008</w:t>
            </w:r>
          </w:p>
        </w:tc>
      </w:tr>
      <w:tr w:rsidR="00616AA2" w:rsidRPr="00266566" w14:paraId="6979A917" w14:textId="77777777" w:rsidTr="00616AA2">
        <w:tc>
          <w:tcPr>
            <w:tcW w:w="1750" w:type="dxa"/>
            <w:vMerge/>
            <w:shd w:val="clear" w:color="auto" w:fill="auto"/>
          </w:tcPr>
          <w:p w14:paraId="0C7C892E" w14:textId="77777777" w:rsidR="00616AA2" w:rsidRPr="00266566" w:rsidRDefault="00616AA2" w:rsidP="00616AA2">
            <w:pPr>
              <w:spacing w:before="40" w:after="120"/>
              <w:ind w:right="113"/>
            </w:pPr>
          </w:p>
        </w:tc>
        <w:tc>
          <w:tcPr>
            <w:tcW w:w="3919" w:type="dxa"/>
            <w:shd w:val="clear" w:color="auto" w:fill="auto"/>
          </w:tcPr>
          <w:p w14:paraId="20A765F5" w14:textId="77777777" w:rsidR="00616AA2" w:rsidRPr="00266566" w:rsidRDefault="00616AA2" w:rsidP="00616AA2">
            <w:pPr>
              <w:spacing w:before="40" w:after="120"/>
              <w:ind w:right="113"/>
            </w:pPr>
            <w:r w:rsidRPr="00266566">
              <w:t>Dix-septième rapport</w:t>
            </w:r>
          </w:p>
        </w:tc>
        <w:tc>
          <w:tcPr>
            <w:tcW w:w="1701" w:type="dxa"/>
            <w:shd w:val="clear" w:color="auto" w:fill="auto"/>
          </w:tcPr>
          <w:p w14:paraId="50FF33F9" w14:textId="77777777" w:rsidR="00616AA2" w:rsidRPr="00266566" w:rsidRDefault="00616AA2" w:rsidP="00616AA2">
            <w:pPr>
              <w:spacing w:before="40" w:after="120"/>
            </w:pPr>
            <w:r w:rsidRPr="00266566">
              <w:t>17 mars 2010</w:t>
            </w:r>
          </w:p>
        </w:tc>
      </w:tr>
      <w:tr w:rsidR="00616AA2" w:rsidRPr="00266566" w14:paraId="0B143A9D" w14:textId="77777777" w:rsidTr="00616AA2">
        <w:tc>
          <w:tcPr>
            <w:tcW w:w="1750" w:type="dxa"/>
            <w:vMerge/>
            <w:shd w:val="clear" w:color="auto" w:fill="auto"/>
          </w:tcPr>
          <w:p w14:paraId="7B58C067" w14:textId="77777777" w:rsidR="00616AA2" w:rsidRPr="00266566" w:rsidRDefault="00616AA2" w:rsidP="00616AA2">
            <w:pPr>
              <w:spacing w:before="40" w:after="120"/>
              <w:ind w:right="113"/>
            </w:pPr>
          </w:p>
        </w:tc>
        <w:tc>
          <w:tcPr>
            <w:tcW w:w="3919" w:type="dxa"/>
            <w:shd w:val="clear" w:color="auto" w:fill="auto"/>
          </w:tcPr>
          <w:p w14:paraId="16DA2296" w14:textId="77777777" w:rsidR="00616AA2" w:rsidRPr="00266566" w:rsidRDefault="00616AA2" w:rsidP="00616AA2">
            <w:pPr>
              <w:spacing w:before="40" w:after="120"/>
              <w:ind w:right="113"/>
            </w:pPr>
            <w:r w:rsidRPr="00266566">
              <w:t>Dix-huitième rapport</w:t>
            </w:r>
          </w:p>
        </w:tc>
        <w:tc>
          <w:tcPr>
            <w:tcW w:w="1701" w:type="dxa"/>
            <w:shd w:val="clear" w:color="auto" w:fill="auto"/>
          </w:tcPr>
          <w:p w14:paraId="496D8F03" w14:textId="77777777" w:rsidR="00616AA2" w:rsidRPr="00266566" w:rsidRDefault="00616AA2" w:rsidP="00616AA2">
            <w:pPr>
              <w:spacing w:before="40" w:after="120"/>
            </w:pPr>
            <w:r w:rsidRPr="00266566">
              <w:t>17 mars 2012</w:t>
            </w:r>
          </w:p>
        </w:tc>
      </w:tr>
      <w:tr w:rsidR="00616AA2" w:rsidRPr="00266566" w14:paraId="3FB986CE" w14:textId="77777777" w:rsidTr="00616AA2">
        <w:tc>
          <w:tcPr>
            <w:tcW w:w="1750" w:type="dxa"/>
            <w:vMerge/>
            <w:shd w:val="clear" w:color="auto" w:fill="auto"/>
          </w:tcPr>
          <w:p w14:paraId="22194851" w14:textId="77777777" w:rsidR="00616AA2" w:rsidRPr="00266566" w:rsidRDefault="00616AA2" w:rsidP="00616AA2">
            <w:pPr>
              <w:spacing w:before="40" w:after="120"/>
              <w:ind w:right="113"/>
            </w:pPr>
          </w:p>
        </w:tc>
        <w:tc>
          <w:tcPr>
            <w:tcW w:w="3919" w:type="dxa"/>
            <w:shd w:val="clear" w:color="auto" w:fill="auto"/>
          </w:tcPr>
          <w:p w14:paraId="3EF81681" w14:textId="77777777" w:rsidR="00616AA2" w:rsidRPr="00266566" w:rsidRDefault="00616AA2" w:rsidP="00616AA2">
            <w:pPr>
              <w:spacing w:before="40" w:after="120"/>
              <w:ind w:right="113"/>
            </w:pPr>
            <w:r w:rsidRPr="00266566">
              <w:t>Dix-neuvième rapport</w:t>
            </w:r>
          </w:p>
        </w:tc>
        <w:tc>
          <w:tcPr>
            <w:tcW w:w="1701" w:type="dxa"/>
            <w:shd w:val="clear" w:color="auto" w:fill="auto"/>
          </w:tcPr>
          <w:p w14:paraId="4E842CDA" w14:textId="77777777" w:rsidR="00616AA2" w:rsidRPr="00266566" w:rsidRDefault="00616AA2" w:rsidP="00616AA2">
            <w:pPr>
              <w:spacing w:before="40" w:after="120"/>
            </w:pPr>
            <w:r w:rsidRPr="00266566">
              <w:t>17 mars 2014</w:t>
            </w:r>
          </w:p>
        </w:tc>
      </w:tr>
      <w:tr w:rsidR="00616AA2" w:rsidRPr="00266566" w14:paraId="45B20D88" w14:textId="77777777" w:rsidTr="00616AA2">
        <w:tc>
          <w:tcPr>
            <w:tcW w:w="1750" w:type="dxa"/>
            <w:vMerge/>
            <w:shd w:val="clear" w:color="auto" w:fill="auto"/>
          </w:tcPr>
          <w:p w14:paraId="4B755DFC" w14:textId="77777777" w:rsidR="00616AA2" w:rsidRPr="00266566" w:rsidRDefault="00616AA2" w:rsidP="00616AA2">
            <w:pPr>
              <w:spacing w:before="40" w:after="120"/>
              <w:ind w:right="113"/>
            </w:pPr>
          </w:p>
        </w:tc>
        <w:tc>
          <w:tcPr>
            <w:tcW w:w="3919" w:type="dxa"/>
            <w:shd w:val="clear" w:color="auto" w:fill="auto"/>
          </w:tcPr>
          <w:p w14:paraId="70A35B85" w14:textId="77777777" w:rsidR="00616AA2" w:rsidRPr="00266566" w:rsidRDefault="00616AA2" w:rsidP="00616AA2">
            <w:pPr>
              <w:spacing w:before="40" w:after="120"/>
              <w:ind w:right="113"/>
            </w:pPr>
            <w:r w:rsidRPr="00266566">
              <w:t>Vingtième rapport</w:t>
            </w:r>
          </w:p>
        </w:tc>
        <w:tc>
          <w:tcPr>
            <w:tcW w:w="1701" w:type="dxa"/>
            <w:shd w:val="clear" w:color="auto" w:fill="auto"/>
          </w:tcPr>
          <w:p w14:paraId="45FAE864" w14:textId="77777777" w:rsidR="00616AA2" w:rsidRPr="00266566" w:rsidRDefault="00616AA2" w:rsidP="00616AA2">
            <w:pPr>
              <w:spacing w:before="40" w:after="120"/>
            </w:pPr>
            <w:r w:rsidRPr="00266566">
              <w:t>17 mars 2016</w:t>
            </w:r>
          </w:p>
        </w:tc>
      </w:tr>
      <w:tr w:rsidR="00616AA2" w:rsidRPr="00266566" w14:paraId="544778E3" w14:textId="77777777" w:rsidTr="00616AA2">
        <w:tc>
          <w:tcPr>
            <w:tcW w:w="1750" w:type="dxa"/>
            <w:vMerge/>
            <w:shd w:val="clear" w:color="auto" w:fill="auto"/>
          </w:tcPr>
          <w:p w14:paraId="5ABE0601" w14:textId="77777777" w:rsidR="00616AA2" w:rsidRPr="00266566" w:rsidRDefault="00616AA2" w:rsidP="00616AA2">
            <w:pPr>
              <w:spacing w:before="40" w:after="120"/>
              <w:ind w:right="113"/>
            </w:pPr>
          </w:p>
        </w:tc>
        <w:tc>
          <w:tcPr>
            <w:tcW w:w="3919" w:type="dxa"/>
            <w:shd w:val="clear" w:color="auto" w:fill="auto"/>
          </w:tcPr>
          <w:p w14:paraId="46F927E9" w14:textId="77777777" w:rsidR="00616AA2" w:rsidRPr="00266566" w:rsidRDefault="00616AA2" w:rsidP="00616AA2">
            <w:pPr>
              <w:spacing w:before="40" w:after="120"/>
              <w:ind w:right="113"/>
            </w:pPr>
            <w:r w:rsidRPr="00266566">
              <w:t>Vingt et unième rapport</w:t>
            </w:r>
          </w:p>
        </w:tc>
        <w:tc>
          <w:tcPr>
            <w:tcW w:w="1701" w:type="dxa"/>
            <w:shd w:val="clear" w:color="auto" w:fill="auto"/>
          </w:tcPr>
          <w:p w14:paraId="5F7CDD6D" w14:textId="77777777" w:rsidR="00616AA2" w:rsidRPr="00266566" w:rsidRDefault="00616AA2" w:rsidP="00616AA2">
            <w:pPr>
              <w:spacing w:before="40" w:after="120"/>
            </w:pPr>
            <w:r w:rsidRPr="00266566">
              <w:t>17 mars 2018</w:t>
            </w:r>
          </w:p>
        </w:tc>
      </w:tr>
      <w:tr w:rsidR="00616AA2" w:rsidRPr="00266566" w14:paraId="1DE7BE5A" w14:textId="77777777" w:rsidTr="00616AA2">
        <w:tc>
          <w:tcPr>
            <w:tcW w:w="1750" w:type="dxa"/>
            <w:vMerge/>
            <w:shd w:val="clear" w:color="auto" w:fill="auto"/>
          </w:tcPr>
          <w:p w14:paraId="54F57195" w14:textId="77777777" w:rsidR="00616AA2" w:rsidRPr="00266566" w:rsidRDefault="00616AA2" w:rsidP="00616AA2">
            <w:pPr>
              <w:spacing w:before="40" w:after="120"/>
              <w:ind w:right="113"/>
            </w:pPr>
          </w:p>
        </w:tc>
        <w:tc>
          <w:tcPr>
            <w:tcW w:w="3919" w:type="dxa"/>
            <w:shd w:val="clear" w:color="auto" w:fill="auto"/>
          </w:tcPr>
          <w:p w14:paraId="67134827" w14:textId="77777777" w:rsidR="00616AA2" w:rsidRPr="00266566" w:rsidRDefault="00616AA2" w:rsidP="00616AA2">
            <w:pPr>
              <w:spacing w:before="40" w:after="120"/>
              <w:ind w:right="113"/>
            </w:pPr>
            <w:r w:rsidRPr="00266566">
              <w:t xml:space="preserve">Vingt-deuxième rapport </w:t>
            </w:r>
          </w:p>
        </w:tc>
        <w:tc>
          <w:tcPr>
            <w:tcW w:w="1701" w:type="dxa"/>
            <w:shd w:val="clear" w:color="auto" w:fill="auto"/>
          </w:tcPr>
          <w:p w14:paraId="69C3F701" w14:textId="77777777" w:rsidR="00616AA2" w:rsidRPr="00266566" w:rsidRDefault="00616AA2" w:rsidP="00616AA2">
            <w:pPr>
              <w:spacing w:before="40" w:after="120"/>
            </w:pPr>
            <w:r w:rsidRPr="00266566">
              <w:t>17 mars 2020</w:t>
            </w:r>
          </w:p>
        </w:tc>
      </w:tr>
      <w:tr w:rsidR="00616AA2" w:rsidRPr="00266566" w14:paraId="3DB965A6" w14:textId="77777777" w:rsidTr="00616AA2">
        <w:tc>
          <w:tcPr>
            <w:tcW w:w="1750" w:type="dxa"/>
            <w:vMerge w:val="restart"/>
            <w:shd w:val="clear" w:color="auto" w:fill="auto"/>
          </w:tcPr>
          <w:p w14:paraId="5E7E4621" w14:textId="77777777" w:rsidR="00616AA2" w:rsidRPr="00266566" w:rsidRDefault="00616AA2" w:rsidP="00616AA2">
            <w:pPr>
              <w:spacing w:before="40" w:after="120"/>
              <w:ind w:right="113"/>
            </w:pPr>
            <w:r w:rsidRPr="00266566">
              <w:t>Haïti</w:t>
            </w:r>
          </w:p>
        </w:tc>
        <w:tc>
          <w:tcPr>
            <w:tcW w:w="3919" w:type="dxa"/>
            <w:shd w:val="clear" w:color="auto" w:fill="auto"/>
          </w:tcPr>
          <w:p w14:paraId="2D554C1C" w14:textId="77777777" w:rsidR="00616AA2" w:rsidRPr="00266566" w:rsidRDefault="00616AA2" w:rsidP="00616AA2">
            <w:pPr>
              <w:spacing w:before="40" w:after="120"/>
              <w:ind w:right="113"/>
            </w:pPr>
            <w:r w:rsidRPr="00266566">
              <w:t>Quatorzième rapport</w:t>
            </w:r>
          </w:p>
        </w:tc>
        <w:tc>
          <w:tcPr>
            <w:tcW w:w="1701" w:type="dxa"/>
            <w:shd w:val="clear" w:color="auto" w:fill="auto"/>
          </w:tcPr>
          <w:p w14:paraId="3C55AC22" w14:textId="77777777" w:rsidR="00616AA2" w:rsidRPr="00266566" w:rsidRDefault="00616AA2" w:rsidP="00616AA2">
            <w:pPr>
              <w:spacing w:before="40" w:after="120"/>
            </w:pPr>
            <w:r w:rsidRPr="00266566">
              <w:t>18 janvier 2000</w:t>
            </w:r>
          </w:p>
        </w:tc>
      </w:tr>
      <w:tr w:rsidR="00616AA2" w:rsidRPr="00266566" w14:paraId="230D13A3" w14:textId="77777777" w:rsidTr="00616AA2">
        <w:tc>
          <w:tcPr>
            <w:tcW w:w="1750" w:type="dxa"/>
            <w:vMerge/>
            <w:shd w:val="clear" w:color="auto" w:fill="auto"/>
          </w:tcPr>
          <w:p w14:paraId="0C7D6E38" w14:textId="77777777" w:rsidR="00616AA2" w:rsidRPr="00266566" w:rsidRDefault="00616AA2" w:rsidP="00616AA2">
            <w:pPr>
              <w:spacing w:before="40" w:after="120"/>
              <w:ind w:right="113"/>
            </w:pPr>
          </w:p>
        </w:tc>
        <w:tc>
          <w:tcPr>
            <w:tcW w:w="3919" w:type="dxa"/>
            <w:shd w:val="clear" w:color="auto" w:fill="auto"/>
          </w:tcPr>
          <w:p w14:paraId="42FA16D0" w14:textId="77777777" w:rsidR="00616AA2" w:rsidRPr="00266566" w:rsidRDefault="00616AA2" w:rsidP="00616AA2">
            <w:pPr>
              <w:spacing w:before="40" w:after="120"/>
              <w:ind w:right="113"/>
            </w:pPr>
            <w:r w:rsidRPr="00266566">
              <w:t>Quinzième rapport</w:t>
            </w:r>
          </w:p>
        </w:tc>
        <w:tc>
          <w:tcPr>
            <w:tcW w:w="1701" w:type="dxa"/>
            <w:shd w:val="clear" w:color="auto" w:fill="auto"/>
          </w:tcPr>
          <w:p w14:paraId="0F49F372" w14:textId="77777777" w:rsidR="00616AA2" w:rsidRPr="00266566" w:rsidRDefault="00616AA2" w:rsidP="00616AA2">
            <w:pPr>
              <w:spacing w:before="40" w:after="120"/>
            </w:pPr>
            <w:r w:rsidRPr="00266566">
              <w:t>18 janvier 2002</w:t>
            </w:r>
          </w:p>
        </w:tc>
      </w:tr>
      <w:tr w:rsidR="00616AA2" w:rsidRPr="00266566" w14:paraId="194D144A" w14:textId="77777777" w:rsidTr="00616AA2">
        <w:tc>
          <w:tcPr>
            <w:tcW w:w="1750" w:type="dxa"/>
            <w:vMerge/>
            <w:shd w:val="clear" w:color="auto" w:fill="auto"/>
          </w:tcPr>
          <w:p w14:paraId="47B72909" w14:textId="77777777" w:rsidR="00616AA2" w:rsidRPr="00266566" w:rsidRDefault="00616AA2" w:rsidP="00616AA2">
            <w:pPr>
              <w:spacing w:before="40" w:after="120"/>
              <w:ind w:right="113"/>
            </w:pPr>
          </w:p>
        </w:tc>
        <w:tc>
          <w:tcPr>
            <w:tcW w:w="3919" w:type="dxa"/>
            <w:shd w:val="clear" w:color="auto" w:fill="auto"/>
          </w:tcPr>
          <w:p w14:paraId="58AE096C" w14:textId="77777777" w:rsidR="00616AA2" w:rsidRPr="00266566" w:rsidRDefault="00616AA2" w:rsidP="00616AA2">
            <w:pPr>
              <w:spacing w:before="40" w:after="120"/>
              <w:ind w:right="113"/>
            </w:pPr>
            <w:r w:rsidRPr="00266566">
              <w:t>Seizième rapport</w:t>
            </w:r>
          </w:p>
        </w:tc>
        <w:tc>
          <w:tcPr>
            <w:tcW w:w="1701" w:type="dxa"/>
            <w:shd w:val="clear" w:color="auto" w:fill="auto"/>
          </w:tcPr>
          <w:p w14:paraId="27AC5532" w14:textId="77777777" w:rsidR="00616AA2" w:rsidRPr="00266566" w:rsidRDefault="00616AA2" w:rsidP="00616AA2">
            <w:pPr>
              <w:spacing w:before="40" w:after="120"/>
            </w:pPr>
            <w:r w:rsidRPr="00266566">
              <w:t>18 janvier 2004</w:t>
            </w:r>
          </w:p>
        </w:tc>
      </w:tr>
      <w:tr w:rsidR="00616AA2" w:rsidRPr="00266566" w14:paraId="631304B4" w14:textId="77777777" w:rsidTr="00616AA2">
        <w:tc>
          <w:tcPr>
            <w:tcW w:w="1750" w:type="dxa"/>
            <w:vMerge/>
            <w:shd w:val="clear" w:color="auto" w:fill="auto"/>
          </w:tcPr>
          <w:p w14:paraId="3D102C68" w14:textId="77777777" w:rsidR="00616AA2" w:rsidRPr="00266566" w:rsidRDefault="00616AA2" w:rsidP="00616AA2">
            <w:pPr>
              <w:spacing w:before="40" w:after="120"/>
              <w:ind w:right="113"/>
            </w:pPr>
          </w:p>
        </w:tc>
        <w:tc>
          <w:tcPr>
            <w:tcW w:w="3919" w:type="dxa"/>
            <w:shd w:val="clear" w:color="auto" w:fill="auto"/>
          </w:tcPr>
          <w:p w14:paraId="30845D3C" w14:textId="77777777" w:rsidR="00616AA2" w:rsidRPr="00266566" w:rsidRDefault="00616AA2" w:rsidP="00616AA2">
            <w:pPr>
              <w:spacing w:before="40" w:after="120"/>
              <w:ind w:right="113"/>
            </w:pPr>
            <w:r w:rsidRPr="00266566">
              <w:t>Dix-septième rapport</w:t>
            </w:r>
          </w:p>
        </w:tc>
        <w:tc>
          <w:tcPr>
            <w:tcW w:w="1701" w:type="dxa"/>
            <w:shd w:val="clear" w:color="auto" w:fill="auto"/>
          </w:tcPr>
          <w:p w14:paraId="60F99D43" w14:textId="77777777" w:rsidR="00616AA2" w:rsidRPr="00266566" w:rsidRDefault="00616AA2" w:rsidP="00616AA2">
            <w:pPr>
              <w:spacing w:before="40" w:after="120"/>
            </w:pPr>
            <w:r w:rsidRPr="00266566">
              <w:t>18 janvier 2006</w:t>
            </w:r>
          </w:p>
        </w:tc>
      </w:tr>
      <w:tr w:rsidR="00616AA2" w:rsidRPr="00266566" w14:paraId="4E407CFD" w14:textId="77777777" w:rsidTr="00616AA2">
        <w:tc>
          <w:tcPr>
            <w:tcW w:w="1750" w:type="dxa"/>
            <w:vMerge/>
            <w:shd w:val="clear" w:color="auto" w:fill="auto"/>
          </w:tcPr>
          <w:p w14:paraId="6BA866C6" w14:textId="77777777" w:rsidR="00616AA2" w:rsidRPr="00266566" w:rsidRDefault="00616AA2" w:rsidP="00616AA2">
            <w:pPr>
              <w:spacing w:before="40" w:after="120"/>
              <w:ind w:right="113"/>
            </w:pPr>
          </w:p>
        </w:tc>
        <w:tc>
          <w:tcPr>
            <w:tcW w:w="3919" w:type="dxa"/>
            <w:shd w:val="clear" w:color="auto" w:fill="auto"/>
          </w:tcPr>
          <w:p w14:paraId="367B9DA9" w14:textId="77777777" w:rsidR="00616AA2" w:rsidRPr="00266566" w:rsidRDefault="00616AA2" w:rsidP="00616AA2">
            <w:pPr>
              <w:spacing w:before="40" w:after="120"/>
              <w:ind w:right="113"/>
            </w:pPr>
            <w:r w:rsidRPr="00266566">
              <w:t>Dix-huitième rapport</w:t>
            </w:r>
          </w:p>
        </w:tc>
        <w:tc>
          <w:tcPr>
            <w:tcW w:w="1701" w:type="dxa"/>
            <w:shd w:val="clear" w:color="auto" w:fill="auto"/>
          </w:tcPr>
          <w:p w14:paraId="3F5C2D3E" w14:textId="77777777" w:rsidR="00616AA2" w:rsidRPr="00266566" w:rsidRDefault="00616AA2" w:rsidP="00616AA2">
            <w:pPr>
              <w:spacing w:before="40" w:after="120"/>
            </w:pPr>
            <w:r w:rsidRPr="00266566">
              <w:t>18 janvier 2008</w:t>
            </w:r>
          </w:p>
        </w:tc>
      </w:tr>
      <w:tr w:rsidR="00616AA2" w:rsidRPr="00266566" w14:paraId="6666DDC7" w14:textId="77777777" w:rsidTr="00616AA2">
        <w:tc>
          <w:tcPr>
            <w:tcW w:w="1750" w:type="dxa"/>
            <w:vMerge/>
            <w:shd w:val="clear" w:color="auto" w:fill="auto"/>
          </w:tcPr>
          <w:p w14:paraId="1B07CB1B" w14:textId="77777777" w:rsidR="00616AA2" w:rsidRPr="00266566" w:rsidRDefault="00616AA2" w:rsidP="00616AA2">
            <w:pPr>
              <w:spacing w:before="40" w:after="120"/>
              <w:ind w:right="113"/>
            </w:pPr>
          </w:p>
        </w:tc>
        <w:tc>
          <w:tcPr>
            <w:tcW w:w="3919" w:type="dxa"/>
            <w:shd w:val="clear" w:color="auto" w:fill="auto"/>
          </w:tcPr>
          <w:p w14:paraId="15079271" w14:textId="77777777" w:rsidR="00616AA2" w:rsidRPr="00266566" w:rsidRDefault="00616AA2" w:rsidP="00616AA2">
            <w:pPr>
              <w:spacing w:before="40" w:after="120"/>
              <w:ind w:right="113"/>
            </w:pPr>
            <w:r w:rsidRPr="00266566">
              <w:t>Dix-neuvième rapport</w:t>
            </w:r>
          </w:p>
        </w:tc>
        <w:tc>
          <w:tcPr>
            <w:tcW w:w="1701" w:type="dxa"/>
            <w:shd w:val="clear" w:color="auto" w:fill="auto"/>
          </w:tcPr>
          <w:p w14:paraId="5E89C567" w14:textId="77777777" w:rsidR="00616AA2" w:rsidRPr="00266566" w:rsidRDefault="00616AA2" w:rsidP="00616AA2">
            <w:pPr>
              <w:spacing w:before="40" w:after="120"/>
            </w:pPr>
            <w:r w:rsidRPr="00266566">
              <w:t>18 janvier 2010</w:t>
            </w:r>
          </w:p>
        </w:tc>
      </w:tr>
      <w:tr w:rsidR="00616AA2" w:rsidRPr="00266566" w14:paraId="6CE496EC" w14:textId="77777777" w:rsidTr="00616AA2">
        <w:tc>
          <w:tcPr>
            <w:tcW w:w="1750" w:type="dxa"/>
            <w:vMerge/>
            <w:shd w:val="clear" w:color="auto" w:fill="auto"/>
          </w:tcPr>
          <w:p w14:paraId="13570193" w14:textId="77777777" w:rsidR="00616AA2" w:rsidRPr="00266566" w:rsidRDefault="00616AA2" w:rsidP="00616AA2">
            <w:pPr>
              <w:spacing w:before="40" w:after="120"/>
              <w:ind w:right="113"/>
            </w:pPr>
          </w:p>
        </w:tc>
        <w:tc>
          <w:tcPr>
            <w:tcW w:w="3919" w:type="dxa"/>
            <w:shd w:val="clear" w:color="auto" w:fill="auto"/>
          </w:tcPr>
          <w:p w14:paraId="0BE4158F" w14:textId="77777777" w:rsidR="00616AA2" w:rsidRPr="00266566" w:rsidRDefault="00616AA2" w:rsidP="00616AA2">
            <w:pPr>
              <w:spacing w:before="40" w:after="120"/>
              <w:ind w:right="113"/>
            </w:pPr>
            <w:r w:rsidRPr="00266566">
              <w:t>Vingtième rapport</w:t>
            </w:r>
          </w:p>
        </w:tc>
        <w:tc>
          <w:tcPr>
            <w:tcW w:w="1701" w:type="dxa"/>
            <w:shd w:val="clear" w:color="auto" w:fill="auto"/>
          </w:tcPr>
          <w:p w14:paraId="481BC86B" w14:textId="77777777" w:rsidR="00616AA2" w:rsidRPr="00266566" w:rsidRDefault="00616AA2" w:rsidP="00616AA2">
            <w:pPr>
              <w:spacing w:before="40" w:after="120"/>
            </w:pPr>
            <w:r w:rsidRPr="00266566">
              <w:t>18 janvier 2012</w:t>
            </w:r>
          </w:p>
        </w:tc>
      </w:tr>
      <w:tr w:rsidR="00616AA2" w:rsidRPr="00266566" w14:paraId="63285252" w14:textId="77777777" w:rsidTr="00616AA2">
        <w:tc>
          <w:tcPr>
            <w:tcW w:w="1750" w:type="dxa"/>
            <w:vMerge/>
            <w:shd w:val="clear" w:color="auto" w:fill="auto"/>
          </w:tcPr>
          <w:p w14:paraId="187EC4B6" w14:textId="77777777" w:rsidR="00616AA2" w:rsidRPr="00266566" w:rsidRDefault="00616AA2" w:rsidP="00616AA2">
            <w:pPr>
              <w:spacing w:before="40" w:after="120"/>
              <w:ind w:right="113"/>
            </w:pPr>
          </w:p>
        </w:tc>
        <w:tc>
          <w:tcPr>
            <w:tcW w:w="3919" w:type="dxa"/>
            <w:shd w:val="clear" w:color="auto" w:fill="auto"/>
          </w:tcPr>
          <w:p w14:paraId="524D4006" w14:textId="77777777" w:rsidR="00616AA2" w:rsidRPr="00266566" w:rsidRDefault="00616AA2" w:rsidP="00616AA2">
            <w:pPr>
              <w:spacing w:before="40" w:after="120"/>
              <w:ind w:right="113"/>
            </w:pPr>
            <w:r w:rsidRPr="00266566">
              <w:t>Vingt et unième rapport</w:t>
            </w:r>
          </w:p>
        </w:tc>
        <w:tc>
          <w:tcPr>
            <w:tcW w:w="1701" w:type="dxa"/>
            <w:shd w:val="clear" w:color="auto" w:fill="auto"/>
          </w:tcPr>
          <w:p w14:paraId="789E1213" w14:textId="77777777" w:rsidR="00616AA2" w:rsidRPr="00266566" w:rsidRDefault="00616AA2" w:rsidP="00616AA2">
            <w:pPr>
              <w:spacing w:before="40" w:after="120"/>
            </w:pPr>
            <w:r w:rsidRPr="00266566">
              <w:t>18 janvier 2014</w:t>
            </w:r>
          </w:p>
        </w:tc>
      </w:tr>
      <w:tr w:rsidR="00616AA2" w:rsidRPr="00266566" w14:paraId="039CF25E" w14:textId="77777777" w:rsidTr="00616AA2">
        <w:tc>
          <w:tcPr>
            <w:tcW w:w="1750" w:type="dxa"/>
            <w:vMerge/>
            <w:shd w:val="clear" w:color="auto" w:fill="auto"/>
          </w:tcPr>
          <w:p w14:paraId="1CEAF187" w14:textId="77777777" w:rsidR="00616AA2" w:rsidRPr="00266566" w:rsidRDefault="00616AA2" w:rsidP="00616AA2">
            <w:pPr>
              <w:spacing w:before="40" w:after="120"/>
              <w:ind w:right="113"/>
            </w:pPr>
          </w:p>
        </w:tc>
        <w:tc>
          <w:tcPr>
            <w:tcW w:w="3919" w:type="dxa"/>
            <w:shd w:val="clear" w:color="auto" w:fill="auto"/>
          </w:tcPr>
          <w:p w14:paraId="7C40846F" w14:textId="77777777" w:rsidR="00616AA2" w:rsidRPr="00266566" w:rsidRDefault="00616AA2" w:rsidP="00616AA2">
            <w:pPr>
              <w:spacing w:before="40" w:after="120"/>
              <w:ind w:right="113"/>
            </w:pPr>
            <w:r w:rsidRPr="00266566">
              <w:t>Vingt-deuxième rapport</w:t>
            </w:r>
          </w:p>
        </w:tc>
        <w:tc>
          <w:tcPr>
            <w:tcW w:w="1701" w:type="dxa"/>
            <w:shd w:val="clear" w:color="auto" w:fill="auto"/>
          </w:tcPr>
          <w:p w14:paraId="52257F99" w14:textId="77777777" w:rsidR="00616AA2" w:rsidRPr="00266566" w:rsidRDefault="00616AA2" w:rsidP="00616AA2">
            <w:pPr>
              <w:spacing w:before="40" w:after="120"/>
            </w:pPr>
            <w:r w:rsidRPr="00266566">
              <w:t>18 janvier 2016</w:t>
            </w:r>
          </w:p>
        </w:tc>
      </w:tr>
      <w:tr w:rsidR="00616AA2" w:rsidRPr="00266566" w14:paraId="17DA51FC" w14:textId="77777777" w:rsidTr="00616AA2">
        <w:tc>
          <w:tcPr>
            <w:tcW w:w="1750" w:type="dxa"/>
            <w:vMerge/>
            <w:shd w:val="clear" w:color="auto" w:fill="auto"/>
          </w:tcPr>
          <w:p w14:paraId="370AB533" w14:textId="77777777" w:rsidR="00616AA2" w:rsidRPr="00266566" w:rsidRDefault="00616AA2" w:rsidP="00616AA2">
            <w:pPr>
              <w:spacing w:before="40" w:after="120"/>
              <w:ind w:right="113"/>
            </w:pPr>
          </w:p>
        </w:tc>
        <w:tc>
          <w:tcPr>
            <w:tcW w:w="3919" w:type="dxa"/>
            <w:shd w:val="clear" w:color="auto" w:fill="auto"/>
          </w:tcPr>
          <w:p w14:paraId="30D63015" w14:textId="77777777" w:rsidR="00616AA2" w:rsidRPr="00266566" w:rsidRDefault="00616AA2" w:rsidP="00616AA2">
            <w:pPr>
              <w:spacing w:before="40" w:after="120"/>
              <w:ind w:right="113"/>
            </w:pPr>
            <w:r w:rsidRPr="00266566">
              <w:t>Vingt-troisième rapport</w:t>
            </w:r>
          </w:p>
        </w:tc>
        <w:tc>
          <w:tcPr>
            <w:tcW w:w="1701" w:type="dxa"/>
            <w:shd w:val="clear" w:color="auto" w:fill="auto"/>
          </w:tcPr>
          <w:p w14:paraId="23FF6534" w14:textId="77777777" w:rsidR="00616AA2" w:rsidRPr="00266566" w:rsidRDefault="00616AA2" w:rsidP="00616AA2">
            <w:pPr>
              <w:spacing w:before="40" w:after="120"/>
            </w:pPr>
            <w:r w:rsidRPr="00266566">
              <w:t>18 janvier 2018</w:t>
            </w:r>
          </w:p>
        </w:tc>
      </w:tr>
      <w:tr w:rsidR="00616AA2" w:rsidRPr="00266566" w14:paraId="438878EB" w14:textId="77777777" w:rsidTr="00616AA2">
        <w:tc>
          <w:tcPr>
            <w:tcW w:w="1750" w:type="dxa"/>
            <w:vMerge/>
            <w:shd w:val="clear" w:color="auto" w:fill="auto"/>
          </w:tcPr>
          <w:p w14:paraId="2D87FF13" w14:textId="77777777" w:rsidR="00616AA2" w:rsidRPr="00266566" w:rsidRDefault="00616AA2" w:rsidP="00616AA2">
            <w:pPr>
              <w:spacing w:before="40" w:after="120"/>
              <w:ind w:right="113"/>
            </w:pPr>
          </w:p>
        </w:tc>
        <w:tc>
          <w:tcPr>
            <w:tcW w:w="3919" w:type="dxa"/>
            <w:shd w:val="clear" w:color="auto" w:fill="auto"/>
          </w:tcPr>
          <w:p w14:paraId="55513D2A" w14:textId="77777777" w:rsidR="00616AA2" w:rsidRPr="00266566" w:rsidRDefault="00616AA2" w:rsidP="00616AA2">
            <w:pPr>
              <w:spacing w:before="40" w:after="120"/>
              <w:ind w:right="113"/>
            </w:pPr>
            <w:r w:rsidRPr="00266566">
              <w:t xml:space="preserve">Vingt-quatrième rapport </w:t>
            </w:r>
          </w:p>
        </w:tc>
        <w:tc>
          <w:tcPr>
            <w:tcW w:w="1701" w:type="dxa"/>
            <w:shd w:val="clear" w:color="auto" w:fill="auto"/>
          </w:tcPr>
          <w:p w14:paraId="28A4561E" w14:textId="77777777" w:rsidR="00616AA2" w:rsidRPr="00266566" w:rsidRDefault="00616AA2" w:rsidP="00616AA2">
            <w:pPr>
              <w:spacing w:before="40" w:after="120"/>
            </w:pPr>
            <w:r w:rsidRPr="00266566">
              <w:t>18 janvier 2020</w:t>
            </w:r>
          </w:p>
        </w:tc>
      </w:tr>
      <w:tr w:rsidR="00616AA2" w:rsidRPr="00266566" w14:paraId="578E9523" w14:textId="77777777" w:rsidTr="00616AA2">
        <w:tc>
          <w:tcPr>
            <w:tcW w:w="1750" w:type="dxa"/>
            <w:shd w:val="clear" w:color="auto" w:fill="auto"/>
          </w:tcPr>
          <w:p w14:paraId="659395CD" w14:textId="77777777" w:rsidR="00616AA2" w:rsidRPr="00266566" w:rsidRDefault="00616AA2" w:rsidP="00616AA2">
            <w:pPr>
              <w:spacing w:before="40" w:after="120"/>
              <w:ind w:right="113"/>
            </w:pPr>
            <w:r w:rsidRPr="00266566">
              <w:t>Îles Marshall</w:t>
            </w:r>
          </w:p>
        </w:tc>
        <w:tc>
          <w:tcPr>
            <w:tcW w:w="3919" w:type="dxa"/>
            <w:shd w:val="clear" w:color="auto" w:fill="auto"/>
          </w:tcPr>
          <w:p w14:paraId="69E6CFC8" w14:textId="77777777" w:rsidR="00616AA2" w:rsidRPr="00266566" w:rsidRDefault="00616AA2" w:rsidP="00616AA2">
            <w:pPr>
              <w:spacing w:before="40" w:after="120"/>
              <w:ind w:right="113"/>
            </w:pPr>
            <w:r w:rsidRPr="00266566">
              <w:t>Rapport initial</w:t>
            </w:r>
          </w:p>
        </w:tc>
        <w:tc>
          <w:tcPr>
            <w:tcW w:w="1701" w:type="dxa"/>
            <w:shd w:val="clear" w:color="auto" w:fill="auto"/>
          </w:tcPr>
          <w:p w14:paraId="56BE2497" w14:textId="77777777" w:rsidR="00616AA2" w:rsidRPr="00266566" w:rsidRDefault="00616AA2" w:rsidP="00616AA2">
            <w:pPr>
              <w:spacing w:before="40" w:after="120"/>
            </w:pPr>
            <w:r w:rsidRPr="00266566">
              <w:t>10 mai 2020</w:t>
            </w:r>
          </w:p>
        </w:tc>
      </w:tr>
      <w:tr w:rsidR="001E4449" w:rsidRPr="00266566" w14:paraId="1068C5C1" w14:textId="77777777" w:rsidTr="00616AA2">
        <w:tc>
          <w:tcPr>
            <w:tcW w:w="1750" w:type="dxa"/>
            <w:vMerge w:val="restart"/>
            <w:shd w:val="clear" w:color="auto" w:fill="auto"/>
          </w:tcPr>
          <w:p w14:paraId="13FC4938" w14:textId="77777777" w:rsidR="001E4449" w:rsidRPr="00266566" w:rsidRDefault="001E4449" w:rsidP="00616AA2">
            <w:pPr>
              <w:spacing w:before="40" w:after="120"/>
              <w:ind w:right="113"/>
            </w:pPr>
            <w:r w:rsidRPr="00266566">
              <w:t>Îles Salomon</w:t>
            </w:r>
          </w:p>
        </w:tc>
        <w:tc>
          <w:tcPr>
            <w:tcW w:w="3919" w:type="dxa"/>
            <w:shd w:val="clear" w:color="auto" w:fill="auto"/>
          </w:tcPr>
          <w:p w14:paraId="5091933A" w14:textId="77777777" w:rsidR="001E4449" w:rsidRPr="00266566" w:rsidRDefault="001E4449" w:rsidP="00616AA2">
            <w:pPr>
              <w:spacing w:before="40" w:after="120"/>
              <w:ind w:right="113"/>
            </w:pPr>
            <w:r w:rsidRPr="00266566">
              <w:t>Deuxième rapport</w:t>
            </w:r>
          </w:p>
        </w:tc>
        <w:tc>
          <w:tcPr>
            <w:tcW w:w="1701" w:type="dxa"/>
            <w:shd w:val="clear" w:color="auto" w:fill="auto"/>
          </w:tcPr>
          <w:p w14:paraId="7BCA0683" w14:textId="77777777" w:rsidR="001E4449" w:rsidRPr="00266566" w:rsidRDefault="001E4449" w:rsidP="00616AA2">
            <w:pPr>
              <w:spacing w:before="40" w:after="120"/>
            </w:pPr>
            <w:r w:rsidRPr="00266566">
              <w:t>16 avril 1985</w:t>
            </w:r>
          </w:p>
        </w:tc>
      </w:tr>
      <w:tr w:rsidR="001E4449" w:rsidRPr="00266566" w14:paraId="237C3530" w14:textId="77777777" w:rsidTr="00616AA2">
        <w:tc>
          <w:tcPr>
            <w:tcW w:w="1750" w:type="dxa"/>
            <w:vMerge/>
            <w:shd w:val="clear" w:color="auto" w:fill="auto"/>
          </w:tcPr>
          <w:p w14:paraId="1E7741D3" w14:textId="77777777" w:rsidR="001E4449" w:rsidRPr="00266566" w:rsidRDefault="001E4449" w:rsidP="00616AA2">
            <w:pPr>
              <w:spacing w:before="40" w:after="120"/>
              <w:ind w:right="113"/>
            </w:pPr>
          </w:p>
        </w:tc>
        <w:tc>
          <w:tcPr>
            <w:tcW w:w="3919" w:type="dxa"/>
            <w:shd w:val="clear" w:color="auto" w:fill="auto"/>
          </w:tcPr>
          <w:p w14:paraId="602504C8" w14:textId="77777777" w:rsidR="001E4449" w:rsidRPr="00266566" w:rsidRDefault="001E4449" w:rsidP="00616AA2">
            <w:pPr>
              <w:spacing w:before="40" w:after="120"/>
              <w:ind w:right="113"/>
            </w:pPr>
            <w:r w:rsidRPr="00266566">
              <w:t>Troisième rapport</w:t>
            </w:r>
          </w:p>
        </w:tc>
        <w:tc>
          <w:tcPr>
            <w:tcW w:w="1701" w:type="dxa"/>
            <w:shd w:val="clear" w:color="auto" w:fill="auto"/>
          </w:tcPr>
          <w:p w14:paraId="0735514A" w14:textId="77777777" w:rsidR="001E4449" w:rsidRPr="00266566" w:rsidRDefault="001E4449" w:rsidP="00616AA2">
            <w:pPr>
              <w:spacing w:before="40" w:after="120"/>
            </w:pPr>
            <w:r w:rsidRPr="00266566">
              <w:t>16 avril 1987</w:t>
            </w:r>
          </w:p>
        </w:tc>
      </w:tr>
      <w:tr w:rsidR="001E4449" w:rsidRPr="00266566" w14:paraId="0C4B1F1D" w14:textId="77777777" w:rsidTr="00616AA2">
        <w:tc>
          <w:tcPr>
            <w:tcW w:w="1750" w:type="dxa"/>
            <w:vMerge/>
            <w:shd w:val="clear" w:color="auto" w:fill="auto"/>
          </w:tcPr>
          <w:p w14:paraId="6F1139D7" w14:textId="77777777" w:rsidR="001E4449" w:rsidRPr="00266566" w:rsidRDefault="001E4449" w:rsidP="00616AA2">
            <w:pPr>
              <w:spacing w:before="40" w:after="120"/>
              <w:ind w:right="113"/>
            </w:pPr>
          </w:p>
        </w:tc>
        <w:tc>
          <w:tcPr>
            <w:tcW w:w="3919" w:type="dxa"/>
            <w:shd w:val="clear" w:color="auto" w:fill="auto"/>
          </w:tcPr>
          <w:p w14:paraId="02E4F148" w14:textId="77777777" w:rsidR="001E4449" w:rsidRPr="00266566" w:rsidRDefault="001E4449" w:rsidP="00616AA2">
            <w:pPr>
              <w:spacing w:before="40" w:after="120"/>
              <w:ind w:right="113"/>
            </w:pPr>
            <w:r w:rsidRPr="00266566">
              <w:t>Quatrième rapport</w:t>
            </w:r>
          </w:p>
        </w:tc>
        <w:tc>
          <w:tcPr>
            <w:tcW w:w="1701" w:type="dxa"/>
            <w:shd w:val="clear" w:color="auto" w:fill="auto"/>
          </w:tcPr>
          <w:p w14:paraId="24091A85" w14:textId="77777777" w:rsidR="001E4449" w:rsidRPr="00266566" w:rsidRDefault="001E4449" w:rsidP="00616AA2">
            <w:pPr>
              <w:spacing w:before="40" w:after="120"/>
            </w:pPr>
            <w:r w:rsidRPr="00266566">
              <w:t>16 avril 1989</w:t>
            </w:r>
          </w:p>
        </w:tc>
      </w:tr>
      <w:tr w:rsidR="001E4449" w:rsidRPr="00266566" w14:paraId="22D95B66" w14:textId="77777777" w:rsidTr="00616AA2">
        <w:tc>
          <w:tcPr>
            <w:tcW w:w="1750" w:type="dxa"/>
            <w:vMerge/>
            <w:shd w:val="clear" w:color="auto" w:fill="auto"/>
          </w:tcPr>
          <w:p w14:paraId="38F547E5" w14:textId="77777777" w:rsidR="001E4449" w:rsidRPr="00266566" w:rsidRDefault="001E4449" w:rsidP="00616AA2">
            <w:pPr>
              <w:spacing w:before="40" w:after="120"/>
              <w:ind w:right="113"/>
            </w:pPr>
          </w:p>
        </w:tc>
        <w:tc>
          <w:tcPr>
            <w:tcW w:w="3919" w:type="dxa"/>
            <w:shd w:val="clear" w:color="auto" w:fill="auto"/>
          </w:tcPr>
          <w:p w14:paraId="34D3E40C" w14:textId="77777777" w:rsidR="001E4449" w:rsidRPr="00266566" w:rsidRDefault="001E4449" w:rsidP="00616AA2">
            <w:pPr>
              <w:spacing w:before="40" w:after="120"/>
              <w:ind w:right="113"/>
            </w:pPr>
            <w:r w:rsidRPr="00266566">
              <w:t>Cinquième rapport</w:t>
            </w:r>
          </w:p>
        </w:tc>
        <w:tc>
          <w:tcPr>
            <w:tcW w:w="1701" w:type="dxa"/>
            <w:shd w:val="clear" w:color="auto" w:fill="auto"/>
          </w:tcPr>
          <w:p w14:paraId="3FE0819E" w14:textId="77777777" w:rsidR="001E4449" w:rsidRPr="00266566" w:rsidRDefault="001E4449" w:rsidP="00616AA2">
            <w:pPr>
              <w:spacing w:before="40" w:after="120"/>
            </w:pPr>
            <w:r w:rsidRPr="00266566">
              <w:t>16 avril 1991</w:t>
            </w:r>
          </w:p>
        </w:tc>
      </w:tr>
      <w:tr w:rsidR="001E4449" w:rsidRPr="00266566" w14:paraId="5B2069F5" w14:textId="77777777" w:rsidTr="00616AA2">
        <w:tc>
          <w:tcPr>
            <w:tcW w:w="1750" w:type="dxa"/>
            <w:vMerge/>
            <w:shd w:val="clear" w:color="auto" w:fill="auto"/>
          </w:tcPr>
          <w:p w14:paraId="07941919" w14:textId="77777777" w:rsidR="001E4449" w:rsidRPr="00266566" w:rsidRDefault="001E4449" w:rsidP="00616AA2">
            <w:pPr>
              <w:spacing w:before="40" w:after="120"/>
              <w:ind w:right="113"/>
            </w:pPr>
          </w:p>
        </w:tc>
        <w:tc>
          <w:tcPr>
            <w:tcW w:w="3919" w:type="dxa"/>
            <w:shd w:val="clear" w:color="auto" w:fill="auto"/>
          </w:tcPr>
          <w:p w14:paraId="57937AAB" w14:textId="77777777" w:rsidR="001E4449" w:rsidRPr="00266566" w:rsidRDefault="001E4449" w:rsidP="00616AA2">
            <w:pPr>
              <w:spacing w:before="40" w:after="120"/>
              <w:ind w:right="113"/>
            </w:pPr>
            <w:r w:rsidRPr="00266566">
              <w:t>Sixième rapport</w:t>
            </w:r>
          </w:p>
        </w:tc>
        <w:tc>
          <w:tcPr>
            <w:tcW w:w="1701" w:type="dxa"/>
            <w:shd w:val="clear" w:color="auto" w:fill="auto"/>
          </w:tcPr>
          <w:p w14:paraId="4FD5E0DD" w14:textId="77777777" w:rsidR="001E4449" w:rsidRPr="00266566" w:rsidRDefault="001E4449" w:rsidP="00616AA2">
            <w:pPr>
              <w:spacing w:before="40" w:after="120"/>
            </w:pPr>
            <w:r w:rsidRPr="00266566">
              <w:t>16 avril 1993</w:t>
            </w:r>
          </w:p>
        </w:tc>
      </w:tr>
      <w:tr w:rsidR="001E4449" w:rsidRPr="00266566" w14:paraId="46B95AA5" w14:textId="77777777" w:rsidTr="00616AA2">
        <w:tc>
          <w:tcPr>
            <w:tcW w:w="1750" w:type="dxa"/>
            <w:vMerge/>
            <w:shd w:val="clear" w:color="auto" w:fill="auto"/>
          </w:tcPr>
          <w:p w14:paraId="058DB685" w14:textId="77777777" w:rsidR="001E4449" w:rsidRPr="00266566" w:rsidRDefault="001E4449" w:rsidP="00616AA2">
            <w:pPr>
              <w:spacing w:before="40" w:after="120"/>
              <w:ind w:right="113"/>
            </w:pPr>
          </w:p>
        </w:tc>
        <w:tc>
          <w:tcPr>
            <w:tcW w:w="3919" w:type="dxa"/>
            <w:shd w:val="clear" w:color="auto" w:fill="auto"/>
          </w:tcPr>
          <w:p w14:paraId="289FCFFA" w14:textId="77777777" w:rsidR="001E4449" w:rsidRPr="00266566" w:rsidRDefault="001E4449" w:rsidP="00616AA2">
            <w:pPr>
              <w:spacing w:before="40" w:after="120"/>
              <w:ind w:right="113"/>
            </w:pPr>
            <w:r w:rsidRPr="00266566">
              <w:t>Septième rapport</w:t>
            </w:r>
          </w:p>
        </w:tc>
        <w:tc>
          <w:tcPr>
            <w:tcW w:w="1701" w:type="dxa"/>
            <w:shd w:val="clear" w:color="auto" w:fill="auto"/>
          </w:tcPr>
          <w:p w14:paraId="15FA847D" w14:textId="77777777" w:rsidR="001E4449" w:rsidRPr="00266566" w:rsidRDefault="001E4449" w:rsidP="00616AA2">
            <w:pPr>
              <w:spacing w:before="40" w:after="120"/>
            </w:pPr>
            <w:r w:rsidRPr="00266566">
              <w:t>16 avril 1995</w:t>
            </w:r>
          </w:p>
        </w:tc>
      </w:tr>
      <w:tr w:rsidR="001E4449" w:rsidRPr="00266566" w14:paraId="313AD46F" w14:textId="77777777" w:rsidTr="00616AA2">
        <w:tc>
          <w:tcPr>
            <w:tcW w:w="1750" w:type="dxa"/>
            <w:vMerge/>
            <w:shd w:val="clear" w:color="auto" w:fill="auto"/>
          </w:tcPr>
          <w:p w14:paraId="4FD73E5D" w14:textId="77777777" w:rsidR="001E4449" w:rsidRPr="00266566" w:rsidRDefault="001E4449" w:rsidP="00616AA2">
            <w:pPr>
              <w:spacing w:before="40" w:after="120"/>
              <w:ind w:right="113"/>
            </w:pPr>
          </w:p>
        </w:tc>
        <w:tc>
          <w:tcPr>
            <w:tcW w:w="3919" w:type="dxa"/>
            <w:shd w:val="clear" w:color="auto" w:fill="auto"/>
          </w:tcPr>
          <w:p w14:paraId="0F804822" w14:textId="77777777" w:rsidR="001E4449" w:rsidRPr="00266566" w:rsidRDefault="001E4449" w:rsidP="00616AA2">
            <w:pPr>
              <w:spacing w:before="40" w:after="120"/>
              <w:ind w:right="113"/>
            </w:pPr>
            <w:r w:rsidRPr="00266566">
              <w:t>Huitième rapport</w:t>
            </w:r>
          </w:p>
        </w:tc>
        <w:tc>
          <w:tcPr>
            <w:tcW w:w="1701" w:type="dxa"/>
            <w:shd w:val="clear" w:color="auto" w:fill="auto"/>
          </w:tcPr>
          <w:p w14:paraId="475C0BBB" w14:textId="77777777" w:rsidR="001E4449" w:rsidRPr="00266566" w:rsidRDefault="001E4449" w:rsidP="00616AA2">
            <w:pPr>
              <w:spacing w:before="40" w:after="120"/>
            </w:pPr>
            <w:r w:rsidRPr="00266566">
              <w:t>16 avril 1997</w:t>
            </w:r>
          </w:p>
        </w:tc>
      </w:tr>
      <w:tr w:rsidR="001E4449" w:rsidRPr="00266566" w14:paraId="3A11BF6D" w14:textId="77777777" w:rsidTr="00616AA2">
        <w:tc>
          <w:tcPr>
            <w:tcW w:w="1750" w:type="dxa"/>
            <w:vMerge/>
            <w:shd w:val="clear" w:color="auto" w:fill="auto"/>
          </w:tcPr>
          <w:p w14:paraId="38F47573" w14:textId="77777777" w:rsidR="001E4449" w:rsidRPr="00266566" w:rsidRDefault="001E4449" w:rsidP="00616AA2">
            <w:pPr>
              <w:spacing w:before="40" w:after="120"/>
              <w:ind w:right="113"/>
            </w:pPr>
          </w:p>
        </w:tc>
        <w:tc>
          <w:tcPr>
            <w:tcW w:w="3919" w:type="dxa"/>
            <w:shd w:val="clear" w:color="auto" w:fill="auto"/>
          </w:tcPr>
          <w:p w14:paraId="154A8F6D" w14:textId="77777777" w:rsidR="001E4449" w:rsidRPr="00266566" w:rsidRDefault="001E4449" w:rsidP="00616AA2">
            <w:pPr>
              <w:spacing w:before="40" w:after="120"/>
              <w:ind w:right="113"/>
            </w:pPr>
            <w:r w:rsidRPr="00266566">
              <w:t>Neuvième rapport</w:t>
            </w:r>
          </w:p>
        </w:tc>
        <w:tc>
          <w:tcPr>
            <w:tcW w:w="1701" w:type="dxa"/>
            <w:shd w:val="clear" w:color="auto" w:fill="auto"/>
          </w:tcPr>
          <w:p w14:paraId="686D097C" w14:textId="77777777" w:rsidR="001E4449" w:rsidRPr="00266566" w:rsidRDefault="001E4449" w:rsidP="00616AA2">
            <w:pPr>
              <w:spacing w:before="40" w:after="120"/>
            </w:pPr>
            <w:r w:rsidRPr="00266566">
              <w:t>16 avril 1999</w:t>
            </w:r>
          </w:p>
        </w:tc>
      </w:tr>
      <w:tr w:rsidR="001E4449" w:rsidRPr="00266566" w14:paraId="5ACA0EFF" w14:textId="77777777" w:rsidTr="00616AA2">
        <w:tc>
          <w:tcPr>
            <w:tcW w:w="1750" w:type="dxa"/>
            <w:vMerge/>
            <w:shd w:val="clear" w:color="auto" w:fill="auto"/>
          </w:tcPr>
          <w:p w14:paraId="55E98938" w14:textId="77777777" w:rsidR="001E4449" w:rsidRPr="00266566" w:rsidRDefault="001E4449" w:rsidP="00616AA2">
            <w:pPr>
              <w:spacing w:before="40" w:after="120"/>
              <w:ind w:right="113"/>
            </w:pPr>
          </w:p>
        </w:tc>
        <w:tc>
          <w:tcPr>
            <w:tcW w:w="3919" w:type="dxa"/>
            <w:shd w:val="clear" w:color="auto" w:fill="auto"/>
          </w:tcPr>
          <w:p w14:paraId="7B421443" w14:textId="77777777" w:rsidR="001E4449" w:rsidRPr="00266566" w:rsidRDefault="001E4449" w:rsidP="00616AA2">
            <w:pPr>
              <w:spacing w:before="40" w:after="120"/>
              <w:ind w:right="113"/>
            </w:pPr>
            <w:r w:rsidRPr="00266566">
              <w:t>Dixième rapport</w:t>
            </w:r>
          </w:p>
        </w:tc>
        <w:tc>
          <w:tcPr>
            <w:tcW w:w="1701" w:type="dxa"/>
            <w:shd w:val="clear" w:color="auto" w:fill="auto"/>
          </w:tcPr>
          <w:p w14:paraId="31105643" w14:textId="77777777" w:rsidR="001E4449" w:rsidRPr="00266566" w:rsidRDefault="001E4449" w:rsidP="00616AA2">
            <w:pPr>
              <w:spacing w:before="40" w:after="120"/>
            </w:pPr>
            <w:r w:rsidRPr="00266566">
              <w:t>16 avril 2001</w:t>
            </w:r>
          </w:p>
        </w:tc>
      </w:tr>
      <w:tr w:rsidR="001E4449" w:rsidRPr="00266566" w14:paraId="1F0359CB" w14:textId="77777777" w:rsidTr="00616AA2">
        <w:tc>
          <w:tcPr>
            <w:tcW w:w="1750" w:type="dxa"/>
            <w:vMerge/>
            <w:shd w:val="clear" w:color="auto" w:fill="auto"/>
          </w:tcPr>
          <w:p w14:paraId="14AE317E" w14:textId="77777777" w:rsidR="001E4449" w:rsidRPr="00266566" w:rsidRDefault="001E4449" w:rsidP="00616AA2">
            <w:pPr>
              <w:spacing w:before="40" w:after="120"/>
              <w:ind w:right="113"/>
            </w:pPr>
          </w:p>
        </w:tc>
        <w:tc>
          <w:tcPr>
            <w:tcW w:w="3919" w:type="dxa"/>
            <w:shd w:val="clear" w:color="auto" w:fill="auto"/>
          </w:tcPr>
          <w:p w14:paraId="79AD74FA" w14:textId="77777777" w:rsidR="001E4449" w:rsidRPr="00266566" w:rsidRDefault="001E4449" w:rsidP="00616AA2">
            <w:pPr>
              <w:spacing w:before="40" w:after="120"/>
              <w:ind w:right="113"/>
            </w:pPr>
            <w:r w:rsidRPr="00266566">
              <w:t>Onzième rapport</w:t>
            </w:r>
          </w:p>
        </w:tc>
        <w:tc>
          <w:tcPr>
            <w:tcW w:w="1701" w:type="dxa"/>
            <w:shd w:val="clear" w:color="auto" w:fill="auto"/>
          </w:tcPr>
          <w:p w14:paraId="0E6DA298" w14:textId="77777777" w:rsidR="001E4449" w:rsidRPr="00266566" w:rsidRDefault="001E4449" w:rsidP="00616AA2">
            <w:pPr>
              <w:spacing w:before="40" w:after="120"/>
            </w:pPr>
            <w:r w:rsidRPr="00266566">
              <w:t>16 avril 2003</w:t>
            </w:r>
          </w:p>
        </w:tc>
      </w:tr>
      <w:tr w:rsidR="001E4449" w:rsidRPr="00266566" w14:paraId="2B19471D" w14:textId="77777777" w:rsidTr="00616AA2">
        <w:tc>
          <w:tcPr>
            <w:tcW w:w="1750" w:type="dxa"/>
            <w:vMerge/>
            <w:shd w:val="clear" w:color="auto" w:fill="auto"/>
          </w:tcPr>
          <w:p w14:paraId="5E98798A" w14:textId="77777777" w:rsidR="001E4449" w:rsidRPr="00266566" w:rsidRDefault="001E4449" w:rsidP="00616AA2">
            <w:pPr>
              <w:spacing w:before="40" w:after="120"/>
              <w:ind w:right="113"/>
            </w:pPr>
          </w:p>
        </w:tc>
        <w:tc>
          <w:tcPr>
            <w:tcW w:w="3919" w:type="dxa"/>
            <w:shd w:val="clear" w:color="auto" w:fill="auto"/>
          </w:tcPr>
          <w:p w14:paraId="1A7B9733" w14:textId="77777777" w:rsidR="001E4449" w:rsidRPr="00266566" w:rsidRDefault="001E4449" w:rsidP="00616AA2">
            <w:pPr>
              <w:spacing w:before="40" w:after="120"/>
              <w:ind w:right="113"/>
            </w:pPr>
            <w:r w:rsidRPr="00266566">
              <w:t>Douzième rapport</w:t>
            </w:r>
          </w:p>
        </w:tc>
        <w:tc>
          <w:tcPr>
            <w:tcW w:w="1701" w:type="dxa"/>
            <w:shd w:val="clear" w:color="auto" w:fill="auto"/>
          </w:tcPr>
          <w:p w14:paraId="126440DE" w14:textId="77777777" w:rsidR="001E4449" w:rsidRPr="00266566" w:rsidRDefault="001E4449" w:rsidP="00616AA2">
            <w:pPr>
              <w:spacing w:before="40" w:after="120"/>
            </w:pPr>
            <w:r w:rsidRPr="00266566">
              <w:t>16 avril 2005</w:t>
            </w:r>
          </w:p>
        </w:tc>
      </w:tr>
      <w:tr w:rsidR="001E4449" w:rsidRPr="00266566" w14:paraId="3728429F" w14:textId="77777777" w:rsidTr="00616AA2">
        <w:tc>
          <w:tcPr>
            <w:tcW w:w="1750" w:type="dxa"/>
            <w:vMerge/>
            <w:shd w:val="clear" w:color="auto" w:fill="auto"/>
          </w:tcPr>
          <w:p w14:paraId="03C9DB70" w14:textId="77777777" w:rsidR="001E4449" w:rsidRPr="00266566" w:rsidRDefault="001E4449" w:rsidP="00616AA2">
            <w:pPr>
              <w:spacing w:before="40" w:after="120"/>
              <w:ind w:right="113"/>
            </w:pPr>
          </w:p>
        </w:tc>
        <w:tc>
          <w:tcPr>
            <w:tcW w:w="3919" w:type="dxa"/>
            <w:shd w:val="clear" w:color="auto" w:fill="auto"/>
          </w:tcPr>
          <w:p w14:paraId="71F3F821" w14:textId="77777777" w:rsidR="001E4449" w:rsidRPr="00266566" w:rsidRDefault="001E4449" w:rsidP="00616AA2">
            <w:pPr>
              <w:spacing w:before="40" w:after="120"/>
              <w:ind w:right="113"/>
            </w:pPr>
            <w:r w:rsidRPr="00266566">
              <w:t>Treizième rapport</w:t>
            </w:r>
          </w:p>
        </w:tc>
        <w:tc>
          <w:tcPr>
            <w:tcW w:w="1701" w:type="dxa"/>
            <w:shd w:val="clear" w:color="auto" w:fill="auto"/>
          </w:tcPr>
          <w:p w14:paraId="3782FCC7" w14:textId="77777777" w:rsidR="001E4449" w:rsidRPr="00266566" w:rsidRDefault="001E4449" w:rsidP="00616AA2">
            <w:pPr>
              <w:spacing w:before="40" w:after="120"/>
            </w:pPr>
            <w:r w:rsidRPr="00266566">
              <w:t>16 avril 2007</w:t>
            </w:r>
          </w:p>
        </w:tc>
      </w:tr>
      <w:tr w:rsidR="001E4449" w:rsidRPr="00266566" w14:paraId="3BF5981E" w14:textId="77777777" w:rsidTr="00616AA2">
        <w:tc>
          <w:tcPr>
            <w:tcW w:w="1750" w:type="dxa"/>
            <w:vMerge/>
            <w:shd w:val="clear" w:color="auto" w:fill="auto"/>
          </w:tcPr>
          <w:p w14:paraId="1E90AFEC" w14:textId="77777777" w:rsidR="001E4449" w:rsidRPr="00266566" w:rsidRDefault="001E4449" w:rsidP="00616AA2">
            <w:pPr>
              <w:spacing w:before="40" w:after="120"/>
              <w:ind w:right="113"/>
            </w:pPr>
          </w:p>
        </w:tc>
        <w:tc>
          <w:tcPr>
            <w:tcW w:w="3919" w:type="dxa"/>
            <w:shd w:val="clear" w:color="auto" w:fill="auto"/>
          </w:tcPr>
          <w:p w14:paraId="2FB9A243" w14:textId="77777777" w:rsidR="001E4449" w:rsidRPr="00266566" w:rsidRDefault="001E4449" w:rsidP="00616AA2">
            <w:pPr>
              <w:spacing w:before="40" w:after="120"/>
              <w:ind w:right="113"/>
            </w:pPr>
            <w:r w:rsidRPr="00266566">
              <w:t>Quatorzième rapport</w:t>
            </w:r>
          </w:p>
        </w:tc>
        <w:tc>
          <w:tcPr>
            <w:tcW w:w="1701" w:type="dxa"/>
            <w:shd w:val="clear" w:color="auto" w:fill="auto"/>
          </w:tcPr>
          <w:p w14:paraId="7F92C0A6" w14:textId="77777777" w:rsidR="001E4449" w:rsidRPr="00266566" w:rsidRDefault="001E4449" w:rsidP="00616AA2">
            <w:pPr>
              <w:spacing w:before="40" w:after="120"/>
            </w:pPr>
            <w:r w:rsidRPr="00266566">
              <w:t>16 avril 2009</w:t>
            </w:r>
          </w:p>
        </w:tc>
      </w:tr>
      <w:tr w:rsidR="001E4449" w:rsidRPr="00266566" w14:paraId="059EBDB6" w14:textId="77777777" w:rsidTr="00616AA2">
        <w:tc>
          <w:tcPr>
            <w:tcW w:w="1750" w:type="dxa"/>
            <w:vMerge/>
            <w:shd w:val="clear" w:color="auto" w:fill="auto"/>
          </w:tcPr>
          <w:p w14:paraId="57D97B75" w14:textId="77777777" w:rsidR="001E4449" w:rsidRPr="00266566" w:rsidRDefault="001E4449" w:rsidP="00616AA2">
            <w:pPr>
              <w:spacing w:before="40" w:after="120"/>
              <w:ind w:right="113"/>
            </w:pPr>
          </w:p>
        </w:tc>
        <w:tc>
          <w:tcPr>
            <w:tcW w:w="3919" w:type="dxa"/>
            <w:shd w:val="clear" w:color="auto" w:fill="auto"/>
          </w:tcPr>
          <w:p w14:paraId="4D62190F" w14:textId="77777777" w:rsidR="001E4449" w:rsidRPr="00266566" w:rsidRDefault="001E4449" w:rsidP="00616AA2">
            <w:pPr>
              <w:spacing w:before="40" w:after="120"/>
              <w:ind w:right="113"/>
            </w:pPr>
            <w:r w:rsidRPr="00266566">
              <w:t>Quinzième rapport</w:t>
            </w:r>
          </w:p>
        </w:tc>
        <w:tc>
          <w:tcPr>
            <w:tcW w:w="1701" w:type="dxa"/>
            <w:shd w:val="clear" w:color="auto" w:fill="auto"/>
          </w:tcPr>
          <w:p w14:paraId="47684152" w14:textId="77777777" w:rsidR="001E4449" w:rsidRPr="00266566" w:rsidRDefault="001E4449" w:rsidP="00616AA2">
            <w:pPr>
              <w:spacing w:before="40" w:after="120"/>
            </w:pPr>
            <w:r w:rsidRPr="00266566">
              <w:t>16 avril 2011</w:t>
            </w:r>
          </w:p>
        </w:tc>
      </w:tr>
      <w:tr w:rsidR="001E4449" w:rsidRPr="00266566" w14:paraId="108F89C0" w14:textId="77777777" w:rsidTr="00616AA2">
        <w:tc>
          <w:tcPr>
            <w:tcW w:w="1750" w:type="dxa"/>
            <w:vMerge/>
            <w:shd w:val="clear" w:color="auto" w:fill="auto"/>
          </w:tcPr>
          <w:p w14:paraId="35E09734" w14:textId="77777777" w:rsidR="001E4449" w:rsidRPr="00266566" w:rsidRDefault="001E4449" w:rsidP="00616AA2">
            <w:pPr>
              <w:spacing w:before="40" w:after="120"/>
              <w:ind w:right="113"/>
            </w:pPr>
          </w:p>
        </w:tc>
        <w:tc>
          <w:tcPr>
            <w:tcW w:w="3919" w:type="dxa"/>
            <w:shd w:val="clear" w:color="auto" w:fill="auto"/>
          </w:tcPr>
          <w:p w14:paraId="0415868D" w14:textId="77777777" w:rsidR="001E4449" w:rsidRPr="00266566" w:rsidRDefault="001E4449" w:rsidP="00616AA2">
            <w:pPr>
              <w:spacing w:before="40" w:after="120"/>
              <w:ind w:right="113"/>
            </w:pPr>
            <w:r w:rsidRPr="00266566">
              <w:t>Seizième rapport</w:t>
            </w:r>
          </w:p>
        </w:tc>
        <w:tc>
          <w:tcPr>
            <w:tcW w:w="1701" w:type="dxa"/>
            <w:shd w:val="clear" w:color="auto" w:fill="auto"/>
          </w:tcPr>
          <w:p w14:paraId="48D78ED6" w14:textId="77777777" w:rsidR="001E4449" w:rsidRPr="00266566" w:rsidRDefault="001E4449" w:rsidP="00616AA2">
            <w:pPr>
              <w:spacing w:before="40" w:after="120"/>
            </w:pPr>
            <w:r w:rsidRPr="00266566">
              <w:t>16 avril 2013</w:t>
            </w:r>
          </w:p>
        </w:tc>
      </w:tr>
      <w:tr w:rsidR="001E4449" w:rsidRPr="00266566" w14:paraId="2A417F4E" w14:textId="77777777" w:rsidTr="00616AA2">
        <w:tc>
          <w:tcPr>
            <w:tcW w:w="1750" w:type="dxa"/>
            <w:vMerge/>
            <w:shd w:val="clear" w:color="auto" w:fill="auto"/>
          </w:tcPr>
          <w:p w14:paraId="6DA454B4" w14:textId="77777777" w:rsidR="001E4449" w:rsidRPr="00266566" w:rsidRDefault="001E4449" w:rsidP="00616AA2">
            <w:pPr>
              <w:spacing w:before="40" w:after="120"/>
              <w:ind w:right="113"/>
            </w:pPr>
          </w:p>
        </w:tc>
        <w:tc>
          <w:tcPr>
            <w:tcW w:w="3919" w:type="dxa"/>
            <w:shd w:val="clear" w:color="auto" w:fill="auto"/>
          </w:tcPr>
          <w:p w14:paraId="545261F2" w14:textId="77777777" w:rsidR="001E4449" w:rsidRPr="00266566" w:rsidRDefault="001E4449" w:rsidP="00616AA2">
            <w:pPr>
              <w:spacing w:before="40" w:after="120"/>
              <w:ind w:right="113"/>
            </w:pPr>
            <w:r w:rsidRPr="00266566">
              <w:t>Dix-septième rapport</w:t>
            </w:r>
          </w:p>
        </w:tc>
        <w:tc>
          <w:tcPr>
            <w:tcW w:w="1701" w:type="dxa"/>
            <w:shd w:val="clear" w:color="auto" w:fill="auto"/>
          </w:tcPr>
          <w:p w14:paraId="778451C2" w14:textId="77777777" w:rsidR="001E4449" w:rsidRPr="00266566" w:rsidRDefault="001E4449" w:rsidP="00616AA2">
            <w:pPr>
              <w:spacing w:before="40" w:after="120"/>
            </w:pPr>
            <w:r w:rsidRPr="00266566">
              <w:t>16 avril 2015</w:t>
            </w:r>
          </w:p>
        </w:tc>
      </w:tr>
      <w:tr w:rsidR="001E4449" w:rsidRPr="00266566" w14:paraId="7C60F94F" w14:textId="77777777" w:rsidTr="00616AA2">
        <w:tc>
          <w:tcPr>
            <w:tcW w:w="1750" w:type="dxa"/>
            <w:vMerge/>
            <w:shd w:val="clear" w:color="auto" w:fill="auto"/>
          </w:tcPr>
          <w:p w14:paraId="2DBDA8AE" w14:textId="77777777" w:rsidR="001E4449" w:rsidRPr="00266566" w:rsidRDefault="001E4449" w:rsidP="00616AA2">
            <w:pPr>
              <w:spacing w:before="40" w:after="120"/>
              <w:ind w:right="113"/>
            </w:pPr>
          </w:p>
        </w:tc>
        <w:tc>
          <w:tcPr>
            <w:tcW w:w="3919" w:type="dxa"/>
            <w:shd w:val="clear" w:color="auto" w:fill="auto"/>
          </w:tcPr>
          <w:p w14:paraId="5FFCF0C7" w14:textId="77777777" w:rsidR="001E4449" w:rsidRPr="00266566" w:rsidRDefault="001E4449" w:rsidP="00616AA2">
            <w:pPr>
              <w:spacing w:before="40" w:after="120"/>
              <w:ind w:right="113"/>
            </w:pPr>
            <w:r w:rsidRPr="00266566">
              <w:t>Dix-huitième rapport</w:t>
            </w:r>
          </w:p>
        </w:tc>
        <w:tc>
          <w:tcPr>
            <w:tcW w:w="1701" w:type="dxa"/>
            <w:shd w:val="clear" w:color="auto" w:fill="auto"/>
          </w:tcPr>
          <w:p w14:paraId="05ADECC5" w14:textId="77777777" w:rsidR="001E4449" w:rsidRPr="00266566" w:rsidRDefault="001E4449" w:rsidP="00616AA2">
            <w:pPr>
              <w:spacing w:before="40" w:after="120"/>
            </w:pPr>
            <w:r w:rsidRPr="00266566">
              <w:t>16 avril 2017</w:t>
            </w:r>
          </w:p>
        </w:tc>
      </w:tr>
      <w:tr w:rsidR="001E4449" w:rsidRPr="00266566" w14:paraId="450A279A" w14:textId="77777777" w:rsidTr="00616AA2">
        <w:tc>
          <w:tcPr>
            <w:tcW w:w="1750" w:type="dxa"/>
            <w:vMerge/>
            <w:shd w:val="clear" w:color="auto" w:fill="auto"/>
          </w:tcPr>
          <w:p w14:paraId="2F49514C" w14:textId="77777777" w:rsidR="001E4449" w:rsidRPr="00266566" w:rsidRDefault="001E4449" w:rsidP="00616AA2">
            <w:pPr>
              <w:spacing w:before="40" w:after="120"/>
              <w:ind w:right="113"/>
            </w:pPr>
          </w:p>
        </w:tc>
        <w:tc>
          <w:tcPr>
            <w:tcW w:w="3919" w:type="dxa"/>
            <w:shd w:val="clear" w:color="auto" w:fill="auto"/>
          </w:tcPr>
          <w:p w14:paraId="2AC0A55B" w14:textId="77777777" w:rsidR="001E4449" w:rsidRPr="00266566" w:rsidRDefault="001E4449" w:rsidP="00616AA2">
            <w:pPr>
              <w:spacing w:before="40" w:after="120"/>
              <w:ind w:right="113"/>
            </w:pPr>
            <w:r w:rsidRPr="00266566">
              <w:t>Dix-neuvième rapport</w:t>
            </w:r>
          </w:p>
        </w:tc>
        <w:tc>
          <w:tcPr>
            <w:tcW w:w="1701" w:type="dxa"/>
            <w:shd w:val="clear" w:color="auto" w:fill="auto"/>
          </w:tcPr>
          <w:p w14:paraId="3B94583E" w14:textId="77777777" w:rsidR="001E4449" w:rsidRPr="00266566" w:rsidRDefault="001E4449" w:rsidP="00616AA2">
            <w:pPr>
              <w:spacing w:before="40" w:after="120"/>
            </w:pPr>
            <w:r w:rsidRPr="00266566">
              <w:t>16 avril 2019</w:t>
            </w:r>
          </w:p>
        </w:tc>
      </w:tr>
      <w:tr w:rsidR="001E4449" w:rsidRPr="00266566" w14:paraId="635D12F9" w14:textId="77777777" w:rsidTr="00616AA2">
        <w:tc>
          <w:tcPr>
            <w:tcW w:w="1750" w:type="dxa"/>
            <w:vMerge/>
            <w:shd w:val="clear" w:color="auto" w:fill="auto"/>
          </w:tcPr>
          <w:p w14:paraId="319E1A0F" w14:textId="77777777" w:rsidR="001E4449" w:rsidRPr="00266566" w:rsidRDefault="001E4449" w:rsidP="00616AA2">
            <w:pPr>
              <w:spacing w:before="40" w:after="120"/>
              <w:ind w:right="113"/>
            </w:pPr>
          </w:p>
        </w:tc>
        <w:tc>
          <w:tcPr>
            <w:tcW w:w="3919" w:type="dxa"/>
            <w:shd w:val="clear" w:color="auto" w:fill="auto"/>
          </w:tcPr>
          <w:p w14:paraId="195A867F" w14:textId="77777777" w:rsidR="001E4449" w:rsidRPr="00266566" w:rsidRDefault="001E4449" w:rsidP="00616AA2">
            <w:pPr>
              <w:spacing w:before="40" w:after="120"/>
              <w:ind w:right="113"/>
            </w:pPr>
            <w:r w:rsidRPr="00266566">
              <w:t>Vingtième rapport</w:t>
            </w:r>
          </w:p>
        </w:tc>
        <w:tc>
          <w:tcPr>
            <w:tcW w:w="1701" w:type="dxa"/>
            <w:shd w:val="clear" w:color="auto" w:fill="auto"/>
          </w:tcPr>
          <w:p w14:paraId="40E66FD5" w14:textId="77777777" w:rsidR="001E4449" w:rsidRPr="00266566" w:rsidRDefault="001E4449" w:rsidP="00616AA2">
            <w:pPr>
              <w:spacing w:before="40" w:after="120"/>
            </w:pPr>
            <w:r w:rsidRPr="00266566">
              <w:t>16 avril 2021</w:t>
            </w:r>
          </w:p>
        </w:tc>
      </w:tr>
      <w:tr w:rsidR="000961ED" w:rsidRPr="00266566" w14:paraId="4718B896" w14:textId="77777777" w:rsidTr="00616AA2">
        <w:tc>
          <w:tcPr>
            <w:tcW w:w="1750" w:type="dxa"/>
            <w:vMerge w:val="restart"/>
            <w:shd w:val="clear" w:color="auto" w:fill="auto"/>
          </w:tcPr>
          <w:p w14:paraId="04ADB713" w14:textId="77777777" w:rsidR="000961ED" w:rsidRPr="00266566" w:rsidRDefault="000961ED" w:rsidP="00616AA2">
            <w:pPr>
              <w:spacing w:before="40" w:after="120"/>
              <w:ind w:right="113"/>
            </w:pPr>
            <w:r w:rsidRPr="00266566">
              <w:t>Inde</w:t>
            </w:r>
          </w:p>
        </w:tc>
        <w:tc>
          <w:tcPr>
            <w:tcW w:w="3919" w:type="dxa"/>
            <w:shd w:val="clear" w:color="auto" w:fill="auto"/>
          </w:tcPr>
          <w:p w14:paraId="1754F480" w14:textId="77777777" w:rsidR="000961ED" w:rsidRPr="00266566" w:rsidRDefault="000961ED" w:rsidP="00616AA2">
            <w:pPr>
              <w:spacing w:before="40" w:after="120"/>
              <w:ind w:right="113"/>
            </w:pPr>
            <w:r w:rsidRPr="00266566">
              <w:t>Rapport valant vingtième et vingt et unième rapports</w:t>
            </w:r>
          </w:p>
        </w:tc>
        <w:tc>
          <w:tcPr>
            <w:tcW w:w="1701" w:type="dxa"/>
            <w:shd w:val="clear" w:color="auto" w:fill="auto"/>
          </w:tcPr>
          <w:p w14:paraId="31348680" w14:textId="77777777" w:rsidR="000961ED" w:rsidRPr="00266566" w:rsidRDefault="000961ED" w:rsidP="00616AA2">
            <w:pPr>
              <w:spacing w:before="40" w:after="120"/>
            </w:pPr>
            <w:r w:rsidRPr="00266566">
              <w:t>4 janvier 2010</w:t>
            </w:r>
          </w:p>
        </w:tc>
      </w:tr>
      <w:tr w:rsidR="000961ED" w:rsidRPr="00266566" w14:paraId="021769CD" w14:textId="77777777" w:rsidTr="00616AA2">
        <w:tc>
          <w:tcPr>
            <w:tcW w:w="1750" w:type="dxa"/>
            <w:vMerge/>
            <w:shd w:val="clear" w:color="auto" w:fill="auto"/>
          </w:tcPr>
          <w:p w14:paraId="1A6E3566" w14:textId="77777777" w:rsidR="000961ED" w:rsidRPr="00266566" w:rsidRDefault="000961ED" w:rsidP="00616AA2">
            <w:pPr>
              <w:spacing w:before="40" w:after="120"/>
              <w:ind w:right="113"/>
            </w:pPr>
          </w:p>
        </w:tc>
        <w:tc>
          <w:tcPr>
            <w:tcW w:w="3919" w:type="dxa"/>
            <w:shd w:val="clear" w:color="auto" w:fill="auto"/>
          </w:tcPr>
          <w:p w14:paraId="11035AE8" w14:textId="77777777" w:rsidR="000961ED" w:rsidRPr="00266566" w:rsidRDefault="000961ED" w:rsidP="00616AA2">
            <w:pPr>
              <w:spacing w:before="40" w:after="120"/>
              <w:ind w:right="113"/>
            </w:pPr>
            <w:r w:rsidRPr="00266566">
              <w:t>Vingt-deuxième rapport</w:t>
            </w:r>
          </w:p>
        </w:tc>
        <w:tc>
          <w:tcPr>
            <w:tcW w:w="1701" w:type="dxa"/>
            <w:shd w:val="clear" w:color="auto" w:fill="auto"/>
          </w:tcPr>
          <w:p w14:paraId="48C32962" w14:textId="77777777" w:rsidR="000961ED" w:rsidRPr="00266566" w:rsidRDefault="000961ED" w:rsidP="00616AA2">
            <w:pPr>
              <w:spacing w:before="40" w:after="120"/>
            </w:pPr>
            <w:r w:rsidRPr="00266566">
              <w:t>4 janvier 2012</w:t>
            </w:r>
          </w:p>
        </w:tc>
      </w:tr>
      <w:tr w:rsidR="000961ED" w:rsidRPr="00266566" w14:paraId="4A033F5F" w14:textId="77777777" w:rsidTr="00616AA2">
        <w:tc>
          <w:tcPr>
            <w:tcW w:w="1750" w:type="dxa"/>
            <w:vMerge/>
            <w:shd w:val="clear" w:color="auto" w:fill="auto"/>
          </w:tcPr>
          <w:p w14:paraId="57427EBD" w14:textId="77777777" w:rsidR="000961ED" w:rsidRPr="00266566" w:rsidRDefault="000961ED" w:rsidP="00616AA2">
            <w:pPr>
              <w:spacing w:before="40" w:after="120"/>
              <w:ind w:right="113"/>
            </w:pPr>
          </w:p>
        </w:tc>
        <w:tc>
          <w:tcPr>
            <w:tcW w:w="3919" w:type="dxa"/>
            <w:shd w:val="clear" w:color="auto" w:fill="auto"/>
          </w:tcPr>
          <w:p w14:paraId="2D050B61" w14:textId="77777777" w:rsidR="000961ED" w:rsidRPr="00266566" w:rsidRDefault="000961ED" w:rsidP="00616AA2">
            <w:pPr>
              <w:spacing w:before="40" w:after="120"/>
              <w:ind w:right="113"/>
            </w:pPr>
            <w:r w:rsidRPr="00266566">
              <w:t>Vingt-troisième rapport</w:t>
            </w:r>
          </w:p>
        </w:tc>
        <w:tc>
          <w:tcPr>
            <w:tcW w:w="1701" w:type="dxa"/>
            <w:shd w:val="clear" w:color="auto" w:fill="auto"/>
          </w:tcPr>
          <w:p w14:paraId="3592563D" w14:textId="77777777" w:rsidR="000961ED" w:rsidRPr="00266566" w:rsidRDefault="000961ED" w:rsidP="00616AA2">
            <w:pPr>
              <w:spacing w:before="40" w:after="120"/>
            </w:pPr>
            <w:r w:rsidRPr="00266566">
              <w:t>4 janvier 2014</w:t>
            </w:r>
          </w:p>
        </w:tc>
      </w:tr>
      <w:tr w:rsidR="000961ED" w:rsidRPr="00266566" w14:paraId="0467E61F" w14:textId="77777777" w:rsidTr="00616AA2">
        <w:tc>
          <w:tcPr>
            <w:tcW w:w="1750" w:type="dxa"/>
            <w:vMerge/>
            <w:shd w:val="clear" w:color="auto" w:fill="auto"/>
          </w:tcPr>
          <w:p w14:paraId="79A2F7D9" w14:textId="77777777" w:rsidR="000961ED" w:rsidRPr="00266566" w:rsidRDefault="000961ED" w:rsidP="00616AA2">
            <w:pPr>
              <w:spacing w:before="40" w:after="120"/>
              <w:ind w:right="113"/>
            </w:pPr>
          </w:p>
        </w:tc>
        <w:tc>
          <w:tcPr>
            <w:tcW w:w="3919" w:type="dxa"/>
            <w:shd w:val="clear" w:color="auto" w:fill="auto"/>
          </w:tcPr>
          <w:p w14:paraId="7C0B45F3" w14:textId="77777777" w:rsidR="000961ED" w:rsidRPr="00266566" w:rsidRDefault="000961ED" w:rsidP="00616AA2">
            <w:pPr>
              <w:spacing w:before="40" w:after="120"/>
              <w:ind w:right="113"/>
            </w:pPr>
            <w:r w:rsidRPr="00266566">
              <w:t>Vingt-quatrième rapport</w:t>
            </w:r>
          </w:p>
        </w:tc>
        <w:tc>
          <w:tcPr>
            <w:tcW w:w="1701" w:type="dxa"/>
            <w:shd w:val="clear" w:color="auto" w:fill="auto"/>
          </w:tcPr>
          <w:p w14:paraId="578780E0" w14:textId="77777777" w:rsidR="000961ED" w:rsidRPr="00266566" w:rsidRDefault="000961ED" w:rsidP="00616AA2">
            <w:pPr>
              <w:spacing w:before="40" w:after="120"/>
            </w:pPr>
            <w:r w:rsidRPr="00266566">
              <w:t>4 janvier 2016</w:t>
            </w:r>
          </w:p>
        </w:tc>
      </w:tr>
      <w:tr w:rsidR="000961ED" w:rsidRPr="00266566" w14:paraId="70754281" w14:textId="77777777" w:rsidTr="00616AA2">
        <w:tc>
          <w:tcPr>
            <w:tcW w:w="1750" w:type="dxa"/>
            <w:vMerge/>
            <w:shd w:val="clear" w:color="auto" w:fill="auto"/>
          </w:tcPr>
          <w:p w14:paraId="20F3F773" w14:textId="77777777" w:rsidR="000961ED" w:rsidRPr="00266566" w:rsidRDefault="000961ED" w:rsidP="00616AA2">
            <w:pPr>
              <w:spacing w:before="40" w:after="120"/>
              <w:ind w:right="113"/>
            </w:pPr>
          </w:p>
        </w:tc>
        <w:tc>
          <w:tcPr>
            <w:tcW w:w="3919" w:type="dxa"/>
            <w:shd w:val="clear" w:color="auto" w:fill="auto"/>
          </w:tcPr>
          <w:p w14:paraId="4A68B57E" w14:textId="77777777" w:rsidR="000961ED" w:rsidRPr="00266566" w:rsidRDefault="000961ED" w:rsidP="00616AA2">
            <w:pPr>
              <w:spacing w:before="40" w:after="120"/>
              <w:ind w:right="113"/>
            </w:pPr>
            <w:r w:rsidRPr="00266566">
              <w:t>Vingt-cinquième rapport</w:t>
            </w:r>
          </w:p>
        </w:tc>
        <w:tc>
          <w:tcPr>
            <w:tcW w:w="1701" w:type="dxa"/>
            <w:shd w:val="clear" w:color="auto" w:fill="auto"/>
          </w:tcPr>
          <w:p w14:paraId="2E077DE3" w14:textId="77777777" w:rsidR="000961ED" w:rsidRPr="00266566" w:rsidRDefault="000961ED" w:rsidP="00616AA2">
            <w:pPr>
              <w:spacing w:before="40" w:after="120"/>
            </w:pPr>
            <w:r w:rsidRPr="00266566">
              <w:t>4 janvier 2018</w:t>
            </w:r>
          </w:p>
        </w:tc>
      </w:tr>
      <w:tr w:rsidR="000961ED" w:rsidRPr="00266566" w14:paraId="34DAE38B" w14:textId="77777777" w:rsidTr="00616AA2">
        <w:tc>
          <w:tcPr>
            <w:tcW w:w="1750" w:type="dxa"/>
            <w:vMerge/>
            <w:shd w:val="clear" w:color="auto" w:fill="auto"/>
          </w:tcPr>
          <w:p w14:paraId="5D855548" w14:textId="77777777" w:rsidR="000961ED" w:rsidRPr="00266566" w:rsidRDefault="000961ED" w:rsidP="00616AA2">
            <w:pPr>
              <w:spacing w:before="40" w:after="120"/>
              <w:ind w:right="113"/>
            </w:pPr>
          </w:p>
        </w:tc>
        <w:tc>
          <w:tcPr>
            <w:tcW w:w="3919" w:type="dxa"/>
            <w:shd w:val="clear" w:color="auto" w:fill="auto"/>
          </w:tcPr>
          <w:p w14:paraId="5F25A643" w14:textId="77777777" w:rsidR="000961ED" w:rsidRPr="00266566" w:rsidRDefault="000961ED" w:rsidP="00616AA2">
            <w:pPr>
              <w:spacing w:before="40" w:after="120"/>
              <w:ind w:right="113"/>
            </w:pPr>
            <w:r w:rsidRPr="00266566">
              <w:t>Vingt-sixième rapport</w:t>
            </w:r>
          </w:p>
        </w:tc>
        <w:tc>
          <w:tcPr>
            <w:tcW w:w="1701" w:type="dxa"/>
            <w:shd w:val="clear" w:color="auto" w:fill="auto"/>
          </w:tcPr>
          <w:p w14:paraId="426842E3" w14:textId="77777777" w:rsidR="000961ED" w:rsidRPr="00266566" w:rsidRDefault="000961ED" w:rsidP="00616AA2">
            <w:pPr>
              <w:spacing w:before="40" w:after="120"/>
            </w:pPr>
            <w:r w:rsidRPr="00266566">
              <w:t>4 janvier 2020</w:t>
            </w:r>
          </w:p>
        </w:tc>
      </w:tr>
      <w:tr w:rsidR="00616AA2" w:rsidRPr="00266566" w14:paraId="370479E1" w14:textId="77777777" w:rsidTr="00616AA2">
        <w:tc>
          <w:tcPr>
            <w:tcW w:w="1750" w:type="dxa"/>
            <w:vMerge w:val="restart"/>
            <w:shd w:val="clear" w:color="auto" w:fill="auto"/>
          </w:tcPr>
          <w:p w14:paraId="4C58269C" w14:textId="77777777" w:rsidR="00616AA2" w:rsidRPr="00266566" w:rsidRDefault="00616AA2" w:rsidP="00616AA2">
            <w:pPr>
              <w:keepNext/>
              <w:spacing w:before="40" w:after="120"/>
              <w:ind w:right="113"/>
            </w:pPr>
            <w:r w:rsidRPr="00266566">
              <w:t>Indonésie</w:t>
            </w:r>
          </w:p>
        </w:tc>
        <w:tc>
          <w:tcPr>
            <w:tcW w:w="3919" w:type="dxa"/>
            <w:shd w:val="clear" w:color="auto" w:fill="auto"/>
          </w:tcPr>
          <w:p w14:paraId="6CCE03B7" w14:textId="77777777" w:rsidR="00616AA2" w:rsidRPr="00266566" w:rsidRDefault="00616AA2" w:rsidP="00616AA2">
            <w:pPr>
              <w:keepNext/>
              <w:spacing w:before="40" w:after="120"/>
              <w:ind w:right="113"/>
            </w:pPr>
            <w:r w:rsidRPr="00266566">
              <w:t>Rapport valant quatrième à sixième rapports</w:t>
            </w:r>
          </w:p>
        </w:tc>
        <w:tc>
          <w:tcPr>
            <w:tcW w:w="1701" w:type="dxa"/>
            <w:shd w:val="clear" w:color="auto" w:fill="auto"/>
          </w:tcPr>
          <w:p w14:paraId="3671638A" w14:textId="77777777" w:rsidR="00616AA2" w:rsidRPr="00266566" w:rsidRDefault="00616AA2" w:rsidP="00616AA2">
            <w:pPr>
              <w:keepNext/>
              <w:spacing w:before="40" w:after="120"/>
            </w:pPr>
            <w:r w:rsidRPr="00266566">
              <w:t>25 juillet 2010</w:t>
            </w:r>
          </w:p>
        </w:tc>
      </w:tr>
      <w:tr w:rsidR="00616AA2" w:rsidRPr="00266566" w14:paraId="4AFCF1E4" w14:textId="77777777" w:rsidTr="00616AA2">
        <w:tc>
          <w:tcPr>
            <w:tcW w:w="1750" w:type="dxa"/>
            <w:vMerge/>
            <w:shd w:val="clear" w:color="auto" w:fill="auto"/>
          </w:tcPr>
          <w:p w14:paraId="41C470EC" w14:textId="77777777" w:rsidR="00616AA2" w:rsidRPr="00266566" w:rsidRDefault="00616AA2" w:rsidP="00616AA2">
            <w:pPr>
              <w:keepNext/>
              <w:spacing w:before="40" w:after="120"/>
              <w:ind w:right="113"/>
            </w:pPr>
          </w:p>
        </w:tc>
        <w:tc>
          <w:tcPr>
            <w:tcW w:w="3919" w:type="dxa"/>
            <w:shd w:val="clear" w:color="auto" w:fill="auto"/>
          </w:tcPr>
          <w:p w14:paraId="282CF2D0" w14:textId="77777777" w:rsidR="00616AA2" w:rsidRPr="00266566" w:rsidRDefault="00616AA2" w:rsidP="00616AA2">
            <w:pPr>
              <w:keepNext/>
              <w:spacing w:before="40" w:after="120"/>
              <w:ind w:right="113"/>
            </w:pPr>
            <w:r w:rsidRPr="00266566">
              <w:t>Septième rapport</w:t>
            </w:r>
          </w:p>
        </w:tc>
        <w:tc>
          <w:tcPr>
            <w:tcW w:w="1701" w:type="dxa"/>
            <w:shd w:val="clear" w:color="auto" w:fill="auto"/>
          </w:tcPr>
          <w:p w14:paraId="5F6BF0AC" w14:textId="77777777" w:rsidR="00616AA2" w:rsidRPr="00266566" w:rsidRDefault="00616AA2" w:rsidP="00616AA2">
            <w:pPr>
              <w:keepNext/>
              <w:spacing w:before="40" w:after="120"/>
            </w:pPr>
            <w:r w:rsidRPr="00266566">
              <w:t>25 juillet 2012</w:t>
            </w:r>
          </w:p>
        </w:tc>
      </w:tr>
      <w:tr w:rsidR="00616AA2" w:rsidRPr="00266566" w14:paraId="25E4ACC6" w14:textId="77777777" w:rsidTr="00616AA2">
        <w:tc>
          <w:tcPr>
            <w:tcW w:w="1750" w:type="dxa"/>
            <w:vMerge/>
            <w:shd w:val="clear" w:color="auto" w:fill="auto"/>
          </w:tcPr>
          <w:p w14:paraId="64D897E2" w14:textId="77777777" w:rsidR="00616AA2" w:rsidRPr="00266566" w:rsidRDefault="00616AA2" w:rsidP="00616AA2">
            <w:pPr>
              <w:keepNext/>
              <w:spacing w:before="40" w:after="120"/>
              <w:ind w:right="113"/>
            </w:pPr>
          </w:p>
        </w:tc>
        <w:tc>
          <w:tcPr>
            <w:tcW w:w="3919" w:type="dxa"/>
            <w:shd w:val="clear" w:color="auto" w:fill="auto"/>
          </w:tcPr>
          <w:p w14:paraId="6447B40F" w14:textId="77777777" w:rsidR="00616AA2" w:rsidRPr="00266566" w:rsidRDefault="00616AA2" w:rsidP="00616AA2">
            <w:pPr>
              <w:keepNext/>
              <w:spacing w:before="40" w:after="120"/>
              <w:ind w:right="113"/>
            </w:pPr>
            <w:r w:rsidRPr="00266566">
              <w:t>Huitième rapport</w:t>
            </w:r>
          </w:p>
        </w:tc>
        <w:tc>
          <w:tcPr>
            <w:tcW w:w="1701" w:type="dxa"/>
            <w:shd w:val="clear" w:color="auto" w:fill="auto"/>
          </w:tcPr>
          <w:p w14:paraId="2DD38010" w14:textId="77777777" w:rsidR="00616AA2" w:rsidRPr="00266566" w:rsidRDefault="00616AA2" w:rsidP="00616AA2">
            <w:pPr>
              <w:keepNext/>
              <w:spacing w:before="40" w:after="120"/>
            </w:pPr>
            <w:r w:rsidRPr="00266566">
              <w:t>25 juillet 2014</w:t>
            </w:r>
          </w:p>
        </w:tc>
      </w:tr>
      <w:tr w:rsidR="00616AA2" w:rsidRPr="00266566" w14:paraId="033CF60E" w14:textId="77777777" w:rsidTr="00616AA2">
        <w:tc>
          <w:tcPr>
            <w:tcW w:w="1750" w:type="dxa"/>
            <w:vMerge/>
            <w:shd w:val="clear" w:color="auto" w:fill="auto"/>
          </w:tcPr>
          <w:p w14:paraId="50C4DBEE" w14:textId="77777777" w:rsidR="00616AA2" w:rsidRPr="00266566" w:rsidRDefault="00616AA2" w:rsidP="00616AA2">
            <w:pPr>
              <w:spacing w:before="40" w:after="120"/>
              <w:ind w:right="113"/>
            </w:pPr>
          </w:p>
        </w:tc>
        <w:tc>
          <w:tcPr>
            <w:tcW w:w="3919" w:type="dxa"/>
            <w:shd w:val="clear" w:color="auto" w:fill="auto"/>
          </w:tcPr>
          <w:p w14:paraId="2B36158D" w14:textId="77777777" w:rsidR="00616AA2" w:rsidRPr="00266566" w:rsidRDefault="00616AA2" w:rsidP="00616AA2">
            <w:pPr>
              <w:spacing w:before="40" w:after="120"/>
              <w:ind w:right="113"/>
            </w:pPr>
            <w:r w:rsidRPr="00266566">
              <w:t>Neuvième rapport</w:t>
            </w:r>
          </w:p>
        </w:tc>
        <w:tc>
          <w:tcPr>
            <w:tcW w:w="1701" w:type="dxa"/>
            <w:shd w:val="clear" w:color="auto" w:fill="auto"/>
          </w:tcPr>
          <w:p w14:paraId="54E57EC4" w14:textId="77777777" w:rsidR="00616AA2" w:rsidRPr="00266566" w:rsidRDefault="00616AA2" w:rsidP="00616AA2">
            <w:pPr>
              <w:spacing w:before="40" w:after="120"/>
            </w:pPr>
            <w:r w:rsidRPr="00266566">
              <w:t>25 juillet 2016</w:t>
            </w:r>
          </w:p>
        </w:tc>
      </w:tr>
      <w:tr w:rsidR="00616AA2" w:rsidRPr="00266566" w14:paraId="26AB77B3" w14:textId="77777777" w:rsidTr="00616AA2">
        <w:tc>
          <w:tcPr>
            <w:tcW w:w="1750" w:type="dxa"/>
            <w:vMerge/>
            <w:shd w:val="clear" w:color="auto" w:fill="auto"/>
          </w:tcPr>
          <w:p w14:paraId="54B82A30" w14:textId="77777777" w:rsidR="00616AA2" w:rsidRPr="00266566" w:rsidRDefault="00616AA2" w:rsidP="00616AA2">
            <w:pPr>
              <w:spacing w:before="40" w:after="120"/>
              <w:ind w:right="113"/>
            </w:pPr>
          </w:p>
        </w:tc>
        <w:tc>
          <w:tcPr>
            <w:tcW w:w="3919" w:type="dxa"/>
            <w:shd w:val="clear" w:color="auto" w:fill="auto"/>
          </w:tcPr>
          <w:p w14:paraId="383748A2" w14:textId="77777777" w:rsidR="00616AA2" w:rsidRPr="00266566" w:rsidRDefault="00616AA2" w:rsidP="00616AA2">
            <w:pPr>
              <w:spacing w:before="40" w:after="120"/>
              <w:ind w:right="113"/>
            </w:pPr>
            <w:r w:rsidRPr="00266566">
              <w:t>Dixième rapport</w:t>
            </w:r>
          </w:p>
        </w:tc>
        <w:tc>
          <w:tcPr>
            <w:tcW w:w="1701" w:type="dxa"/>
            <w:shd w:val="clear" w:color="auto" w:fill="auto"/>
          </w:tcPr>
          <w:p w14:paraId="3BEA4D7D" w14:textId="77777777" w:rsidR="00616AA2" w:rsidRPr="00266566" w:rsidRDefault="00616AA2" w:rsidP="00616AA2">
            <w:pPr>
              <w:spacing w:before="40" w:after="120"/>
            </w:pPr>
            <w:r w:rsidRPr="00266566">
              <w:t>25 juillet 2018</w:t>
            </w:r>
          </w:p>
        </w:tc>
      </w:tr>
      <w:tr w:rsidR="00616AA2" w:rsidRPr="00266566" w14:paraId="5581F6E1" w14:textId="77777777" w:rsidTr="00616AA2">
        <w:tc>
          <w:tcPr>
            <w:tcW w:w="1750" w:type="dxa"/>
            <w:vMerge/>
            <w:shd w:val="clear" w:color="auto" w:fill="auto"/>
          </w:tcPr>
          <w:p w14:paraId="1B1BC5DA" w14:textId="77777777" w:rsidR="00616AA2" w:rsidRPr="00266566" w:rsidRDefault="00616AA2" w:rsidP="00616AA2">
            <w:pPr>
              <w:spacing w:before="40" w:after="120"/>
              <w:ind w:right="113"/>
            </w:pPr>
          </w:p>
        </w:tc>
        <w:tc>
          <w:tcPr>
            <w:tcW w:w="3919" w:type="dxa"/>
            <w:shd w:val="clear" w:color="auto" w:fill="auto"/>
          </w:tcPr>
          <w:p w14:paraId="1381FC0A" w14:textId="77777777" w:rsidR="00616AA2" w:rsidRPr="00266566" w:rsidRDefault="00616AA2" w:rsidP="00616AA2">
            <w:pPr>
              <w:spacing w:before="40" w:after="120"/>
              <w:ind w:right="113"/>
            </w:pPr>
            <w:r w:rsidRPr="00266566">
              <w:t>Onzième rapport</w:t>
            </w:r>
          </w:p>
        </w:tc>
        <w:tc>
          <w:tcPr>
            <w:tcW w:w="1701" w:type="dxa"/>
            <w:shd w:val="clear" w:color="auto" w:fill="auto"/>
          </w:tcPr>
          <w:p w14:paraId="7CAEB5D0" w14:textId="77777777" w:rsidR="00616AA2" w:rsidRPr="00266566" w:rsidRDefault="00616AA2" w:rsidP="00616AA2">
            <w:pPr>
              <w:spacing w:before="40" w:after="120"/>
            </w:pPr>
            <w:r w:rsidRPr="00266566">
              <w:t>25 juillet 2020</w:t>
            </w:r>
          </w:p>
        </w:tc>
      </w:tr>
      <w:tr w:rsidR="000961ED" w:rsidRPr="00266566" w14:paraId="159969AD" w14:textId="77777777" w:rsidTr="00616AA2">
        <w:tc>
          <w:tcPr>
            <w:tcW w:w="1750" w:type="dxa"/>
            <w:vMerge w:val="restart"/>
            <w:shd w:val="clear" w:color="auto" w:fill="auto"/>
          </w:tcPr>
          <w:p w14:paraId="75E8FB90" w14:textId="77777777" w:rsidR="000961ED" w:rsidRPr="00266566" w:rsidRDefault="000961ED" w:rsidP="00616AA2">
            <w:pPr>
              <w:spacing w:before="40" w:after="120"/>
              <w:ind w:right="113"/>
            </w:pPr>
            <w:r w:rsidRPr="00266566">
              <w:t xml:space="preserve">Iran (République </w:t>
            </w:r>
            <w:r w:rsidRPr="00266566">
              <w:br/>
              <w:t>islamique d’)</w:t>
            </w:r>
          </w:p>
        </w:tc>
        <w:tc>
          <w:tcPr>
            <w:tcW w:w="3919" w:type="dxa"/>
            <w:shd w:val="clear" w:color="auto" w:fill="auto"/>
          </w:tcPr>
          <w:p w14:paraId="0607BDC0" w14:textId="77777777" w:rsidR="000961ED" w:rsidRPr="00266566" w:rsidRDefault="000961ED" w:rsidP="00616AA2">
            <w:pPr>
              <w:spacing w:before="40" w:after="120"/>
              <w:ind w:right="113"/>
            </w:pPr>
            <w:r w:rsidRPr="00266566">
              <w:t>Rapport valant vingtième à vingt-deuxième rapports</w:t>
            </w:r>
          </w:p>
        </w:tc>
        <w:tc>
          <w:tcPr>
            <w:tcW w:w="1701" w:type="dxa"/>
            <w:shd w:val="clear" w:color="auto" w:fill="auto"/>
          </w:tcPr>
          <w:p w14:paraId="72071ABB" w14:textId="77777777" w:rsidR="000961ED" w:rsidRPr="00266566" w:rsidRDefault="000961ED" w:rsidP="00616AA2">
            <w:pPr>
              <w:spacing w:before="40" w:after="120"/>
            </w:pPr>
            <w:r w:rsidRPr="00266566">
              <w:t>4 janvier 2013</w:t>
            </w:r>
          </w:p>
        </w:tc>
      </w:tr>
      <w:tr w:rsidR="000961ED" w:rsidRPr="00266566" w14:paraId="672BBA76" w14:textId="77777777" w:rsidTr="00616AA2">
        <w:tc>
          <w:tcPr>
            <w:tcW w:w="1750" w:type="dxa"/>
            <w:vMerge/>
            <w:shd w:val="clear" w:color="auto" w:fill="auto"/>
          </w:tcPr>
          <w:p w14:paraId="3977E17F" w14:textId="77777777" w:rsidR="000961ED" w:rsidRPr="00266566" w:rsidRDefault="000961ED" w:rsidP="00616AA2">
            <w:pPr>
              <w:spacing w:before="40" w:after="120"/>
              <w:ind w:right="113"/>
            </w:pPr>
          </w:p>
        </w:tc>
        <w:tc>
          <w:tcPr>
            <w:tcW w:w="3919" w:type="dxa"/>
            <w:shd w:val="clear" w:color="auto" w:fill="auto"/>
          </w:tcPr>
          <w:p w14:paraId="4712A233" w14:textId="77777777" w:rsidR="000961ED" w:rsidRPr="00266566" w:rsidRDefault="000961ED" w:rsidP="00616AA2">
            <w:pPr>
              <w:spacing w:before="40" w:after="120"/>
              <w:ind w:right="113"/>
            </w:pPr>
            <w:r w:rsidRPr="00266566">
              <w:t>Vingt-troisième rapport</w:t>
            </w:r>
          </w:p>
        </w:tc>
        <w:tc>
          <w:tcPr>
            <w:tcW w:w="1701" w:type="dxa"/>
            <w:shd w:val="clear" w:color="auto" w:fill="auto"/>
          </w:tcPr>
          <w:p w14:paraId="30E548EF" w14:textId="77777777" w:rsidR="000961ED" w:rsidRPr="00266566" w:rsidRDefault="000961ED" w:rsidP="00616AA2">
            <w:pPr>
              <w:spacing w:before="40" w:after="120"/>
            </w:pPr>
            <w:r w:rsidRPr="00266566">
              <w:t>4 janvier 2015</w:t>
            </w:r>
          </w:p>
        </w:tc>
      </w:tr>
      <w:tr w:rsidR="000961ED" w:rsidRPr="00266566" w14:paraId="3A2DF54D" w14:textId="77777777" w:rsidTr="00616AA2">
        <w:tc>
          <w:tcPr>
            <w:tcW w:w="1750" w:type="dxa"/>
            <w:vMerge/>
            <w:shd w:val="clear" w:color="auto" w:fill="auto"/>
          </w:tcPr>
          <w:p w14:paraId="139D1F34" w14:textId="77777777" w:rsidR="000961ED" w:rsidRPr="00266566" w:rsidRDefault="000961ED" w:rsidP="00616AA2">
            <w:pPr>
              <w:spacing w:before="40" w:after="120"/>
              <w:ind w:right="113"/>
            </w:pPr>
          </w:p>
        </w:tc>
        <w:tc>
          <w:tcPr>
            <w:tcW w:w="3919" w:type="dxa"/>
            <w:shd w:val="clear" w:color="auto" w:fill="auto"/>
          </w:tcPr>
          <w:p w14:paraId="0DC2DBAB" w14:textId="77777777" w:rsidR="000961ED" w:rsidRPr="00266566" w:rsidRDefault="000961ED" w:rsidP="00616AA2">
            <w:pPr>
              <w:spacing w:before="40" w:after="120"/>
              <w:ind w:right="113"/>
            </w:pPr>
            <w:r w:rsidRPr="00266566">
              <w:t>Vingt-quatrième rapport</w:t>
            </w:r>
          </w:p>
        </w:tc>
        <w:tc>
          <w:tcPr>
            <w:tcW w:w="1701" w:type="dxa"/>
            <w:shd w:val="clear" w:color="auto" w:fill="auto"/>
          </w:tcPr>
          <w:p w14:paraId="0771F76E" w14:textId="77777777" w:rsidR="000961ED" w:rsidRPr="00266566" w:rsidRDefault="000961ED" w:rsidP="00616AA2">
            <w:pPr>
              <w:spacing w:before="40" w:after="120"/>
            </w:pPr>
            <w:r w:rsidRPr="00266566">
              <w:t>4 janvier 2017</w:t>
            </w:r>
          </w:p>
        </w:tc>
      </w:tr>
      <w:tr w:rsidR="000961ED" w:rsidRPr="00266566" w14:paraId="603DC0B7" w14:textId="77777777" w:rsidTr="00616AA2">
        <w:tc>
          <w:tcPr>
            <w:tcW w:w="1750" w:type="dxa"/>
            <w:vMerge/>
            <w:shd w:val="clear" w:color="auto" w:fill="auto"/>
          </w:tcPr>
          <w:p w14:paraId="1028699C" w14:textId="77777777" w:rsidR="000961ED" w:rsidRPr="00266566" w:rsidRDefault="000961ED" w:rsidP="00616AA2">
            <w:pPr>
              <w:spacing w:before="40" w:after="120"/>
              <w:ind w:right="113"/>
            </w:pPr>
          </w:p>
        </w:tc>
        <w:tc>
          <w:tcPr>
            <w:tcW w:w="3919" w:type="dxa"/>
            <w:shd w:val="clear" w:color="auto" w:fill="auto"/>
          </w:tcPr>
          <w:p w14:paraId="796848F4" w14:textId="77777777" w:rsidR="000961ED" w:rsidRPr="00266566" w:rsidRDefault="000961ED" w:rsidP="00616AA2">
            <w:pPr>
              <w:spacing w:before="40" w:after="120"/>
              <w:ind w:right="113"/>
            </w:pPr>
            <w:r w:rsidRPr="00266566">
              <w:t>Vingt-cinquième rapport</w:t>
            </w:r>
          </w:p>
        </w:tc>
        <w:tc>
          <w:tcPr>
            <w:tcW w:w="1701" w:type="dxa"/>
            <w:shd w:val="clear" w:color="auto" w:fill="auto"/>
          </w:tcPr>
          <w:p w14:paraId="30C3BD31" w14:textId="77777777" w:rsidR="000961ED" w:rsidRPr="00266566" w:rsidRDefault="000961ED" w:rsidP="00616AA2">
            <w:pPr>
              <w:spacing w:before="40" w:after="120"/>
            </w:pPr>
            <w:r w:rsidRPr="00266566">
              <w:t>4 janvier 2019</w:t>
            </w:r>
          </w:p>
        </w:tc>
      </w:tr>
      <w:tr w:rsidR="000961ED" w:rsidRPr="00266566" w14:paraId="26E8B4EB" w14:textId="77777777" w:rsidTr="00616AA2">
        <w:tc>
          <w:tcPr>
            <w:tcW w:w="1750" w:type="dxa"/>
            <w:vMerge/>
            <w:shd w:val="clear" w:color="auto" w:fill="auto"/>
          </w:tcPr>
          <w:p w14:paraId="3C1703FF" w14:textId="77777777" w:rsidR="000961ED" w:rsidRPr="00266566" w:rsidRDefault="000961ED" w:rsidP="00616AA2">
            <w:pPr>
              <w:spacing w:before="40" w:after="120"/>
              <w:ind w:right="113"/>
            </w:pPr>
          </w:p>
        </w:tc>
        <w:tc>
          <w:tcPr>
            <w:tcW w:w="3919" w:type="dxa"/>
            <w:shd w:val="clear" w:color="auto" w:fill="auto"/>
          </w:tcPr>
          <w:p w14:paraId="5A012D78" w14:textId="77777777" w:rsidR="000961ED" w:rsidRPr="00266566" w:rsidRDefault="000961ED" w:rsidP="00616AA2">
            <w:pPr>
              <w:spacing w:before="40" w:after="120"/>
              <w:ind w:right="113"/>
            </w:pPr>
            <w:r w:rsidRPr="00266566">
              <w:t>Vingt-sixième rapport</w:t>
            </w:r>
          </w:p>
        </w:tc>
        <w:tc>
          <w:tcPr>
            <w:tcW w:w="1701" w:type="dxa"/>
            <w:shd w:val="clear" w:color="auto" w:fill="auto"/>
          </w:tcPr>
          <w:p w14:paraId="7A3A3AA5" w14:textId="77777777" w:rsidR="000961ED" w:rsidRPr="00266566" w:rsidRDefault="000961ED" w:rsidP="00616AA2">
            <w:pPr>
              <w:spacing w:before="40" w:after="120"/>
            </w:pPr>
            <w:r w:rsidRPr="00266566">
              <w:t>4 janvier 2021</w:t>
            </w:r>
          </w:p>
        </w:tc>
      </w:tr>
      <w:tr w:rsidR="00616AA2" w:rsidRPr="00266566" w14:paraId="1A2D5FB9" w14:textId="77777777" w:rsidTr="00616AA2">
        <w:tc>
          <w:tcPr>
            <w:tcW w:w="1750" w:type="dxa"/>
            <w:shd w:val="clear" w:color="auto" w:fill="auto"/>
          </w:tcPr>
          <w:p w14:paraId="48716147" w14:textId="77777777" w:rsidR="00616AA2" w:rsidRPr="00266566" w:rsidRDefault="00616AA2" w:rsidP="00616AA2">
            <w:pPr>
              <w:spacing w:before="40" w:after="120"/>
              <w:ind w:right="113"/>
            </w:pPr>
            <w:r w:rsidRPr="00266566">
              <w:t>Kenya</w:t>
            </w:r>
          </w:p>
        </w:tc>
        <w:tc>
          <w:tcPr>
            <w:tcW w:w="3919" w:type="dxa"/>
            <w:shd w:val="clear" w:color="auto" w:fill="auto"/>
          </w:tcPr>
          <w:p w14:paraId="40ADCCB1" w14:textId="77777777" w:rsidR="00616AA2" w:rsidRPr="00266566" w:rsidRDefault="00616AA2" w:rsidP="00616AA2">
            <w:pPr>
              <w:spacing w:before="40" w:after="120"/>
              <w:ind w:right="113"/>
            </w:pPr>
            <w:r w:rsidRPr="00266566">
              <w:t>Rapport valant huitième et neuvième rapports</w:t>
            </w:r>
          </w:p>
        </w:tc>
        <w:tc>
          <w:tcPr>
            <w:tcW w:w="1701" w:type="dxa"/>
            <w:shd w:val="clear" w:color="auto" w:fill="auto"/>
          </w:tcPr>
          <w:p w14:paraId="66926B5B" w14:textId="77777777" w:rsidR="00616AA2" w:rsidRPr="00266566" w:rsidRDefault="00616AA2" w:rsidP="00616AA2">
            <w:pPr>
              <w:spacing w:before="40" w:after="120"/>
            </w:pPr>
            <w:r w:rsidRPr="00266566">
              <w:t>13 octobre 2020</w:t>
            </w:r>
          </w:p>
        </w:tc>
      </w:tr>
      <w:tr w:rsidR="000961ED" w:rsidRPr="00266566" w14:paraId="1120C74B" w14:textId="77777777" w:rsidTr="00616AA2">
        <w:tc>
          <w:tcPr>
            <w:tcW w:w="1750" w:type="dxa"/>
            <w:vMerge w:val="restart"/>
            <w:shd w:val="clear" w:color="auto" w:fill="auto"/>
          </w:tcPr>
          <w:p w14:paraId="59BDF1A1" w14:textId="77777777" w:rsidR="000961ED" w:rsidRPr="00266566" w:rsidRDefault="000961ED" w:rsidP="000961ED">
            <w:pPr>
              <w:keepNext/>
              <w:spacing w:before="40" w:after="120"/>
              <w:ind w:right="113"/>
            </w:pPr>
            <w:r w:rsidRPr="00266566">
              <w:lastRenderedPageBreak/>
              <w:t>Lesotho</w:t>
            </w:r>
          </w:p>
        </w:tc>
        <w:tc>
          <w:tcPr>
            <w:tcW w:w="3919" w:type="dxa"/>
            <w:shd w:val="clear" w:color="auto" w:fill="auto"/>
          </w:tcPr>
          <w:p w14:paraId="66EB9AE2" w14:textId="77777777" w:rsidR="000961ED" w:rsidRPr="00266566" w:rsidRDefault="000961ED" w:rsidP="000961ED">
            <w:pPr>
              <w:keepNext/>
              <w:spacing w:before="40" w:after="120"/>
              <w:ind w:right="113"/>
            </w:pPr>
            <w:r w:rsidRPr="00266566">
              <w:t>Quinzième rapport</w:t>
            </w:r>
          </w:p>
        </w:tc>
        <w:tc>
          <w:tcPr>
            <w:tcW w:w="1701" w:type="dxa"/>
            <w:shd w:val="clear" w:color="auto" w:fill="auto"/>
          </w:tcPr>
          <w:p w14:paraId="77A1B16E" w14:textId="77777777" w:rsidR="000961ED" w:rsidRPr="00266566" w:rsidRDefault="000961ED" w:rsidP="000961ED">
            <w:pPr>
              <w:keepNext/>
              <w:spacing w:before="40" w:after="120"/>
            </w:pPr>
            <w:r w:rsidRPr="00266566">
              <w:t>4 décembre 2000</w:t>
            </w:r>
          </w:p>
        </w:tc>
      </w:tr>
      <w:tr w:rsidR="000961ED" w:rsidRPr="00266566" w14:paraId="582C082B" w14:textId="77777777" w:rsidTr="00616AA2">
        <w:tc>
          <w:tcPr>
            <w:tcW w:w="1750" w:type="dxa"/>
            <w:vMerge/>
            <w:shd w:val="clear" w:color="auto" w:fill="auto"/>
          </w:tcPr>
          <w:p w14:paraId="318A4550" w14:textId="77777777" w:rsidR="000961ED" w:rsidRPr="00266566" w:rsidRDefault="000961ED" w:rsidP="00616AA2">
            <w:pPr>
              <w:spacing w:before="40" w:after="120"/>
              <w:ind w:right="113"/>
            </w:pPr>
          </w:p>
        </w:tc>
        <w:tc>
          <w:tcPr>
            <w:tcW w:w="3919" w:type="dxa"/>
            <w:shd w:val="clear" w:color="auto" w:fill="auto"/>
          </w:tcPr>
          <w:p w14:paraId="2091E954" w14:textId="77777777" w:rsidR="000961ED" w:rsidRPr="00266566" w:rsidRDefault="000961ED" w:rsidP="00616AA2">
            <w:pPr>
              <w:spacing w:before="40" w:after="120"/>
              <w:ind w:right="113"/>
            </w:pPr>
            <w:r w:rsidRPr="00266566">
              <w:t>Seizième rapport</w:t>
            </w:r>
          </w:p>
        </w:tc>
        <w:tc>
          <w:tcPr>
            <w:tcW w:w="1701" w:type="dxa"/>
            <w:shd w:val="clear" w:color="auto" w:fill="auto"/>
          </w:tcPr>
          <w:p w14:paraId="18B0F823" w14:textId="77777777" w:rsidR="000961ED" w:rsidRPr="00266566" w:rsidRDefault="000961ED" w:rsidP="00616AA2">
            <w:pPr>
              <w:spacing w:before="40" w:after="120"/>
            </w:pPr>
            <w:r w:rsidRPr="00266566">
              <w:t>4 décembre 2002</w:t>
            </w:r>
          </w:p>
        </w:tc>
      </w:tr>
      <w:tr w:rsidR="000961ED" w:rsidRPr="00266566" w14:paraId="180BA0BE" w14:textId="77777777" w:rsidTr="00616AA2">
        <w:tc>
          <w:tcPr>
            <w:tcW w:w="1750" w:type="dxa"/>
            <w:vMerge/>
            <w:shd w:val="clear" w:color="auto" w:fill="auto"/>
          </w:tcPr>
          <w:p w14:paraId="2C422EF7" w14:textId="77777777" w:rsidR="000961ED" w:rsidRPr="00266566" w:rsidRDefault="000961ED" w:rsidP="00616AA2">
            <w:pPr>
              <w:spacing w:before="40" w:after="120"/>
              <w:ind w:right="113"/>
            </w:pPr>
          </w:p>
        </w:tc>
        <w:tc>
          <w:tcPr>
            <w:tcW w:w="3919" w:type="dxa"/>
            <w:shd w:val="clear" w:color="auto" w:fill="auto"/>
          </w:tcPr>
          <w:p w14:paraId="02108F4D" w14:textId="77777777" w:rsidR="000961ED" w:rsidRPr="00266566" w:rsidRDefault="000961ED" w:rsidP="00616AA2">
            <w:pPr>
              <w:spacing w:before="40" w:after="120"/>
              <w:ind w:right="113"/>
            </w:pPr>
            <w:r w:rsidRPr="00266566">
              <w:t>Dix-septième rapport</w:t>
            </w:r>
          </w:p>
        </w:tc>
        <w:tc>
          <w:tcPr>
            <w:tcW w:w="1701" w:type="dxa"/>
            <w:shd w:val="clear" w:color="auto" w:fill="auto"/>
          </w:tcPr>
          <w:p w14:paraId="50564115" w14:textId="77777777" w:rsidR="000961ED" w:rsidRPr="00266566" w:rsidRDefault="000961ED" w:rsidP="00616AA2">
            <w:pPr>
              <w:spacing w:before="40" w:after="120"/>
            </w:pPr>
            <w:r w:rsidRPr="00266566">
              <w:t>4 décembre 2004</w:t>
            </w:r>
          </w:p>
        </w:tc>
      </w:tr>
      <w:tr w:rsidR="000961ED" w:rsidRPr="00266566" w14:paraId="671776F2" w14:textId="77777777" w:rsidTr="00616AA2">
        <w:tc>
          <w:tcPr>
            <w:tcW w:w="1750" w:type="dxa"/>
            <w:vMerge/>
            <w:shd w:val="clear" w:color="auto" w:fill="auto"/>
          </w:tcPr>
          <w:p w14:paraId="112268E6" w14:textId="77777777" w:rsidR="000961ED" w:rsidRPr="00266566" w:rsidRDefault="000961ED" w:rsidP="00616AA2">
            <w:pPr>
              <w:spacing w:before="40" w:after="120"/>
              <w:ind w:right="113"/>
            </w:pPr>
          </w:p>
        </w:tc>
        <w:tc>
          <w:tcPr>
            <w:tcW w:w="3919" w:type="dxa"/>
            <w:shd w:val="clear" w:color="auto" w:fill="auto"/>
          </w:tcPr>
          <w:p w14:paraId="701F0B28" w14:textId="77777777" w:rsidR="000961ED" w:rsidRPr="00266566" w:rsidRDefault="000961ED" w:rsidP="00616AA2">
            <w:pPr>
              <w:spacing w:before="40" w:after="120"/>
              <w:ind w:right="113"/>
            </w:pPr>
            <w:r w:rsidRPr="00266566">
              <w:t>Dix-huitième rapport</w:t>
            </w:r>
          </w:p>
        </w:tc>
        <w:tc>
          <w:tcPr>
            <w:tcW w:w="1701" w:type="dxa"/>
            <w:shd w:val="clear" w:color="auto" w:fill="auto"/>
          </w:tcPr>
          <w:p w14:paraId="71FBE1EF" w14:textId="77777777" w:rsidR="000961ED" w:rsidRPr="00266566" w:rsidRDefault="000961ED" w:rsidP="00616AA2">
            <w:pPr>
              <w:spacing w:before="40" w:after="120"/>
            </w:pPr>
            <w:r w:rsidRPr="00266566">
              <w:t>4 décembre 2006</w:t>
            </w:r>
          </w:p>
        </w:tc>
      </w:tr>
      <w:tr w:rsidR="000961ED" w:rsidRPr="00266566" w14:paraId="3ADD45F7" w14:textId="77777777" w:rsidTr="00616AA2">
        <w:tc>
          <w:tcPr>
            <w:tcW w:w="1750" w:type="dxa"/>
            <w:vMerge/>
            <w:shd w:val="clear" w:color="auto" w:fill="auto"/>
          </w:tcPr>
          <w:p w14:paraId="0A3B1C20" w14:textId="77777777" w:rsidR="000961ED" w:rsidRPr="00266566" w:rsidRDefault="000961ED" w:rsidP="00616AA2">
            <w:pPr>
              <w:spacing w:before="40" w:after="120"/>
              <w:ind w:right="113"/>
            </w:pPr>
          </w:p>
        </w:tc>
        <w:tc>
          <w:tcPr>
            <w:tcW w:w="3919" w:type="dxa"/>
            <w:shd w:val="clear" w:color="auto" w:fill="auto"/>
          </w:tcPr>
          <w:p w14:paraId="18B2B4EB" w14:textId="77777777" w:rsidR="000961ED" w:rsidRPr="00266566" w:rsidRDefault="000961ED" w:rsidP="00616AA2">
            <w:pPr>
              <w:spacing w:before="40" w:after="120"/>
              <w:ind w:right="113"/>
            </w:pPr>
            <w:r w:rsidRPr="00266566">
              <w:t>Dix-neuvième rapport</w:t>
            </w:r>
          </w:p>
        </w:tc>
        <w:tc>
          <w:tcPr>
            <w:tcW w:w="1701" w:type="dxa"/>
            <w:shd w:val="clear" w:color="auto" w:fill="auto"/>
          </w:tcPr>
          <w:p w14:paraId="1AD3652E" w14:textId="77777777" w:rsidR="000961ED" w:rsidRPr="00266566" w:rsidRDefault="000961ED" w:rsidP="00616AA2">
            <w:pPr>
              <w:spacing w:before="40" w:after="120"/>
            </w:pPr>
            <w:r w:rsidRPr="00266566">
              <w:t>4 décembre 2008</w:t>
            </w:r>
          </w:p>
        </w:tc>
      </w:tr>
      <w:tr w:rsidR="000961ED" w:rsidRPr="00266566" w14:paraId="586B3218" w14:textId="77777777" w:rsidTr="00616AA2">
        <w:tc>
          <w:tcPr>
            <w:tcW w:w="1750" w:type="dxa"/>
            <w:vMerge/>
            <w:shd w:val="clear" w:color="auto" w:fill="auto"/>
          </w:tcPr>
          <w:p w14:paraId="55D1EDAB" w14:textId="77777777" w:rsidR="000961ED" w:rsidRPr="00266566" w:rsidRDefault="000961ED" w:rsidP="00616AA2">
            <w:pPr>
              <w:spacing w:before="40" w:after="120"/>
              <w:ind w:right="113"/>
            </w:pPr>
          </w:p>
        </w:tc>
        <w:tc>
          <w:tcPr>
            <w:tcW w:w="3919" w:type="dxa"/>
            <w:shd w:val="clear" w:color="auto" w:fill="auto"/>
          </w:tcPr>
          <w:p w14:paraId="7197AA43" w14:textId="77777777" w:rsidR="000961ED" w:rsidRPr="00266566" w:rsidRDefault="000961ED" w:rsidP="00616AA2">
            <w:pPr>
              <w:spacing w:before="40" w:after="120"/>
              <w:ind w:right="113"/>
            </w:pPr>
            <w:r w:rsidRPr="00266566">
              <w:t>Vingtième rapport</w:t>
            </w:r>
          </w:p>
        </w:tc>
        <w:tc>
          <w:tcPr>
            <w:tcW w:w="1701" w:type="dxa"/>
            <w:shd w:val="clear" w:color="auto" w:fill="auto"/>
          </w:tcPr>
          <w:p w14:paraId="626BB0D1" w14:textId="77777777" w:rsidR="000961ED" w:rsidRPr="00266566" w:rsidRDefault="000961ED" w:rsidP="00616AA2">
            <w:pPr>
              <w:spacing w:before="40" w:after="120"/>
            </w:pPr>
            <w:r w:rsidRPr="00266566">
              <w:t>4 décembre 2010</w:t>
            </w:r>
          </w:p>
        </w:tc>
      </w:tr>
      <w:tr w:rsidR="000961ED" w:rsidRPr="00266566" w14:paraId="59AC89AC" w14:textId="77777777" w:rsidTr="00616AA2">
        <w:tc>
          <w:tcPr>
            <w:tcW w:w="1750" w:type="dxa"/>
            <w:vMerge/>
            <w:shd w:val="clear" w:color="auto" w:fill="auto"/>
          </w:tcPr>
          <w:p w14:paraId="236D9957" w14:textId="77777777" w:rsidR="000961ED" w:rsidRPr="00266566" w:rsidRDefault="000961ED" w:rsidP="00616AA2">
            <w:pPr>
              <w:spacing w:before="40" w:after="120"/>
              <w:ind w:right="113"/>
            </w:pPr>
          </w:p>
        </w:tc>
        <w:tc>
          <w:tcPr>
            <w:tcW w:w="3919" w:type="dxa"/>
            <w:shd w:val="clear" w:color="auto" w:fill="auto"/>
          </w:tcPr>
          <w:p w14:paraId="3EA0512F" w14:textId="77777777" w:rsidR="000961ED" w:rsidRPr="00266566" w:rsidRDefault="000961ED" w:rsidP="00616AA2">
            <w:pPr>
              <w:spacing w:before="40" w:after="120"/>
              <w:ind w:right="113"/>
            </w:pPr>
            <w:r w:rsidRPr="00266566">
              <w:t>Vingt et unième rapport</w:t>
            </w:r>
          </w:p>
        </w:tc>
        <w:tc>
          <w:tcPr>
            <w:tcW w:w="1701" w:type="dxa"/>
            <w:shd w:val="clear" w:color="auto" w:fill="auto"/>
          </w:tcPr>
          <w:p w14:paraId="275742DB" w14:textId="77777777" w:rsidR="000961ED" w:rsidRPr="00266566" w:rsidRDefault="000961ED" w:rsidP="00616AA2">
            <w:pPr>
              <w:spacing w:before="40" w:after="120"/>
            </w:pPr>
            <w:r w:rsidRPr="00266566">
              <w:t>4 décembre 2012</w:t>
            </w:r>
          </w:p>
        </w:tc>
      </w:tr>
      <w:tr w:rsidR="000961ED" w:rsidRPr="00266566" w14:paraId="281C1A72" w14:textId="77777777" w:rsidTr="00616AA2">
        <w:tc>
          <w:tcPr>
            <w:tcW w:w="1750" w:type="dxa"/>
            <w:vMerge/>
            <w:shd w:val="clear" w:color="auto" w:fill="auto"/>
          </w:tcPr>
          <w:p w14:paraId="4B2A7B94" w14:textId="77777777" w:rsidR="000961ED" w:rsidRPr="00266566" w:rsidRDefault="000961ED" w:rsidP="00616AA2">
            <w:pPr>
              <w:spacing w:before="40" w:after="120"/>
              <w:ind w:right="113"/>
            </w:pPr>
          </w:p>
        </w:tc>
        <w:tc>
          <w:tcPr>
            <w:tcW w:w="3919" w:type="dxa"/>
            <w:shd w:val="clear" w:color="auto" w:fill="auto"/>
          </w:tcPr>
          <w:p w14:paraId="37D3AC6A" w14:textId="77777777" w:rsidR="000961ED" w:rsidRPr="00266566" w:rsidRDefault="000961ED" w:rsidP="00616AA2">
            <w:pPr>
              <w:spacing w:before="40" w:after="120"/>
              <w:ind w:right="113"/>
            </w:pPr>
            <w:r w:rsidRPr="00266566">
              <w:t>Vingt-deuxième rapport</w:t>
            </w:r>
          </w:p>
        </w:tc>
        <w:tc>
          <w:tcPr>
            <w:tcW w:w="1701" w:type="dxa"/>
            <w:shd w:val="clear" w:color="auto" w:fill="auto"/>
          </w:tcPr>
          <w:p w14:paraId="4E8A3B91" w14:textId="77777777" w:rsidR="000961ED" w:rsidRPr="00266566" w:rsidRDefault="000961ED" w:rsidP="00616AA2">
            <w:pPr>
              <w:spacing w:before="40" w:after="120"/>
            </w:pPr>
            <w:r w:rsidRPr="00266566">
              <w:t>4 décembre 2014</w:t>
            </w:r>
          </w:p>
        </w:tc>
      </w:tr>
      <w:tr w:rsidR="000961ED" w:rsidRPr="00266566" w14:paraId="235EB861" w14:textId="77777777" w:rsidTr="00616AA2">
        <w:tc>
          <w:tcPr>
            <w:tcW w:w="1750" w:type="dxa"/>
            <w:vMerge/>
            <w:shd w:val="clear" w:color="auto" w:fill="auto"/>
          </w:tcPr>
          <w:p w14:paraId="592F490D" w14:textId="77777777" w:rsidR="000961ED" w:rsidRPr="00266566" w:rsidRDefault="000961ED" w:rsidP="00616AA2">
            <w:pPr>
              <w:spacing w:before="40" w:after="120"/>
              <w:ind w:right="113"/>
            </w:pPr>
          </w:p>
        </w:tc>
        <w:tc>
          <w:tcPr>
            <w:tcW w:w="3919" w:type="dxa"/>
            <w:shd w:val="clear" w:color="auto" w:fill="auto"/>
          </w:tcPr>
          <w:p w14:paraId="06125610" w14:textId="77777777" w:rsidR="000961ED" w:rsidRPr="00266566" w:rsidRDefault="000961ED" w:rsidP="00616AA2">
            <w:pPr>
              <w:spacing w:before="40" w:after="120"/>
              <w:ind w:right="113"/>
            </w:pPr>
            <w:r w:rsidRPr="00266566">
              <w:t>Vingt-troisième rapport</w:t>
            </w:r>
          </w:p>
        </w:tc>
        <w:tc>
          <w:tcPr>
            <w:tcW w:w="1701" w:type="dxa"/>
            <w:shd w:val="clear" w:color="auto" w:fill="auto"/>
          </w:tcPr>
          <w:p w14:paraId="087C4B3A" w14:textId="77777777" w:rsidR="000961ED" w:rsidRPr="00266566" w:rsidRDefault="000961ED" w:rsidP="00616AA2">
            <w:pPr>
              <w:spacing w:before="40" w:after="120"/>
            </w:pPr>
            <w:r w:rsidRPr="00266566">
              <w:t>4 décembre 2016</w:t>
            </w:r>
          </w:p>
        </w:tc>
      </w:tr>
      <w:tr w:rsidR="000961ED" w:rsidRPr="00266566" w14:paraId="1E8F08BA" w14:textId="77777777" w:rsidTr="00616AA2">
        <w:tc>
          <w:tcPr>
            <w:tcW w:w="1750" w:type="dxa"/>
            <w:vMerge/>
            <w:shd w:val="clear" w:color="auto" w:fill="auto"/>
          </w:tcPr>
          <w:p w14:paraId="03D41F95" w14:textId="77777777" w:rsidR="000961ED" w:rsidRPr="00266566" w:rsidRDefault="000961ED" w:rsidP="00616AA2">
            <w:pPr>
              <w:spacing w:before="40" w:after="120"/>
              <w:ind w:right="113"/>
            </w:pPr>
          </w:p>
        </w:tc>
        <w:tc>
          <w:tcPr>
            <w:tcW w:w="3919" w:type="dxa"/>
            <w:shd w:val="clear" w:color="auto" w:fill="auto"/>
          </w:tcPr>
          <w:p w14:paraId="7BCC4F66" w14:textId="77777777" w:rsidR="000961ED" w:rsidRPr="00266566" w:rsidRDefault="000961ED" w:rsidP="00616AA2">
            <w:pPr>
              <w:spacing w:before="40" w:after="120"/>
              <w:ind w:right="113"/>
            </w:pPr>
            <w:r w:rsidRPr="00266566">
              <w:t>Vingt-quatrième rapport</w:t>
            </w:r>
          </w:p>
        </w:tc>
        <w:tc>
          <w:tcPr>
            <w:tcW w:w="1701" w:type="dxa"/>
            <w:shd w:val="clear" w:color="auto" w:fill="auto"/>
          </w:tcPr>
          <w:p w14:paraId="680EE5B4" w14:textId="77777777" w:rsidR="000961ED" w:rsidRPr="00266566" w:rsidRDefault="000961ED" w:rsidP="00616AA2">
            <w:pPr>
              <w:spacing w:before="40" w:after="120"/>
            </w:pPr>
            <w:r w:rsidRPr="00266566">
              <w:t>4 décembre 2018</w:t>
            </w:r>
          </w:p>
        </w:tc>
      </w:tr>
      <w:tr w:rsidR="000961ED" w:rsidRPr="00266566" w14:paraId="585FD9E0" w14:textId="77777777" w:rsidTr="00616AA2">
        <w:tc>
          <w:tcPr>
            <w:tcW w:w="1750" w:type="dxa"/>
            <w:vMerge/>
            <w:shd w:val="clear" w:color="auto" w:fill="auto"/>
          </w:tcPr>
          <w:p w14:paraId="704E9558" w14:textId="77777777" w:rsidR="000961ED" w:rsidRPr="00266566" w:rsidRDefault="000961ED" w:rsidP="00616AA2">
            <w:pPr>
              <w:spacing w:before="40" w:after="120"/>
              <w:ind w:right="113"/>
            </w:pPr>
          </w:p>
        </w:tc>
        <w:tc>
          <w:tcPr>
            <w:tcW w:w="3919" w:type="dxa"/>
            <w:shd w:val="clear" w:color="auto" w:fill="auto"/>
          </w:tcPr>
          <w:p w14:paraId="11C43FA4" w14:textId="77777777" w:rsidR="000961ED" w:rsidRPr="00266566" w:rsidRDefault="000961ED" w:rsidP="00616AA2">
            <w:pPr>
              <w:spacing w:before="40" w:after="120"/>
              <w:ind w:right="113"/>
            </w:pPr>
            <w:r w:rsidRPr="00266566">
              <w:t>Vingt-cinquième rapport</w:t>
            </w:r>
          </w:p>
        </w:tc>
        <w:tc>
          <w:tcPr>
            <w:tcW w:w="1701" w:type="dxa"/>
            <w:shd w:val="clear" w:color="auto" w:fill="auto"/>
          </w:tcPr>
          <w:p w14:paraId="30CA34FF" w14:textId="77777777" w:rsidR="000961ED" w:rsidRPr="00266566" w:rsidRDefault="000961ED" w:rsidP="00616AA2">
            <w:pPr>
              <w:spacing w:before="40" w:after="120"/>
            </w:pPr>
            <w:r w:rsidRPr="00266566">
              <w:t>4 décembre 2020</w:t>
            </w:r>
          </w:p>
        </w:tc>
      </w:tr>
      <w:tr w:rsidR="000961ED" w:rsidRPr="00266566" w14:paraId="6D43141F" w14:textId="77777777" w:rsidTr="00616AA2">
        <w:tc>
          <w:tcPr>
            <w:tcW w:w="1750" w:type="dxa"/>
            <w:vMerge w:val="restart"/>
            <w:shd w:val="clear" w:color="auto" w:fill="auto"/>
          </w:tcPr>
          <w:p w14:paraId="70364BE6" w14:textId="77777777" w:rsidR="000961ED" w:rsidRPr="00266566" w:rsidRDefault="000961ED" w:rsidP="00616AA2">
            <w:pPr>
              <w:spacing w:before="40" w:after="120"/>
              <w:ind w:right="113"/>
            </w:pPr>
            <w:r w:rsidRPr="00266566">
              <w:t>Libéria</w:t>
            </w:r>
          </w:p>
        </w:tc>
        <w:tc>
          <w:tcPr>
            <w:tcW w:w="3919" w:type="dxa"/>
            <w:shd w:val="clear" w:color="auto" w:fill="auto"/>
          </w:tcPr>
          <w:p w14:paraId="6E0ABB7A" w14:textId="77777777" w:rsidR="000961ED" w:rsidRPr="00266566" w:rsidRDefault="000961ED" w:rsidP="00616AA2">
            <w:pPr>
              <w:spacing w:before="40" w:after="120"/>
              <w:ind w:right="113"/>
            </w:pPr>
            <w:r w:rsidRPr="00266566">
              <w:t>Rapport initial</w:t>
            </w:r>
          </w:p>
        </w:tc>
        <w:tc>
          <w:tcPr>
            <w:tcW w:w="1701" w:type="dxa"/>
            <w:shd w:val="clear" w:color="auto" w:fill="auto"/>
          </w:tcPr>
          <w:p w14:paraId="2CC71A27" w14:textId="77777777" w:rsidR="000961ED" w:rsidRPr="00266566" w:rsidRDefault="000961ED" w:rsidP="00616AA2">
            <w:pPr>
              <w:spacing w:before="40" w:after="120"/>
            </w:pPr>
            <w:r w:rsidRPr="00266566">
              <w:t>5 décembre 1977</w:t>
            </w:r>
          </w:p>
        </w:tc>
      </w:tr>
      <w:tr w:rsidR="000961ED" w:rsidRPr="00266566" w14:paraId="683BFBE2" w14:textId="77777777" w:rsidTr="00616AA2">
        <w:tc>
          <w:tcPr>
            <w:tcW w:w="1750" w:type="dxa"/>
            <w:vMerge/>
            <w:shd w:val="clear" w:color="auto" w:fill="auto"/>
          </w:tcPr>
          <w:p w14:paraId="4167CDD1" w14:textId="77777777" w:rsidR="000961ED" w:rsidRPr="00266566" w:rsidRDefault="000961ED" w:rsidP="00616AA2">
            <w:pPr>
              <w:spacing w:before="40" w:after="120"/>
              <w:ind w:right="113"/>
            </w:pPr>
          </w:p>
        </w:tc>
        <w:tc>
          <w:tcPr>
            <w:tcW w:w="3919" w:type="dxa"/>
            <w:shd w:val="clear" w:color="auto" w:fill="auto"/>
          </w:tcPr>
          <w:p w14:paraId="464F9BC6" w14:textId="77777777" w:rsidR="000961ED" w:rsidRPr="00266566" w:rsidRDefault="000961ED" w:rsidP="00616AA2">
            <w:pPr>
              <w:spacing w:before="40" w:after="120"/>
              <w:ind w:right="113"/>
            </w:pPr>
            <w:r w:rsidRPr="00266566">
              <w:t>Deuxième rapport</w:t>
            </w:r>
          </w:p>
        </w:tc>
        <w:tc>
          <w:tcPr>
            <w:tcW w:w="1701" w:type="dxa"/>
            <w:shd w:val="clear" w:color="auto" w:fill="auto"/>
          </w:tcPr>
          <w:p w14:paraId="7717D464" w14:textId="77777777" w:rsidR="000961ED" w:rsidRPr="00266566" w:rsidRDefault="000961ED" w:rsidP="00616AA2">
            <w:pPr>
              <w:spacing w:before="40" w:after="120"/>
            </w:pPr>
            <w:r w:rsidRPr="00266566">
              <w:t>5 décembre 1979</w:t>
            </w:r>
          </w:p>
        </w:tc>
      </w:tr>
      <w:tr w:rsidR="000961ED" w:rsidRPr="00266566" w14:paraId="5ADF9D0E" w14:textId="77777777" w:rsidTr="00616AA2">
        <w:tc>
          <w:tcPr>
            <w:tcW w:w="1750" w:type="dxa"/>
            <w:vMerge/>
            <w:shd w:val="clear" w:color="auto" w:fill="auto"/>
          </w:tcPr>
          <w:p w14:paraId="603AFB2B" w14:textId="77777777" w:rsidR="000961ED" w:rsidRPr="00266566" w:rsidRDefault="000961ED" w:rsidP="00616AA2">
            <w:pPr>
              <w:spacing w:before="40" w:after="120"/>
              <w:ind w:right="113"/>
            </w:pPr>
          </w:p>
        </w:tc>
        <w:tc>
          <w:tcPr>
            <w:tcW w:w="3919" w:type="dxa"/>
            <w:shd w:val="clear" w:color="auto" w:fill="auto"/>
          </w:tcPr>
          <w:p w14:paraId="51C29A4E" w14:textId="77777777" w:rsidR="000961ED" w:rsidRPr="00266566" w:rsidRDefault="000961ED" w:rsidP="00616AA2">
            <w:pPr>
              <w:spacing w:before="40" w:after="120"/>
              <w:ind w:right="113"/>
            </w:pPr>
            <w:r w:rsidRPr="00266566">
              <w:t>Troisième rapport</w:t>
            </w:r>
          </w:p>
        </w:tc>
        <w:tc>
          <w:tcPr>
            <w:tcW w:w="1701" w:type="dxa"/>
            <w:shd w:val="clear" w:color="auto" w:fill="auto"/>
          </w:tcPr>
          <w:p w14:paraId="31A67B94" w14:textId="77777777" w:rsidR="000961ED" w:rsidRPr="00266566" w:rsidRDefault="000961ED" w:rsidP="00616AA2">
            <w:pPr>
              <w:spacing w:before="40" w:after="120"/>
            </w:pPr>
            <w:r w:rsidRPr="00266566">
              <w:t>5 décembre 1981</w:t>
            </w:r>
          </w:p>
        </w:tc>
      </w:tr>
      <w:tr w:rsidR="000961ED" w:rsidRPr="00266566" w14:paraId="2811DF6A" w14:textId="77777777" w:rsidTr="00616AA2">
        <w:tc>
          <w:tcPr>
            <w:tcW w:w="1750" w:type="dxa"/>
            <w:vMerge/>
            <w:shd w:val="clear" w:color="auto" w:fill="auto"/>
          </w:tcPr>
          <w:p w14:paraId="4F98F614" w14:textId="77777777" w:rsidR="000961ED" w:rsidRPr="00266566" w:rsidRDefault="000961ED" w:rsidP="00616AA2">
            <w:pPr>
              <w:spacing w:before="40" w:after="120"/>
              <w:ind w:right="113"/>
            </w:pPr>
          </w:p>
        </w:tc>
        <w:tc>
          <w:tcPr>
            <w:tcW w:w="3919" w:type="dxa"/>
            <w:shd w:val="clear" w:color="auto" w:fill="auto"/>
          </w:tcPr>
          <w:p w14:paraId="3A254EDC" w14:textId="77777777" w:rsidR="000961ED" w:rsidRPr="00266566" w:rsidRDefault="000961ED" w:rsidP="00616AA2">
            <w:pPr>
              <w:spacing w:before="40" w:after="120"/>
              <w:ind w:right="113"/>
            </w:pPr>
            <w:r w:rsidRPr="00266566">
              <w:t>Quatrième rapport</w:t>
            </w:r>
          </w:p>
        </w:tc>
        <w:tc>
          <w:tcPr>
            <w:tcW w:w="1701" w:type="dxa"/>
            <w:shd w:val="clear" w:color="auto" w:fill="auto"/>
          </w:tcPr>
          <w:p w14:paraId="444F0F7C" w14:textId="77777777" w:rsidR="000961ED" w:rsidRPr="00266566" w:rsidRDefault="000961ED" w:rsidP="00616AA2">
            <w:pPr>
              <w:spacing w:before="40" w:after="120"/>
            </w:pPr>
            <w:r w:rsidRPr="00266566">
              <w:t>5 décembre 1983</w:t>
            </w:r>
          </w:p>
        </w:tc>
      </w:tr>
      <w:tr w:rsidR="000961ED" w:rsidRPr="00266566" w14:paraId="23F44AD9" w14:textId="77777777" w:rsidTr="00616AA2">
        <w:tc>
          <w:tcPr>
            <w:tcW w:w="1750" w:type="dxa"/>
            <w:vMerge/>
            <w:shd w:val="clear" w:color="auto" w:fill="auto"/>
          </w:tcPr>
          <w:p w14:paraId="50B4B767" w14:textId="77777777" w:rsidR="000961ED" w:rsidRPr="00266566" w:rsidRDefault="000961ED" w:rsidP="00616AA2">
            <w:pPr>
              <w:spacing w:before="40" w:after="120"/>
              <w:ind w:right="113"/>
            </w:pPr>
          </w:p>
        </w:tc>
        <w:tc>
          <w:tcPr>
            <w:tcW w:w="3919" w:type="dxa"/>
            <w:shd w:val="clear" w:color="auto" w:fill="auto"/>
          </w:tcPr>
          <w:p w14:paraId="3FECD8B6" w14:textId="77777777" w:rsidR="000961ED" w:rsidRPr="00266566" w:rsidRDefault="000961ED" w:rsidP="00616AA2">
            <w:pPr>
              <w:spacing w:before="40" w:after="120"/>
              <w:ind w:right="113"/>
            </w:pPr>
            <w:r w:rsidRPr="00266566">
              <w:t>Cinquième rapport</w:t>
            </w:r>
          </w:p>
        </w:tc>
        <w:tc>
          <w:tcPr>
            <w:tcW w:w="1701" w:type="dxa"/>
            <w:shd w:val="clear" w:color="auto" w:fill="auto"/>
          </w:tcPr>
          <w:p w14:paraId="7C42A657" w14:textId="77777777" w:rsidR="000961ED" w:rsidRPr="00266566" w:rsidRDefault="000961ED" w:rsidP="00616AA2">
            <w:pPr>
              <w:spacing w:before="40" w:after="120"/>
            </w:pPr>
            <w:r w:rsidRPr="00266566">
              <w:t>5 décembre 1985</w:t>
            </w:r>
          </w:p>
        </w:tc>
      </w:tr>
      <w:tr w:rsidR="000961ED" w:rsidRPr="00266566" w14:paraId="1F711D15" w14:textId="77777777" w:rsidTr="00616AA2">
        <w:tc>
          <w:tcPr>
            <w:tcW w:w="1750" w:type="dxa"/>
            <w:vMerge/>
            <w:shd w:val="clear" w:color="auto" w:fill="auto"/>
          </w:tcPr>
          <w:p w14:paraId="6DE82864" w14:textId="77777777" w:rsidR="000961ED" w:rsidRPr="00266566" w:rsidRDefault="000961ED" w:rsidP="00616AA2">
            <w:pPr>
              <w:spacing w:before="40" w:after="120"/>
              <w:ind w:right="113"/>
            </w:pPr>
          </w:p>
        </w:tc>
        <w:tc>
          <w:tcPr>
            <w:tcW w:w="3919" w:type="dxa"/>
            <w:shd w:val="clear" w:color="auto" w:fill="auto"/>
          </w:tcPr>
          <w:p w14:paraId="7E62820E" w14:textId="77777777" w:rsidR="000961ED" w:rsidRPr="00266566" w:rsidRDefault="000961ED" w:rsidP="00616AA2">
            <w:pPr>
              <w:spacing w:before="40" w:after="120"/>
              <w:ind w:right="113"/>
            </w:pPr>
            <w:r w:rsidRPr="00266566">
              <w:t>Sixième rapport</w:t>
            </w:r>
          </w:p>
        </w:tc>
        <w:tc>
          <w:tcPr>
            <w:tcW w:w="1701" w:type="dxa"/>
            <w:shd w:val="clear" w:color="auto" w:fill="auto"/>
          </w:tcPr>
          <w:p w14:paraId="24244B7F" w14:textId="77777777" w:rsidR="000961ED" w:rsidRPr="00266566" w:rsidRDefault="000961ED" w:rsidP="00616AA2">
            <w:pPr>
              <w:spacing w:before="40" w:after="120"/>
            </w:pPr>
            <w:r w:rsidRPr="00266566">
              <w:t>5 décembre 1987</w:t>
            </w:r>
          </w:p>
        </w:tc>
      </w:tr>
      <w:tr w:rsidR="000961ED" w:rsidRPr="00266566" w14:paraId="0389119E" w14:textId="77777777" w:rsidTr="00616AA2">
        <w:tc>
          <w:tcPr>
            <w:tcW w:w="1750" w:type="dxa"/>
            <w:vMerge/>
            <w:shd w:val="clear" w:color="auto" w:fill="auto"/>
          </w:tcPr>
          <w:p w14:paraId="51756F37" w14:textId="77777777" w:rsidR="000961ED" w:rsidRPr="00266566" w:rsidRDefault="000961ED" w:rsidP="00616AA2">
            <w:pPr>
              <w:spacing w:before="40" w:after="120"/>
              <w:ind w:right="113"/>
            </w:pPr>
          </w:p>
        </w:tc>
        <w:tc>
          <w:tcPr>
            <w:tcW w:w="3919" w:type="dxa"/>
            <w:shd w:val="clear" w:color="auto" w:fill="auto"/>
          </w:tcPr>
          <w:p w14:paraId="213880DA" w14:textId="77777777" w:rsidR="000961ED" w:rsidRPr="00266566" w:rsidRDefault="000961ED" w:rsidP="00616AA2">
            <w:pPr>
              <w:spacing w:before="40" w:after="120"/>
              <w:ind w:right="113"/>
            </w:pPr>
            <w:r w:rsidRPr="00266566">
              <w:t>Septième rapport</w:t>
            </w:r>
          </w:p>
        </w:tc>
        <w:tc>
          <w:tcPr>
            <w:tcW w:w="1701" w:type="dxa"/>
            <w:shd w:val="clear" w:color="auto" w:fill="auto"/>
          </w:tcPr>
          <w:p w14:paraId="0FB3E5F1" w14:textId="77777777" w:rsidR="000961ED" w:rsidRPr="00266566" w:rsidRDefault="000961ED" w:rsidP="00616AA2">
            <w:pPr>
              <w:spacing w:before="40" w:after="120"/>
            </w:pPr>
            <w:r w:rsidRPr="00266566">
              <w:t>5 décembre 1989</w:t>
            </w:r>
          </w:p>
        </w:tc>
      </w:tr>
      <w:tr w:rsidR="000961ED" w:rsidRPr="00266566" w14:paraId="720EC42A" w14:textId="77777777" w:rsidTr="00616AA2">
        <w:tc>
          <w:tcPr>
            <w:tcW w:w="1750" w:type="dxa"/>
            <w:vMerge/>
            <w:shd w:val="clear" w:color="auto" w:fill="auto"/>
          </w:tcPr>
          <w:p w14:paraId="3C757D51" w14:textId="77777777" w:rsidR="000961ED" w:rsidRPr="00266566" w:rsidRDefault="000961ED" w:rsidP="00616AA2">
            <w:pPr>
              <w:spacing w:before="40" w:after="120"/>
              <w:ind w:right="113"/>
            </w:pPr>
          </w:p>
        </w:tc>
        <w:tc>
          <w:tcPr>
            <w:tcW w:w="3919" w:type="dxa"/>
            <w:shd w:val="clear" w:color="auto" w:fill="auto"/>
          </w:tcPr>
          <w:p w14:paraId="025558A2" w14:textId="77777777" w:rsidR="000961ED" w:rsidRPr="00266566" w:rsidRDefault="000961ED" w:rsidP="00616AA2">
            <w:pPr>
              <w:spacing w:before="40" w:after="120"/>
              <w:ind w:right="113"/>
            </w:pPr>
            <w:r w:rsidRPr="00266566">
              <w:t>Huitième rapport</w:t>
            </w:r>
          </w:p>
        </w:tc>
        <w:tc>
          <w:tcPr>
            <w:tcW w:w="1701" w:type="dxa"/>
            <w:shd w:val="clear" w:color="auto" w:fill="auto"/>
          </w:tcPr>
          <w:p w14:paraId="1F35E7EA" w14:textId="77777777" w:rsidR="000961ED" w:rsidRPr="00266566" w:rsidRDefault="000961ED" w:rsidP="00616AA2">
            <w:pPr>
              <w:spacing w:before="40" w:after="120"/>
            </w:pPr>
            <w:r w:rsidRPr="00266566">
              <w:t>5 décembre 1991</w:t>
            </w:r>
          </w:p>
        </w:tc>
      </w:tr>
      <w:tr w:rsidR="000961ED" w:rsidRPr="00266566" w14:paraId="7C9F40E9" w14:textId="77777777" w:rsidTr="00616AA2">
        <w:tc>
          <w:tcPr>
            <w:tcW w:w="1750" w:type="dxa"/>
            <w:vMerge/>
            <w:shd w:val="clear" w:color="auto" w:fill="auto"/>
          </w:tcPr>
          <w:p w14:paraId="3B886D07" w14:textId="77777777" w:rsidR="000961ED" w:rsidRPr="00266566" w:rsidRDefault="000961ED" w:rsidP="00616AA2">
            <w:pPr>
              <w:spacing w:before="40" w:after="120"/>
              <w:ind w:right="113"/>
            </w:pPr>
          </w:p>
        </w:tc>
        <w:tc>
          <w:tcPr>
            <w:tcW w:w="3919" w:type="dxa"/>
            <w:shd w:val="clear" w:color="auto" w:fill="auto"/>
          </w:tcPr>
          <w:p w14:paraId="7BCB836D" w14:textId="77777777" w:rsidR="000961ED" w:rsidRPr="00266566" w:rsidRDefault="000961ED" w:rsidP="00616AA2">
            <w:pPr>
              <w:spacing w:before="40" w:after="120"/>
              <w:ind w:right="113"/>
            </w:pPr>
            <w:r w:rsidRPr="00266566">
              <w:t>Neuvième rapport</w:t>
            </w:r>
          </w:p>
        </w:tc>
        <w:tc>
          <w:tcPr>
            <w:tcW w:w="1701" w:type="dxa"/>
            <w:shd w:val="clear" w:color="auto" w:fill="auto"/>
          </w:tcPr>
          <w:p w14:paraId="497DDD4A" w14:textId="77777777" w:rsidR="000961ED" w:rsidRPr="00266566" w:rsidRDefault="000961ED" w:rsidP="00616AA2">
            <w:pPr>
              <w:spacing w:before="40" w:after="120"/>
            </w:pPr>
            <w:r w:rsidRPr="00266566">
              <w:t>5 décembre 1993</w:t>
            </w:r>
          </w:p>
        </w:tc>
      </w:tr>
      <w:tr w:rsidR="000961ED" w:rsidRPr="00266566" w14:paraId="330974F0" w14:textId="77777777" w:rsidTr="00616AA2">
        <w:tc>
          <w:tcPr>
            <w:tcW w:w="1750" w:type="dxa"/>
            <w:vMerge/>
            <w:shd w:val="clear" w:color="auto" w:fill="auto"/>
          </w:tcPr>
          <w:p w14:paraId="048A3378" w14:textId="77777777" w:rsidR="000961ED" w:rsidRPr="00266566" w:rsidRDefault="000961ED" w:rsidP="00616AA2">
            <w:pPr>
              <w:spacing w:before="40" w:after="120"/>
              <w:ind w:right="113"/>
            </w:pPr>
          </w:p>
        </w:tc>
        <w:tc>
          <w:tcPr>
            <w:tcW w:w="3919" w:type="dxa"/>
            <w:shd w:val="clear" w:color="auto" w:fill="auto"/>
          </w:tcPr>
          <w:p w14:paraId="44E529C8" w14:textId="77777777" w:rsidR="000961ED" w:rsidRPr="00266566" w:rsidRDefault="000961ED" w:rsidP="00616AA2">
            <w:pPr>
              <w:spacing w:before="40" w:after="120"/>
              <w:ind w:right="113"/>
            </w:pPr>
            <w:r w:rsidRPr="00266566">
              <w:t>Dixième rapport</w:t>
            </w:r>
          </w:p>
        </w:tc>
        <w:tc>
          <w:tcPr>
            <w:tcW w:w="1701" w:type="dxa"/>
            <w:shd w:val="clear" w:color="auto" w:fill="auto"/>
          </w:tcPr>
          <w:p w14:paraId="2680B76C" w14:textId="77777777" w:rsidR="000961ED" w:rsidRPr="00266566" w:rsidRDefault="000961ED" w:rsidP="00616AA2">
            <w:pPr>
              <w:spacing w:before="40" w:after="120"/>
            </w:pPr>
            <w:r w:rsidRPr="00266566">
              <w:t>5 décembre 1995</w:t>
            </w:r>
          </w:p>
        </w:tc>
      </w:tr>
      <w:tr w:rsidR="000961ED" w:rsidRPr="00266566" w14:paraId="3832D6AC" w14:textId="77777777" w:rsidTr="00616AA2">
        <w:tc>
          <w:tcPr>
            <w:tcW w:w="1750" w:type="dxa"/>
            <w:vMerge/>
            <w:shd w:val="clear" w:color="auto" w:fill="auto"/>
          </w:tcPr>
          <w:p w14:paraId="0CD7F8B4" w14:textId="77777777" w:rsidR="000961ED" w:rsidRPr="00266566" w:rsidRDefault="000961ED" w:rsidP="00616AA2">
            <w:pPr>
              <w:spacing w:before="40" w:after="120"/>
              <w:ind w:right="113"/>
            </w:pPr>
          </w:p>
        </w:tc>
        <w:tc>
          <w:tcPr>
            <w:tcW w:w="3919" w:type="dxa"/>
            <w:shd w:val="clear" w:color="auto" w:fill="auto"/>
          </w:tcPr>
          <w:p w14:paraId="546CB8E0" w14:textId="77777777" w:rsidR="000961ED" w:rsidRPr="00266566" w:rsidRDefault="000961ED" w:rsidP="00616AA2">
            <w:pPr>
              <w:spacing w:before="40" w:after="120"/>
              <w:ind w:right="113"/>
            </w:pPr>
            <w:r w:rsidRPr="00266566">
              <w:t>Onzième rapport</w:t>
            </w:r>
          </w:p>
        </w:tc>
        <w:tc>
          <w:tcPr>
            <w:tcW w:w="1701" w:type="dxa"/>
            <w:shd w:val="clear" w:color="auto" w:fill="auto"/>
          </w:tcPr>
          <w:p w14:paraId="69FD5F03" w14:textId="77777777" w:rsidR="000961ED" w:rsidRPr="00266566" w:rsidRDefault="000961ED" w:rsidP="00616AA2">
            <w:pPr>
              <w:spacing w:before="40" w:after="120"/>
            </w:pPr>
            <w:r w:rsidRPr="00266566">
              <w:t>5 décembre 1997</w:t>
            </w:r>
          </w:p>
        </w:tc>
      </w:tr>
      <w:tr w:rsidR="000961ED" w:rsidRPr="00266566" w14:paraId="0CC48937" w14:textId="77777777" w:rsidTr="00616AA2">
        <w:tc>
          <w:tcPr>
            <w:tcW w:w="1750" w:type="dxa"/>
            <w:vMerge/>
            <w:shd w:val="clear" w:color="auto" w:fill="auto"/>
          </w:tcPr>
          <w:p w14:paraId="1162637F" w14:textId="77777777" w:rsidR="000961ED" w:rsidRPr="00266566" w:rsidRDefault="000961ED" w:rsidP="00616AA2">
            <w:pPr>
              <w:spacing w:before="40" w:after="120"/>
              <w:ind w:right="113"/>
            </w:pPr>
          </w:p>
        </w:tc>
        <w:tc>
          <w:tcPr>
            <w:tcW w:w="3919" w:type="dxa"/>
            <w:shd w:val="clear" w:color="auto" w:fill="auto"/>
          </w:tcPr>
          <w:p w14:paraId="068FBEE8" w14:textId="77777777" w:rsidR="000961ED" w:rsidRPr="00266566" w:rsidRDefault="000961ED" w:rsidP="00616AA2">
            <w:pPr>
              <w:spacing w:before="40" w:after="120"/>
              <w:ind w:right="113"/>
            </w:pPr>
            <w:r w:rsidRPr="00266566">
              <w:t>Douzième rapport</w:t>
            </w:r>
          </w:p>
        </w:tc>
        <w:tc>
          <w:tcPr>
            <w:tcW w:w="1701" w:type="dxa"/>
            <w:shd w:val="clear" w:color="auto" w:fill="auto"/>
          </w:tcPr>
          <w:p w14:paraId="539B6D7F" w14:textId="77777777" w:rsidR="000961ED" w:rsidRPr="00266566" w:rsidRDefault="000961ED" w:rsidP="00616AA2">
            <w:pPr>
              <w:spacing w:before="40" w:after="120"/>
            </w:pPr>
            <w:r w:rsidRPr="00266566">
              <w:t>5 décembre 1999</w:t>
            </w:r>
          </w:p>
        </w:tc>
      </w:tr>
      <w:tr w:rsidR="000961ED" w:rsidRPr="00266566" w14:paraId="51DA02C7" w14:textId="77777777" w:rsidTr="00616AA2">
        <w:tc>
          <w:tcPr>
            <w:tcW w:w="1750" w:type="dxa"/>
            <w:vMerge/>
            <w:shd w:val="clear" w:color="auto" w:fill="auto"/>
          </w:tcPr>
          <w:p w14:paraId="6AD0C1EB" w14:textId="77777777" w:rsidR="000961ED" w:rsidRPr="00266566" w:rsidRDefault="000961ED" w:rsidP="00616AA2">
            <w:pPr>
              <w:spacing w:before="40" w:after="120"/>
              <w:ind w:right="113"/>
            </w:pPr>
          </w:p>
        </w:tc>
        <w:tc>
          <w:tcPr>
            <w:tcW w:w="3919" w:type="dxa"/>
            <w:shd w:val="clear" w:color="auto" w:fill="auto"/>
          </w:tcPr>
          <w:p w14:paraId="65AC4463" w14:textId="77777777" w:rsidR="000961ED" w:rsidRPr="00266566" w:rsidRDefault="000961ED" w:rsidP="00616AA2">
            <w:pPr>
              <w:spacing w:before="40" w:after="120"/>
              <w:ind w:right="113"/>
            </w:pPr>
            <w:r w:rsidRPr="00266566">
              <w:t>Treizième rapport</w:t>
            </w:r>
          </w:p>
        </w:tc>
        <w:tc>
          <w:tcPr>
            <w:tcW w:w="1701" w:type="dxa"/>
            <w:shd w:val="clear" w:color="auto" w:fill="auto"/>
          </w:tcPr>
          <w:p w14:paraId="1CC87916" w14:textId="77777777" w:rsidR="000961ED" w:rsidRPr="00266566" w:rsidRDefault="000961ED" w:rsidP="00616AA2">
            <w:pPr>
              <w:spacing w:before="40" w:after="120"/>
            </w:pPr>
            <w:r w:rsidRPr="00266566">
              <w:t>5 décembre 2001</w:t>
            </w:r>
          </w:p>
        </w:tc>
      </w:tr>
      <w:tr w:rsidR="000961ED" w:rsidRPr="00266566" w14:paraId="21A1DC26" w14:textId="77777777" w:rsidTr="00616AA2">
        <w:tc>
          <w:tcPr>
            <w:tcW w:w="1750" w:type="dxa"/>
            <w:vMerge/>
            <w:shd w:val="clear" w:color="auto" w:fill="auto"/>
          </w:tcPr>
          <w:p w14:paraId="33A97891" w14:textId="77777777" w:rsidR="000961ED" w:rsidRPr="00266566" w:rsidRDefault="000961ED" w:rsidP="00616AA2">
            <w:pPr>
              <w:spacing w:before="40" w:after="120"/>
              <w:ind w:right="113"/>
            </w:pPr>
          </w:p>
        </w:tc>
        <w:tc>
          <w:tcPr>
            <w:tcW w:w="3919" w:type="dxa"/>
            <w:shd w:val="clear" w:color="auto" w:fill="auto"/>
          </w:tcPr>
          <w:p w14:paraId="07831837" w14:textId="77777777" w:rsidR="000961ED" w:rsidRPr="00266566" w:rsidRDefault="000961ED" w:rsidP="00616AA2">
            <w:pPr>
              <w:spacing w:before="40" w:after="120"/>
              <w:ind w:right="113"/>
            </w:pPr>
            <w:r w:rsidRPr="00266566">
              <w:t>Quatorzième rapport</w:t>
            </w:r>
          </w:p>
        </w:tc>
        <w:tc>
          <w:tcPr>
            <w:tcW w:w="1701" w:type="dxa"/>
            <w:shd w:val="clear" w:color="auto" w:fill="auto"/>
          </w:tcPr>
          <w:p w14:paraId="4B4498AC" w14:textId="77777777" w:rsidR="000961ED" w:rsidRPr="00266566" w:rsidRDefault="000961ED" w:rsidP="00616AA2">
            <w:pPr>
              <w:spacing w:before="40" w:after="120"/>
            </w:pPr>
            <w:r w:rsidRPr="00266566">
              <w:t>5 décembre 2003</w:t>
            </w:r>
          </w:p>
        </w:tc>
      </w:tr>
      <w:tr w:rsidR="000961ED" w:rsidRPr="00266566" w14:paraId="016A3748" w14:textId="77777777" w:rsidTr="00616AA2">
        <w:tc>
          <w:tcPr>
            <w:tcW w:w="1750" w:type="dxa"/>
            <w:vMerge/>
            <w:shd w:val="clear" w:color="auto" w:fill="auto"/>
          </w:tcPr>
          <w:p w14:paraId="5987533A" w14:textId="77777777" w:rsidR="000961ED" w:rsidRPr="00266566" w:rsidRDefault="000961ED" w:rsidP="00616AA2">
            <w:pPr>
              <w:spacing w:before="40" w:after="120"/>
              <w:ind w:right="113"/>
            </w:pPr>
          </w:p>
        </w:tc>
        <w:tc>
          <w:tcPr>
            <w:tcW w:w="3919" w:type="dxa"/>
            <w:shd w:val="clear" w:color="auto" w:fill="auto"/>
          </w:tcPr>
          <w:p w14:paraId="3790C577" w14:textId="77777777" w:rsidR="000961ED" w:rsidRPr="00266566" w:rsidRDefault="000961ED" w:rsidP="00616AA2">
            <w:pPr>
              <w:spacing w:before="40" w:after="120"/>
              <w:ind w:right="113"/>
            </w:pPr>
            <w:r w:rsidRPr="00266566">
              <w:t>Quinzième rapport</w:t>
            </w:r>
          </w:p>
        </w:tc>
        <w:tc>
          <w:tcPr>
            <w:tcW w:w="1701" w:type="dxa"/>
            <w:shd w:val="clear" w:color="auto" w:fill="auto"/>
          </w:tcPr>
          <w:p w14:paraId="47F44790" w14:textId="77777777" w:rsidR="000961ED" w:rsidRPr="00266566" w:rsidRDefault="000961ED" w:rsidP="00616AA2">
            <w:pPr>
              <w:spacing w:before="40" w:after="120"/>
            </w:pPr>
            <w:r w:rsidRPr="00266566">
              <w:t>5 décembre 2005</w:t>
            </w:r>
          </w:p>
        </w:tc>
      </w:tr>
      <w:tr w:rsidR="000961ED" w:rsidRPr="00266566" w14:paraId="416E6C87" w14:textId="77777777" w:rsidTr="00616AA2">
        <w:tc>
          <w:tcPr>
            <w:tcW w:w="1750" w:type="dxa"/>
            <w:vMerge/>
            <w:shd w:val="clear" w:color="auto" w:fill="auto"/>
          </w:tcPr>
          <w:p w14:paraId="62D78212" w14:textId="77777777" w:rsidR="000961ED" w:rsidRPr="00266566" w:rsidRDefault="000961ED" w:rsidP="00616AA2">
            <w:pPr>
              <w:spacing w:before="40" w:after="120"/>
              <w:ind w:right="113"/>
            </w:pPr>
          </w:p>
        </w:tc>
        <w:tc>
          <w:tcPr>
            <w:tcW w:w="3919" w:type="dxa"/>
            <w:shd w:val="clear" w:color="auto" w:fill="auto"/>
          </w:tcPr>
          <w:p w14:paraId="00A5E03C" w14:textId="77777777" w:rsidR="000961ED" w:rsidRPr="00266566" w:rsidRDefault="000961ED" w:rsidP="00616AA2">
            <w:pPr>
              <w:spacing w:before="40" w:after="120"/>
              <w:ind w:right="113"/>
            </w:pPr>
            <w:r w:rsidRPr="00266566">
              <w:t>Seizième rapport</w:t>
            </w:r>
          </w:p>
        </w:tc>
        <w:tc>
          <w:tcPr>
            <w:tcW w:w="1701" w:type="dxa"/>
            <w:shd w:val="clear" w:color="auto" w:fill="auto"/>
          </w:tcPr>
          <w:p w14:paraId="769807C1" w14:textId="77777777" w:rsidR="000961ED" w:rsidRPr="00266566" w:rsidRDefault="000961ED" w:rsidP="00616AA2">
            <w:pPr>
              <w:spacing w:before="40" w:after="120"/>
            </w:pPr>
            <w:r w:rsidRPr="00266566">
              <w:t>5 décembre 2007</w:t>
            </w:r>
          </w:p>
        </w:tc>
      </w:tr>
      <w:tr w:rsidR="000961ED" w:rsidRPr="00266566" w14:paraId="6CE0B91E" w14:textId="77777777" w:rsidTr="00616AA2">
        <w:tc>
          <w:tcPr>
            <w:tcW w:w="1750" w:type="dxa"/>
            <w:vMerge/>
            <w:shd w:val="clear" w:color="auto" w:fill="auto"/>
          </w:tcPr>
          <w:p w14:paraId="44464E56" w14:textId="77777777" w:rsidR="000961ED" w:rsidRPr="00266566" w:rsidRDefault="000961ED" w:rsidP="00616AA2">
            <w:pPr>
              <w:spacing w:before="40" w:after="120"/>
              <w:ind w:right="113"/>
            </w:pPr>
          </w:p>
        </w:tc>
        <w:tc>
          <w:tcPr>
            <w:tcW w:w="3919" w:type="dxa"/>
            <w:shd w:val="clear" w:color="auto" w:fill="auto"/>
          </w:tcPr>
          <w:p w14:paraId="5838042B" w14:textId="77777777" w:rsidR="000961ED" w:rsidRPr="00266566" w:rsidRDefault="000961ED" w:rsidP="00616AA2">
            <w:pPr>
              <w:spacing w:before="40" w:after="120"/>
              <w:ind w:right="113"/>
            </w:pPr>
            <w:r w:rsidRPr="00266566">
              <w:t>Dix-septième rapport</w:t>
            </w:r>
          </w:p>
        </w:tc>
        <w:tc>
          <w:tcPr>
            <w:tcW w:w="1701" w:type="dxa"/>
            <w:shd w:val="clear" w:color="auto" w:fill="auto"/>
          </w:tcPr>
          <w:p w14:paraId="7804D809" w14:textId="77777777" w:rsidR="000961ED" w:rsidRPr="00266566" w:rsidRDefault="000961ED" w:rsidP="00616AA2">
            <w:pPr>
              <w:spacing w:before="40" w:after="120"/>
            </w:pPr>
            <w:r w:rsidRPr="00266566">
              <w:t>5 décembre 2009</w:t>
            </w:r>
          </w:p>
        </w:tc>
      </w:tr>
      <w:tr w:rsidR="000961ED" w:rsidRPr="00266566" w14:paraId="4674A101" w14:textId="77777777" w:rsidTr="00616AA2">
        <w:tc>
          <w:tcPr>
            <w:tcW w:w="1750" w:type="dxa"/>
            <w:vMerge/>
            <w:shd w:val="clear" w:color="auto" w:fill="auto"/>
          </w:tcPr>
          <w:p w14:paraId="042AAAD0" w14:textId="77777777" w:rsidR="000961ED" w:rsidRPr="00266566" w:rsidRDefault="000961ED" w:rsidP="00616AA2">
            <w:pPr>
              <w:spacing w:before="40" w:after="120"/>
              <w:ind w:right="113"/>
            </w:pPr>
          </w:p>
        </w:tc>
        <w:tc>
          <w:tcPr>
            <w:tcW w:w="3919" w:type="dxa"/>
            <w:shd w:val="clear" w:color="auto" w:fill="auto"/>
          </w:tcPr>
          <w:p w14:paraId="73E7AB3A" w14:textId="77777777" w:rsidR="000961ED" w:rsidRPr="00266566" w:rsidRDefault="000961ED" w:rsidP="00616AA2">
            <w:pPr>
              <w:spacing w:before="40" w:after="120"/>
              <w:ind w:right="113"/>
            </w:pPr>
            <w:r w:rsidRPr="00266566">
              <w:t>Dix-huitième rapport</w:t>
            </w:r>
          </w:p>
        </w:tc>
        <w:tc>
          <w:tcPr>
            <w:tcW w:w="1701" w:type="dxa"/>
            <w:shd w:val="clear" w:color="auto" w:fill="auto"/>
          </w:tcPr>
          <w:p w14:paraId="19A0BCB8" w14:textId="77777777" w:rsidR="000961ED" w:rsidRPr="00266566" w:rsidRDefault="000961ED" w:rsidP="00616AA2">
            <w:pPr>
              <w:spacing w:before="40" w:after="120"/>
            </w:pPr>
            <w:r w:rsidRPr="00266566">
              <w:t>5 décembre 2011</w:t>
            </w:r>
          </w:p>
        </w:tc>
      </w:tr>
      <w:tr w:rsidR="000961ED" w:rsidRPr="00266566" w14:paraId="42C3BCF8" w14:textId="77777777" w:rsidTr="00616AA2">
        <w:tc>
          <w:tcPr>
            <w:tcW w:w="1750" w:type="dxa"/>
            <w:vMerge/>
            <w:shd w:val="clear" w:color="auto" w:fill="auto"/>
          </w:tcPr>
          <w:p w14:paraId="03518C1E" w14:textId="77777777" w:rsidR="000961ED" w:rsidRPr="00266566" w:rsidRDefault="000961ED" w:rsidP="00616AA2">
            <w:pPr>
              <w:spacing w:before="40" w:after="120"/>
              <w:ind w:right="113"/>
            </w:pPr>
          </w:p>
        </w:tc>
        <w:tc>
          <w:tcPr>
            <w:tcW w:w="3919" w:type="dxa"/>
            <w:shd w:val="clear" w:color="auto" w:fill="auto"/>
          </w:tcPr>
          <w:p w14:paraId="6A790BD3" w14:textId="77777777" w:rsidR="000961ED" w:rsidRPr="00266566" w:rsidRDefault="000961ED" w:rsidP="00616AA2">
            <w:pPr>
              <w:spacing w:before="40" w:after="120"/>
              <w:ind w:right="113"/>
            </w:pPr>
            <w:r w:rsidRPr="00266566">
              <w:t>Dix-neuvième rapport</w:t>
            </w:r>
          </w:p>
        </w:tc>
        <w:tc>
          <w:tcPr>
            <w:tcW w:w="1701" w:type="dxa"/>
            <w:shd w:val="clear" w:color="auto" w:fill="auto"/>
          </w:tcPr>
          <w:p w14:paraId="40C78EF2" w14:textId="77777777" w:rsidR="000961ED" w:rsidRPr="00266566" w:rsidRDefault="000961ED" w:rsidP="00616AA2">
            <w:pPr>
              <w:spacing w:before="40" w:after="120"/>
            </w:pPr>
            <w:r w:rsidRPr="00266566">
              <w:t>5 décembre 2013</w:t>
            </w:r>
          </w:p>
        </w:tc>
      </w:tr>
      <w:tr w:rsidR="000961ED" w:rsidRPr="00266566" w14:paraId="7F5430A6" w14:textId="77777777" w:rsidTr="00616AA2">
        <w:tc>
          <w:tcPr>
            <w:tcW w:w="1750" w:type="dxa"/>
            <w:vMerge/>
            <w:shd w:val="clear" w:color="auto" w:fill="auto"/>
          </w:tcPr>
          <w:p w14:paraId="6A3554E0" w14:textId="77777777" w:rsidR="000961ED" w:rsidRPr="00266566" w:rsidRDefault="000961ED" w:rsidP="00616AA2">
            <w:pPr>
              <w:spacing w:before="40" w:after="120"/>
              <w:ind w:right="113"/>
            </w:pPr>
          </w:p>
        </w:tc>
        <w:tc>
          <w:tcPr>
            <w:tcW w:w="3919" w:type="dxa"/>
            <w:shd w:val="clear" w:color="auto" w:fill="auto"/>
          </w:tcPr>
          <w:p w14:paraId="1B060CF7" w14:textId="77777777" w:rsidR="000961ED" w:rsidRPr="00266566" w:rsidRDefault="000961ED" w:rsidP="00616AA2">
            <w:pPr>
              <w:spacing w:before="40" w:after="120"/>
              <w:ind w:right="113"/>
            </w:pPr>
            <w:r w:rsidRPr="00266566">
              <w:t>Vingtième rapport</w:t>
            </w:r>
          </w:p>
        </w:tc>
        <w:tc>
          <w:tcPr>
            <w:tcW w:w="1701" w:type="dxa"/>
            <w:shd w:val="clear" w:color="auto" w:fill="auto"/>
          </w:tcPr>
          <w:p w14:paraId="522C0F4F" w14:textId="77777777" w:rsidR="000961ED" w:rsidRPr="00266566" w:rsidRDefault="000961ED" w:rsidP="00616AA2">
            <w:pPr>
              <w:spacing w:before="40" w:after="120"/>
            </w:pPr>
            <w:r w:rsidRPr="00266566">
              <w:t>5 décembre 2015</w:t>
            </w:r>
          </w:p>
        </w:tc>
      </w:tr>
      <w:tr w:rsidR="000961ED" w:rsidRPr="00266566" w14:paraId="0ACB7BD5" w14:textId="77777777" w:rsidTr="00616AA2">
        <w:tc>
          <w:tcPr>
            <w:tcW w:w="1750" w:type="dxa"/>
            <w:vMerge/>
            <w:shd w:val="clear" w:color="auto" w:fill="auto"/>
          </w:tcPr>
          <w:p w14:paraId="5BDB402C" w14:textId="77777777" w:rsidR="000961ED" w:rsidRPr="00266566" w:rsidRDefault="000961ED" w:rsidP="00616AA2">
            <w:pPr>
              <w:spacing w:before="40" w:after="120"/>
              <w:ind w:right="113"/>
            </w:pPr>
          </w:p>
        </w:tc>
        <w:tc>
          <w:tcPr>
            <w:tcW w:w="3919" w:type="dxa"/>
            <w:shd w:val="clear" w:color="auto" w:fill="auto"/>
          </w:tcPr>
          <w:p w14:paraId="0539B92C" w14:textId="77777777" w:rsidR="000961ED" w:rsidRPr="00266566" w:rsidRDefault="000961ED" w:rsidP="00616AA2">
            <w:pPr>
              <w:spacing w:before="40" w:after="120"/>
              <w:ind w:right="113"/>
            </w:pPr>
            <w:r w:rsidRPr="00266566">
              <w:t>Vingt et unième rapport</w:t>
            </w:r>
          </w:p>
        </w:tc>
        <w:tc>
          <w:tcPr>
            <w:tcW w:w="1701" w:type="dxa"/>
            <w:shd w:val="clear" w:color="auto" w:fill="auto"/>
          </w:tcPr>
          <w:p w14:paraId="128170A7" w14:textId="77777777" w:rsidR="000961ED" w:rsidRPr="00266566" w:rsidRDefault="000961ED" w:rsidP="00616AA2">
            <w:pPr>
              <w:spacing w:before="40" w:after="120"/>
            </w:pPr>
            <w:r w:rsidRPr="00266566">
              <w:t>5 décembre 2017</w:t>
            </w:r>
          </w:p>
        </w:tc>
      </w:tr>
      <w:tr w:rsidR="000961ED" w:rsidRPr="00266566" w14:paraId="338164FD" w14:textId="77777777" w:rsidTr="00616AA2">
        <w:tc>
          <w:tcPr>
            <w:tcW w:w="1750" w:type="dxa"/>
            <w:vMerge/>
            <w:shd w:val="clear" w:color="auto" w:fill="auto"/>
          </w:tcPr>
          <w:p w14:paraId="3B5A4098" w14:textId="77777777" w:rsidR="000961ED" w:rsidRPr="00266566" w:rsidRDefault="000961ED" w:rsidP="00616AA2">
            <w:pPr>
              <w:spacing w:before="40" w:after="120"/>
              <w:ind w:right="113"/>
            </w:pPr>
          </w:p>
        </w:tc>
        <w:tc>
          <w:tcPr>
            <w:tcW w:w="3919" w:type="dxa"/>
            <w:shd w:val="clear" w:color="auto" w:fill="auto"/>
          </w:tcPr>
          <w:p w14:paraId="106CD320" w14:textId="77777777" w:rsidR="000961ED" w:rsidRPr="00266566" w:rsidRDefault="000961ED" w:rsidP="00616AA2">
            <w:pPr>
              <w:spacing w:before="40" w:after="120"/>
              <w:ind w:right="113"/>
            </w:pPr>
            <w:r w:rsidRPr="00266566">
              <w:t>Vingt-deuxième rapport</w:t>
            </w:r>
          </w:p>
        </w:tc>
        <w:tc>
          <w:tcPr>
            <w:tcW w:w="1701" w:type="dxa"/>
            <w:shd w:val="clear" w:color="auto" w:fill="auto"/>
          </w:tcPr>
          <w:p w14:paraId="39EC262D" w14:textId="77777777" w:rsidR="000961ED" w:rsidRPr="00266566" w:rsidRDefault="000961ED" w:rsidP="00616AA2">
            <w:pPr>
              <w:spacing w:before="40" w:after="120"/>
            </w:pPr>
            <w:r w:rsidRPr="00266566">
              <w:t>5 décembre 2019</w:t>
            </w:r>
          </w:p>
        </w:tc>
      </w:tr>
      <w:tr w:rsidR="000961ED" w:rsidRPr="00266566" w14:paraId="310895FC" w14:textId="77777777" w:rsidTr="00616AA2">
        <w:tc>
          <w:tcPr>
            <w:tcW w:w="1750" w:type="dxa"/>
            <w:vMerge w:val="restart"/>
            <w:shd w:val="clear" w:color="auto" w:fill="auto"/>
          </w:tcPr>
          <w:p w14:paraId="060C132F" w14:textId="77777777" w:rsidR="000961ED" w:rsidRPr="00266566" w:rsidRDefault="000961ED" w:rsidP="00616AA2">
            <w:pPr>
              <w:spacing w:before="40" w:after="120"/>
              <w:ind w:right="113"/>
            </w:pPr>
            <w:r w:rsidRPr="00266566">
              <w:lastRenderedPageBreak/>
              <w:t>Libye</w:t>
            </w:r>
          </w:p>
        </w:tc>
        <w:tc>
          <w:tcPr>
            <w:tcW w:w="3919" w:type="dxa"/>
            <w:shd w:val="clear" w:color="auto" w:fill="auto"/>
          </w:tcPr>
          <w:p w14:paraId="18489A50" w14:textId="77777777" w:rsidR="000961ED" w:rsidRPr="00266566" w:rsidRDefault="000961ED" w:rsidP="00616AA2">
            <w:pPr>
              <w:spacing w:before="40" w:after="120"/>
              <w:ind w:right="113"/>
            </w:pPr>
            <w:r w:rsidRPr="00266566">
              <w:t>Rapport valant dix-huitième et dix-neuvième rapports</w:t>
            </w:r>
          </w:p>
        </w:tc>
        <w:tc>
          <w:tcPr>
            <w:tcW w:w="1701" w:type="dxa"/>
            <w:shd w:val="clear" w:color="auto" w:fill="auto"/>
          </w:tcPr>
          <w:p w14:paraId="3454B74B" w14:textId="77777777" w:rsidR="000961ED" w:rsidRPr="00266566" w:rsidRDefault="000961ED" w:rsidP="00616AA2">
            <w:pPr>
              <w:spacing w:before="40" w:after="120"/>
            </w:pPr>
            <w:r w:rsidRPr="00266566">
              <w:t>4 janvier 2006</w:t>
            </w:r>
          </w:p>
        </w:tc>
      </w:tr>
      <w:tr w:rsidR="000961ED" w:rsidRPr="00266566" w14:paraId="51862BD9" w14:textId="77777777" w:rsidTr="00616AA2">
        <w:tc>
          <w:tcPr>
            <w:tcW w:w="1750" w:type="dxa"/>
            <w:vMerge/>
            <w:shd w:val="clear" w:color="auto" w:fill="auto"/>
          </w:tcPr>
          <w:p w14:paraId="316EA0F1" w14:textId="77777777" w:rsidR="000961ED" w:rsidRPr="00266566" w:rsidRDefault="000961ED" w:rsidP="00616AA2">
            <w:pPr>
              <w:spacing w:before="40" w:after="120"/>
              <w:ind w:right="113"/>
            </w:pPr>
          </w:p>
        </w:tc>
        <w:tc>
          <w:tcPr>
            <w:tcW w:w="3919" w:type="dxa"/>
            <w:shd w:val="clear" w:color="auto" w:fill="auto"/>
          </w:tcPr>
          <w:p w14:paraId="7C210075" w14:textId="77777777" w:rsidR="000961ED" w:rsidRPr="00266566" w:rsidRDefault="000961ED" w:rsidP="00616AA2">
            <w:pPr>
              <w:spacing w:before="40" w:after="120"/>
              <w:ind w:right="113"/>
            </w:pPr>
            <w:r w:rsidRPr="00266566">
              <w:t>Vingtième rapport</w:t>
            </w:r>
          </w:p>
        </w:tc>
        <w:tc>
          <w:tcPr>
            <w:tcW w:w="1701" w:type="dxa"/>
            <w:shd w:val="clear" w:color="auto" w:fill="auto"/>
          </w:tcPr>
          <w:p w14:paraId="191B9094" w14:textId="77777777" w:rsidR="000961ED" w:rsidRPr="00266566" w:rsidRDefault="000961ED" w:rsidP="00616AA2">
            <w:pPr>
              <w:spacing w:before="40" w:after="120"/>
            </w:pPr>
            <w:r w:rsidRPr="00266566">
              <w:t>4 janvier 2008</w:t>
            </w:r>
          </w:p>
        </w:tc>
      </w:tr>
      <w:tr w:rsidR="000961ED" w:rsidRPr="00266566" w14:paraId="6635E1BF" w14:textId="77777777" w:rsidTr="00616AA2">
        <w:tc>
          <w:tcPr>
            <w:tcW w:w="1750" w:type="dxa"/>
            <w:vMerge/>
            <w:shd w:val="clear" w:color="auto" w:fill="auto"/>
          </w:tcPr>
          <w:p w14:paraId="234CF282" w14:textId="77777777" w:rsidR="000961ED" w:rsidRPr="00266566" w:rsidRDefault="000961ED" w:rsidP="00616AA2">
            <w:pPr>
              <w:spacing w:before="40" w:after="120"/>
              <w:ind w:right="113"/>
            </w:pPr>
          </w:p>
        </w:tc>
        <w:tc>
          <w:tcPr>
            <w:tcW w:w="3919" w:type="dxa"/>
            <w:shd w:val="clear" w:color="auto" w:fill="auto"/>
          </w:tcPr>
          <w:p w14:paraId="5A00346D" w14:textId="77777777" w:rsidR="000961ED" w:rsidRPr="00266566" w:rsidRDefault="000961ED" w:rsidP="00616AA2">
            <w:pPr>
              <w:spacing w:before="40" w:after="120"/>
              <w:ind w:right="113"/>
            </w:pPr>
            <w:r w:rsidRPr="00266566">
              <w:t>Vingt et unième rapport</w:t>
            </w:r>
          </w:p>
        </w:tc>
        <w:tc>
          <w:tcPr>
            <w:tcW w:w="1701" w:type="dxa"/>
            <w:shd w:val="clear" w:color="auto" w:fill="auto"/>
          </w:tcPr>
          <w:p w14:paraId="54E81336" w14:textId="77777777" w:rsidR="000961ED" w:rsidRPr="00266566" w:rsidRDefault="000961ED" w:rsidP="00616AA2">
            <w:pPr>
              <w:spacing w:before="40" w:after="120"/>
            </w:pPr>
            <w:r w:rsidRPr="00266566">
              <w:t>4 janvier 2010</w:t>
            </w:r>
          </w:p>
        </w:tc>
      </w:tr>
      <w:tr w:rsidR="000961ED" w:rsidRPr="00266566" w14:paraId="33696AF9" w14:textId="77777777" w:rsidTr="00616AA2">
        <w:tc>
          <w:tcPr>
            <w:tcW w:w="1750" w:type="dxa"/>
            <w:vMerge/>
            <w:shd w:val="clear" w:color="auto" w:fill="auto"/>
          </w:tcPr>
          <w:p w14:paraId="3C224224" w14:textId="77777777" w:rsidR="000961ED" w:rsidRPr="00266566" w:rsidRDefault="000961ED" w:rsidP="00616AA2">
            <w:pPr>
              <w:spacing w:before="40" w:after="120"/>
              <w:ind w:right="113"/>
            </w:pPr>
          </w:p>
        </w:tc>
        <w:tc>
          <w:tcPr>
            <w:tcW w:w="3919" w:type="dxa"/>
            <w:shd w:val="clear" w:color="auto" w:fill="auto"/>
          </w:tcPr>
          <w:p w14:paraId="09502C2F" w14:textId="77777777" w:rsidR="000961ED" w:rsidRPr="00266566" w:rsidRDefault="000961ED" w:rsidP="00616AA2">
            <w:pPr>
              <w:spacing w:before="40" w:after="120"/>
              <w:ind w:right="113"/>
            </w:pPr>
            <w:r w:rsidRPr="00266566">
              <w:t>Vingt-deuxième rapport</w:t>
            </w:r>
          </w:p>
        </w:tc>
        <w:tc>
          <w:tcPr>
            <w:tcW w:w="1701" w:type="dxa"/>
            <w:shd w:val="clear" w:color="auto" w:fill="auto"/>
          </w:tcPr>
          <w:p w14:paraId="63BBB707" w14:textId="77777777" w:rsidR="000961ED" w:rsidRPr="00266566" w:rsidRDefault="000961ED" w:rsidP="00616AA2">
            <w:pPr>
              <w:spacing w:before="40" w:after="120"/>
            </w:pPr>
            <w:r w:rsidRPr="00266566">
              <w:t>4 janvier 2012</w:t>
            </w:r>
          </w:p>
        </w:tc>
      </w:tr>
      <w:tr w:rsidR="000961ED" w:rsidRPr="00266566" w14:paraId="5D39CCCE" w14:textId="77777777" w:rsidTr="00616AA2">
        <w:tc>
          <w:tcPr>
            <w:tcW w:w="1750" w:type="dxa"/>
            <w:vMerge/>
            <w:shd w:val="clear" w:color="auto" w:fill="auto"/>
          </w:tcPr>
          <w:p w14:paraId="6E39ADB8" w14:textId="77777777" w:rsidR="000961ED" w:rsidRPr="00266566" w:rsidRDefault="000961ED" w:rsidP="00616AA2">
            <w:pPr>
              <w:spacing w:before="40" w:after="120"/>
              <w:ind w:right="113"/>
            </w:pPr>
          </w:p>
        </w:tc>
        <w:tc>
          <w:tcPr>
            <w:tcW w:w="3919" w:type="dxa"/>
            <w:shd w:val="clear" w:color="auto" w:fill="auto"/>
          </w:tcPr>
          <w:p w14:paraId="35CA4ED3" w14:textId="77777777" w:rsidR="000961ED" w:rsidRPr="00266566" w:rsidRDefault="000961ED" w:rsidP="00616AA2">
            <w:pPr>
              <w:spacing w:before="40" w:after="120"/>
              <w:ind w:right="113"/>
            </w:pPr>
            <w:r w:rsidRPr="00266566">
              <w:t>Vingt-troisième rapport</w:t>
            </w:r>
          </w:p>
        </w:tc>
        <w:tc>
          <w:tcPr>
            <w:tcW w:w="1701" w:type="dxa"/>
            <w:shd w:val="clear" w:color="auto" w:fill="auto"/>
          </w:tcPr>
          <w:p w14:paraId="2D3ECC8B" w14:textId="77777777" w:rsidR="000961ED" w:rsidRPr="00266566" w:rsidRDefault="000961ED" w:rsidP="00616AA2">
            <w:pPr>
              <w:spacing w:before="40" w:after="120"/>
            </w:pPr>
            <w:r w:rsidRPr="00266566">
              <w:t>4 janvier 2014</w:t>
            </w:r>
          </w:p>
        </w:tc>
      </w:tr>
      <w:tr w:rsidR="000961ED" w:rsidRPr="00266566" w14:paraId="5D66DC16" w14:textId="77777777" w:rsidTr="00616AA2">
        <w:tc>
          <w:tcPr>
            <w:tcW w:w="1750" w:type="dxa"/>
            <w:vMerge/>
            <w:shd w:val="clear" w:color="auto" w:fill="auto"/>
          </w:tcPr>
          <w:p w14:paraId="0D72F2A6" w14:textId="77777777" w:rsidR="000961ED" w:rsidRPr="00266566" w:rsidRDefault="000961ED" w:rsidP="00616AA2">
            <w:pPr>
              <w:spacing w:before="40" w:after="120"/>
              <w:ind w:right="113"/>
            </w:pPr>
          </w:p>
        </w:tc>
        <w:tc>
          <w:tcPr>
            <w:tcW w:w="3919" w:type="dxa"/>
            <w:shd w:val="clear" w:color="auto" w:fill="auto"/>
          </w:tcPr>
          <w:p w14:paraId="0DD38ECB" w14:textId="77777777" w:rsidR="000961ED" w:rsidRPr="00266566" w:rsidRDefault="000961ED" w:rsidP="00616AA2">
            <w:pPr>
              <w:spacing w:before="40" w:after="120"/>
              <w:ind w:right="113"/>
            </w:pPr>
            <w:r w:rsidRPr="00266566">
              <w:t>Vingt-quatrième rapport</w:t>
            </w:r>
          </w:p>
        </w:tc>
        <w:tc>
          <w:tcPr>
            <w:tcW w:w="1701" w:type="dxa"/>
            <w:shd w:val="clear" w:color="auto" w:fill="auto"/>
          </w:tcPr>
          <w:p w14:paraId="0819B5FA" w14:textId="77777777" w:rsidR="000961ED" w:rsidRPr="00266566" w:rsidRDefault="000961ED" w:rsidP="00616AA2">
            <w:pPr>
              <w:spacing w:before="40" w:after="120"/>
            </w:pPr>
            <w:r w:rsidRPr="00266566">
              <w:t>4 janvier 2016</w:t>
            </w:r>
          </w:p>
        </w:tc>
      </w:tr>
      <w:tr w:rsidR="000961ED" w:rsidRPr="00266566" w14:paraId="37FB33D7" w14:textId="77777777" w:rsidTr="00616AA2">
        <w:tc>
          <w:tcPr>
            <w:tcW w:w="1750" w:type="dxa"/>
            <w:vMerge/>
            <w:shd w:val="clear" w:color="auto" w:fill="auto"/>
          </w:tcPr>
          <w:p w14:paraId="4E160E89" w14:textId="77777777" w:rsidR="000961ED" w:rsidRPr="00266566" w:rsidRDefault="000961ED" w:rsidP="00616AA2">
            <w:pPr>
              <w:spacing w:before="40" w:after="120"/>
              <w:ind w:right="113"/>
            </w:pPr>
          </w:p>
        </w:tc>
        <w:tc>
          <w:tcPr>
            <w:tcW w:w="3919" w:type="dxa"/>
            <w:shd w:val="clear" w:color="auto" w:fill="auto"/>
          </w:tcPr>
          <w:p w14:paraId="3F386FBE" w14:textId="77777777" w:rsidR="000961ED" w:rsidRPr="00266566" w:rsidRDefault="000961ED" w:rsidP="00616AA2">
            <w:pPr>
              <w:spacing w:before="40" w:after="120"/>
              <w:ind w:right="113"/>
            </w:pPr>
            <w:r w:rsidRPr="00266566">
              <w:t>Vingt-cinquième rapport</w:t>
            </w:r>
          </w:p>
        </w:tc>
        <w:tc>
          <w:tcPr>
            <w:tcW w:w="1701" w:type="dxa"/>
            <w:shd w:val="clear" w:color="auto" w:fill="auto"/>
          </w:tcPr>
          <w:p w14:paraId="73239AEC" w14:textId="77777777" w:rsidR="000961ED" w:rsidRPr="00266566" w:rsidRDefault="000961ED" w:rsidP="00616AA2">
            <w:pPr>
              <w:spacing w:before="40" w:after="120"/>
            </w:pPr>
            <w:r w:rsidRPr="00266566">
              <w:t>4 janvier 2018</w:t>
            </w:r>
          </w:p>
        </w:tc>
      </w:tr>
      <w:tr w:rsidR="000961ED" w:rsidRPr="00266566" w14:paraId="320EA643" w14:textId="77777777" w:rsidTr="00616AA2">
        <w:tc>
          <w:tcPr>
            <w:tcW w:w="1750" w:type="dxa"/>
            <w:vMerge/>
            <w:shd w:val="clear" w:color="auto" w:fill="auto"/>
          </w:tcPr>
          <w:p w14:paraId="3B008C5B" w14:textId="77777777" w:rsidR="000961ED" w:rsidRPr="00266566" w:rsidRDefault="000961ED" w:rsidP="00616AA2">
            <w:pPr>
              <w:spacing w:before="40" w:after="120"/>
              <w:ind w:right="113"/>
            </w:pPr>
          </w:p>
        </w:tc>
        <w:tc>
          <w:tcPr>
            <w:tcW w:w="3919" w:type="dxa"/>
            <w:shd w:val="clear" w:color="auto" w:fill="auto"/>
          </w:tcPr>
          <w:p w14:paraId="1F156351" w14:textId="77777777" w:rsidR="000961ED" w:rsidRPr="00266566" w:rsidRDefault="000961ED" w:rsidP="00616AA2">
            <w:pPr>
              <w:spacing w:before="40" w:after="120"/>
              <w:ind w:right="113"/>
            </w:pPr>
            <w:r w:rsidRPr="00266566">
              <w:t>Vingt-sixième rapport</w:t>
            </w:r>
          </w:p>
        </w:tc>
        <w:tc>
          <w:tcPr>
            <w:tcW w:w="1701" w:type="dxa"/>
            <w:shd w:val="clear" w:color="auto" w:fill="auto"/>
          </w:tcPr>
          <w:p w14:paraId="128FCF41" w14:textId="77777777" w:rsidR="000961ED" w:rsidRPr="00266566" w:rsidRDefault="000961ED" w:rsidP="00616AA2">
            <w:pPr>
              <w:spacing w:before="40" w:after="120"/>
            </w:pPr>
            <w:r w:rsidRPr="00266566">
              <w:t>4 janvier 2020</w:t>
            </w:r>
          </w:p>
        </w:tc>
      </w:tr>
      <w:tr w:rsidR="00616AA2" w:rsidRPr="00266566" w14:paraId="58EBABEB" w14:textId="77777777" w:rsidTr="00616AA2">
        <w:tc>
          <w:tcPr>
            <w:tcW w:w="1750" w:type="dxa"/>
            <w:vMerge w:val="restart"/>
            <w:shd w:val="clear" w:color="auto" w:fill="auto"/>
          </w:tcPr>
          <w:p w14:paraId="770D3446" w14:textId="77777777" w:rsidR="00616AA2" w:rsidRPr="00266566" w:rsidRDefault="00616AA2" w:rsidP="00616AA2">
            <w:pPr>
              <w:spacing w:before="40" w:after="120"/>
              <w:ind w:right="113"/>
            </w:pPr>
            <w:r w:rsidRPr="00266566">
              <w:t>Liechtenstein</w:t>
            </w:r>
          </w:p>
        </w:tc>
        <w:tc>
          <w:tcPr>
            <w:tcW w:w="3919" w:type="dxa"/>
            <w:shd w:val="clear" w:color="auto" w:fill="auto"/>
          </w:tcPr>
          <w:p w14:paraId="509B5CC3" w14:textId="77777777" w:rsidR="00616AA2" w:rsidRPr="00266566" w:rsidRDefault="00616AA2" w:rsidP="00616AA2">
            <w:pPr>
              <w:spacing w:before="40" w:after="120"/>
              <w:ind w:right="113"/>
            </w:pPr>
            <w:r w:rsidRPr="00266566">
              <w:t>Rapport valant septième et huitième rapports</w:t>
            </w:r>
          </w:p>
        </w:tc>
        <w:tc>
          <w:tcPr>
            <w:tcW w:w="1701" w:type="dxa"/>
            <w:shd w:val="clear" w:color="auto" w:fill="auto"/>
          </w:tcPr>
          <w:p w14:paraId="73427E14" w14:textId="77777777" w:rsidR="00616AA2" w:rsidRPr="00266566" w:rsidRDefault="00616AA2" w:rsidP="00616AA2">
            <w:pPr>
              <w:spacing w:before="40" w:after="120"/>
            </w:pPr>
            <w:r w:rsidRPr="00266566">
              <w:t>10 février 2016</w:t>
            </w:r>
          </w:p>
        </w:tc>
      </w:tr>
      <w:tr w:rsidR="00616AA2" w:rsidRPr="00266566" w14:paraId="729D8D3E" w14:textId="77777777" w:rsidTr="00616AA2">
        <w:tc>
          <w:tcPr>
            <w:tcW w:w="1750" w:type="dxa"/>
            <w:vMerge/>
            <w:shd w:val="clear" w:color="auto" w:fill="auto"/>
          </w:tcPr>
          <w:p w14:paraId="642F2A84" w14:textId="77777777" w:rsidR="00616AA2" w:rsidRPr="00266566" w:rsidRDefault="00616AA2" w:rsidP="00616AA2">
            <w:pPr>
              <w:spacing w:before="40" w:after="120"/>
              <w:ind w:right="113"/>
            </w:pPr>
          </w:p>
        </w:tc>
        <w:tc>
          <w:tcPr>
            <w:tcW w:w="3919" w:type="dxa"/>
            <w:shd w:val="clear" w:color="auto" w:fill="auto"/>
          </w:tcPr>
          <w:p w14:paraId="007EE31F" w14:textId="77777777" w:rsidR="00616AA2" w:rsidRPr="00266566" w:rsidRDefault="00616AA2" w:rsidP="00616AA2">
            <w:pPr>
              <w:spacing w:before="40" w:after="120"/>
              <w:ind w:right="113"/>
            </w:pPr>
            <w:r w:rsidRPr="00266566">
              <w:t>Neuvième rapport</w:t>
            </w:r>
          </w:p>
        </w:tc>
        <w:tc>
          <w:tcPr>
            <w:tcW w:w="1701" w:type="dxa"/>
            <w:shd w:val="clear" w:color="auto" w:fill="auto"/>
          </w:tcPr>
          <w:p w14:paraId="1EDBD596" w14:textId="77777777" w:rsidR="00616AA2" w:rsidRPr="00266566" w:rsidRDefault="00616AA2" w:rsidP="00616AA2">
            <w:pPr>
              <w:spacing w:before="40" w:after="120"/>
            </w:pPr>
            <w:r w:rsidRPr="00266566">
              <w:t>10 février 2018</w:t>
            </w:r>
          </w:p>
        </w:tc>
      </w:tr>
      <w:tr w:rsidR="00616AA2" w:rsidRPr="00266566" w14:paraId="79B42BA3" w14:textId="77777777" w:rsidTr="00616AA2">
        <w:tc>
          <w:tcPr>
            <w:tcW w:w="1750" w:type="dxa"/>
            <w:vMerge/>
            <w:shd w:val="clear" w:color="auto" w:fill="auto"/>
          </w:tcPr>
          <w:p w14:paraId="2140803E" w14:textId="77777777" w:rsidR="00616AA2" w:rsidRPr="00266566" w:rsidRDefault="00616AA2" w:rsidP="00616AA2">
            <w:pPr>
              <w:spacing w:before="40" w:after="120"/>
              <w:ind w:right="113"/>
            </w:pPr>
          </w:p>
        </w:tc>
        <w:tc>
          <w:tcPr>
            <w:tcW w:w="3919" w:type="dxa"/>
            <w:shd w:val="clear" w:color="auto" w:fill="auto"/>
          </w:tcPr>
          <w:p w14:paraId="42849E5E" w14:textId="77777777" w:rsidR="00616AA2" w:rsidRPr="00266566" w:rsidRDefault="00616AA2" w:rsidP="00616AA2">
            <w:pPr>
              <w:spacing w:before="40" w:after="120"/>
              <w:ind w:right="113"/>
            </w:pPr>
            <w:r w:rsidRPr="00266566">
              <w:t xml:space="preserve">Dixième rapport </w:t>
            </w:r>
          </w:p>
        </w:tc>
        <w:tc>
          <w:tcPr>
            <w:tcW w:w="1701" w:type="dxa"/>
            <w:shd w:val="clear" w:color="auto" w:fill="auto"/>
          </w:tcPr>
          <w:p w14:paraId="74BC5FCD" w14:textId="77777777" w:rsidR="00616AA2" w:rsidRPr="00266566" w:rsidRDefault="00616AA2" w:rsidP="00616AA2">
            <w:pPr>
              <w:spacing w:before="40" w:after="120"/>
            </w:pPr>
            <w:r w:rsidRPr="00266566">
              <w:t>10 février 2020</w:t>
            </w:r>
          </w:p>
        </w:tc>
      </w:tr>
      <w:tr w:rsidR="000961ED" w:rsidRPr="00266566" w14:paraId="6BBA5310" w14:textId="77777777" w:rsidTr="00616AA2">
        <w:tc>
          <w:tcPr>
            <w:tcW w:w="1750" w:type="dxa"/>
            <w:vMerge w:val="restart"/>
            <w:shd w:val="clear" w:color="auto" w:fill="auto"/>
          </w:tcPr>
          <w:p w14:paraId="0FFB0946" w14:textId="77777777" w:rsidR="000961ED" w:rsidRPr="00266566" w:rsidRDefault="000961ED" w:rsidP="00616AA2">
            <w:pPr>
              <w:spacing w:before="40" w:after="120"/>
              <w:ind w:right="113"/>
            </w:pPr>
            <w:r w:rsidRPr="00266566">
              <w:t>Macédoine du Nord</w:t>
            </w:r>
          </w:p>
        </w:tc>
        <w:tc>
          <w:tcPr>
            <w:tcW w:w="3919" w:type="dxa"/>
            <w:shd w:val="clear" w:color="auto" w:fill="auto"/>
          </w:tcPr>
          <w:p w14:paraId="2C9F7C0D" w14:textId="77777777" w:rsidR="000961ED" w:rsidRPr="00266566" w:rsidRDefault="000961ED" w:rsidP="00616AA2">
            <w:pPr>
              <w:spacing w:before="40" w:after="120"/>
              <w:ind w:right="113"/>
            </w:pPr>
            <w:r w:rsidRPr="00266566">
              <w:t>Rapport valant onzième à quatorzième rapports</w:t>
            </w:r>
          </w:p>
        </w:tc>
        <w:tc>
          <w:tcPr>
            <w:tcW w:w="1701" w:type="dxa"/>
            <w:shd w:val="clear" w:color="auto" w:fill="auto"/>
          </w:tcPr>
          <w:p w14:paraId="7D66CC58" w14:textId="77777777" w:rsidR="000961ED" w:rsidRPr="00266566" w:rsidRDefault="000961ED" w:rsidP="00616AA2">
            <w:pPr>
              <w:spacing w:before="40" w:after="120"/>
            </w:pPr>
            <w:r w:rsidRPr="00266566">
              <w:t>17 septembre 2018</w:t>
            </w:r>
          </w:p>
        </w:tc>
      </w:tr>
      <w:tr w:rsidR="000961ED" w:rsidRPr="00266566" w14:paraId="16F252AA" w14:textId="77777777" w:rsidTr="00616AA2">
        <w:tc>
          <w:tcPr>
            <w:tcW w:w="1750" w:type="dxa"/>
            <w:vMerge/>
            <w:shd w:val="clear" w:color="auto" w:fill="auto"/>
          </w:tcPr>
          <w:p w14:paraId="661179D5" w14:textId="77777777" w:rsidR="000961ED" w:rsidRPr="00266566" w:rsidRDefault="000961ED" w:rsidP="00616AA2">
            <w:pPr>
              <w:spacing w:before="40" w:after="120"/>
              <w:ind w:right="113"/>
            </w:pPr>
          </w:p>
        </w:tc>
        <w:tc>
          <w:tcPr>
            <w:tcW w:w="3919" w:type="dxa"/>
            <w:shd w:val="clear" w:color="auto" w:fill="auto"/>
          </w:tcPr>
          <w:p w14:paraId="477BC54F" w14:textId="77777777" w:rsidR="000961ED" w:rsidRPr="00266566" w:rsidRDefault="000961ED" w:rsidP="00616AA2">
            <w:pPr>
              <w:spacing w:before="40" w:after="120"/>
              <w:ind w:right="113"/>
            </w:pPr>
            <w:r w:rsidRPr="00266566">
              <w:t>Quinzième rapport</w:t>
            </w:r>
          </w:p>
        </w:tc>
        <w:tc>
          <w:tcPr>
            <w:tcW w:w="1701" w:type="dxa"/>
            <w:shd w:val="clear" w:color="auto" w:fill="auto"/>
          </w:tcPr>
          <w:p w14:paraId="724D34DF" w14:textId="77777777" w:rsidR="000961ED" w:rsidRPr="00266566" w:rsidRDefault="000961ED" w:rsidP="00616AA2">
            <w:pPr>
              <w:spacing w:before="40" w:after="120"/>
            </w:pPr>
            <w:r w:rsidRPr="00266566">
              <w:t>17 septembre 2020</w:t>
            </w:r>
          </w:p>
        </w:tc>
      </w:tr>
      <w:tr w:rsidR="00616AA2" w:rsidRPr="00266566" w14:paraId="38991EC7" w14:textId="77777777" w:rsidTr="00616AA2">
        <w:tc>
          <w:tcPr>
            <w:tcW w:w="1750" w:type="dxa"/>
            <w:vMerge w:val="restart"/>
            <w:shd w:val="clear" w:color="auto" w:fill="auto"/>
          </w:tcPr>
          <w:p w14:paraId="6959FCC7" w14:textId="77777777" w:rsidR="00616AA2" w:rsidRPr="00266566" w:rsidRDefault="00616AA2" w:rsidP="00616AA2">
            <w:pPr>
              <w:spacing w:before="40" w:after="120"/>
              <w:ind w:right="113"/>
            </w:pPr>
            <w:r w:rsidRPr="00266566">
              <w:t>Madagascar</w:t>
            </w:r>
          </w:p>
        </w:tc>
        <w:tc>
          <w:tcPr>
            <w:tcW w:w="3919" w:type="dxa"/>
            <w:shd w:val="clear" w:color="auto" w:fill="auto"/>
          </w:tcPr>
          <w:p w14:paraId="3C4340E6" w14:textId="77777777" w:rsidR="00616AA2" w:rsidRPr="00266566" w:rsidRDefault="00616AA2" w:rsidP="00616AA2">
            <w:pPr>
              <w:spacing w:before="40" w:after="120"/>
              <w:ind w:right="113"/>
            </w:pPr>
            <w:r w:rsidRPr="00266566">
              <w:t>Rapport valant dix-neuvième et vingtième rapports</w:t>
            </w:r>
          </w:p>
        </w:tc>
        <w:tc>
          <w:tcPr>
            <w:tcW w:w="1701" w:type="dxa"/>
            <w:shd w:val="clear" w:color="auto" w:fill="auto"/>
          </w:tcPr>
          <w:p w14:paraId="7B1D92E4" w14:textId="77777777" w:rsidR="00616AA2" w:rsidRPr="00266566" w:rsidRDefault="00616AA2" w:rsidP="00616AA2">
            <w:pPr>
              <w:spacing w:before="40" w:after="120"/>
            </w:pPr>
            <w:r w:rsidRPr="00266566">
              <w:t>9 mars 2008</w:t>
            </w:r>
          </w:p>
        </w:tc>
      </w:tr>
      <w:tr w:rsidR="00616AA2" w:rsidRPr="00266566" w14:paraId="34BD960B" w14:textId="77777777" w:rsidTr="00616AA2">
        <w:tc>
          <w:tcPr>
            <w:tcW w:w="1750" w:type="dxa"/>
            <w:vMerge/>
            <w:shd w:val="clear" w:color="auto" w:fill="auto"/>
          </w:tcPr>
          <w:p w14:paraId="653E8C23" w14:textId="77777777" w:rsidR="00616AA2" w:rsidRPr="00266566" w:rsidRDefault="00616AA2" w:rsidP="00616AA2">
            <w:pPr>
              <w:spacing w:before="40" w:after="120"/>
              <w:ind w:right="113"/>
            </w:pPr>
          </w:p>
        </w:tc>
        <w:tc>
          <w:tcPr>
            <w:tcW w:w="3919" w:type="dxa"/>
            <w:shd w:val="clear" w:color="auto" w:fill="auto"/>
          </w:tcPr>
          <w:p w14:paraId="2B92FE5F" w14:textId="77777777" w:rsidR="00616AA2" w:rsidRPr="00266566" w:rsidRDefault="00616AA2" w:rsidP="00616AA2">
            <w:pPr>
              <w:spacing w:before="40" w:after="120"/>
              <w:ind w:right="113"/>
            </w:pPr>
            <w:r w:rsidRPr="00266566">
              <w:t>Vingt et unième rapport</w:t>
            </w:r>
          </w:p>
        </w:tc>
        <w:tc>
          <w:tcPr>
            <w:tcW w:w="1701" w:type="dxa"/>
            <w:shd w:val="clear" w:color="auto" w:fill="auto"/>
          </w:tcPr>
          <w:p w14:paraId="41354C51" w14:textId="77777777" w:rsidR="00616AA2" w:rsidRPr="00266566" w:rsidRDefault="00616AA2" w:rsidP="00616AA2">
            <w:pPr>
              <w:spacing w:before="40" w:after="120"/>
            </w:pPr>
            <w:r w:rsidRPr="00266566">
              <w:t>9 mars 2010</w:t>
            </w:r>
          </w:p>
        </w:tc>
      </w:tr>
      <w:tr w:rsidR="00616AA2" w:rsidRPr="00266566" w14:paraId="05449E5A" w14:textId="77777777" w:rsidTr="00616AA2">
        <w:tc>
          <w:tcPr>
            <w:tcW w:w="1750" w:type="dxa"/>
            <w:vMerge/>
            <w:shd w:val="clear" w:color="auto" w:fill="auto"/>
          </w:tcPr>
          <w:p w14:paraId="6831FCEF" w14:textId="77777777" w:rsidR="00616AA2" w:rsidRPr="00266566" w:rsidRDefault="00616AA2" w:rsidP="00616AA2">
            <w:pPr>
              <w:spacing w:before="40" w:after="120"/>
              <w:ind w:right="113"/>
            </w:pPr>
          </w:p>
        </w:tc>
        <w:tc>
          <w:tcPr>
            <w:tcW w:w="3919" w:type="dxa"/>
            <w:shd w:val="clear" w:color="auto" w:fill="auto"/>
          </w:tcPr>
          <w:p w14:paraId="60C14DF7" w14:textId="77777777" w:rsidR="00616AA2" w:rsidRPr="00266566" w:rsidRDefault="00616AA2" w:rsidP="00616AA2">
            <w:pPr>
              <w:spacing w:before="40" w:after="120"/>
              <w:ind w:right="113"/>
            </w:pPr>
            <w:r w:rsidRPr="00266566">
              <w:t>Vingt-deuxième rapport</w:t>
            </w:r>
          </w:p>
        </w:tc>
        <w:tc>
          <w:tcPr>
            <w:tcW w:w="1701" w:type="dxa"/>
            <w:shd w:val="clear" w:color="auto" w:fill="auto"/>
          </w:tcPr>
          <w:p w14:paraId="72D8E135" w14:textId="77777777" w:rsidR="00616AA2" w:rsidRPr="00266566" w:rsidRDefault="00616AA2" w:rsidP="00616AA2">
            <w:pPr>
              <w:spacing w:before="40" w:after="120"/>
            </w:pPr>
            <w:r w:rsidRPr="00266566">
              <w:t>9 mars 2012</w:t>
            </w:r>
          </w:p>
        </w:tc>
      </w:tr>
      <w:tr w:rsidR="00616AA2" w:rsidRPr="00266566" w14:paraId="7FA2EEE2" w14:textId="77777777" w:rsidTr="00616AA2">
        <w:tc>
          <w:tcPr>
            <w:tcW w:w="1750" w:type="dxa"/>
            <w:vMerge/>
            <w:shd w:val="clear" w:color="auto" w:fill="auto"/>
          </w:tcPr>
          <w:p w14:paraId="347B8BFB" w14:textId="77777777" w:rsidR="00616AA2" w:rsidRPr="00266566" w:rsidRDefault="00616AA2" w:rsidP="00616AA2">
            <w:pPr>
              <w:spacing w:before="40" w:after="120"/>
              <w:ind w:right="113"/>
            </w:pPr>
          </w:p>
        </w:tc>
        <w:tc>
          <w:tcPr>
            <w:tcW w:w="3919" w:type="dxa"/>
            <w:shd w:val="clear" w:color="auto" w:fill="auto"/>
          </w:tcPr>
          <w:p w14:paraId="02B5F940" w14:textId="77777777" w:rsidR="00616AA2" w:rsidRPr="00266566" w:rsidRDefault="00616AA2" w:rsidP="00616AA2">
            <w:pPr>
              <w:spacing w:before="40" w:after="120"/>
              <w:ind w:right="113"/>
            </w:pPr>
            <w:r w:rsidRPr="00266566">
              <w:t>Vingt-troisième rapport</w:t>
            </w:r>
          </w:p>
        </w:tc>
        <w:tc>
          <w:tcPr>
            <w:tcW w:w="1701" w:type="dxa"/>
            <w:shd w:val="clear" w:color="auto" w:fill="auto"/>
          </w:tcPr>
          <w:p w14:paraId="1A27B04B" w14:textId="77777777" w:rsidR="00616AA2" w:rsidRPr="00266566" w:rsidRDefault="00616AA2" w:rsidP="00616AA2">
            <w:pPr>
              <w:spacing w:before="40" w:after="120"/>
            </w:pPr>
            <w:r w:rsidRPr="00266566">
              <w:t>9 mars 2014</w:t>
            </w:r>
          </w:p>
        </w:tc>
      </w:tr>
      <w:tr w:rsidR="00616AA2" w:rsidRPr="00266566" w14:paraId="5E283781" w14:textId="77777777" w:rsidTr="00616AA2">
        <w:tc>
          <w:tcPr>
            <w:tcW w:w="1750" w:type="dxa"/>
            <w:vMerge/>
            <w:shd w:val="clear" w:color="auto" w:fill="auto"/>
          </w:tcPr>
          <w:p w14:paraId="28B34971" w14:textId="77777777" w:rsidR="00616AA2" w:rsidRPr="00266566" w:rsidRDefault="00616AA2" w:rsidP="00616AA2">
            <w:pPr>
              <w:spacing w:before="40" w:after="120"/>
              <w:ind w:right="113"/>
            </w:pPr>
          </w:p>
        </w:tc>
        <w:tc>
          <w:tcPr>
            <w:tcW w:w="3919" w:type="dxa"/>
            <w:shd w:val="clear" w:color="auto" w:fill="auto"/>
          </w:tcPr>
          <w:p w14:paraId="011538EA" w14:textId="77777777" w:rsidR="00616AA2" w:rsidRPr="00266566" w:rsidRDefault="00616AA2" w:rsidP="00616AA2">
            <w:pPr>
              <w:spacing w:before="40" w:after="120"/>
              <w:ind w:right="113"/>
            </w:pPr>
            <w:r w:rsidRPr="00266566">
              <w:t>Vingt-quatrième rapport</w:t>
            </w:r>
          </w:p>
        </w:tc>
        <w:tc>
          <w:tcPr>
            <w:tcW w:w="1701" w:type="dxa"/>
            <w:shd w:val="clear" w:color="auto" w:fill="auto"/>
          </w:tcPr>
          <w:p w14:paraId="263519B7" w14:textId="77777777" w:rsidR="00616AA2" w:rsidRPr="00266566" w:rsidRDefault="00616AA2" w:rsidP="00616AA2">
            <w:pPr>
              <w:spacing w:before="40" w:after="120"/>
            </w:pPr>
            <w:r w:rsidRPr="00266566">
              <w:t>9 mars 2016</w:t>
            </w:r>
          </w:p>
        </w:tc>
      </w:tr>
      <w:tr w:rsidR="00616AA2" w:rsidRPr="00266566" w14:paraId="22119A72" w14:textId="77777777" w:rsidTr="00616AA2">
        <w:tc>
          <w:tcPr>
            <w:tcW w:w="1750" w:type="dxa"/>
            <w:vMerge/>
            <w:shd w:val="clear" w:color="auto" w:fill="auto"/>
          </w:tcPr>
          <w:p w14:paraId="47E633C8" w14:textId="77777777" w:rsidR="00616AA2" w:rsidRPr="00266566" w:rsidRDefault="00616AA2" w:rsidP="00616AA2">
            <w:pPr>
              <w:spacing w:before="40" w:after="120"/>
              <w:ind w:right="113"/>
            </w:pPr>
          </w:p>
        </w:tc>
        <w:tc>
          <w:tcPr>
            <w:tcW w:w="3919" w:type="dxa"/>
            <w:shd w:val="clear" w:color="auto" w:fill="auto"/>
          </w:tcPr>
          <w:p w14:paraId="655D4EA1" w14:textId="77777777" w:rsidR="00616AA2" w:rsidRPr="00266566" w:rsidRDefault="00616AA2" w:rsidP="00616AA2">
            <w:pPr>
              <w:spacing w:before="40" w:after="120"/>
              <w:ind w:right="113"/>
            </w:pPr>
            <w:r w:rsidRPr="00266566">
              <w:t>Vingt-cinquième rapport</w:t>
            </w:r>
          </w:p>
        </w:tc>
        <w:tc>
          <w:tcPr>
            <w:tcW w:w="1701" w:type="dxa"/>
            <w:shd w:val="clear" w:color="auto" w:fill="auto"/>
          </w:tcPr>
          <w:p w14:paraId="479E6190" w14:textId="77777777" w:rsidR="00616AA2" w:rsidRPr="00266566" w:rsidRDefault="00616AA2" w:rsidP="00616AA2">
            <w:pPr>
              <w:spacing w:before="40" w:after="120"/>
            </w:pPr>
            <w:r w:rsidRPr="00266566">
              <w:t>9 mars 2018</w:t>
            </w:r>
          </w:p>
        </w:tc>
      </w:tr>
      <w:tr w:rsidR="00616AA2" w:rsidRPr="00266566" w14:paraId="66E21F40" w14:textId="77777777" w:rsidTr="00616AA2">
        <w:tc>
          <w:tcPr>
            <w:tcW w:w="1750" w:type="dxa"/>
            <w:vMerge/>
            <w:shd w:val="clear" w:color="auto" w:fill="auto"/>
          </w:tcPr>
          <w:p w14:paraId="185EC5AF" w14:textId="77777777" w:rsidR="00616AA2" w:rsidRPr="00266566" w:rsidRDefault="00616AA2" w:rsidP="00616AA2">
            <w:pPr>
              <w:spacing w:before="40" w:after="120"/>
              <w:ind w:right="113"/>
            </w:pPr>
          </w:p>
        </w:tc>
        <w:tc>
          <w:tcPr>
            <w:tcW w:w="3919" w:type="dxa"/>
            <w:shd w:val="clear" w:color="auto" w:fill="auto"/>
          </w:tcPr>
          <w:p w14:paraId="06D27BE1" w14:textId="77777777" w:rsidR="00616AA2" w:rsidRPr="00266566" w:rsidRDefault="00616AA2" w:rsidP="00616AA2">
            <w:pPr>
              <w:spacing w:before="40" w:after="120"/>
              <w:ind w:right="113"/>
            </w:pPr>
            <w:r w:rsidRPr="00266566">
              <w:t xml:space="preserve">Vingt-sixième rapport </w:t>
            </w:r>
          </w:p>
        </w:tc>
        <w:tc>
          <w:tcPr>
            <w:tcW w:w="1701" w:type="dxa"/>
            <w:shd w:val="clear" w:color="auto" w:fill="auto"/>
          </w:tcPr>
          <w:p w14:paraId="53E72E25" w14:textId="77777777" w:rsidR="00616AA2" w:rsidRPr="00266566" w:rsidRDefault="00616AA2" w:rsidP="00616AA2">
            <w:pPr>
              <w:spacing w:before="40" w:after="120"/>
            </w:pPr>
            <w:r w:rsidRPr="00266566">
              <w:t>9 mars 2020</w:t>
            </w:r>
          </w:p>
        </w:tc>
      </w:tr>
      <w:tr w:rsidR="000961ED" w:rsidRPr="00266566" w14:paraId="44332309" w14:textId="77777777" w:rsidTr="00616AA2">
        <w:tc>
          <w:tcPr>
            <w:tcW w:w="1750" w:type="dxa"/>
            <w:vMerge w:val="restart"/>
            <w:shd w:val="clear" w:color="auto" w:fill="auto"/>
          </w:tcPr>
          <w:p w14:paraId="0BD5C3FA" w14:textId="77777777" w:rsidR="000961ED" w:rsidRPr="00266566" w:rsidRDefault="000961ED" w:rsidP="00616AA2">
            <w:pPr>
              <w:spacing w:before="40" w:after="120"/>
              <w:ind w:right="113"/>
            </w:pPr>
            <w:r w:rsidRPr="00266566">
              <w:t>Malawi</w:t>
            </w:r>
          </w:p>
        </w:tc>
        <w:tc>
          <w:tcPr>
            <w:tcW w:w="3919" w:type="dxa"/>
            <w:shd w:val="clear" w:color="auto" w:fill="auto"/>
          </w:tcPr>
          <w:p w14:paraId="22CC0C9D" w14:textId="77777777" w:rsidR="000961ED" w:rsidRPr="00266566" w:rsidRDefault="000961ED" w:rsidP="00616AA2">
            <w:pPr>
              <w:spacing w:before="40" w:after="120"/>
              <w:ind w:right="113"/>
            </w:pPr>
            <w:r w:rsidRPr="00266566">
              <w:t>Rapport initial</w:t>
            </w:r>
          </w:p>
        </w:tc>
        <w:tc>
          <w:tcPr>
            <w:tcW w:w="1701" w:type="dxa"/>
            <w:shd w:val="clear" w:color="auto" w:fill="auto"/>
          </w:tcPr>
          <w:p w14:paraId="090C9EC2" w14:textId="77777777" w:rsidR="000961ED" w:rsidRPr="00266566" w:rsidRDefault="000961ED" w:rsidP="00616AA2">
            <w:pPr>
              <w:spacing w:before="40" w:after="120"/>
            </w:pPr>
            <w:r w:rsidRPr="00266566">
              <w:t>11 juillet 1997</w:t>
            </w:r>
          </w:p>
        </w:tc>
      </w:tr>
      <w:tr w:rsidR="000961ED" w:rsidRPr="00266566" w14:paraId="288BFFCF" w14:textId="77777777" w:rsidTr="00616AA2">
        <w:tc>
          <w:tcPr>
            <w:tcW w:w="1750" w:type="dxa"/>
            <w:vMerge/>
            <w:shd w:val="clear" w:color="auto" w:fill="auto"/>
          </w:tcPr>
          <w:p w14:paraId="78D3F0B3" w14:textId="77777777" w:rsidR="000961ED" w:rsidRPr="00266566" w:rsidRDefault="000961ED" w:rsidP="00616AA2">
            <w:pPr>
              <w:spacing w:before="40" w:after="120"/>
              <w:ind w:right="113"/>
            </w:pPr>
          </w:p>
        </w:tc>
        <w:tc>
          <w:tcPr>
            <w:tcW w:w="3919" w:type="dxa"/>
            <w:shd w:val="clear" w:color="auto" w:fill="auto"/>
          </w:tcPr>
          <w:p w14:paraId="75C5FA76" w14:textId="77777777" w:rsidR="000961ED" w:rsidRPr="00266566" w:rsidRDefault="000961ED" w:rsidP="00616AA2">
            <w:pPr>
              <w:spacing w:before="40" w:after="120"/>
              <w:ind w:right="113"/>
            </w:pPr>
            <w:r w:rsidRPr="00266566">
              <w:t>Deuxième rapport</w:t>
            </w:r>
          </w:p>
        </w:tc>
        <w:tc>
          <w:tcPr>
            <w:tcW w:w="1701" w:type="dxa"/>
            <w:shd w:val="clear" w:color="auto" w:fill="auto"/>
          </w:tcPr>
          <w:p w14:paraId="47266F63" w14:textId="77777777" w:rsidR="000961ED" w:rsidRPr="00266566" w:rsidRDefault="000961ED" w:rsidP="00616AA2">
            <w:pPr>
              <w:spacing w:before="40" w:after="120"/>
            </w:pPr>
            <w:r w:rsidRPr="00266566">
              <w:t>11 juillet 1999</w:t>
            </w:r>
          </w:p>
        </w:tc>
      </w:tr>
      <w:tr w:rsidR="000961ED" w:rsidRPr="00266566" w14:paraId="1761D41F" w14:textId="77777777" w:rsidTr="00616AA2">
        <w:tc>
          <w:tcPr>
            <w:tcW w:w="1750" w:type="dxa"/>
            <w:vMerge/>
            <w:shd w:val="clear" w:color="auto" w:fill="auto"/>
          </w:tcPr>
          <w:p w14:paraId="1DE16FAF" w14:textId="77777777" w:rsidR="000961ED" w:rsidRPr="00266566" w:rsidRDefault="000961ED" w:rsidP="00616AA2">
            <w:pPr>
              <w:spacing w:before="40" w:after="120"/>
              <w:ind w:right="113"/>
            </w:pPr>
          </w:p>
        </w:tc>
        <w:tc>
          <w:tcPr>
            <w:tcW w:w="3919" w:type="dxa"/>
            <w:shd w:val="clear" w:color="auto" w:fill="auto"/>
          </w:tcPr>
          <w:p w14:paraId="6C864AFD" w14:textId="77777777" w:rsidR="000961ED" w:rsidRPr="00266566" w:rsidRDefault="000961ED" w:rsidP="00616AA2">
            <w:pPr>
              <w:spacing w:before="40" w:after="120"/>
              <w:ind w:right="113"/>
            </w:pPr>
            <w:r w:rsidRPr="00266566">
              <w:t>Troisième rapport</w:t>
            </w:r>
          </w:p>
        </w:tc>
        <w:tc>
          <w:tcPr>
            <w:tcW w:w="1701" w:type="dxa"/>
            <w:shd w:val="clear" w:color="auto" w:fill="auto"/>
          </w:tcPr>
          <w:p w14:paraId="76F7B183" w14:textId="77777777" w:rsidR="000961ED" w:rsidRPr="00266566" w:rsidRDefault="000961ED" w:rsidP="00616AA2">
            <w:pPr>
              <w:spacing w:before="40" w:after="120"/>
            </w:pPr>
            <w:r w:rsidRPr="00266566">
              <w:t>11 juillet 2001</w:t>
            </w:r>
          </w:p>
        </w:tc>
      </w:tr>
      <w:tr w:rsidR="000961ED" w:rsidRPr="00266566" w14:paraId="30DCC045" w14:textId="77777777" w:rsidTr="00616AA2">
        <w:tc>
          <w:tcPr>
            <w:tcW w:w="1750" w:type="dxa"/>
            <w:vMerge/>
            <w:shd w:val="clear" w:color="auto" w:fill="auto"/>
          </w:tcPr>
          <w:p w14:paraId="1F136189" w14:textId="77777777" w:rsidR="000961ED" w:rsidRPr="00266566" w:rsidRDefault="000961ED" w:rsidP="00616AA2">
            <w:pPr>
              <w:spacing w:before="40" w:after="120"/>
              <w:ind w:right="113"/>
            </w:pPr>
          </w:p>
        </w:tc>
        <w:tc>
          <w:tcPr>
            <w:tcW w:w="3919" w:type="dxa"/>
            <w:shd w:val="clear" w:color="auto" w:fill="auto"/>
          </w:tcPr>
          <w:p w14:paraId="4591880E" w14:textId="77777777" w:rsidR="000961ED" w:rsidRPr="00266566" w:rsidRDefault="000961ED" w:rsidP="00616AA2">
            <w:pPr>
              <w:spacing w:before="40" w:after="120"/>
              <w:ind w:right="113"/>
            </w:pPr>
            <w:r w:rsidRPr="00266566">
              <w:t>Quatrième rapport</w:t>
            </w:r>
          </w:p>
        </w:tc>
        <w:tc>
          <w:tcPr>
            <w:tcW w:w="1701" w:type="dxa"/>
            <w:shd w:val="clear" w:color="auto" w:fill="auto"/>
          </w:tcPr>
          <w:p w14:paraId="7B1D5F44" w14:textId="77777777" w:rsidR="000961ED" w:rsidRPr="00266566" w:rsidRDefault="000961ED" w:rsidP="00616AA2">
            <w:pPr>
              <w:spacing w:before="40" w:after="120"/>
            </w:pPr>
            <w:r w:rsidRPr="00266566">
              <w:t>11 juillet 2003</w:t>
            </w:r>
          </w:p>
        </w:tc>
      </w:tr>
      <w:tr w:rsidR="000961ED" w:rsidRPr="00266566" w14:paraId="47905710" w14:textId="77777777" w:rsidTr="00616AA2">
        <w:tc>
          <w:tcPr>
            <w:tcW w:w="1750" w:type="dxa"/>
            <w:vMerge/>
            <w:shd w:val="clear" w:color="auto" w:fill="auto"/>
          </w:tcPr>
          <w:p w14:paraId="1FC8E79E" w14:textId="77777777" w:rsidR="000961ED" w:rsidRPr="00266566" w:rsidRDefault="000961ED" w:rsidP="00616AA2">
            <w:pPr>
              <w:spacing w:before="40" w:after="120"/>
              <w:ind w:right="113"/>
            </w:pPr>
          </w:p>
        </w:tc>
        <w:tc>
          <w:tcPr>
            <w:tcW w:w="3919" w:type="dxa"/>
            <w:shd w:val="clear" w:color="auto" w:fill="auto"/>
          </w:tcPr>
          <w:p w14:paraId="796A55FC" w14:textId="77777777" w:rsidR="000961ED" w:rsidRPr="00266566" w:rsidRDefault="000961ED" w:rsidP="00616AA2">
            <w:pPr>
              <w:spacing w:before="40" w:after="120"/>
              <w:ind w:right="113"/>
            </w:pPr>
            <w:r w:rsidRPr="00266566">
              <w:t>Cinquième rapport</w:t>
            </w:r>
          </w:p>
        </w:tc>
        <w:tc>
          <w:tcPr>
            <w:tcW w:w="1701" w:type="dxa"/>
            <w:shd w:val="clear" w:color="auto" w:fill="auto"/>
          </w:tcPr>
          <w:p w14:paraId="7F71B096" w14:textId="77777777" w:rsidR="000961ED" w:rsidRPr="00266566" w:rsidRDefault="000961ED" w:rsidP="00616AA2">
            <w:pPr>
              <w:spacing w:before="40" w:after="120"/>
            </w:pPr>
            <w:r w:rsidRPr="00266566">
              <w:t>11 juillet 2005</w:t>
            </w:r>
          </w:p>
        </w:tc>
      </w:tr>
      <w:tr w:rsidR="000961ED" w:rsidRPr="00266566" w14:paraId="4218ED8B" w14:textId="77777777" w:rsidTr="00616AA2">
        <w:tc>
          <w:tcPr>
            <w:tcW w:w="1750" w:type="dxa"/>
            <w:vMerge/>
            <w:shd w:val="clear" w:color="auto" w:fill="auto"/>
          </w:tcPr>
          <w:p w14:paraId="0768E24C" w14:textId="77777777" w:rsidR="000961ED" w:rsidRPr="00266566" w:rsidRDefault="000961ED" w:rsidP="00616AA2">
            <w:pPr>
              <w:spacing w:before="40" w:after="120"/>
              <w:ind w:right="113"/>
            </w:pPr>
          </w:p>
        </w:tc>
        <w:tc>
          <w:tcPr>
            <w:tcW w:w="3919" w:type="dxa"/>
            <w:shd w:val="clear" w:color="auto" w:fill="auto"/>
          </w:tcPr>
          <w:p w14:paraId="5DBE3D26" w14:textId="77777777" w:rsidR="000961ED" w:rsidRPr="00266566" w:rsidRDefault="000961ED" w:rsidP="00616AA2">
            <w:pPr>
              <w:spacing w:before="40" w:after="120"/>
              <w:ind w:right="113"/>
            </w:pPr>
            <w:r w:rsidRPr="00266566">
              <w:t>Sixième rapport</w:t>
            </w:r>
          </w:p>
        </w:tc>
        <w:tc>
          <w:tcPr>
            <w:tcW w:w="1701" w:type="dxa"/>
            <w:shd w:val="clear" w:color="auto" w:fill="auto"/>
          </w:tcPr>
          <w:p w14:paraId="663CB5D7" w14:textId="77777777" w:rsidR="000961ED" w:rsidRPr="00266566" w:rsidRDefault="000961ED" w:rsidP="00616AA2">
            <w:pPr>
              <w:spacing w:before="40" w:after="120"/>
            </w:pPr>
            <w:r w:rsidRPr="00266566">
              <w:t>11 juillet 2007</w:t>
            </w:r>
          </w:p>
        </w:tc>
      </w:tr>
      <w:tr w:rsidR="000961ED" w:rsidRPr="00266566" w14:paraId="4BC28C43" w14:textId="77777777" w:rsidTr="00616AA2">
        <w:tc>
          <w:tcPr>
            <w:tcW w:w="1750" w:type="dxa"/>
            <w:vMerge/>
            <w:shd w:val="clear" w:color="auto" w:fill="auto"/>
          </w:tcPr>
          <w:p w14:paraId="515DD1AD" w14:textId="77777777" w:rsidR="000961ED" w:rsidRPr="00266566" w:rsidRDefault="000961ED" w:rsidP="00616AA2">
            <w:pPr>
              <w:spacing w:before="40" w:after="120"/>
              <w:ind w:right="113"/>
            </w:pPr>
          </w:p>
        </w:tc>
        <w:tc>
          <w:tcPr>
            <w:tcW w:w="3919" w:type="dxa"/>
            <w:shd w:val="clear" w:color="auto" w:fill="auto"/>
          </w:tcPr>
          <w:p w14:paraId="1741AE12" w14:textId="77777777" w:rsidR="000961ED" w:rsidRPr="00266566" w:rsidRDefault="000961ED" w:rsidP="00616AA2">
            <w:pPr>
              <w:spacing w:before="40" w:after="120"/>
              <w:ind w:right="113"/>
            </w:pPr>
            <w:r w:rsidRPr="00266566">
              <w:t>Septième rapport</w:t>
            </w:r>
          </w:p>
        </w:tc>
        <w:tc>
          <w:tcPr>
            <w:tcW w:w="1701" w:type="dxa"/>
            <w:shd w:val="clear" w:color="auto" w:fill="auto"/>
          </w:tcPr>
          <w:p w14:paraId="4DBFA24F" w14:textId="77777777" w:rsidR="000961ED" w:rsidRPr="00266566" w:rsidRDefault="000961ED" w:rsidP="00616AA2">
            <w:pPr>
              <w:spacing w:before="40" w:after="120"/>
            </w:pPr>
            <w:r w:rsidRPr="00266566">
              <w:t>11 juillet 2009</w:t>
            </w:r>
          </w:p>
        </w:tc>
      </w:tr>
      <w:tr w:rsidR="000961ED" w:rsidRPr="00266566" w14:paraId="5E985450" w14:textId="77777777" w:rsidTr="00616AA2">
        <w:tc>
          <w:tcPr>
            <w:tcW w:w="1750" w:type="dxa"/>
            <w:vMerge/>
            <w:shd w:val="clear" w:color="auto" w:fill="auto"/>
          </w:tcPr>
          <w:p w14:paraId="018BBED6" w14:textId="77777777" w:rsidR="000961ED" w:rsidRPr="00266566" w:rsidRDefault="000961ED" w:rsidP="00616AA2">
            <w:pPr>
              <w:spacing w:before="40" w:after="120"/>
              <w:ind w:right="113"/>
            </w:pPr>
          </w:p>
        </w:tc>
        <w:tc>
          <w:tcPr>
            <w:tcW w:w="3919" w:type="dxa"/>
            <w:shd w:val="clear" w:color="auto" w:fill="auto"/>
          </w:tcPr>
          <w:p w14:paraId="6924B8B5" w14:textId="77777777" w:rsidR="000961ED" w:rsidRPr="00266566" w:rsidRDefault="000961ED" w:rsidP="00616AA2">
            <w:pPr>
              <w:spacing w:before="40" w:after="120"/>
              <w:ind w:right="113"/>
            </w:pPr>
            <w:r w:rsidRPr="00266566">
              <w:t>Huitième rapport</w:t>
            </w:r>
          </w:p>
        </w:tc>
        <w:tc>
          <w:tcPr>
            <w:tcW w:w="1701" w:type="dxa"/>
            <w:shd w:val="clear" w:color="auto" w:fill="auto"/>
          </w:tcPr>
          <w:p w14:paraId="40CEF4F6" w14:textId="77777777" w:rsidR="000961ED" w:rsidRPr="00266566" w:rsidRDefault="000961ED" w:rsidP="00616AA2">
            <w:pPr>
              <w:spacing w:before="40" w:after="120"/>
            </w:pPr>
            <w:r w:rsidRPr="00266566">
              <w:t>11 juillet 2011</w:t>
            </w:r>
          </w:p>
        </w:tc>
      </w:tr>
      <w:tr w:rsidR="000961ED" w:rsidRPr="00266566" w14:paraId="3EBBB205" w14:textId="77777777" w:rsidTr="00616AA2">
        <w:tc>
          <w:tcPr>
            <w:tcW w:w="1750" w:type="dxa"/>
            <w:vMerge/>
            <w:shd w:val="clear" w:color="auto" w:fill="auto"/>
          </w:tcPr>
          <w:p w14:paraId="14E75DD4" w14:textId="77777777" w:rsidR="000961ED" w:rsidRPr="00266566" w:rsidRDefault="000961ED" w:rsidP="00616AA2">
            <w:pPr>
              <w:spacing w:before="40" w:after="120"/>
              <w:ind w:right="113"/>
            </w:pPr>
          </w:p>
        </w:tc>
        <w:tc>
          <w:tcPr>
            <w:tcW w:w="3919" w:type="dxa"/>
            <w:shd w:val="clear" w:color="auto" w:fill="auto"/>
          </w:tcPr>
          <w:p w14:paraId="0B073C8D" w14:textId="77777777" w:rsidR="000961ED" w:rsidRPr="00266566" w:rsidRDefault="000961ED" w:rsidP="00616AA2">
            <w:pPr>
              <w:spacing w:before="40" w:after="120"/>
              <w:ind w:right="113"/>
            </w:pPr>
            <w:r w:rsidRPr="00266566">
              <w:t>Neuvième rapport</w:t>
            </w:r>
          </w:p>
        </w:tc>
        <w:tc>
          <w:tcPr>
            <w:tcW w:w="1701" w:type="dxa"/>
            <w:shd w:val="clear" w:color="auto" w:fill="auto"/>
          </w:tcPr>
          <w:p w14:paraId="2FAA98FB" w14:textId="77777777" w:rsidR="000961ED" w:rsidRPr="00266566" w:rsidRDefault="000961ED" w:rsidP="00616AA2">
            <w:pPr>
              <w:spacing w:before="40" w:after="120"/>
            </w:pPr>
            <w:r w:rsidRPr="00266566">
              <w:t>11 juillet 2013</w:t>
            </w:r>
          </w:p>
        </w:tc>
      </w:tr>
      <w:tr w:rsidR="000961ED" w:rsidRPr="00266566" w14:paraId="57DB435B" w14:textId="77777777" w:rsidTr="00616AA2">
        <w:tc>
          <w:tcPr>
            <w:tcW w:w="1750" w:type="dxa"/>
            <w:vMerge/>
            <w:shd w:val="clear" w:color="auto" w:fill="auto"/>
          </w:tcPr>
          <w:p w14:paraId="41A945AE" w14:textId="77777777" w:rsidR="000961ED" w:rsidRPr="00266566" w:rsidRDefault="000961ED" w:rsidP="00616AA2">
            <w:pPr>
              <w:spacing w:before="40" w:after="120"/>
              <w:ind w:right="113"/>
            </w:pPr>
          </w:p>
        </w:tc>
        <w:tc>
          <w:tcPr>
            <w:tcW w:w="3919" w:type="dxa"/>
            <w:shd w:val="clear" w:color="auto" w:fill="auto"/>
          </w:tcPr>
          <w:p w14:paraId="15E2F237" w14:textId="77777777" w:rsidR="000961ED" w:rsidRPr="00266566" w:rsidRDefault="000961ED" w:rsidP="00616AA2">
            <w:pPr>
              <w:spacing w:before="40" w:after="120"/>
              <w:ind w:right="113"/>
            </w:pPr>
            <w:r w:rsidRPr="00266566">
              <w:t>Dixième rapport</w:t>
            </w:r>
          </w:p>
        </w:tc>
        <w:tc>
          <w:tcPr>
            <w:tcW w:w="1701" w:type="dxa"/>
            <w:shd w:val="clear" w:color="auto" w:fill="auto"/>
          </w:tcPr>
          <w:p w14:paraId="3E72DED4" w14:textId="77777777" w:rsidR="000961ED" w:rsidRPr="00266566" w:rsidRDefault="000961ED" w:rsidP="00616AA2">
            <w:pPr>
              <w:spacing w:before="40" w:after="120"/>
            </w:pPr>
            <w:r w:rsidRPr="00266566">
              <w:t>11 juillet 2015</w:t>
            </w:r>
          </w:p>
        </w:tc>
      </w:tr>
      <w:tr w:rsidR="000961ED" w:rsidRPr="00266566" w14:paraId="1F5ACF1D" w14:textId="77777777" w:rsidTr="00616AA2">
        <w:tc>
          <w:tcPr>
            <w:tcW w:w="1750" w:type="dxa"/>
            <w:vMerge/>
            <w:shd w:val="clear" w:color="auto" w:fill="auto"/>
          </w:tcPr>
          <w:p w14:paraId="11B3D9D2" w14:textId="77777777" w:rsidR="000961ED" w:rsidRPr="00266566" w:rsidRDefault="000961ED" w:rsidP="00616AA2">
            <w:pPr>
              <w:spacing w:before="40" w:after="120"/>
              <w:ind w:right="113"/>
            </w:pPr>
          </w:p>
        </w:tc>
        <w:tc>
          <w:tcPr>
            <w:tcW w:w="3919" w:type="dxa"/>
            <w:shd w:val="clear" w:color="auto" w:fill="auto"/>
          </w:tcPr>
          <w:p w14:paraId="3BB80603" w14:textId="77777777" w:rsidR="000961ED" w:rsidRPr="00266566" w:rsidRDefault="000961ED" w:rsidP="00616AA2">
            <w:pPr>
              <w:spacing w:before="40" w:after="120"/>
              <w:ind w:right="113"/>
            </w:pPr>
            <w:r w:rsidRPr="00266566">
              <w:t>Onzième rapport</w:t>
            </w:r>
          </w:p>
        </w:tc>
        <w:tc>
          <w:tcPr>
            <w:tcW w:w="1701" w:type="dxa"/>
            <w:shd w:val="clear" w:color="auto" w:fill="auto"/>
          </w:tcPr>
          <w:p w14:paraId="1DCB67D3" w14:textId="77777777" w:rsidR="000961ED" w:rsidRPr="00266566" w:rsidRDefault="000961ED" w:rsidP="00616AA2">
            <w:pPr>
              <w:spacing w:before="40" w:after="120"/>
            </w:pPr>
            <w:r w:rsidRPr="00266566">
              <w:t>11 juillet 2017</w:t>
            </w:r>
          </w:p>
        </w:tc>
      </w:tr>
      <w:tr w:rsidR="000961ED" w:rsidRPr="00266566" w14:paraId="3EEDC612" w14:textId="77777777" w:rsidTr="00616AA2">
        <w:tc>
          <w:tcPr>
            <w:tcW w:w="1750" w:type="dxa"/>
            <w:vMerge/>
            <w:shd w:val="clear" w:color="auto" w:fill="auto"/>
          </w:tcPr>
          <w:p w14:paraId="79C84D9E" w14:textId="77777777" w:rsidR="000961ED" w:rsidRPr="00266566" w:rsidRDefault="000961ED" w:rsidP="00616AA2">
            <w:pPr>
              <w:spacing w:before="40" w:after="120"/>
              <w:ind w:right="113"/>
            </w:pPr>
          </w:p>
        </w:tc>
        <w:tc>
          <w:tcPr>
            <w:tcW w:w="3919" w:type="dxa"/>
            <w:shd w:val="clear" w:color="auto" w:fill="auto"/>
          </w:tcPr>
          <w:p w14:paraId="1456AE8C" w14:textId="77777777" w:rsidR="000961ED" w:rsidRPr="00266566" w:rsidRDefault="000961ED" w:rsidP="00616AA2">
            <w:pPr>
              <w:spacing w:before="40" w:after="120"/>
              <w:ind w:right="113"/>
            </w:pPr>
            <w:r w:rsidRPr="00266566">
              <w:t>Douzième rapport</w:t>
            </w:r>
          </w:p>
        </w:tc>
        <w:tc>
          <w:tcPr>
            <w:tcW w:w="1701" w:type="dxa"/>
            <w:shd w:val="clear" w:color="auto" w:fill="auto"/>
          </w:tcPr>
          <w:p w14:paraId="5C72E5FB" w14:textId="77777777" w:rsidR="000961ED" w:rsidRPr="00266566" w:rsidRDefault="000961ED" w:rsidP="00616AA2">
            <w:pPr>
              <w:spacing w:before="40" w:after="120"/>
            </w:pPr>
            <w:r w:rsidRPr="00266566">
              <w:t>11 juillet 2019</w:t>
            </w:r>
          </w:p>
        </w:tc>
      </w:tr>
      <w:tr w:rsidR="000961ED" w:rsidRPr="00266566" w14:paraId="14A64091" w14:textId="77777777" w:rsidTr="00616AA2">
        <w:tc>
          <w:tcPr>
            <w:tcW w:w="1750" w:type="dxa"/>
            <w:vMerge w:val="restart"/>
            <w:shd w:val="clear" w:color="auto" w:fill="auto"/>
          </w:tcPr>
          <w:p w14:paraId="42D46BFE" w14:textId="77777777" w:rsidR="000961ED" w:rsidRPr="00266566" w:rsidRDefault="000961ED" w:rsidP="00616AA2">
            <w:pPr>
              <w:spacing w:before="40" w:after="120"/>
              <w:ind w:right="113"/>
            </w:pPr>
            <w:r w:rsidRPr="00266566">
              <w:lastRenderedPageBreak/>
              <w:t>Maldives</w:t>
            </w:r>
          </w:p>
        </w:tc>
        <w:tc>
          <w:tcPr>
            <w:tcW w:w="3919" w:type="dxa"/>
            <w:shd w:val="clear" w:color="auto" w:fill="auto"/>
          </w:tcPr>
          <w:p w14:paraId="6A3FC5BD" w14:textId="77777777" w:rsidR="000961ED" w:rsidRPr="00266566" w:rsidRDefault="000961ED" w:rsidP="00616AA2">
            <w:pPr>
              <w:spacing w:before="40" w:after="120"/>
              <w:ind w:right="113"/>
            </w:pPr>
            <w:r w:rsidRPr="00266566">
              <w:t xml:space="preserve">Rapport valant treizième à quinzième rapports </w:t>
            </w:r>
          </w:p>
        </w:tc>
        <w:tc>
          <w:tcPr>
            <w:tcW w:w="1701" w:type="dxa"/>
            <w:shd w:val="clear" w:color="auto" w:fill="auto"/>
          </w:tcPr>
          <w:p w14:paraId="2B91D507" w14:textId="77777777" w:rsidR="000961ED" w:rsidRPr="00266566" w:rsidRDefault="000961ED" w:rsidP="00616AA2">
            <w:pPr>
              <w:spacing w:before="40" w:after="120"/>
            </w:pPr>
            <w:r w:rsidRPr="00266566">
              <w:t>24 mai 2015</w:t>
            </w:r>
          </w:p>
        </w:tc>
      </w:tr>
      <w:tr w:rsidR="000961ED" w:rsidRPr="00266566" w14:paraId="54E07520" w14:textId="77777777" w:rsidTr="00616AA2">
        <w:tc>
          <w:tcPr>
            <w:tcW w:w="1750" w:type="dxa"/>
            <w:vMerge/>
            <w:shd w:val="clear" w:color="auto" w:fill="auto"/>
          </w:tcPr>
          <w:p w14:paraId="4907B80B" w14:textId="77777777" w:rsidR="000961ED" w:rsidRPr="00266566" w:rsidRDefault="000961ED" w:rsidP="00616AA2">
            <w:pPr>
              <w:spacing w:before="40" w:after="120"/>
              <w:ind w:right="113"/>
            </w:pPr>
          </w:p>
        </w:tc>
        <w:tc>
          <w:tcPr>
            <w:tcW w:w="3919" w:type="dxa"/>
            <w:shd w:val="clear" w:color="auto" w:fill="auto"/>
          </w:tcPr>
          <w:p w14:paraId="482C4EC5" w14:textId="77777777" w:rsidR="000961ED" w:rsidRPr="00266566" w:rsidRDefault="000961ED" w:rsidP="00616AA2">
            <w:pPr>
              <w:spacing w:before="40" w:after="120"/>
              <w:ind w:right="113"/>
            </w:pPr>
            <w:r w:rsidRPr="00266566">
              <w:t>Seizième rapport</w:t>
            </w:r>
          </w:p>
        </w:tc>
        <w:tc>
          <w:tcPr>
            <w:tcW w:w="1701" w:type="dxa"/>
            <w:shd w:val="clear" w:color="auto" w:fill="auto"/>
          </w:tcPr>
          <w:p w14:paraId="66D6AE0F" w14:textId="77777777" w:rsidR="000961ED" w:rsidRPr="00266566" w:rsidRDefault="000961ED" w:rsidP="00616AA2">
            <w:pPr>
              <w:spacing w:before="40" w:after="120"/>
            </w:pPr>
            <w:r w:rsidRPr="00266566">
              <w:t>24 mai 2017</w:t>
            </w:r>
          </w:p>
        </w:tc>
      </w:tr>
      <w:tr w:rsidR="000961ED" w:rsidRPr="00266566" w14:paraId="3CE4A975" w14:textId="77777777" w:rsidTr="00616AA2">
        <w:tc>
          <w:tcPr>
            <w:tcW w:w="1750" w:type="dxa"/>
            <w:vMerge/>
            <w:shd w:val="clear" w:color="auto" w:fill="auto"/>
          </w:tcPr>
          <w:p w14:paraId="41FA3A3F" w14:textId="77777777" w:rsidR="000961ED" w:rsidRPr="00266566" w:rsidRDefault="000961ED" w:rsidP="00616AA2">
            <w:pPr>
              <w:spacing w:before="40" w:after="120"/>
              <w:ind w:right="113"/>
            </w:pPr>
          </w:p>
        </w:tc>
        <w:tc>
          <w:tcPr>
            <w:tcW w:w="3919" w:type="dxa"/>
            <w:shd w:val="clear" w:color="auto" w:fill="auto"/>
          </w:tcPr>
          <w:p w14:paraId="379952C3" w14:textId="77777777" w:rsidR="000961ED" w:rsidRPr="00266566" w:rsidRDefault="000961ED" w:rsidP="00616AA2">
            <w:pPr>
              <w:spacing w:before="40" w:after="120"/>
              <w:ind w:right="113"/>
            </w:pPr>
            <w:r w:rsidRPr="00266566">
              <w:t>Dix-septième rapport</w:t>
            </w:r>
          </w:p>
        </w:tc>
        <w:tc>
          <w:tcPr>
            <w:tcW w:w="1701" w:type="dxa"/>
            <w:shd w:val="clear" w:color="auto" w:fill="auto"/>
          </w:tcPr>
          <w:p w14:paraId="1008CE72" w14:textId="77777777" w:rsidR="000961ED" w:rsidRPr="00266566" w:rsidRDefault="000961ED" w:rsidP="00616AA2">
            <w:pPr>
              <w:spacing w:before="40" w:after="120"/>
            </w:pPr>
            <w:r w:rsidRPr="00266566">
              <w:t>24 mai 2019</w:t>
            </w:r>
          </w:p>
        </w:tc>
      </w:tr>
      <w:tr w:rsidR="000961ED" w:rsidRPr="00266566" w14:paraId="27FE61DE" w14:textId="77777777" w:rsidTr="00616AA2">
        <w:tc>
          <w:tcPr>
            <w:tcW w:w="1750" w:type="dxa"/>
            <w:vMerge/>
            <w:shd w:val="clear" w:color="auto" w:fill="auto"/>
          </w:tcPr>
          <w:p w14:paraId="2B45B044" w14:textId="77777777" w:rsidR="000961ED" w:rsidRPr="00266566" w:rsidRDefault="000961ED" w:rsidP="00616AA2">
            <w:pPr>
              <w:spacing w:before="40" w:after="120"/>
              <w:ind w:right="113"/>
            </w:pPr>
          </w:p>
        </w:tc>
        <w:tc>
          <w:tcPr>
            <w:tcW w:w="3919" w:type="dxa"/>
            <w:shd w:val="clear" w:color="auto" w:fill="auto"/>
          </w:tcPr>
          <w:p w14:paraId="2B87F479" w14:textId="77777777" w:rsidR="000961ED" w:rsidRPr="00266566" w:rsidRDefault="000961ED" w:rsidP="00616AA2">
            <w:pPr>
              <w:spacing w:before="40" w:after="120"/>
              <w:ind w:right="113"/>
            </w:pPr>
            <w:r w:rsidRPr="00266566">
              <w:t>Dix-huitième rapport</w:t>
            </w:r>
          </w:p>
        </w:tc>
        <w:tc>
          <w:tcPr>
            <w:tcW w:w="1701" w:type="dxa"/>
            <w:shd w:val="clear" w:color="auto" w:fill="auto"/>
          </w:tcPr>
          <w:p w14:paraId="19BAA2A5" w14:textId="16DAE626" w:rsidR="000961ED" w:rsidRPr="00266566" w:rsidRDefault="00413709" w:rsidP="00616AA2">
            <w:pPr>
              <w:spacing w:before="40" w:after="120"/>
            </w:pPr>
            <w:r w:rsidRPr="00266566">
              <w:t>24 mai 2021</w:t>
            </w:r>
          </w:p>
        </w:tc>
      </w:tr>
      <w:tr w:rsidR="008F2BD7" w:rsidRPr="00266566" w14:paraId="6451A34F" w14:textId="77777777" w:rsidTr="00616AA2">
        <w:tc>
          <w:tcPr>
            <w:tcW w:w="1750" w:type="dxa"/>
            <w:vMerge w:val="restart"/>
            <w:shd w:val="clear" w:color="auto" w:fill="auto"/>
          </w:tcPr>
          <w:p w14:paraId="64FD57E4" w14:textId="77777777" w:rsidR="008F2BD7" w:rsidRPr="00266566" w:rsidRDefault="008F2BD7" w:rsidP="00616AA2">
            <w:pPr>
              <w:spacing w:before="40" w:after="120"/>
              <w:ind w:right="113"/>
            </w:pPr>
            <w:r w:rsidRPr="00266566">
              <w:t xml:space="preserve">Mali </w:t>
            </w:r>
          </w:p>
        </w:tc>
        <w:tc>
          <w:tcPr>
            <w:tcW w:w="3919" w:type="dxa"/>
            <w:shd w:val="clear" w:color="auto" w:fill="auto"/>
          </w:tcPr>
          <w:p w14:paraId="6621A24A" w14:textId="77777777" w:rsidR="008F2BD7" w:rsidRPr="00266566" w:rsidRDefault="008F2BD7" w:rsidP="00616AA2">
            <w:pPr>
              <w:spacing w:before="40" w:after="120"/>
              <w:ind w:right="113"/>
            </w:pPr>
            <w:r w:rsidRPr="00266566">
              <w:t>Rapport valant quinzième et seizième rapports</w:t>
            </w:r>
          </w:p>
        </w:tc>
        <w:tc>
          <w:tcPr>
            <w:tcW w:w="1701" w:type="dxa"/>
            <w:shd w:val="clear" w:color="auto" w:fill="auto"/>
          </w:tcPr>
          <w:p w14:paraId="335BD045" w14:textId="77777777" w:rsidR="008F2BD7" w:rsidRPr="00266566" w:rsidRDefault="008F2BD7" w:rsidP="00616AA2">
            <w:pPr>
              <w:spacing w:before="40" w:after="120"/>
            </w:pPr>
            <w:r w:rsidRPr="00266566">
              <w:t>15 août 2005</w:t>
            </w:r>
          </w:p>
        </w:tc>
      </w:tr>
      <w:tr w:rsidR="008F2BD7" w:rsidRPr="00266566" w14:paraId="0283D55B" w14:textId="77777777" w:rsidTr="00616AA2">
        <w:tc>
          <w:tcPr>
            <w:tcW w:w="1750" w:type="dxa"/>
            <w:vMerge/>
            <w:shd w:val="clear" w:color="auto" w:fill="auto"/>
          </w:tcPr>
          <w:p w14:paraId="2AF2E90A" w14:textId="77777777" w:rsidR="008F2BD7" w:rsidRPr="00266566" w:rsidRDefault="008F2BD7" w:rsidP="00616AA2">
            <w:pPr>
              <w:spacing w:before="40" w:after="120"/>
              <w:ind w:right="113"/>
            </w:pPr>
          </w:p>
        </w:tc>
        <w:tc>
          <w:tcPr>
            <w:tcW w:w="3919" w:type="dxa"/>
            <w:shd w:val="clear" w:color="auto" w:fill="auto"/>
          </w:tcPr>
          <w:p w14:paraId="43E2E838" w14:textId="77777777" w:rsidR="008F2BD7" w:rsidRPr="00266566" w:rsidRDefault="008F2BD7" w:rsidP="00616AA2">
            <w:pPr>
              <w:spacing w:before="40" w:after="120"/>
              <w:ind w:right="113"/>
            </w:pPr>
            <w:r w:rsidRPr="00266566">
              <w:t>Dix-septième rapport</w:t>
            </w:r>
          </w:p>
        </w:tc>
        <w:tc>
          <w:tcPr>
            <w:tcW w:w="1701" w:type="dxa"/>
            <w:shd w:val="clear" w:color="auto" w:fill="auto"/>
          </w:tcPr>
          <w:p w14:paraId="72F38009" w14:textId="77777777" w:rsidR="008F2BD7" w:rsidRPr="00266566" w:rsidRDefault="008F2BD7" w:rsidP="00616AA2">
            <w:pPr>
              <w:spacing w:before="40" w:after="120"/>
            </w:pPr>
            <w:r w:rsidRPr="00266566">
              <w:t>15 août 2007</w:t>
            </w:r>
          </w:p>
        </w:tc>
      </w:tr>
      <w:tr w:rsidR="008F2BD7" w:rsidRPr="00266566" w14:paraId="14FCBC7D" w14:textId="77777777" w:rsidTr="00616AA2">
        <w:tc>
          <w:tcPr>
            <w:tcW w:w="1750" w:type="dxa"/>
            <w:vMerge/>
            <w:shd w:val="clear" w:color="auto" w:fill="auto"/>
          </w:tcPr>
          <w:p w14:paraId="169CAFBF" w14:textId="77777777" w:rsidR="008F2BD7" w:rsidRPr="00266566" w:rsidRDefault="008F2BD7" w:rsidP="00616AA2">
            <w:pPr>
              <w:spacing w:before="40" w:after="120"/>
              <w:ind w:right="113"/>
            </w:pPr>
          </w:p>
        </w:tc>
        <w:tc>
          <w:tcPr>
            <w:tcW w:w="3919" w:type="dxa"/>
            <w:shd w:val="clear" w:color="auto" w:fill="auto"/>
          </w:tcPr>
          <w:p w14:paraId="140EE1E6" w14:textId="77777777" w:rsidR="008F2BD7" w:rsidRPr="00266566" w:rsidRDefault="008F2BD7" w:rsidP="00616AA2">
            <w:pPr>
              <w:spacing w:before="40" w:after="120"/>
              <w:ind w:right="113"/>
            </w:pPr>
            <w:r w:rsidRPr="00266566">
              <w:t>Dix-huitième rapport</w:t>
            </w:r>
          </w:p>
        </w:tc>
        <w:tc>
          <w:tcPr>
            <w:tcW w:w="1701" w:type="dxa"/>
            <w:shd w:val="clear" w:color="auto" w:fill="auto"/>
          </w:tcPr>
          <w:p w14:paraId="19FCDED1" w14:textId="77777777" w:rsidR="008F2BD7" w:rsidRPr="00266566" w:rsidRDefault="008F2BD7" w:rsidP="00616AA2">
            <w:pPr>
              <w:spacing w:before="40" w:after="120"/>
            </w:pPr>
            <w:r w:rsidRPr="00266566">
              <w:t>15 août 2009</w:t>
            </w:r>
          </w:p>
        </w:tc>
      </w:tr>
      <w:tr w:rsidR="008F2BD7" w:rsidRPr="00266566" w14:paraId="1B327EEC" w14:textId="77777777" w:rsidTr="00616AA2">
        <w:tc>
          <w:tcPr>
            <w:tcW w:w="1750" w:type="dxa"/>
            <w:vMerge/>
            <w:shd w:val="clear" w:color="auto" w:fill="auto"/>
          </w:tcPr>
          <w:p w14:paraId="3ED7C29B" w14:textId="77777777" w:rsidR="008F2BD7" w:rsidRPr="00266566" w:rsidRDefault="008F2BD7" w:rsidP="00616AA2">
            <w:pPr>
              <w:spacing w:before="40" w:after="120"/>
              <w:ind w:right="113"/>
            </w:pPr>
          </w:p>
        </w:tc>
        <w:tc>
          <w:tcPr>
            <w:tcW w:w="3919" w:type="dxa"/>
            <w:shd w:val="clear" w:color="auto" w:fill="auto"/>
          </w:tcPr>
          <w:p w14:paraId="76517AD0" w14:textId="77777777" w:rsidR="008F2BD7" w:rsidRPr="00266566" w:rsidRDefault="008F2BD7" w:rsidP="00616AA2">
            <w:pPr>
              <w:spacing w:before="40" w:after="120"/>
              <w:ind w:right="113"/>
            </w:pPr>
            <w:r w:rsidRPr="00266566">
              <w:t>Dix-neuvième rapport</w:t>
            </w:r>
          </w:p>
        </w:tc>
        <w:tc>
          <w:tcPr>
            <w:tcW w:w="1701" w:type="dxa"/>
            <w:shd w:val="clear" w:color="auto" w:fill="auto"/>
          </w:tcPr>
          <w:p w14:paraId="2EE17AD8" w14:textId="77777777" w:rsidR="008F2BD7" w:rsidRPr="00266566" w:rsidRDefault="008F2BD7" w:rsidP="00616AA2">
            <w:pPr>
              <w:spacing w:before="40" w:after="120"/>
            </w:pPr>
            <w:r w:rsidRPr="00266566">
              <w:t>15 août 2011</w:t>
            </w:r>
          </w:p>
        </w:tc>
      </w:tr>
      <w:tr w:rsidR="008F2BD7" w:rsidRPr="00266566" w14:paraId="142001FB" w14:textId="77777777" w:rsidTr="00616AA2">
        <w:tc>
          <w:tcPr>
            <w:tcW w:w="1750" w:type="dxa"/>
            <w:vMerge/>
            <w:shd w:val="clear" w:color="auto" w:fill="auto"/>
          </w:tcPr>
          <w:p w14:paraId="7B3BDE06" w14:textId="77777777" w:rsidR="008F2BD7" w:rsidRPr="00266566" w:rsidRDefault="008F2BD7" w:rsidP="00616AA2">
            <w:pPr>
              <w:spacing w:before="40" w:after="120"/>
              <w:ind w:right="113"/>
            </w:pPr>
          </w:p>
        </w:tc>
        <w:tc>
          <w:tcPr>
            <w:tcW w:w="3919" w:type="dxa"/>
            <w:shd w:val="clear" w:color="auto" w:fill="auto"/>
          </w:tcPr>
          <w:p w14:paraId="42C19885" w14:textId="77777777" w:rsidR="008F2BD7" w:rsidRPr="00266566" w:rsidRDefault="008F2BD7" w:rsidP="00616AA2">
            <w:pPr>
              <w:spacing w:before="40" w:after="120"/>
              <w:ind w:right="113"/>
            </w:pPr>
            <w:r w:rsidRPr="00266566">
              <w:t>Vingtième rapport</w:t>
            </w:r>
          </w:p>
        </w:tc>
        <w:tc>
          <w:tcPr>
            <w:tcW w:w="1701" w:type="dxa"/>
            <w:shd w:val="clear" w:color="auto" w:fill="auto"/>
          </w:tcPr>
          <w:p w14:paraId="18050866" w14:textId="77777777" w:rsidR="008F2BD7" w:rsidRPr="00266566" w:rsidRDefault="008F2BD7" w:rsidP="00616AA2">
            <w:pPr>
              <w:spacing w:before="40" w:after="120"/>
            </w:pPr>
            <w:r w:rsidRPr="00266566">
              <w:t>15 août 2013</w:t>
            </w:r>
          </w:p>
        </w:tc>
      </w:tr>
      <w:tr w:rsidR="008F2BD7" w:rsidRPr="00266566" w14:paraId="253B39BF" w14:textId="77777777" w:rsidTr="00616AA2">
        <w:tc>
          <w:tcPr>
            <w:tcW w:w="1750" w:type="dxa"/>
            <w:vMerge/>
            <w:shd w:val="clear" w:color="auto" w:fill="auto"/>
          </w:tcPr>
          <w:p w14:paraId="2AF8B441" w14:textId="77777777" w:rsidR="008F2BD7" w:rsidRPr="00266566" w:rsidRDefault="008F2BD7" w:rsidP="00616AA2">
            <w:pPr>
              <w:spacing w:before="40" w:after="120"/>
              <w:ind w:right="113"/>
            </w:pPr>
          </w:p>
        </w:tc>
        <w:tc>
          <w:tcPr>
            <w:tcW w:w="3919" w:type="dxa"/>
            <w:shd w:val="clear" w:color="auto" w:fill="auto"/>
          </w:tcPr>
          <w:p w14:paraId="2227F2B0" w14:textId="77777777" w:rsidR="008F2BD7" w:rsidRPr="00266566" w:rsidRDefault="008F2BD7" w:rsidP="00616AA2">
            <w:pPr>
              <w:spacing w:before="40" w:after="120"/>
              <w:ind w:right="113"/>
            </w:pPr>
            <w:r w:rsidRPr="00266566">
              <w:t>Vingt et unième rapport</w:t>
            </w:r>
          </w:p>
        </w:tc>
        <w:tc>
          <w:tcPr>
            <w:tcW w:w="1701" w:type="dxa"/>
            <w:shd w:val="clear" w:color="auto" w:fill="auto"/>
          </w:tcPr>
          <w:p w14:paraId="719611F1" w14:textId="77777777" w:rsidR="008F2BD7" w:rsidRPr="00266566" w:rsidRDefault="008F2BD7" w:rsidP="00616AA2">
            <w:pPr>
              <w:spacing w:before="40" w:after="120"/>
            </w:pPr>
            <w:r w:rsidRPr="00266566">
              <w:t>15 août 2015</w:t>
            </w:r>
          </w:p>
        </w:tc>
      </w:tr>
      <w:tr w:rsidR="008F2BD7" w:rsidRPr="00266566" w14:paraId="50D6C43E" w14:textId="77777777" w:rsidTr="00616AA2">
        <w:tc>
          <w:tcPr>
            <w:tcW w:w="1750" w:type="dxa"/>
            <w:vMerge/>
            <w:shd w:val="clear" w:color="auto" w:fill="auto"/>
          </w:tcPr>
          <w:p w14:paraId="6C231D24" w14:textId="77777777" w:rsidR="008F2BD7" w:rsidRPr="00266566" w:rsidRDefault="008F2BD7" w:rsidP="00616AA2">
            <w:pPr>
              <w:spacing w:before="40" w:after="120"/>
              <w:ind w:right="113"/>
            </w:pPr>
          </w:p>
        </w:tc>
        <w:tc>
          <w:tcPr>
            <w:tcW w:w="3919" w:type="dxa"/>
            <w:shd w:val="clear" w:color="auto" w:fill="auto"/>
          </w:tcPr>
          <w:p w14:paraId="1A21D63B" w14:textId="77777777" w:rsidR="008F2BD7" w:rsidRPr="00266566" w:rsidRDefault="008F2BD7" w:rsidP="00616AA2">
            <w:pPr>
              <w:spacing w:before="40" w:after="120"/>
              <w:ind w:right="113"/>
            </w:pPr>
            <w:r w:rsidRPr="00266566">
              <w:t>Vingt-deuxième rapport</w:t>
            </w:r>
          </w:p>
        </w:tc>
        <w:tc>
          <w:tcPr>
            <w:tcW w:w="1701" w:type="dxa"/>
            <w:shd w:val="clear" w:color="auto" w:fill="auto"/>
          </w:tcPr>
          <w:p w14:paraId="1F245B7E" w14:textId="77777777" w:rsidR="008F2BD7" w:rsidRPr="00266566" w:rsidRDefault="008F2BD7" w:rsidP="00616AA2">
            <w:pPr>
              <w:spacing w:before="40" w:after="120"/>
            </w:pPr>
            <w:r w:rsidRPr="00266566">
              <w:t>15 août 2017</w:t>
            </w:r>
          </w:p>
        </w:tc>
      </w:tr>
      <w:tr w:rsidR="008F2BD7" w:rsidRPr="00266566" w14:paraId="31ED6183" w14:textId="77777777" w:rsidTr="00616AA2">
        <w:tc>
          <w:tcPr>
            <w:tcW w:w="1750" w:type="dxa"/>
            <w:vMerge/>
            <w:shd w:val="clear" w:color="auto" w:fill="auto"/>
          </w:tcPr>
          <w:p w14:paraId="5A3365B3" w14:textId="77777777" w:rsidR="008F2BD7" w:rsidRPr="00266566" w:rsidRDefault="008F2BD7" w:rsidP="00616AA2">
            <w:pPr>
              <w:spacing w:before="40" w:after="120"/>
              <w:ind w:right="113"/>
            </w:pPr>
          </w:p>
        </w:tc>
        <w:tc>
          <w:tcPr>
            <w:tcW w:w="3919" w:type="dxa"/>
            <w:shd w:val="clear" w:color="auto" w:fill="auto"/>
          </w:tcPr>
          <w:p w14:paraId="00D16271" w14:textId="77777777" w:rsidR="008F2BD7" w:rsidRPr="00266566" w:rsidRDefault="008F2BD7" w:rsidP="00616AA2">
            <w:pPr>
              <w:spacing w:before="40" w:after="120"/>
              <w:ind w:right="113"/>
            </w:pPr>
            <w:r w:rsidRPr="00266566">
              <w:t>Vingt-troisième rapport</w:t>
            </w:r>
          </w:p>
        </w:tc>
        <w:tc>
          <w:tcPr>
            <w:tcW w:w="1701" w:type="dxa"/>
            <w:shd w:val="clear" w:color="auto" w:fill="auto"/>
          </w:tcPr>
          <w:p w14:paraId="7BBA376E" w14:textId="77777777" w:rsidR="008F2BD7" w:rsidRPr="00266566" w:rsidRDefault="008F2BD7" w:rsidP="00616AA2">
            <w:pPr>
              <w:spacing w:before="40" w:after="120"/>
            </w:pPr>
            <w:r w:rsidRPr="00266566">
              <w:t>15 août 2019</w:t>
            </w:r>
          </w:p>
        </w:tc>
      </w:tr>
      <w:tr w:rsidR="00616AA2" w:rsidRPr="00266566" w14:paraId="58BF5B50" w14:textId="77777777" w:rsidTr="00616AA2">
        <w:tc>
          <w:tcPr>
            <w:tcW w:w="1750" w:type="dxa"/>
            <w:vMerge w:val="restart"/>
            <w:shd w:val="clear" w:color="auto" w:fill="auto"/>
          </w:tcPr>
          <w:p w14:paraId="7AC2A8D7" w14:textId="77777777" w:rsidR="00616AA2" w:rsidRPr="00266566" w:rsidRDefault="00616AA2" w:rsidP="00616AA2">
            <w:pPr>
              <w:spacing w:before="40" w:after="120"/>
              <w:ind w:right="113"/>
            </w:pPr>
            <w:r w:rsidRPr="00266566">
              <w:t>Malte</w:t>
            </w:r>
          </w:p>
        </w:tc>
        <w:tc>
          <w:tcPr>
            <w:tcW w:w="3919" w:type="dxa"/>
            <w:shd w:val="clear" w:color="auto" w:fill="auto"/>
          </w:tcPr>
          <w:p w14:paraId="18D44089" w14:textId="77777777" w:rsidR="00616AA2" w:rsidRPr="00266566" w:rsidRDefault="00616AA2" w:rsidP="00616AA2">
            <w:pPr>
              <w:spacing w:before="40" w:after="120"/>
              <w:ind w:right="113"/>
            </w:pPr>
            <w:r w:rsidRPr="00266566">
              <w:t>Rapport valant vingt et unième et vingt</w:t>
            </w:r>
            <w:r w:rsidRPr="00266566">
              <w:noBreakHyphen/>
              <w:t>deuxième rapports</w:t>
            </w:r>
          </w:p>
        </w:tc>
        <w:tc>
          <w:tcPr>
            <w:tcW w:w="1701" w:type="dxa"/>
            <w:shd w:val="clear" w:color="auto" w:fill="auto"/>
          </w:tcPr>
          <w:p w14:paraId="21BC8823" w14:textId="77777777" w:rsidR="00616AA2" w:rsidRPr="00266566" w:rsidRDefault="00616AA2" w:rsidP="00616AA2">
            <w:pPr>
              <w:spacing w:before="40" w:after="120"/>
            </w:pPr>
            <w:r w:rsidRPr="00266566">
              <w:t>26 juin 2014</w:t>
            </w:r>
          </w:p>
        </w:tc>
      </w:tr>
      <w:tr w:rsidR="00616AA2" w:rsidRPr="00266566" w14:paraId="6BE3464F" w14:textId="77777777" w:rsidTr="00616AA2">
        <w:tc>
          <w:tcPr>
            <w:tcW w:w="1750" w:type="dxa"/>
            <w:vMerge/>
            <w:shd w:val="clear" w:color="auto" w:fill="auto"/>
          </w:tcPr>
          <w:p w14:paraId="401EF988" w14:textId="77777777" w:rsidR="00616AA2" w:rsidRPr="00266566" w:rsidRDefault="00616AA2" w:rsidP="00616AA2">
            <w:pPr>
              <w:spacing w:before="40" w:after="120"/>
              <w:ind w:right="113"/>
            </w:pPr>
          </w:p>
        </w:tc>
        <w:tc>
          <w:tcPr>
            <w:tcW w:w="3919" w:type="dxa"/>
            <w:shd w:val="clear" w:color="auto" w:fill="auto"/>
          </w:tcPr>
          <w:p w14:paraId="7F57BEB4" w14:textId="77777777" w:rsidR="00616AA2" w:rsidRPr="00266566" w:rsidRDefault="00616AA2" w:rsidP="00616AA2">
            <w:pPr>
              <w:spacing w:before="40" w:after="120"/>
              <w:ind w:right="113"/>
            </w:pPr>
            <w:r w:rsidRPr="00266566">
              <w:t>Vingt-troisième rapport</w:t>
            </w:r>
          </w:p>
        </w:tc>
        <w:tc>
          <w:tcPr>
            <w:tcW w:w="1701" w:type="dxa"/>
            <w:shd w:val="clear" w:color="auto" w:fill="auto"/>
          </w:tcPr>
          <w:p w14:paraId="643BF999" w14:textId="77777777" w:rsidR="00616AA2" w:rsidRPr="00266566" w:rsidRDefault="00616AA2" w:rsidP="00616AA2">
            <w:pPr>
              <w:spacing w:before="40" w:after="120"/>
            </w:pPr>
            <w:r w:rsidRPr="00266566">
              <w:t>26 juin 2016</w:t>
            </w:r>
          </w:p>
        </w:tc>
      </w:tr>
      <w:tr w:rsidR="00616AA2" w:rsidRPr="00266566" w14:paraId="4D23F75C" w14:textId="77777777" w:rsidTr="00616AA2">
        <w:tc>
          <w:tcPr>
            <w:tcW w:w="1750" w:type="dxa"/>
            <w:vMerge/>
            <w:shd w:val="clear" w:color="auto" w:fill="auto"/>
          </w:tcPr>
          <w:p w14:paraId="090D3BD7" w14:textId="77777777" w:rsidR="00616AA2" w:rsidRPr="00266566" w:rsidRDefault="00616AA2" w:rsidP="00616AA2">
            <w:pPr>
              <w:spacing w:before="40" w:after="120"/>
              <w:ind w:right="113"/>
            </w:pPr>
          </w:p>
        </w:tc>
        <w:tc>
          <w:tcPr>
            <w:tcW w:w="3919" w:type="dxa"/>
            <w:shd w:val="clear" w:color="auto" w:fill="auto"/>
          </w:tcPr>
          <w:p w14:paraId="5BBD5363" w14:textId="77777777" w:rsidR="00616AA2" w:rsidRPr="00266566" w:rsidRDefault="00616AA2" w:rsidP="00616AA2">
            <w:pPr>
              <w:spacing w:before="40" w:after="120"/>
              <w:ind w:right="113"/>
            </w:pPr>
            <w:r w:rsidRPr="00266566">
              <w:t>Vingt-quatrième rapport</w:t>
            </w:r>
          </w:p>
        </w:tc>
        <w:tc>
          <w:tcPr>
            <w:tcW w:w="1701" w:type="dxa"/>
            <w:shd w:val="clear" w:color="auto" w:fill="auto"/>
          </w:tcPr>
          <w:p w14:paraId="0934E438" w14:textId="77777777" w:rsidR="00616AA2" w:rsidRPr="00266566" w:rsidRDefault="00616AA2" w:rsidP="00616AA2">
            <w:pPr>
              <w:spacing w:before="40" w:after="120"/>
            </w:pPr>
            <w:r w:rsidRPr="00266566">
              <w:t>26 juin 2018</w:t>
            </w:r>
          </w:p>
        </w:tc>
      </w:tr>
      <w:tr w:rsidR="00616AA2" w:rsidRPr="00266566" w14:paraId="1E8DC1D7" w14:textId="77777777" w:rsidTr="00616AA2">
        <w:tc>
          <w:tcPr>
            <w:tcW w:w="1750" w:type="dxa"/>
            <w:vMerge/>
            <w:shd w:val="clear" w:color="auto" w:fill="auto"/>
          </w:tcPr>
          <w:p w14:paraId="77D5550B" w14:textId="77777777" w:rsidR="00616AA2" w:rsidRPr="00266566" w:rsidRDefault="00616AA2" w:rsidP="00616AA2">
            <w:pPr>
              <w:spacing w:before="40" w:after="120"/>
              <w:ind w:right="113"/>
            </w:pPr>
          </w:p>
        </w:tc>
        <w:tc>
          <w:tcPr>
            <w:tcW w:w="3919" w:type="dxa"/>
            <w:shd w:val="clear" w:color="auto" w:fill="auto"/>
          </w:tcPr>
          <w:p w14:paraId="4E2C71EB" w14:textId="77777777" w:rsidR="00616AA2" w:rsidRPr="00266566" w:rsidRDefault="00616AA2" w:rsidP="00616AA2">
            <w:pPr>
              <w:spacing w:before="40" w:after="120"/>
              <w:ind w:right="113"/>
            </w:pPr>
            <w:r w:rsidRPr="00266566">
              <w:t>Vingt-cinquième rapport</w:t>
            </w:r>
          </w:p>
        </w:tc>
        <w:tc>
          <w:tcPr>
            <w:tcW w:w="1701" w:type="dxa"/>
            <w:shd w:val="clear" w:color="auto" w:fill="auto"/>
          </w:tcPr>
          <w:p w14:paraId="1A1B2601" w14:textId="77777777" w:rsidR="00616AA2" w:rsidRPr="00266566" w:rsidRDefault="00616AA2" w:rsidP="00616AA2">
            <w:pPr>
              <w:spacing w:before="40" w:after="120"/>
            </w:pPr>
            <w:r w:rsidRPr="00266566">
              <w:t>26 juin 2020</w:t>
            </w:r>
          </w:p>
        </w:tc>
      </w:tr>
      <w:tr w:rsidR="008F2BD7" w:rsidRPr="00266566" w14:paraId="1AE5C345" w14:textId="77777777" w:rsidTr="00616AA2">
        <w:tc>
          <w:tcPr>
            <w:tcW w:w="1750" w:type="dxa"/>
            <w:vMerge w:val="restart"/>
            <w:shd w:val="clear" w:color="auto" w:fill="auto"/>
          </w:tcPr>
          <w:p w14:paraId="3F5227E7" w14:textId="77777777" w:rsidR="008F2BD7" w:rsidRPr="00266566" w:rsidRDefault="008F2BD7" w:rsidP="00616AA2">
            <w:pPr>
              <w:spacing w:before="40" w:after="120"/>
              <w:ind w:right="113"/>
            </w:pPr>
            <w:r w:rsidRPr="00266566">
              <w:t>Monaco</w:t>
            </w:r>
          </w:p>
        </w:tc>
        <w:tc>
          <w:tcPr>
            <w:tcW w:w="3919" w:type="dxa"/>
            <w:shd w:val="clear" w:color="auto" w:fill="auto"/>
          </w:tcPr>
          <w:p w14:paraId="4DD197BE" w14:textId="77777777" w:rsidR="008F2BD7" w:rsidRPr="00266566" w:rsidRDefault="008F2BD7" w:rsidP="00616AA2">
            <w:pPr>
              <w:spacing w:before="40" w:after="120"/>
              <w:ind w:right="113"/>
            </w:pPr>
            <w:r w:rsidRPr="00266566">
              <w:t xml:space="preserve">Rapport valant septième à neuvième rapports </w:t>
            </w:r>
          </w:p>
        </w:tc>
        <w:tc>
          <w:tcPr>
            <w:tcW w:w="1701" w:type="dxa"/>
            <w:shd w:val="clear" w:color="auto" w:fill="auto"/>
          </w:tcPr>
          <w:p w14:paraId="7CB73128" w14:textId="77777777" w:rsidR="008F2BD7" w:rsidRPr="00266566" w:rsidRDefault="008F2BD7" w:rsidP="00616AA2">
            <w:pPr>
              <w:spacing w:before="40" w:after="120"/>
            </w:pPr>
            <w:r w:rsidRPr="00266566">
              <w:t>27 octobre 2012</w:t>
            </w:r>
          </w:p>
        </w:tc>
      </w:tr>
      <w:tr w:rsidR="008F2BD7" w:rsidRPr="00266566" w14:paraId="1A0796A3" w14:textId="77777777" w:rsidTr="00616AA2">
        <w:tc>
          <w:tcPr>
            <w:tcW w:w="1750" w:type="dxa"/>
            <w:vMerge/>
            <w:shd w:val="clear" w:color="auto" w:fill="auto"/>
          </w:tcPr>
          <w:p w14:paraId="7B80EBBB" w14:textId="77777777" w:rsidR="008F2BD7" w:rsidRPr="00266566" w:rsidRDefault="008F2BD7" w:rsidP="00616AA2">
            <w:pPr>
              <w:spacing w:before="40" w:after="120"/>
              <w:ind w:right="113"/>
            </w:pPr>
          </w:p>
        </w:tc>
        <w:tc>
          <w:tcPr>
            <w:tcW w:w="3919" w:type="dxa"/>
            <w:shd w:val="clear" w:color="auto" w:fill="auto"/>
          </w:tcPr>
          <w:p w14:paraId="1BE05195" w14:textId="77777777" w:rsidR="008F2BD7" w:rsidRPr="00266566" w:rsidRDefault="008F2BD7" w:rsidP="00616AA2">
            <w:pPr>
              <w:spacing w:before="40" w:after="120"/>
              <w:ind w:right="113"/>
            </w:pPr>
            <w:r w:rsidRPr="00266566">
              <w:t>Dixième rapport</w:t>
            </w:r>
          </w:p>
        </w:tc>
        <w:tc>
          <w:tcPr>
            <w:tcW w:w="1701" w:type="dxa"/>
            <w:shd w:val="clear" w:color="auto" w:fill="auto"/>
          </w:tcPr>
          <w:p w14:paraId="07A6834B" w14:textId="77777777" w:rsidR="008F2BD7" w:rsidRPr="00266566" w:rsidRDefault="008F2BD7" w:rsidP="00616AA2">
            <w:pPr>
              <w:spacing w:before="40" w:after="120"/>
            </w:pPr>
            <w:r w:rsidRPr="00266566">
              <w:t>27 octobre 2014</w:t>
            </w:r>
          </w:p>
        </w:tc>
      </w:tr>
      <w:tr w:rsidR="008F2BD7" w:rsidRPr="00266566" w14:paraId="3ABCF63D" w14:textId="77777777" w:rsidTr="00616AA2">
        <w:tc>
          <w:tcPr>
            <w:tcW w:w="1750" w:type="dxa"/>
            <w:vMerge/>
            <w:shd w:val="clear" w:color="auto" w:fill="auto"/>
          </w:tcPr>
          <w:p w14:paraId="302A9C25" w14:textId="77777777" w:rsidR="008F2BD7" w:rsidRPr="00266566" w:rsidRDefault="008F2BD7" w:rsidP="00616AA2">
            <w:pPr>
              <w:spacing w:before="40" w:after="120"/>
              <w:ind w:right="113"/>
            </w:pPr>
          </w:p>
        </w:tc>
        <w:tc>
          <w:tcPr>
            <w:tcW w:w="3919" w:type="dxa"/>
            <w:shd w:val="clear" w:color="auto" w:fill="auto"/>
          </w:tcPr>
          <w:p w14:paraId="6DB5025E" w14:textId="77777777" w:rsidR="008F2BD7" w:rsidRPr="00266566" w:rsidRDefault="008F2BD7" w:rsidP="00616AA2">
            <w:pPr>
              <w:spacing w:before="40" w:after="120"/>
              <w:ind w:right="113"/>
            </w:pPr>
            <w:r w:rsidRPr="00266566">
              <w:t>Onzième rapport</w:t>
            </w:r>
          </w:p>
        </w:tc>
        <w:tc>
          <w:tcPr>
            <w:tcW w:w="1701" w:type="dxa"/>
            <w:shd w:val="clear" w:color="auto" w:fill="auto"/>
          </w:tcPr>
          <w:p w14:paraId="5428C290" w14:textId="77777777" w:rsidR="008F2BD7" w:rsidRPr="00266566" w:rsidRDefault="008F2BD7" w:rsidP="00616AA2">
            <w:pPr>
              <w:spacing w:before="40" w:after="120"/>
            </w:pPr>
            <w:r w:rsidRPr="00266566">
              <w:t>27 octobre 2016</w:t>
            </w:r>
          </w:p>
        </w:tc>
      </w:tr>
      <w:tr w:rsidR="008F2BD7" w:rsidRPr="00266566" w14:paraId="347690C8" w14:textId="77777777" w:rsidTr="00616AA2">
        <w:tc>
          <w:tcPr>
            <w:tcW w:w="1750" w:type="dxa"/>
            <w:vMerge/>
            <w:shd w:val="clear" w:color="auto" w:fill="auto"/>
          </w:tcPr>
          <w:p w14:paraId="7E3F5986" w14:textId="77777777" w:rsidR="008F2BD7" w:rsidRPr="00266566" w:rsidRDefault="008F2BD7" w:rsidP="00616AA2">
            <w:pPr>
              <w:spacing w:before="40" w:after="120"/>
              <w:ind w:right="113"/>
            </w:pPr>
          </w:p>
        </w:tc>
        <w:tc>
          <w:tcPr>
            <w:tcW w:w="3919" w:type="dxa"/>
            <w:shd w:val="clear" w:color="auto" w:fill="auto"/>
          </w:tcPr>
          <w:p w14:paraId="5F5A61F0" w14:textId="77777777" w:rsidR="008F2BD7" w:rsidRPr="00266566" w:rsidRDefault="008F2BD7" w:rsidP="00616AA2">
            <w:pPr>
              <w:spacing w:before="40" w:after="120"/>
              <w:ind w:right="113"/>
            </w:pPr>
            <w:r w:rsidRPr="00266566">
              <w:t>Douzième rapport</w:t>
            </w:r>
          </w:p>
        </w:tc>
        <w:tc>
          <w:tcPr>
            <w:tcW w:w="1701" w:type="dxa"/>
            <w:shd w:val="clear" w:color="auto" w:fill="auto"/>
          </w:tcPr>
          <w:p w14:paraId="296C228F" w14:textId="77777777" w:rsidR="008F2BD7" w:rsidRPr="00266566" w:rsidRDefault="008F2BD7" w:rsidP="00616AA2">
            <w:pPr>
              <w:spacing w:before="40" w:after="120"/>
            </w:pPr>
            <w:r w:rsidRPr="00266566">
              <w:t>27 octobre 2018</w:t>
            </w:r>
          </w:p>
        </w:tc>
      </w:tr>
      <w:tr w:rsidR="008F2BD7" w:rsidRPr="00266566" w14:paraId="5DE7B1EC" w14:textId="77777777" w:rsidTr="00616AA2">
        <w:tc>
          <w:tcPr>
            <w:tcW w:w="1750" w:type="dxa"/>
            <w:vMerge/>
            <w:shd w:val="clear" w:color="auto" w:fill="auto"/>
          </w:tcPr>
          <w:p w14:paraId="439D1169" w14:textId="77777777" w:rsidR="008F2BD7" w:rsidRPr="00266566" w:rsidRDefault="008F2BD7" w:rsidP="00616AA2">
            <w:pPr>
              <w:spacing w:before="40" w:after="120"/>
              <w:ind w:right="113"/>
            </w:pPr>
          </w:p>
        </w:tc>
        <w:tc>
          <w:tcPr>
            <w:tcW w:w="3919" w:type="dxa"/>
            <w:shd w:val="clear" w:color="auto" w:fill="auto"/>
          </w:tcPr>
          <w:p w14:paraId="7BB1D14B" w14:textId="77777777" w:rsidR="008F2BD7" w:rsidRPr="00266566" w:rsidRDefault="008F2BD7" w:rsidP="00616AA2">
            <w:pPr>
              <w:spacing w:before="40" w:after="120"/>
              <w:ind w:right="113"/>
            </w:pPr>
            <w:r w:rsidRPr="00266566">
              <w:t>Treizième rapport</w:t>
            </w:r>
          </w:p>
        </w:tc>
        <w:tc>
          <w:tcPr>
            <w:tcW w:w="1701" w:type="dxa"/>
            <w:shd w:val="clear" w:color="auto" w:fill="auto"/>
          </w:tcPr>
          <w:p w14:paraId="6FB71684" w14:textId="77777777" w:rsidR="008F2BD7" w:rsidRPr="00266566" w:rsidRDefault="008F2BD7" w:rsidP="00616AA2">
            <w:pPr>
              <w:spacing w:before="40" w:after="120"/>
            </w:pPr>
            <w:r w:rsidRPr="00266566">
              <w:t>27 octobre 2020</w:t>
            </w:r>
          </w:p>
        </w:tc>
      </w:tr>
      <w:tr w:rsidR="00616AA2" w:rsidRPr="00266566" w14:paraId="29F05801" w14:textId="77777777" w:rsidTr="00616AA2">
        <w:tc>
          <w:tcPr>
            <w:tcW w:w="1750" w:type="dxa"/>
            <w:vMerge w:val="restart"/>
            <w:shd w:val="clear" w:color="auto" w:fill="auto"/>
          </w:tcPr>
          <w:p w14:paraId="1CA1A133" w14:textId="77777777" w:rsidR="00616AA2" w:rsidRPr="00266566" w:rsidRDefault="00616AA2" w:rsidP="00616AA2">
            <w:pPr>
              <w:keepNext/>
              <w:spacing w:before="40" w:after="120"/>
              <w:ind w:right="113"/>
            </w:pPr>
            <w:r w:rsidRPr="00266566">
              <w:t>Mozambique</w:t>
            </w:r>
          </w:p>
        </w:tc>
        <w:tc>
          <w:tcPr>
            <w:tcW w:w="3919" w:type="dxa"/>
            <w:shd w:val="clear" w:color="auto" w:fill="auto"/>
          </w:tcPr>
          <w:p w14:paraId="7FB1DBAB" w14:textId="77777777" w:rsidR="00616AA2" w:rsidRPr="00266566" w:rsidRDefault="00616AA2" w:rsidP="00616AA2">
            <w:pPr>
              <w:spacing w:before="40" w:after="120"/>
              <w:ind w:right="113"/>
              <w:rPr>
                <w:spacing w:val="-4"/>
              </w:rPr>
            </w:pPr>
            <w:r w:rsidRPr="00266566">
              <w:rPr>
                <w:spacing w:val="-4"/>
              </w:rPr>
              <w:t>Rapport valant treizième et quatorzième rapports</w:t>
            </w:r>
          </w:p>
        </w:tc>
        <w:tc>
          <w:tcPr>
            <w:tcW w:w="1701" w:type="dxa"/>
            <w:shd w:val="clear" w:color="auto" w:fill="auto"/>
          </w:tcPr>
          <w:p w14:paraId="65452D86" w14:textId="77777777" w:rsidR="00616AA2" w:rsidRPr="00266566" w:rsidRDefault="00616AA2" w:rsidP="00616AA2">
            <w:pPr>
              <w:spacing w:before="40" w:after="120"/>
            </w:pPr>
            <w:r w:rsidRPr="00266566">
              <w:t>18 mai 2010</w:t>
            </w:r>
          </w:p>
        </w:tc>
      </w:tr>
      <w:tr w:rsidR="00616AA2" w:rsidRPr="00266566" w14:paraId="679E4A75" w14:textId="77777777" w:rsidTr="00616AA2">
        <w:tc>
          <w:tcPr>
            <w:tcW w:w="1750" w:type="dxa"/>
            <w:vMerge/>
            <w:shd w:val="clear" w:color="auto" w:fill="auto"/>
          </w:tcPr>
          <w:p w14:paraId="046CEE8A" w14:textId="77777777" w:rsidR="00616AA2" w:rsidRPr="00266566" w:rsidRDefault="00616AA2" w:rsidP="00616AA2">
            <w:pPr>
              <w:spacing w:before="40" w:after="120"/>
              <w:ind w:right="113"/>
            </w:pPr>
          </w:p>
        </w:tc>
        <w:tc>
          <w:tcPr>
            <w:tcW w:w="3919" w:type="dxa"/>
            <w:shd w:val="clear" w:color="auto" w:fill="auto"/>
          </w:tcPr>
          <w:p w14:paraId="6207E53E" w14:textId="77777777" w:rsidR="00616AA2" w:rsidRPr="00266566" w:rsidRDefault="00616AA2" w:rsidP="00616AA2">
            <w:pPr>
              <w:spacing w:before="40" w:after="120"/>
              <w:ind w:right="113"/>
            </w:pPr>
            <w:r w:rsidRPr="00266566">
              <w:t>Quinzième rapport</w:t>
            </w:r>
          </w:p>
        </w:tc>
        <w:tc>
          <w:tcPr>
            <w:tcW w:w="1701" w:type="dxa"/>
            <w:shd w:val="clear" w:color="auto" w:fill="auto"/>
          </w:tcPr>
          <w:p w14:paraId="63F275CE" w14:textId="77777777" w:rsidR="00616AA2" w:rsidRPr="00266566" w:rsidRDefault="00616AA2" w:rsidP="00616AA2">
            <w:pPr>
              <w:spacing w:before="40" w:after="120"/>
            </w:pPr>
            <w:r w:rsidRPr="00266566">
              <w:t>18 mai 2012</w:t>
            </w:r>
          </w:p>
        </w:tc>
      </w:tr>
      <w:tr w:rsidR="00616AA2" w:rsidRPr="00266566" w14:paraId="72927297" w14:textId="77777777" w:rsidTr="00616AA2">
        <w:tc>
          <w:tcPr>
            <w:tcW w:w="1750" w:type="dxa"/>
            <w:vMerge/>
            <w:shd w:val="clear" w:color="auto" w:fill="auto"/>
          </w:tcPr>
          <w:p w14:paraId="3E9B568D" w14:textId="77777777" w:rsidR="00616AA2" w:rsidRPr="00266566" w:rsidRDefault="00616AA2" w:rsidP="00616AA2">
            <w:pPr>
              <w:spacing w:before="40" w:after="120"/>
              <w:ind w:right="113"/>
            </w:pPr>
          </w:p>
        </w:tc>
        <w:tc>
          <w:tcPr>
            <w:tcW w:w="3919" w:type="dxa"/>
            <w:shd w:val="clear" w:color="auto" w:fill="auto"/>
          </w:tcPr>
          <w:p w14:paraId="68543636" w14:textId="77777777" w:rsidR="00616AA2" w:rsidRPr="00266566" w:rsidRDefault="00616AA2" w:rsidP="00616AA2">
            <w:pPr>
              <w:spacing w:before="40" w:after="120"/>
              <w:ind w:right="113"/>
            </w:pPr>
            <w:r w:rsidRPr="00266566">
              <w:t>Seizième rapport</w:t>
            </w:r>
          </w:p>
        </w:tc>
        <w:tc>
          <w:tcPr>
            <w:tcW w:w="1701" w:type="dxa"/>
            <w:shd w:val="clear" w:color="auto" w:fill="auto"/>
          </w:tcPr>
          <w:p w14:paraId="01B0B167" w14:textId="77777777" w:rsidR="00616AA2" w:rsidRPr="00266566" w:rsidRDefault="00616AA2" w:rsidP="00616AA2">
            <w:pPr>
              <w:spacing w:before="40" w:after="120"/>
            </w:pPr>
            <w:r w:rsidRPr="00266566">
              <w:t>18 mai 2014</w:t>
            </w:r>
          </w:p>
        </w:tc>
      </w:tr>
      <w:tr w:rsidR="00616AA2" w:rsidRPr="00266566" w14:paraId="175F5B23" w14:textId="77777777" w:rsidTr="00616AA2">
        <w:tc>
          <w:tcPr>
            <w:tcW w:w="1750" w:type="dxa"/>
            <w:vMerge/>
            <w:shd w:val="clear" w:color="auto" w:fill="auto"/>
          </w:tcPr>
          <w:p w14:paraId="7742F135" w14:textId="77777777" w:rsidR="00616AA2" w:rsidRPr="00266566" w:rsidRDefault="00616AA2" w:rsidP="00616AA2">
            <w:pPr>
              <w:spacing w:before="40" w:after="120"/>
              <w:ind w:right="113"/>
            </w:pPr>
          </w:p>
        </w:tc>
        <w:tc>
          <w:tcPr>
            <w:tcW w:w="3919" w:type="dxa"/>
            <w:shd w:val="clear" w:color="auto" w:fill="auto"/>
          </w:tcPr>
          <w:p w14:paraId="5E2C73D1" w14:textId="77777777" w:rsidR="00616AA2" w:rsidRPr="00266566" w:rsidRDefault="00616AA2" w:rsidP="00616AA2">
            <w:pPr>
              <w:spacing w:before="40" w:after="120"/>
              <w:ind w:right="113"/>
            </w:pPr>
            <w:r w:rsidRPr="00266566">
              <w:t>Dix-septième rapport</w:t>
            </w:r>
          </w:p>
        </w:tc>
        <w:tc>
          <w:tcPr>
            <w:tcW w:w="1701" w:type="dxa"/>
            <w:shd w:val="clear" w:color="auto" w:fill="auto"/>
          </w:tcPr>
          <w:p w14:paraId="6A63F29D" w14:textId="77777777" w:rsidR="00616AA2" w:rsidRPr="00266566" w:rsidRDefault="00616AA2" w:rsidP="00616AA2">
            <w:pPr>
              <w:spacing w:before="40" w:after="120"/>
            </w:pPr>
            <w:r w:rsidRPr="00266566">
              <w:t>18 mai 2016</w:t>
            </w:r>
          </w:p>
        </w:tc>
      </w:tr>
      <w:tr w:rsidR="00616AA2" w:rsidRPr="00266566" w14:paraId="76971EA4" w14:textId="77777777" w:rsidTr="00616AA2">
        <w:tc>
          <w:tcPr>
            <w:tcW w:w="1750" w:type="dxa"/>
            <w:vMerge/>
            <w:shd w:val="clear" w:color="auto" w:fill="auto"/>
          </w:tcPr>
          <w:p w14:paraId="403808FC" w14:textId="77777777" w:rsidR="00616AA2" w:rsidRPr="00266566" w:rsidRDefault="00616AA2" w:rsidP="00616AA2">
            <w:pPr>
              <w:spacing w:before="40" w:after="120"/>
              <w:ind w:right="113"/>
            </w:pPr>
          </w:p>
        </w:tc>
        <w:tc>
          <w:tcPr>
            <w:tcW w:w="3919" w:type="dxa"/>
            <w:shd w:val="clear" w:color="auto" w:fill="auto"/>
          </w:tcPr>
          <w:p w14:paraId="40BD7906" w14:textId="77777777" w:rsidR="00616AA2" w:rsidRPr="00266566" w:rsidRDefault="00616AA2" w:rsidP="00616AA2">
            <w:pPr>
              <w:spacing w:before="40" w:after="120"/>
              <w:ind w:right="113"/>
            </w:pPr>
            <w:r w:rsidRPr="00266566">
              <w:t>Dix-huitième rapport</w:t>
            </w:r>
          </w:p>
        </w:tc>
        <w:tc>
          <w:tcPr>
            <w:tcW w:w="1701" w:type="dxa"/>
            <w:shd w:val="clear" w:color="auto" w:fill="auto"/>
          </w:tcPr>
          <w:p w14:paraId="3FD8ADFA" w14:textId="77777777" w:rsidR="00616AA2" w:rsidRPr="00266566" w:rsidRDefault="00616AA2" w:rsidP="00616AA2">
            <w:pPr>
              <w:spacing w:before="40" w:after="120"/>
            </w:pPr>
            <w:r w:rsidRPr="00266566">
              <w:t>18 mai 2018</w:t>
            </w:r>
          </w:p>
        </w:tc>
      </w:tr>
      <w:tr w:rsidR="00616AA2" w:rsidRPr="00266566" w14:paraId="450B0F52" w14:textId="77777777" w:rsidTr="00616AA2">
        <w:tc>
          <w:tcPr>
            <w:tcW w:w="1750" w:type="dxa"/>
            <w:vMerge/>
            <w:shd w:val="clear" w:color="auto" w:fill="auto"/>
          </w:tcPr>
          <w:p w14:paraId="1E7F7D14" w14:textId="77777777" w:rsidR="00616AA2" w:rsidRPr="00266566" w:rsidRDefault="00616AA2" w:rsidP="00616AA2">
            <w:pPr>
              <w:spacing w:before="40" w:after="120"/>
              <w:ind w:right="113"/>
            </w:pPr>
          </w:p>
        </w:tc>
        <w:tc>
          <w:tcPr>
            <w:tcW w:w="3919" w:type="dxa"/>
            <w:shd w:val="clear" w:color="auto" w:fill="auto"/>
          </w:tcPr>
          <w:p w14:paraId="1BEE39B7" w14:textId="77777777" w:rsidR="00616AA2" w:rsidRPr="00266566" w:rsidRDefault="00616AA2" w:rsidP="00616AA2">
            <w:pPr>
              <w:spacing w:before="40" w:after="120"/>
              <w:ind w:right="113"/>
            </w:pPr>
            <w:r w:rsidRPr="00266566">
              <w:t xml:space="preserve">Dix-neuvième rapport </w:t>
            </w:r>
          </w:p>
        </w:tc>
        <w:tc>
          <w:tcPr>
            <w:tcW w:w="1701" w:type="dxa"/>
            <w:shd w:val="clear" w:color="auto" w:fill="auto"/>
          </w:tcPr>
          <w:p w14:paraId="1D28E5F8" w14:textId="77777777" w:rsidR="00616AA2" w:rsidRPr="00266566" w:rsidRDefault="00616AA2" w:rsidP="00616AA2">
            <w:pPr>
              <w:spacing w:before="40" w:after="120"/>
            </w:pPr>
            <w:r w:rsidRPr="00266566">
              <w:t>18 mai 2020</w:t>
            </w:r>
          </w:p>
        </w:tc>
      </w:tr>
      <w:tr w:rsidR="000834A0" w:rsidRPr="00266566" w14:paraId="7EC05B94" w14:textId="77777777" w:rsidTr="00616AA2">
        <w:tc>
          <w:tcPr>
            <w:tcW w:w="1750" w:type="dxa"/>
            <w:vMerge w:val="restart"/>
            <w:shd w:val="clear" w:color="auto" w:fill="auto"/>
          </w:tcPr>
          <w:p w14:paraId="5457876B" w14:textId="77777777" w:rsidR="000834A0" w:rsidRPr="00266566" w:rsidRDefault="000834A0" w:rsidP="00616AA2">
            <w:pPr>
              <w:spacing w:before="40" w:after="120"/>
              <w:ind w:right="113"/>
            </w:pPr>
            <w:r w:rsidRPr="00266566">
              <w:t>Nigéria</w:t>
            </w:r>
          </w:p>
        </w:tc>
        <w:tc>
          <w:tcPr>
            <w:tcW w:w="3919" w:type="dxa"/>
            <w:shd w:val="clear" w:color="auto" w:fill="auto"/>
          </w:tcPr>
          <w:p w14:paraId="3CF2EA6A" w14:textId="77777777" w:rsidR="000834A0" w:rsidRPr="00266566" w:rsidRDefault="000834A0" w:rsidP="00616AA2">
            <w:pPr>
              <w:spacing w:before="40" w:after="120"/>
              <w:ind w:right="113"/>
            </w:pPr>
            <w:r w:rsidRPr="00266566">
              <w:t>Rapport valant dix-neuvième et vingtième rapports</w:t>
            </w:r>
          </w:p>
        </w:tc>
        <w:tc>
          <w:tcPr>
            <w:tcW w:w="1701" w:type="dxa"/>
            <w:shd w:val="clear" w:color="auto" w:fill="auto"/>
          </w:tcPr>
          <w:p w14:paraId="4E17B67B" w14:textId="77777777" w:rsidR="000834A0" w:rsidRPr="00266566" w:rsidRDefault="000834A0" w:rsidP="00616AA2">
            <w:pPr>
              <w:spacing w:before="40" w:after="120"/>
            </w:pPr>
            <w:r w:rsidRPr="00266566">
              <w:t>4 janvier 2008</w:t>
            </w:r>
          </w:p>
        </w:tc>
      </w:tr>
      <w:tr w:rsidR="000834A0" w:rsidRPr="00266566" w14:paraId="60AD1839" w14:textId="77777777" w:rsidTr="00616AA2">
        <w:tc>
          <w:tcPr>
            <w:tcW w:w="1750" w:type="dxa"/>
            <w:vMerge/>
            <w:shd w:val="clear" w:color="auto" w:fill="auto"/>
          </w:tcPr>
          <w:p w14:paraId="3486473C" w14:textId="77777777" w:rsidR="000834A0" w:rsidRPr="00266566" w:rsidRDefault="000834A0" w:rsidP="00616AA2">
            <w:pPr>
              <w:spacing w:before="40" w:after="120"/>
              <w:ind w:right="113"/>
            </w:pPr>
          </w:p>
        </w:tc>
        <w:tc>
          <w:tcPr>
            <w:tcW w:w="3919" w:type="dxa"/>
            <w:shd w:val="clear" w:color="auto" w:fill="auto"/>
          </w:tcPr>
          <w:p w14:paraId="1E67960D" w14:textId="77777777" w:rsidR="000834A0" w:rsidRPr="00266566" w:rsidRDefault="000834A0" w:rsidP="00616AA2">
            <w:pPr>
              <w:spacing w:before="40" w:after="120"/>
              <w:ind w:right="113"/>
            </w:pPr>
            <w:r w:rsidRPr="00266566">
              <w:t>Vingt et unième rapport</w:t>
            </w:r>
          </w:p>
        </w:tc>
        <w:tc>
          <w:tcPr>
            <w:tcW w:w="1701" w:type="dxa"/>
            <w:shd w:val="clear" w:color="auto" w:fill="auto"/>
          </w:tcPr>
          <w:p w14:paraId="06F42E9E" w14:textId="77777777" w:rsidR="000834A0" w:rsidRPr="00266566" w:rsidRDefault="000834A0" w:rsidP="00616AA2">
            <w:pPr>
              <w:spacing w:before="40" w:after="120"/>
            </w:pPr>
            <w:r w:rsidRPr="00266566">
              <w:t>4 janvier 2010</w:t>
            </w:r>
          </w:p>
        </w:tc>
      </w:tr>
      <w:tr w:rsidR="000834A0" w:rsidRPr="00266566" w14:paraId="752A2015" w14:textId="77777777" w:rsidTr="00616AA2">
        <w:tc>
          <w:tcPr>
            <w:tcW w:w="1750" w:type="dxa"/>
            <w:vMerge/>
            <w:shd w:val="clear" w:color="auto" w:fill="auto"/>
          </w:tcPr>
          <w:p w14:paraId="6B871EB7" w14:textId="77777777" w:rsidR="000834A0" w:rsidRPr="00266566" w:rsidRDefault="000834A0" w:rsidP="00616AA2">
            <w:pPr>
              <w:spacing w:before="40" w:after="120"/>
              <w:ind w:right="113"/>
            </w:pPr>
          </w:p>
        </w:tc>
        <w:tc>
          <w:tcPr>
            <w:tcW w:w="3919" w:type="dxa"/>
            <w:shd w:val="clear" w:color="auto" w:fill="auto"/>
          </w:tcPr>
          <w:p w14:paraId="39B254C8" w14:textId="77777777" w:rsidR="000834A0" w:rsidRPr="00266566" w:rsidRDefault="000834A0" w:rsidP="00616AA2">
            <w:pPr>
              <w:spacing w:before="40" w:after="120"/>
              <w:ind w:right="113"/>
            </w:pPr>
            <w:r w:rsidRPr="00266566">
              <w:t>Vingt-deuxième rapport</w:t>
            </w:r>
          </w:p>
        </w:tc>
        <w:tc>
          <w:tcPr>
            <w:tcW w:w="1701" w:type="dxa"/>
            <w:shd w:val="clear" w:color="auto" w:fill="auto"/>
          </w:tcPr>
          <w:p w14:paraId="096B51B4" w14:textId="77777777" w:rsidR="000834A0" w:rsidRPr="00266566" w:rsidRDefault="000834A0" w:rsidP="00616AA2">
            <w:pPr>
              <w:spacing w:before="40" w:after="120"/>
            </w:pPr>
            <w:r w:rsidRPr="00266566">
              <w:t>4 janvier 2012</w:t>
            </w:r>
          </w:p>
        </w:tc>
      </w:tr>
      <w:tr w:rsidR="000834A0" w:rsidRPr="00266566" w14:paraId="474ADC54" w14:textId="77777777" w:rsidTr="00616AA2">
        <w:tc>
          <w:tcPr>
            <w:tcW w:w="1750" w:type="dxa"/>
            <w:vMerge/>
            <w:shd w:val="clear" w:color="auto" w:fill="auto"/>
          </w:tcPr>
          <w:p w14:paraId="6C1DC095" w14:textId="77777777" w:rsidR="000834A0" w:rsidRPr="00266566" w:rsidRDefault="000834A0" w:rsidP="00616AA2">
            <w:pPr>
              <w:spacing w:before="40" w:after="120"/>
              <w:ind w:right="113"/>
            </w:pPr>
          </w:p>
        </w:tc>
        <w:tc>
          <w:tcPr>
            <w:tcW w:w="3919" w:type="dxa"/>
            <w:shd w:val="clear" w:color="auto" w:fill="auto"/>
          </w:tcPr>
          <w:p w14:paraId="4C72172E" w14:textId="77777777" w:rsidR="000834A0" w:rsidRPr="00266566" w:rsidRDefault="000834A0" w:rsidP="00616AA2">
            <w:pPr>
              <w:spacing w:before="40" w:after="120"/>
              <w:ind w:right="113"/>
            </w:pPr>
            <w:r w:rsidRPr="00266566">
              <w:t>Vingt-troisième rapport</w:t>
            </w:r>
          </w:p>
        </w:tc>
        <w:tc>
          <w:tcPr>
            <w:tcW w:w="1701" w:type="dxa"/>
            <w:shd w:val="clear" w:color="auto" w:fill="auto"/>
          </w:tcPr>
          <w:p w14:paraId="4FF00DB6" w14:textId="77777777" w:rsidR="000834A0" w:rsidRPr="00266566" w:rsidRDefault="000834A0" w:rsidP="00616AA2">
            <w:pPr>
              <w:spacing w:before="40" w:after="120"/>
            </w:pPr>
            <w:r w:rsidRPr="00266566">
              <w:t>4 janvier 2014</w:t>
            </w:r>
          </w:p>
        </w:tc>
      </w:tr>
      <w:tr w:rsidR="000834A0" w:rsidRPr="00266566" w14:paraId="2D1FDD53" w14:textId="77777777" w:rsidTr="00616AA2">
        <w:tc>
          <w:tcPr>
            <w:tcW w:w="1750" w:type="dxa"/>
            <w:vMerge/>
            <w:shd w:val="clear" w:color="auto" w:fill="auto"/>
          </w:tcPr>
          <w:p w14:paraId="1DF35ADC" w14:textId="77777777" w:rsidR="000834A0" w:rsidRPr="00266566" w:rsidRDefault="000834A0" w:rsidP="00616AA2">
            <w:pPr>
              <w:spacing w:before="40" w:after="120"/>
              <w:ind w:right="113"/>
            </w:pPr>
          </w:p>
        </w:tc>
        <w:tc>
          <w:tcPr>
            <w:tcW w:w="3919" w:type="dxa"/>
            <w:shd w:val="clear" w:color="auto" w:fill="auto"/>
          </w:tcPr>
          <w:p w14:paraId="1BF16352" w14:textId="77777777" w:rsidR="000834A0" w:rsidRPr="00266566" w:rsidRDefault="000834A0" w:rsidP="00616AA2">
            <w:pPr>
              <w:spacing w:before="40" w:after="120"/>
              <w:ind w:right="113"/>
            </w:pPr>
            <w:r w:rsidRPr="00266566">
              <w:t>Vingt-quatrième rapport</w:t>
            </w:r>
          </w:p>
        </w:tc>
        <w:tc>
          <w:tcPr>
            <w:tcW w:w="1701" w:type="dxa"/>
            <w:shd w:val="clear" w:color="auto" w:fill="auto"/>
          </w:tcPr>
          <w:p w14:paraId="167BF983" w14:textId="77777777" w:rsidR="000834A0" w:rsidRPr="00266566" w:rsidRDefault="000834A0" w:rsidP="00616AA2">
            <w:pPr>
              <w:spacing w:before="40" w:after="120"/>
            </w:pPr>
            <w:r w:rsidRPr="00266566">
              <w:t>4 janvier 2016</w:t>
            </w:r>
          </w:p>
        </w:tc>
      </w:tr>
      <w:tr w:rsidR="000834A0" w:rsidRPr="00266566" w14:paraId="4BAD5369" w14:textId="77777777" w:rsidTr="00616AA2">
        <w:tc>
          <w:tcPr>
            <w:tcW w:w="1750" w:type="dxa"/>
            <w:vMerge/>
            <w:shd w:val="clear" w:color="auto" w:fill="auto"/>
          </w:tcPr>
          <w:p w14:paraId="3A7A7E9D" w14:textId="77777777" w:rsidR="000834A0" w:rsidRPr="00266566" w:rsidRDefault="000834A0" w:rsidP="00616AA2">
            <w:pPr>
              <w:spacing w:before="40" w:after="120"/>
              <w:ind w:right="113"/>
            </w:pPr>
          </w:p>
        </w:tc>
        <w:tc>
          <w:tcPr>
            <w:tcW w:w="3919" w:type="dxa"/>
            <w:shd w:val="clear" w:color="auto" w:fill="auto"/>
          </w:tcPr>
          <w:p w14:paraId="08580F20" w14:textId="77777777" w:rsidR="000834A0" w:rsidRPr="00266566" w:rsidRDefault="000834A0" w:rsidP="00616AA2">
            <w:pPr>
              <w:spacing w:before="40" w:after="120"/>
              <w:ind w:right="113"/>
            </w:pPr>
            <w:r w:rsidRPr="00266566">
              <w:t>Vingt-cinquième rapport</w:t>
            </w:r>
          </w:p>
        </w:tc>
        <w:tc>
          <w:tcPr>
            <w:tcW w:w="1701" w:type="dxa"/>
            <w:shd w:val="clear" w:color="auto" w:fill="auto"/>
          </w:tcPr>
          <w:p w14:paraId="3548FA0B" w14:textId="77777777" w:rsidR="000834A0" w:rsidRPr="00266566" w:rsidRDefault="000834A0" w:rsidP="00616AA2">
            <w:pPr>
              <w:spacing w:before="40" w:after="120"/>
            </w:pPr>
            <w:r w:rsidRPr="00266566">
              <w:t>4 janvier 2018</w:t>
            </w:r>
          </w:p>
        </w:tc>
      </w:tr>
      <w:tr w:rsidR="000834A0" w:rsidRPr="00266566" w14:paraId="65B2E33B" w14:textId="77777777" w:rsidTr="00616AA2">
        <w:tc>
          <w:tcPr>
            <w:tcW w:w="1750" w:type="dxa"/>
            <w:vMerge/>
            <w:shd w:val="clear" w:color="auto" w:fill="auto"/>
          </w:tcPr>
          <w:p w14:paraId="5365ADB3" w14:textId="77777777" w:rsidR="000834A0" w:rsidRPr="00266566" w:rsidRDefault="000834A0" w:rsidP="00616AA2">
            <w:pPr>
              <w:spacing w:before="40" w:after="120"/>
              <w:ind w:right="113"/>
            </w:pPr>
          </w:p>
        </w:tc>
        <w:tc>
          <w:tcPr>
            <w:tcW w:w="3919" w:type="dxa"/>
            <w:shd w:val="clear" w:color="auto" w:fill="auto"/>
          </w:tcPr>
          <w:p w14:paraId="7EC57B99" w14:textId="77777777" w:rsidR="000834A0" w:rsidRPr="00266566" w:rsidRDefault="000834A0" w:rsidP="00616AA2">
            <w:pPr>
              <w:spacing w:before="40" w:after="120"/>
              <w:ind w:right="113"/>
            </w:pPr>
            <w:r w:rsidRPr="00266566">
              <w:t>Vingt-sixième rapport</w:t>
            </w:r>
          </w:p>
        </w:tc>
        <w:tc>
          <w:tcPr>
            <w:tcW w:w="1701" w:type="dxa"/>
            <w:shd w:val="clear" w:color="auto" w:fill="auto"/>
          </w:tcPr>
          <w:p w14:paraId="79239909" w14:textId="77777777" w:rsidR="000834A0" w:rsidRPr="00266566" w:rsidRDefault="000834A0" w:rsidP="00616AA2">
            <w:pPr>
              <w:spacing w:before="40" w:after="120"/>
            </w:pPr>
            <w:r w:rsidRPr="00266566">
              <w:t>4 janvier 2020</w:t>
            </w:r>
          </w:p>
        </w:tc>
      </w:tr>
      <w:tr w:rsidR="00616AA2" w:rsidRPr="00266566" w14:paraId="2A09CD6A" w14:textId="77777777" w:rsidTr="00616AA2">
        <w:tc>
          <w:tcPr>
            <w:tcW w:w="1750" w:type="dxa"/>
            <w:shd w:val="clear" w:color="auto" w:fill="auto"/>
          </w:tcPr>
          <w:p w14:paraId="1AC43D1B" w14:textId="77777777" w:rsidR="00616AA2" w:rsidRPr="00266566" w:rsidRDefault="00616AA2" w:rsidP="00616AA2">
            <w:pPr>
              <w:spacing w:before="40" w:after="120"/>
              <w:ind w:right="113"/>
            </w:pPr>
            <w:r w:rsidRPr="00266566">
              <w:t>Oman</w:t>
            </w:r>
          </w:p>
        </w:tc>
        <w:tc>
          <w:tcPr>
            <w:tcW w:w="3919" w:type="dxa"/>
            <w:shd w:val="clear" w:color="auto" w:fill="auto"/>
          </w:tcPr>
          <w:p w14:paraId="7568F325" w14:textId="77777777" w:rsidR="00616AA2" w:rsidRPr="00266566" w:rsidRDefault="00616AA2" w:rsidP="00616AA2">
            <w:pPr>
              <w:spacing w:before="40" w:after="120"/>
              <w:ind w:right="113"/>
            </w:pPr>
            <w:r w:rsidRPr="00266566">
              <w:t>Rapport valant sixième à neuvième rapports</w:t>
            </w:r>
          </w:p>
        </w:tc>
        <w:tc>
          <w:tcPr>
            <w:tcW w:w="1701" w:type="dxa"/>
            <w:shd w:val="clear" w:color="auto" w:fill="auto"/>
          </w:tcPr>
          <w:p w14:paraId="5644D770" w14:textId="77777777" w:rsidR="00616AA2" w:rsidRPr="00266566" w:rsidRDefault="00616AA2" w:rsidP="00616AA2">
            <w:pPr>
              <w:spacing w:before="40" w:after="120"/>
            </w:pPr>
            <w:r w:rsidRPr="00266566">
              <w:t>2 janvier 2020</w:t>
            </w:r>
          </w:p>
        </w:tc>
      </w:tr>
      <w:tr w:rsidR="000834A0" w:rsidRPr="00266566" w14:paraId="771BB523" w14:textId="77777777" w:rsidTr="00616AA2">
        <w:tc>
          <w:tcPr>
            <w:tcW w:w="1750" w:type="dxa"/>
            <w:vMerge w:val="restart"/>
            <w:shd w:val="clear" w:color="auto" w:fill="auto"/>
          </w:tcPr>
          <w:p w14:paraId="551A1A4C" w14:textId="77777777" w:rsidR="000834A0" w:rsidRPr="00266566" w:rsidRDefault="000834A0" w:rsidP="00616AA2">
            <w:pPr>
              <w:keepNext/>
              <w:spacing w:before="40" w:after="120"/>
              <w:ind w:right="113"/>
            </w:pPr>
            <w:r w:rsidRPr="00266566">
              <w:t>Ouganda</w:t>
            </w:r>
          </w:p>
        </w:tc>
        <w:tc>
          <w:tcPr>
            <w:tcW w:w="3919" w:type="dxa"/>
            <w:shd w:val="clear" w:color="auto" w:fill="auto"/>
          </w:tcPr>
          <w:p w14:paraId="656FB7B0" w14:textId="77777777" w:rsidR="000834A0" w:rsidRPr="00266566" w:rsidRDefault="000834A0" w:rsidP="00616AA2">
            <w:pPr>
              <w:spacing w:before="40" w:after="120"/>
              <w:ind w:right="113"/>
            </w:pPr>
            <w:r w:rsidRPr="00266566">
              <w:t>Rapport valant onzième à treizième rapports</w:t>
            </w:r>
          </w:p>
        </w:tc>
        <w:tc>
          <w:tcPr>
            <w:tcW w:w="1701" w:type="dxa"/>
            <w:shd w:val="clear" w:color="auto" w:fill="auto"/>
          </w:tcPr>
          <w:p w14:paraId="09E6D23A" w14:textId="77777777" w:rsidR="000834A0" w:rsidRPr="00266566" w:rsidRDefault="000834A0" w:rsidP="00616AA2">
            <w:pPr>
              <w:spacing w:before="40" w:after="120"/>
            </w:pPr>
            <w:r w:rsidRPr="00266566">
              <w:t>21 décembre 2005</w:t>
            </w:r>
          </w:p>
        </w:tc>
      </w:tr>
      <w:tr w:rsidR="000834A0" w:rsidRPr="00266566" w14:paraId="5C81DF1E" w14:textId="77777777" w:rsidTr="00616AA2">
        <w:tc>
          <w:tcPr>
            <w:tcW w:w="1750" w:type="dxa"/>
            <w:vMerge/>
            <w:shd w:val="clear" w:color="auto" w:fill="auto"/>
          </w:tcPr>
          <w:p w14:paraId="7D00F726" w14:textId="77777777" w:rsidR="000834A0" w:rsidRPr="00266566" w:rsidRDefault="000834A0" w:rsidP="00616AA2">
            <w:pPr>
              <w:spacing w:before="40" w:after="120"/>
              <w:ind w:right="113"/>
            </w:pPr>
          </w:p>
        </w:tc>
        <w:tc>
          <w:tcPr>
            <w:tcW w:w="3919" w:type="dxa"/>
            <w:shd w:val="clear" w:color="auto" w:fill="auto"/>
          </w:tcPr>
          <w:p w14:paraId="29165B53" w14:textId="77777777" w:rsidR="000834A0" w:rsidRPr="00266566" w:rsidRDefault="000834A0" w:rsidP="00616AA2">
            <w:pPr>
              <w:spacing w:before="40" w:after="120"/>
              <w:ind w:right="113"/>
            </w:pPr>
            <w:r w:rsidRPr="00266566">
              <w:t>Quatorzième rapport</w:t>
            </w:r>
          </w:p>
        </w:tc>
        <w:tc>
          <w:tcPr>
            <w:tcW w:w="1701" w:type="dxa"/>
            <w:shd w:val="clear" w:color="auto" w:fill="auto"/>
          </w:tcPr>
          <w:p w14:paraId="59BA55FE" w14:textId="77777777" w:rsidR="000834A0" w:rsidRPr="00266566" w:rsidRDefault="000834A0" w:rsidP="00616AA2">
            <w:pPr>
              <w:spacing w:before="40" w:after="120"/>
            </w:pPr>
            <w:r w:rsidRPr="00266566">
              <w:t>21 décembre 2007</w:t>
            </w:r>
          </w:p>
        </w:tc>
      </w:tr>
      <w:tr w:rsidR="000834A0" w:rsidRPr="00266566" w14:paraId="72E46BE5" w14:textId="77777777" w:rsidTr="00616AA2">
        <w:tc>
          <w:tcPr>
            <w:tcW w:w="1750" w:type="dxa"/>
            <w:vMerge/>
            <w:shd w:val="clear" w:color="auto" w:fill="auto"/>
          </w:tcPr>
          <w:p w14:paraId="7D5966AC" w14:textId="77777777" w:rsidR="000834A0" w:rsidRPr="00266566" w:rsidRDefault="000834A0" w:rsidP="00616AA2">
            <w:pPr>
              <w:spacing w:before="40" w:after="120"/>
              <w:ind w:right="113"/>
            </w:pPr>
          </w:p>
        </w:tc>
        <w:tc>
          <w:tcPr>
            <w:tcW w:w="3919" w:type="dxa"/>
            <w:shd w:val="clear" w:color="auto" w:fill="auto"/>
          </w:tcPr>
          <w:p w14:paraId="69C4E073" w14:textId="77777777" w:rsidR="000834A0" w:rsidRPr="00266566" w:rsidRDefault="000834A0" w:rsidP="00616AA2">
            <w:pPr>
              <w:spacing w:before="40" w:after="120"/>
              <w:ind w:right="113"/>
            </w:pPr>
            <w:r w:rsidRPr="00266566">
              <w:t>Quinzième rapport</w:t>
            </w:r>
          </w:p>
        </w:tc>
        <w:tc>
          <w:tcPr>
            <w:tcW w:w="1701" w:type="dxa"/>
            <w:shd w:val="clear" w:color="auto" w:fill="auto"/>
          </w:tcPr>
          <w:p w14:paraId="40E3814E" w14:textId="77777777" w:rsidR="000834A0" w:rsidRPr="00266566" w:rsidRDefault="000834A0" w:rsidP="00616AA2">
            <w:pPr>
              <w:spacing w:before="40" w:after="120"/>
            </w:pPr>
            <w:r w:rsidRPr="00266566">
              <w:t>21 décembre 2009</w:t>
            </w:r>
          </w:p>
        </w:tc>
      </w:tr>
      <w:tr w:rsidR="000834A0" w:rsidRPr="00266566" w14:paraId="164B0F94" w14:textId="77777777" w:rsidTr="00616AA2">
        <w:tc>
          <w:tcPr>
            <w:tcW w:w="1750" w:type="dxa"/>
            <w:vMerge/>
            <w:shd w:val="clear" w:color="auto" w:fill="auto"/>
          </w:tcPr>
          <w:p w14:paraId="400C12DF" w14:textId="77777777" w:rsidR="000834A0" w:rsidRPr="00266566" w:rsidRDefault="000834A0" w:rsidP="00616AA2">
            <w:pPr>
              <w:spacing w:before="40" w:after="120"/>
              <w:ind w:right="113"/>
            </w:pPr>
          </w:p>
        </w:tc>
        <w:tc>
          <w:tcPr>
            <w:tcW w:w="3919" w:type="dxa"/>
            <w:shd w:val="clear" w:color="auto" w:fill="auto"/>
          </w:tcPr>
          <w:p w14:paraId="2A3CD765" w14:textId="77777777" w:rsidR="000834A0" w:rsidRPr="00266566" w:rsidRDefault="000834A0" w:rsidP="00616AA2">
            <w:pPr>
              <w:spacing w:before="40" w:after="120"/>
              <w:ind w:right="113"/>
            </w:pPr>
            <w:r w:rsidRPr="00266566">
              <w:t>Seizième rapport</w:t>
            </w:r>
          </w:p>
        </w:tc>
        <w:tc>
          <w:tcPr>
            <w:tcW w:w="1701" w:type="dxa"/>
            <w:shd w:val="clear" w:color="auto" w:fill="auto"/>
          </w:tcPr>
          <w:p w14:paraId="7B20041F" w14:textId="77777777" w:rsidR="000834A0" w:rsidRPr="00266566" w:rsidRDefault="000834A0" w:rsidP="00616AA2">
            <w:pPr>
              <w:spacing w:before="40" w:after="120"/>
            </w:pPr>
            <w:r w:rsidRPr="00266566">
              <w:t>21 décembre 2011</w:t>
            </w:r>
          </w:p>
        </w:tc>
      </w:tr>
      <w:tr w:rsidR="000834A0" w:rsidRPr="00266566" w14:paraId="35A03D59" w14:textId="77777777" w:rsidTr="00616AA2">
        <w:tc>
          <w:tcPr>
            <w:tcW w:w="1750" w:type="dxa"/>
            <w:vMerge/>
            <w:shd w:val="clear" w:color="auto" w:fill="auto"/>
          </w:tcPr>
          <w:p w14:paraId="58A14D0C" w14:textId="77777777" w:rsidR="000834A0" w:rsidRPr="00266566" w:rsidRDefault="000834A0" w:rsidP="00616AA2">
            <w:pPr>
              <w:spacing w:before="40" w:after="120"/>
              <w:ind w:right="113"/>
            </w:pPr>
          </w:p>
        </w:tc>
        <w:tc>
          <w:tcPr>
            <w:tcW w:w="3919" w:type="dxa"/>
            <w:shd w:val="clear" w:color="auto" w:fill="auto"/>
          </w:tcPr>
          <w:p w14:paraId="3F15AC9C" w14:textId="77777777" w:rsidR="000834A0" w:rsidRPr="00266566" w:rsidRDefault="000834A0" w:rsidP="00616AA2">
            <w:pPr>
              <w:spacing w:before="40" w:after="120"/>
              <w:ind w:right="113"/>
            </w:pPr>
            <w:r w:rsidRPr="00266566">
              <w:t>Dix-septième rapport</w:t>
            </w:r>
          </w:p>
        </w:tc>
        <w:tc>
          <w:tcPr>
            <w:tcW w:w="1701" w:type="dxa"/>
            <w:shd w:val="clear" w:color="auto" w:fill="auto"/>
          </w:tcPr>
          <w:p w14:paraId="3D8BC20D" w14:textId="77777777" w:rsidR="000834A0" w:rsidRPr="00266566" w:rsidRDefault="000834A0" w:rsidP="00616AA2">
            <w:pPr>
              <w:spacing w:before="40" w:after="120"/>
            </w:pPr>
            <w:r w:rsidRPr="00266566">
              <w:t>21 décembre 2013</w:t>
            </w:r>
          </w:p>
        </w:tc>
      </w:tr>
      <w:tr w:rsidR="000834A0" w:rsidRPr="00266566" w14:paraId="4F4A5FE0" w14:textId="77777777" w:rsidTr="00616AA2">
        <w:tc>
          <w:tcPr>
            <w:tcW w:w="1750" w:type="dxa"/>
            <w:vMerge/>
            <w:shd w:val="clear" w:color="auto" w:fill="auto"/>
          </w:tcPr>
          <w:p w14:paraId="5F5E43E4" w14:textId="77777777" w:rsidR="000834A0" w:rsidRPr="00266566" w:rsidRDefault="000834A0" w:rsidP="00616AA2">
            <w:pPr>
              <w:spacing w:before="40" w:after="120"/>
              <w:ind w:right="113"/>
            </w:pPr>
          </w:p>
        </w:tc>
        <w:tc>
          <w:tcPr>
            <w:tcW w:w="3919" w:type="dxa"/>
            <w:shd w:val="clear" w:color="auto" w:fill="auto"/>
          </w:tcPr>
          <w:p w14:paraId="3E5F6363" w14:textId="77777777" w:rsidR="000834A0" w:rsidRPr="00266566" w:rsidRDefault="000834A0" w:rsidP="00616AA2">
            <w:pPr>
              <w:spacing w:before="40" w:after="120"/>
              <w:ind w:right="113"/>
            </w:pPr>
            <w:r w:rsidRPr="00266566">
              <w:t>Dix-huitième rapport</w:t>
            </w:r>
          </w:p>
        </w:tc>
        <w:tc>
          <w:tcPr>
            <w:tcW w:w="1701" w:type="dxa"/>
            <w:shd w:val="clear" w:color="auto" w:fill="auto"/>
          </w:tcPr>
          <w:p w14:paraId="6C749378" w14:textId="77777777" w:rsidR="000834A0" w:rsidRPr="00266566" w:rsidRDefault="000834A0" w:rsidP="00616AA2">
            <w:pPr>
              <w:spacing w:before="40" w:after="120"/>
            </w:pPr>
            <w:r w:rsidRPr="00266566">
              <w:t>21 décembre 2015</w:t>
            </w:r>
          </w:p>
        </w:tc>
      </w:tr>
      <w:tr w:rsidR="000834A0" w:rsidRPr="00266566" w14:paraId="26D3FB99" w14:textId="77777777" w:rsidTr="00616AA2">
        <w:tc>
          <w:tcPr>
            <w:tcW w:w="1750" w:type="dxa"/>
            <w:vMerge/>
            <w:shd w:val="clear" w:color="auto" w:fill="auto"/>
          </w:tcPr>
          <w:p w14:paraId="734CE2D2" w14:textId="77777777" w:rsidR="000834A0" w:rsidRPr="00266566" w:rsidRDefault="000834A0" w:rsidP="00616AA2">
            <w:pPr>
              <w:spacing w:before="40" w:after="120"/>
              <w:ind w:right="113"/>
            </w:pPr>
          </w:p>
        </w:tc>
        <w:tc>
          <w:tcPr>
            <w:tcW w:w="3919" w:type="dxa"/>
            <w:shd w:val="clear" w:color="auto" w:fill="auto"/>
          </w:tcPr>
          <w:p w14:paraId="67A6994F" w14:textId="77777777" w:rsidR="000834A0" w:rsidRPr="00266566" w:rsidRDefault="000834A0" w:rsidP="00616AA2">
            <w:pPr>
              <w:spacing w:before="40" w:after="120"/>
              <w:ind w:right="113"/>
            </w:pPr>
            <w:r w:rsidRPr="00266566">
              <w:t>Dix-neuvième rapport</w:t>
            </w:r>
          </w:p>
        </w:tc>
        <w:tc>
          <w:tcPr>
            <w:tcW w:w="1701" w:type="dxa"/>
            <w:shd w:val="clear" w:color="auto" w:fill="auto"/>
          </w:tcPr>
          <w:p w14:paraId="7D5451D3" w14:textId="77777777" w:rsidR="000834A0" w:rsidRPr="00266566" w:rsidRDefault="000834A0" w:rsidP="00616AA2">
            <w:pPr>
              <w:spacing w:before="40" w:after="120"/>
            </w:pPr>
            <w:r w:rsidRPr="00266566">
              <w:t>21 décembre 2017</w:t>
            </w:r>
          </w:p>
        </w:tc>
      </w:tr>
      <w:tr w:rsidR="000834A0" w:rsidRPr="00266566" w14:paraId="7D592AD2" w14:textId="77777777" w:rsidTr="00616AA2">
        <w:tc>
          <w:tcPr>
            <w:tcW w:w="1750" w:type="dxa"/>
            <w:vMerge/>
            <w:shd w:val="clear" w:color="auto" w:fill="auto"/>
          </w:tcPr>
          <w:p w14:paraId="2D67DE72" w14:textId="77777777" w:rsidR="000834A0" w:rsidRPr="00266566" w:rsidRDefault="000834A0" w:rsidP="00616AA2">
            <w:pPr>
              <w:spacing w:before="40" w:after="120"/>
              <w:ind w:right="113"/>
            </w:pPr>
          </w:p>
        </w:tc>
        <w:tc>
          <w:tcPr>
            <w:tcW w:w="3919" w:type="dxa"/>
            <w:shd w:val="clear" w:color="auto" w:fill="auto"/>
          </w:tcPr>
          <w:p w14:paraId="04CD884B" w14:textId="77777777" w:rsidR="000834A0" w:rsidRPr="00266566" w:rsidRDefault="000834A0" w:rsidP="00616AA2">
            <w:pPr>
              <w:spacing w:before="40" w:after="120"/>
              <w:ind w:right="113"/>
            </w:pPr>
            <w:r w:rsidRPr="00266566">
              <w:t>Vingtième rapport</w:t>
            </w:r>
          </w:p>
        </w:tc>
        <w:tc>
          <w:tcPr>
            <w:tcW w:w="1701" w:type="dxa"/>
            <w:shd w:val="clear" w:color="auto" w:fill="auto"/>
          </w:tcPr>
          <w:p w14:paraId="5BF266A8" w14:textId="77777777" w:rsidR="000834A0" w:rsidRPr="00266566" w:rsidRDefault="000834A0" w:rsidP="00616AA2">
            <w:pPr>
              <w:spacing w:before="40" w:after="120"/>
            </w:pPr>
            <w:r w:rsidRPr="00266566">
              <w:t>21 décembre 2019</w:t>
            </w:r>
          </w:p>
        </w:tc>
      </w:tr>
      <w:tr w:rsidR="00616AA2" w:rsidRPr="00266566" w14:paraId="4530FAC3" w14:textId="77777777" w:rsidTr="00616AA2">
        <w:tc>
          <w:tcPr>
            <w:tcW w:w="1750" w:type="dxa"/>
            <w:shd w:val="clear" w:color="auto" w:fill="auto"/>
          </w:tcPr>
          <w:p w14:paraId="60CCBACA" w14:textId="77777777" w:rsidR="00616AA2" w:rsidRPr="00266566" w:rsidRDefault="00616AA2" w:rsidP="00616AA2">
            <w:pPr>
              <w:spacing w:before="40" w:after="120"/>
              <w:ind w:right="113"/>
            </w:pPr>
            <w:r w:rsidRPr="00266566">
              <w:t>Pakistan</w:t>
            </w:r>
          </w:p>
        </w:tc>
        <w:tc>
          <w:tcPr>
            <w:tcW w:w="3919" w:type="dxa"/>
            <w:shd w:val="clear" w:color="auto" w:fill="auto"/>
          </w:tcPr>
          <w:p w14:paraId="2926C501" w14:textId="77777777" w:rsidR="00616AA2" w:rsidRPr="00266566" w:rsidRDefault="00616AA2" w:rsidP="00616AA2">
            <w:pPr>
              <w:spacing w:before="40" w:after="120"/>
              <w:ind w:right="113"/>
            </w:pPr>
            <w:r w:rsidRPr="00266566">
              <w:t>Rapport valant vingt-quatrième à vingt</w:t>
            </w:r>
            <w:r w:rsidRPr="00266566">
              <w:noBreakHyphen/>
              <w:t>sixième rapports</w:t>
            </w:r>
          </w:p>
        </w:tc>
        <w:tc>
          <w:tcPr>
            <w:tcW w:w="1701" w:type="dxa"/>
            <w:shd w:val="clear" w:color="auto" w:fill="auto"/>
          </w:tcPr>
          <w:p w14:paraId="4F60873C" w14:textId="77777777" w:rsidR="00616AA2" w:rsidRPr="00266566" w:rsidRDefault="00616AA2" w:rsidP="00616AA2">
            <w:pPr>
              <w:spacing w:before="40" w:after="120"/>
            </w:pPr>
            <w:r w:rsidRPr="00266566">
              <w:t>4 janvier 2020</w:t>
            </w:r>
          </w:p>
        </w:tc>
      </w:tr>
      <w:tr w:rsidR="000834A0" w:rsidRPr="00266566" w14:paraId="0C9BE698" w14:textId="77777777" w:rsidTr="00616AA2">
        <w:tc>
          <w:tcPr>
            <w:tcW w:w="1750" w:type="dxa"/>
            <w:vMerge w:val="restart"/>
            <w:shd w:val="clear" w:color="auto" w:fill="auto"/>
          </w:tcPr>
          <w:p w14:paraId="0310EF3F" w14:textId="77777777" w:rsidR="000834A0" w:rsidRPr="00266566" w:rsidRDefault="000834A0" w:rsidP="00616AA2">
            <w:pPr>
              <w:spacing w:before="40" w:after="120"/>
              <w:ind w:right="113"/>
            </w:pPr>
            <w:r w:rsidRPr="00266566">
              <w:t>Panama</w:t>
            </w:r>
          </w:p>
        </w:tc>
        <w:tc>
          <w:tcPr>
            <w:tcW w:w="3919" w:type="dxa"/>
            <w:shd w:val="clear" w:color="auto" w:fill="auto"/>
          </w:tcPr>
          <w:p w14:paraId="3BB706A6" w14:textId="77777777" w:rsidR="000834A0" w:rsidRPr="00266566" w:rsidRDefault="000834A0" w:rsidP="00616AA2">
            <w:pPr>
              <w:spacing w:before="40" w:after="120"/>
              <w:ind w:right="113"/>
            </w:pPr>
            <w:r w:rsidRPr="00266566">
              <w:t>Rapport valant vingt et unième à vingt</w:t>
            </w:r>
            <w:r w:rsidRPr="00266566">
              <w:noBreakHyphen/>
              <w:t>troisième rapports</w:t>
            </w:r>
          </w:p>
        </w:tc>
        <w:tc>
          <w:tcPr>
            <w:tcW w:w="1701" w:type="dxa"/>
            <w:shd w:val="clear" w:color="auto" w:fill="auto"/>
          </w:tcPr>
          <w:p w14:paraId="7786E213" w14:textId="77777777" w:rsidR="000834A0" w:rsidRPr="00266566" w:rsidRDefault="000834A0" w:rsidP="00616AA2">
            <w:pPr>
              <w:spacing w:before="40" w:after="120"/>
            </w:pPr>
            <w:r w:rsidRPr="00266566">
              <w:t>4 janvier 2013</w:t>
            </w:r>
          </w:p>
        </w:tc>
      </w:tr>
      <w:tr w:rsidR="000834A0" w:rsidRPr="00266566" w14:paraId="5069261E" w14:textId="77777777" w:rsidTr="00616AA2">
        <w:tc>
          <w:tcPr>
            <w:tcW w:w="1750" w:type="dxa"/>
            <w:vMerge/>
            <w:shd w:val="clear" w:color="auto" w:fill="auto"/>
          </w:tcPr>
          <w:p w14:paraId="53EA1A14" w14:textId="77777777" w:rsidR="000834A0" w:rsidRPr="00266566" w:rsidRDefault="000834A0" w:rsidP="00616AA2">
            <w:pPr>
              <w:spacing w:before="40" w:after="120"/>
              <w:ind w:right="113"/>
            </w:pPr>
          </w:p>
        </w:tc>
        <w:tc>
          <w:tcPr>
            <w:tcW w:w="3919" w:type="dxa"/>
            <w:shd w:val="clear" w:color="auto" w:fill="auto"/>
          </w:tcPr>
          <w:p w14:paraId="56F74855" w14:textId="77777777" w:rsidR="000834A0" w:rsidRPr="00266566" w:rsidRDefault="000834A0" w:rsidP="00616AA2">
            <w:pPr>
              <w:spacing w:before="40" w:after="120"/>
              <w:ind w:right="113"/>
            </w:pPr>
            <w:r w:rsidRPr="00266566">
              <w:t>Vingt-quatrième rapport</w:t>
            </w:r>
          </w:p>
        </w:tc>
        <w:tc>
          <w:tcPr>
            <w:tcW w:w="1701" w:type="dxa"/>
            <w:shd w:val="clear" w:color="auto" w:fill="auto"/>
          </w:tcPr>
          <w:p w14:paraId="679EC143" w14:textId="77777777" w:rsidR="000834A0" w:rsidRPr="00266566" w:rsidRDefault="000834A0" w:rsidP="00616AA2">
            <w:pPr>
              <w:spacing w:before="40" w:after="120"/>
            </w:pPr>
            <w:r w:rsidRPr="00266566">
              <w:t>4 janvier 2015</w:t>
            </w:r>
          </w:p>
        </w:tc>
      </w:tr>
      <w:tr w:rsidR="000834A0" w:rsidRPr="00266566" w14:paraId="560C47E8" w14:textId="77777777" w:rsidTr="00616AA2">
        <w:tc>
          <w:tcPr>
            <w:tcW w:w="1750" w:type="dxa"/>
            <w:vMerge/>
            <w:shd w:val="clear" w:color="auto" w:fill="auto"/>
          </w:tcPr>
          <w:p w14:paraId="6CE8339F" w14:textId="77777777" w:rsidR="000834A0" w:rsidRPr="00266566" w:rsidRDefault="000834A0" w:rsidP="00616AA2">
            <w:pPr>
              <w:spacing w:before="40" w:after="120"/>
              <w:ind w:right="113"/>
            </w:pPr>
          </w:p>
        </w:tc>
        <w:tc>
          <w:tcPr>
            <w:tcW w:w="3919" w:type="dxa"/>
            <w:shd w:val="clear" w:color="auto" w:fill="auto"/>
          </w:tcPr>
          <w:p w14:paraId="23115C17" w14:textId="77777777" w:rsidR="000834A0" w:rsidRPr="00266566" w:rsidRDefault="000834A0" w:rsidP="00616AA2">
            <w:pPr>
              <w:spacing w:before="40" w:after="120"/>
              <w:ind w:right="113"/>
            </w:pPr>
            <w:r w:rsidRPr="00266566">
              <w:t>Vingt-cinquième rapport</w:t>
            </w:r>
          </w:p>
        </w:tc>
        <w:tc>
          <w:tcPr>
            <w:tcW w:w="1701" w:type="dxa"/>
            <w:shd w:val="clear" w:color="auto" w:fill="auto"/>
          </w:tcPr>
          <w:p w14:paraId="6C06A59C" w14:textId="77777777" w:rsidR="000834A0" w:rsidRPr="00266566" w:rsidRDefault="000834A0" w:rsidP="00616AA2">
            <w:pPr>
              <w:spacing w:before="40" w:after="120"/>
            </w:pPr>
            <w:r w:rsidRPr="00266566">
              <w:t>4 janvier 2017</w:t>
            </w:r>
          </w:p>
        </w:tc>
      </w:tr>
      <w:tr w:rsidR="000834A0" w:rsidRPr="00266566" w14:paraId="165D02E8" w14:textId="77777777" w:rsidTr="00616AA2">
        <w:tc>
          <w:tcPr>
            <w:tcW w:w="1750" w:type="dxa"/>
            <w:vMerge/>
            <w:shd w:val="clear" w:color="auto" w:fill="auto"/>
          </w:tcPr>
          <w:p w14:paraId="302F8166" w14:textId="77777777" w:rsidR="000834A0" w:rsidRPr="00266566" w:rsidRDefault="000834A0" w:rsidP="00616AA2">
            <w:pPr>
              <w:spacing w:before="40" w:after="120"/>
              <w:ind w:right="113"/>
            </w:pPr>
          </w:p>
        </w:tc>
        <w:tc>
          <w:tcPr>
            <w:tcW w:w="3919" w:type="dxa"/>
            <w:shd w:val="clear" w:color="auto" w:fill="auto"/>
          </w:tcPr>
          <w:p w14:paraId="2983F209" w14:textId="77777777" w:rsidR="000834A0" w:rsidRPr="00266566" w:rsidRDefault="000834A0" w:rsidP="00616AA2">
            <w:pPr>
              <w:spacing w:before="40" w:after="120"/>
              <w:ind w:right="113"/>
            </w:pPr>
            <w:r w:rsidRPr="00266566">
              <w:t>Vingt-sixième rapport</w:t>
            </w:r>
          </w:p>
        </w:tc>
        <w:tc>
          <w:tcPr>
            <w:tcW w:w="1701" w:type="dxa"/>
            <w:shd w:val="clear" w:color="auto" w:fill="auto"/>
          </w:tcPr>
          <w:p w14:paraId="45E8FDCA" w14:textId="77777777" w:rsidR="000834A0" w:rsidRPr="00266566" w:rsidRDefault="000834A0" w:rsidP="00616AA2">
            <w:pPr>
              <w:spacing w:before="40" w:after="120"/>
            </w:pPr>
            <w:r w:rsidRPr="00266566">
              <w:t>4 janvier 2019</w:t>
            </w:r>
          </w:p>
        </w:tc>
      </w:tr>
      <w:tr w:rsidR="000834A0" w:rsidRPr="00266566" w14:paraId="759B3908" w14:textId="77777777" w:rsidTr="00616AA2">
        <w:tc>
          <w:tcPr>
            <w:tcW w:w="1750" w:type="dxa"/>
            <w:vMerge/>
            <w:shd w:val="clear" w:color="auto" w:fill="auto"/>
          </w:tcPr>
          <w:p w14:paraId="09452D91" w14:textId="77777777" w:rsidR="000834A0" w:rsidRPr="00266566" w:rsidRDefault="000834A0" w:rsidP="00616AA2">
            <w:pPr>
              <w:spacing w:before="40" w:after="120"/>
              <w:ind w:right="113"/>
            </w:pPr>
          </w:p>
        </w:tc>
        <w:tc>
          <w:tcPr>
            <w:tcW w:w="3919" w:type="dxa"/>
            <w:shd w:val="clear" w:color="auto" w:fill="auto"/>
          </w:tcPr>
          <w:p w14:paraId="3DF1B864" w14:textId="77777777" w:rsidR="000834A0" w:rsidRPr="00266566" w:rsidRDefault="000834A0" w:rsidP="00616AA2">
            <w:pPr>
              <w:spacing w:before="40" w:after="120"/>
              <w:ind w:right="113"/>
            </w:pPr>
            <w:r w:rsidRPr="00266566">
              <w:t>Vingt-septième rapport</w:t>
            </w:r>
          </w:p>
        </w:tc>
        <w:tc>
          <w:tcPr>
            <w:tcW w:w="1701" w:type="dxa"/>
            <w:shd w:val="clear" w:color="auto" w:fill="auto"/>
          </w:tcPr>
          <w:p w14:paraId="7D3BAE50" w14:textId="77777777" w:rsidR="000834A0" w:rsidRPr="00266566" w:rsidRDefault="000834A0" w:rsidP="00616AA2">
            <w:pPr>
              <w:spacing w:before="40" w:after="120"/>
            </w:pPr>
            <w:r w:rsidRPr="00266566">
              <w:t>4 janvier 2021</w:t>
            </w:r>
          </w:p>
        </w:tc>
      </w:tr>
      <w:tr w:rsidR="000834A0" w:rsidRPr="00266566" w14:paraId="6CD0B684" w14:textId="77777777" w:rsidTr="00616AA2">
        <w:trPr>
          <w:cantSplit/>
        </w:trPr>
        <w:tc>
          <w:tcPr>
            <w:tcW w:w="1750" w:type="dxa"/>
            <w:vMerge w:val="restart"/>
            <w:shd w:val="clear" w:color="auto" w:fill="auto"/>
          </w:tcPr>
          <w:p w14:paraId="5EE7DF6A" w14:textId="77777777" w:rsidR="000834A0" w:rsidRPr="00266566" w:rsidRDefault="000834A0" w:rsidP="00616AA2">
            <w:pPr>
              <w:spacing w:before="40" w:after="120"/>
              <w:ind w:right="113"/>
            </w:pPr>
            <w:r w:rsidRPr="00266566">
              <w:t>Papouasie-</w:t>
            </w:r>
            <w:r w:rsidRPr="00266566">
              <w:br/>
              <w:t>Nouvelle-Guinée</w:t>
            </w:r>
          </w:p>
        </w:tc>
        <w:tc>
          <w:tcPr>
            <w:tcW w:w="3919" w:type="dxa"/>
            <w:shd w:val="clear" w:color="auto" w:fill="auto"/>
          </w:tcPr>
          <w:p w14:paraId="0072DAED" w14:textId="77777777" w:rsidR="000834A0" w:rsidRPr="00266566" w:rsidRDefault="000834A0" w:rsidP="00616AA2">
            <w:pPr>
              <w:spacing w:before="40" w:after="120"/>
              <w:ind w:right="113"/>
            </w:pPr>
            <w:r w:rsidRPr="00266566">
              <w:t>Deuxième rapport</w:t>
            </w:r>
          </w:p>
        </w:tc>
        <w:tc>
          <w:tcPr>
            <w:tcW w:w="1701" w:type="dxa"/>
            <w:shd w:val="clear" w:color="auto" w:fill="auto"/>
          </w:tcPr>
          <w:p w14:paraId="51455B69" w14:textId="77777777" w:rsidR="000834A0" w:rsidRPr="00266566" w:rsidRDefault="000834A0" w:rsidP="00616AA2">
            <w:pPr>
              <w:spacing w:before="40" w:after="120"/>
            </w:pPr>
            <w:r w:rsidRPr="00266566">
              <w:t>26 février 1985</w:t>
            </w:r>
          </w:p>
        </w:tc>
      </w:tr>
      <w:tr w:rsidR="000834A0" w:rsidRPr="00266566" w14:paraId="1C7399B2" w14:textId="77777777" w:rsidTr="00616AA2">
        <w:tc>
          <w:tcPr>
            <w:tcW w:w="1750" w:type="dxa"/>
            <w:vMerge/>
            <w:shd w:val="clear" w:color="auto" w:fill="auto"/>
          </w:tcPr>
          <w:p w14:paraId="1DF6D66C" w14:textId="77777777" w:rsidR="000834A0" w:rsidRPr="00266566" w:rsidRDefault="000834A0" w:rsidP="00616AA2">
            <w:pPr>
              <w:spacing w:before="40" w:after="120"/>
              <w:ind w:right="113"/>
            </w:pPr>
          </w:p>
        </w:tc>
        <w:tc>
          <w:tcPr>
            <w:tcW w:w="3919" w:type="dxa"/>
            <w:shd w:val="clear" w:color="auto" w:fill="auto"/>
          </w:tcPr>
          <w:p w14:paraId="218CB970" w14:textId="77777777" w:rsidR="000834A0" w:rsidRPr="00266566" w:rsidRDefault="000834A0" w:rsidP="00616AA2">
            <w:pPr>
              <w:spacing w:before="40" w:after="120"/>
              <w:ind w:right="113"/>
            </w:pPr>
            <w:r w:rsidRPr="00266566">
              <w:t>Troisième rapport</w:t>
            </w:r>
          </w:p>
        </w:tc>
        <w:tc>
          <w:tcPr>
            <w:tcW w:w="1701" w:type="dxa"/>
            <w:shd w:val="clear" w:color="auto" w:fill="auto"/>
          </w:tcPr>
          <w:p w14:paraId="2EB2CD1D" w14:textId="77777777" w:rsidR="000834A0" w:rsidRPr="00266566" w:rsidRDefault="000834A0" w:rsidP="00616AA2">
            <w:pPr>
              <w:spacing w:before="40" w:after="120"/>
            </w:pPr>
            <w:r w:rsidRPr="00266566">
              <w:t>26 février 1987</w:t>
            </w:r>
          </w:p>
        </w:tc>
      </w:tr>
      <w:tr w:rsidR="000834A0" w:rsidRPr="00266566" w14:paraId="64704CFD" w14:textId="77777777" w:rsidTr="00616AA2">
        <w:tc>
          <w:tcPr>
            <w:tcW w:w="1750" w:type="dxa"/>
            <w:vMerge/>
            <w:shd w:val="clear" w:color="auto" w:fill="auto"/>
          </w:tcPr>
          <w:p w14:paraId="19DBF212" w14:textId="77777777" w:rsidR="000834A0" w:rsidRPr="00266566" w:rsidRDefault="000834A0" w:rsidP="00616AA2">
            <w:pPr>
              <w:spacing w:before="40" w:after="120"/>
              <w:ind w:right="113"/>
            </w:pPr>
          </w:p>
        </w:tc>
        <w:tc>
          <w:tcPr>
            <w:tcW w:w="3919" w:type="dxa"/>
            <w:shd w:val="clear" w:color="auto" w:fill="auto"/>
          </w:tcPr>
          <w:p w14:paraId="25E25D0E" w14:textId="77777777" w:rsidR="000834A0" w:rsidRPr="00266566" w:rsidRDefault="000834A0" w:rsidP="00616AA2">
            <w:pPr>
              <w:spacing w:before="40" w:after="120"/>
              <w:ind w:right="113"/>
            </w:pPr>
            <w:r w:rsidRPr="00266566">
              <w:t>Quatrième rapport</w:t>
            </w:r>
          </w:p>
        </w:tc>
        <w:tc>
          <w:tcPr>
            <w:tcW w:w="1701" w:type="dxa"/>
            <w:shd w:val="clear" w:color="auto" w:fill="auto"/>
          </w:tcPr>
          <w:p w14:paraId="7818A49F" w14:textId="77777777" w:rsidR="000834A0" w:rsidRPr="00266566" w:rsidRDefault="000834A0" w:rsidP="00616AA2">
            <w:pPr>
              <w:spacing w:before="40" w:after="120"/>
            </w:pPr>
            <w:r w:rsidRPr="00266566">
              <w:t>26 février 1989</w:t>
            </w:r>
          </w:p>
        </w:tc>
      </w:tr>
      <w:tr w:rsidR="000834A0" w:rsidRPr="00266566" w14:paraId="2D6B03B8" w14:textId="77777777" w:rsidTr="00616AA2">
        <w:tc>
          <w:tcPr>
            <w:tcW w:w="1750" w:type="dxa"/>
            <w:vMerge/>
            <w:shd w:val="clear" w:color="auto" w:fill="auto"/>
          </w:tcPr>
          <w:p w14:paraId="43466F09" w14:textId="77777777" w:rsidR="000834A0" w:rsidRPr="00266566" w:rsidRDefault="000834A0" w:rsidP="00616AA2">
            <w:pPr>
              <w:spacing w:before="40" w:after="120"/>
              <w:ind w:right="113"/>
            </w:pPr>
          </w:p>
        </w:tc>
        <w:tc>
          <w:tcPr>
            <w:tcW w:w="3919" w:type="dxa"/>
            <w:shd w:val="clear" w:color="auto" w:fill="auto"/>
          </w:tcPr>
          <w:p w14:paraId="001E800B" w14:textId="77777777" w:rsidR="000834A0" w:rsidRPr="00266566" w:rsidRDefault="000834A0" w:rsidP="00616AA2">
            <w:pPr>
              <w:spacing w:before="40" w:after="120"/>
              <w:ind w:right="113"/>
            </w:pPr>
            <w:r w:rsidRPr="00266566">
              <w:t>Cinquième rapport</w:t>
            </w:r>
          </w:p>
        </w:tc>
        <w:tc>
          <w:tcPr>
            <w:tcW w:w="1701" w:type="dxa"/>
            <w:shd w:val="clear" w:color="auto" w:fill="auto"/>
          </w:tcPr>
          <w:p w14:paraId="2D22DC52" w14:textId="77777777" w:rsidR="000834A0" w:rsidRPr="00266566" w:rsidRDefault="000834A0" w:rsidP="00616AA2">
            <w:pPr>
              <w:spacing w:before="40" w:after="120"/>
            </w:pPr>
            <w:r w:rsidRPr="00266566">
              <w:t>26 février 1991</w:t>
            </w:r>
          </w:p>
        </w:tc>
      </w:tr>
      <w:tr w:rsidR="000834A0" w:rsidRPr="00266566" w14:paraId="0001FB25" w14:textId="77777777" w:rsidTr="00616AA2">
        <w:tc>
          <w:tcPr>
            <w:tcW w:w="1750" w:type="dxa"/>
            <w:vMerge/>
            <w:shd w:val="clear" w:color="auto" w:fill="auto"/>
          </w:tcPr>
          <w:p w14:paraId="7D7A681B" w14:textId="77777777" w:rsidR="000834A0" w:rsidRPr="00266566" w:rsidRDefault="000834A0" w:rsidP="00616AA2">
            <w:pPr>
              <w:spacing w:before="40" w:after="120"/>
              <w:ind w:right="113"/>
            </w:pPr>
          </w:p>
        </w:tc>
        <w:tc>
          <w:tcPr>
            <w:tcW w:w="3919" w:type="dxa"/>
            <w:shd w:val="clear" w:color="auto" w:fill="auto"/>
          </w:tcPr>
          <w:p w14:paraId="5BF8D1D6" w14:textId="77777777" w:rsidR="000834A0" w:rsidRPr="00266566" w:rsidRDefault="000834A0" w:rsidP="00616AA2">
            <w:pPr>
              <w:spacing w:before="40" w:after="120"/>
              <w:ind w:right="113"/>
            </w:pPr>
            <w:r w:rsidRPr="00266566">
              <w:t>Sixième rapport</w:t>
            </w:r>
          </w:p>
        </w:tc>
        <w:tc>
          <w:tcPr>
            <w:tcW w:w="1701" w:type="dxa"/>
            <w:shd w:val="clear" w:color="auto" w:fill="auto"/>
          </w:tcPr>
          <w:p w14:paraId="7396ECA9" w14:textId="77777777" w:rsidR="000834A0" w:rsidRPr="00266566" w:rsidRDefault="000834A0" w:rsidP="00616AA2">
            <w:pPr>
              <w:spacing w:before="40" w:after="120"/>
            </w:pPr>
            <w:r w:rsidRPr="00266566">
              <w:t>26 février 1993</w:t>
            </w:r>
          </w:p>
        </w:tc>
      </w:tr>
      <w:tr w:rsidR="000834A0" w:rsidRPr="00266566" w14:paraId="0510565B" w14:textId="77777777" w:rsidTr="00616AA2">
        <w:tc>
          <w:tcPr>
            <w:tcW w:w="1750" w:type="dxa"/>
            <w:vMerge/>
            <w:shd w:val="clear" w:color="auto" w:fill="auto"/>
          </w:tcPr>
          <w:p w14:paraId="670C75B5" w14:textId="77777777" w:rsidR="000834A0" w:rsidRPr="00266566" w:rsidRDefault="000834A0" w:rsidP="00616AA2">
            <w:pPr>
              <w:spacing w:before="40" w:after="120"/>
              <w:ind w:right="113"/>
            </w:pPr>
          </w:p>
        </w:tc>
        <w:tc>
          <w:tcPr>
            <w:tcW w:w="3919" w:type="dxa"/>
            <w:shd w:val="clear" w:color="auto" w:fill="auto"/>
          </w:tcPr>
          <w:p w14:paraId="640C9498" w14:textId="77777777" w:rsidR="000834A0" w:rsidRPr="00266566" w:rsidRDefault="000834A0" w:rsidP="00616AA2">
            <w:pPr>
              <w:spacing w:before="40" w:after="120"/>
              <w:ind w:right="113"/>
            </w:pPr>
            <w:r w:rsidRPr="00266566">
              <w:t>Septième rapport</w:t>
            </w:r>
          </w:p>
        </w:tc>
        <w:tc>
          <w:tcPr>
            <w:tcW w:w="1701" w:type="dxa"/>
            <w:shd w:val="clear" w:color="auto" w:fill="auto"/>
          </w:tcPr>
          <w:p w14:paraId="51AD6BE0" w14:textId="77777777" w:rsidR="000834A0" w:rsidRPr="00266566" w:rsidRDefault="000834A0" w:rsidP="00616AA2">
            <w:pPr>
              <w:spacing w:before="40" w:after="120"/>
            </w:pPr>
            <w:r w:rsidRPr="00266566">
              <w:t>26 février 1995</w:t>
            </w:r>
          </w:p>
        </w:tc>
      </w:tr>
      <w:tr w:rsidR="000834A0" w:rsidRPr="00266566" w14:paraId="0CA55062" w14:textId="77777777" w:rsidTr="00616AA2">
        <w:tc>
          <w:tcPr>
            <w:tcW w:w="1750" w:type="dxa"/>
            <w:vMerge/>
            <w:shd w:val="clear" w:color="auto" w:fill="auto"/>
          </w:tcPr>
          <w:p w14:paraId="5ECD9CB3" w14:textId="77777777" w:rsidR="000834A0" w:rsidRPr="00266566" w:rsidRDefault="000834A0" w:rsidP="00616AA2">
            <w:pPr>
              <w:spacing w:before="40" w:after="120"/>
              <w:ind w:right="113"/>
            </w:pPr>
          </w:p>
        </w:tc>
        <w:tc>
          <w:tcPr>
            <w:tcW w:w="3919" w:type="dxa"/>
            <w:shd w:val="clear" w:color="auto" w:fill="auto"/>
          </w:tcPr>
          <w:p w14:paraId="11016F59" w14:textId="77777777" w:rsidR="000834A0" w:rsidRPr="00266566" w:rsidRDefault="000834A0" w:rsidP="00616AA2">
            <w:pPr>
              <w:spacing w:before="40" w:after="120"/>
              <w:ind w:right="113"/>
            </w:pPr>
            <w:r w:rsidRPr="00266566">
              <w:t>Huitième rapport</w:t>
            </w:r>
          </w:p>
        </w:tc>
        <w:tc>
          <w:tcPr>
            <w:tcW w:w="1701" w:type="dxa"/>
            <w:shd w:val="clear" w:color="auto" w:fill="auto"/>
          </w:tcPr>
          <w:p w14:paraId="7F196785" w14:textId="77777777" w:rsidR="000834A0" w:rsidRPr="00266566" w:rsidRDefault="000834A0" w:rsidP="00616AA2">
            <w:pPr>
              <w:spacing w:before="40" w:after="120"/>
            </w:pPr>
            <w:r w:rsidRPr="00266566">
              <w:t>26 février 1997</w:t>
            </w:r>
          </w:p>
        </w:tc>
      </w:tr>
      <w:tr w:rsidR="000834A0" w:rsidRPr="00266566" w14:paraId="401C9477" w14:textId="77777777" w:rsidTr="00616AA2">
        <w:tc>
          <w:tcPr>
            <w:tcW w:w="1750" w:type="dxa"/>
            <w:vMerge/>
            <w:shd w:val="clear" w:color="auto" w:fill="auto"/>
          </w:tcPr>
          <w:p w14:paraId="3D0964D7" w14:textId="77777777" w:rsidR="000834A0" w:rsidRPr="00266566" w:rsidRDefault="000834A0" w:rsidP="00616AA2">
            <w:pPr>
              <w:spacing w:before="40" w:after="120"/>
              <w:ind w:right="113"/>
            </w:pPr>
          </w:p>
        </w:tc>
        <w:tc>
          <w:tcPr>
            <w:tcW w:w="3919" w:type="dxa"/>
            <w:shd w:val="clear" w:color="auto" w:fill="auto"/>
          </w:tcPr>
          <w:p w14:paraId="2C6E7083" w14:textId="77777777" w:rsidR="000834A0" w:rsidRPr="00266566" w:rsidRDefault="000834A0" w:rsidP="00616AA2">
            <w:pPr>
              <w:spacing w:before="40" w:after="120"/>
              <w:ind w:right="113"/>
            </w:pPr>
            <w:r w:rsidRPr="00266566">
              <w:t>Neuvième rapport</w:t>
            </w:r>
          </w:p>
        </w:tc>
        <w:tc>
          <w:tcPr>
            <w:tcW w:w="1701" w:type="dxa"/>
            <w:shd w:val="clear" w:color="auto" w:fill="auto"/>
          </w:tcPr>
          <w:p w14:paraId="23DF145A" w14:textId="77777777" w:rsidR="000834A0" w:rsidRPr="00266566" w:rsidRDefault="000834A0" w:rsidP="00616AA2">
            <w:pPr>
              <w:spacing w:before="40" w:after="120"/>
            </w:pPr>
            <w:r w:rsidRPr="00266566">
              <w:t>26 février 1999</w:t>
            </w:r>
          </w:p>
        </w:tc>
      </w:tr>
      <w:tr w:rsidR="000834A0" w:rsidRPr="00266566" w14:paraId="4E9772A8" w14:textId="77777777" w:rsidTr="00616AA2">
        <w:tc>
          <w:tcPr>
            <w:tcW w:w="1750" w:type="dxa"/>
            <w:vMerge/>
            <w:shd w:val="clear" w:color="auto" w:fill="auto"/>
          </w:tcPr>
          <w:p w14:paraId="237875EB" w14:textId="77777777" w:rsidR="000834A0" w:rsidRPr="00266566" w:rsidRDefault="000834A0" w:rsidP="00616AA2">
            <w:pPr>
              <w:spacing w:before="40" w:after="120"/>
              <w:ind w:right="113"/>
            </w:pPr>
          </w:p>
        </w:tc>
        <w:tc>
          <w:tcPr>
            <w:tcW w:w="3919" w:type="dxa"/>
            <w:shd w:val="clear" w:color="auto" w:fill="auto"/>
          </w:tcPr>
          <w:p w14:paraId="5F50864C" w14:textId="77777777" w:rsidR="000834A0" w:rsidRPr="00266566" w:rsidRDefault="000834A0" w:rsidP="00616AA2">
            <w:pPr>
              <w:spacing w:before="40" w:after="120"/>
              <w:ind w:right="113"/>
            </w:pPr>
            <w:r w:rsidRPr="00266566">
              <w:t>Dixième rapport</w:t>
            </w:r>
          </w:p>
        </w:tc>
        <w:tc>
          <w:tcPr>
            <w:tcW w:w="1701" w:type="dxa"/>
            <w:shd w:val="clear" w:color="auto" w:fill="auto"/>
          </w:tcPr>
          <w:p w14:paraId="2F3CE7DA" w14:textId="77777777" w:rsidR="000834A0" w:rsidRPr="00266566" w:rsidRDefault="000834A0" w:rsidP="00616AA2">
            <w:pPr>
              <w:spacing w:before="40" w:after="120"/>
            </w:pPr>
            <w:r w:rsidRPr="00266566">
              <w:t>26 février 2001</w:t>
            </w:r>
          </w:p>
        </w:tc>
      </w:tr>
      <w:tr w:rsidR="000834A0" w:rsidRPr="00266566" w14:paraId="7DA7D6F5" w14:textId="77777777" w:rsidTr="00616AA2">
        <w:tc>
          <w:tcPr>
            <w:tcW w:w="1750" w:type="dxa"/>
            <w:vMerge/>
            <w:shd w:val="clear" w:color="auto" w:fill="auto"/>
          </w:tcPr>
          <w:p w14:paraId="2316766B" w14:textId="77777777" w:rsidR="000834A0" w:rsidRPr="00266566" w:rsidRDefault="000834A0" w:rsidP="00616AA2">
            <w:pPr>
              <w:spacing w:before="40" w:after="120"/>
              <w:ind w:right="113"/>
            </w:pPr>
          </w:p>
        </w:tc>
        <w:tc>
          <w:tcPr>
            <w:tcW w:w="3919" w:type="dxa"/>
            <w:shd w:val="clear" w:color="auto" w:fill="auto"/>
          </w:tcPr>
          <w:p w14:paraId="2FC9A31D" w14:textId="77777777" w:rsidR="000834A0" w:rsidRPr="00266566" w:rsidRDefault="000834A0" w:rsidP="00616AA2">
            <w:pPr>
              <w:spacing w:before="40" w:after="120"/>
              <w:ind w:right="113"/>
            </w:pPr>
            <w:r w:rsidRPr="00266566">
              <w:t>Onzième rapport</w:t>
            </w:r>
          </w:p>
        </w:tc>
        <w:tc>
          <w:tcPr>
            <w:tcW w:w="1701" w:type="dxa"/>
            <w:shd w:val="clear" w:color="auto" w:fill="auto"/>
          </w:tcPr>
          <w:p w14:paraId="65836ADF" w14:textId="77777777" w:rsidR="000834A0" w:rsidRPr="00266566" w:rsidRDefault="000834A0" w:rsidP="00616AA2">
            <w:pPr>
              <w:spacing w:before="40" w:after="120"/>
            </w:pPr>
            <w:r w:rsidRPr="00266566">
              <w:t>26 février 2003</w:t>
            </w:r>
          </w:p>
        </w:tc>
      </w:tr>
      <w:tr w:rsidR="000834A0" w:rsidRPr="00266566" w14:paraId="6EEAA6E6" w14:textId="77777777" w:rsidTr="00616AA2">
        <w:tc>
          <w:tcPr>
            <w:tcW w:w="1750" w:type="dxa"/>
            <w:vMerge/>
            <w:shd w:val="clear" w:color="auto" w:fill="auto"/>
          </w:tcPr>
          <w:p w14:paraId="2AEE6F10" w14:textId="77777777" w:rsidR="000834A0" w:rsidRPr="00266566" w:rsidRDefault="000834A0" w:rsidP="00616AA2">
            <w:pPr>
              <w:spacing w:before="40" w:after="120"/>
              <w:ind w:right="113"/>
            </w:pPr>
          </w:p>
        </w:tc>
        <w:tc>
          <w:tcPr>
            <w:tcW w:w="3919" w:type="dxa"/>
            <w:shd w:val="clear" w:color="auto" w:fill="auto"/>
          </w:tcPr>
          <w:p w14:paraId="18278E9C" w14:textId="77777777" w:rsidR="000834A0" w:rsidRPr="00266566" w:rsidRDefault="000834A0" w:rsidP="00616AA2">
            <w:pPr>
              <w:spacing w:before="40" w:after="120"/>
              <w:ind w:right="113"/>
            </w:pPr>
            <w:r w:rsidRPr="00266566">
              <w:t>Douzième rapport</w:t>
            </w:r>
          </w:p>
        </w:tc>
        <w:tc>
          <w:tcPr>
            <w:tcW w:w="1701" w:type="dxa"/>
            <w:shd w:val="clear" w:color="auto" w:fill="auto"/>
          </w:tcPr>
          <w:p w14:paraId="4096A953" w14:textId="77777777" w:rsidR="000834A0" w:rsidRPr="00266566" w:rsidRDefault="000834A0" w:rsidP="00616AA2">
            <w:pPr>
              <w:spacing w:before="40" w:after="120"/>
            </w:pPr>
            <w:r w:rsidRPr="00266566">
              <w:t>26 février 2005</w:t>
            </w:r>
          </w:p>
        </w:tc>
      </w:tr>
      <w:tr w:rsidR="000834A0" w:rsidRPr="00266566" w14:paraId="59C755FE" w14:textId="77777777" w:rsidTr="00616AA2">
        <w:tc>
          <w:tcPr>
            <w:tcW w:w="1750" w:type="dxa"/>
            <w:vMerge/>
            <w:shd w:val="clear" w:color="auto" w:fill="auto"/>
          </w:tcPr>
          <w:p w14:paraId="3B11A5EA" w14:textId="77777777" w:rsidR="000834A0" w:rsidRPr="00266566" w:rsidRDefault="000834A0" w:rsidP="00616AA2">
            <w:pPr>
              <w:spacing w:before="40" w:after="120"/>
              <w:ind w:right="113"/>
            </w:pPr>
          </w:p>
        </w:tc>
        <w:tc>
          <w:tcPr>
            <w:tcW w:w="3919" w:type="dxa"/>
            <w:shd w:val="clear" w:color="auto" w:fill="auto"/>
          </w:tcPr>
          <w:p w14:paraId="2F16CC43" w14:textId="77777777" w:rsidR="000834A0" w:rsidRPr="00266566" w:rsidRDefault="000834A0" w:rsidP="00616AA2">
            <w:pPr>
              <w:spacing w:before="40" w:after="120"/>
              <w:ind w:right="113"/>
            </w:pPr>
            <w:r w:rsidRPr="00266566">
              <w:t>Treizième rapport</w:t>
            </w:r>
          </w:p>
        </w:tc>
        <w:tc>
          <w:tcPr>
            <w:tcW w:w="1701" w:type="dxa"/>
            <w:shd w:val="clear" w:color="auto" w:fill="auto"/>
          </w:tcPr>
          <w:p w14:paraId="18A70068" w14:textId="77777777" w:rsidR="000834A0" w:rsidRPr="00266566" w:rsidRDefault="000834A0" w:rsidP="00616AA2">
            <w:pPr>
              <w:spacing w:before="40" w:after="120"/>
            </w:pPr>
            <w:r w:rsidRPr="00266566">
              <w:t>26 février 2007</w:t>
            </w:r>
          </w:p>
        </w:tc>
      </w:tr>
      <w:tr w:rsidR="000834A0" w:rsidRPr="00266566" w14:paraId="7A8FB04F" w14:textId="77777777" w:rsidTr="00616AA2">
        <w:tc>
          <w:tcPr>
            <w:tcW w:w="1750" w:type="dxa"/>
            <w:vMerge/>
            <w:shd w:val="clear" w:color="auto" w:fill="auto"/>
          </w:tcPr>
          <w:p w14:paraId="4F3AE4AA" w14:textId="77777777" w:rsidR="000834A0" w:rsidRPr="00266566" w:rsidRDefault="000834A0" w:rsidP="00616AA2">
            <w:pPr>
              <w:spacing w:before="40" w:after="120"/>
              <w:ind w:right="113"/>
            </w:pPr>
          </w:p>
        </w:tc>
        <w:tc>
          <w:tcPr>
            <w:tcW w:w="3919" w:type="dxa"/>
            <w:shd w:val="clear" w:color="auto" w:fill="auto"/>
          </w:tcPr>
          <w:p w14:paraId="21631D1C" w14:textId="77777777" w:rsidR="000834A0" w:rsidRPr="00266566" w:rsidRDefault="000834A0" w:rsidP="00616AA2">
            <w:pPr>
              <w:spacing w:before="40" w:after="120"/>
              <w:ind w:right="113"/>
            </w:pPr>
            <w:r w:rsidRPr="00266566">
              <w:t>Quatorzième rapport</w:t>
            </w:r>
          </w:p>
        </w:tc>
        <w:tc>
          <w:tcPr>
            <w:tcW w:w="1701" w:type="dxa"/>
            <w:shd w:val="clear" w:color="auto" w:fill="auto"/>
          </w:tcPr>
          <w:p w14:paraId="72607C5B" w14:textId="77777777" w:rsidR="000834A0" w:rsidRPr="00266566" w:rsidRDefault="000834A0" w:rsidP="00616AA2">
            <w:pPr>
              <w:spacing w:before="40" w:after="120"/>
            </w:pPr>
            <w:r w:rsidRPr="00266566">
              <w:t>26 février 2009</w:t>
            </w:r>
          </w:p>
        </w:tc>
      </w:tr>
      <w:tr w:rsidR="000834A0" w:rsidRPr="00266566" w14:paraId="1F67BA88" w14:textId="77777777" w:rsidTr="00616AA2">
        <w:tc>
          <w:tcPr>
            <w:tcW w:w="1750" w:type="dxa"/>
            <w:vMerge/>
            <w:shd w:val="clear" w:color="auto" w:fill="auto"/>
          </w:tcPr>
          <w:p w14:paraId="756BAD46" w14:textId="77777777" w:rsidR="000834A0" w:rsidRPr="00266566" w:rsidRDefault="000834A0" w:rsidP="00616AA2">
            <w:pPr>
              <w:spacing w:before="40" w:after="120"/>
              <w:ind w:right="113"/>
            </w:pPr>
          </w:p>
        </w:tc>
        <w:tc>
          <w:tcPr>
            <w:tcW w:w="3919" w:type="dxa"/>
            <w:shd w:val="clear" w:color="auto" w:fill="auto"/>
          </w:tcPr>
          <w:p w14:paraId="3EE349E5" w14:textId="77777777" w:rsidR="000834A0" w:rsidRPr="00266566" w:rsidRDefault="000834A0" w:rsidP="00616AA2">
            <w:pPr>
              <w:spacing w:before="40" w:after="120"/>
              <w:ind w:right="113"/>
            </w:pPr>
            <w:r w:rsidRPr="00266566">
              <w:t>Quinzième rapport</w:t>
            </w:r>
          </w:p>
        </w:tc>
        <w:tc>
          <w:tcPr>
            <w:tcW w:w="1701" w:type="dxa"/>
            <w:shd w:val="clear" w:color="auto" w:fill="auto"/>
          </w:tcPr>
          <w:p w14:paraId="3096AC96" w14:textId="77777777" w:rsidR="000834A0" w:rsidRPr="00266566" w:rsidRDefault="000834A0" w:rsidP="00616AA2">
            <w:pPr>
              <w:spacing w:before="40" w:after="120"/>
            </w:pPr>
            <w:r w:rsidRPr="00266566">
              <w:t>26 février 2011</w:t>
            </w:r>
          </w:p>
        </w:tc>
      </w:tr>
      <w:tr w:rsidR="000834A0" w:rsidRPr="00266566" w14:paraId="2D32C6B7" w14:textId="77777777" w:rsidTr="00616AA2">
        <w:tc>
          <w:tcPr>
            <w:tcW w:w="1750" w:type="dxa"/>
            <w:vMerge/>
            <w:shd w:val="clear" w:color="auto" w:fill="auto"/>
          </w:tcPr>
          <w:p w14:paraId="696BA42F" w14:textId="77777777" w:rsidR="000834A0" w:rsidRPr="00266566" w:rsidRDefault="000834A0" w:rsidP="00616AA2">
            <w:pPr>
              <w:spacing w:before="40" w:after="120"/>
              <w:ind w:right="113"/>
            </w:pPr>
          </w:p>
        </w:tc>
        <w:tc>
          <w:tcPr>
            <w:tcW w:w="3919" w:type="dxa"/>
            <w:shd w:val="clear" w:color="auto" w:fill="auto"/>
          </w:tcPr>
          <w:p w14:paraId="6186826D" w14:textId="77777777" w:rsidR="000834A0" w:rsidRPr="00266566" w:rsidRDefault="000834A0" w:rsidP="00616AA2">
            <w:pPr>
              <w:spacing w:before="40" w:after="120"/>
              <w:ind w:right="113"/>
            </w:pPr>
            <w:r w:rsidRPr="00266566">
              <w:t>Seizième rapport</w:t>
            </w:r>
          </w:p>
        </w:tc>
        <w:tc>
          <w:tcPr>
            <w:tcW w:w="1701" w:type="dxa"/>
            <w:shd w:val="clear" w:color="auto" w:fill="auto"/>
          </w:tcPr>
          <w:p w14:paraId="00468A42" w14:textId="77777777" w:rsidR="000834A0" w:rsidRPr="00266566" w:rsidRDefault="000834A0" w:rsidP="00616AA2">
            <w:pPr>
              <w:spacing w:before="40" w:after="120"/>
            </w:pPr>
            <w:r w:rsidRPr="00266566">
              <w:t>26 février 2013</w:t>
            </w:r>
          </w:p>
        </w:tc>
      </w:tr>
      <w:tr w:rsidR="000834A0" w:rsidRPr="00266566" w14:paraId="01DFB5BA" w14:textId="77777777" w:rsidTr="00616AA2">
        <w:tc>
          <w:tcPr>
            <w:tcW w:w="1750" w:type="dxa"/>
            <w:vMerge/>
            <w:shd w:val="clear" w:color="auto" w:fill="auto"/>
          </w:tcPr>
          <w:p w14:paraId="0FFE31ED" w14:textId="77777777" w:rsidR="000834A0" w:rsidRPr="00266566" w:rsidRDefault="000834A0" w:rsidP="00616AA2">
            <w:pPr>
              <w:spacing w:before="40" w:after="120"/>
              <w:ind w:right="113"/>
            </w:pPr>
          </w:p>
        </w:tc>
        <w:tc>
          <w:tcPr>
            <w:tcW w:w="3919" w:type="dxa"/>
            <w:shd w:val="clear" w:color="auto" w:fill="auto"/>
          </w:tcPr>
          <w:p w14:paraId="25CE11FD" w14:textId="77777777" w:rsidR="000834A0" w:rsidRPr="00266566" w:rsidRDefault="000834A0" w:rsidP="00616AA2">
            <w:pPr>
              <w:spacing w:before="40" w:after="120"/>
              <w:ind w:right="113"/>
            </w:pPr>
            <w:r w:rsidRPr="00266566">
              <w:t>Dix-septième rapport</w:t>
            </w:r>
          </w:p>
        </w:tc>
        <w:tc>
          <w:tcPr>
            <w:tcW w:w="1701" w:type="dxa"/>
            <w:shd w:val="clear" w:color="auto" w:fill="auto"/>
          </w:tcPr>
          <w:p w14:paraId="6D94D5EC" w14:textId="77777777" w:rsidR="000834A0" w:rsidRPr="00266566" w:rsidRDefault="000834A0" w:rsidP="00616AA2">
            <w:pPr>
              <w:spacing w:before="40" w:after="120"/>
            </w:pPr>
            <w:r w:rsidRPr="00266566">
              <w:t>26 février 2015</w:t>
            </w:r>
          </w:p>
        </w:tc>
      </w:tr>
      <w:tr w:rsidR="000834A0" w:rsidRPr="00266566" w14:paraId="57FF9E6A" w14:textId="77777777" w:rsidTr="00616AA2">
        <w:tc>
          <w:tcPr>
            <w:tcW w:w="1750" w:type="dxa"/>
            <w:vMerge/>
            <w:shd w:val="clear" w:color="auto" w:fill="auto"/>
          </w:tcPr>
          <w:p w14:paraId="7E4B3EC3" w14:textId="77777777" w:rsidR="000834A0" w:rsidRPr="00266566" w:rsidRDefault="000834A0" w:rsidP="00616AA2">
            <w:pPr>
              <w:spacing w:before="40" w:after="120"/>
              <w:ind w:right="113"/>
            </w:pPr>
          </w:p>
        </w:tc>
        <w:tc>
          <w:tcPr>
            <w:tcW w:w="3919" w:type="dxa"/>
            <w:shd w:val="clear" w:color="auto" w:fill="auto"/>
          </w:tcPr>
          <w:p w14:paraId="27B3C6C4" w14:textId="77777777" w:rsidR="000834A0" w:rsidRPr="00266566" w:rsidRDefault="000834A0" w:rsidP="00616AA2">
            <w:pPr>
              <w:spacing w:before="40" w:after="120"/>
              <w:ind w:right="113"/>
            </w:pPr>
            <w:r w:rsidRPr="00266566">
              <w:t>Dix-huitième rapport</w:t>
            </w:r>
          </w:p>
        </w:tc>
        <w:tc>
          <w:tcPr>
            <w:tcW w:w="1701" w:type="dxa"/>
            <w:shd w:val="clear" w:color="auto" w:fill="auto"/>
          </w:tcPr>
          <w:p w14:paraId="36DD046D" w14:textId="77777777" w:rsidR="000834A0" w:rsidRPr="00266566" w:rsidRDefault="000834A0" w:rsidP="00616AA2">
            <w:pPr>
              <w:spacing w:before="40" w:after="120"/>
            </w:pPr>
            <w:r w:rsidRPr="00266566">
              <w:t>26 février 2017</w:t>
            </w:r>
          </w:p>
        </w:tc>
      </w:tr>
      <w:tr w:rsidR="000834A0" w:rsidRPr="00266566" w14:paraId="3CB26F7D" w14:textId="77777777" w:rsidTr="00616AA2">
        <w:tc>
          <w:tcPr>
            <w:tcW w:w="1750" w:type="dxa"/>
            <w:vMerge/>
            <w:shd w:val="clear" w:color="auto" w:fill="auto"/>
          </w:tcPr>
          <w:p w14:paraId="046D3A07" w14:textId="77777777" w:rsidR="000834A0" w:rsidRPr="00266566" w:rsidRDefault="000834A0" w:rsidP="00616AA2">
            <w:pPr>
              <w:spacing w:before="40" w:after="120"/>
              <w:ind w:right="113"/>
            </w:pPr>
          </w:p>
        </w:tc>
        <w:tc>
          <w:tcPr>
            <w:tcW w:w="3919" w:type="dxa"/>
            <w:shd w:val="clear" w:color="auto" w:fill="auto"/>
          </w:tcPr>
          <w:p w14:paraId="6D57D922" w14:textId="77777777" w:rsidR="000834A0" w:rsidRPr="00266566" w:rsidRDefault="000834A0" w:rsidP="00616AA2">
            <w:pPr>
              <w:spacing w:before="40" w:after="120"/>
              <w:ind w:right="113"/>
            </w:pPr>
            <w:r w:rsidRPr="00266566">
              <w:t>Dix-neuvième rapport</w:t>
            </w:r>
          </w:p>
        </w:tc>
        <w:tc>
          <w:tcPr>
            <w:tcW w:w="1701" w:type="dxa"/>
            <w:shd w:val="clear" w:color="auto" w:fill="auto"/>
          </w:tcPr>
          <w:p w14:paraId="5E31EF33" w14:textId="77777777" w:rsidR="000834A0" w:rsidRPr="00266566" w:rsidRDefault="000834A0" w:rsidP="00616AA2">
            <w:pPr>
              <w:spacing w:before="40" w:after="120"/>
            </w:pPr>
            <w:r w:rsidRPr="00266566">
              <w:t>26 février 2019</w:t>
            </w:r>
          </w:p>
        </w:tc>
      </w:tr>
      <w:tr w:rsidR="000834A0" w:rsidRPr="00266566" w14:paraId="7FF7C0C6" w14:textId="77777777" w:rsidTr="00616AA2">
        <w:tc>
          <w:tcPr>
            <w:tcW w:w="1750" w:type="dxa"/>
            <w:vMerge/>
            <w:shd w:val="clear" w:color="auto" w:fill="auto"/>
          </w:tcPr>
          <w:p w14:paraId="246BE0D5" w14:textId="77777777" w:rsidR="000834A0" w:rsidRPr="00266566" w:rsidRDefault="000834A0" w:rsidP="00616AA2">
            <w:pPr>
              <w:spacing w:before="40" w:after="120"/>
              <w:ind w:right="113"/>
            </w:pPr>
          </w:p>
        </w:tc>
        <w:tc>
          <w:tcPr>
            <w:tcW w:w="3919" w:type="dxa"/>
            <w:shd w:val="clear" w:color="auto" w:fill="auto"/>
          </w:tcPr>
          <w:p w14:paraId="599D1DB9" w14:textId="77777777" w:rsidR="000834A0" w:rsidRPr="00266566" w:rsidRDefault="000834A0" w:rsidP="00616AA2">
            <w:pPr>
              <w:spacing w:before="40" w:after="120"/>
              <w:ind w:right="113"/>
            </w:pPr>
            <w:r w:rsidRPr="00266566">
              <w:t>Vingtième rapport</w:t>
            </w:r>
          </w:p>
        </w:tc>
        <w:tc>
          <w:tcPr>
            <w:tcW w:w="1701" w:type="dxa"/>
            <w:shd w:val="clear" w:color="auto" w:fill="auto"/>
          </w:tcPr>
          <w:p w14:paraId="7B8A33F2" w14:textId="77777777" w:rsidR="000834A0" w:rsidRPr="00266566" w:rsidRDefault="000834A0" w:rsidP="00616AA2">
            <w:pPr>
              <w:spacing w:before="40" w:after="120"/>
            </w:pPr>
            <w:r w:rsidRPr="00266566">
              <w:t>26 février 2021</w:t>
            </w:r>
          </w:p>
        </w:tc>
      </w:tr>
      <w:tr w:rsidR="000834A0" w:rsidRPr="00266566" w14:paraId="6DF8D55C" w14:textId="77777777" w:rsidTr="00616AA2">
        <w:trPr>
          <w:cantSplit/>
        </w:trPr>
        <w:tc>
          <w:tcPr>
            <w:tcW w:w="1750" w:type="dxa"/>
            <w:vMerge w:val="restart"/>
            <w:shd w:val="clear" w:color="auto" w:fill="auto"/>
          </w:tcPr>
          <w:p w14:paraId="5EAB617E" w14:textId="77777777" w:rsidR="000834A0" w:rsidRPr="00266566" w:rsidRDefault="000834A0" w:rsidP="00616AA2">
            <w:pPr>
              <w:spacing w:before="40" w:after="120"/>
              <w:ind w:right="113"/>
            </w:pPr>
            <w:r w:rsidRPr="00266566">
              <w:t>Paraguay</w:t>
            </w:r>
          </w:p>
        </w:tc>
        <w:tc>
          <w:tcPr>
            <w:tcW w:w="3919" w:type="dxa"/>
            <w:shd w:val="clear" w:color="auto" w:fill="auto"/>
          </w:tcPr>
          <w:p w14:paraId="6FC7F876" w14:textId="77777777" w:rsidR="000834A0" w:rsidRPr="00266566" w:rsidRDefault="000834A0" w:rsidP="00616AA2">
            <w:pPr>
              <w:spacing w:before="40" w:after="120"/>
              <w:ind w:right="113"/>
            </w:pPr>
            <w:r w:rsidRPr="00266566">
              <w:t>Rapport valant septième et huitième rapports</w:t>
            </w:r>
          </w:p>
        </w:tc>
        <w:tc>
          <w:tcPr>
            <w:tcW w:w="1701" w:type="dxa"/>
            <w:shd w:val="clear" w:color="auto" w:fill="auto"/>
          </w:tcPr>
          <w:p w14:paraId="6593B0F7" w14:textId="77777777" w:rsidR="000834A0" w:rsidRPr="00266566" w:rsidRDefault="000834A0" w:rsidP="00616AA2">
            <w:pPr>
              <w:spacing w:before="40" w:after="120"/>
            </w:pPr>
            <w:r w:rsidRPr="00266566">
              <w:t>17 septembre 2018</w:t>
            </w:r>
          </w:p>
        </w:tc>
      </w:tr>
      <w:tr w:rsidR="000834A0" w:rsidRPr="00266566" w14:paraId="3C5112EC" w14:textId="77777777" w:rsidTr="00616AA2">
        <w:trPr>
          <w:cantSplit/>
        </w:trPr>
        <w:tc>
          <w:tcPr>
            <w:tcW w:w="1750" w:type="dxa"/>
            <w:vMerge/>
            <w:shd w:val="clear" w:color="auto" w:fill="auto"/>
          </w:tcPr>
          <w:p w14:paraId="7E1E1E42" w14:textId="77777777" w:rsidR="000834A0" w:rsidRPr="00266566" w:rsidRDefault="000834A0" w:rsidP="00616AA2">
            <w:pPr>
              <w:spacing w:before="40" w:after="120"/>
              <w:ind w:right="113"/>
            </w:pPr>
          </w:p>
        </w:tc>
        <w:tc>
          <w:tcPr>
            <w:tcW w:w="3919" w:type="dxa"/>
            <w:shd w:val="clear" w:color="auto" w:fill="auto"/>
          </w:tcPr>
          <w:p w14:paraId="647BC349" w14:textId="77777777" w:rsidR="000834A0" w:rsidRPr="00266566" w:rsidRDefault="000834A0" w:rsidP="00616AA2">
            <w:pPr>
              <w:spacing w:before="40" w:after="120"/>
              <w:ind w:right="113"/>
            </w:pPr>
            <w:r w:rsidRPr="00266566">
              <w:t>Neuvième rapport</w:t>
            </w:r>
          </w:p>
        </w:tc>
        <w:tc>
          <w:tcPr>
            <w:tcW w:w="1701" w:type="dxa"/>
            <w:shd w:val="clear" w:color="auto" w:fill="auto"/>
          </w:tcPr>
          <w:p w14:paraId="7AFFA45A" w14:textId="77777777" w:rsidR="000834A0" w:rsidRPr="00266566" w:rsidRDefault="000834A0" w:rsidP="00616AA2">
            <w:pPr>
              <w:spacing w:before="40" w:after="120"/>
            </w:pPr>
            <w:r w:rsidRPr="00266566">
              <w:t>17 septembre 2020</w:t>
            </w:r>
          </w:p>
        </w:tc>
      </w:tr>
      <w:tr w:rsidR="00EC6E52" w:rsidRPr="00266566" w14:paraId="559EFBD7" w14:textId="77777777" w:rsidTr="00616AA2">
        <w:tc>
          <w:tcPr>
            <w:tcW w:w="1750" w:type="dxa"/>
            <w:vMerge w:val="restart"/>
            <w:shd w:val="clear" w:color="auto" w:fill="auto"/>
          </w:tcPr>
          <w:p w14:paraId="0D4FB5E3" w14:textId="77777777" w:rsidR="00EC6E52" w:rsidRPr="00266566" w:rsidRDefault="00EC6E52" w:rsidP="00616AA2">
            <w:pPr>
              <w:spacing w:before="40" w:after="120"/>
              <w:ind w:right="113"/>
            </w:pPr>
            <w:r w:rsidRPr="00266566">
              <w:t>Philippines</w:t>
            </w:r>
          </w:p>
        </w:tc>
        <w:tc>
          <w:tcPr>
            <w:tcW w:w="3919" w:type="dxa"/>
            <w:shd w:val="clear" w:color="auto" w:fill="auto"/>
          </w:tcPr>
          <w:p w14:paraId="46018A40" w14:textId="77777777" w:rsidR="00EC6E52" w:rsidRPr="00266566" w:rsidRDefault="00EC6E52" w:rsidP="00616AA2">
            <w:pPr>
              <w:spacing w:before="40" w:after="120"/>
              <w:ind w:right="113"/>
            </w:pPr>
            <w:r w:rsidRPr="00266566">
              <w:t>Rapport valant vingt et unième et vingt</w:t>
            </w:r>
            <w:r w:rsidRPr="00266566">
              <w:noBreakHyphen/>
              <w:t>deuxième rapports</w:t>
            </w:r>
          </w:p>
        </w:tc>
        <w:tc>
          <w:tcPr>
            <w:tcW w:w="1701" w:type="dxa"/>
            <w:shd w:val="clear" w:color="auto" w:fill="auto"/>
          </w:tcPr>
          <w:p w14:paraId="44218959" w14:textId="77777777" w:rsidR="00EC6E52" w:rsidRPr="00266566" w:rsidRDefault="00EC6E52" w:rsidP="00616AA2">
            <w:pPr>
              <w:spacing w:before="40" w:after="120"/>
            </w:pPr>
            <w:r w:rsidRPr="00266566">
              <w:t>4 janvier 2012</w:t>
            </w:r>
          </w:p>
        </w:tc>
      </w:tr>
      <w:tr w:rsidR="00EC6E52" w:rsidRPr="00266566" w14:paraId="252A0B76" w14:textId="77777777" w:rsidTr="00616AA2">
        <w:tc>
          <w:tcPr>
            <w:tcW w:w="1750" w:type="dxa"/>
            <w:vMerge/>
            <w:shd w:val="clear" w:color="auto" w:fill="auto"/>
          </w:tcPr>
          <w:p w14:paraId="4F303F25" w14:textId="77777777" w:rsidR="00EC6E52" w:rsidRPr="00266566" w:rsidRDefault="00EC6E52" w:rsidP="00616AA2">
            <w:pPr>
              <w:spacing w:before="40" w:after="120"/>
              <w:ind w:right="113"/>
            </w:pPr>
          </w:p>
        </w:tc>
        <w:tc>
          <w:tcPr>
            <w:tcW w:w="3919" w:type="dxa"/>
            <w:shd w:val="clear" w:color="auto" w:fill="auto"/>
          </w:tcPr>
          <w:p w14:paraId="08F358B2" w14:textId="77777777" w:rsidR="00EC6E52" w:rsidRPr="00266566" w:rsidRDefault="00EC6E52" w:rsidP="00616AA2">
            <w:pPr>
              <w:spacing w:before="40" w:after="120"/>
              <w:ind w:right="113"/>
            </w:pPr>
            <w:r w:rsidRPr="00266566">
              <w:t>Vingt-troisième rapport</w:t>
            </w:r>
          </w:p>
        </w:tc>
        <w:tc>
          <w:tcPr>
            <w:tcW w:w="1701" w:type="dxa"/>
            <w:shd w:val="clear" w:color="auto" w:fill="auto"/>
          </w:tcPr>
          <w:p w14:paraId="7A9E4781" w14:textId="77777777" w:rsidR="00EC6E52" w:rsidRPr="00266566" w:rsidRDefault="00EC6E52" w:rsidP="00616AA2">
            <w:pPr>
              <w:spacing w:before="40" w:after="120"/>
            </w:pPr>
            <w:r w:rsidRPr="00266566">
              <w:t>4 janvier 2014</w:t>
            </w:r>
          </w:p>
        </w:tc>
      </w:tr>
      <w:tr w:rsidR="00EC6E52" w:rsidRPr="00266566" w14:paraId="6E77F91A" w14:textId="77777777" w:rsidTr="00616AA2">
        <w:tc>
          <w:tcPr>
            <w:tcW w:w="1750" w:type="dxa"/>
            <w:vMerge/>
            <w:shd w:val="clear" w:color="auto" w:fill="auto"/>
          </w:tcPr>
          <w:p w14:paraId="59068169" w14:textId="77777777" w:rsidR="00EC6E52" w:rsidRPr="00266566" w:rsidRDefault="00EC6E52" w:rsidP="00616AA2">
            <w:pPr>
              <w:spacing w:before="40" w:after="120"/>
              <w:ind w:right="113"/>
            </w:pPr>
          </w:p>
        </w:tc>
        <w:tc>
          <w:tcPr>
            <w:tcW w:w="3919" w:type="dxa"/>
            <w:shd w:val="clear" w:color="auto" w:fill="auto"/>
          </w:tcPr>
          <w:p w14:paraId="699F8749" w14:textId="77777777" w:rsidR="00EC6E52" w:rsidRPr="00266566" w:rsidRDefault="00EC6E52" w:rsidP="00616AA2">
            <w:pPr>
              <w:spacing w:before="40" w:after="120"/>
              <w:ind w:right="113"/>
            </w:pPr>
            <w:r w:rsidRPr="00266566">
              <w:t>Vingt-quatrième rapport</w:t>
            </w:r>
          </w:p>
        </w:tc>
        <w:tc>
          <w:tcPr>
            <w:tcW w:w="1701" w:type="dxa"/>
            <w:shd w:val="clear" w:color="auto" w:fill="auto"/>
          </w:tcPr>
          <w:p w14:paraId="2815FC2C" w14:textId="77777777" w:rsidR="00EC6E52" w:rsidRPr="00266566" w:rsidRDefault="00EC6E52" w:rsidP="00616AA2">
            <w:pPr>
              <w:spacing w:before="40" w:after="120"/>
            </w:pPr>
            <w:r w:rsidRPr="00266566">
              <w:t>4 janvier 2016</w:t>
            </w:r>
          </w:p>
        </w:tc>
      </w:tr>
      <w:tr w:rsidR="00EC6E52" w:rsidRPr="00266566" w14:paraId="4FFBD69A" w14:textId="77777777" w:rsidTr="00616AA2">
        <w:tc>
          <w:tcPr>
            <w:tcW w:w="1750" w:type="dxa"/>
            <w:vMerge/>
            <w:shd w:val="clear" w:color="auto" w:fill="auto"/>
          </w:tcPr>
          <w:p w14:paraId="0B9C417A" w14:textId="77777777" w:rsidR="00EC6E52" w:rsidRPr="00266566" w:rsidRDefault="00EC6E52" w:rsidP="00616AA2">
            <w:pPr>
              <w:spacing w:before="40" w:after="120"/>
              <w:ind w:right="113"/>
            </w:pPr>
          </w:p>
        </w:tc>
        <w:tc>
          <w:tcPr>
            <w:tcW w:w="3919" w:type="dxa"/>
            <w:shd w:val="clear" w:color="auto" w:fill="auto"/>
          </w:tcPr>
          <w:p w14:paraId="04888F82" w14:textId="77777777" w:rsidR="00EC6E52" w:rsidRPr="00266566" w:rsidRDefault="00EC6E52" w:rsidP="00616AA2">
            <w:pPr>
              <w:spacing w:before="40" w:after="120"/>
              <w:ind w:right="113"/>
            </w:pPr>
            <w:r w:rsidRPr="00266566">
              <w:t>Vingt-cinquième rapport</w:t>
            </w:r>
          </w:p>
        </w:tc>
        <w:tc>
          <w:tcPr>
            <w:tcW w:w="1701" w:type="dxa"/>
            <w:shd w:val="clear" w:color="auto" w:fill="auto"/>
          </w:tcPr>
          <w:p w14:paraId="05F62BD2" w14:textId="77777777" w:rsidR="00EC6E52" w:rsidRPr="00266566" w:rsidRDefault="00EC6E52" w:rsidP="00616AA2">
            <w:pPr>
              <w:spacing w:before="40" w:after="120"/>
            </w:pPr>
            <w:r w:rsidRPr="00266566">
              <w:t>4 janvier 2018</w:t>
            </w:r>
          </w:p>
        </w:tc>
      </w:tr>
      <w:tr w:rsidR="00EC6E52" w:rsidRPr="00266566" w14:paraId="6D3EA103" w14:textId="77777777" w:rsidTr="00616AA2">
        <w:tc>
          <w:tcPr>
            <w:tcW w:w="1750" w:type="dxa"/>
            <w:vMerge/>
            <w:shd w:val="clear" w:color="auto" w:fill="auto"/>
          </w:tcPr>
          <w:p w14:paraId="0B64BE72" w14:textId="77777777" w:rsidR="00EC6E52" w:rsidRPr="00266566" w:rsidRDefault="00EC6E52" w:rsidP="00616AA2">
            <w:pPr>
              <w:spacing w:before="40" w:after="120"/>
              <w:ind w:right="113"/>
            </w:pPr>
          </w:p>
        </w:tc>
        <w:tc>
          <w:tcPr>
            <w:tcW w:w="3919" w:type="dxa"/>
            <w:shd w:val="clear" w:color="auto" w:fill="auto"/>
          </w:tcPr>
          <w:p w14:paraId="32EACF7E" w14:textId="77777777" w:rsidR="00EC6E52" w:rsidRPr="00266566" w:rsidRDefault="00EC6E52" w:rsidP="00616AA2">
            <w:pPr>
              <w:spacing w:before="40" w:after="120"/>
              <w:ind w:right="113"/>
            </w:pPr>
            <w:r w:rsidRPr="00266566">
              <w:t>Vingt-sixième rapport</w:t>
            </w:r>
          </w:p>
        </w:tc>
        <w:tc>
          <w:tcPr>
            <w:tcW w:w="1701" w:type="dxa"/>
            <w:shd w:val="clear" w:color="auto" w:fill="auto"/>
          </w:tcPr>
          <w:p w14:paraId="7526D176" w14:textId="77777777" w:rsidR="00EC6E52" w:rsidRPr="00266566" w:rsidRDefault="00EC6E52" w:rsidP="00616AA2">
            <w:pPr>
              <w:spacing w:before="40" w:after="120"/>
            </w:pPr>
            <w:r w:rsidRPr="00266566">
              <w:t>4 janvier 2020</w:t>
            </w:r>
          </w:p>
        </w:tc>
      </w:tr>
      <w:tr w:rsidR="00616AA2" w:rsidRPr="00266566" w:rsidDel="00026CB5" w14:paraId="638737D7" w14:textId="77777777" w:rsidTr="00616AA2">
        <w:tc>
          <w:tcPr>
            <w:tcW w:w="1750" w:type="dxa"/>
            <w:vMerge w:val="restart"/>
            <w:shd w:val="clear" w:color="auto" w:fill="auto"/>
          </w:tcPr>
          <w:p w14:paraId="16B3E7C1" w14:textId="77777777" w:rsidR="00616AA2" w:rsidRPr="00266566" w:rsidRDefault="00616AA2" w:rsidP="00616AA2">
            <w:pPr>
              <w:spacing w:before="40" w:after="120"/>
              <w:ind w:right="113"/>
            </w:pPr>
            <w:r w:rsidRPr="00266566">
              <w:t>République arabe syrienne</w:t>
            </w:r>
          </w:p>
        </w:tc>
        <w:tc>
          <w:tcPr>
            <w:tcW w:w="3919" w:type="dxa"/>
            <w:shd w:val="clear" w:color="auto" w:fill="auto"/>
          </w:tcPr>
          <w:p w14:paraId="0ECE8DBD" w14:textId="77777777" w:rsidR="00616AA2" w:rsidRPr="00266566" w:rsidRDefault="00616AA2" w:rsidP="00616AA2">
            <w:pPr>
              <w:spacing w:before="40" w:after="120"/>
              <w:ind w:right="113"/>
            </w:pPr>
            <w:r w:rsidRPr="00266566">
              <w:t>Seizième rapport</w:t>
            </w:r>
          </w:p>
        </w:tc>
        <w:tc>
          <w:tcPr>
            <w:tcW w:w="1701" w:type="dxa"/>
            <w:shd w:val="clear" w:color="auto" w:fill="auto"/>
          </w:tcPr>
          <w:p w14:paraId="25204F19" w14:textId="77777777" w:rsidR="00616AA2" w:rsidRPr="00266566" w:rsidRDefault="00616AA2" w:rsidP="00616AA2">
            <w:pPr>
              <w:spacing w:before="40" w:after="120"/>
            </w:pPr>
            <w:r w:rsidRPr="00266566">
              <w:t>21 mai 2000</w:t>
            </w:r>
          </w:p>
        </w:tc>
      </w:tr>
      <w:tr w:rsidR="00616AA2" w:rsidRPr="00266566" w:rsidDel="00026CB5" w14:paraId="7473C77A" w14:textId="77777777" w:rsidTr="00616AA2">
        <w:tc>
          <w:tcPr>
            <w:tcW w:w="1750" w:type="dxa"/>
            <w:vMerge/>
            <w:shd w:val="clear" w:color="auto" w:fill="auto"/>
          </w:tcPr>
          <w:p w14:paraId="55761111" w14:textId="77777777" w:rsidR="00616AA2" w:rsidRPr="00266566" w:rsidRDefault="00616AA2" w:rsidP="00616AA2">
            <w:pPr>
              <w:spacing w:before="40" w:after="120"/>
              <w:ind w:right="113"/>
            </w:pPr>
          </w:p>
        </w:tc>
        <w:tc>
          <w:tcPr>
            <w:tcW w:w="3919" w:type="dxa"/>
            <w:shd w:val="clear" w:color="auto" w:fill="auto"/>
          </w:tcPr>
          <w:p w14:paraId="2D798A79" w14:textId="77777777" w:rsidR="00616AA2" w:rsidRPr="00266566" w:rsidRDefault="00616AA2" w:rsidP="00616AA2">
            <w:pPr>
              <w:spacing w:before="40" w:after="120"/>
              <w:ind w:right="113"/>
            </w:pPr>
            <w:r w:rsidRPr="00266566">
              <w:t>Dix-septième rapport</w:t>
            </w:r>
          </w:p>
        </w:tc>
        <w:tc>
          <w:tcPr>
            <w:tcW w:w="1701" w:type="dxa"/>
            <w:shd w:val="clear" w:color="auto" w:fill="auto"/>
          </w:tcPr>
          <w:p w14:paraId="2AC220DF" w14:textId="77777777" w:rsidR="00616AA2" w:rsidRPr="00266566" w:rsidRDefault="00616AA2" w:rsidP="00616AA2">
            <w:pPr>
              <w:spacing w:before="40" w:after="120"/>
            </w:pPr>
            <w:r w:rsidRPr="00266566">
              <w:t>21 mai 2002</w:t>
            </w:r>
          </w:p>
        </w:tc>
      </w:tr>
      <w:tr w:rsidR="00616AA2" w:rsidRPr="00266566" w:rsidDel="00026CB5" w14:paraId="0288E5F7" w14:textId="77777777" w:rsidTr="00616AA2">
        <w:tc>
          <w:tcPr>
            <w:tcW w:w="1750" w:type="dxa"/>
            <w:vMerge/>
            <w:shd w:val="clear" w:color="auto" w:fill="auto"/>
          </w:tcPr>
          <w:p w14:paraId="18B88391" w14:textId="77777777" w:rsidR="00616AA2" w:rsidRPr="00266566" w:rsidRDefault="00616AA2" w:rsidP="00616AA2">
            <w:pPr>
              <w:spacing w:before="40" w:after="120"/>
              <w:ind w:right="113"/>
            </w:pPr>
          </w:p>
        </w:tc>
        <w:tc>
          <w:tcPr>
            <w:tcW w:w="3919" w:type="dxa"/>
            <w:shd w:val="clear" w:color="auto" w:fill="auto"/>
          </w:tcPr>
          <w:p w14:paraId="799C090B" w14:textId="77777777" w:rsidR="00616AA2" w:rsidRPr="00266566" w:rsidRDefault="00616AA2" w:rsidP="00616AA2">
            <w:pPr>
              <w:spacing w:before="40" w:after="120"/>
              <w:ind w:right="113"/>
            </w:pPr>
            <w:r w:rsidRPr="00266566">
              <w:t>Dix-huitième rapport</w:t>
            </w:r>
          </w:p>
        </w:tc>
        <w:tc>
          <w:tcPr>
            <w:tcW w:w="1701" w:type="dxa"/>
            <w:shd w:val="clear" w:color="auto" w:fill="auto"/>
          </w:tcPr>
          <w:p w14:paraId="7213F41D" w14:textId="77777777" w:rsidR="00616AA2" w:rsidRPr="00266566" w:rsidRDefault="00616AA2" w:rsidP="00616AA2">
            <w:pPr>
              <w:spacing w:before="40" w:after="120"/>
            </w:pPr>
            <w:r w:rsidRPr="00266566">
              <w:t>21 mai 2004</w:t>
            </w:r>
          </w:p>
        </w:tc>
      </w:tr>
      <w:tr w:rsidR="00616AA2" w:rsidRPr="00266566" w:rsidDel="00026CB5" w14:paraId="25B9B853" w14:textId="77777777" w:rsidTr="00616AA2">
        <w:tc>
          <w:tcPr>
            <w:tcW w:w="1750" w:type="dxa"/>
            <w:vMerge/>
            <w:shd w:val="clear" w:color="auto" w:fill="auto"/>
          </w:tcPr>
          <w:p w14:paraId="58EAD7B9" w14:textId="77777777" w:rsidR="00616AA2" w:rsidRPr="00266566" w:rsidRDefault="00616AA2" w:rsidP="00616AA2">
            <w:pPr>
              <w:spacing w:before="40" w:after="120"/>
              <w:ind w:right="113"/>
            </w:pPr>
          </w:p>
        </w:tc>
        <w:tc>
          <w:tcPr>
            <w:tcW w:w="3919" w:type="dxa"/>
            <w:shd w:val="clear" w:color="auto" w:fill="auto"/>
          </w:tcPr>
          <w:p w14:paraId="4462A761" w14:textId="77777777" w:rsidR="00616AA2" w:rsidRPr="00266566" w:rsidRDefault="00616AA2" w:rsidP="00616AA2">
            <w:pPr>
              <w:spacing w:before="40" w:after="120"/>
              <w:ind w:right="113"/>
            </w:pPr>
            <w:r w:rsidRPr="00266566">
              <w:t>Dix-neuvième rapport</w:t>
            </w:r>
          </w:p>
        </w:tc>
        <w:tc>
          <w:tcPr>
            <w:tcW w:w="1701" w:type="dxa"/>
            <w:shd w:val="clear" w:color="auto" w:fill="auto"/>
          </w:tcPr>
          <w:p w14:paraId="17BC168C" w14:textId="77777777" w:rsidR="00616AA2" w:rsidRPr="00266566" w:rsidRDefault="00616AA2" w:rsidP="00616AA2">
            <w:pPr>
              <w:spacing w:before="40" w:after="120"/>
            </w:pPr>
            <w:r w:rsidRPr="00266566">
              <w:t>21 mai 2006</w:t>
            </w:r>
          </w:p>
        </w:tc>
      </w:tr>
      <w:tr w:rsidR="00616AA2" w:rsidRPr="00266566" w:rsidDel="00026CB5" w14:paraId="0B8735F4" w14:textId="77777777" w:rsidTr="00616AA2">
        <w:tc>
          <w:tcPr>
            <w:tcW w:w="1750" w:type="dxa"/>
            <w:vMerge/>
            <w:shd w:val="clear" w:color="auto" w:fill="auto"/>
          </w:tcPr>
          <w:p w14:paraId="60E11C38" w14:textId="77777777" w:rsidR="00616AA2" w:rsidRPr="00266566" w:rsidRDefault="00616AA2" w:rsidP="00616AA2">
            <w:pPr>
              <w:spacing w:before="40" w:after="120"/>
              <w:ind w:right="113"/>
            </w:pPr>
          </w:p>
        </w:tc>
        <w:tc>
          <w:tcPr>
            <w:tcW w:w="3919" w:type="dxa"/>
            <w:shd w:val="clear" w:color="auto" w:fill="auto"/>
          </w:tcPr>
          <w:p w14:paraId="370488E7" w14:textId="77777777" w:rsidR="00616AA2" w:rsidRPr="00266566" w:rsidRDefault="00616AA2" w:rsidP="00616AA2">
            <w:pPr>
              <w:spacing w:before="40" w:after="120"/>
              <w:ind w:right="113"/>
            </w:pPr>
            <w:r w:rsidRPr="00266566">
              <w:t>Vingtième rapport</w:t>
            </w:r>
          </w:p>
        </w:tc>
        <w:tc>
          <w:tcPr>
            <w:tcW w:w="1701" w:type="dxa"/>
            <w:shd w:val="clear" w:color="auto" w:fill="auto"/>
          </w:tcPr>
          <w:p w14:paraId="4404E9B9" w14:textId="77777777" w:rsidR="00616AA2" w:rsidRPr="00266566" w:rsidRDefault="00616AA2" w:rsidP="00616AA2">
            <w:pPr>
              <w:spacing w:before="40" w:after="120"/>
            </w:pPr>
            <w:r w:rsidRPr="00266566">
              <w:t>21 mai 2008</w:t>
            </w:r>
          </w:p>
        </w:tc>
      </w:tr>
      <w:tr w:rsidR="00616AA2" w:rsidRPr="00266566" w:rsidDel="00026CB5" w14:paraId="5F2E5629" w14:textId="77777777" w:rsidTr="00616AA2">
        <w:tc>
          <w:tcPr>
            <w:tcW w:w="1750" w:type="dxa"/>
            <w:vMerge/>
            <w:shd w:val="clear" w:color="auto" w:fill="auto"/>
          </w:tcPr>
          <w:p w14:paraId="5D2D79A7" w14:textId="77777777" w:rsidR="00616AA2" w:rsidRPr="00266566" w:rsidRDefault="00616AA2" w:rsidP="00616AA2">
            <w:pPr>
              <w:spacing w:before="40" w:after="120"/>
              <w:ind w:right="113"/>
            </w:pPr>
          </w:p>
        </w:tc>
        <w:tc>
          <w:tcPr>
            <w:tcW w:w="3919" w:type="dxa"/>
            <w:shd w:val="clear" w:color="auto" w:fill="auto"/>
          </w:tcPr>
          <w:p w14:paraId="34A0D55C" w14:textId="77777777" w:rsidR="00616AA2" w:rsidRPr="00266566" w:rsidRDefault="00616AA2" w:rsidP="00616AA2">
            <w:pPr>
              <w:spacing w:before="40" w:after="120"/>
              <w:ind w:right="113"/>
            </w:pPr>
            <w:r w:rsidRPr="00266566">
              <w:t>Vingt et unième rapport</w:t>
            </w:r>
          </w:p>
        </w:tc>
        <w:tc>
          <w:tcPr>
            <w:tcW w:w="1701" w:type="dxa"/>
            <w:shd w:val="clear" w:color="auto" w:fill="auto"/>
          </w:tcPr>
          <w:p w14:paraId="1925EE29" w14:textId="77777777" w:rsidR="00616AA2" w:rsidRPr="00266566" w:rsidRDefault="00616AA2" w:rsidP="00616AA2">
            <w:pPr>
              <w:spacing w:before="40" w:after="120"/>
            </w:pPr>
            <w:r w:rsidRPr="00266566">
              <w:t>21 mai 2010</w:t>
            </w:r>
          </w:p>
        </w:tc>
      </w:tr>
      <w:tr w:rsidR="00616AA2" w:rsidRPr="00266566" w:rsidDel="00026CB5" w14:paraId="0B6201A3" w14:textId="77777777" w:rsidTr="00616AA2">
        <w:tc>
          <w:tcPr>
            <w:tcW w:w="1750" w:type="dxa"/>
            <w:vMerge/>
            <w:shd w:val="clear" w:color="auto" w:fill="auto"/>
          </w:tcPr>
          <w:p w14:paraId="0FAC56BD" w14:textId="77777777" w:rsidR="00616AA2" w:rsidRPr="00266566" w:rsidRDefault="00616AA2" w:rsidP="00616AA2">
            <w:pPr>
              <w:spacing w:before="40" w:after="120"/>
              <w:ind w:right="113"/>
            </w:pPr>
          </w:p>
        </w:tc>
        <w:tc>
          <w:tcPr>
            <w:tcW w:w="3919" w:type="dxa"/>
            <w:shd w:val="clear" w:color="auto" w:fill="auto"/>
          </w:tcPr>
          <w:p w14:paraId="61883D17" w14:textId="77777777" w:rsidR="00616AA2" w:rsidRPr="00266566" w:rsidRDefault="00616AA2" w:rsidP="00616AA2">
            <w:pPr>
              <w:spacing w:before="40" w:after="120"/>
              <w:ind w:right="113"/>
            </w:pPr>
            <w:r w:rsidRPr="00266566">
              <w:t>Vingt-deuxième rapport</w:t>
            </w:r>
          </w:p>
        </w:tc>
        <w:tc>
          <w:tcPr>
            <w:tcW w:w="1701" w:type="dxa"/>
            <w:shd w:val="clear" w:color="auto" w:fill="auto"/>
          </w:tcPr>
          <w:p w14:paraId="429C908B" w14:textId="77777777" w:rsidR="00616AA2" w:rsidRPr="00266566" w:rsidRDefault="00616AA2" w:rsidP="00616AA2">
            <w:pPr>
              <w:spacing w:before="40" w:after="120"/>
            </w:pPr>
            <w:r w:rsidRPr="00266566">
              <w:t>21 mai 2012</w:t>
            </w:r>
          </w:p>
        </w:tc>
      </w:tr>
      <w:tr w:rsidR="00616AA2" w:rsidRPr="00266566" w:rsidDel="00026CB5" w14:paraId="020E9127" w14:textId="77777777" w:rsidTr="00616AA2">
        <w:tc>
          <w:tcPr>
            <w:tcW w:w="1750" w:type="dxa"/>
            <w:vMerge/>
            <w:shd w:val="clear" w:color="auto" w:fill="auto"/>
          </w:tcPr>
          <w:p w14:paraId="49E57539" w14:textId="77777777" w:rsidR="00616AA2" w:rsidRPr="00266566" w:rsidRDefault="00616AA2" w:rsidP="00616AA2">
            <w:pPr>
              <w:spacing w:before="40" w:after="120"/>
              <w:ind w:right="113"/>
            </w:pPr>
          </w:p>
        </w:tc>
        <w:tc>
          <w:tcPr>
            <w:tcW w:w="3919" w:type="dxa"/>
            <w:shd w:val="clear" w:color="auto" w:fill="auto"/>
          </w:tcPr>
          <w:p w14:paraId="02CEEF97" w14:textId="77777777" w:rsidR="00616AA2" w:rsidRPr="00266566" w:rsidRDefault="00616AA2" w:rsidP="00616AA2">
            <w:pPr>
              <w:spacing w:before="40" w:after="120"/>
              <w:ind w:right="113"/>
            </w:pPr>
            <w:r w:rsidRPr="00266566">
              <w:t>Vingt-troisième rapport</w:t>
            </w:r>
          </w:p>
        </w:tc>
        <w:tc>
          <w:tcPr>
            <w:tcW w:w="1701" w:type="dxa"/>
            <w:shd w:val="clear" w:color="auto" w:fill="auto"/>
          </w:tcPr>
          <w:p w14:paraId="57CA2C33" w14:textId="77777777" w:rsidR="00616AA2" w:rsidRPr="00266566" w:rsidRDefault="00616AA2" w:rsidP="00616AA2">
            <w:pPr>
              <w:spacing w:before="40" w:after="120"/>
            </w:pPr>
            <w:r w:rsidRPr="00266566">
              <w:t>21 mai 2014</w:t>
            </w:r>
          </w:p>
        </w:tc>
      </w:tr>
      <w:tr w:rsidR="00616AA2" w:rsidRPr="00266566" w:rsidDel="00026CB5" w14:paraId="43181226" w14:textId="77777777" w:rsidTr="00616AA2">
        <w:tc>
          <w:tcPr>
            <w:tcW w:w="1750" w:type="dxa"/>
            <w:vMerge/>
            <w:shd w:val="clear" w:color="auto" w:fill="auto"/>
          </w:tcPr>
          <w:p w14:paraId="03E32983" w14:textId="77777777" w:rsidR="00616AA2" w:rsidRPr="00266566" w:rsidRDefault="00616AA2" w:rsidP="00616AA2">
            <w:pPr>
              <w:spacing w:before="40" w:after="120"/>
              <w:ind w:right="113"/>
            </w:pPr>
          </w:p>
        </w:tc>
        <w:tc>
          <w:tcPr>
            <w:tcW w:w="3919" w:type="dxa"/>
            <w:shd w:val="clear" w:color="auto" w:fill="auto"/>
          </w:tcPr>
          <w:p w14:paraId="3CBC3DBD" w14:textId="77777777" w:rsidR="00616AA2" w:rsidRPr="00266566" w:rsidRDefault="00616AA2" w:rsidP="00616AA2">
            <w:pPr>
              <w:spacing w:before="40" w:after="120"/>
              <w:ind w:right="113"/>
            </w:pPr>
            <w:r w:rsidRPr="00266566">
              <w:t>Vingt-quatrième rapport</w:t>
            </w:r>
          </w:p>
        </w:tc>
        <w:tc>
          <w:tcPr>
            <w:tcW w:w="1701" w:type="dxa"/>
            <w:shd w:val="clear" w:color="auto" w:fill="auto"/>
          </w:tcPr>
          <w:p w14:paraId="1C996082" w14:textId="77777777" w:rsidR="00616AA2" w:rsidRPr="00266566" w:rsidRDefault="00616AA2" w:rsidP="00616AA2">
            <w:pPr>
              <w:spacing w:before="40" w:after="120"/>
            </w:pPr>
            <w:r w:rsidRPr="00266566">
              <w:t>21 mai 2016</w:t>
            </w:r>
          </w:p>
        </w:tc>
      </w:tr>
      <w:tr w:rsidR="00616AA2" w:rsidRPr="00266566" w:rsidDel="00026CB5" w14:paraId="56496EA0" w14:textId="77777777" w:rsidTr="00616AA2">
        <w:tc>
          <w:tcPr>
            <w:tcW w:w="1750" w:type="dxa"/>
            <w:vMerge/>
            <w:shd w:val="clear" w:color="auto" w:fill="auto"/>
          </w:tcPr>
          <w:p w14:paraId="0D7D1B1E" w14:textId="77777777" w:rsidR="00616AA2" w:rsidRPr="00266566" w:rsidRDefault="00616AA2" w:rsidP="00616AA2">
            <w:pPr>
              <w:spacing w:before="40" w:after="120"/>
              <w:ind w:right="113"/>
            </w:pPr>
          </w:p>
        </w:tc>
        <w:tc>
          <w:tcPr>
            <w:tcW w:w="3919" w:type="dxa"/>
            <w:shd w:val="clear" w:color="auto" w:fill="auto"/>
          </w:tcPr>
          <w:p w14:paraId="1386032D" w14:textId="77777777" w:rsidR="00616AA2" w:rsidRPr="00266566" w:rsidRDefault="00616AA2" w:rsidP="00616AA2">
            <w:pPr>
              <w:spacing w:before="40" w:after="120"/>
              <w:ind w:right="113"/>
            </w:pPr>
            <w:r w:rsidRPr="00266566">
              <w:t>Vingt-cinquième rapport</w:t>
            </w:r>
          </w:p>
        </w:tc>
        <w:tc>
          <w:tcPr>
            <w:tcW w:w="1701" w:type="dxa"/>
            <w:shd w:val="clear" w:color="auto" w:fill="auto"/>
          </w:tcPr>
          <w:p w14:paraId="17348E72" w14:textId="77777777" w:rsidR="00616AA2" w:rsidRPr="00266566" w:rsidRDefault="00616AA2" w:rsidP="00616AA2">
            <w:pPr>
              <w:spacing w:before="40" w:after="120"/>
            </w:pPr>
            <w:r w:rsidRPr="00266566">
              <w:t>21 mai 2018</w:t>
            </w:r>
          </w:p>
        </w:tc>
      </w:tr>
      <w:tr w:rsidR="00616AA2" w:rsidRPr="00266566" w:rsidDel="00026CB5" w14:paraId="35D92E7A" w14:textId="77777777" w:rsidTr="00616AA2">
        <w:tc>
          <w:tcPr>
            <w:tcW w:w="1750" w:type="dxa"/>
            <w:vMerge/>
            <w:shd w:val="clear" w:color="auto" w:fill="auto"/>
          </w:tcPr>
          <w:p w14:paraId="5A25C757" w14:textId="77777777" w:rsidR="00616AA2" w:rsidRPr="00266566" w:rsidRDefault="00616AA2" w:rsidP="00616AA2">
            <w:pPr>
              <w:spacing w:before="40" w:after="120"/>
              <w:ind w:right="113"/>
            </w:pPr>
          </w:p>
        </w:tc>
        <w:tc>
          <w:tcPr>
            <w:tcW w:w="3919" w:type="dxa"/>
            <w:shd w:val="clear" w:color="auto" w:fill="auto"/>
          </w:tcPr>
          <w:p w14:paraId="765D3EED" w14:textId="77777777" w:rsidR="00616AA2" w:rsidRPr="00266566" w:rsidRDefault="00616AA2" w:rsidP="00616AA2">
            <w:pPr>
              <w:spacing w:before="40" w:after="120"/>
              <w:ind w:right="113"/>
            </w:pPr>
            <w:r w:rsidRPr="00266566">
              <w:t xml:space="preserve">Vingt-sixième rapport </w:t>
            </w:r>
          </w:p>
        </w:tc>
        <w:tc>
          <w:tcPr>
            <w:tcW w:w="1701" w:type="dxa"/>
            <w:shd w:val="clear" w:color="auto" w:fill="auto"/>
          </w:tcPr>
          <w:p w14:paraId="724400A2" w14:textId="77777777" w:rsidR="00616AA2" w:rsidRPr="00266566" w:rsidRDefault="00616AA2" w:rsidP="00616AA2">
            <w:pPr>
              <w:spacing w:before="40" w:after="120"/>
            </w:pPr>
            <w:r w:rsidRPr="00266566">
              <w:t>21 mai 2020</w:t>
            </w:r>
          </w:p>
        </w:tc>
      </w:tr>
      <w:tr w:rsidR="00616AA2" w:rsidRPr="00266566" w:rsidDel="00026CB5" w14:paraId="4046524D" w14:textId="77777777" w:rsidTr="00616AA2">
        <w:trPr>
          <w:cantSplit/>
        </w:trPr>
        <w:tc>
          <w:tcPr>
            <w:tcW w:w="1750" w:type="dxa"/>
            <w:vMerge w:val="restart"/>
            <w:shd w:val="clear" w:color="auto" w:fill="auto"/>
          </w:tcPr>
          <w:p w14:paraId="67D8E040" w14:textId="77777777" w:rsidR="00616AA2" w:rsidRPr="00266566" w:rsidRDefault="00616AA2" w:rsidP="00616AA2">
            <w:pPr>
              <w:keepNext/>
              <w:spacing w:before="40" w:after="120"/>
              <w:ind w:right="113"/>
            </w:pPr>
            <w:r w:rsidRPr="00266566">
              <w:t>République centrafricaine</w:t>
            </w:r>
          </w:p>
        </w:tc>
        <w:tc>
          <w:tcPr>
            <w:tcW w:w="3919" w:type="dxa"/>
            <w:shd w:val="clear" w:color="auto" w:fill="auto"/>
          </w:tcPr>
          <w:p w14:paraId="061FE09A" w14:textId="77777777" w:rsidR="00616AA2" w:rsidRPr="00266566" w:rsidRDefault="00616AA2" w:rsidP="00616AA2">
            <w:pPr>
              <w:spacing w:before="40" w:after="120"/>
              <w:ind w:right="113"/>
            </w:pPr>
            <w:r w:rsidRPr="00266566">
              <w:t>Huitième rapport</w:t>
            </w:r>
          </w:p>
        </w:tc>
        <w:tc>
          <w:tcPr>
            <w:tcW w:w="1701" w:type="dxa"/>
            <w:shd w:val="clear" w:color="auto" w:fill="auto"/>
          </w:tcPr>
          <w:p w14:paraId="0FF83643" w14:textId="77777777" w:rsidR="00616AA2" w:rsidRPr="00266566" w:rsidRDefault="00616AA2" w:rsidP="00616AA2">
            <w:pPr>
              <w:spacing w:before="40" w:after="120"/>
            </w:pPr>
            <w:r w:rsidRPr="00266566">
              <w:t>15 avril 1986</w:t>
            </w:r>
          </w:p>
        </w:tc>
      </w:tr>
      <w:tr w:rsidR="00616AA2" w:rsidRPr="00266566" w:rsidDel="00026CB5" w14:paraId="198B8378" w14:textId="77777777" w:rsidTr="00616AA2">
        <w:trPr>
          <w:cantSplit/>
        </w:trPr>
        <w:tc>
          <w:tcPr>
            <w:tcW w:w="1750" w:type="dxa"/>
            <w:vMerge/>
            <w:shd w:val="clear" w:color="auto" w:fill="auto"/>
          </w:tcPr>
          <w:p w14:paraId="64D02305" w14:textId="77777777" w:rsidR="00616AA2" w:rsidRPr="00266566" w:rsidRDefault="00616AA2" w:rsidP="00616AA2">
            <w:pPr>
              <w:spacing w:before="40" w:after="120"/>
              <w:ind w:right="113"/>
            </w:pPr>
          </w:p>
        </w:tc>
        <w:tc>
          <w:tcPr>
            <w:tcW w:w="3919" w:type="dxa"/>
            <w:shd w:val="clear" w:color="auto" w:fill="auto"/>
          </w:tcPr>
          <w:p w14:paraId="1FDC68DC" w14:textId="77777777" w:rsidR="00616AA2" w:rsidRPr="00266566" w:rsidRDefault="00616AA2" w:rsidP="00616AA2">
            <w:pPr>
              <w:spacing w:before="40" w:after="120"/>
              <w:ind w:right="113"/>
            </w:pPr>
            <w:r w:rsidRPr="00266566">
              <w:t>Neuvième rapport</w:t>
            </w:r>
          </w:p>
        </w:tc>
        <w:tc>
          <w:tcPr>
            <w:tcW w:w="1701" w:type="dxa"/>
            <w:shd w:val="clear" w:color="auto" w:fill="auto"/>
          </w:tcPr>
          <w:p w14:paraId="65AF84EE" w14:textId="77777777" w:rsidR="00616AA2" w:rsidRPr="00266566" w:rsidRDefault="00616AA2" w:rsidP="00616AA2">
            <w:pPr>
              <w:spacing w:before="40" w:after="120"/>
            </w:pPr>
            <w:r w:rsidRPr="00266566">
              <w:t>15 avril 1988</w:t>
            </w:r>
          </w:p>
        </w:tc>
      </w:tr>
      <w:tr w:rsidR="00616AA2" w:rsidRPr="00266566" w:rsidDel="00026CB5" w14:paraId="5C55DA8A" w14:textId="77777777" w:rsidTr="00616AA2">
        <w:tc>
          <w:tcPr>
            <w:tcW w:w="1750" w:type="dxa"/>
            <w:vMerge/>
            <w:shd w:val="clear" w:color="auto" w:fill="auto"/>
          </w:tcPr>
          <w:p w14:paraId="183F4061" w14:textId="77777777" w:rsidR="00616AA2" w:rsidRPr="00266566" w:rsidRDefault="00616AA2" w:rsidP="00616AA2">
            <w:pPr>
              <w:spacing w:before="40" w:after="120"/>
              <w:ind w:right="113"/>
            </w:pPr>
          </w:p>
        </w:tc>
        <w:tc>
          <w:tcPr>
            <w:tcW w:w="3919" w:type="dxa"/>
            <w:shd w:val="clear" w:color="auto" w:fill="auto"/>
          </w:tcPr>
          <w:p w14:paraId="4D957C0A" w14:textId="77777777" w:rsidR="00616AA2" w:rsidRPr="00266566" w:rsidRDefault="00616AA2" w:rsidP="00616AA2">
            <w:pPr>
              <w:spacing w:before="40" w:after="120"/>
              <w:ind w:right="113"/>
            </w:pPr>
            <w:r w:rsidRPr="00266566">
              <w:t>Dixième rapport</w:t>
            </w:r>
          </w:p>
        </w:tc>
        <w:tc>
          <w:tcPr>
            <w:tcW w:w="1701" w:type="dxa"/>
            <w:shd w:val="clear" w:color="auto" w:fill="auto"/>
          </w:tcPr>
          <w:p w14:paraId="7AC46B50" w14:textId="77777777" w:rsidR="00616AA2" w:rsidRPr="00266566" w:rsidRDefault="00616AA2" w:rsidP="00616AA2">
            <w:pPr>
              <w:spacing w:before="40" w:after="120"/>
            </w:pPr>
            <w:r w:rsidRPr="00266566">
              <w:t>15 avril 1990</w:t>
            </w:r>
          </w:p>
        </w:tc>
      </w:tr>
      <w:tr w:rsidR="00616AA2" w:rsidRPr="00266566" w:rsidDel="00026CB5" w14:paraId="001924CE" w14:textId="77777777" w:rsidTr="00616AA2">
        <w:tc>
          <w:tcPr>
            <w:tcW w:w="1750" w:type="dxa"/>
            <w:vMerge/>
            <w:shd w:val="clear" w:color="auto" w:fill="auto"/>
          </w:tcPr>
          <w:p w14:paraId="64ADD159" w14:textId="77777777" w:rsidR="00616AA2" w:rsidRPr="00266566" w:rsidRDefault="00616AA2" w:rsidP="00616AA2">
            <w:pPr>
              <w:spacing w:before="40" w:after="120"/>
              <w:ind w:right="113"/>
            </w:pPr>
          </w:p>
        </w:tc>
        <w:tc>
          <w:tcPr>
            <w:tcW w:w="3919" w:type="dxa"/>
            <w:shd w:val="clear" w:color="auto" w:fill="auto"/>
          </w:tcPr>
          <w:p w14:paraId="7B452EC7" w14:textId="77777777" w:rsidR="00616AA2" w:rsidRPr="00266566" w:rsidRDefault="00616AA2" w:rsidP="00616AA2">
            <w:pPr>
              <w:spacing w:before="40" w:after="120"/>
              <w:ind w:right="113"/>
            </w:pPr>
            <w:r w:rsidRPr="00266566">
              <w:t>Onzième rapport</w:t>
            </w:r>
          </w:p>
        </w:tc>
        <w:tc>
          <w:tcPr>
            <w:tcW w:w="1701" w:type="dxa"/>
            <w:shd w:val="clear" w:color="auto" w:fill="auto"/>
          </w:tcPr>
          <w:p w14:paraId="28207444" w14:textId="77777777" w:rsidR="00616AA2" w:rsidRPr="00266566" w:rsidRDefault="00616AA2" w:rsidP="00616AA2">
            <w:pPr>
              <w:spacing w:before="40" w:after="120"/>
            </w:pPr>
            <w:r w:rsidRPr="00266566">
              <w:t>15 avril 1992</w:t>
            </w:r>
          </w:p>
        </w:tc>
      </w:tr>
      <w:tr w:rsidR="00616AA2" w:rsidRPr="00266566" w:rsidDel="00026CB5" w14:paraId="19DB05AD" w14:textId="77777777" w:rsidTr="00616AA2">
        <w:tc>
          <w:tcPr>
            <w:tcW w:w="1750" w:type="dxa"/>
            <w:vMerge/>
            <w:shd w:val="clear" w:color="auto" w:fill="auto"/>
          </w:tcPr>
          <w:p w14:paraId="5FA5ACFB" w14:textId="77777777" w:rsidR="00616AA2" w:rsidRPr="00266566" w:rsidRDefault="00616AA2" w:rsidP="00616AA2">
            <w:pPr>
              <w:spacing w:before="40" w:after="120"/>
              <w:ind w:right="113"/>
            </w:pPr>
          </w:p>
        </w:tc>
        <w:tc>
          <w:tcPr>
            <w:tcW w:w="3919" w:type="dxa"/>
            <w:shd w:val="clear" w:color="auto" w:fill="auto"/>
          </w:tcPr>
          <w:p w14:paraId="71E9F139" w14:textId="77777777" w:rsidR="00616AA2" w:rsidRPr="00266566" w:rsidRDefault="00616AA2" w:rsidP="00616AA2">
            <w:pPr>
              <w:spacing w:before="40" w:after="120"/>
              <w:ind w:right="113"/>
            </w:pPr>
            <w:r w:rsidRPr="00266566">
              <w:t>Douzième rapport</w:t>
            </w:r>
          </w:p>
        </w:tc>
        <w:tc>
          <w:tcPr>
            <w:tcW w:w="1701" w:type="dxa"/>
            <w:shd w:val="clear" w:color="auto" w:fill="auto"/>
          </w:tcPr>
          <w:p w14:paraId="36D80F98" w14:textId="77777777" w:rsidR="00616AA2" w:rsidRPr="00266566" w:rsidRDefault="00616AA2" w:rsidP="00616AA2">
            <w:pPr>
              <w:spacing w:before="40" w:after="120"/>
            </w:pPr>
            <w:r w:rsidRPr="00266566">
              <w:t>15 avril 1994</w:t>
            </w:r>
          </w:p>
        </w:tc>
      </w:tr>
      <w:tr w:rsidR="00616AA2" w:rsidRPr="00266566" w:rsidDel="00026CB5" w14:paraId="5A00482C" w14:textId="77777777" w:rsidTr="00616AA2">
        <w:tc>
          <w:tcPr>
            <w:tcW w:w="1750" w:type="dxa"/>
            <w:vMerge/>
            <w:shd w:val="clear" w:color="auto" w:fill="auto"/>
          </w:tcPr>
          <w:p w14:paraId="02756DF5" w14:textId="77777777" w:rsidR="00616AA2" w:rsidRPr="00266566" w:rsidRDefault="00616AA2" w:rsidP="00616AA2">
            <w:pPr>
              <w:spacing w:before="40" w:after="120"/>
              <w:ind w:right="113"/>
            </w:pPr>
          </w:p>
        </w:tc>
        <w:tc>
          <w:tcPr>
            <w:tcW w:w="3919" w:type="dxa"/>
            <w:shd w:val="clear" w:color="auto" w:fill="auto"/>
          </w:tcPr>
          <w:p w14:paraId="6E07F4A4" w14:textId="77777777" w:rsidR="00616AA2" w:rsidRPr="00266566" w:rsidRDefault="00616AA2" w:rsidP="00616AA2">
            <w:pPr>
              <w:spacing w:before="40" w:after="120"/>
              <w:ind w:right="113"/>
            </w:pPr>
            <w:r w:rsidRPr="00266566">
              <w:t>Treizième rapport</w:t>
            </w:r>
          </w:p>
        </w:tc>
        <w:tc>
          <w:tcPr>
            <w:tcW w:w="1701" w:type="dxa"/>
            <w:shd w:val="clear" w:color="auto" w:fill="auto"/>
          </w:tcPr>
          <w:p w14:paraId="424130F7" w14:textId="77777777" w:rsidR="00616AA2" w:rsidRPr="00266566" w:rsidRDefault="00616AA2" w:rsidP="00616AA2">
            <w:pPr>
              <w:spacing w:before="40" w:after="120"/>
            </w:pPr>
            <w:r w:rsidRPr="00266566">
              <w:t>15 avril 1996</w:t>
            </w:r>
          </w:p>
        </w:tc>
      </w:tr>
      <w:tr w:rsidR="00616AA2" w:rsidRPr="00266566" w:rsidDel="00026CB5" w14:paraId="07CCCE54" w14:textId="77777777" w:rsidTr="00616AA2">
        <w:tc>
          <w:tcPr>
            <w:tcW w:w="1750" w:type="dxa"/>
            <w:vMerge/>
            <w:shd w:val="clear" w:color="auto" w:fill="auto"/>
          </w:tcPr>
          <w:p w14:paraId="57DDB505" w14:textId="77777777" w:rsidR="00616AA2" w:rsidRPr="00266566" w:rsidRDefault="00616AA2" w:rsidP="00616AA2">
            <w:pPr>
              <w:spacing w:before="40" w:after="120"/>
              <w:ind w:right="113"/>
            </w:pPr>
          </w:p>
        </w:tc>
        <w:tc>
          <w:tcPr>
            <w:tcW w:w="3919" w:type="dxa"/>
            <w:shd w:val="clear" w:color="auto" w:fill="auto"/>
          </w:tcPr>
          <w:p w14:paraId="6F767660" w14:textId="77777777" w:rsidR="00616AA2" w:rsidRPr="00266566" w:rsidRDefault="00616AA2" w:rsidP="00616AA2">
            <w:pPr>
              <w:spacing w:before="40" w:after="120"/>
              <w:ind w:right="113"/>
            </w:pPr>
            <w:r w:rsidRPr="00266566">
              <w:t>Quatorzième rapport</w:t>
            </w:r>
          </w:p>
        </w:tc>
        <w:tc>
          <w:tcPr>
            <w:tcW w:w="1701" w:type="dxa"/>
            <w:shd w:val="clear" w:color="auto" w:fill="auto"/>
          </w:tcPr>
          <w:p w14:paraId="2EA840DB" w14:textId="77777777" w:rsidR="00616AA2" w:rsidRPr="00266566" w:rsidRDefault="00616AA2" w:rsidP="00616AA2">
            <w:pPr>
              <w:spacing w:before="40" w:after="120"/>
            </w:pPr>
            <w:r w:rsidRPr="00266566">
              <w:t>15 avril 1998</w:t>
            </w:r>
          </w:p>
        </w:tc>
      </w:tr>
      <w:tr w:rsidR="00616AA2" w:rsidRPr="00266566" w:rsidDel="00026CB5" w14:paraId="15501BCE" w14:textId="77777777" w:rsidTr="00616AA2">
        <w:tc>
          <w:tcPr>
            <w:tcW w:w="1750" w:type="dxa"/>
            <w:vMerge/>
            <w:shd w:val="clear" w:color="auto" w:fill="auto"/>
          </w:tcPr>
          <w:p w14:paraId="57142BE7" w14:textId="77777777" w:rsidR="00616AA2" w:rsidRPr="00266566" w:rsidRDefault="00616AA2" w:rsidP="00616AA2">
            <w:pPr>
              <w:spacing w:before="40" w:after="120"/>
              <w:ind w:right="113"/>
            </w:pPr>
          </w:p>
        </w:tc>
        <w:tc>
          <w:tcPr>
            <w:tcW w:w="3919" w:type="dxa"/>
            <w:shd w:val="clear" w:color="auto" w:fill="auto"/>
          </w:tcPr>
          <w:p w14:paraId="3BE53062" w14:textId="77777777" w:rsidR="00616AA2" w:rsidRPr="00266566" w:rsidRDefault="00616AA2" w:rsidP="00616AA2">
            <w:pPr>
              <w:spacing w:before="40" w:after="120"/>
              <w:ind w:right="113"/>
            </w:pPr>
            <w:r w:rsidRPr="00266566">
              <w:t>Quinzième rapport</w:t>
            </w:r>
          </w:p>
        </w:tc>
        <w:tc>
          <w:tcPr>
            <w:tcW w:w="1701" w:type="dxa"/>
            <w:shd w:val="clear" w:color="auto" w:fill="auto"/>
          </w:tcPr>
          <w:p w14:paraId="627DF5EB" w14:textId="77777777" w:rsidR="00616AA2" w:rsidRPr="00266566" w:rsidRDefault="00616AA2" w:rsidP="00616AA2">
            <w:pPr>
              <w:spacing w:before="40" w:after="120"/>
            </w:pPr>
            <w:r w:rsidRPr="00266566">
              <w:t>15 avril 2000</w:t>
            </w:r>
          </w:p>
        </w:tc>
      </w:tr>
      <w:tr w:rsidR="00616AA2" w:rsidRPr="00266566" w:rsidDel="00026CB5" w14:paraId="00329605" w14:textId="77777777" w:rsidTr="00616AA2">
        <w:tc>
          <w:tcPr>
            <w:tcW w:w="1750" w:type="dxa"/>
            <w:vMerge/>
            <w:shd w:val="clear" w:color="auto" w:fill="auto"/>
          </w:tcPr>
          <w:p w14:paraId="3D4762BC" w14:textId="77777777" w:rsidR="00616AA2" w:rsidRPr="00266566" w:rsidRDefault="00616AA2" w:rsidP="00616AA2">
            <w:pPr>
              <w:spacing w:before="40" w:after="120"/>
              <w:ind w:right="113"/>
            </w:pPr>
          </w:p>
        </w:tc>
        <w:tc>
          <w:tcPr>
            <w:tcW w:w="3919" w:type="dxa"/>
            <w:shd w:val="clear" w:color="auto" w:fill="auto"/>
          </w:tcPr>
          <w:p w14:paraId="76A3A946" w14:textId="77777777" w:rsidR="00616AA2" w:rsidRPr="00266566" w:rsidRDefault="00616AA2" w:rsidP="00616AA2">
            <w:pPr>
              <w:spacing w:before="40" w:after="120"/>
              <w:ind w:right="113"/>
            </w:pPr>
            <w:r w:rsidRPr="00266566">
              <w:t>Seizième rapport</w:t>
            </w:r>
          </w:p>
        </w:tc>
        <w:tc>
          <w:tcPr>
            <w:tcW w:w="1701" w:type="dxa"/>
            <w:shd w:val="clear" w:color="auto" w:fill="auto"/>
          </w:tcPr>
          <w:p w14:paraId="7FA1E09B" w14:textId="77777777" w:rsidR="00616AA2" w:rsidRPr="00266566" w:rsidRDefault="00616AA2" w:rsidP="00616AA2">
            <w:pPr>
              <w:spacing w:before="40" w:after="120"/>
            </w:pPr>
            <w:r w:rsidRPr="00266566">
              <w:t>15 avril 2002</w:t>
            </w:r>
          </w:p>
        </w:tc>
      </w:tr>
      <w:tr w:rsidR="00616AA2" w:rsidRPr="00266566" w:rsidDel="00026CB5" w14:paraId="7770E5E0" w14:textId="77777777" w:rsidTr="00616AA2">
        <w:tc>
          <w:tcPr>
            <w:tcW w:w="1750" w:type="dxa"/>
            <w:vMerge/>
            <w:shd w:val="clear" w:color="auto" w:fill="auto"/>
          </w:tcPr>
          <w:p w14:paraId="2FB1ED19" w14:textId="77777777" w:rsidR="00616AA2" w:rsidRPr="00266566" w:rsidRDefault="00616AA2" w:rsidP="00616AA2">
            <w:pPr>
              <w:spacing w:before="40" w:after="120"/>
              <w:ind w:right="113"/>
            </w:pPr>
          </w:p>
        </w:tc>
        <w:tc>
          <w:tcPr>
            <w:tcW w:w="3919" w:type="dxa"/>
            <w:shd w:val="clear" w:color="auto" w:fill="auto"/>
          </w:tcPr>
          <w:p w14:paraId="57E1A329" w14:textId="77777777" w:rsidR="00616AA2" w:rsidRPr="00266566" w:rsidRDefault="00616AA2" w:rsidP="00616AA2">
            <w:pPr>
              <w:spacing w:before="40" w:after="120"/>
              <w:ind w:right="113"/>
            </w:pPr>
            <w:r w:rsidRPr="00266566">
              <w:t>Dix-septième rapport</w:t>
            </w:r>
          </w:p>
        </w:tc>
        <w:tc>
          <w:tcPr>
            <w:tcW w:w="1701" w:type="dxa"/>
            <w:shd w:val="clear" w:color="auto" w:fill="auto"/>
          </w:tcPr>
          <w:p w14:paraId="063D4446" w14:textId="77777777" w:rsidR="00616AA2" w:rsidRPr="00266566" w:rsidRDefault="00616AA2" w:rsidP="00616AA2">
            <w:pPr>
              <w:spacing w:before="40" w:after="120"/>
            </w:pPr>
            <w:r w:rsidRPr="00266566">
              <w:t>15 avril 2004</w:t>
            </w:r>
          </w:p>
        </w:tc>
      </w:tr>
      <w:tr w:rsidR="00616AA2" w:rsidRPr="00266566" w:rsidDel="00026CB5" w14:paraId="2509E1CB" w14:textId="77777777" w:rsidTr="00616AA2">
        <w:tc>
          <w:tcPr>
            <w:tcW w:w="1750" w:type="dxa"/>
            <w:vMerge/>
            <w:shd w:val="clear" w:color="auto" w:fill="auto"/>
          </w:tcPr>
          <w:p w14:paraId="412FC846" w14:textId="77777777" w:rsidR="00616AA2" w:rsidRPr="00266566" w:rsidRDefault="00616AA2" w:rsidP="00616AA2">
            <w:pPr>
              <w:spacing w:before="40" w:after="120"/>
              <w:ind w:right="113"/>
            </w:pPr>
          </w:p>
        </w:tc>
        <w:tc>
          <w:tcPr>
            <w:tcW w:w="3919" w:type="dxa"/>
            <w:shd w:val="clear" w:color="auto" w:fill="auto"/>
          </w:tcPr>
          <w:p w14:paraId="6122EFAF" w14:textId="77777777" w:rsidR="00616AA2" w:rsidRPr="00266566" w:rsidRDefault="00616AA2" w:rsidP="00616AA2">
            <w:pPr>
              <w:spacing w:before="40" w:after="120"/>
              <w:ind w:right="113"/>
            </w:pPr>
            <w:r w:rsidRPr="00266566">
              <w:t>Dix-huitième rapport</w:t>
            </w:r>
          </w:p>
        </w:tc>
        <w:tc>
          <w:tcPr>
            <w:tcW w:w="1701" w:type="dxa"/>
            <w:shd w:val="clear" w:color="auto" w:fill="auto"/>
          </w:tcPr>
          <w:p w14:paraId="1451E6A4" w14:textId="77777777" w:rsidR="00616AA2" w:rsidRPr="00266566" w:rsidRDefault="00616AA2" w:rsidP="00616AA2">
            <w:pPr>
              <w:spacing w:before="40" w:after="120"/>
            </w:pPr>
            <w:r w:rsidRPr="00266566">
              <w:t>15 avril 2006</w:t>
            </w:r>
          </w:p>
        </w:tc>
      </w:tr>
      <w:tr w:rsidR="00616AA2" w:rsidRPr="00266566" w:rsidDel="00026CB5" w14:paraId="31A2E5DC" w14:textId="77777777" w:rsidTr="00616AA2">
        <w:tc>
          <w:tcPr>
            <w:tcW w:w="1750" w:type="dxa"/>
            <w:vMerge/>
            <w:shd w:val="clear" w:color="auto" w:fill="auto"/>
          </w:tcPr>
          <w:p w14:paraId="0727F5C7" w14:textId="77777777" w:rsidR="00616AA2" w:rsidRPr="00266566" w:rsidRDefault="00616AA2" w:rsidP="00616AA2">
            <w:pPr>
              <w:spacing w:before="40" w:after="120"/>
              <w:ind w:right="113"/>
            </w:pPr>
          </w:p>
        </w:tc>
        <w:tc>
          <w:tcPr>
            <w:tcW w:w="3919" w:type="dxa"/>
            <w:shd w:val="clear" w:color="auto" w:fill="auto"/>
          </w:tcPr>
          <w:p w14:paraId="230C7C48" w14:textId="77777777" w:rsidR="00616AA2" w:rsidRPr="00266566" w:rsidRDefault="00616AA2" w:rsidP="00616AA2">
            <w:pPr>
              <w:spacing w:before="40" w:after="120"/>
              <w:ind w:right="113"/>
            </w:pPr>
            <w:r w:rsidRPr="00266566">
              <w:t>Dix-neuvième rapport</w:t>
            </w:r>
          </w:p>
        </w:tc>
        <w:tc>
          <w:tcPr>
            <w:tcW w:w="1701" w:type="dxa"/>
            <w:shd w:val="clear" w:color="auto" w:fill="auto"/>
          </w:tcPr>
          <w:p w14:paraId="31089758" w14:textId="77777777" w:rsidR="00616AA2" w:rsidRPr="00266566" w:rsidRDefault="00616AA2" w:rsidP="00616AA2">
            <w:pPr>
              <w:spacing w:before="40" w:after="120"/>
            </w:pPr>
            <w:r w:rsidRPr="00266566">
              <w:t>15 avril 2008</w:t>
            </w:r>
          </w:p>
        </w:tc>
      </w:tr>
      <w:tr w:rsidR="00616AA2" w:rsidRPr="00266566" w:rsidDel="00026CB5" w14:paraId="768C2BDB" w14:textId="77777777" w:rsidTr="00616AA2">
        <w:tc>
          <w:tcPr>
            <w:tcW w:w="1750" w:type="dxa"/>
            <w:vMerge/>
            <w:shd w:val="clear" w:color="auto" w:fill="auto"/>
          </w:tcPr>
          <w:p w14:paraId="5158E90F" w14:textId="77777777" w:rsidR="00616AA2" w:rsidRPr="00266566" w:rsidRDefault="00616AA2" w:rsidP="00616AA2">
            <w:pPr>
              <w:spacing w:before="40" w:after="120"/>
              <w:ind w:right="113"/>
            </w:pPr>
          </w:p>
        </w:tc>
        <w:tc>
          <w:tcPr>
            <w:tcW w:w="3919" w:type="dxa"/>
            <w:shd w:val="clear" w:color="auto" w:fill="auto"/>
          </w:tcPr>
          <w:p w14:paraId="5AF1D0DE" w14:textId="77777777" w:rsidR="00616AA2" w:rsidRPr="00266566" w:rsidRDefault="00616AA2" w:rsidP="00616AA2">
            <w:pPr>
              <w:spacing w:before="40" w:after="120"/>
              <w:ind w:right="113"/>
            </w:pPr>
            <w:r w:rsidRPr="00266566">
              <w:t>Vingtième rapport</w:t>
            </w:r>
          </w:p>
        </w:tc>
        <w:tc>
          <w:tcPr>
            <w:tcW w:w="1701" w:type="dxa"/>
            <w:shd w:val="clear" w:color="auto" w:fill="auto"/>
          </w:tcPr>
          <w:p w14:paraId="09E6CE7C" w14:textId="77777777" w:rsidR="00616AA2" w:rsidRPr="00266566" w:rsidRDefault="00616AA2" w:rsidP="00616AA2">
            <w:pPr>
              <w:spacing w:before="40" w:after="120"/>
            </w:pPr>
            <w:r w:rsidRPr="00266566">
              <w:t>15 avril 2010</w:t>
            </w:r>
          </w:p>
        </w:tc>
      </w:tr>
      <w:tr w:rsidR="00616AA2" w:rsidRPr="00266566" w:rsidDel="00026CB5" w14:paraId="0899C3BA" w14:textId="77777777" w:rsidTr="00616AA2">
        <w:tc>
          <w:tcPr>
            <w:tcW w:w="1750" w:type="dxa"/>
            <w:vMerge/>
            <w:shd w:val="clear" w:color="auto" w:fill="auto"/>
          </w:tcPr>
          <w:p w14:paraId="7A7B7554" w14:textId="77777777" w:rsidR="00616AA2" w:rsidRPr="00266566" w:rsidRDefault="00616AA2" w:rsidP="00616AA2">
            <w:pPr>
              <w:spacing w:before="40" w:after="120"/>
              <w:ind w:right="113"/>
            </w:pPr>
          </w:p>
        </w:tc>
        <w:tc>
          <w:tcPr>
            <w:tcW w:w="3919" w:type="dxa"/>
            <w:shd w:val="clear" w:color="auto" w:fill="auto"/>
          </w:tcPr>
          <w:p w14:paraId="6D51129F" w14:textId="77777777" w:rsidR="00616AA2" w:rsidRPr="00266566" w:rsidRDefault="00616AA2" w:rsidP="00616AA2">
            <w:pPr>
              <w:spacing w:before="40" w:after="120"/>
              <w:ind w:right="113"/>
            </w:pPr>
            <w:r w:rsidRPr="00266566">
              <w:t>Vingt et unième rapport</w:t>
            </w:r>
          </w:p>
        </w:tc>
        <w:tc>
          <w:tcPr>
            <w:tcW w:w="1701" w:type="dxa"/>
            <w:shd w:val="clear" w:color="auto" w:fill="auto"/>
          </w:tcPr>
          <w:p w14:paraId="5A444862" w14:textId="77777777" w:rsidR="00616AA2" w:rsidRPr="00266566" w:rsidRDefault="00616AA2" w:rsidP="00616AA2">
            <w:pPr>
              <w:spacing w:before="40" w:after="120"/>
            </w:pPr>
            <w:r w:rsidRPr="00266566">
              <w:t>15 avril 2012</w:t>
            </w:r>
          </w:p>
        </w:tc>
      </w:tr>
      <w:tr w:rsidR="00616AA2" w:rsidRPr="00266566" w:rsidDel="00026CB5" w14:paraId="4C1FE8FC" w14:textId="77777777" w:rsidTr="00616AA2">
        <w:tc>
          <w:tcPr>
            <w:tcW w:w="1750" w:type="dxa"/>
            <w:vMerge/>
            <w:shd w:val="clear" w:color="auto" w:fill="auto"/>
          </w:tcPr>
          <w:p w14:paraId="0DF66E2C" w14:textId="77777777" w:rsidR="00616AA2" w:rsidRPr="00266566" w:rsidRDefault="00616AA2" w:rsidP="00616AA2">
            <w:pPr>
              <w:spacing w:before="40" w:after="120"/>
              <w:ind w:right="113"/>
            </w:pPr>
          </w:p>
        </w:tc>
        <w:tc>
          <w:tcPr>
            <w:tcW w:w="3919" w:type="dxa"/>
            <w:shd w:val="clear" w:color="auto" w:fill="auto"/>
          </w:tcPr>
          <w:p w14:paraId="41ED38EB" w14:textId="77777777" w:rsidR="00616AA2" w:rsidRPr="00266566" w:rsidRDefault="00616AA2" w:rsidP="00616AA2">
            <w:pPr>
              <w:spacing w:before="40" w:after="120"/>
              <w:ind w:right="113"/>
            </w:pPr>
            <w:r w:rsidRPr="00266566">
              <w:t>Vingt-deuxième rapport</w:t>
            </w:r>
          </w:p>
        </w:tc>
        <w:tc>
          <w:tcPr>
            <w:tcW w:w="1701" w:type="dxa"/>
            <w:shd w:val="clear" w:color="auto" w:fill="auto"/>
          </w:tcPr>
          <w:p w14:paraId="44AD6C48" w14:textId="77777777" w:rsidR="00616AA2" w:rsidRPr="00266566" w:rsidRDefault="00616AA2" w:rsidP="00616AA2">
            <w:pPr>
              <w:spacing w:before="40" w:after="120"/>
            </w:pPr>
            <w:r w:rsidRPr="00266566">
              <w:t>15 avril 2014</w:t>
            </w:r>
          </w:p>
        </w:tc>
      </w:tr>
      <w:tr w:rsidR="00616AA2" w:rsidRPr="00266566" w:rsidDel="00026CB5" w14:paraId="1C419B1C" w14:textId="77777777" w:rsidTr="00616AA2">
        <w:tc>
          <w:tcPr>
            <w:tcW w:w="1750" w:type="dxa"/>
            <w:vMerge/>
            <w:shd w:val="clear" w:color="auto" w:fill="auto"/>
          </w:tcPr>
          <w:p w14:paraId="7F39FBC9" w14:textId="77777777" w:rsidR="00616AA2" w:rsidRPr="00266566" w:rsidRDefault="00616AA2" w:rsidP="00616AA2">
            <w:pPr>
              <w:spacing w:before="40" w:after="120"/>
              <w:ind w:right="113"/>
            </w:pPr>
          </w:p>
        </w:tc>
        <w:tc>
          <w:tcPr>
            <w:tcW w:w="3919" w:type="dxa"/>
            <w:shd w:val="clear" w:color="auto" w:fill="auto"/>
          </w:tcPr>
          <w:p w14:paraId="6E7D51F7" w14:textId="77777777" w:rsidR="00616AA2" w:rsidRPr="00266566" w:rsidRDefault="00616AA2" w:rsidP="00616AA2">
            <w:pPr>
              <w:spacing w:before="40" w:after="120"/>
              <w:ind w:right="113"/>
            </w:pPr>
            <w:r w:rsidRPr="00266566">
              <w:t>Vingt-troisième rapport</w:t>
            </w:r>
          </w:p>
        </w:tc>
        <w:tc>
          <w:tcPr>
            <w:tcW w:w="1701" w:type="dxa"/>
            <w:shd w:val="clear" w:color="auto" w:fill="auto"/>
          </w:tcPr>
          <w:p w14:paraId="58BE6BFD" w14:textId="77777777" w:rsidR="00616AA2" w:rsidRPr="00266566" w:rsidRDefault="00616AA2" w:rsidP="00616AA2">
            <w:pPr>
              <w:spacing w:before="40" w:after="120"/>
            </w:pPr>
            <w:r w:rsidRPr="00266566">
              <w:t>15 avril 2016</w:t>
            </w:r>
          </w:p>
        </w:tc>
      </w:tr>
      <w:tr w:rsidR="00616AA2" w:rsidRPr="00266566" w:rsidDel="00026CB5" w14:paraId="2E4F9DD0" w14:textId="77777777" w:rsidTr="00616AA2">
        <w:tc>
          <w:tcPr>
            <w:tcW w:w="1750" w:type="dxa"/>
            <w:vMerge/>
            <w:shd w:val="clear" w:color="auto" w:fill="auto"/>
          </w:tcPr>
          <w:p w14:paraId="1BE83E9E" w14:textId="77777777" w:rsidR="00616AA2" w:rsidRPr="00266566" w:rsidRDefault="00616AA2" w:rsidP="00616AA2">
            <w:pPr>
              <w:spacing w:before="40" w:after="120"/>
              <w:ind w:right="113"/>
            </w:pPr>
          </w:p>
        </w:tc>
        <w:tc>
          <w:tcPr>
            <w:tcW w:w="3919" w:type="dxa"/>
            <w:shd w:val="clear" w:color="auto" w:fill="auto"/>
          </w:tcPr>
          <w:p w14:paraId="37B6E4C7" w14:textId="77777777" w:rsidR="00616AA2" w:rsidRPr="00266566" w:rsidRDefault="00616AA2" w:rsidP="00616AA2">
            <w:pPr>
              <w:spacing w:before="40" w:after="120"/>
              <w:ind w:right="113"/>
            </w:pPr>
            <w:r w:rsidRPr="00266566">
              <w:t>Vingt-quatrième rapport</w:t>
            </w:r>
          </w:p>
        </w:tc>
        <w:tc>
          <w:tcPr>
            <w:tcW w:w="1701" w:type="dxa"/>
            <w:shd w:val="clear" w:color="auto" w:fill="auto"/>
          </w:tcPr>
          <w:p w14:paraId="7E7374AA" w14:textId="77777777" w:rsidR="00616AA2" w:rsidRPr="00266566" w:rsidRDefault="00616AA2" w:rsidP="00616AA2">
            <w:pPr>
              <w:spacing w:before="40" w:after="120"/>
            </w:pPr>
            <w:r w:rsidRPr="00266566">
              <w:t>15 avril 2018</w:t>
            </w:r>
          </w:p>
        </w:tc>
      </w:tr>
      <w:tr w:rsidR="00616AA2" w:rsidRPr="00266566" w:rsidDel="00026CB5" w14:paraId="37ACE000" w14:textId="77777777" w:rsidTr="00616AA2">
        <w:tc>
          <w:tcPr>
            <w:tcW w:w="1750" w:type="dxa"/>
            <w:vMerge/>
            <w:shd w:val="clear" w:color="auto" w:fill="auto"/>
          </w:tcPr>
          <w:p w14:paraId="3F65F85F" w14:textId="77777777" w:rsidR="00616AA2" w:rsidRPr="00266566" w:rsidRDefault="00616AA2" w:rsidP="00616AA2">
            <w:pPr>
              <w:spacing w:before="40" w:after="120"/>
              <w:ind w:right="113"/>
            </w:pPr>
          </w:p>
        </w:tc>
        <w:tc>
          <w:tcPr>
            <w:tcW w:w="3919" w:type="dxa"/>
            <w:shd w:val="clear" w:color="auto" w:fill="auto"/>
          </w:tcPr>
          <w:p w14:paraId="45F63D1D" w14:textId="77777777" w:rsidR="00616AA2" w:rsidRPr="00266566" w:rsidRDefault="00616AA2" w:rsidP="00616AA2">
            <w:pPr>
              <w:spacing w:before="40" w:after="120"/>
              <w:ind w:right="113"/>
            </w:pPr>
            <w:r w:rsidRPr="00266566">
              <w:t>Vingt-cinquième rapport</w:t>
            </w:r>
          </w:p>
        </w:tc>
        <w:tc>
          <w:tcPr>
            <w:tcW w:w="1701" w:type="dxa"/>
            <w:shd w:val="clear" w:color="auto" w:fill="auto"/>
          </w:tcPr>
          <w:p w14:paraId="12934AE5" w14:textId="77777777" w:rsidR="00616AA2" w:rsidRPr="00266566" w:rsidRDefault="00616AA2" w:rsidP="00616AA2">
            <w:pPr>
              <w:spacing w:before="40" w:after="120"/>
            </w:pPr>
            <w:r w:rsidRPr="00266566">
              <w:t>15 avril 2020</w:t>
            </w:r>
          </w:p>
        </w:tc>
      </w:tr>
      <w:tr w:rsidR="00616AA2" w:rsidRPr="00266566" w14:paraId="0A408D77" w14:textId="77777777" w:rsidTr="00616AA2">
        <w:tc>
          <w:tcPr>
            <w:tcW w:w="1750" w:type="dxa"/>
            <w:vMerge w:val="restart"/>
            <w:shd w:val="clear" w:color="auto" w:fill="auto"/>
          </w:tcPr>
          <w:p w14:paraId="7E1A2B4D" w14:textId="77777777" w:rsidR="00616AA2" w:rsidRPr="00266566" w:rsidRDefault="00616AA2" w:rsidP="00616AA2">
            <w:pPr>
              <w:spacing w:before="40" w:after="120"/>
              <w:ind w:right="113"/>
            </w:pPr>
            <w:r w:rsidRPr="00266566">
              <w:t>République démocratique du Congo</w:t>
            </w:r>
          </w:p>
        </w:tc>
        <w:tc>
          <w:tcPr>
            <w:tcW w:w="3919" w:type="dxa"/>
            <w:shd w:val="clear" w:color="auto" w:fill="auto"/>
          </w:tcPr>
          <w:p w14:paraId="4CFC17DE" w14:textId="77777777" w:rsidR="00616AA2" w:rsidRPr="00266566" w:rsidRDefault="00616AA2" w:rsidP="00616AA2">
            <w:pPr>
              <w:spacing w:before="40" w:after="120"/>
              <w:ind w:right="113"/>
              <w:rPr>
                <w:spacing w:val="-2"/>
              </w:rPr>
            </w:pPr>
            <w:r w:rsidRPr="00266566">
              <w:rPr>
                <w:spacing w:val="-2"/>
              </w:rPr>
              <w:t>Rapport valant seizième à dix-huitième rapports</w:t>
            </w:r>
          </w:p>
        </w:tc>
        <w:tc>
          <w:tcPr>
            <w:tcW w:w="1701" w:type="dxa"/>
            <w:shd w:val="clear" w:color="auto" w:fill="auto"/>
          </w:tcPr>
          <w:p w14:paraId="7E2C72E4" w14:textId="77777777" w:rsidR="00616AA2" w:rsidRPr="00266566" w:rsidRDefault="00616AA2" w:rsidP="00616AA2">
            <w:pPr>
              <w:spacing w:before="40" w:after="120"/>
            </w:pPr>
            <w:r w:rsidRPr="00266566">
              <w:t>21 mai 2011</w:t>
            </w:r>
          </w:p>
        </w:tc>
      </w:tr>
      <w:tr w:rsidR="00616AA2" w:rsidRPr="00266566" w14:paraId="4927DA5E" w14:textId="77777777" w:rsidTr="00616AA2">
        <w:tc>
          <w:tcPr>
            <w:tcW w:w="1750" w:type="dxa"/>
            <w:vMerge/>
            <w:shd w:val="clear" w:color="auto" w:fill="auto"/>
          </w:tcPr>
          <w:p w14:paraId="697FD2CA" w14:textId="77777777" w:rsidR="00616AA2" w:rsidRPr="00266566" w:rsidRDefault="00616AA2" w:rsidP="00616AA2">
            <w:pPr>
              <w:spacing w:before="40" w:after="120"/>
              <w:ind w:right="113"/>
            </w:pPr>
          </w:p>
        </w:tc>
        <w:tc>
          <w:tcPr>
            <w:tcW w:w="3919" w:type="dxa"/>
            <w:shd w:val="clear" w:color="auto" w:fill="auto"/>
          </w:tcPr>
          <w:p w14:paraId="67C670F0" w14:textId="77777777" w:rsidR="00616AA2" w:rsidRPr="00266566" w:rsidRDefault="00616AA2" w:rsidP="00616AA2">
            <w:pPr>
              <w:spacing w:before="40" w:after="120"/>
              <w:ind w:right="113"/>
            </w:pPr>
            <w:r w:rsidRPr="00266566">
              <w:t>Dix-neuvième rapport</w:t>
            </w:r>
          </w:p>
        </w:tc>
        <w:tc>
          <w:tcPr>
            <w:tcW w:w="1701" w:type="dxa"/>
            <w:shd w:val="clear" w:color="auto" w:fill="auto"/>
          </w:tcPr>
          <w:p w14:paraId="42E7940F" w14:textId="77777777" w:rsidR="00616AA2" w:rsidRPr="00266566" w:rsidRDefault="00616AA2" w:rsidP="00616AA2">
            <w:pPr>
              <w:spacing w:before="40" w:after="120"/>
            </w:pPr>
            <w:r w:rsidRPr="00266566">
              <w:t>21 mai 2013</w:t>
            </w:r>
          </w:p>
        </w:tc>
      </w:tr>
      <w:tr w:rsidR="00616AA2" w:rsidRPr="00266566" w14:paraId="1FA7EECC" w14:textId="77777777" w:rsidTr="00616AA2">
        <w:tc>
          <w:tcPr>
            <w:tcW w:w="1750" w:type="dxa"/>
            <w:vMerge/>
            <w:shd w:val="clear" w:color="auto" w:fill="auto"/>
          </w:tcPr>
          <w:p w14:paraId="18F1169A" w14:textId="77777777" w:rsidR="00616AA2" w:rsidRPr="00266566" w:rsidRDefault="00616AA2" w:rsidP="00616AA2">
            <w:pPr>
              <w:spacing w:before="40" w:after="120"/>
              <w:ind w:right="113"/>
            </w:pPr>
          </w:p>
        </w:tc>
        <w:tc>
          <w:tcPr>
            <w:tcW w:w="3919" w:type="dxa"/>
            <w:shd w:val="clear" w:color="auto" w:fill="auto"/>
          </w:tcPr>
          <w:p w14:paraId="73FCCC3D" w14:textId="77777777" w:rsidR="00616AA2" w:rsidRPr="00266566" w:rsidRDefault="00616AA2" w:rsidP="00616AA2">
            <w:pPr>
              <w:spacing w:before="40" w:after="120"/>
              <w:ind w:right="113"/>
            </w:pPr>
            <w:r w:rsidRPr="00266566">
              <w:t>Vingtième rapport</w:t>
            </w:r>
          </w:p>
        </w:tc>
        <w:tc>
          <w:tcPr>
            <w:tcW w:w="1701" w:type="dxa"/>
            <w:shd w:val="clear" w:color="auto" w:fill="auto"/>
          </w:tcPr>
          <w:p w14:paraId="44342623" w14:textId="77777777" w:rsidR="00616AA2" w:rsidRPr="00266566" w:rsidRDefault="00616AA2" w:rsidP="00616AA2">
            <w:pPr>
              <w:spacing w:before="40" w:after="120"/>
            </w:pPr>
            <w:r w:rsidRPr="00266566">
              <w:t>21 mai 2015</w:t>
            </w:r>
          </w:p>
        </w:tc>
      </w:tr>
      <w:tr w:rsidR="00616AA2" w:rsidRPr="00266566" w14:paraId="48073538" w14:textId="77777777" w:rsidTr="00616AA2">
        <w:tc>
          <w:tcPr>
            <w:tcW w:w="1750" w:type="dxa"/>
            <w:vMerge/>
            <w:shd w:val="clear" w:color="auto" w:fill="auto"/>
          </w:tcPr>
          <w:p w14:paraId="0880D909" w14:textId="77777777" w:rsidR="00616AA2" w:rsidRPr="00266566" w:rsidRDefault="00616AA2" w:rsidP="00616AA2">
            <w:pPr>
              <w:spacing w:before="40" w:after="120"/>
              <w:ind w:right="113"/>
            </w:pPr>
          </w:p>
        </w:tc>
        <w:tc>
          <w:tcPr>
            <w:tcW w:w="3919" w:type="dxa"/>
            <w:shd w:val="clear" w:color="auto" w:fill="auto"/>
          </w:tcPr>
          <w:p w14:paraId="5212E857" w14:textId="77777777" w:rsidR="00616AA2" w:rsidRPr="00266566" w:rsidRDefault="00616AA2" w:rsidP="00616AA2">
            <w:pPr>
              <w:spacing w:before="40" w:after="120"/>
              <w:ind w:right="113"/>
            </w:pPr>
            <w:r w:rsidRPr="00266566">
              <w:t>Vingt et unième rapport</w:t>
            </w:r>
          </w:p>
        </w:tc>
        <w:tc>
          <w:tcPr>
            <w:tcW w:w="1701" w:type="dxa"/>
            <w:shd w:val="clear" w:color="auto" w:fill="auto"/>
          </w:tcPr>
          <w:p w14:paraId="3A6822AE" w14:textId="77777777" w:rsidR="00616AA2" w:rsidRPr="00266566" w:rsidRDefault="00616AA2" w:rsidP="00616AA2">
            <w:pPr>
              <w:spacing w:before="40" w:after="120"/>
            </w:pPr>
            <w:r w:rsidRPr="00266566">
              <w:t>21 mai 2017</w:t>
            </w:r>
          </w:p>
        </w:tc>
      </w:tr>
      <w:tr w:rsidR="00616AA2" w:rsidRPr="00266566" w14:paraId="5273517E" w14:textId="77777777" w:rsidTr="00616AA2">
        <w:tc>
          <w:tcPr>
            <w:tcW w:w="1750" w:type="dxa"/>
            <w:vMerge/>
            <w:shd w:val="clear" w:color="auto" w:fill="auto"/>
          </w:tcPr>
          <w:p w14:paraId="57916E2C" w14:textId="77777777" w:rsidR="00616AA2" w:rsidRPr="00266566" w:rsidRDefault="00616AA2" w:rsidP="00616AA2">
            <w:pPr>
              <w:spacing w:before="40" w:after="120"/>
              <w:ind w:right="113"/>
            </w:pPr>
          </w:p>
        </w:tc>
        <w:tc>
          <w:tcPr>
            <w:tcW w:w="3919" w:type="dxa"/>
            <w:shd w:val="clear" w:color="auto" w:fill="auto"/>
          </w:tcPr>
          <w:p w14:paraId="013C7D1B" w14:textId="77777777" w:rsidR="00616AA2" w:rsidRPr="00266566" w:rsidRDefault="00616AA2" w:rsidP="00616AA2">
            <w:pPr>
              <w:spacing w:before="40" w:after="120"/>
              <w:ind w:right="113"/>
            </w:pPr>
            <w:r w:rsidRPr="00266566">
              <w:t>Vingt-deuxième rapport</w:t>
            </w:r>
          </w:p>
        </w:tc>
        <w:tc>
          <w:tcPr>
            <w:tcW w:w="1701" w:type="dxa"/>
            <w:shd w:val="clear" w:color="auto" w:fill="auto"/>
          </w:tcPr>
          <w:p w14:paraId="08983699" w14:textId="77777777" w:rsidR="00616AA2" w:rsidRPr="00266566" w:rsidRDefault="00616AA2" w:rsidP="00616AA2">
            <w:pPr>
              <w:spacing w:before="40" w:after="120"/>
            </w:pPr>
            <w:r w:rsidRPr="00266566">
              <w:t>21 mai 2019</w:t>
            </w:r>
          </w:p>
        </w:tc>
      </w:tr>
      <w:tr w:rsidR="00616AA2" w:rsidRPr="00266566" w14:paraId="01D7A9FA" w14:textId="77777777" w:rsidTr="00616AA2">
        <w:tc>
          <w:tcPr>
            <w:tcW w:w="1750" w:type="dxa"/>
            <w:vMerge/>
            <w:shd w:val="clear" w:color="auto" w:fill="auto"/>
          </w:tcPr>
          <w:p w14:paraId="2D0A1FCF" w14:textId="77777777" w:rsidR="00616AA2" w:rsidRPr="00266566" w:rsidRDefault="00616AA2" w:rsidP="00616AA2">
            <w:pPr>
              <w:spacing w:before="40" w:after="120"/>
              <w:ind w:right="113"/>
            </w:pPr>
          </w:p>
        </w:tc>
        <w:tc>
          <w:tcPr>
            <w:tcW w:w="3919" w:type="dxa"/>
            <w:shd w:val="clear" w:color="auto" w:fill="auto"/>
          </w:tcPr>
          <w:p w14:paraId="78731FDD" w14:textId="77777777" w:rsidR="00616AA2" w:rsidRPr="00266566" w:rsidRDefault="00616AA2" w:rsidP="00616AA2">
            <w:pPr>
              <w:spacing w:before="40" w:after="120"/>
              <w:ind w:right="113"/>
            </w:pPr>
            <w:r w:rsidRPr="00266566">
              <w:t xml:space="preserve">Vingt-troisième rapport </w:t>
            </w:r>
          </w:p>
        </w:tc>
        <w:tc>
          <w:tcPr>
            <w:tcW w:w="1701" w:type="dxa"/>
            <w:shd w:val="clear" w:color="auto" w:fill="auto"/>
          </w:tcPr>
          <w:p w14:paraId="739A4F0D" w14:textId="77777777" w:rsidR="00616AA2" w:rsidRPr="00266566" w:rsidRDefault="00616AA2" w:rsidP="00616AA2">
            <w:pPr>
              <w:spacing w:before="40" w:after="120"/>
            </w:pPr>
            <w:r w:rsidRPr="00266566">
              <w:t>21 mai 2020</w:t>
            </w:r>
          </w:p>
        </w:tc>
      </w:tr>
      <w:tr w:rsidR="00EC6E52" w:rsidRPr="00266566" w14:paraId="3DF1569D" w14:textId="77777777" w:rsidTr="00616AA2">
        <w:tc>
          <w:tcPr>
            <w:tcW w:w="1750" w:type="dxa"/>
            <w:vMerge w:val="restart"/>
            <w:shd w:val="clear" w:color="auto" w:fill="auto"/>
          </w:tcPr>
          <w:p w14:paraId="49A07FDC" w14:textId="77777777" w:rsidR="00EC6E52" w:rsidRPr="00266566" w:rsidRDefault="00EC6E52" w:rsidP="00616AA2">
            <w:pPr>
              <w:spacing w:before="40" w:after="120"/>
              <w:ind w:right="113"/>
            </w:pPr>
            <w:r w:rsidRPr="00266566">
              <w:t>République démocratique populaire lao</w:t>
            </w:r>
          </w:p>
        </w:tc>
        <w:tc>
          <w:tcPr>
            <w:tcW w:w="3919" w:type="dxa"/>
            <w:shd w:val="clear" w:color="auto" w:fill="auto"/>
          </w:tcPr>
          <w:p w14:paraId="2D5602ED" w14:textId="77777777" w:rsidR="00EC6E52" w:rsidRPr="00266566" w:rsidRDefault="00EC6E52" w:rsidP="00616AA2">
            <w:pPr>
              <w:spacing w:before="40" w:after="120"/>
              <w:ind w:right="113"/>
            </w:pPr>
            <w:r w:rsidRPr="00266566">
              <w:t xml:space="preserve">Rapport valant dix-neuvième </w:t>
            </w:r>
            <w:r w:rsidRPr="00266566">
              <w:br/>
              <w:t>à vingt et unième rapports</w:t>
            </w:r>
          </w:p>
        </w:tc>
        <w:tc>
          <w:tcPr>
            <w:tcW w:w="1701" w:type="dxa"/>
            <w:shd w:val="clear" w:color="auto" w:fill="auto"/>
          </w:tcPr>
          <w:p w14:paraId="57BB0D12" w14:textId="77777777" w:rsidR="00EC6E52" w:rsidRPr="00266566" w:rsidRDefault="00EC6E52" w:rsidP="00616AA2">
            <w:pPr>
              <w:spacing w:before="40" w:after="120"/>
            </w:pPr>
            <w:r w:rsidRPr="00266566">
              <w:t>24 mars 2015</w:t>
            </w:r>
          </w:p>
        </w:tc>
      </w:tr>
      <w:tr w:rsidR="00EC6E52" w:rsidRPr="00266566" w14:paraId="2E5C58A1" w14:textId="77777777" w:rsidTr="00616AA2">
        <w:tc>
          <w:tcPr>
            <w:tcW w:w="1750" w:type="dxa"/>
            <w:vMerge/>
            <w:shd w:val="clear" w:color="auto" w:fill="auto"/>
          </w:tcPr>
          <w:p w14:paraId="6E948E2A" w14:textId="77777777" w:rsidR="00EC6E52" w:rsidRPr="00266566" w:rsidRDefault="00EC6E52" w:rsidP="00616AA2">
            <w:pPr>
              <w:spacing w:before="40" w:after="120"/>
              <w:ind w:right="113"/>
            </w:pPr>
          </w:p>
        </w:tc>
        <w:tc>
          <w:tcPr>
            <w:tcW w:w="3919" w:type="dxa"/>
            <w:shd w:val="clear" w:color="auto" w:fill="auto"/>
          </w:tcPr>
          <w:p w14:paraId="541EC5E3" w14:textId="77777777" w:rsidR="00EC6E52" w:rsidRPr="00266566" w:rsidRDefault="00EC6E52" w:rsidP="00616AA2">
            <w:pPr>
              <w:spacing w:before="40" w:after="120"/>
              <w:ind w:right="113"/>
            </w:pPr>
            <w:r w:rsidRPr="00266566">
              <w:t>Vingt-deuxième rapport</w:t>
            </w:r>
          </w:p>
        </w:tc>
        <w:tc>
          <w:tcPr>
            <w:tcW w:w="1701" w:type="dxa"/>
            <w:shd w:val="clear" w:color="auto" w:fill="auto"/>
          </w:tcPr>
          <w:p w14:paraId="3B9A6D35" w14:textId="77777777" w:rsidR="00EC6E52" w:rsidRPr="00266566" w:rsidRDefault="00EC6E52" w:rsidP="00616AA2">
            <w:pPr>
              <w:spacing w:before="40" w:after="120"/>
            </w:pPr>
            <w:r w:rsidRPr="00266566">
              <w:t>24 mars 2017</w:t>
            </w:r>
          </w:p>
        </w:tc>
      </w:tr>
      <w:tr w:rsidR="00EC6E52" w:rsidRPr="00266566" w14:paraId="7EE6F6D5" w14:textId="77777777" w:rsidTr="00616AA2">
        <w:tc>
          <w:tcPr>
            <w:tcW w:w="1750" w:type="dxa"/>
            <w:vMerge/>
            <w:shd w:val="clear" w:color="auto" w:fill="auto"/>
          </w:tcPr>
          <w:p w14:paraId="27C0F22E" w14:textId="77777777" w:rsidR="00EC6E52" w:rsidRPr="00266566" w:rsidRDefault="00EC6E52" w:rsidP="00616AA2">
            <w:pPr>
              <w:spacing w:before="40" w:after="120"/>
              <w:ind w:right="113"/>
            </w:pPr>
          </w:p>
        </w:tc>
        <w:tc>
          <w:tcPr>
            <w:tcW w:w="3919" w:type="dxa"/>
            <w:shd w:val="clear" w:color="auto" w:fill="auto"/>
          </w:tcPr>
          <w:p w14:paraId="30179273" w14:textId="77777777" w:rsidR="00EC6E52" w:rsidRPr="00266566" w:rsidRDefault="00EC6E52" w:rsidP="00616AA2">
            <w:pPr>
              <w:spacing w:before="40" w:after="120"/>
              <w:ind w:right="113"/>
            </w:pPr>
            <w:r w:rsidRPr="00266566">
              <w:t>Vingt-troisième rapport</w:t>
            </w:r>
          </w:p>
        </w:tc>
        <w:tc>
          <w:tcPr>
            <w:tcW w:w="1701" w:type="dxa"/>
            <w:shd w:val="clear" w:color="auto" w:fill="auto"/>
          </w:tcPr>
          <w:p w14:paraId="135A010C" w14:textId="77777777" w:rsidR="00EC6E52" w:rsidRPr="00266566" w:rsidRDefault="00EC6E52" w:rsidP="00616AA2">
            <w:pPr>
              <w:spacing w:before="40" w:after="120"/>
            </w:pPr>
            <w:r w:rsidRPr="00266566">
              <w:t>24 mars 2019</w:t>
            </w:r>
          </w:p>
        </w:tc>
      </w:tr>
      <w:tr w:rsidR="00EC6E52" w:rsidRPr="00266566" w14:paraId="1DB5EA37" w14:textId="77777777" w:rsidTr="00616AA2">
        <w:tc>
          <w:tcPr>
            <w:tcW w:w="1750" w:type="dxa"/>
            <w:vMerge/>
            <w:shd w:val="clear" w:color="auto" w:fill="auto"/>
          </w:tcPr>
          <w:p w14:paraId="7D984289" w14:textId="77777777" w:rsidR="00EC6E52" w:rsidRPr="00266566" w:rsidRDefault="00EC6E52" w:rsidP="00616AA2">
            <w:pPr>
              <w:spacing w:before="40" w:after="120"/>
              <w:ind w:right="113"/>
            </w:pPr>
          </w:p>
        </w:tc>
        <w:tc>
          <w:tcPr>
            <w:tcW w:w="3919" w:type="dxa"/>
            <w:shd w:val="clear" w:color="auto" w:fill="auto"/>
          </w:tcPr>
          <w:p w14:paraId="553D7708" w14:textId="77777777" w:rsidR="00EC6E52" w:rsidRPr="00266566" w:rsidRDefault="00EC6E52" w:rsidP="00616AA2">
            <w:pPr>
              <w:spacing w:before="40" w:after="120"/>
              <w:ind w:right="113"/>
            </w:pPr>
            <w:r w:rsidRPr="00266566">
              <w:t>Vingt-quatrième rapport</w:t>
            </w:r>
          </w:p>
        </w:tc>
        <w:tc>
          <w:tcPr>
            <w:tcW w:w="1701" w:type="dxa"/>
            <w:shd w:val="clear" w:color="auto" w:fill="auto"/>
          </w:tcPr>
          <w:p w14:paraId="320C5216" w14:textId="77777777" w:rsidR="00EC6E52" w:rsidRPr="00266566" w:rsidRDefault="00EC6E52" w:rsidP="00616AA2">
            <w:pPr>
              <w:spacing w:before="40" w:after="120"/>
            </w:pPr>
            <w:r w:rsidRPr="00266566">
              <w:t>24 mars 2021</w:t>
            </w:r>
          </w:p>
        </w:tc>
      </w:tr>
      <w:tr w:rsidR="00616AA2" w:rsidRPr="00266566" w14:paraId="015CB5EC" w14:textId="77777777" w:rsidTr="00616AA2">
        <w:tc>
          <w:tcPr>
            <w:tcW w:w="1750" w:type="dxa"/>
            <w:vMerge w:val="restart"/>
            <w:shd w:val="clear" w:color="auto" w:fill="auto"/>
          </w:tcPr>
          <w:p w14:paraId="66E6F9C0" w14:textId="77777777" w:rsidR="00616AA2" w:rsidRPr="00266566" w:rsidRDefault="00616AA2" w:rsidP="00616AA2">
            <w:pPr>
              <w:spacing w:before="40" w:after="120"/>
              <w:ind w:right="113"/>
            </w:pPr>
            <w:r w:rsidRPr="00266566">
              <w:t>République dominicaine</w:t>
            </w:r>
          </w:p>
        </w:tc>
        <w:tc>
          <w:tcPr>
            <w:tcW w:w="3919" w:type="dxa"/>
            <w:shd w:val="clear" w:color="auto" w:fill="auto"/>
          </w:tcPr>
          <w:p w14:paraId="46081650" w14:textId="77777777" w:rsidR="00616AA2" w:rsidRPr="00266566" w:rsidRDefault="00616AA2" w:rsidP="00616AA2">
            <w:pPr>
              <w:spacing w:before="40" w:after="120"/>
              <w:ind w:right="113"/>
            </w:pPr>
            <w:r w:rsidRPr="00266566">
              <w:t>Rapport valant quinzième à dix-septième rapports</w:t>
            </w:r>
          </w:p>
        </w:tc>
        <w:tc>
          <w:tcPr>
            <w:tcW w:w="1701" w:type="dxa"/>
            <w:shd w:val="clear" w:color="auto" w:fill="auto"/>
          </w:tcPr>
          <w:p w14:paraId="3F4CD38E" w14:textId="77777777" w:rsidR="00616AA2" w:rsidRPr="00266566" w:rsidRDefault="00616AA2" w:rsidP="00616AA2">
            <w:pPr>
              <w:spacing w:before="40" w:after="120"/>
            </w:pPr>
            <w:r w:rsidRPr="00266566">
              <w:t>24 juin 2016</w:t>
            </w:r>
          </w:p>
        </w:tc>
      </w:tr>
      <w:tr w:rsidR="00616AA2" w:rsidRPr="00266566" w14:paraId="2A5FCAC2" w14:textId="77777777" w:rsidTr="00616AA2">
        <w:tc>
          <w:tcPr>
            <w:tcW w:w="1750" w:type="dxa"/>
            <w:vMerge/>
            <w:shd w:val="clear" w:color="auto" w:fill="auto"/>
          </w:tcPr>
          <w:p w14:paraId="5CBBCF36" w14:textId="77777777" w:rsidR="00616AA2" w:rsidRPr="00266566" w:rsidRDefault="00616AA2" w:rsidP="00616AA2">
            <w:pPr>
              <w:spacing w:before="40" w:after="120"/>
              <w:ind w:right="113"/>
            </w:pPr>
          </w:p>
        </w:tc>
        <w:tc>
          <w:tcPr>
            <w:tcW w:w="3919" w:type="dxa"/>
            <w:shd w:val="clear" w:color="auto" w:fill="auto"/>
          </w:tcPr>
          <w:p w14:paraId="2C093877" w14:textId="77777777" w:rsidR="00616AA2" w:rsidRPr="00266566" w:rsidRDefault="00616AA2" w:rsidP="00616AA2">
            <w:pPr>
              <w:spacing w:before="40" w:after="120"/>
              <w:ind w:right="113"/>
            </w:pPr>
            <w:r w:rsidRPr="00266566">
              <w:t>Dix-huitième rapport</w:t>
            </w:r>
          </w:p>
        </w:tc>
        <w:tc>
          <w:tcPr>
            <w:tcW w:w="1701" w:type="dxa"/>
            <w:shd w:val="clear" w:color="auto" w:fill="auto"/>
          </w:tcPr>
          <w:p w14:paraId="78C7F71B" w14:textId="77777777" w:rsidR="00616AA2" w:rsidRPr="00266566" w:rsidRDefault="00616AA2" w:rsidP="00616AA2">
            <w:pPr>
              <w:spacing w:before="40" w:after="120"/>
            </w:pPr>
            <w:r w:rsidRPr="00266566">
              <w:t>24 juin 2018</w:t>
            </w:r>
          </w:p>
        </w:tc>
      </w:tr>
      <w:tr w:rsidR="00616AA2" w:rsidRPr="00266566" w14:paraId="3A2E5DCD" w14:textId="77777777" w:rsidTr="00616AA2">
        <w:tc>
          <w:tcPr>
            <w:tcW w:w="1750" w:type="dxa"/>
            <w:vMerge/>
            <w:shd w:val="clear" w:color="auto" w:fill="auto"/>
          </w:tcPr>
          <w:p w14:paraId="37F2495F" w14:textId="77777777" w:rsidR="00616AA2" w:rsidRPr="00266566" w:rsidRDefault="00616AA2" w:rsidP="00616AA2">
            <w:pPr>
              <w:spacing w:before="40" w:after="120"/>
              <w:ind w:right="113"/>
            </w:pPr>
          </w:p>
        </w:tc>
        <w:tc>
          <w:tcPr>
            <w:tcW w:w="3919" w:type="dxa"/>
            <w:shd w:val="clear" w:color="auto" w:fill="auto"/>
          </w:tcPr>
          <w:p w14:paraId="64F593A2" w14:textId="77777777" w:rsidR="00616AA2" w:rsidRPr="00266566" w:rsidRDefault="00616AA2" w:rsidP="00616AA2">
            <w:pPr>
              <w:spacing w:before="40" w:after="120"/>
              <w:ind w:right="113"/>
            </w:pPr>
            <w:r w:rsidRPr="00266566">
              <w:t>Dix-neuvième rapport</w:t>
            </w:r>
          </w:p>
        </w:tc>
        <w:tc>
          <w:tcPr>
            <w:tcW w:w="1701" w:type="dxa"/>
            <w:shd w:val="clear" w:color="auto" w:fill="auto"/>
          </w:tcPr>
          <w:p w14:paraId="3C2D8AB0" w14:textId="77777777" w:rsidR="00616AA2" w:rsidRPr="00266566" w:rsidRDefault="00616AA2" w:rsidP="00616AA2">
            <w:pPr>
              <w:spacing w:before="40" w:after="120"/>
            </w:pPr>
            <w:r w:rsidRPr="00266566">
              <w:t>24 juin 2020</w:t>
            </w:r>
          </w:p>
        </w:tc>
      </w:tr>
      <w:tr w:rsidR="00EC6E52" w:rsidRPr="00266566" w14:paraId="7E71041F" w14:textId="77777777" w:rsidTr="00616AA2">
        <w:tc>
          <w:tcPr>
            <w:tcW w:w="1750" w:type="dxa"/>
            <w:vMerge w:val="restart"/>
            <w:shd w:val="clear" w:color="auto" w:fill="auto"/>
          </w:tcPr>
          <w:p w14:paraId="1FD14F7A" w14:textId="77777777" w:rsidR="00EC6E52" w:rsidRPr="00266566" w:rsidRDefault="00EC6E52" w:rsidP="00616AA2">
            <w:pPr>
              <w:spacing w:before="40" w:after="120"/>
              <w:ind w:right="113"/>
            </w:pPr>
            <w:r w:rsidRPr="00266566">
              <w:t xml:space="preserve">République-Unie </w:t>
            </w:r>
            <w:r w:rsidRPr="00266566">
              <w:br/>
              <w:t>de Tanzanie</w:t>
            </w:r>
          </w:p>
        </w:tc>
        <w:tc>
          <w:tcPr>
            <w:tcW w:w="3919" w:type="dxa"/>
            <w:shd w:val="clear" w:color="auto" w:fill="auto"/>
          </w:tcPr>
          <w:p w14:paraId="3BE2B22B" w14:textId="77777777" w:rsidR="00EC6E52" w:rsidRPr="00266566" w:rsidRDefault="00EC6E52" w:rsidP="00616AA2">
            <w:pPr>
              <w:spacing w:before="40" w:after="120"/>
              <w:ind w:right="113"/>
            </w:pPr>
            <w:r w:rsidRPr="00266566">
              <w:t>Rapport valant dix-septième et dix-huitième rapports</w:t>
            </w:r>
          </w:p>
        </w:tc>
        <w:tc>
          <w:tcPr>
            <w:tcW w:w="1701" w:type="dxa"/>
            <w:shd w:val="clear" w:color="auto" w:fill="auto"/>
          </w:tcPr>
          <w:p w14:paraId="02D9F3F7" w14:textId="77777777" w:rsidR="00EC6E52" w:rsidRPr="00266566" w:rsidRDefault="00EC6E52" w:rsidP="00616AA2">
            <w:pPr>
              <w:spacing w:before="40" w:after="120"/>
            </w:pPr>
            <w:r w:rsidRPr="00266566">
              <w:t>26 novembre 2007</w:t>
            </w:r>
          </w:p>
        </w:tc>
      </w:tr>
      <w:tr w:rsidR="00EC6E52" w:rsidRPr="00266566" w14:paraId="740E9D8C" w14:textId="77777777" w:rsidTr="00616AA2">
        <w:tc>
          <w:tcPr>
            <w:tcW w:w="1750" w:type="dxa"/>
            <w:vMerge/>
            <w:shd w:val="clear" w:color="auto" w:fill="auto"/>
          </w:tcPr>
          <w:p w14:paraId="50B81EB6" w14:textId="77777777" w:rsidR="00EC6E52" w:rsidRPr="00266566" w:rsidRDefault="00EC6E52" w:rsidP="00616AA2">
            <w:pPr>
              <w:spacing w:before="40" w:after="120"/>
              <w:ind w:right="113"/>
            </w:pPr>
          </w:p>
        </w:tc>
        <w:tc>
          <w:tcPr>
            <w:tcW w:w="3919" w:type="dxa"/>
            <w:shd w:val="clear" w:color="auto" w:fill="auto"/>
          </w:tcPr>
          <w:p w14:paraId="427F09DA" w14:textId="77777777" w:rsidR="00EC6E52" w:rsidRPr="00266566" w:rsidRDefault="00EC6E52" w:rsidP="00616AA2">
            <w:pPr>
              <w:spacing w:before="40" w:after="120"/>
              <w:ind w:right="113"/>
            </w:pPr>
            <w:r w:rsidRPr="00266566">
              <w:t>Dix-neuvième rapport</w:t>
            </w:r>
          </w:p>
        </w:tc>
        <w:tc>
          <w:tcPr>
            <w:tcW w:w="1701" w:type="dxa"/>
            <w:shd w:val="clear" w:color="auto" w:fill="auto"/>
          </w:tcPr>
          <w:p w14:paraId="1EA9D2F4" w14:textId="77777777" w:rsidR="00EC6E52" w:rsidRPr="00266566" w:rsidRDefault="00EC6E52" w:rsidP="00616AA2">
            <w:pPr>
              <w:spacing w:before="40" w:after="120"/>
            </w:pPr>
            <w:r w:rsidRPr="00266566">
              <w:t>26 novembre 2009</w:t>
            </w:r>
          </w:p>
        </w:tc>
      </w:tr>
      <w:tr w:rsidR="00EC6E52" w:rsidRPr="00266566" w14:paraId="33949513" w14:textId="77777777" w:rsidTr="00616AA2">
        <w:tc>
          <w:tcPr>
            <w:tcW w:w="1750" w:type="dxa"/>
            <w:vMerge/>
            <w:shd w:val="clear" w:color="auto" w:fill="auto"/>
          </w:tcPr>
          <w:p w14:paraId="6FBF0BED" w14:textId="77777777" w:rsidR="00EC6E52" w:rsidRPr="00266566" w:rsidRDefault="00EC6E52" w:rsidP="00616AA2">
            <w:pPr>
              <w:spacing w:before="40" w:after="120"/>
              <w:ind w:right="113"/>
            </w:pPr>
          </w:p>
        </w:tc>
        <w:tc>
          <w:tcPr>
            <w:tcW w:w="3919" w:type="dxa"/>
            <w:shd w:val="clear" w:color="auto" w:fill="auto"/>
          </w:tcPr>
          <w:p w14:paraId="0F397DE9" w14:textId="77777777" w:rsidR="00EC6E52" w:rsidRPr="00266566" w:rsidRDefault="00EC6E52" w:rsidP="00616AA2">
            <w:pPr>
              <w:spacing w:before="40" w:after="120"/>
              <w:ind w:right="113"/>
            </w:pPr>
            <w:r w:rsidRPr="00266566">
              <w:t>Vingtième rapport</w:t>
            </w:r>
          </w:p>
        </w:tc>
        <w:tc>
          <w:tcPr>
            <w:tcW w:w="1701" w:type="dxa"/>
            <w:shd w:val="clear" w:color="auto" w:fill="auto"/>
          </w:tcPr>
          <w:p w14:paraId="2B9FFC08" w14:textId="77777777" w:rsidR="00EC6E52" w:rsidRPr="00266566" w:rsidRDefault="00EC6E52" w:rsidP="00616AA2">
            <w:pPr>
              <w:spacing w:before="40" w:after="120"/>
            </w:pPr>
            <w:r w:rsidRPr="00266566">
              <w:t>26 novembre 2011</w:t>
            </w:r>
          </w:p>
        </w:tc>
      </w:tr>
      <w:tr w:rsidR="00EC6E52" w:rsidRPr="00266566" w14:paraId="20B0A28E" w14:textId="77777777" w:rsidTr="00616AA2">
        <w:tc>
          <w:tcPr>
            <w:tcW w:w="1750" w:type="dxa"/>
            <w:vMerge/>
            <w:shd w:val="clear" w:color="auto" w:fill="auto"/>
          </w:tcPr>
          <w:p w14:paraId="6627CF65" w14:textId="77777777" w:rsidR="00EC6E52" w:rsidRPr="00266566" w:rsidRDefault="00EC6E52" w:rsidP="00616AA2">
            <w:pPr>
              <w:spacing w:before="40" w:after="120"/>
              <w:ind w:right="113"/>
            </w:pPr>
          </w:p>
        </w:tc>
        <w:tc>
          <w:tcPr>
            <w:tcW w:w="3919" w:type="dxa"/>
            <w:shd w:val="clear" w:color="auto" w:fill="auto"/>
          </w:tcPr>
          <w:p w14:paraId="204C3933" w14:textId="77777777" w:rsidR="00EC6E52" w:rsidRPr="00266566" w:rsidRDefault="00EC6E52" w:rsidP="00616AA2">
            <w:pPr>
              <w:spacing w:before="40" w:after="120"/>
              <w:ind w:right="113"/>
            </w:pPr>
            <w:r w:rsidRPr="00266566">
              <w:t>Vingt et unième rapport</w:t>
            </w:r>
          </w:p>
        </w:tc>
        <w:tc>
          <w:tcPr>
            <w:tcW w:w="1701" w:type="dxa"/>
            <w:shd w:val="clear" w:color="auto" w:fill="auto"/>
          </w:tcPr>
          <w:p w14:paraId="273B1566" w14:textId="77777777" w:rsidR="00EC6E52" w:rsidRPr="00266566" w:rsidRDefault="00EC6E52" w:rsidP="00616AA2">
            <w:pPr>
              <w:spacing w:before="40" w:after="120"/>
            </w:pPr>
            <w:r w:rsidRPr="00266566">
              <w:t>26 novembre 2013</w:t>
            </w:r>
          </w:p>
        </w:tc>
      </w:tr>
      <w:tr w:rsidR="00EC6E52" w:rsidRPr="00266566" w14:paraId="50FF0087" w14:textId="77777777" w:rsidTr="00616AA2">
        <w:tc>
          <w:tcPr>
            <w:tcW w:w="1750" w:type="dxa"/>
            <w:vMerge/>
            <w:shd w:val="clear" w:color="auto" w:fill="auto"/>
          </w:tcPr>
          <w:p w14:paraId="3358D36A" w14:textId="77777777" w:rsidR="00EC6E52" w:rsidRPr="00266566" w:rsidRDefault="00EC6E52" w:rsidP="00616AA2">
            <w:pPr>
              <w:spacing w:before="40" w:after="120"/>
              <w:ind w:right="113"/>
            </w:pPr>
          </w:p>
        </w:tc>
        <w:tc>
          <w:tcPr>
            <w:tcW w:w="3919" w:type="dxa"/>
            <w:shd w:val="clear" w:color="auto" w:fill="auto"/>
          </w:tcPr>
          <w:p w14:paraId="71B35B54" w14:textId="77777777" w:rsidR="00EC6E52" w:rsidRPr="00266566" w:rsidRDefault="00EC6E52" w:rsidP="00616AA2">
            <w:pPr>
              <w:spacing w:before="40" w:after="120"/>
              <w:ind w:right="113"/>
            </w:pPr>
            <w:r w:rsidRPr="00266566">
              <w:t>Vingt-deuxième rapport</w:t>
            </w:r>
          </w:p>
        </w:tc>
        <w:tc>
          <w:tcPr>
            <w:tcW w:w="1701" w:type="dxa"/>
            <w:shd w:val="clear" w:color="auto" w:fill="auto"/>
          </w:tcPr>
          <w:p w14:paraId="08C38CD8" w14:textId="77777777" w:rsidR="00EC6E52" w:rsidRPr="00266566" w:rsidRDefault="00EC6E52" w:rsidP="00616AA2">
            <w:pPr>
              <w:spacing w:before="40" w:after="120"/>
            </w:pPr>
            <w:r w:rsidRPr="00266566">
              <w:t>26 novembre 2015</w:t>
            </w:r>
          </w:p>
        </w:tc>
      </w:tr>
      <w:tr w:rsidR="00EC6E52" w:rsidRPr="00266566" w14:paraId="254192C8" w14:textId="77777777" w:rsidTr="00616AA2">
        <w:tc>
          <w:tcPr>
            <w:tcW w:w="1750" w:type="dxa"/>
            <w:vMerge/>
            <w:shd w:val="clear" w:color="auto" w:fill="auto"/>
          </w:tcPr>
          <w:p w14:paraId="61C40E83" w14:textId="77777777" w:rsidR="00EC6E52" w:rsidRPr="00266566" w:rsidRDefault="00EC6E52" w:rsidP="00616AA2">
            <w:pPr>
              <w:spacing w:before="40" w:after="120"/>
              <w:ind w:right="113"/>
            </w:pPr>
          </w:p>
        </w:tc>
        <w:tc>
          <w:tcPr>
            <w:tcW w:w="3919" w:type="dxa"/>
            <w:shd w:val="clear" w:color="auto" w:fill="auto"/>
          </w:tcPr>
          <w:p w14:paraId="396D9EC4" w14:textId="77777777" w:rsidR="00EC6E52" w:rsidRPr="00266566" w:rsidRDefault="00EC6E52" w:rsidP="00616AA2">
            <w:pPr>
              <w:spacing w:before="40" w:after="120"/>
              <w:ind w:right="113"/>
            </w:pPr>
            <w:r w:rsidRPr="00266566">
              <w:t>Vingt-troisième rapport</w:t>
            </w:r>
          </w:p>
        </w:tc>
        <w:tc>
          <w:tcPr>
            <w:tcW w:w="1701" w:type="dxa"/>
            <w:shd w:val="clear" w:color="auto" w:fill="auto"/>
          </w:tcPr>
          <w:p w14:paraId="3D70A39D" w14:textId="77777777" w:rsidR="00EC6E52" w:rsidRPr="00266566" w:rsidRDefault="00EC6E52" w:rsidP="00616AA2">
            <w:pPr>
              <w:spacing w:before="40" w:after="120"/>
            </w:pPr>
            <w:r w:rsidRPr="00266566">
              <w:t>26 novembre 2017</w:t>
            </w:r>
          </w:p>
        </w:tc>
      </w:tr>
      <w:tr w:rsidR="00EC6E52" w:rsidRPr="00266566" w14:paraId="1843377C" w14:textId="77777777" w:rsidTr="00616AA2">
        <w:tc>
          <w:tcPr>
            <w:tcW w:w="1750" w:type="dxa"/>
            <w:vMerge/>
            <w:shd w:val="clear" w:color="auto" w:fill="auto"/>
          </w:tcPr>
          <w:p w14:paraId="5FA8C6D7" w14:textId="77777777" w:rsidR="00EC6E52" w:rsidRPr="00266566" w:rsidRDefault="00EC6E52" w:rsidP="00616AA2">
            <w:pPr>
              <w:spacing w:before="40" w:after="120"/>
              <w:ind w:right="113"/>
            </w:pPr>
          </w:p>
        </w:tc>
        <w:tc>
          <w:tcPr>
            <w:tcW w:w="3919" w:type="dxa"/>
            <w:shd w:val="clear" w:color="auto" w:fill="auto"/>
          </w:tcPr>
          <w:p w14:paraId="68E10B2E" w14:textId="77777777" w:rsidR="00EC6E52" w:rsidRPr="00266566" w:rsidRDefault="00EC6E52" w:rsidP="00616AA2">
            <w:pPr>
              <w:spacing w:before="40" w:after="120"/>
              <w:ind w:right="113"/>
            </w:pPr>
            <w:r w:rsidRPr="00266566">
              <w:t>Vingt-quatrième rapport</w:t>
            </w:r>
          </w:p>
        </w:tc>
        <w:tc>
          <w:tcPr>
            <w:tcW w:w="1701" w:type="dxa"/>
            <w:shd w:val="clear" w:color="auto" w:fill="auto"/>
          </w:tcPr>
          <w:p w14:paraId="1C76E531" w14:textId="77777777" w:rsidR="00EC6E52" w:rsidRPr="00266566" w:rsidRDefault="00EC6E52" w:rsidP="00616AA2">
            <w:pPr>
              <w:spacing w:before="40" w:after="120"/>
            </w:pPr>
            <w:r w:rsidRPr="00266566">
              <w:t>26 novembre 2019</w:t>
            </w:r>
          </w:p>
        </w:tc>
      </w:tr>
      <w:tr w:rsidR="00616AA2" w:rsidRPr="00266566" w14:paraId="28A33E0C" w14:textId="77777777" w:rsidTr="00616AA2">
        <w:tc>
          <w:tcPr>
            <w:tcW w:w="1750" w:type="dxa"/>
            <w:shd w:val="clear" w:color="auto" w:fill="auto"/>
          </w:tcPr>
          <w:p w14:paraId="65B449BD" w14:textId="58D1719C" w:rsidR="00616AA2" w:rsidRPr="00266566" w:rsidRDefault="00616AA2" w:rsidP="00EC6E52">
            <w:pPr>
              <w:spacing w:before="40" w:after="120"/>
              <w:ind w:right="57"/>
            </w:pPr>
            <w:r w:rsidRPr="00266566">
              <w:t xml:space="preserve">Royaume-Uni </w:t>
            </w:r>
            <w:r w:rsidR="00EC6E52" w:rsidRPr="00266566">
              <w:br/>
            </w:r>
            <w:r w:rsidRPr="00266566">
              <w:t>de Grande-Bretagne et d’Irlande du Nord</w:t>
            </w:r>
          </w:p>
        </w:tc>
        <w:tc>
          <w:tcPr>
            <w:tcW w:w="3919" w:type="dxa"/>
            <w:shd w:val="clear" w:color="auto" w:fill="auto"/>
          </w:tcPr>
          <w:p w14:paraId="507DD29E" w14:textId="77777777" w:rsidR="00616AA2" w:rsidRPr="00266566" w:rsidRDefault="00616AA2" w:rsidP="00616AA2">
            <w:pPr>
              <w:spacing w:before="40" w:after="120"/>
              <w:ind w:right="113"/>
            </w:pPr>
            <w:r w:rsidRPr="00266566">
              <w:t>Rapport valant vingt-quatrième à vingt-sixième rapports</w:t>
            </w:r>
          </w:p>
        </w:tc>
        <w:tc>
          <w:tcPr>
            <w:tcW w:w="1701" w:type="dxa"/>
            <w:shd w:val="clear" w:color="auto" w:fill="auto"/>
          </w:tcPr>
          <w:p w14:paraId="0605D403" w14:textId="77777777" w:rsidR="00616AA2" w:rsidRPr="00266566" w:rsidRDefault="00616AA2" w:rsidP="00616AA2">
            <w:pPr>
              <w:spacing w:before="40" w:after="120"/>
            </w:pPr>
            <w:r w:rsidRPr="00266566">
              <w:t>6 avril 2020</w:t>
            </w:r>
          </w:p>
        </w:tc>
      </w:tr>
      <w:tr w:rsidR="00616AA2" w:rsidRPr="00266566" w14:paraId="61A52204" w14:textId="77777777" w:rsidTr="00616AA2">
        <w:tc>
          <w:tcPr>
            <w:tcW w:w="1750" w:type="dxa"/>
            <w:shd w:val="clear" w:color="auto" w:fill="auto"/>
          </w:tcPr>
          <w:p w14:paraId="19902CBA" w14:textId="77777777" w:rsidR="00616AA2" w:rsidRPr="00266566" w:rsidRDefault="00616AA2" w:rsidP="00616AA2">
            <w:pPr>
              <w:spacing w:before="40" w:after="120"/>
              <w:ind w:right="113"/>
            </w:pPr>
            <w:r w:rsidRPr="00266566">
              <w:t>Rwanda</w:t>
            </w:r>
          </w:p>
        </w:tc>
        <w:tc>
          <w:tcPr>
            <w:tcW w:w="3919" w:type="dxa"/>
            <w:shd w:val="clear" w:color="auto" w:fill="auto"/>
          </w:tcPr>
          <w:p w14:paraId="4B10914B" w14:textId="77777777" w:rsidR="00616AA2" w:rsidRPr="00266566" w:rsidRDefault="00616AA2" w:rsidP="00616AA2">
            <w:pPr>
              <w:spacing w:before="40" w:after="120"/>
              <w:ind w:right="113"/>
            </w:pPr>
            <w:r w:rsidRPr="00266566">
              <w:t>Vingt et unième et vingt-deuxième rapports</w:t>
            </w:r>
          </w:p>
        </w:tc>
        <w:tc>
          <w:tcPr>
            <w:tcW w:w="1701" w:type="dxa"/>
            <w:shd w:val="clear" w:color="auto" w:fill="auto"/>
          </w:tcPr>
          <w:p w14:paraId="55A2CD27" w14:textId="77777777" w:rsidR="00616AA2" w:rsidRPr="00266566" w:rsidRDefault="00616AA2" w:rsidP="00616AA2">
            <w:pPr>
              <w:spacing w:before="40" w:after="120"/>
            </w:pPr>
            <w:r w:rsidRPr="00266566">
              <w:t>16 mai 2020</w:t>
            </w:r>
          </w:p>
        </w:tc>
      </w:tr>
      <w:tr w:rsidR="009F2F0A" w:rsidRPr="00266566" w14:paraId="4255450D" w14:textId="77777777" w:rsidTr="00616AA2">
        <w:tc>
          <w:tcPr>
            <w:tcW w:w="1750" w:type="dxa"/>
            <w:vMerge w:val="restart"/>
            <w:shd w:val="clear" w:color="auto" w:fill="auto"/>
          </w:tcPr>
          <w:p w14:paraId="1716CCEC" w14:textId="77777777" w:rsidR="009F2F0A" w:rsidRPr="00266566" w:rsidRDefault="009F2F0A" w:rsidP="00616AA2">
            <w:pPr>
              <w:keepNext/>
              <w:spacing w:before="40" w:after="120"/>
              <w:ind w:right="113"/>
            </w:pPr>
            <w:r w:rsidRPr="00266566">
              <w:lastRenderedPageBreak/>
              <w:t>Sainte-Lucie</w:t>
            </w:r>
          </w:p>
        </w:tc>
        <w:tc>
          <w:tcPr>
            <w:tcW w:w="3919" w:type="dxa"/>
            <w:shd w:val="clear" w:color="auto" w:fill="auto"/>
          </w:tcPr>
          <w:p w14:paraId="60C02890" w14:textId="77777777" w:rsidR="009F2F0A" w:rsidRPr="00266566" w:rsidRDefault="009F2F0A" w:rsidP="00616AA2">
            <w:pPr>
              <w:keepNext/>
              <w:spacing w:before="40" w:after="120"/>
              <w:ind w:right="113"/>
            </w:pPr>
            <w:r w:rsidRPr="00266566">
              <w:t>Rapport initial</w:t>
            </w:r>
          </w:p>
        </w:tc>
        <w:tc>
          <w:tcPr>
            <w:tcW w:w="1701" w:type="dxa"/>
            <w:shd w:val="clear" w:color="auto" w:fill="auto"/>
          </w:tcPr>
          <w:p w14:paraId="46E10A4F" w14:textId="77777777" w:rsidR="009F2F0A" w:rsidRPr="00266566" w:rsidRDefault="009F2F0A" w:rsidP="00616AA2">
            <w:pPr>
              <w:keepNext/>
              <w:spacing w:before="40" w:after="120"/>
            </w:pPr>
            <w:r w:rsidRPr="00266566">
              <w:t>16 mars 1991</w:t>
            </w:r>
          </w:p>
        </w:tc>
      </w:tr>
      <w:tr w:rsidR="009F2F0A" w:rsidRPr="00266566" w14:paraId="795AC8F1" w14:textId="77777777" w:rsidTr="00616AA2">
        <w:tc>
          <w:tcPr>
            <w:tcW w:w="1750" w:type="dxa"/>
            <w:vMerge/>
            <w:shd w:val="clear" w:color="auto" w:fill="auto"/>
          </w:tcPr>
          <w:p w14:paraId="5C46E115" w14:textId="77777777" w:rsidR="009F2F0A" w:rsidRPr="00266566" w:rsidRDefault="009F2F0A" w:rsidP="00616AA2">
            <w:pPr>
              <w:keepNext/>
              <w:spacing w:before="40" w:after="120"/>
              <w:ind w:right="113"/>
            </w:pPr>
          </w:p>
        </w:tc>
        <w:tc>
          <w:tcPr>
            <w:tcW w:w="3919" w:type="dxa"/>
            <w:shd w:val="clear" w:color="auto" w:fill="auto"/>
          </w:tcPr>
          <w:p w14:paraId="2635C8E8" w14:textId="77777777" w:rsidR="009F2F0A" w:rsidRPr="00266566" w:rsidRDefault="009F2F0A" w:rsidP="00616AA2">
            <w:pPr>
              <w:keepNext/>
              <w:spacing w:before="40" w:after="120"/>
              <w:ind w:right="113"/>
            </w:pPr>
            <w:r w:rsidRPr="00266566">
              <w:t>Deuxième rapport</w:t>
            </w:r>
          </w:p>
        </w:tc>
        <w:tc>
          <w:tcPr>
            <w:tcW w:w="1701" w:type="dxa"/>
            <w:shd w:val="clear" w:color="auto" w:fill="auto"/>
          </w:tcPr>
          <w:p w14:paraId="786943CB" w14:textId="77777777" w:rsidR="009F2F0A" w:rsidRPr="00266566" w:rsidRDefault="009F2F0A" w:rsidP="00616AA2">
            <w:pPr>
              <w:keepNext/>
              <w:spacing w:before="40" w:after="120"/>
            </w:pPr>
            <w:r w:rsidRPr="00266566">
              <w:t>16 mars 1993</w:t>
            </w:r>
          </w:p>
        </w:tc>
      </w:tr>
      <w:tr w:rsidR="009F2F0A" w:rsidRPr="00266566" w14:paraId="5B9343B2" w14:textId="77777777" w:rsidTr="00616AA2">
        <w:tc>
          <w:tcPr>
            <w:tcW w:w="1750" w:type="dxa"/>
            <w:vMerge/>
            <w:shd w:val="clear" w:color="auto" w:fill="auto"/>
          </w:tcPr>
          <w:p w14:paraId="2ADBABAE" w14:textId="77777777" w:rsidR="009F2F0A" w:rsidRPr="00266566" w:rsidRDefault="009F2F0A" w:rsidP="00616AA2">
            <w:pPr>
              <w:spacing w:before="40" w:after="120"/>
              <w:ind w:right="113"/>
            </w:pPr>
          </w:p>
        </w:tc>
        <w:tc>
          <w:tcPr>
            <w:tcW w:w="3919" w:type="dxa"/>
            <w:shd w:val="clear" w:color="auto" w:fill="auto"/>
          </w:tcPr>
          <w:p w14:paraId="4855FBDE" w14:textId="77777777" w:rsidR="009F2F0A" w:rsidRPr="00266566" w:rsidRDefault="009F2F0A" w:rsidP="00616AA2">
            <w:pPr>
              <w:spacing w:before="40" w:after="120"/>
              <w:ind w:right="113"/>
            </w:pPr>
            <w:r w:rsidRPr="00266566">
              <w:t>Troisième rapport</w:t>
            </w:r>
          </w:p>
        </w:tc>
        <w:tc>
          <w:tcPr>
            <w:tcW w:w="1701" w:type="dxa"/>
            <w:shd w:val="clear" w:color="auto" w:fill="auto"/>
          </w:tcPr>
          <w:p w14:paraId="25AC3C55" w14:textId="77777777" w:rsidR="009F2F0A" w:rsidRPr="00266566" w:rsidRDefault="009F2F0A" w:rsidP="00616AA2">
            <w:pPr>
              <w:spacing w:before="40" w:after="120"/>
            </w:pPr>
            <w:r w:rsidRPr="00266566">
              <w:t>16 mars 1995</w:t>
            </w:r>
          </w:p>
        </w:tc>
      </w:tr>
      <w:tr w:rsidR="009F2F0A" w:rsidRPr="00266566" w14:paraId="6B43A44D" w14:textId="77777777" w:rsidTr="00616AA2">
        <w:tc>
          <w:tcPr>
            <w:tcW w:w="1750" w:type="dxa"/>
            <w:vMerge/>
            <w:shd w:val="clear" w:color="auto" w:fill="auto"/>
          </w:tcPr>
          <w:p w14:paraId="3B98F40F" w14:textId="77777777" w:rsidR="009F2F0A" w:rsidRPr="00266566" w:rsidRDefault="009F2F0A" w:rsidP="00616AA2">
            <w:pPr>
              <w:spacing w:before="40" w:after="120"/>
              <w:ind w:right="113"/>
            </w:pPr>
          </w:p>
        </w:tc>
        <w:tc>
          <w:tcPr>
            <w:tcW w:w="3919" w:type="dxa"/>
            <w:shd w:val="clear" w:color="auto" w:fill="auto"/>
          </w:tcPr>
          <w:p w14:paraId="75D7A89B" w14:textId="77777777" w:rsidR="009F2F0A" w:rsidRPr="00266566" w:rsidRDefault="009F2F0A" w:rsidP="00616AA2">
            <w:pPr>
              <w:spacing w:before="40" w:after="120"/>
              <w:ind w:right="113"/>
            </w:pPr>
            <w:r w:rsidRPr="00266566">
              <w:t>Quatrième rapport</w:t>
            </w:r>
          </w:p>
        </w:tc>
        <w:tc>
          <w:tcPr>
            <w:tcW w:w="1701" w:type="dxa"/>
            <w:shd w:val="clear" w:color="auto" w:fill="auto"/>
          </w:tcPr>
          <w:p w14:paraId="6D6C353F" w14:textId="77777777" w:rsidR="009F2F0A" w:rsidRPr="00266566" w:rsidRDefault="009F2F0A" w:rsidP="00616AA2">
            <w:pPr>
              <w:spacing w:before="40" w:after="120"/>
            </w:pPr>
            <w:r w:rsidRPr="00266566">
              <w:t>16 mars 1997</w:t>
            </w:r>
          </w:p>
        </w:tc>
      </w:tr>
      <w:tr w:rsidR="009F2F0A" w:rsidRPr="00266566" w14:paraId="1397E2AD" w14:textId="77777777" w:rsidTr="00616AA2">
        <w:tc>
          <w:tcPr>
            <w:tcW w:w="1750" w:type="dxa"/>
            <w:vMerge/>
            <w:shd w:val="clear" w:color="auto" w:fill="auto"/>
          </w:tcPr>
          <w:p w14:paraId="1D0305E7" w14:textId="77777777" w:rsidR="009F2F0A" w:rsidRPr="00266566" w:rsidRDefault="009F2F0A" w:rsidP="00616AA2">
            <w:pPr>
              <w:spacing w:before="40" w:after="120"/>
              <w:ind w:right="113"/>
            </w:pPr>
          </w:p>
        </w:tc>
        <w:tc>
          <w:tcPr>
            <w:tcW w:w="3919" w:type="dxa"/>
            <w:shd w:val="clear" w:color="auto" w:fill="auto"/>
          </w:tcPr>
          <w:p w14:paraId="18062000" w14:textId="77777777" w:rsidR="009F2F0A" w:rsidRPr="00266566" w:rsidRDefault="009F2F0A" w:rsidP="00616AA2">
            <w:pPr>
              <w:spacing w:before="40" w:after="120"/>
              <w:ind w:right="113"/>
            </w:pPr>
            <w:r w:rsidRPr="00266566">
              <w:t>Cinquième rapport</w:t>
            </w:r>
          </w:p>
        </w:tc>
        <w:tc>
          <w:tcPr>
            <w:tcW w:w="1701" w:type="dxa"/>
            <w:shd w:val="clear" w:color="auto" w:fill="auto"/>
          </w:tcPr>
          <w:p w14:paraId="3E065281" w14:textId="77777777" w:rsidR="009F2F0A" w:rsidRPr="00266566" w:rsidRDefault="009F2F0A" w:rsidP="00616AA2">
            <w:pPr>
              <w:spacing w:before="40" w:after="120"/>
            </w:pPr>
            <w:r w:rsidRPr="00266566">
              <w:t>16 mars 1999</w:t>
            </w:r>
          </w:p>
        </w:tc>
      </w:tr>
      <w:tr w:rsidR="009F2F0A" w:rsidRPr="00266566" w14:paraId="783F6F2A" w14:textId="77777777" w:rsidTr="00616AA2">
        <w:tc>
          <w:tcPr>
            <w:tcW w:w="1750" w:type="dxa"/>
            <w:vMerge/>
            <w:shd w:val="clear" w:color="auto" w:fill="auto"/>
          </w:tcPr>
          <w:p w14:paraId="44DFC916" w14:textId="77777777" w:rsidR="009F2F0A" w:rsidRPr="00266566" w:rsidRDefault="009F2F0A" w:rsidP="00616AA2">
            <w:pPr>
              <w:spacing w:before="40" w:after="120"/>
              <w:ind w:right="113"/>
            </w:pPr>
          </w:p>
        </w:tc>
        <w:tc>
          <w:tcPr>
            <w:tcW w:w="3919" w:type="dxa"/>
            <w:shd w:val="clear" w:color="auto" w:fill="auto"/>
          </w:tcPr>
          <w:p w14:paraId="58321A59" w14:textId="77777777" w:rsidR="009F2F0A" w:rsidRPr="00266566" w:rsidRDefault="009F2F0A" w:rsidP="00616AA2">
            <w:pPr>
              <w:spacing w:before="40" w:after="120"/>
              <w:ind w:right="113"/>
            </w:pPr>
            <w:r w:rsidRPr="00266566">
              <w:t>Sixième rapport</w:t>
            </w:r>
          </w:p>
        </w:tc>
        <w:tc>
          <w:tcPr>
            <w:tcW w:w="1701" w:type="dxa"/>
            <w:shd w:val="clear" w:color="auto" w:fill="auto"/>
          </w:tcPr>
          <w:p w14:paraId="15299B81" w14:textId="77777777" w:rsidR="009F2F0A" w:rsidRPr="00266566" w:rsidRDefault="009F2F0A" w:rsidP="00616AA2">
            <w:pPr>
              <w:spacing w:before="40" w:after="120"/>
            </w:pPr>
            <w:r w:rsidRPr="00266566">
              <w:t>16 mars 2001</w:t>
            </w:r>
          </w:p>
        </w:tc>
      </w:tr>
      <w:tr w:rsidR="009F2F0A" w:rsidRPr="00266566" w14:paraId="425A2511" w14:textId="77777777" w:rsidTr="00616AA2">
        <w:tc>
          <w:tcPr>
            <w:tcW w:w="1750" w:type="dxa"/>
            <w:vMerge/>
            <w:shd w:val="clear" w:color="auto" w:fill="auto"/>
          </w:tcPr>
          <w:p w14:paraId="34988D27" w14:textId="77777777" w:rsidR="009F2F0A" w:rsidRPr="00266566" w:rsidRDefault="009F2F0A" w:rsidP="00616AA2">
            <w:pPr>
              <w:spacing w:before="40" w:after="120"/>
              <w:ind w:right="113"/>
            </w:pPr>
          </w:p>
        </w:tc>
        <w:tc>
          <w:tcPr>
            <w:tcW w:w="3919" w:type="dxa"/>
            <w:shd w:val="clear" w:color="auto" w:fill="auto"/>
          </w:tcPr>
          <w:p w14:paraId="5B6BE469" w14:textId="77777777" w:rsidR="009F2F0A" w:rsidRPr="00266566" w:rsidRDefault="009F2F0A" w:rsidP="00616AA2">
            <w:pPr>
              <w:spacing w:before="40" w:after="120"/>
              <w:ind w:right="113"/>
            </w:pPr>
            <w:r w:rsidRPr="00266566">
              <w:t>Septième rapport</w:t>
            </w:r>
          </w:p>
        </w:tc>
        <w:tc>
          <w:tcPr>
            <w:tcW w:w="1701" w:type="dxa"/>
            <w:shd w:val="clear" w:color="auto" w:fill="auto"/>
          </w:tcPr>
          <w:p w14:paraId="552688C7" w14:textId="77777777" w:rsidR="009F2F0A" w:rsidRPr="00266566" w:rsidRDefault="009F2F0A" w:rsidP="00616AA2">
            <w:pPr>
              <w:spacing w:before="40" w:after="120"/>
            </w:pPr>
            <w:r w:rsidRPr="00266566">
              <w:t>16 mars 2003</w:t>
            </w:r>
          </w:p>
        </w:tc>
      </w:tr>
      <w:tr w:rsidR="009F2F0A" w:rsidRPr="00266566" w14:paraId="29368E00" w14:textId="77777777" w:rsidTr="00616AA2">
        <w:tc>
          <w:tcPr>
            <w:tcW w:w="1750" w:type="dxa"/>
            <w:vMerge/>
            <w:shd w:val="clear" w:color="auto" w:fill="auto"/>
          </w:tcPr>
          <w:p w14:paraId="174CD0CC" w14:textId="77777777" w:rsidR="009F2F0A" w:rsidRPr="00266566" w:rsidRDefault="009F2F0A" w:rsidP="00616AA2">
            <w:pPr>
              <w:spacing w:before="40" w:after="120"/>
              <w:ind w:right="113"/>
            </w:pPr>
          </w:p>
        </w:tc>
        <w:tc>
          <w:tcPr>
            <w:tcW w:w="3919" w:type="dxa"/>
            <w:shd w:val="clear" w:color="auto" w:fill="auto"/>
          </w:tcPr>
          <w:p w14:paraId="78F2F0DB" w14:textId="77777777" w:rsidR="009F2F0A" w:rsidRPr="00266566" w:rsidRDefault="009F2F0A" w:rsidP="00616AA2">
            <w:pPr>
              <w:spacing w:before="40" w:after="120"/>
              <w:ind w:right="113"/>
            </w:pPr>
            <w:r w:rsidRPr="00266566">
              <w:t>Huitième rapport</w:t>
            </w:r>
          </w:p>
        </w:tc>
        <w:tc>
          <w:tcPr>
            <w:tcW w:w="1701" w:type="dxa"/>
            <w:shd w:val="clear" w:color="auto" w:fill="auto"/>
          </w:tcPr>
          <w:p w14:paraId="1B0EFE18" w14:textId="77777777" w:rsidR="009F2F0A" w:rsidRPr="00266566" w:rsidRDefault="009F2F0A" w:rsidP="00616AA2">
            <w:pPr>
              <w:spacing w:before="40" w:after="120"/>
            </w:pPr>
            <w:r w:rsidRPr="00266566">
              <w:t>16 mars 2005</w:t>
            </w:r>
          </w:p>
        </w:tc>
      </w:tr>
      <w:tr w:rsidR="009F2F0A" w:rsidRPr="00266566" w14:paraId="56C4AADA" w14:textId="77777777" w:rsidTr="00616AA2">
        <w:tc>
          <w:tcPr>
            <w:tcW w:w="1750" w:type="dxa"/>
            <w:vMerge/>
            <w:shd w:val="clear" w:color="auto" w:fill="auto"/>
          </w:tcPr>
          <w:p w14:paraId="2CF26114" w14:textId="77777777" w:rsidR="009F2F0A" w:rsidRPr="00266566" w:rsidRDefault="009F2F0A" w:rsidP="00616AA2">
            <w:pPr>
              <w:spacing w:before="40" w:after="120"/>
              <w:ind w:right="113"/>
            </w:pPr>
          </w:p>
        </w:tc>
        <w:tc>
          <w:tcPr>
            <w:tcW w:w="3919" w:type="dxa"/>
            <w:shd w:val="clear" w:color="auto" w:fill="auto"/>
          </w:tcPr>
          <w:p w14:paraId="69831641" w14:textId="77777777" w:rsidR="009F2F0A" w:rsidRPr="00266566" w:rsidRDefault="009F2F0A" w:rsidP="00616AA2">
            <w:pPr>
              <w:spacing w:before="40" w:after="120"/>
              <w:ind w:right="113"/>
            </w:pPr>
            <w:r w:rsidRPr="00266566">
              <w:t>Neuvième rapport</w:t>
            </w:r>
          </w:p>
        </w:tc>
        <w:tc>
          <w:tcPr>
            <w:tcW w:w="1701" w:type="dxa"/>
            <w:shd w:val="clear" w:color="auto" w:fill="auto"/>
          </w:tcPr>
          <w:p w14:paraId="64F99B38" w14:textId="77777777" w:rsidR="009F2F0A" w:rsidRPr="00266566" w:rsidRDefault="009F2F0A" w:rsidP="00616AA2">
            <w:pPr>
              <w:spacing w:before="40" w:after="120"/>
            </w:pPr>
            <w:r w:rsidRPr="00266566">
              <w:t>16 mars 2007</w:t>
            </w:r>
          </w:p>
        </w:tc>
      </w:tr>
      <w:tr w:rsidR="009F2F0A" w:rsidRPr="00266566" w14:paraId="71C6A130" w14:textId="77777777" w:rsidTr="00616AA2">
        <w:tc>
          <w:tcPr>
            <w:tcW w:w="1750" w:type="dxa"/>
            <w:vMerge/>
            <w:shd w:val="clear" w:color="auto" w:fill="auto"/>
          </w:tcPr>
          <w:p w14:paraId="51DB6288" w14:textId="77777777" w:rsidR="009F2F0A" w:rsidRPr="00266566" w:rsidRDefault="009F2F0A" w:rsidP="00616AA2">
            <w:pPr>
              <w:spacing w:before="40" w:after="120"/>
              <w:ind w:right="113"/>
            </w:pPr>
          </w:p>
        </w:tc>
        <w:tc>
          <w:tcPr>
            <w:tcW w:w="3919" w:type="dxa"/>
            <w:shd w:val="clear" w:color="auto" w:fill="auto"/>
          </w:tcPr>
          <w:p w14:paraId="685FE67A" w14:textId="77777777" w:rsidR="009F2F0A" w:rsidRPr="00266566" w:rsidRDefault="009F2F0A" w:rsidP="00616AA2">
            <w:pPr>
              <w:spacing w:before="40" w:after="120"/>
              <w:ind w:right="113"/>
            </w:pPr>
            <w:r w:rsidRPr="00266566">
              <w:t>Dixième rapport</w:t>
            </w:r>
          </w:p>
        </w:tc>
        <w:tc>
          <w:tcPr>
            <w:tcW w:w="1701" w:type="dxa"/>
            <w:shd w:val="clear" w:color="auto" w:fill="auto"/>
          </w:tcPr>
          <w:p w14:paraId="4219C5D0" w14:textId="77777777" w:rsidR="009F2F0A" w:rsidRPr="00266566" w:rsidRDefault="009F2F0A" w:rsidP="00616AA2">
            <w:pPr>
              <w:spacing w:before="40" w:after="120"/>
            </w:pPr>
            <w:r w:rsidRPr="00266566">
              <w:t>16 mars 2009</w:t>
            </w:r>
          </w:p>
        </w:tc>
      </w:tr>
      <w:tr w:rsidR="009F2F0A" w:rsidRPr="00266566" w14:paraId="29616294" w14:textId="77777777" w:rsidTr="00616AA2">
        <w:tc>
          <w:tcPr>
            <w:tcW w:w="1750" w:type="dxa"/>
            <w:vMerge/>
            <w:shd w:val="clear" w:color="auto" w:fill="auto"/>
          </w:tcPr>
          <w:p w14:paraId="6C22AC77" w14:textId="77777777" w:rsidR="009F2F0A" w:rsidRPr="00266566" w:rsidRDefault="009F2F0A" w:rsidP="00616AA2">
            <w:pPr>
              <w:spacing w:before="40" w:after="120"/>
              <w:ind w:right="113"/>
            </w:pPr>
          </w:p>
        </w:tc>
        <w:tc>
          <w:tcPr>
            <w:tcW w:w="3919" w:type="dxa"/>
            <w:shd w:val="clear" w:color="auto" w:fill="auto"/>
          </w:tcPr>
          <w:p w14:paraId="093F3F27" w14:textId="77777777" w:rsidR="009F2F0A" w:rsidRPr="00266566" w:rsidRDefault="009F2F0A" w:rsidP="00616AA2">
            <w:pPr>
              <w:spacing w:before="40" w:after="120"/>
              <w:ind w:right="113"/>
            </w:pPr>
            <w:r w:rsidRPr="00266566">
              <w:t>Onzième rapport</w:t>
            </w:r>
          </w:p>
        </w:tc>
        <w:tc>
          <w:tcPr>
            <w:tcW w:w="1701" w:type="dxa"/>
            <w:shd w:val="clear" w:color="auto" w:fill="auto"/>
          </w:tcPr>
          <w:p w14:paraId="5A6680A0" w14:textId="77777777" w:rsidR="009F2F0A" w:rsidRPr="00266566" w:rsidRDefault="009F2F0A" w:rsidP="00616AA2">
            <w:pPr>
              <w:spacing w:before="40" w:after="120"/>
            </w:pPr>
            <w:r w:rsidRPr="00266566">
              <w:t>16 mars 2011</w:t>
            </w:r>
          </w:p>
        </w:tc>
      </w:tr>
      <w:tr w:rsidR="009F2F0A" w:rsidRPr="00266566" w14:paraId="4076494E" w14:textId="77777777" w:rsidTr="00616AA2">
        <w:tc>
          <w:tcPr>
            <w:tcW w:w="1750" w:type="dxa"/>
            <w:vMerge/>
            <w:shd w:val="clear" w:color="auto" w:fill="auto"/>
          </w:tcPr>
          <w:p w14:paraId="180F8330" w14:textId="77777777" w:rsidR="009F2F0A" w:rsidRPr="00266566" w:rsidRDefault="009F2F0A" w:rsidP="00616AA2">
            <w:pPr>
              <w:spacing w:before="40" w:after="120"/>
              <w:ind w:right="113"/>
            </w:pPr>
          </w:p>
        </w:tc>
        <w:tc>
          <w:tcPr>
            <w:tcW w:w="3919" w:type="dxa"/>
            <w:shd w:val="clear" w:color="auto" w:fill="auto"/>
          </w:tcPr>
          <w:p w14:paraId="26287D7D" w14:textId="77777777" w:rsidR="009F2F0A" w:rsidRPr="00266566" w:rsidRDefault="009F2F0A" w:rsidP="00616AA2">
            <w:pPr>
              <w:spacing w:before="40" w:after="120"/>
              <w:ind w:right="113"/>
            </w:pPr>
            <w:r w:rsidRPr="00266566">
              <w:t>Douzième rapport</w:t>
            </w:r>
          </w:p>
        </w:tc>
        <w:tc>
          <w:tcPr>
            <w:tcW w:w="1701" w:type="dxa"/>
            <w:shd w:val="clear" w:color="auto" w:fill="auto"/>
          </w:tcPr>
          <w:p w14:paraId="7A62EEF6" w14:textId="77777777" w:rsidR="009F2F0A" w:rsidRPr="00266566" w:rsidRDefault="009F2F0A" w:rsidP="00616AA2">
            <w:pPr>
              <w:spacing w:before="40" w:after="120"/>
            </w:pPr>
            <w:r w:rsidRPr="00266566">
              <w:t>16 mars 2013</w:t>
            </w:r>
          </w:p>
        </w:tc>
      </w:tr>
      <w:tr w:rsidR="009F2F0A" w:rsidRPr="00266566" w14:paraId="4253A5D2" w14:textId="77777777" w:rsidTr="00616AA2">
        <w:tc>
          <w:tcPr>
            <w:tcW w:w="1750" w:type="dxa"/>
            <w:vMerge/>
            <w:shd w:val="clear" w:color="auto" w:fill="auto"/>
          </w:tcPr>
          <w:p w14:paraId="14E70B95" w14:textId="77777777" w:rsidR="009F2F0A" w:rsidRPr="00266566" w:rsidRDefault="009F2F0A" w:rsidP="00616AA2">
            <w:pPr>
              <w:spacing w:before="40" w:after="120"/>
              <w:ind w:right="113"/>
            </w:pPr>
          </w:p>
        </w:tc>
        <w:tc>
          <w:tcPr>
            <w:tcW w:w="3919" w:type="dxa"/>
            <w:shd w:val="clear" w:color="auto" w:fill="auto"/>
          </w:tcPr>
          <w:p w14:paraId="7EB40939" w14:textId="77777777" w:rsidR="009F2F0A" w:rsidRPr="00266566" w:rsidRDefault="009F2F0A" w:rsidP="00616AA2">
            <w:pPr>
              <w:spacing w:before="40" w:after="120"/>
              <w:ind w:right="113"/>
            </w:pPr>
            <w:r w:rsidRPr="00266566">
              <w:t>Treizième rapport</w:t>
            </w:r>
          </w:p>
        </w:tc>
        <w:tc>
          <w:tcPr>
            <w:tcW w:w="1701" w:type="dxa"/>
            <w:shd w:val="clear" w:color="auto" w:fill="auto"/>
          </w:tcPr>
          <w:p w14:paraId="5BD2D574" w14:textId="77777777" w:rsidR="009F2F0A" w:rsidRPr="00266566" w:rsidRDefault="009F2F0A" w:rsidP="00616AA2">
            <w:pPr>
              <w:spacing w:before="40" w:after="120"/>
            </w:pPr>
            <w:r w:rsidRPr="00266566">
              <w:t>16 mars 2015</w:t>
            </w:r>
          </w:p>
        </w:tc>
      </w:tr>
      <w:tr w:rsidR="009F2F0A" w:rsidRPr="00266566" w14:paraId="1DC3BA4F" w14:textId="77777777" w:rsidTr="00616AA2">
        <w:tc>
          <w:tcPr>
            <w:tcW w:w="1750" w:type="dxa"/>
            <w:vMerge/>
            <w:shd w:val="clear" w:color="auto" w:fill="auto"/>
          </w:tcPr>
          <w:p w14:paraId="1E0D4B99" w14:textId="77777777" w:rsidR="009F2F0A" w:rsidRPr="00266566" w:rsidRDefault="009F2F0A" w:rsidP="00616AA2">
            <w:pPr>
              <w:spacing w:before="40" w:after="120"/>
              <w:ind w:right="113"/>
            </w:pPr>
          </w:p>
        </w:tc>
        <w:tc>
          <w:tcPr>
            <w:tcW w:w="3919" w:type="dxa"/>
            <w:shd w:val="clear" w:color="auto" w:fill="auto"/>
          </w:tcPr>
          <w:p w14:paraId="7F19EC0B" w14:textId="77777777" w:rsidR="009F2F0A" w:rsidRPr="00266566" w:rsidRDefault="009F2F0A" w:rsidP="00616AA2">
            <w:pPr>
              <w:spacing w:before="40" w:after="120"/>
              <w:ind w:right="113"/>
            </w:pPr>
            <w:r w:rsidRPr="00266566">
              <w:t>Quatorzième rapport</w:t>
            </w:r>
          </w:p>
        </w:tc>
        <w:tc>
          <w:tcPr>
            <w:tcW w:w="1701" w:type="dxa"/>
            <w:shd w:val="clear" w:color="auto" w:fill="auto"/>
          </w:tcPr>
          <w:p w14:paraId="20815C6E" w14:textId="77777777" w:rsidR="009F2F0A" w:rsidRPr="00266566" w:rsidRDefault="009F2F0A" w:rsidP="00616AA2">
            <w:pPr>
              <w:spacing w:before="40" w:after="120"/>
            </w:pPr>
            <w:r w:rsidRPr="00266566">
              <w:t>16 mars 2017</w:t>
            </w:r>
          </w:p>
        </w:tc>
      </w:tr>
      <w:tr w:rsidR="009F2F0A" w:rsidRPr="00266566" w14:paraId="716DC108" w14:textId="77777777" w:rsidTr="00616AA2">
        <w:tc>
          <w:tcPr>
            <w:tcW w:w="1750" w:type="dxa"/>
            <w:vMerge/>
            <w:shd w:val="clear" w:color="auto" w:fill="auto"/>
          </w:tcPr>
          <w:p w14:paraId="78CF3413" w14:textId="77777777" w:rsidR="009F2F0A" w:rsidRPr="00266566" w:rsidRDefault="009F2F0A" w:rsidP="00616AA2">
            <w:pPr>
              <w:spacing w:before="40" w:after="120"/>
              <w:ind w:right="113"/>
            </w:pPr>
          </w:p>
        </w:tc>
        <w:tc>
          <w:tcPr>
            <w:tcW w:w="3919" w:type="dxa"/>
            <w:shd w:val="clear" w:color="auto" w:fill="auto"/>
          </w:tcPr>
          <w:p w14:paraId="400DB2C4" w14:textId="77777777" w:rsidR="009F2F0A" w:rsidRPr="00266566" w:rsidRDefault="009F2F0A" w:rsidP="00616AA2">
            <w:pPr>
              <w:spacing w:before="40" w:after="120"/>
              <w:ind w:right="113"/>
            </w:pPr>
            <w:r w:rsidRPr="00266566">
              <w:t>Quinzième rapport</w:t>
            </w:r>
          </w:p>
        </w:tc>
        <w:tc>
          <w:tcPr>
            <w:tcW w:w="1701" w:type="dxa"/>
            <w:shd w:val="clear" w:color="auto" w:fill="auto"/>
          </w:tcPr>
          <w:p w14:paraId="688FD866" w14:textId="77777777" w:rsidR="009F2F0A" w:rsidRPr="00266566" w:rsidRDefault="009F2F0A" w:rsidP="00616AA2">
            <w:pPr>
              <w:spacing w:before="40" w:after="120"/>
            </w:pPr>
            <w:r w:rsidRPr="00266566">
              <w:t>16 mars 2019</w:t>
            </w:r>
          </w:p>
        </w:tc>
      </w:tr>
      <w:tr w:rsidR="009F2F0A" w:rsidRPr="00266566" w14:paraId="3754875D" w14:textId="77777777" w:rsidTr="00616AA2">
        <w:tc>
          <w:tcPr>
            <w:tcW w:w="1750" w:type="dxa"/>
            <w:vMerge/>
            <w:shd w:val="clear" w:color="auto" w:fill="auto"/>
          </w:tcPr>
          <w:p w14:paraId="1A93330A" w14:textId="77777777" w:rsidR="009F2F0A" w:rsidRPr="00266566" w:rsidRDefault="009F2F0A" w:rsidP="00616AA2">
            <w:pPr>
              <w:spacing w:before="40" w:after="120"/>
              <w:ind w:right="113"/>
            </w:pPr>
          </w:p>
        </w:tc>
        <w:tc>
          <w:tcPr>
            <w:tcW w:w="3919" w:type="dxa"/>
            <w:shd w:val="clear" w:color="auto" w:fill="auto"/>
          </w:tcPr>
          <w:p w14:paraId="1C19C619" w14:textId="77777777" w:rsidR="009F2F0A" w:rsidRPr="00266566" w:rsidRDefault="009F2F0A" w:rsidP="00616AA2">
            <w:pPr>
              <w:spacing w:before="40" w:after="120"/>
              <w:ind w:right="113"/>
            </w:pPr>
            <w:r w:rsidRPr="00266566">
              <w:t>Seizième rapport</w:t>
            </w:r>
          </w:p>
        </w:tc>
        <w:tc>
          <w:tcPr>
            <w:tcW w:w="1701" w:type="dxa"/>
            <w:shd w:val="clear" w:color="auto" w:fill="auto"/>
          </w:tcPr>
          <w:p w14:paraId="23D18127" w14:textId="77777777" w:rsidR="009F2F0A" w:rsidRPr="00266566" w:rsidRDefault="009F2F0A" w:rsidP="00616AA2">
            <w:pPr>
              <w:spacing w:before="40" w:after="120"/>
            </w:pPr>
            <w:r w:rsidRPr="00266566">
              <w:t>16 mars 2021</w:t>
            </w:r>
          </w:p>
        </w:tc>
      </w:tr>
      <w:tr w:rsidR="009F2F0A" w:rsidRPr="00266566" w14:paraId="3F110DB2" w14:textId="77777777" w:rsidTr="00616AA2">
        <w:tc>
          <w:tcPr>
            <w:tcW w:w="1750" w:type="dxa"/>
            <w:vMerge w:val="restart"/>
            <w:shd w:val="clear" w:color="auto" w:fill="auto"/>
          </w:tcPr>
          <w:p w14:paraId="40D9DE97" w14:textId="77777777" w:rsidR="009F2F0A" w:rsidRPr="00266566" w:rsidRDefault="009F2F0A" w:rsidP="00616AA2">
            <w:pPr>
              <w:spacing w:before="40" w:after="120"/>
              <w:ind w:right="113"/>
            </w:pPr>
            <w:r w:rsidRPr="00266566">
              <w:t>Saint-Kitts-et-Nevis</w:t>
            </w:r>
          </w:p>
        </w:tc>
        <w:tc>
          <w:tcPr>
            <w:tcW w:w="3919" w:type="dxa"/>
            <w:shd w:val="clear" w:color="auto" w:fill="auto"/>
          </w:tcPr>
          <w:p w14:paraId="013D1E9A" w14:textId="77777777" w:rsidR="009F2F0A" w:rsidRPr="00266566" w:rsidRDefault="009F2F0A" w:rsidP="00616AA2">
            <w:pPr>
              <w:spacing w:before="40" w:after="120"/>
              <w:ind w:right="113"/>
            </w:pPr>
            <w:r w:rsidRPr="00266566">
              <w:t>Rapport initial</w:t>
            </w:r>
          </w:p>
        </w:tc>
        <w:tc>
          <w:tcPr>
            <w:tcW w:w="1701" w:type="dxa"/>
            <w:shd w:val="clear" w:color="auto" w:fill="auto"/>
          </w:tcPr>
          <w:p w14:paraId="20CBA1F6" w14:textId="77777777" w:rsidR="009F2F0A" w:rsidRPr="00266566" w:rsidRDefault="009F2F0A" w:rsidP="00616AA2">
            <w:pPr>
              <w:spacing w:before="40" w:after="120"/>
            </w:pPr>
            <w:r w:rsidRPr="00266566">
              <w:t>12 novembre 2007</w:t>
            </w:r>
          </w:p>
        </w:tc>
      </w:tr>
      <w:tr w:rsidR="009F2F0A" w:rsidRPr="00266566" w14:paraId="56AFB77B" w14:textId="77777777" w:rsidTr="00616AA2">
        <w:tc>
          <w:tcPr>
            <w:tcW w:w="1750" w:type="dxa"/>
            <w:vMerge/>
            <w:shd w:val="clear" w:color="auto" w:fill="auto"/>
          </w:tcPr>
          <w:p w14:paraId="0C4734E7" w14:textId="77777777" w:rsidR="009F2F0A" w:rsidRPr="00266566" w:rsidRDefault="009F2F0A" w:rsidP="00616AA2">
            <w:pPr>
              <w:spacing w:before="40" w:after="120"/>
              <w:ind w:right="113"/>
            </w:pPr>
          </w:p>
        </w:tc>
        <w:tc>
          <w:tcPr>
            <w:tcW w:w="3919" w:type="dxa"/>
            <w:shd w:val="clear" w:color="auto" w:fill="auto"/>
          </w:tcPr>
          <w:p w14:paraId="22C54BCD" w14:textId="77777777" w:rsidR="009F2F0A" w:rsidRPr="00266566" w:rsidRDefault="009F2F0A" w:rsidP="00616AA2">
            <w:pPr>
              <w:spacing w:before="40" w:after="120"/>
              <w:ind w:right="113"/>
            </w:pPr>
            <w:r w:rsidRPr="00266566">
              <w:t>Deuxième rapport</w:t>
            </w:r>
          </w:p>
        </w:tc>
        <w:tc>
          <w:tcPr>
            <w:tcW w:w="1701" w:type="dxa"/>
            <w:shd w:val="clear" w:color="auto" w:fill="auto"/>
          </w:tcPr>
          <w:p w14:paraId="05F9AEB3" w14:textId="77777777" w:rsidR="009F2F0A" w:rsidRPr="00266566" w:rsidRDefault="009F2F0A" w:rsidP="00616AA2">
            <w:pPr>
              <w:spacing w:before="40" w:after="120"/>
            </w:pPr>
            <w:r w:rsidRPr="00266566">
              <w:t>12 novembre 2009</w:t>
            </w:r>
          </w:p>
        </w:tc>
      </w:tr>
      <w:tr w:rsidR="009F2F0A" w:rsidRPr="00266566" w14:paraId="472CBD5E" w14:textId="77777777" w:rsidTr="00616AA2">
        <w:tc>
          <w:tcPr>
            <w:tcW w:w="1750" w:type="dxa"/>
            <w:vMerge/>
            <w:shd w:val="clear" w:color="auto" w:fill="auto"/>
          </w:tcPr>
          <w:p w14:paraId="2E1EDB34" w14:textId="77777777" w:rsidR="009F2F0A" w:rsidRPr="00266566" w:rsidRDefault="009F2F0A" w:rsidP="00616AA2">
            <w:pPr>
              <w:spacing w:before="40" w:after="120"/>
              <w:ind w:right="113"/>
            </w:pPr>
          </w:p>
        </w:tc>
        <w:tc>
          <w:tcPr>
            <w:tcW w:w="3919" w:type="dxa"/>
            <w:shd w:val="clear" w:color="auto" w:fill="auto"/>
          </w:tcPr>
          <w:p w14:paraId="70CC147B" w14:textId="77777777" w:rsidR="009F2F0A" w:rsidRPr="00266566" w:rsidRDefault="009F2F0A" w:rsidP="00616AA2">
            <w:pPr>
              <w:spacing w:before="40" w:after="120"/>
              <w:ind w:right="113"/>
            </w:pPr>
            <w:r w:rsidRPr="00266566">
              <w:t>Troisième rapport</w:t>
            </w:r>
          </w:p>
        </w:tc>
        <w:tc>
          <w:tcPr>
            <w:tcW w:w="1701" w:type="dxa"/>
            <w:shd w:val="clear" w:color="auto" w:fill="auto"/>
          </w:tcPr>
          <w:p w14:paraId="603AB488" w14:textId="77777777" w:rsidR="009F2F0A" w:rsidRPr="00266566" w:rsidRDefault="009F2F0A" w:rsidP="00616AA2">
            <w:pPr>
              <w:spacing w:before="40" w:after="120"/>
            </w:pPr>
            <w:r w:rsidRPr="00266566">
              <w:t>12 novembre 2011</w:t>
            </w:r>
          </w:p>
        </w:tc>
      </w:tr>
      <w:tr w:rsidR="009F2F0A" w:rsidRPr="00266566" w14:paraId="07C6DC79" w14:textId="77777777" w:rsidTr="00616AA2">
        <w:tc>
          <w:tcPr>
            <w:tcW w:w="1750" w:type="dxa"/>
            <w:vMerge/>
            <w:shd w:val="clear" w:color="auto" w:fill="auto"/>
          </w:tcPr>
          <w:p w14:paraId="1A699192" w14:textId="77777777" w:rsidR="009F2F0A" w:rsidRPr="00266566" w:rsidRDefault="009F2F0A" w:rsidP="00616AA2">
            <w:pPr>
              <w:spacing w:before="40" w:after="120"/>
              <w:ind w:right="113"/>
            </w:pPr>
          </w:p>
        </w:tc>
        <w:tc>
          <w:tcPr>
            <w:tcW w:w="3919" w:type="dxa"/>
            <w:shd w:val="clear" w:color="auto" w:fill="auto"/>
          </w:tcPr>
          <w:p w14:paraId="5F026062" w14:textId="77777777" w:rsidR="009F2F0A" w:rsidRPr="00266566" w:rsidRDefault="009F2F0A" w:rsidP="00616AA2">
            <w:pPr>
              <w:spacing w:before="40" w:after="120"/>
              <w:ind w:right="113"/>
            </w:pPr>
            <w:r w:rsidRPr="00266566">
              <w:t>Quatrième rapport</w:t>
            </w:r>
          </w:p>
        </w:tc>
        <w:tc>
          <w:tcPr>
            <w:tcW w:w="1701" w:type="dxa"/>
            <w:shd w:val="clear" w:color="auto" w:fill="auto"/>
          </w:tcPr>
          <w:p w14:paraId="79388157" w14:textId="77777777" w:rsidR="009F2F0A" w:rsidRPr="00266566" w:rsidRDefault="009F2F0A" w:rsidP="00616AA2">
            <w:pPr>
              <w:spacing w:before="40" w:after="120"/>
            </w:pPr>
            <w:r w:rsidRPr="00266566">
              <w:t>12 novembre 2013</w:t>
            </w:r>
          </w:p>
        </w:tc>
      </w:tr>
      <w:tr w:rsidR="009F2F0A" w:rsidRPr="00266566" w14:paraId="1A8C3DFA" w14:textId="77777777" w:rsidTr="00616AA2">
        <w:tc>
          <w:tcPr>
            <w:tcW w:w="1750" w:type="dxa"/>
            <w:vMerge/>
            <w:shd w:val="clear" w:color="auto" w:fill="auto"/>
          </w:tcPr>
          <w:p w14:paraId="7304B6CA" w14:textId="77777777" w:rsidR="009F2F0A" w:rsidRPr="00266566" w:rsidRDefault="009F2F0A" w:rsidP="00616AA2">
            <w:pPr>
              <w:spacing w:before="40" w:after="120"/>
              <w:ind w:right="113"/>
            </w:pPr>
          </w:p>
        </w:tc>
        <w:tc>
          <w:tcPr>
            <w:tcW w:w="3919" w:type="dxa"/>
            <w:shd w:val="clear" w:color="auto" w:fill="auto"/>
          </w:tcPr>
          <w:p w14:paraId="16E5635D" w14:textId="77777777" w:rsidR="009F2F0A" w:rsidRPr="00266566" w:rsidRDefault="009F2F0A" w:rsidP="00616AA2">
            <w:pPr>
              <w:spacing w:before="40" w:after="120"/>
              <w:ind w:right="113"/>
            </w:pPr>
            <w:r w:rsidRPr="00266566">
              <w:t>Cinquième rapport</w:t>
            </w:r>
          </w:p>
        </w:tc>
        <w:tc>
          <w:tcPr>
            <w:tcW w:w="1701" w:type="dxa"/>
            <w:shd w:val="clear" w:color="auto" w:fill="auto"/>
          </w:tcPr>
          <w:p w14:paraId="7921A38D" w14:textId="77777777" w:rsidR="009F2F0A" w:rsidRPr="00266566" w:rsidRDefault="009F2F0A" w:rsidP="00616AA2">
            <w:pPr>
              <w:spacing w:before="40" w:after="120"/>
            </w:pPr>
            <w:r w:rsidRPr="00266566">
              <w:t>12 novembre 2015</w:t>
            </w:r>
          </w:p>
        </w:tc>
      </w:tr>
      <w:tr w:rsidR="009F2F0A" w:rsidRPr="00266566" w14:paraId="236C01D7" w14:textId="77777777" w:rsidTr="00616AA2">
        <w:tc>
          <w:tcPr>
            <w:tcW w:w="1750" w:type="dxa"/>
            <w:vMerge/>
            <w:shd w:val="clear" w:color="auto" w:fill="auto"/>
          </w:tcPr>
          <w:p w14:paraId="11326D13" w14:textId="77777777" w:rsidR="009F2F0A" w:rsidRPr="00266566" w:rsidRDefault="009F2F0A" w:rsidP="00616AA2">
            <w:pPr>
              <w:spacing w:before="40" w:after="120"/>
              <w:ind w:right="113"/>
            </w:pPr>
          </w:p>
        </w:tc>
        <w:tc>
          <w:tcPr>
            <w:tcW w:w="3919" w:type="dxa"/>
            <w:shd w:val="clear" w:color="auto" w:fill="auto"/>
          </w:tcPr>
          <w:p w14:paraId="568F2FCB" w14:textId="77777777" w:rsidR="009F2F0A" w:rsidRPr="00266566" w:rsidRDefault="009F2F0A" w:rsidP="00616AA2">
            <w:pPr>
              <w:spacing w:before="40" w:after="120"/>
              <w:ind w:right="113"/>
            </w:pPr>
            <w:r w:rsidRPr="00266566">
              <w:t>Sixième rapport</w:t>
            </w:r>
          </w:p>
        </w:tc>
        <w:tc>
          <w:tcPr>
            <w:tcW w:w="1701" w:type="dxa"/>
            <w:shd w:val="clear" w:color="auto" w:fill="auto"/>
          </w:tcPr>
          <w:p w14:paraId="4E2959EF" w14:textId="77777777" w:rsidR="009F2F0A" w:rsidRPr="00266566" w:rsidRDefault="009F2F0A" w:rsidP="00616AA2">
            <w:pPr>
              <w:spacing w:before="40" w:after="120"/>
            </w:pPr>
            <w:r w:rsidRPr="00266566">
              <w:t>12 novembre 2017</w:t>
            </w:r>
          </w:p>
        </w:tc>
      </w:tr>
      <w:tr w:rsidR="009F2F0A" w:rsidRPr="00266566" w14:paraId="79D5DFCC" w14:textId="77777777" w:rsidTr="00616AA2">
        <w:tc>
          <w:tcPr>
            <w:tcW w:w="1750" w:type="dxa"/>
            <w:vMerge/>
            <w:shd w:val="clear" w:color="auto" w:fill="auto"/>
          </w:tcPr>
          <w:p w14:paraId="018F4AAF" w14:textId="77777777" w:rsidR="009F2F0A" w:rsidRPr="00266566" w:rsidRDefault="009F2F0A" w:rsidP="00616AA2">
            <w:pPr>
              <w:spacing w:before="40" w:after="120"/>
              <w:ind w:right="113"/>
            </w:pPr>
          </w:p>
        </w:tc>
        <w:tc>
          <w:tcPr>
            <w:tcW w:w="3919" w:type="dxa"/>
            <w:shd w:val="clear" w:color="auto" w:fill="auto"/>
          </w:tcPr>
          <w:p w14:paraId="7130CA2D" w14:textId="77777777" w:rsidR="009F2F0A" w:rsidRPr="00266566" w:rsidRDefault="009F2F0A" w:rsidP="00616AA2">
            <w:pPr>
              <w:spacing w:before="40" w:after="120"/>
              <w:ind w:right="113"/>
            </w:pPr>
            <w:r w:rsidRPr="00266566">
              <w:t>Septième rapport</w:t>
            </w:r>
          </w:p>
        </w:tc>
        <w:tc>
          <w:tcPr>
            <w:tcW w:w="1701" w:type="dxa"/>
            <w:shd w:val="clear" w:color="auto" w:fill="auto"/>
          </w:tcPr>
          <w:p w14:paraId="77C91FCC" w14:textId="77777777" w:rsidR="009F2F0A" w:rsidRPr="00266566" w:rsidRDefault="009F2F0A" w:rsidP="00616AA2">
            <w:pPr>
              <w:spacing w:before="40" w:after="120"/>
            </w:pPr>
            <w:r w:rsidRPr="00266566">
              <w:t>12 novembre 2019</w:t>
            </w:r>
          </w:p>
        </w:tc>
      </w:tr>
      <w:tr w:rsidR="009F2F0A" w:rsidRPr="00266566" w14:paraId="044326C4" w14:textId="77777777" w:rsidTr="00616AA2">
        <w:tc>
          <w:tcPr>
            <w:tcW w:w="1750" w:type="dxa"/>
            <w:vMerge w:val="restart"/>
            <w:shd w:val="clear" w:color="auto" w:fill="auto"/>
          </w:tcPr>
          <w:p w14:paraId="1CF79DB5" w14:textId="77777777" w:rsidR="009F2F0A" w:rsidRPr="00266566" w:rsidRDefault="009F2F0A" w:rsidP="00616AA2">
            <w:pPr>
              <w:spacing w:before="40" w:after="120"/>
              <w:ind w:right="113"/>
            </w:pPr>
            <w:r w:rsidRPr="00266566">
              <w:t>Saint-Marin</w:t>
            </w:r>
          </w:p>
        </w:tc>
        <w:tc>
          <w:tcPr>
            <w:tcW w:w="3919" w:type="dxa"/>
            <w:shd w:val="clear" w:color="auto" w:fill="auto"/>
          </w:tcPr>
          <w:p w14:paraId="6269E153" w14:textId="77777777" w:rsidR="009F2F0A" w:rsidRPr="00266566" w:rsidRDefault="009F2F0A" w:rsidP="00616AA2">
            <w:pPr>
              <w:spacing w:before="40" w:after="120"/>
              <w:ind w:right="113"/>
            </w:pPr>
            <w:r w:rsidRPr="00266566">
              <w:t>Rapport initial</w:t>
            </w:r>
          </w:p>
        </w:tc>
        <w:tc>
          <w:tcPr>
            <w:tcW w:w="1701" w:type="dxa"/>
            <w:shd w:val="clear" w:color="auto" w:fill="auto"/>
          </w:tcPr>
          <w:p w14:paraId="12F60C50" w14:textId="77777777" w:rsidR="009F2F0A" w:rsidRPr="00266566" w:rsidRDefault="009F2F0A" w:rsidP="00616AA2">
            <w:pPr>
              <w:spacing w:before="40" w:after="120"/>
            </w:pPr>
            <w:r w:rsidRPr="00266566">
              <w:t>11 avril 2003</w:t>
            </w:r>
          </w:p>
        </w:tc>
      </w:tr>
      <w:tr w:rsidR="009F2F0A" w:rsidRPr="00266566" w14:paraId="6B4384A8" w14:textId="77777777" w:rsidTr="00616AA2">
        <w:tc>
          <w:tcPr>
            <w:tcW w:w="1750" w:type="dxa"/>
            <w:vMerge/>
            <w:shd w:val="clear" w:color="auto" w:fill="auto"/>
          </w:tcPr>
          <w:p w14:paraId="1F32EE8B" w14:textId="77777777" w:rsidR="009F2F0A" w:rsidRPr="00266566" w:rsidRDefault="009F2F0A" w:rsidP="00616AA2">
            <w:pPr>
              <w:spacing w:before="40" w:after="120"/>
              <w:ind w:right="113"/>
            </w:pPr>
          </w:p>
        </w:tc>
        <w:tc>
          <w:tcPr>
            <w:tcW w:w="3919" w:type="dxa"/>
            <w:shd w:val="clear" w:color="auto" w:fill="auto"/>
          </w:tcPr>
          <w:p w14:paraId="7FF60CF4" w14:textId="77777777" w:rsidR="009F2F0A" w:rsidRPr="00266566" w:rsidRDefault="009F2F0A" w:rsidP="00616AA2">
            <w:pPr>
              <w:spacing w:before="40" w:after="120"/>
              <w:ind w:right="113"/>
            </w:pPr>
            <w:r w:rsidRPr="00266566">
              <w:t>Deuxième rapport</w:t>
            </w:r>
          </w:p>
        </w:tc>
        <w:tc>
          <w:tcPr>
            <w:tcW w:w="1701" w:type="dxa"/>
            <w:shd w:val="clear" w:color="auto" w:fill="auto"/>
          </w:tcPr>
          <w:p w14:paraId="1D5BF144" w14:textId="77777777" w:rsidR="009F2F0A" w:rsidRPr="00266566" w:rsidRDefault="009F2F0A" w:rsidP="00616AA2">
            <w:pPr>
              <w:spacing w:before="40" w:after="120"/>
            </w:pPr>
            <w:r w:rsidRPr="00266566">
              <w:t>11 avril 2005</w:t>
            </w:r>
          </w:p>
        </w:tc>
      </w:tr>
      <w:tr w:rsidR="009F2F0A" w:rsidRPr="00266566" w14:paraId="7994C6F8" w14:textId="77777777" w:rsidTr="00616AA2">
        <w:tc>
          <w:tcPr>
            <w:tcW w:w="1750" w:type="dxa"/>
            <w:vMerge/>
            <w:shd w:val="clear" w:color="auto" w:fill="auto"/>
          </w:tcPr>
          <w:p w14:paraId="184521C3" w14:textId="77777777" w:rsidR="009F2F0A" w:rsidRPr="00266566" w:rsidRDefault="009F2F0A" w:rsidP="00616AA2">
            <w:pPr>
              <w:spacing w:before="40" w:after="120"/>
              <w:ind w:right="113"/>
            </w:pPr>
          </w:p>
        </w:tc>
        <w:tc>
          <w:tcPr>
            <w:tcW w:w="3919" w:type="dxa"/>
            <w:shd w:val="clear" w:color="auto" w:fill="auto"/>
          </w:tcPr>
          <w:p w14:paraId="2F2CEBB7" w14:textId="77777777" w:rsidR="009F2F0A" w:rsidRPr="00266566" w:rsidRDefault="009F2F0A" w:rsidP="00616AA2">
            <w:pPr>
              <w:spacing w:before="40" w:after="120"/>
              <w:ind w:right="113"/>
            </w:pPr>
            <w:r w:rsidRPr="00266566">
              <w:t>Troisième rapport</w:t>
            </w:r>
          </w:p>
        </w:tc>
        <w:tc>
          <w:tcPr>
            <w:tcW w:w="1701" w:type="dxa"/>
            <w:shd w:val="clear" w:color="auto" w:fill="auto"/>
          </w:tcPr>
          <w:p w14:paraId="695B95F5" w14:textId="77777777" w:rsidR="009F2F0A" w:rsidRPr="00266566" w:rsidRDefault="009F2F0A" w:rsidP="00616AA2">
            <w:pPr>
              <w:spacing w:before="40" w:after="120"/>
            </w:pPr>
            <w:r w:rsidRPr="00266566">
              <w:t>11 avril 2007</w:t>
            </w:r>
          </w:p>
        </w:tc>
      </w:tr>
      <w:tr w:rsidR="009F2F0A" w:rsidRPr="00266566" w14:paraId="6A74A63F" w14:textId="77777777" w:rsidTr="00616AA2">
        <w:tc>
          <w:tcPr>
            <w:tcW w:w="1750" w:type="dxa"/>
            <w:vMerge/>
            <w:shd w:val="clear" w:color="auto" w:fill="auto"/>
          </w:tcPr>
          <w:p w14:paraId="5BA218AB" w14:textId="77777777" w:rsidR="009F2F0A" w:rsidRPr="00266566" w:rsidRDefault="009F2F0A" w:rsidP="00616AA2">
            <w:pPr>
              <w:spacing w:before="40" w:after="120"/>
              <w:ind w:right="113"/>
            </w:pPr>
          </w:p>
        </w:tc>
        <w:tc>
          <w:tcPr>
            <w:tcW w:w="3919" w:type="dxa"/>
            <w:shd w:val="clear" w:color="auto" w:fill="auto"/>
          </w:tcPr>
          <w:p w14:paraId="74994CA2" w14:textId="77777777" w:rsidR="009F2F0A" w:rsidRPr="00266566" w:rsidRDefault="009F2F0A" w:rsidP="00616AA2">
            <w:pPr>
              <w:spacing w:before="40" w:after="120"/>
              <w:ind w:right="113"/>
            </w:pPr>
            <w:r w:rsidRPr="00266566">
              <w:t>Quatrième rapport</w:t>
            </w:r>
          </w:p>
        </w:tc>
        <w:tc>
          <w:tcPr>
            <w:tcW w:w="1701" w:type="dxa"/>
            <w:shd w:val="clear" w:color="auto" w:fill="auto"/>
          </w:tcPr>
          <w:p w14:paraId="381DCE00" w14:textId="77777777" w:rsidR="009F2F0A" w:rsidRPr="00266566" w:rsidRDefault="009F2F0A" w:rsidP="00616AA2">
            <w:pPr>
              <w:spacing w:before="40" w:after="120"/>
            </w:pPr>
            <w:r w:rsidRPr="00266566">
              <w:t>11 avril 2009</w:t>
            </w:r>
          </w:p>
        </w:tc>
      </w:tr>
      <w:tr w:rsidR="009F2F0A" w:rsidRPr="00266566" w14:paraId="3A4BAEFF" w14:textId="77777777" w:rsidTr="00616AA2">
        <w:tc>
          <w:tcPr>
            <w:tcW w:w="1750" w:type="dxa"/>
            <w:vMerge/>
            <w:shd w:val="clear" w:color="auto" w:fill="auto"/>
          </w:tcPr>
          <w:p w14:paraId="181AAD55" w14:textId="77777777" w:rsidR="009F2F0A" w:rsidRPr="00266566" w:rsidRDefault="009F2F0A" w:rsidP="00616AA2">
            <w:pPr>
              <w:spacing w:before="40" w:after="120"/>
              <w:ind w:right="113"/>
            </w:pPr>
          </w:p>
        </w:tc>
        <w:tc>
          <w:tcPr>
            <w:tcW w:w="3919" w:type="dxa"/>
            <w:shd w:val="clear" w:color="auto" w:fill="auto"/>
          </w:tcPr>
          <w:p w14:paraId="527865AD" w14:textId="77777777" w:rsidR="009F2F0A" w:rsidRPr="00266566" w:rsidRDefault="009F2F0A" w:rsidP="00616AA2">
            <w:pPr>
              <w:spacing w:before="40" w:after="120"/>
              <w:ind w:right="113"/>
            </w:pPr>
            <w:r w:rsidRPr="00266566">
              <w:t>Cinquième rapport</w:t>
            </w:r>
          </w:p>
        </w:tc>
        <w:tc>
          <w:tcPr>
            <w:tcW w:w="1701" w:type="dxa"/>
            <w:shd w:val="clear" w:color="auto" w:fill="auto"/>
          </w:tcPr>
          <w:p w14:paraId="6FE188D8" w14:textId="77777777" w:rsidR="009F2F0A" w:rsidRPr="00266566" w:rsidRDefault="009F2F0A" w:rsidP="00616AA2">
            <w:pPr>
              <w:spacing w:before="40" w:after="120"/>
            </w:pPr>
            <w:r w:rsidRPr="00266566">
              <w:t>11 avril 2011</w:t>
            </w:r>
          </w:p>
        </w:tc>
      </w:tr>
      <w:tr w:rsidR="009F2F0A" w:rsidRPr="00266566" w14:paraId="55632CB8" w14:textId="77777777" w:rsidTr="00616AA2">
        <w:tc>
          <w:tcPr>
            <w:tcW w:w="1750" w:type="dxa"/>
            <w:vMerge/>
            <w:shd w:val="clear" w:color="auto" w:fill="auto"/>
          </w:tcPr>
          <w:p w14:paraId="04852F1A" w14:textId="77777777" w:rsidR="009F2F0A" w:rsidRPr="00266566" w:rsidRDefault="009F2F0A" w:rsidP="00616AA2">
            <w:pPr>
              <w:spacing w:before="40" w:after="120"/>
              <w:ind w:right="113"/>
            </w:pPr>
          </w:p>
        </w:tc>
        <w:tc>
          <w:tcPr>
            <w:tcW w:w="3919" w:type="dxa"/>
            <w:shd w:val="clear" w:color="auto" w:fill="auto"/>
          </w:tcPr>
          <w:p w14:paraId="046CB059" w14:textId="77777777" w:rsidR="009F2F0A" w:rsidRPr="00266566" w:rsidRDefault="009F2F0A" w:rsidP="00616AA2">
            <w:pPr>
              <w:spacing w:before="40" w:after="120"/>
              <w:ind w:right="113"/>
            </w:pPr>
            <w:r w:rsidRPr="00266566">
              <w:t>Sixième rapport</w:t>
            </w:r>
          </w:p>
        </w:tc>
        <w:tc>
          <w:tcPr>
            <w:tcW w:w="1701" w:type="dxa"/>
            <w:shd w:val="clear" w:color="auto" w:fill="auto"/>
          </w:tcPr>
          <w:p w14:paraId="58B5E6C6" w14:textId="77777777" w:rsidR="009F2F0A" w:rsidRPr="00266566" w:rsidRDefault="009F2F0A" w:rsidP="00616AA2">
            <w:pPr>
              <w:spacing w:before="40" w:after="120"/>
            </w:pPr>
            <w:r w:rsidRPr="00266566">
              <w:t>11 avril 2013</w:t>
            </w:r>
          </w:p>
        </w:tc>
      </w:tr>
      <w:tr w:rsidR="009F2F0A" w:rsidRPr="00266566" w14:paraId="2583DB68" w14:textId="77777777" w:rsidTr="00616AA2">
        <w:tc>
          <w:tcPr>
            <w:tcW w:w="1750" w:type="dxa"/>
            <w:vMerge/>
            <w:shd w:val="clear" w:color="auto" w:fill="auto"/>
          </w:tcPr>
          <w:p w14:paraId="58B7732C" w14:textId="77777777" w:rsidR="009F2F0A" w:rsidRPr="00266566" w:rsidRDefault="009F2F0A" w:rsidP="00616AA2">
            <w:pPr>
              <w:spacing w:before="40" w:after="120"/>
              <w:ind w:right="113"/>
            </w:pPr>
          </w:p>
        </w:tc>
        <w:tc>
          <w:tcPr>
            <w:tcW w:w="3919" w:type="dxa"/>
            <w:shd w:val="clear" w:color="auto" w:fill="auto"/>
          </w:tcPr>
          <w:p w14:paraId="10CA4125" w14:textId="77777777" w:rsidR="009F2F0A" w:rsidRPr="00266566" w:rsidRDefault="009F2F0A" w:rsidP="00616AA2">
            <w:pPr>
              <w:spacing w:before="40" w:after="120"/>
              <w:ind w:right="113"/>
            </w:pPr>
            <w:r w:rsidRPr="00266566">
              <w:t>Septième rapport</w:t>
            </w:r>
          </w:p>
        </w:tc>
        <w:tc>
          <w:tcPr>
            <w:tcW w:w="1701" w:type="dxa"/>
            <w:shd w:val="clear" w:color="auto" w:fill="auto"/>
          </w:tcPr>
          <w:p w14:paraId="3A31D9F8" w14:textId="77777777" w:rsidR="009F2F0A" w:rsidRPr="00266566" w:rsidRDefault="009F2F0A" w:rsidP="00616AA2">
            <w:pPr>
              <w:spacing w:before="40" w:after="120"/>
            </w:pPr>
            <w:r w:rsidRPr="00266566">
              <w:t>11 avril 2015</w:t>
            </w:r>
          </w:p>
        </w:tc>
      </w:tr>
      <w:tr w:rsidR="009F2F0A" w:rsidRPr="00266566" w14:paraId="255C55FF" w14:textId="77777777" w:rsidTr="00616AA2">
        <w:tc>
          <w:tcPr>
            <w:tcW w:w="1750" w:type="dxa"/>
            <w:vMerge/>
            <w:shd w:val="clear" w:color="auto" w:fill="auto"/>
          </w:tcPr>
          <w:p w14:paraId="4E84F63A" w14:textId="77777777" w:rsidR="009F2F0A" w:rsidRPr="00266566" w:rsidRDefault="009F2F0A" w:rsidP="00616AA2">
            <w:pPr>
              <w:spacing w:before="40" w:after="120"/>
              <w:ind w:right="113"/>
            </w:pPr>
          </w:p>
        </w:tc>
        <w:tc>
          <w:tcPr>
            <w:tcW w:w="3919" w:type="dxa"/>
            <w:shd w:val="clear" w:color="auto" w:fill="auto"/>
          </w:tcPr>
          <w:p w14:paraId="5DE6F9EB" w14:textId="77777777" w:rsidR="009F2F0A" w:rsidRPr="00266566" w:rsidRDefault="009F2F0A" w:rsidP="00616AA2">
            <w:pPr>
              <w:spacing w:before="40" w:after="120"/>
              <w:ind w:right="113"/>
            </w:pPr>
            <w:r w:rsidRPr="00266566">
              <w:t>Huitième rapport</w:t>
            </w:r>
          </w:p>
        </w:tc>
        <w:tc>
          <w:tcPr>
            <w:tcW w:w="1701" w:type="dxa"/>
            <w:shd w:val="clear" w:color="auto" w:fill="auto"/>
          </w:tcPr>
          <w:p w14:paraId="010E86F7" w14:textId="77777777" w:rsidR="009F2F0A" w:rsidRPr="00266566" w:rsidRDefault="009F2F0A" w:rsidP="00616AA2">
            <w:pPr>
              <w:spacing w:before="40" w:after="120"/>
            </w:pPr>
            <w:r w:rsidRPr="00266566">
              <w:t>11 avril 2017</w:t>
            </w:r>
          </w:p>
        </w:tc>
      </w:tr>
      <w:tr w:rsidR="009F2F0A" w:rsidRPr="00266566" w14:paraId="64478857" w14:textId="77777777" w:rsidTr="00616AA2">
        <w:tc>
          <w:tcPr>
            <w:tcW w:w="1750" w:type="dxa"/>
            <w:vMerge/>
            <w:shd w:val="clear" w:color="auto" w:fill="auto"/>
          </w:tcPr>
          <w:p w14:paraId="625BEE2E" w14:textId="77777777" w:rsidR="009F2F0A" w:rsidRPr="00266566" w:rsidRDefault="009F2F0A" w:rsidP="00616AA2">
            <w:pPr>
              <w:spacing w:before="40" w:after="120"/>
              <w:ind w:right="113"/>
            </w:pPr>
          </w:p>
        </w:tc>
        <w:tc>
          <w:tcPr>
            <w:tcW w:w="3919" w:type="dxa"/>
            <w:shd w:val="clear" w:color="auto" w:fill="auto"/>
          </w:tcPr>
          <w:p w14:paraId="7BCD382E" w14:textId="77777777" w:rsidR="009F2F0A" w:rsidRPr="00266566" w:rsidRDefault="009F2F0A" w:rsidP="00616AA2">
            <w:pPr>
              <w:spacing w:before="40" w:after="120"/>
              <w:ind w:right="113"/>
            </w:pPr>
            <w:r w:rsidRPr="00266566">
              <w:t>Neuvième rapport</w:t>
            </w:r>
          </w:p>
        </w:tc>
        <w:tc>
          <w:tcPr>
            <w:tcW w:w="1701" w:type="dxa"/>
            <w:shd w:val="clear" w:color="auto" w:fill="auto"/>
          </w:tcPr>
          <w:p w14:paraId="0AF14097" w14:textId="77777777" w:rsidR="009F2F0A" w:rsidRPr="00266566" w:rsidRDefault="009F2F0A" w:rsidP="00616AA2">
            <w:pPr>
              <w:spacing w:before="40" w:after="120"/>
            </w:pPr>
            <w:r w:rsidRPr="00266566">
              <w:t>11 avril 2019</w:t>
            </w:r>
          </w:p>
        </w:tc>
      </w:tr>
      <w:tr w:rsidR="009F2F0A" w:rsidRPr="00266566" w14:paraId="540C000D" w14:textId="77777777" w:rsidTr="00616AA2">
        <w:tc>
          <w:tcPr>
            <w:tcW w:w="1750" w:type="dxa"/>
            <w:vMerge/>
            <w:shd w:val="clear" w:color="auto" w:fill="auto"/>
          </w:tcPr>
          <w:p w14:paraId="2746673F" w14:textId="77777777" w:rsidR="009F2F0A" w:rsidRPr="00266566" w:rsidRDefault="009F2F0A" w:rsidP="00616AA2">
            <w:pPr>
              <w:spacing w:before="40" w:after="120"/>
              <w:ind w:right="113"/>
            </w:pPr>
          </w:p>
        </w:tc>
        <w:tc>
          <w:tcPr>
            <w:tcW w:w="3919" w:type="dxa"/>
            <w:shd w:val="clear" w:color="auto" w:fill="auto"/>
          </w:tcPr>
          <w:p w14:paraId="52F3961B" w14:textId="77777777" w:rsidR="009F2F0A" w:rsidRPr="00266566" w:rsidRDefault="009F2F0A" w:rsidP="00616AA2">
            <w:pPr>
              <w:spacing w:before="40" w:after="120"/>
              <w:ind w:right="113"/>
            </w:pPr>
            <w:r w:rsidRPr="00266566">
              <w:t>Dixième rapport</w:t>
            </w:r>
          </w:p>
        </w:tc>
        <w:tc>
          <w:tcPr>
            <w:tcW w:w="1701" w:type="dxa"/>
            <w:shd w:val="clear" w:color="auto" w:fill="auto"/>
          </w:tcPr>
          <w:p w14:paraId="65D268D1" w14:textId="77777777" w:rsidR="009F2F0A" w:rsidRPr="00266566" w:rsidRDefault="009F2F0A" w:rsidP="00616AA2">
            <w:pPr>
              <w:spacing w:before="40" w:after="120"/>
            </w:pPr>
            <w:r w:rsidRPr="00266566">
              <w:t>11 avril 2021</w:t>
            </w:r>
          </w:p>
        </w:tc>
      </w:tr>
      <w:tr w:rsidR="009F2F0A" w:rsidRPr="00266566" w14:paraId="06B7062E" w14:textId="77777777" w:rsidTr="00616AA2">
        <w:tc>
          <w:tcPr>
            <w:tcW w:w="1750" w:type="dxa"/>
            <w:vMerge w:val="restart"/>
            <w:shd w:val="clear" w:color="auto" w:fill="auto"/>
          </w:tcPr>
          <w:p w14:paraId="6B6AE2AA" w14:textId="77777777" w:rsidR="009F2F0A" w:rsidRPr="00266566" w:rsidRDefault="009F2F0A" w:rsidP="00616AA2">
            <w:pPr>
              <w:spacing w:before="40" w:after="120"/>
              <w:ind w:right="113"/>
            </w:pPr>
            <w:r w:rsidRPr="00266566">
              <w:lastRenderedPageBreak/>
              <w:t>Saint-Siège</w:t>
            </w:r>
          </w:p>
        </w:tc>
        <w:tc>
          <w:tcPr>
            <w:tcW w:w="3919" w:type="dxa"/>
            <w:shd w:val="clear" w:color="auto" w:fill="auto"/>
          </w:tcPr>
          <w:p w14:paraId="7E867BD4" w14:textId="77777777" w:rsidR="009F2F0A" w:rsidRPr="00266566" w:rsidRDefault="009F2F0A" w:rsidP="00616AA2">
            <w:pPr>
              <w:spacing w:before="40" w:after="120"/>
              <w:ind w:right="113"/>
            </w:pPr>
            <w:r w:rsidRPr="00266566">
              <w:t xml:space="preserve">Rapport valant vingt-quatrième </w:t>
            </w:r>
            <w:r w:rsidRPr="00266566">
              <w:br/>
              <w:t>et vingt-cinquième rapports</w:t>
            </w:r>
          </w:p>
        </w:tc>
        <w:tc>
          <w:tcPr>
            <w:tcW w:w="1701" w:type="dxa"/>
            <w:shd w:val="clear" w:color="auto" w:fill="auto"/>
          </w:tcPr>
          <w:p w14:paraId="08497FC3" w14:textId="77777777" w:rsidR="009F2F0A" w:rsidRPr="00266566" w:rsidRDefault="009F2F0A" w:rsidP="00616AA2">
            <w:pPr>
              <w:spacing w:before="40" w:after="120"/>
            </w:pPr>
            <w:r w:rsidRPr="00266566">
              <w:t>21 mai 2018</w:t>
            </w:r>
          </w:p>
        </w:tc>
      </w:tr>
      <w:tr w:rsidR="009F2F0A" w:rsidRPr="00266566" w14:paraId="44EAC3CF" w14:textId="77777777" w:rsidTr="00616AA2">
        <w:tc>
          <w:tcPr>
            <w:tcW w:w="1750" w:type="dxa"/>
            <w:vMerge/>
            <w:shd w:val="clear" w:color="auto" w:fill="auto"/>
          </w:tcPr>
          <w:p w14:paraId="3674B7E0" w14:textId="77777777" w:rsidR="009F2F0A" w:rsidRPr="00266566" w:rsidRDefault="009F2F0A" w:rsidP="00616AA2">
            <w:pPr>
              <w:spacing w:before="40" w:after="120"/>
              <w:ind w:right="113"/>
            </w:pPr>
          </w:p>
        </w:tc>
        <w:tc>
          <w:tcPr>
            <w:tcW w:w="3919" w:type="dxa"/>
            <w:shd w:val="clear" w:color="auto" w:fill="auto"/>
          </w:tcPr>
          <w:p w14:paraId="36BEE9D0" w14:textId="77777777" w:rsidR="009F2F0A" w:rsidRPr="00266566" w:rsidRDefault="009F2F0A" w:rsidP="00616AA2">
            <w:pPr>
              <w:spacing w:before="40" w:after="120"/>
              <w:ind w:right="113"/>
            </w:pPr>
            <w:r w:rsidRPr="00266566">
              <w:t>Vingt-sixième rapport</w:t>
            </w:r>
          </w:p>
        </w:tc>
        <w:tc>
          <w:tcPr>
            <w:tcW w:w="1701" w:type="dxa"/>
            <w:shd w:val="clear" w:color="auto" w:fill="auto"/>
          </w:tcPr>
          <w:p w14:paraId="551C9772" w14:textId="77777777" w:rsidR="009F2F0A" w:rsidRPr="00266566" w:rsidRDefault="009F2F0A" w:rsidP="00616AA2">
            <w:pPr>
              <w:spacing w:before="40" w:after="120"/>
            </w:pPr>
            <w:r w:rsidRPr="00266566">
              <w:t>21 mai 2020</w:t>
            </w:r>
          </w:p>
        </w:tc>
      </w:tr>
      <w:tr w:rsidR="002C3C16" w:rsidRPr="00266566" w14:paraId="21FE1AE7" w14:textId="77777777" w:rsidTr="00616AA2">
        <w:tc>
          <w:tcPr>
            <w:tcW w:w="1750" w:type="dxa"/>
            <w:vMerge w:val="restart"/>
            <w:shd w:val="clear" w:color="auto" w:fill="auto"/>
          </w:tcPr>
          <w:p w14:paraId="7D66BC67" w14:textId="77777777" w:rsidR="002C3C16" w:rsidRPr="00266566" w:rsidRDefault="002C3C16" w:rsidP="00616AA2">
            <w:pPr>
              <w:spacing w:before="40" w:after="120"/>
              <w:ind w:right="113"/>
            </w:pPr>
            <w:r w:rsidRPr="00266566">
              <w:t>Saint-Vincent-et-les Grenadines</w:t>
            </w:r>
          </w:p>
        </w:tc>
        <w:tc>
          <w:tcPr>
            <w:tcW w:w="3919" w:type="dxa"/>
            <w:shd w:val="clear" w:color="auto" w:fill="auto"/>
          </w:tcPr>
          <w:p w14:paraId="6956C44F" w14:textId="77777777" w:rsidR="002C3C16" w:rsidRPr="00266566" w:rsidRDefault="002C3C16" w:rsidP="00616AA2">
            <w:pPr>
              <w:spacing w:before="40" w:after="120"/>
              <w:ind w:right="113"/>
            </w:pPr>
            <w:r w:rsidRPr="00266566">
              <w:t>Rapport valant onzième à treizième rapports</w:t>
            </w:r>
          </w:p>
        </w:tc>
        <w:tc>
          <w:tcPr>
            <w:tcW w:w="1701" w:type="dxa"/>
            <w:shd w:val="clear" w:color="auto" w:fill="auto"/>
          </w:tcPr>
          <w:p w14:paraId="40B60582" w14:textId="77777777" w:rsidR="002C3C16" w:rsidRPr="00266566" w:rsidRDefault="002C3C16" w:rsidP="00616AA2">
            <w:pPr>
              <w:spacing w:before="40" w:after="120"/>
            </w:pPr>
            <w:r w:rsidRPr="00266566">
              <w:t>9 décembre 2006</w:t>
            </w:r>
          </w:p>
        </w:tc>
      </w:tr>
      <w:tr w:rsidR="002C3C16" w:rsidRPr="00266566" w14:paraId="2924DF99" w14:textId="77777777" w:rsidTr="00616AA2">
        <w:tc>
          <w:tcPr>
            <w:tcW w:w="1750" w:type="dxa"/>
            <w:vMerge/>
            <w:shd w:val="clear" w:color="auto" w:fill="auto"/>
          </w:tcPr>
          <w:p w14:paraId="2C5ADF1E" w14:textId="77777777" w:rsidR="002C3C16" w:rsidRPr="00266566" w:rsidRDefault="002C3C16" w:rsidP="00616AA2">
            <w:pPr>
              <w:spacing w:before="40" w:after="120"/>
              <w:ind w:right="113"/>
            </w:pPr>
          </w:p>
        </w:tc>
        <w:tc>
          <w:tcPr>
            <w:tcW w:w="3919" w:type="dxa"/>
            <w:shd w:val="clear" w:color="auto" w:fill="auto"/>
          </w:tcPr>
          <w:p w14:paraId="352E5B83" w14:textId="77777777" w:rsidR="002C3C16" w:rsidRPr="00266566" w:rsidRDefault="002C3C16" w:rsidP="00616AA2">
            <w:pPr>
              <w:spacing w:before="40" w:after="120"/>
              <w:ind w:right="113"/>
            </w:pPr>
            <w:r w:rsidRPr="00266566">
              <w:t>Quatorzième rapport</w:t>
            </w:r>
          </w:p>
        </w:tc>
        <w:tc>
          <w:tcPr>
            <w:tcW w:w="1701" w:type="dxa"/>
            <w:shd w:val="clear" w:color="auto" w:fill="auto"/>
          </w:tcPr>
          <w:p w14:paraId="4E7993B8" w14:textId="77777777" w:rsidR="002C3C16" w:rsidRPr="00266566" w:rsidRDefault="002C3C16" w:rsidP="00616AA2">
            <w:pPr>
              <w:spacing w:before="40" w:after="120"/>
            </w:pPr>
            <w:r w:rsidRPr="00266566">
              <w:t>9 décembre 2008</w:t>
            </w:r>
          </w:p>
        </w:tc>
      </w:tr>
      <w:tr w:rsidR="002C3C16" w:rsidRPr="00266566" w14:paraId="5BD64D3D" w14:textId="77777777" w:rsidTr="00616AA2">
        <w:tc>
          <w:tcPr>
            <w:tcW w:w="1750" w:type="dxa"/>
            <w:vMerge/>
            <w:shd w:val="clear" w:color="auto" w:fill="auto"/>
          </w:tcPr>
          <w:p w14:paraId="06A2BDB0" w14:textId="77777777" w:rsidR="002C3C16" w:rsidRPr="00266566" w:rsidRDefault="002C3C16" w:rsidP="00616AA2">
            <w:pPr>
              <w:spacing w:before="40" w:after="120"/>
              <w:ind w:right="113"/>
            </w:pPr>
          </w:p>
        </w:tc>
        <w:tc>
          <w:tcPr>
            <w:tcW w:w="3919" w:type="dxa"/>
            <w:shd w:val="clear" w:color="auto" w:fill="auto"/>
          </w:tcPr>
          <w:p w14:paraId="2C53B8E5" w14:textId="77777777" w:rsidR="002C3C16" w:rsidRPr="00266566" w:rsidRDefault="002C3C16" w:rsidP="00616AA2">
            <w:pPr>
              <w:spacing w:before="40" w:after="120"/>
              <w:ind w:right="113"/>
            </w:pPr>
            <w:r w:rsidRPr="00266566">
              <w:t>Quinzième rapport</w:t>
            </w:r>
          </w:p>
        </w:tc>
        <w:tc>
          <w:tcPr>
            <w:tcW w:w="1701" w:type="dxa"/>
            <w:shd w:val="clear" w:color="auto" w:fill="auto"/>
          </w:tcPr>
          <w:p w14:paraId="22E8E643" w14:textId="77777777" w:rsidR="002C3C16" w:rsidRPr="00266566" w:rsidRDefault="002C3C16" w:rsidP="00616AA2">
            <w:pPr>
              <w:spacing w:before="40" w:after="120"/>
            </w:pPr>
            <w:r w:rsidRPr="00266566">
              <w:t>9 décembre 2010</w:t>
            </w:r>
          </w:p>
        </w:tc>
      </w:tr>
      <w:tr w:rsidR="002C3C16" w:rsidRPr="00266566" w14:paraId="4B59476A" w14:textId="77777777" w:rsidTr="00616AA2">
        <w:tc>
          <w:tcPr>
            <w:tcW w:w="1750" w:type="dxa"/>
            <w:vMerge/>
            <w:shd w:val="clear" w:color="auto" w:fill="auto"/>
          </w:tcPr>
          <w:p w14:paraId="475E0024" w14:textId="77777777" w:rsidR="002C3C16" w:rsidRPr="00266566" w:rsidRDefault="002C3C16" w:rsidP="00616AA2">
            <w:pPr>
              <w:spacing w:before="40" w:after="120"/>
              <w:ind w:right="113"/>
            </w:pPr>
          </w:p>
        </w:tc>
        <w:tc>
          <w:tcPr>
            <w:tcW w:w="3919" w:type="dxa"/>
            <w:shd w:val="clear" w:color="auto" w:fill="auto"/>
          </w:tcPr>
          <w:p w14:paraId="7C383CE4" w14:textId="77777777" w:rsidR="002C3C16" w:rsidRPr="00266566" w:rsidRDefault="002C3C16" w:rsidP="00616AA2">
            <w:pPr>
              <w:keepNext/>
              <w:spacing w:before="40" w:after="120"/>
              <w:ind w:right="113"/>
            </w:pPr>
            <w:r w:rsidRPr="00266566">
              <w:t>Seizième rapport</w:t>
            </w:r>
          </w:p>
        </w:tc>
        <w:tc>
          <w:tcPr>
            <w:tcW w:w="1701" w:type="dxa"/>
            <w:shd w:val="clear" w:color="auto" w:fill="auto"/>
          </w:tcPr>
          <w:p w14:paraId="1484F28A" w14:textId="77777777" w:rsidR="002C3C16" w:rsidRPr="00266566" w:rsidRDefault="002C3C16" w:rsidP="00616AA2">
            <w:pPr>
              <w:spacing w:before="40" w:after="120"/>
            </w:pPr>
            <w:r w:rsidRPr="00266566">
              <w:t>9 décembre 2012</w:t>
            </w:r>
          </w:p>
        </w:tc>
      </w:tr>
      <w:tr w:rsidR="002C3C16" w:rsidRPr="00266566" w14:paraId="7FF7B064" w14:textId="77777777" w:rsidTr="00616AA2">
        <w:tc>
          <w:tcPr>
            <w:tcW w:w="1750" w:type="dxa"/>
            <w:vMerge/>
            <w:shd w:val="clear" w:color="auto" w:fill="auto"/>
          </w:tcPr>
          <w:p w14:paraId="3B157896" w14:textId="77777777" w:rsidR="002C3C16" w:rsidRPr="00266566" w:rsidRDefault="002C3C16" w:rsidP="00616AA2">
            <w:pPr>
              <w:spacing w:before="40" w:after="120"/>
              <w:ind w:right="113"/>
            </w:pPr>
          </w:p>
        </w:tc>
        <w:tc>
          <w:tcPr>
            <w:tcW w:w="3919" w:type="dxa"/>
            <w:shd w:val="clear" w:color="auto" w:fill="auto"/>
          </w:tcPr>
          <w:p w14:paraId="41BFEC7B" w14:textId="77777777" w:rsidR="002C3C16" w:rsidRPr="00266566" w:rsidRDefault="002C3C16" w:rsidP="00616AA2">
            <w:pPr>
              <w:spacing w:before="40" w:after="120"/>
              <w:ind w:right="113"/>
            </w:pPr>
            <w:r w:rsidRPr="00266566">
              <w:t>Dix-septième rapport</w:t>
            </w:r>
          </w:p>
        </w:tc>
        <w:tc>
          <w:tcPr>
            <w:tcW w:w="1701" w:type="dxa"/>
            <w:shd w:val="clear" w:color="auto" w:fill="auto"/>
          </w:tcPr>
          <w:p w14:paraId="7AE00A4A" w14:textId="77777777" w:rsidR="002C3C16" w:rsidRPr="00266566" w:rsidRDefault="002C3C16" w:rsidP="00616AA2">
            <w:pPr>
              <w:spacing w:before="40" w:after="120"/>
            </w:pPr>
            <w:r w:rsidRPr="00266566">
              <w:t>9 décembre 2014</w:t>
            </w:r>
          </w:p>
        </w:tc>
      </w:tr>
      <w:tr w:rsidR="002C3C16" w:rsidRPr="00266566" w14:paraId="737B66F2" w14:textId="77777777" w:rsidTr="00616AA2">
        <w:tc>
          <w:tcPr>
            <w:tcW w:w="1750" w:type="dxa"/>
            <w:vMerge/>
            <w:shd w:val="clear" w:color="auto" w:fill="auto"/>
          </w:tcPr>
          <w:p w14:paraId="5C36E1BD" w14:textId="77777777" w:rsidR="002C3C16" w:rsidRPr="00266566" w:rsidRDefault="002C3C16" w:rsidP="00616AA2">
            <w:pPr>
              <w:spacing w:before="40" w:after="120"/>
              <w:ind w:right="113"/>
            </w:pPr>
          </w:p>
        </w:tc>
        <w:tc>
          <w:tcPr>
            <w:tcW w:w="3919" w:type="dxa"/>
            <w:shd w:val="clear" w:color="auto" w:fill="auto"/>
          </w:tcPr>
          <w:p w14:paraId="407F01C7" w14:textId="77777777" w:rsidR="002C3C16" w:rsidRPr="00266566" w:rsidRDefault="002C3C16" w:rsidP="00616AA2">
            <w:pPr>
              <w:spacing w:before="40" w:after="120"/>
              <w:ind w:right="113"/>
            </w:pPr>
            <w:r w:rsidRPr="00266566">
              <w:t>Dix-huitième rapport</w:t>
            </w:r>
          </w:p>
        </w:tc>
        <w:tc>
          <w:tcPr>
            <w:tcW w:w="1701" w:type="dxa"/>
            <w:shd w:val="clear" w:color="auto" w:fill="auto"/>
          </w:tcPr>
          <w:p w14:paraId="6373FB45" w14:textId="77777777" w:rsidR="002C3C16" w:rsidRPr="00266566" w:rsidRDefault="002C3C16" w:rsidP="00616AA2">
            <w:pPr>
              <w:spacing w:before="40" w:after="120"/>
            </w:pPr>
            <w:r w:rsidRPr="00266566">
              <w:t>9 décembre 2016</w:t>
            </w:r>
          </w:p>
        </w:tc>
      </w:tr>
      <w:tr w:rsidR="002C3C16" w:rsidRPr="00266566" w14:paraId="2BB307CB" w14:textId="77777777" w:rsidTr="00616AA2">
        <w:tc>
          <w:tcPr>
            <w:tcW w:w="1750" w:type="dxa"/>
            <w:vMerge/>
            <w:shd w:val="clear" w:color="auto" w:fill="auto"/>
          </w:tcPr>
          <w:p w14:paraId="60294CCB" w14:textId="77777777" w:rsidR="002C3C16" w:rsidRPr="00266566" w:rsidRDefault="002C3C16" w:rsidP="00616AA2">
            <w:pPr>
              <w:spacing w:before="40" w:after="120"/>
              <w:ind w:right="113"/>
            </w:pPr>
          </w:p>
        </w:tc>
        <w:tc>
          <w:tcPr>
            <w:tcW w:w="3919" w:type="dxa"/>
            <w:shd w:val="clear" w:color="auto" w:fill="auto"/>
          </w:tcPr>
          <w:p w14:paraId="2B7403C1" w14:textId="77777777" w:rsidR="002C3C16" w:rsidRPr="00266566" w:rsidRDefault="002C3C16" w:rsidP="00616AA2">
            <w:pPr>
              <w:spacing w:before="40" w:after="120"/>
              <w:ind w:right="113"/>
            </w:pPr>
            <w:r w:rsidRPr="00266566">
              <w:t>Dix-neuvième rapport</w:t>
            </w:r>
          </w:p>
        </w:tc>
        <w:tc>
          <w:tcPr>
            <w:tcW w:w="1701" w:type="dxa"/>
            <w:shd w:val="clear" w:color="auto" w:fill="auto"/>
          </w:tcPr>
          <w:p w14:paraId="1CC0CE32" w14:textId="77777777" w:rsidR="002C3C16" w:rsidRPr="00266566" w:rsidRDefault="002C3C16" w:rsidP="00616AA2">
            <w:pPr>
              <w:spacing w:before="40" w:after="120"/>
            </w:pPr>
            <w:r w:rsidRPr="00266566">
              <w:t>9 décembre 2018</w:t>
            </w:r>
          </w:p>
        </w:tc>
      </w:tr>
      <w:tr w:rsidR="002C3C16" w:rsidRPr="00266566" w14:paraId="09523655" w14:textId="77777777" w:rsidTr="00616AA2">
        <w:tc>
          <w:tcPr>
            <w:tcW w:w="1750" w:type="dxa"/>
            <w:vMerge/>
            <w:shd w:val="clear" w:color="auto" w:fill="auto"/>
          </w:tcPr>
          <w:p w14:paraId="0E3EAFFF" w14:textId="77777777" w:rsidR="002C3C16" w:rsidRPr="00266566" w:rsidRDefault="002C3C16" w:rsidP="00616AA2">
            <w:pPr>
              <w:spacing w:before="40" w:after="120"/>
              <w:ind w:right="113"/>
            </w:pPr>
          </w:p>
        </w:tc>
        <w:tc>
          <w:tcPr>
            <w:tcW w:w="3919" w:type="dxa"/>
            <w:shd w:val="clear" w:color="auto" w:fill="auto"/>
          </w:tcPr>
          <w:p w14:paraId="15F2746C" w14:textId="77777777" w:rsidR="002C3C16" w:rsidRPr="00266566" w:rsidRDefault="002C3C16" w:rsidP="00616AA2">
            <w:pPr>
              <w:spacing w:before="40" w:after="120"/>
              <w:ind w:right="113"/>
            </w:pPr>
            <w:r w:rsidRPr="00266566">
              <w:t>Vingtième rapport</w:t>
            </w:r>
          </w:p>
        </w:tc>
        <w:tc>
          <w:tcPr>
            <w:tcW w:w="1701" w:type="dxa"/>
            <w:shd w:val="clear" w:color="auto" w:fill="auto"/>
          </w:tcPr>
          <w:p w14:paraId="11692236" w14:textId="77777777" w:rsidR="002C3C16" w:rsidRPr="00266566" w:rsidRDefault="002C3C16" w:rsidP="00616AA2">
            <w:pPr>
              <w:spacing w:before="40" w:after="120"/>
            </w:pPr>
            <w:r w:rsidRPr="00266566">
              <w:t>9 décembre 2020</w:t>
            </w:r>
          </w:p>
        </w:tc>
      </w:tr>
      <w:tr w:rsidR="002C3C16" w:rsidRPr="00266566" w14:paraId="2CD2BE29" w14:textId="77777777" w:rsidTr="00616AA2">
        <w:tc>
          <w:tcPr>
            <w:tcW w:w="1750" w:type="dxa"/>
            <w:vMerge w:val="restart"/>
            <w:shd w:val="clear" w:color="auto" w:fill="auto"/>
          </w:tcPr>
          <w:p w14:paraId="31FAFDA6" w14:textId="77777777" w:rsidR="002C3C16" w:rsidRPr="00266566" w:rsidRDefault="002C3C16" w:rsidP="00616AA2">
            <w:pPr>
              <w:spacing w:before="40" w:after="120"/>
              <w:ind w:right="57"/>
              <w:rPr>
                <w:spacing w:val="-4"/>
              </w:rPr>
            </w:pPr>
            <w:r w:rsidRPr="00266566">
              <w:rPr>
                <w:spacing w:val="-4"/>
              </w:rPr>
              <w:t>Sao Tomé-et-Principe</w:t>
            </w:r>
          </w:p>
        </w:tc>
        <w:tc>
          <w:tcPr>
            <w:tcW w:w="3919" w:type="dxa"/>
            <w:shd w:val="clear" w:color="auto" w:fill="auto"/>
          </w:tcPr>
          <w:p w14:paraId="04E18793" w14:textId="77777777" w:rsidR="002C3C16" w:rsidRPr="00266566" w:rsidRDefault="002C3C16" w:rsidP="00616AA2">
            <w:pPr>
              <w:spacing w:before="40" w:after="120"/>
              <w:ind w:right="113"/>
            </w:pPr>
            <w:r w:rsidRPr="00266566">
              <w:t>Rapport initial</w:t>
            </w:r>
          </w:p>
        </w:tc>
        <w:tc>
          <w:tcPr>
            <w:tcW w:w="1701" w:type="dxa"/>
            <w:shd w:val="clear" w:color="auto" w:fill="auto"/>
          </w:tcPr>
          <w:p w14:paraId="5B1AC3B4" w14:textId="77777777" w:rsidR="002C3C16" w:rsidRPr="00266566" w:rsidRDefault="002C3C16" w:rsidP="00616AA2">
            <w:pPr>
              <w:spacing w:before="40" w:after="120"/>
            </w:pPr>
            <w:r w:rsidRPr="00266566">
              <w:t>10 février 2018</w:t>
            </w:r>
          </w:p>
        </w:tc>
      </w:tr>
      <w:tr w:rsidR="002C3C16" w:rsidRPr="00266566" w14:paraId="4ACECE05" w14:textId="77777777" w:rsidTr="00616AA2">
        <w:tc>
          <w:tcPr>
            <w:tcW w:w="1750" w:type="dxa"/>
            <w:vMerge/>
            <w:shd w:val="clear" w:color="auto" w:fill="auto"/>
          </w:tcPr>
          <w:p w14:paraId="2BD608B5" w14:textId="77777777" w:rsidR="002C3C16" w:rsidRPr="00266566" w:rsidRDefault="002C3C16" w:rsidP="00616AA2">
            <w:pPr>
              <w:spacing w:before="40" w:after="120"/>
              <w:ind w:right="57"/>
              <w:rPr>
                <w:spacing w:val="-4"/>
              </w:rPr>
            </w:pPr>
          </w:p>
        </w:tc>
        <w:tc>
          <w:tcPr>
            <w:tcW w:w="3919" w:type="dxa"/>
            <w:shd w:val="clear" w:color="auto" w:fill="auto"/>
          </w:tcPr>
          <w:p w14:paraId="4D18CB1D" w14:textId="77777777" w:rsidR="002C3C16" w:rsidRPr="00266566" w:rsidRDefault="002C3C16" w:rsidP="00616AA2">
            <w:pPr>
              <w:spacing w:before="40" w:after="120"/>
              <w:ind w:right="113"/>
            </w:pPr>
            <w:r w:rsidRPr="00266566">
              <w:t>Deuxième rapport</w:t>
            </w:r>
          </w:p>
        </w:tc>
        <w:tc>
          <w:tcPr>
            <w:tcW w:w="1701" w:type="dxa"/>
            <w:shd w:val="clear" w:color="auto" w:fill="auto"/>
          </w:tcPr>
          <w:p w14:paraId="4B34FCB0" w14:textId="77777777" w:rsidR="002C3C16" w:rsidRPr="00266566" w:rsidRDefault="002C3C16" w:rsidP="00616AA2">
            <w:pPr>
              <w:spacing w:before="40" w:after="120"/>
            </w:pPr>
            <w:r w:rsidRPr="00266566">
              <w:t>10 février 2020</w:t>
            </w:r>
          </w:p>
        </w:tc>
      </w:tr>
      <w:tr w:rsidR="002C3C16" w:rsidRPr="00266566" w14:paraId="023641A1" w14:textId="77777777" w:rsidTr="00616AA2">
        <w:tc>
          <w:tcPr>
            <w:tcW w:w="1750" w:type="dxa"/>
            <w:vMerge w:val="restart"/>
            <w:shd w:val="clear" w:color="auto" w:fill="auto"/>
          </w:tcPr>
          <w:p w14:paraId="7AC266BC" w14:textId="77777777" w:rsidR="002C3C16" w:rsidRPr="00266566" w:rsidRDefault="002C3C16" w:rsidP="00616AA2">
            <w:pPr>
              <w:spacing w:before="40" w:after="120"/>
              <w:ind w:right="113"/>
            </w:pPr>
            <w:r w:rsidRPr="00266566">
              <w:t>Seychelles</w:t>
            </w:r>
          </w:p>
        </w:tc>
        <w:tc>
          <w:tcPr>
            <w:tcW w:w="3919" w:type="dxa"/>
            <w:shd w:val="clear" w:color="auto" w:fill="auto"/>
          </w:tcPr>
          <w:p w14:paraId="0EEC4119" w14:textId="77777777" w:rsidR="002C3C16" w:rsidRPr="00266566" w:rsidRDefault="002C3C16" w:rsidP="00616AA2">
            <w:pPr>
              <w:spacing w:before="40" w:after="120"/>
              <w:ind w:right="113"/>
            </w:pPr>
            <w:r w:rsidRPr="00266566">
              <w:t>Sixième rapport</w:t>
            </w:r>
          </w:p>
        </w:tc>
        <w:tc>
          <w:tcPr>
            <w:tcW w:w="1701" w:type="dxa"/>
            <w:shd w:val="clear" w:color="auto" w:fill="auto"/>
          </w:tcPr>
          <w:p w14:paraId="188A06DE" w14:textId="77777777" w:rsidR="002C3C16" w:rsidRPr="00266566" w:rsidRDefault="002C3C16" w:rsidP="00616AA2">
            <w:pPr>
              <w:spacing w:before="40" w:after="120"/>
            </w:pPr>
            <w:r w:rsidRPr="00266566">
              <w:t>6 avril 1989</w:t>
            </w:r>
          </w:p>
        </w:tc>
      </w:tr>
      <w:tr w:rsidR="002C3C16" w:rsidRPr="00266566" w14:paraId="0FEA676A" w14:textId="77777777" w:rsidTr="00616AA2">
        <w:tc>
          <w:tcPr>
            <w:tcW w:w="1750" w:type="dxa"/>
            <w:vMerge/>
            <w:shd w:val="clear" w:color="auto" w:fill="auto"/>
          </w:tcPr>
          <w:p w14:paraId="76805BD5" w14:textId="77777777" w:rsidR="002C3C16" w:rsidRPr="00266566" w:rsidRDefault="002C3C16" w:rsidP="00616AA2">
            <w:pPr>
              <w:spacing w:before="40" w:after="120"/>
              <w:ind w:right="113"/>
            </w:pPr>
          </w:p>
        </w:tc>
        <w:tc>
          <w:tcPr>
            <w:tcW w:w="3919" w:type="dxa"/>
            <w:shd w:val="clear" w:color="auto" w:fill="auto"/>
          </w:tcPr>
          <w:p w14:paraId="354FE9E0" w14:textId="77777777" w:rsidR="002C3C16" w:rsidRPr="00266566" w:rsidRDefault="002C3C16" w:rsidP="00616AA2">
            <w:pPr>
              <w:spacing w:before="40" w:after="120"/>
              <w:ind w:right="113"/>
            </w:pPr>
            <w:r w:rsidRPr="00266566">
              <w:t>Septième rapport</w:t>
            </w:r>
          </w:p>
        </w:tc>
        <w:tc>
          <w:tcPr>
            <w:tcW w:w="1701" w:type="dxa"/>
            <w:shd w:val="clear" w:color="auto" w:fill="auto"/>
          </w:tcPr>
          <w:p w14:paraId="55CC0BB8" w14:textId="77777777" w:rsidR="002C3C16" w:rsidRPr="00266566" w:rsidRDefault="002C3C16" w:rsidP="00616AA2">
            <w:pPr>
              <w:spacing w:before="40" w:after="120"/>
            </w:pPr>
            <w:r w:rsidRPr="00266566">
              <w:t>6 avril 1991</w:t>
            </w:r>
          </w:p>
        </w:tc>
      </w:tr>
      <w:tr w:rsidR="002C3C16" w:rsidRPr="00266566" w14:paraId="2B99AD8A" w14:textId="77777777" w:rsidTr="00616AA2">
        <w:tc>
          <w:tcPr>
            <w:tcW w:w="1750" w:type="dxa"/>
            <w:vMerge/>
            <w:shd w:val="clear" w:color="auto" w:fill="auto"/>
          </w:tcPr>
          <w:p w14:paraId="2E8E119E" w14:textId="77777777" w:rsidR="002C3C16" w:rsidRPr="00266566" w:rsidRDefault="002C3C16" w:rsidP="00616AA2">
            <w:pPr>
              <w:spacing w:before="40" w:after="120"/>
              <w:ind w:right="113"/>
            </w:pPr>
          </w:p>
        </w:tc>
        <w:tc>
          <w:tcPr>
            <w:tcW w:w="3919" w:type="dxa"/>
            <w:shd w:val="clear" w:color="auto" w:fill="auto"/>
          </w:tcPr>
          <w:p w14:paraId="1B46B883" w14:textId="77777777" w:rsidR="002C3C16" w:rsidRPr="00266566" w:rsidRDefault="002C3C16" w:rsidP="00616AA2">
            <w:pPr>
              <w:spacing w:before="40" w:after="120"/>
              <w:ind w:right="113"/>
            </w:pPr>
            <w:r w:rsidRPr="00266566">
              <w:t>Huitième rapport</w:t>
            </w:r>
          </w:p>
        </w:tc>
        <w:tc>
          <w:tcPr>
            <w:tcW w:w="1701" w:type="dxa"/>
            <w:shd w:val="clear" w:color="auto" w:fill="auto"/>
          </w:tcPr>
          <w:p w14:paraId="03213277" w14:textId="77777777" w:rsidR="002C3C16" w:rsidRPr="00266566" w:rsidRDefault="002C3C16" w:rsidP="00616AA2">
            <w:pPr>
              <w:spacing w:before="40" w:after="120"/>
            </w:pPr>
            <w:r w:rsidRPr="00266566">
              <w:t>6 avril 1993</w:t>
            </w:r>
          </w:p>
        </w:tc>
      </w:tr>
      <w:tr w:rsidR="002C3C16" w:rsidRPr="00266566" w14:paraId="2DECF771" w14:textId="77777777" w:rsidTr="00616AA2">
        <w:tc>
          <w:tcPr>
            <w:tcW w:w="1750" w:type="dxa"/>
            <w:vMerge/>
            <w:shd w:val="clear" w:color="auto" w:fill="auto"/>
          </w:tcPr>
          <w:p w14:paraId="41A3445A" w14:textId="77777777" w:rsidR="002C3C16" w:rsidRPr="00266566" w:rsidRDefault="002C3C16" w:rsidP="00616AA2">
            <w:pPr>
              <w:spacing w:before="40" w:after="120"/>
              <w:ind w:right="113"/>
            </w:pPr>
          </w:p>
        </w:tc>
        <w:tc>
          <w:tcPr>
            <w:tcW w:w="3919" w:type="dxa"/>
            <w:shd w:val="clear" w:color="auto" w:fill="auto"/>
          </w:tcPr>
          <w:p w14:paraId="2F820A89" w14:textId="77777777" w:rsidR="002C3C16" w:rsidRPr="00266566" w:rsidRDefault="002C3C16" w:rsidP="00616AA2">
            <w:pPr>
              <w:spacing w:before="40" w:after="120"/>
              <w:ind w:right="113"/>
            </w:pPr>
            <w:r w:rsidRPr="00266566">
              <w:t>Neuvième rapport</w:t>
            </w:r>
          </w:p>
        </w:tc>
        <w:tc>
          <w:tcPr>
            <w:tcW w:w="1701" w:type="dxa"/>
            <w:shd w:val="clear" w:color="auto" w:fill="auto"/>
          </w:tcPr>
          <w:p w14:paraId="2ADAFB71" w14:textId="77777777" w:rsidR="002C3C16" w:rsidRPr="00266566" w:rsidRDefault="002C3C16" w:rsidP="00616AA2">
            <w:pPr>
              <w:spacing w:before="40" w:after="120"/>
            </w:pPr>
            <w:r w:rsidRPr="00266566">
              <w:t>6 avril 1995</w:t>
            </w:r>
          </w:p>
        </w:tc>
      </w:tr>
      <w:tr w:rsidR="002C3C16" w:rsidRPr="00266566" w14:paraId="1D453F7F" w14:textId="77777777" w:rsidTr="00616AA2">
        <w:tc>
          <w:tcPr>
            <w:tcW w:w="1750" w:type="dxa"/>
            <w:vMerge/>
            <w:shd w:val="clear" w:color="auto" w:fill="auto"/>
          </w:tcPr>
          <w:p w14:paraId="76DD7846" w14:textId="77777777" w:rsidR="002C3C16" w:rsidRPr="00266566" w:rsidRDefault="002C3C16" w:rsidP="00616AA2">
            <w:pPr>
              <w:spacing w:before="40" w:after="120"/>
              <w:ind w:right="113"/>
            </w:pPr>
          </w:p>
        </w:tc>
        <w:tc>
          <w:tcPr>
            <w:tcW w:w="3919" w:type="dxa"/>
            <w:shd w:val="clear" w:color="auto" w:fill="auto"/>
          </w:tcPr>
          <w:p w14:paraId="295C078C" w14:textId="77777777" w:rsidR="002C3C16" w:rsidRPr="00266566" w:rsidRDefault="002C3C16" w:rsidP="00616AA2">
            <w:pPr>
              <w:spacing w:before="40" w:after="120"/>
              <w:ind w:right="113"/>
            </w:pPr>
            <w:r w:rsidRPr="00266566">
              <w:t>Dixième rapport</w:t>
            </w:r>
          </w:p>
        </w:tc>
        <w:tc>
          <w:tcPr>
            <w:tcW w:w="1701" w:type="dxa"/>
            <w:shd w:val="clear" w:color="auto" w:fill="auto"/>
          </w:tcPr>
          <w:p w14:paraId="4A9A51E9" w14:textId="77777777" w:rsidR="002C3C16" w:rsidRPr="00266566" w:rsidRDefault="002C3C16" w:rsidP="00616AA2">
            <w:pPr>
              <w:spacing w:before="40" w:after="120"/>
            </w:pPr>
            <w:r w:rsidRPr="00266566">
              <w:t xml:space="preserve">6 avril 1997 </w:t>
            </w:r>
          </w:p>
        </w:tc>
      </w:tr>
      <w:tr w:rsidR="002C3C16" w:rsidRPr="00266566" w14:paraId="41B7EAEF" w14:textId="77777777" w:rsidTr="00616AA2">
        <w:tc>
          <w:tcPr>
            <w:tcW w:w="1750" w:type="dxa"/>
            <w:vMerge/>
            <w:shd w:val="clear" w:color="auto" w:fill="auto"/>
          </w:tcPr>
          <w:p w14:paraId="04A1BB8A" w14:textId="77777777" w:rsidR="002C3C16" w:rsidRPr="00266566" w:rsidRDefault="002C3C16" w:rsidP="00616AA2">
            <w:pPr>
              <w:spacing w:before="40" w:after="120"/>
              <w:ind w:right="113"/>
            </w:pPr>
          </w:p>
        </w:tc>
        <w:tc>
          <w:tcPr>
            <w:tcW w:w="3919" w:type="dxa"/>
            <w:shd w:val="clear" w:color="auto" w:fill="auto"/>
          </w:tcPr>
          <w:p w14:paraId="4BA44CC9" w14:textId="77777777" w:rsidR="002C3C16" w:rsidRPr="00266566" w:rsidRDefault="002C3C16" w:rsidP="00616AA2">
            <w:pPr>
              <w:spacing w:before="40" w:after="120"/>
              <w:ind w:right="113"/>
            </w:pPr>
            <w:r w:rsidRPr="00266566">
              <w:t>Onzième rapport</w:t>
            </w:r>
          </w:p>
        </w:tc>
        <w:tc>
          <w:tcPr>
            <w:tcW w:w="1701" w:type="dxa"/>
            <w:shd w:val="clear" w:color="auto" w:fill="auto"/>
          </w:tcPr>
          <w:p w14:paraId="7922A8F0" w14:textId="77777777" w:rsidR="002C3C16" w:rsidRPr="00266566" w:rsidRDefault="002C3C16" w:rsidP="00616AA2">
            <w:pPr>
              <w:spacing w:before="40" w:after="120"/>
            </w:pPr>
            <w:r w:rsidRPr="00266566">
              <w:t>6 avril 1999</w:t>
            </w:r>
          </w:p>
        </w:tc>
      </w:tr>
      <w:tr w:rsidR="002C3C16" w:rsidRPr="00266566" w14:paraId="42E00002" w14:textId="77777777" w:rsidTr="00616AA2">
        <w:tc>
          <w:tcPr>
            <w:tcW w:w="1750" w:type="dxa"/>
            <w:vMerge/>
            <w:shd w:val="clear" w:color="auto" w:fill="auto"/>
          </w:tcPr>
          <w:p w14:paraId="47BCB475" w14:textId="77777777" w:rsidR="002C3C16" w:rsidRPr="00266566" w:rsidRDefault="002C3C16" w:rsidP="00616AA2">
            <w:pPr>
              <w:spacing w:before="40" w:after="120"/>
              <w:ind w:right="113"/>
            </w:pPr>
          </w:p>
        </w:tc>
        <w:tc>
          <w:tcPr>
            <w:tcW w:w="3919" w:type="dxa"/>
            <w:shd w:val="clear" w:color="auto" w:fill="auto"/>
          </w:tcPr>
          <w:p w14:paraId="2D63B9FB" w14:textId="77777777" w:rsidR="002C3C16" w:rsidRPr="00266566" w:rsidRDefault="002C3C16" w:rsidP="00616AA2">
            <w:pPr>
              <w:spacing w:before="40" w:after="120"/>
              <w:ind w:right="113"/>
            </w:pPr>
            <w:r w:rsidRPr="00266566">
              <w:t>Douzième rapport</w:t>
            </w:r>
          </w:p>
        </w:tc>
        <w:tc>
          <w:tcPr>
            <w:tcW w:w="1701" w:type="dxa"/>
            <w:shd w:val="clear" w:color="auto" w:fill="auto"/>
          </w:tcPr>
          <w:p w14:paraId="65E2A4FA" w14:textId="77777777" w:rsidR="002C3C16" w:rsidRPr="00266566" w:rsidRDefault="002C3C16" w:rsidP="00616AA2">
            <w:pPr>
              <w:spacing w:before="40" w:after="120"/>
            </w:pPr>
            <w:r w:rsidRPr="00266566">
              <w:t>6 avril 2001</w:t>
            </w:r>
          </w:p>
        </w:tc>
      </w:tr>
      <w:tr w:rsidR="002C3C16" w:rsidRPr="00266566" w14:paraId="03110D5C" w14:textId="77777777" w:rsidTr="00616AA2">
        <w:tc>
          <w:tcPr>
            <w:tcW w:w="1750" w:type="dxa"/>
            <w:vMerge/>
            <w:shd w:val="clear" w:color="auto" w:fill="auto"/>
          </w:tcPr>
          <w:p w14:paraId="266D29DD" w14:textId="77777777" w:rsidR="002C3C16" w:rsidRPr="00266566" w:rsidRDefault="002C3C16" w:rsidP="00616AA2">
            <w:pPr>
              <w:spacing w:before="40" w:after="120"/>
              <w:ind w:right="113"/>
            </w:pPr>
          </w:p>
        </w:tc>
        <w:tc>
          <w:tcPr>
            <w:tcW w:w="3919" w:type="dxa"/>
            <w:shd w:val="clear" w:color="auto" w:fill="auto"/>
          </w:tcPr>
          <w:p w14:paraId="44EBD4A8" w14:textId="77777777" w:rsidR="002C3C16" w:rsidRPr="00266566" w:rsidRDefault="002C3C16" w:rsidP="00616AA2">
            <w:pPr>
              <w:spacing w:before="40" w:after="120"/>
              <w:ind w:right="113"/>
            </w:pPr>
            <w:r w:rsidRPr="00266566">
              <w:t>Treizième rapport</w:t>
            </w:r>
          </w:p>
        </w:tc>
        <w:tc>
          <w:tcPr>
            <w:tcW w:w="1701" w:type="dxa"/>
            <w:shd w:val="clear" w:color="auto" w:fill="auto"/>
          </w:tcPr>
          <w:p w14:paraId="264A14EA" w14:textId="77777777" w:rsidR="002C3C16" w:rsidRPr="00266566" w:rsidRDefault="002C3C16" w:rsidP="00616AA2">
            <w:pPr>
              <w:spacing w:before="40" w:after="120"/>
            </w:pPr>
            <w:r w:rsidRPr="00266566">
              <w:t>6 avril 2003</w:t>
            </w:r>
          </w:p>
        </w:tc>
      </w:tr>
      <w:tr w:rsidR="002C3C16" w:rsidRPr="00266566" w14:paraId="1B6F4737" w14:textId="77777777" w:rsidTr="00616AA2">
        <w:tc>
          <w:tcPr>
            <w:tcW w:w="1750" w:type="dxa"/>
            <w:vMerge/>
            <w:shd w:val="clear" w:color="auto" w:fill="auto"/>
          </w:tcPr>
          <w:p w14:paraId="403A2650" w14:textId="77777777" w:rsidR="002C3C16" w:rsidRPr="00266566" w:rsidRDefault="002C3C16" w:rsidP="00616AA2">
            <w:pPr>
              <w:spacing w:before="40" w:after="120"/>
              <w:ind w:right="113"/>
            </w:pPr>
          </w:p>
        </w:tc>
        <w:tc>
          <w:tcPr>
            <w:tcW w:w="3919" w:type="dxa"/>
            <w:shd w:val="clear" w:color="auto" w:fill="auto"/>
          </w:tcPr>
          <w:p w14:paraId="11DCA522" w14:textId="77777777" w:rsidR="002C3C16" w:rsidRPr="00266566" w:rsidRDefault="002C3C16" w:rsidP="00616AA2">
            <w:pPr>
              <w:spacing w:before="40" w:after="120"/>
              <w:ind w:right="113"/>
            </w:pPr>
            <w:r w:rsidRPr="00266566">
              <w:t>Quatorzième rapport</w:t>
            </w:r>
          </w:p>
        </w:tc>
        <w:tc>
          <w:tcPr>
            <w:tcW w:w="1701" w:type="dxa"/>
            <w:shd w:val="clear" w:color="auto" w:fill="auto"/>
          </w:tcPr>
          <w:p w14:paraId="58B7BA34" w14:textId="77777777" w:rsidR="002C3C16" w:rsidRPr="00266566" w:rsidRDefault="002C3C16" w:rsidP="00616AA2">
            <w:pPr>
              <w:spacing w:before="40" w:after="120"/>
            </w:pPr>
            <w:r w:rsidRPr="00266566">
              <w:t>6 avril 2005</w:t>
            </w:r>
          </w:p>
        </w:tc>
      </w:tr>
      <w:tr w:rsidR="002C3C16" w:rsidRPr="00266566" w14:paraId="343E4F8C" w14:textId="77777777" w:rsidTr="00616AA2">
        <w:tc>
          <w:tcPr>
            <w:tcW w:w="1750" w:type="dxa"/>
            <w:vMerge/>
            <w:shd w:val="clear" w:color="auto" w:fill="auto"/>
          </w:tcPr>
          <w:p w14:paraId="170BD928" w14:textId="77777777" w:rsidR="002C3C16" w:rsidRPr="00266566" w:rsidRDefault="002C3C16" w:rsidP="00616AA2">
            <w:pPr>
              <w:spacing w:before="40" w:after="120"/>
              <w:ind w:right="113"/>
            </w:pPr>
          </w:p>
        </w:tc>
        <w:tc>
          <w:tcPr>
            <w:tcW w:w="3919" w:type="dxa"/>
            <w:shd w:val="clear" w:color="auto" w:fill="auto"/>
          </w:tcPr>
          <w:p w14:paraId="3C9694A5" w14:textId="77777777" w:rsidR="002C3C16" w:rsidRPr="00266566" w:rsidRDefault="002C3C16" w:rsidP="00616AA2">
            <w:pPr>
              <w:spacing w:before="40" w:after="120"/>
              <w:ind w:right="113"/>
            </w:pPr>
            <w:r w:rsidRPr="00266566">
              <w:t>Quinzième rapport</w:t>
            </w:r>
          </w:p>
        </w:tc>
        <w:tc>
          <w:tcPr>
            <w:tcW w:w="1701" w:type="dxa"/>
            <w:shd w:val="clear" w:color="auto" w:fill="auto"/>
          </w:tcPr>
          <w:p w14:paraId="77D151DC" w14:textId="77777777" w:rsidR="002C3C16" w:rsidRPr="00266566" w:rsidRDefault="002C3C16" w:rsidP="00616AA2">
            <w:pPr>
              <w:spacing w:before="40" w:after="120"/>
            </w:pPr>
            <w:r w:rsidRPr="00266566">
              <w:t>6 avril 2007</w:t>
            </w:r>
          </w:p>
        </w:tc>
      </w:tr>
      <w:tr w:rsidR="002C3C16" w:rsidRPr="00266566" w14:paraId="244EC3D5" w14:textId="77777777" w:rsidTr="00616AA2">
        <w:tc>
          <w:tcPr>
            <w:tcW w:w="1750" w:type="dxa"/>
            <w:vMerge/>
            <w:shd w:val="clear" w:color="auto" w:fill="auto"/>
          </w:tcPr>
          <w:p w14:paraId="557E739E" w14:textId="77777777" w:rsidR="002C3C16" w:rsidRPr="00266566" w:rsidRDefault="002C3C16" w:rsidP="00616AA2">
            <w:pPr>
              <w:spacing w:before="40" w:after="120"/>
              <w:ind w:right="113"/>
            </w:pPr>
          </w:p>
        </w:tc>
        <w:tc>
          <w:tcPr>
            <w:tcW w:w="3919" w:type="dxa"/>
            <w:shd w:val="clear" w:color="auto" w:fill="auto"/>
          </w:tcPr>
          <w:p w14:paraId="6F26525B" w14:textId="77777777" w:rsidR="002C3C16" w:rsidRPr="00266566" w:rsidRDefault="002C3C16" w:rsidP="00616AA2">
            <w:pPr>
              <w:spacing w:before="40" w:after="120"/>
              <w:ind w:right="113"/>
            </w:pPr>
            <w:r w:rsidRPr="00266566">
              <w:t>Seizième rapport</w:t>
            </w:r>
          </w:p>
        </w:tc>
        <w:tc>
          <w:tcPr>
            <w:tcW w:w="1701" w:type="dxa"/>
            <w:shd w:val="clear" w:color="auto" w:fill="auto"/>
          </w:tcPr>
          <w:p w14:paraId="2C3264B8" w14:textId="77777777" w:rsidR="002C3C16" w:rsidRPr="00266566" w:rsidRDefault="002C3C16" w:rsidP="00616AA2">
            <w:pPr>
              <w:spacing w:before="40" w:after="120"/>
            </w:pPr>
            <w:r w:rsidRPr="00266566">
              <w:t>6 avril 2009</w:t>
            </w:r>
          </w:p>
        </w:tc>
      </w:tr>
      <w:tr w:rsidR="002C3C16" w:rsidRPr="00266566" w14:paraId="5FEC3BF0" w14:textId="77777777" w:rsidTr="00616AA2">
        <w:tc>
          <w:tcPr>
            <w:tcW w:w="1750" w:type="dxa"/>
            <w:vMerge/>
            <w:shd w:val="clear" w:color="auto" w:fill="auto"/>
          </w:tcPr>
          <w:p w14:paraId="7CBB85D0" w14:textId="77777777" w:rsidR="002C3C16" w:rsidRPr="00266566" w:rsidRDefault="002C3C16" w:rsidP="00616AA2">
            <w:pPr>
              <w:spacing w:before="40" w:after="120"/>
              <w:ind w:right="113"/>
            </w:pPr>
          </w:p>
        </w:tc>
        <w:tc>
          <w:tcPr>
            <w:tcW w:w="3919" w:type="dxa"/>
            <w:shd w:val="clear" w:color="auto" w:fill="auto"/>
          </w:tcPr>
          <w:p w14:paraId="410968AF" w14:textId="77777777" w:rsidR="002C3C16" w:rsidRPr="00266566" w:rsidRDefault="002C3C16" w:rsidP="00616AA2">
            <w:pPr>
              <w:spacing w:before="40" w:after="120"/>
              <w:ind w:right="113"/>
            </w:pPr>
            <w:r w:rsidRPr="00266566">
              <w:t>Dix-septième rapport</w:t>
            </w:r>
          </w:p>
        </w:tc>
        <w:tc>
          <w:tcPr>
            <w:tcW w:w="1701" w:type="dxa"/>
            <w:shd w:val="clear" w:color="auto" w:fill="auto"/>
          </w:tcPr>
          <w:p w14:paraId="2101DF9D" w14:textId="77777777" w:rsidR="002C3C16" w:rsidRPr="00266566" w:rsidRDefault="002C3C16" w:rsidP="00616AA2">
            <w:pPr>
              <w:spacing w:before="40" w:after="120"/>
            </w:pPr>
            <w:r w:rsidRPr="00266566">
              <w:t>6 avril 2011</w:t>
            </w:r>
          </w:p>
        </w:tc>
      </w:tr>
      <w:tr w:rsidR="002C3C16" w:rsidRPr="00266566" w14:paraId="2BA090FA" w14:textId="77777777" w:rsidTr="00616AA2">
        <w:tc>
          <w:tcPr>
            <w:tcW w:w="1750" w:type="dxa"/>
            <w:vMerge/>
            <w:shd w:val="clear" w:color="auto" w:fill="auto"/>
          </w:tcPr>
          <w:p w14:paraId="04C43EFB" w14:textId="77777777" w:rsidR="002C3C16" w:rsidRPr="00266566" w:rsidRDefault="002C3C16" w:rsidP="00616AA2">
            <w:pPr>
              <w:spacing w:before="40" w:after="120"/>
              <w:ind w:right="113"/>
            </w:pPr>
          </w:p>
        </w:tc>
        <w:tc>
          <w:tcPr>
            <w:tcW w:w="3919" w:type="dxa"/>
            <w:shd w:val="clear" w:color="auto" w:fill="auto"/>
          </w:tcPr>
          <w:p w14:paraId="77B0E006" w14:textId="77777777" w:rsidR="002C3C16" w:rsidRPr="00266566" w:rsidRDefault="002C3C16" w:rsidP="00616AA2">
            <w:pPr>
              <w:spacing w:before="40" w:after="120"/>
              <w:ind w:right="113"/>
            </w:pPr>
            <w:r w:rsidRPr="00266566">
              <w:t>Dix-huitième rapport</w:t>
            </w:r>
          </w:p>
        </w:tc>
        <w:tc>
          <w:tcPr>
            <w:tcW w:w="1701" w:type="dxa"/>
            <w:shd w:val="clear" w:color="auto" w:fill="auto"/>
          </w:tcPr>
          <w:p w14:paraId="578F32E6" w14:textId="77777777" w:rsidR="002C3C16" w:rsidRPr="00266566" w:rsidRDefault="002C3C16" w:rsidP="00616AA2">
            <w:pPr>
              <w:spacing w:before="40" w:after="120"/>
            </w:pPr>
            <w:r w:rsidRPr="00266566">
              <w:t>6 avril 2013</w:t>
            </w:r>
          </w:p>
        </w:tc>
      </w:tr>
      <w:tr w:rsidR="002C3C16" w:rsidRPr="00266566" w14:paraId="5C10F96D" w14:textId="77777777" w:rsidTr="00616AA2">
        <w:tc>
          <w:tcPr>
            <w:tcW w:w="1750" w:type="dxa"/>
            <w:vMerge/>
            <w:shd w:val="clear" w:color="auto" w:fill="auto"/>
          </w:tcPr>
          <w:p w14:paraId="49E67E1E" w14:textId="77777777" w:rsidR="002C3C16" w:rsidRPr="00266566" w:rsidRDefault="002C3C16" w:rsidP="00616AA2">
            <w:pPr>
              <w:spacing w:before="40" w:after="120"/>
              <w:ind w:right="113"/>
            </w:pPr>
          </w:p>
        </w:tc>
        <w:tc>
          <w:tcPr>
            <w:tcW w:w="3919" w:type="dxa"/>
            <w:shd w:val="clear" w:color="auto" w:fill="auto"/>
          </w:tcPr>
          <w:p w14:paraId="2A8120B0" w14:textId="77777777" w:rsidR="002C3C16" w:rsidRPr="00266566" w:rsidRDefault="002C3C16" w:rsidP="00616AA2">
            <w:pPr>
              <w:spacing w:before="40" w:after="120"/>
              <w:ind w:right="113"/>
            </w:pPr>
            <w:r w:rsidRPr="00266566">
              <w:t>Dix-neuvième rapport</w:t>
            </w:r>
          </w:p>
        </w:tc>
        <w:tc>
          <w:tcPr>
            <w:tcW w:w="1701" w:type="dxa"/>
            <w:shd w:val="clear" w:color="auto" w:fill="auto"/>
          </w:tcPr>
          <w:p w14:paraId="36CFC6F8" w14:textId="77777777" w:rsidR="002C3C16" w:rsidRPr="00266566" w:rsidRDefault="002C3C16" w:rsidP="00616AA2">
            <w:pPr>
              <w:spacing w:before="40" w:after="120"/>
            </w:pPr>
            <w:r w:rsidRPr="00266566">
              <w:t>6 avril 2015</w:t>
            </w:r>
          </w:p>
        </w:tc>
      </w:tr>
      <w:tr w:rsidR="002C3C16" w:rsidRPr="00266566" w14:paraId="4FB51CB8" w14:textId="77777777" w:rsidTr="00616AA2">
        <w:tc>
          <w:tcPr>
            <w:tcW w:w="1750" w:type="dxa"/>
            <w:vMerge/>
            <w:shd w:val="clear" w:color="auto" w:fill="auto"/>
          </w:tcPr>
          <w:p w14:paraId="123DA291" w14:textId="77777777" w:rsidR="002C3C16" w:rsidRPr="00266566" w:rsidRDefault="002C3C16" w:rsidP="00616AA2">
            <w:pPr>
              <w:spacing w:before="40" w:after="120"/>
              <w:ind w:right="113"/>
            </w:pPr>
          </w:p>
        </w:tc>
        <w:tc>
          <w:tcPr>
            <w:tcW w:w="3919" w:type="dxa"/>
            <w:shd w:val="clear" w:color="auto" w:fill="auto"/>
          </w:tcPr>
          <w:p w14:paraId="61925197" w14:textId="77777777" w:rsidR="002C3C16" w:rsidRPr="00266566" w:rsidRDefault="002C3C16" w:rsidP="00616AA2">
            <w:pPr>
              <w:spacing w:before="40" w:after="120"/>
              <w:ind w:right="113"/>
            </w:pPr>
            <w:r w:rsidRPr="00266566">
              <w:t>Vingtième rapport</w:t>
            </w:r>
          </w:p>
        </w:tc>
        <w:tc>
          <w:tcPr>
            <w:tcW w:w="1701" w:type="dxa"/>
            <w:shd w:val="clear" w:color="auto" w:fill="auto"/>
          </w:tcPr>
          <w:p w14:paraId="4551018B" w14:textId="77777777" w:rsidR="002C3C16" w:rsidRPr="00266566" w:rsidRDefault="002C3C16" w:rsidP="00616AA2">
            <w:pPr>
              <w:spacing w:before="40" w:after="120"/>
            </w:pPr>
            <w:r w:rsidRPr="00266566">
              <w:t>6 avril 2017</w:t>
            </w:r>
          </w:p>
        </w:tc>
      </w:tr>
      <w:tr w:rsidR="002C3C16" w:rsidRPr="00266566" w14:paraId="32383763" w14:textId="77777777" w:rsidTr="00616AA2">
        <w:tc>
          <w:tcPr>
            <w:tcW w:w="1750" w:type="dxa"/>
            <w:vMerge/>
            <w:shd w:val="clear" w:color="auto" w:fill="auto"/>
          </w:tcPr>
          <w:p w14:paraId="721B95E8" w14:textId="77777777" w:rsidR="002C3C16" w:rsidRPr="00266566" w:rsidRDefault="002C3C16" w:rsidP="00616AA2">
            <w:pPr>
              <w:spacing w:before="40" w:after="120"/>
              <w:ind w:right="113"/>
            </w:pPr>
          </w:p>
        </w:tc>
        <w:tc>
          <w:tcPr>
            <w:tcW w:w="3919" w:type="dxa"/>
            <w:shd w:val="clear" w:color="auto" w:fill="auto"/>
          </w:tcPr>
          <w:p w14:paraId="2752E808" w14:textId="77777777" w:rsidR="002C3C16" w:rsidRPr="00266566" w:rsidRDefault="002C3C16" w:rsidP="00616AA2">
            <w:pPr>
              <w:spacing w:before="40" w:after="120"/>
              <w:ind w:right="113"/>
            </w:pPr>
            <w:r w:rsidRPr="00266566">
              <w:t>Vingt et unième rapport</w:t>
            </w:r>
          </w:p>
        </w:tc>
        <w:tc>
          <w:tcPr>
            <w:tcW w:w="1701" w:type="dxa"/>
            <w:shd w:val="clear" w:color="auto" w:fill="auto"/>
          </w:tcPr>
          <w:p w14:paraId="329C5366" w14:textId="77777777" w:rsidR="002C3C16" w:rsidRPr="00266566" w:rsidRDefault="002C3C16" w:rsidP="00616AA2">
            <w:pPr>
              <w:spacing w:before="40" w:after="120"/>
            </w:pPr>
            <w:r w:rsidRPr="00266566">
              <w:t>6 avril 2019</w:t>
            </w:r>
          </w:p>
        </w:tc>
      </w:tr>
      <w:tr w:rsidR="002C3C16" w:rsidRPr="00266566" w14:paraId="07F3F984" w14:textId="77777777" w:rsidTr="00616AA2">
        <w:tc>
          <w:tcPr>
            <w:tcW w:w="1750" w:type="dxa"/>
            <w:vMerge/>
            <w:shd w:val="clear" w:color="auto" w:fill="auto"/>
          </w:tcPr>
          <w:p w14:paraId="31B1A7CF" w14:textId="77777777" w:rsidR="002C3C16" w:rsidRPr="00266566" w:rsidRDefault="002C3C16" w:rsidP="00616AA2">
            <w:pPr>
              <w:spacing w:before="40" w:after="120"/>
              <w:ind w:right="113"/>
            </w:pPr>
          </w:p>
        </w:tc>
        <w:tc>
          <w:tcPr>
            <w:tcW w:w="3919" w:type="dxa"/>
            <w:shd w:val="clear" w:color="auto" w:fill="auto"/>
          </w:tcPr>
          <w:p w14:paraId="077F77AF" w14:textId="77777777" w:rsidR="002C3C16" w:rsidRPr="00266566" w:rsidRDefault="002C3C16" w:rsidP="00616AA2">
            <w:pPr>
              <w:spacing w:before="40" w:after="120"/>
              <w:ind w:right="113"/>
            </w:pPr>
            <w:r w:rsidRPr="00266566">
              <w:t>Vingt-deuxième rapport</w:t>
            </w:r>
          </w:p>
        </w:tc>
        <w:tc>
          <w:tcPr>
            <w:tcW w:w="1701" w:type="dxa"/>
            <w:shd w:val="clear" w:color="auto" w:fill="auto"/>
          </w:tcPr>
          <w:p w14:paraId="401F32FD" w14:textId="77777777" w:rsidR="002C3C16" w:rsidRPr="00266566" w:rsidRDefault="002C3C16" w:rsidP="00616AA2">
            <w:pPr>
              <w:spacing w:before="40" w:after="120"/>
            </w:pPr>
            <w:r w:rsidRPr="00266566">
              <w:t>6 avril 2021</w:t>
            </w:r>
          </w:p>
        </w:tc>
      </w:tr>
      <w:tr w:rsidR="002C3C16" w:rsidRPr="00266566" w14:paraId="6BC5BD74" w14:textId="77777777" w:rsidTr="00616AA2">
        <w:tc>
          <w:tcPr>
            <w:tcW w:w="1750" w:type="dxa"/>
            <w:vMerge w:val="restart"/>
            <w:shd w:val="clear" w:color="auto" w:fill="auto"/>
          </w:tcPr>
          <w:p w14:paraId="35B7FC1E" w14:textId="77777777" w:rsidR="002C3C16" w:rsidRPr="00266566" w:rsidRDefault="002C3C16" w:rsidP="00616AA2">
            <w:pPr>
              <w:keepNext/>
              <w:spacing w:before="40" w:after="120"/>
              <w:ind w:right="113"/>
            </w:pPr>
            <w:r w:rsidRPr="00266566">
              <w:t>Sierra Leone</w:t>
            </w:r>
          </w:p>
        </w:tc>
        <w:tc>
          <w:tcPr>
            <w:tcW w:w="3919" w:type="dxa"/>
            <w:shd w:val="clear" w:color="auto" w:fill="auto"/>
          </w:tcPr>
          <w:p w14:paraId="6E4FE975" w14:textId="77777777" w:rsidR="002C3C16" w:rsidRPr="00266566" w:rsidRDefault="002C3C16" w:rsidP="00616AA2">
            <w:pPr>
              <w:keepNext/>
              <w:spacing w:before="40" w:after="120"/>
              <w:ind w:right="113"/>
            </w:pPr>
            <w:r w:rsidRPr="00266566">
              <w:t>Rapport supplémentaire</w:t>
            </w:r>
          </w:p>
        </w:tc>
        <w:tc>
          <w:tcPr>
            <w:tcW w:w="1701" w:type="dxa"/>
            <w:shd w:val="clear" w:color="auto" w:fill="auto"/>
          </w:tcPr>
          <w:p w14:paraId="0ABC1030" w14:textId="77777777" w:rsidR="002C3C16" w:rsidRPr="00266566" w:rsidRDefault="002C3C16" w:rsidP="00616AA2">
            <w:pPr>
              <w:keepNext/>
              <w:spacing w:before="40" w:after="120"/>
            </w:pPr>
            <w:r w:rsidRPr="00266566">
              <w:t>31 mars 1975</w:t>
            </w:r>
          </w:p>
        </w:tc>
      </w:tr>
      <w:tr w:rsidR="002C3C16" w:rsidRPr="00266566" w14:paraId="1E670FCE" w14:textId="77777777" w:rsidTr="00616AA2">
        <w:tc>
          <w:tcPr>
            <w:tcW w:w="1750" w:type="dxa"/>
            <w:vMerge/>
            <w:shd w:val="clear" w:color="auto" w:fill="auto"/>
          </w:tcPr>
          <w:p w14:paraId="1C01F7F0" w14:textId="77777777" w:rsidR="002C3C16" w:rsidRPr="00266566" w:rsidRDefault="002C3C16" w:rsidP="00616AA2">
            <w:pPr>
              <w:keepNext/>
              <w:spacing w:before="40" w:after="120"/>
              <w:ind w:right="113"/>
            </w:pPr>
          </w:p>
        </w:tc>
        <w:tc>
          <w:tcPr>
            <w:tcW w:w="3919" w:type="dxa"/>
            <w:shd w:val="clear" w:color="auto" w:fill="auto"/>
          </w:tcPr>
          <w:p w14:paraId="12918224" w14:textId="77777777" w:rsidR="002C3C16" w:rsidRPr="00266566" w:rsidRDefault="002C3C16" w:rsidP="00616AA2">
            <w:pPr>
              <w:keepNext/>
              <w:spacing w:before="40" w:after="120"/>
              <w:ind w:right="113"/>
            </w:pPr>
            <w:r w:rsidRPr="00266566">
              <w:t>Quatrième rapport</w:t>
            </w:r>
          </w:p>
        </w:tc>
        <w:tc>
          <w:tcPr>
            <w:tcW w:w="1701" w:type="dxa"/>
            <w:shd w:val="clear" w:color="auto" w:fill="auto"/>
          </w:tcPr>
          <w:p w14:paraId="733A4B48" w14:textId="77777777" w:rsidR="002C3C16" w:rsidRPr="00266566" w:rsidRDefault="002C3C16" w:rsidP="00616AA2">
            <w:pPr>
              <w:keepNext/>
              <w:spacing w:before="40" w:after="120"/>
            </w:pPr>
            <w:r w:rsidRPr="00266566">
              <w:t>4 janvier 1976</w:t>
            </w:r>
          </w:p>
        </w:tc>
      </w:tr>
      <w:tr w:rsidR="002C3C16" w:rsidRPr="00266566" w14:paraId="1E0BA0BF" w14:textId="77777777" w:rsidTr="00616AA2">
        <w:tc>
          <w:tcPr>
            <w:tcW w:w="1750" w:type="dxa"/>
            <w:vMerge/>
            <w:shd w:val="clear" w:color="auto" w:fill="auto"/>
          </w:tcPr>
          <w:p w14:paraId="72D6150B" w14:textId="77777777" w:rsidR="002C3C16" w:rsidRPr="00266566" w:rsidRDefault="002C3C16" w:rsidP="00616AA2">
            <w:pPr>
              <w:keepNext/>
              <w:spacing w:before="40" w:after="120"/>
              <w:ind w:right="113"/>
            </w:pPr>
          </w:p>
        </w:tc>
        <w:tc>
          <w:tcPr>
            <w:tcW w:w="3919" w:type="dxa"/>
            <w:shd w:val="clear" w:color="auto" w:fill="auto"/>
          </w:tcPr>
          <w:p w14:paraId="19F24494" w14:textId="77777777" w:rsidR="002C3C16" w:rsidRPr="00266566" w:rsidRDefault="002C3C16" w:rsidP="00616AA2">
            <w:pPr>
              <w:keepNext/>
              <w:spacing w:before="40" w:after="120"/>
              <w:ind w:right="113"/>
            </w:pPr>
            <w:r w:rsidRPr="00266566">
              <w:t>Cinquième rapport</w:t>
            </w:r>
          </w:p>
        </w:tc>
        <w:tc>
          <w:tcPr>
            <w:tcW w:w="1701" w:type="dxa"/>
            <w:shd w:val="clear" w:color="auto" w:fill="auto"/>
          </w:tcPr>
          <w:p w14:paraId="7E3DA5B9" w14:textId="77777777" w:rsidR="002C3C16" w:rsidRPr="00266566" w:rsidRDefault="002C3C16" w:rsidP="00616AA2">
            <w:pPr>
              <w:keepNext/>
              <w:spacing w:before="40" w:after="120"/>
            </w:pPr>
            <w:r w:rsidRPr="00266566">
              <w:t>4 janvier 1978</w:t>
            </w:r>
          </w:p>
        </w:tc>
      </w:tr>
      <w:tr w:rsidR="002C3C16" w:rsidRPr="00266566" w14:paraId="6296C739" w14:textId="77777777" w:rsidTr="00616AA2">
        <w:tc>
          <w:tcPr>
            <w:tcW w:w="1750" w:type="dxa"/>
            <w:vMerge/>
            <w:shd w:val="clear" w:color="auto" w:fill="auto"/>
          </w:tcPr>
          <w:p w14:paraId="3F2280A6" w14:textId="77777777" w:rsidR="002C3C16" w:rsidRPr="00266566" w:rsidRDefault="002C3C16" w:rsidP="00616AA2">
            <w:pPr>
              <w:spacing w:before="40" w:after="120"/>
              <w:ind w:right="113"/>
            </w:pPr>
          </w:p>
        </w:tc>
        <w:tc>
          <w:tcPr>
            <w:tcW w:w="3919" w:type="dxa"/>
            <w:shd w:val="clear" w:color="auto" w:fill="auto"/>
          </w:tcPr>
          <w:p w14:paraId="29AE422A" w14:textId="77777777" w:rsidR="002C3C16" w:rsidRPr="00266566" w:rsidRDefault="002C3C16" w:rsidP="00616AA2">
            <w:pPr>
              <w:spacing w:before="40" w:after="120"/>
              <w:ind w:right="113"/>
            </w:pPr>
            <w:r w:rsidRPr="00266566">
              <w:t>Sixième rapport</w:t>
            </w:r>
          </w:p>
        </w:tc>
        <w:tc>
          <w:tcPr>
            <w:tcW w:w="1701" w:type="dxa"/>
            <w:shd w:val="clear" w:color="auto" w:fill="auto"/>
          </w:tcPr>
          <w:p w14:paraId="1D2D0147" w14:textId="77777777" w:rsidR="002C3C16" w:rsidRPr="00266566" w:rsidRDefault="002C3C16" w:rsidP="00616AA2">
            <w:pPr>
              <w:spacing w:before="40" w:after="120"/>
            </w:pPr>
            <w:r w:rsidRPr="00266566">
              <w:t>4 janvier 1980</w:t>
            </w:r>
          </w:p>
        </w:tc>
      </w:tr>
      <w:tr w:rsidR="002C3C16" w:rsidRPr="00266566" w14:paraId="6FFA1662" w14:textId="77777777" w:rsidTr="00616AA2">
        <w:tc>
          <w:tcPr>
            <w:tcW w:w="1750" w:type="dxa"/>
            <w:vMerge/>
            <w:shd w:val="clear" w:color="auto" w:fill="auto"/>
          </w:tcPr>
          <w:p w14:paraId="4D65CC05" w14:textId="77777777" w:rsidR="002C3C16" w:rsidRPr="00266566" w:rsidRDefault="002C3C16" w:rsidP="00616AA2">
            <w:pPr>
              <w:spacing w:before="40" w:after="120"/>
              <w:ind w:right="113"/>
            </w:pPr>
          </w:p>
        </w:tc>
        <w:tc>
          <w:tcPr>
            <w:tcW w:w="3919" w:type="dxa"/>
            <w:shd w:val="clear" w:color="auto" w:fill="auto"/>
          </w:tcPr>
          <w:p w14:paraId="5550AE63" w14:textId="77777777" w:rsidR="002C3C16" w:rsidRPr="00266566" w:rsidRDefault="002C3C16" w:rsidP="00616AA2">
            <w:pPr>
              <w:spacing w:before="40" w:after="120"/>
              <w:ind w:right="113"/>
            </w:pPr>
            <w:r w:rsidRPr="00266566">
              <w:t>Septième rapport</w:t>
            </w:r>
          </w:p>
        </w:tc>
        <w:tc>
          <w:tcPr>
            <w:tcW w:w="1701" w:type="dxa"/>
            <w:shd w:val="clear" w:color="auto" w:fill="auto"/>
          </w:tcPr>
          <w:p w14:paraId="133EEC40" w14:textId="77777777" w:rsidR="002C3C16" w:rsidRPr="00266566" w:rsidRDefault="002C3C16" w:rsidP="00616AA2">
            <w:pPr>
              <w:spacing w:before="40" w:after="120"/>
            </w:pPr>
            <w:r w:rsidRPr="00266566">
              <w:t>4 janvier 1982</w:t>
            </w:r>
          </w:p>
        </w:tc>
      </w:tr>
      <w:tr w:rsidR="002C3C16" w:rsidRPr="00266566" w14:paraId="1FFEE090" w14:textId="77777777" w:rsidTr="00616AA2">
        <w:tc>
          <w:tcPr>
            <w:tcW w:w="1750" w:type="dxa"/>
            <w:vMerge/>
            <w:shd w:val="clear" w:color="auto" w:fill="auto"/>
          </w:tcPr>
          <w:p w14:paraId="6839A436" w14:textId="77777777" w:rsidR="002C3C16" w:rsidRPr="00266566" w:rsidRDefault="002C3C16" w:rsidP="00616AA2">
            <w:pPr>
              <w:spacing w:before="40" w:after="120"/>
              <w:ind w:right="113"/>
            </w:pPr>
          </w:p>
        </w:tc>
        <w:tc>
          <w:tcPr>
            <w:tcW w:w="3919" w:type="dxa"/>
            <w:shd w:val="clear" w:color="auto" w:fill="auto"/>
          </w:tcPr>
          <w:p w14:paraId="065D9A24" w14:textId="77777777" w:rsidR="002C3C16" w:rsidRPr="00266566" w:rsidRDefault="002C3C16" w:rsidP="00616AA2">
            <w:pPr>
              <w:spacing w:before="40" w:after="120"/>
              <w:ind w:right="113"/>
            </w:pPr>
            <w:r w:rsidRPr="00266566">
              <w:t>Huitième rapport</w:t>
            </w:r>
          </w:p>
        </w:tc>
        <w:tc>
          <w:tcPr>
            <w:tcW w:w="1701" w:type="dxa"/>
            <w:shd w:val="clear" w:color="auto" w:fill="auto"/>
          </w:tcPr>
          <w:p w14:paraId="4FEF077B" w14:textId="77777777" w:rsidR="002C3C16" w:rsidRPr="00266566" w:rsidRDefault="002C3C16" w:rsidP="00616AA2">
            <w:pPr>
              <w:spacing w:before="40" w:after="120"/>
            </w:pPr>
            <w:r w:rsidRPr="00266566">
              <w:t>4 janvier 1984</w:t>
            </w:r>
          </w:p>
        </w:tc>
      </w:tr>
      <w:tr w:rsidR="002C3C16" w:rsidRPr="00266566" w14:paraId="0B8C4B74" w14:textId="77777777" w:rsidTr="00616AA2">
        <w:tc>
          <w:tcPr>
            <w:tcW w:w="1750" w:type="dxa"/>
            <w:vMerge/>
            <w:shd w:val="clear" w:color="auto" w:fill="auto"/>
          </w:tcPr>
          <w:p w14:paraId="0FF9B6DA" w14:textId="77777777" w:rsidR="002C3C16" w:rsidRPr="00266566" w:rsidRDefault="002C3C16" w:rsidP="00616AA2">
            <w:pPr>
              <w:spacing w:before="40" w:after="120"/>
              <w:ind w:right="113"/>
            </w:pPr>
          </w:p>
        </w:tc>
        <w:tc>
          <w:tcPr>
            <w:tcW w:w="3919" w:type="dxa"/>
            <w:shd w:val="clear" w:color="auto" w:fill="auto"/>
          </w:tcPr>
          <w:p w14:paraId="79E8880F" w14:textId="77777777" w:rsidR="002C3C16" w:rsidRPr="00266566" w:rsidRDefault="002C3C16" w:rsidP="00616AA2">
            <w:pPr>
              <w:spacing w:before="40" w:after="120"/>
              <w:ind w:right="113"/>
            </w:pPr>
            <w:r w:rsidRPr="00266566">
              <w:t>Neuvième rapport</w:t>
            </w:r>
          </w:p>
        </w:tc>
        <w:tc>
          <w:tcPr>
            <w:tcW w:w="1701" w:type="dxa"/>
            <w:shd w:val="clear" w:color="auto" w:fill="auto"/>
          </w:tcPr>
          <w:p w14:paraId="68B8907F" w14:textId="77777777" w:rsidR="002C3C16" w:rsidRPr="00266566" w:rsidRDefault="002C3C16" w:rsidP="00616AA2">
            <w:pPr>
              <w:spacing w:before="40" w:after="120"/>
            </w:pPr>
            <w:r w:rsidRPr="00266566">
              <w:t>4 janvier 1986</w:t>
            </w:r>
          </w:p>
        </w:tc>
      </w:tr>
      <w:tr w:rsidR="002C3C16" w:rsidRPr="00266566" w14:paraId="6FC2BB41" w14:textId="77777777" w:rsidTr="00616AA2">
        <w:tc>
          <w:tcPr>
            <w:tcW w:w="1750" w:type="dxa"/>
            <w:vMerge/>
            <w:shd w:val="clear" w:color="auto" w:fill="auto"/>
          </w:tcPr>
          <w:p w14:paraId="20376986" w14:textId="77777777" w:rsidR="002C3C16" w:rsidRPr="00266566" w:rsidRDefault="002C3C16" w:rsidP="00616AA2">
            <w:pPr>
              <w:spacing w:before="40" w:after="120"/>
              <w:ind w:right="113"/>
            </w:pPr>
          </w:p>
        </w:tc>
        <w:tc>
          <w:tcPr>
            <w:tcW w:w="3919" w:type="dxa"/>
            <w:shd w:val="clear" w:color="auto" w:fill="auto"/>
          </w:tcPr>
          <w:p w14:paraId="08D7FEFE" w14:textId="77777777" w:rsidR="002C3C16" w:rsidRPr="00266566" w:rsidRDefault="002C3C16" w:rsidP="00616AA2">
            <w:pPr>
              <w:spacing w:before="40" w:after="120"/>
              <w:ind w:right="113"/>
            </w:pPr>
            <w:r w:rsidRPr="00266566">
              <w:t>Dixième rapport</w:t>
            </w:r>
          </w:p>
        </w:tc>
        <w:tc>
          <w:tcPr>
            <w:tcW w:w="1701" w:type="dxa"/>
            <w:shd w:val="clear" w:color="auto" w:fill="auto"/>
          </w:tcPr>
          <w:p w14:paraId="615E0A6C" w14:textId="77777777" w:rsidR="002C3C16" w:rsidRPr="00266566" w:rsidRDefault="002C3C16" w:rsidP="00616AA2">
            <w:pPr>
              <w:spacing w:before="40" w:after="120"/>
            </w:pPr>
            <w:r w:rsidRPr="00266566">
              <w:t>4 janvier 1988</w:t>
            </w:r>
          </w:p>
        </w:tc>
      </w:tr>
      <w:tr w:rsidR="002C3C16" w:rsidRPr="00266566" w14:paraId="593929B1" w14:textId="77777777" w:rsidTr="00616AA2">
        <w:tc>
          <w:tcPr>
            <w:tcW w:w="1750" w:type="dxa"/>
            <w:vMerge/>
            <w:shd w:val="clear" w:color="auto" w:fill="auto"/>
          </w:tcPr>
          <w:p w14:paraId="1C96ADA4" w14:textId="77777777" w:rsidR="002C3C16" w:rsidRPr="00266566" w:rsidRDefault="002C3C16" w:rsidP="00616AA2">
            <w:pPr>
              <w:spacing w:before="40" w:after="120"/>
              <w:ind w:right="113"/>
            </w:pPr>
          </w:p>
        </w:tc>
        <w:tc>
          <w:tcPr>
            <w:tcW w:w="3919" w:type="dxa"/>
            <w:shd w:val="clear" w:color="auto" w:fill="auto"/>
          </w:tcPr>
          <w:p w14:paraId="5B903E53" w14:textId="77777777" w:rsidR="002C3C16" w:rsidRPr="00266566" w:rsidRDefault="002C3C16" w:rsidP="00616AA2">
            <w:pPr>
              <w:spacing w:before="40" w:after="120"/>
              <w:ind w:right="113"/>
            </w:pPr>
            <w:r w:rsidRPr="00266566">
              <w:t>Onzième rapport</w:t>
            </w:r>
          </w:p>
        </w:tc>
        <w:tc>
          <w:tcPr>
            <w:tcW w:w="1701" w:type="dxa"/>
            <w:shd w:val="clear" w:color="auto" w:fill="auto"/>
          </w:tcPr>
          <w:p w14:paraId="47B3D683" w14:textId="77777777" w:rsidR="002C3C16" w:rsidRPr="00266566" w:rsidRDefault="002C3C16" w:rsidP="00616AA2">
            <w:pPr>
              <w:spacing w:before="40" w:after="120"/>
            </w:pPr>
            <w:r w:rsidRPr="00266566">
              <w:t>4 janvier 1990</w:t>
            </w:r>
          </w:p>
        </w:tc>
      </w:tr>
      <w:tr w:rsidR="002C3C16" w:rsidRPr="00266566" w14:paraId="42F6D384" w14:textId="77777777" w:rsidTr="00616AA2">
        <w:tc>
          <w:tcPr>
            <w:tcW w:w="1750" w:type="dxa"/>
            <w:vMerge/>
            <w:shd w:val="clear" w:color="auto" w:fill="auto"/>
          </w:tcPr>
          <w:p w14:paraId="01015DCC" w14:textId="77777777" w:rsidR="002C3C16" w:rsidRPr="00266566" w:rsidRDefault="002C3C16" w:rsidP="00616AA2">
            <w:pPr>
              <w:spacing w:before="40" w:after="120"/>
              <w:ind w:right="113"/>
            </w:pPr>
          </w:p>
        </w:tc>
        <w:tc>
          <w:tcPr>
            <w:tcW w:w="3919" w:type="dxa"/>
            <w:shd w:val="clear" w:color="auto" w:fill="auto"/>
          </w:tcPr>
          <w:p w14:paraId="2C77FD34" w14:textId="77777777" w:rsidR="002C3C16" w:rsidRPr="00266566" w:rsidRDefault="002C3C16" w:rsidP="00616AA2">
            <w:pPr>
              <w:spacing w:before="40" w:after="120"/>
              <w:ind w:right="113"/>
            </w:pPr>
            <w:r w:rsidRPr="00266566">
              <w:t>Douzième rapport</w:t>
            </w:r>
          </w:p>
        </w:tc>
        <w:tc>
          <w:tcPr>
            <w:tcW w:w="1701" w:type="dxa"/>
            <w:shd w:val="clear" w:color="auto" w:fill="auto"/>
          </w:tcPr>
          <w:p w14:paraId="1239802C" w14:textId="77777777" w:rsidR="002C3C16" w:rsidRPr="00266566" w:rsidRDefault="002C3C16" w:rsidP="00616AA2">
            <w:pPr>
              <w:spacing w:before="40" w:after="120"/>
            </w:pPr>
            <w:r w:rsidRPr="00266566">
              <w:t xml:space="preserve">4 janvier 1992 </w:t>
            </w:r>
          </w:p>
        </w:tc>
      </w:tr>
      <w:tr w:rsidR="002C3C16" w:rsidRPr="00266566" w14:paraId="62D41F41" w14:textId="77777777" w:rsidTr="00616AA2">
        <w:tc>
          <w:tcPr>
            <w:tcW w:w="1750" w:type="dxa"/>
            <w:vMerge/>
            <w:shd w:val="clear" w:color="auto" w:fill="auto"/>
          </w:tcPr>
          <w:p w14:paraId="121D41A4" w14:textId="77777777" w:rsidR="002C3C16" w:rsidRPr="00266566" w:rsidRDefault="002C3C16" w:rsidP="00616AA2">
            <w:pPr>
              <w:spacing w:before="40" w:after="120"/>
              <w:ind w:right="113"/>
            </w:pPr>
          </w:p>
        </w:tc>
        <w:tc>
          <w:tcPr>
            <w:tcW w:w="3919" w:type="dxa"/>
            <w:shd w:val="clear" w:color="auto" w:fill="auto"/>
          </w:tcPr>
          <w:p w14:paraId="076BE1BC" w14:textId="77777777" w:rsidR="002C3C16" w:rsidRPr="00266566" w:rsidRDefault="002C3C16" w:rsidP="00616AA2">
            <w:pPr>
              <w:spacing w:before="40" w:after="120"/>
              <w:ind w:right="113"/>
            </w:pPr>
            <w:r w:rsidRPr="00266566">
              <w:t>Treizième rapport</w:t>
            </w:r>
          </w:p>
        </w:tc>
        <w:tc>
          <w:tcPr>
            <w:tcW w:w="1701" w:type="dxa"/>
            <w:shd w:val="clear" w:color="auto" w:fill="auto"/>
          </w:tcPr>
          <w:p w14:paraId="50BFA2C4" w14:textId="77777777" w:rsidR="002C3C16" w:rsidRPr="00266566" w:rsidRDefault="002C3C16" w:rsidP="00616AA2">
            <w:pPr>
              <w:spacing w:before="40" w:after="120"/>
            </w:pPr>
            <w:r w:rsidRPr="00266566">
              <w:t>4 janvier 1994</w:t>
            </w:r>
          </w:p>
        </w:tc>
      </w:tr>
      <w:tr w:rsidR="002C3C16" w:rsidRPr="00266566" w14:paraId="4A6A68D3" w14:textId="77777777" w:rsidTr="00616AA2">
        <w:tc>
          <w:tcPr>
            <w:tcW w:w="1750" w:type="dxa"/>
            <w:vMerge/>
            <w:shd w:val="clear" w:color="auto" w:fill="auto"/>
          </w:tcPr>
          <w:p w14:paraId="7EBFE996" w14:textId="77777777" w:rsidR="002C3C16" w:rsidRPr="00266566" w:rsidRDefault="002C3C16" w:rsidP="00616AA2">
            <w:pPr>
              <w:spacing w:before="40" w:after="120"/>
              <w:ind w:right="113"/>
            </w:pPr>
          </w:p>
        </w:tc>
        <w:tc>
          <w:tcPr>
            <w:tcW w:w="3919" w:type="dxa"/>
            <w:shd w:val="clear" w:color="auto" w:fill="auto"/>
          </w:tcPr>
          <w:p w14:paraId="23710BB1" w14:textId="77777777" w:rsidR="002C3C16" w:rsidRPr="00266566" w:rsidRDefault="002C3C16" w:rsidP="00616AA2">
            <w:pPr>
              <w:spacing w:before="40" w:after="120"/>
              <w:ind w:right="113"/>
            </w:pPr>
            <w:r w:rsidRPr="00266566">
              <w:t>Quatorzième rapport</w:t>
            </w:r>
          </w:p>
        </w:tc>
        <w:tc>
          <w:tcPr>
            <w:tcW w:w="1701" w:type="dxa"/>
            <w:shd w:val="clear" w:color="auto" w:fill="auto"/>
          </w:tcPr>
          <w:p w14:paraId="42DA43DE" w14:textId="77777777" w:rsidR="002C3C16" w:rsidRPr="00266566" w:rsidRDefault="002C3C16" w:rsidP="00616AA2">
            <w:pPr>
              <w:spacing w:before="40" w:after="120"/>
            </w:pPr>
            <w:r w:rsidRPr="00266566">
              <w:t>4 janvier 1996</w:t>
            </w:r>
          </w:p>
        </w:tc>
      </w:tr>
      <w:tr w:rsidR="002C3C16" w:rsidRPr="00266566" w14:paraId="7C755763" w14:textId="77777777" w:rsidTr="00616AA2">
        <w:tc>
          <w:tcPr>
            <w:tcW w:w="1750" w:type="dxa"/>
            <w:vMerge/>
            <w:shd w:val="clear" w:color="auto" w:fill="auto"/>
          </w:tcPr>
          <w:p w14:paraId="6F4443EF" w14:textId="77777777" w:rsidR="002C3C16" w:rsidRPr="00266566" w:rsidRDefault="002C3C16" w:rsidP="00616AA2">
            <w:pPr>
              <w:spacing w:before="40" w:after="120"/>
              <w:ind w:right="113"/>
            </w:pPr>
          </w:p>
        </w:tc>
        <w:tc>
          <w:tcPr>
            <w:tcW w:w="3919" w:type="dxa"/>
            <w:shd w:val="clear" w:color="auto" w:fill="auto"/>
          </w:tcPr>
          <w:p w14:paraId="28EF2D7F" w14:textId="77777777" w:rsidR="002C3C16" w:rsidRPr="00266566" w:rsidRDefault="002C3C16" w:rsidP="00616AA2">
            <w:pPr>
              <w:spacing w:before="40" w:after="120"/>
              <w:ind w:right="113"/>
            </w:pPr>
            <w:r w:rsidRPr="00266566">
              <w:t>Quinzième rapport</w:t>
            </w:r>
          </w:p>
        </w:tc>
        <w:tc>
          <w:tcPr>
            <w:tcW w:w="1701" w:type="dxa"/>
            <w:shd w:val="clear" w:color="auto" w:fill="auto"/>
          </w:tcPr>
          <w:p w14:paraId="7AB13CC5" w14:textId="77777777" w:rsidR="002C3C16" w:rsidRPr="00266566" w:rsidRDefault="002C3C16" w:rsidP="00616AA2">
            <w:pPr>
              <w:spacing w:before="40" w:after="120"/>
            </w:pPr>
            <w:r w:rsidRPr="00266566">
              <w:t>4 janvier 1998</w:t>
            </w:r>
          </w:p>
        </w:tc>
      </w:tr>
      <w:tr w:rsidR="002C3C16" w:rsidRPr="00266566" w14:paraId="69207680" w14:textId="77777777" w:rsidTr="00616AA2">
        <w:tc>
          <w:tcPr>
            <w:tcW w:w="1750" w:type="dxa"/>
            <w:vMerge/>
            <w:shd w:val="clear" w:color="auto" w:fill="auto"/>
          </w:tcPr>
          <w:p w14:paraId="3CA65AB0" w14:textId="77777777" w:rsidR="002C3C16" w:rsidRPr="00266566" w:rsidRDefault="002C3C16" w:rsidP="00616AA2">
            <w:pPr>
              <w:spacing w:before="40" w:after="120"/>
              <w:ind w:right="113"/>
            </w:pPr>
          </w:p>
        </w:tc>
        <w:tc>
          <w:tcPr>
            <w:tcW w:w="3919" w:type="dxa"/>
            <w:shd w:val="clear" w:color="auto" w:fill="auto"/>
          </w:tcPr>
          <w:p w14:paraId="54F1F72A" w14:textId="77777777" w:rsidR="002C3C16" w:rsidRPr="00266566" w:rsidRDefault="002C3C16" w:rsidP="00616AA2">
            <w:pPr>
              <w:spacing w:before="40" w:after="120"/>
              <w:ind w:right="113"/>
            </w:pPr>
            <w:r w:rsidRPr="00266566">
              <w:t>Seizième rapport</w:t>
            </w:r>
          </w:p>
        </w:tc>
        <w:tc>
          <w:tcPr>
            <w:tcW w:w="1701" w:type="dxa"/>
            <w:shd w:val="clear" w:color="auto" w:fill="auto"/>
          </w:tcPr>
          <w:p w14:paraId="61A3EF4E" w14:textId="77777777" w:rsidR="002C3C16" w:rsidRPr="00266566" w:rsidRDefault="002C3C16" w:rsidP="00616AA2">
            <w:pPr>
              <w:spacing w:before="40" w:after="120"/>
            </w:pPr>
            <w:r w:rsidRPr="00266566">
              <w:t>4 janvier 2000</w:t>
            </w:r>
          </w:p>
        </w:tc>
      </w:tr>
      <w:tr w:rsidR="002C3C16" w:rsidRPr="00266566" w14:paraId="2DB9D628" w14:textId="77777777" w:rsidTr="00616AA2">
        <w:tc>
          <w:tcPr>
            <w:tcW w:w="1750" w:type="dxa"/>
            <w:vMerge/>
            <w:shd w:val="clear" w:color="auto" w:fill="auto"/>
          </w:tcPr>
          <w:p w14:paraId="1D6EED4F" w14:textId="77777777" w:rsidR="002C3C16" w:rsidRPr="00266566" w:rsidRDefault="002C3C16" w:rsidP="00616AA2">
            <w:pPr>
              <w:spacing w:before="40" w:after="120"/>
              <w:ind w:right="113"/>
            </w:pPr>
          </w:p>
        </w:tc>
        <w:tc>
          <w:tcPr>
            <w:tcW w:w="3919" w:type="dxa"/>
            <w:shd w:val="clear" w:color="auto" w:fill="auto"/>
          </w:tcPr>
          <w:p w14:paraId="4392BD40" w14:textId="77777777" w:rsidR="002C3C16" w:rsidRPr="00266566" w:rsidRDefault="002C3C16" w:rsidP="00616AA2">
            <w:pPr>
              <w:spacing w:before="40" w:after="120"/>
              <w:ind w:right="113"/>
            </w:pPr>
            <w:r w:rsidRPr="00266566">
              <w:t>Dix-septième rapport</w:t>
            </w:r>
          </w:p>
        </w:tc>
        <w:tc>
          <w:tcPr>
            <w:tcW w:w="1701" w:type="dxa"/>
            <w:shd w:val="clear" w:color="auto" w:fill="auto"/>
          </w:tcPr>
          <w:p w14:paraId="6F731A03" w14:textId="77777777" w:rsidR="002C3C16" w:rsidRPr="00266566" w:rsidRDefault="002C3C16" w:rsidP="00616AA2">
            <w:pPr>
              <w:spacing w:before="40" w:after="120"/>
            </w:pPr>
            <w:r w:rsidRPr="00266566">
              <w:t>4 janvier 2002</w:t>
            </w:r>
          </w:p>
        </w:tc>
      </w:tr>
      <w:tr w:rsidR="002C3C16" w:rsidRPr="00266566" w14:paraId="5F9C0D98" w14:textId="77777777" w:rsidTr="00616AA2">
        <w:tc>
          <w:tcPr>
            <w:tcW w:w="1750" w:type="dxa"/>
            <w:vMerge/>
            <w:shd w:val="clear" w:color="auto" w:fill="auto"/>
          </w:tcPr>
          <w:p w14:paraId="4D599A1E" w14:textId="77777777" w:rsidR="002C3C16" w:rsidRPr="00266566" w:rsidRDefault="002C3C16" w:rsidP="00616AA2">
            <w:pPr>
              <w:spacing w:before="40" w:after="120"/>
              <w:ind w:right="113"/>
            </w:pPr>
          </w:p>
        </w:tc>
        <w:tc>
          <w:tcPr>
            <w:tcW w:w="3919" w:type="dxa"/>
            <w:shd w:val="clear" w:color="auto" w:fill="auto"/>
          </w:tcPr>
          <w:p w14:paraId="017A45B9" w14:textId="77777777" w:rsidR="002C3C16" w:rsidRPr="00266566" w:rsidRDefault="002C3C16" w:rsidP="00616AA2">
            <w:pPr>
              <w:spacing w:before="40" w:after="120"/>
              <w:ind w:right="113"/>
            </w:pPr>
            <w:r w:rsidRPr="00266566">
              <w:t>Dix-huitième rapport</w:t>
            </w:r>
          </w:p>
        </w:tc>
        <w:tc>
          <w:tcPr>
            <w:tcW w:w="1701" w:type="dxa"/>
            <w:shd w:val="clear" w:color="auto" w:fill="auto"/>
          </w:tcPr>
          <w:p w14:paraId="4AD16EFF" w14:textId="77777777" w:rsidR="002C3C16" w:rsidRPr="00266566" w:rsidRDefault="002C3C16" w:rsidP="00616AA2">
            <w:pPr>
              <w:spacing w:before="40" w:after="120"/>
            </w:pPr>
            <w:r w:rsidRPr="00266566">
              <w:t>4 janvier 2004</w:t>
            </w:r>
          </w:p>
        </w:tc>
      </w:tr>
      <w:tr w:rsidR="002C3C16" w:rsidRPr="00266566" w14:paraId="5FDC94D7" w14:textId="77777777" w:rsidTr="00616AA2">
        <w:tc>
          <w:tcPr>
            <w:tcW w:w="1750" w:type="dxa"/>
            <w:vMerge/>
            <w:shd w:val="clear" w:color="auto" w:fill="auto"/>
          </w:tcPr>
          <w:p w14:paraId="00C2672D" w14:textId="77777777" w:rsidR="002C3C16" w:rsidRPr="00266566" w:rsidRDefault="002C3C16" w:rsidP="00616AA2">
            <w:pPr>
              <w:spacing w:before="40" w:after="120"/>
              <w:ind w:right="113"/>
            </w:pPr>
          </w:p>
        </w:tc>
        <w:tc>
          <w:tcPr>
            <w:tcW w:w="3919" w:type="dxa"/>
            <w:shd w:val="clear" w:color="auto" w:fill="auto"/>
          </w:tcPr>
          <w:p w14:paraId="3CFCCC7D" w14:textId="77777777" w:rsidR="002C3C16" w:rsidRPr="00266566" w:rsidRDefault="002C3C16" w:rsidP="00616AA2">
            <w:pPr>
              <w:spacing w:before="40" w:after="120"/>
              <w:ind w:right="113"/>
            </w:pPr>
            <w:r w:rsidRPr="00266566">
              <w:t>Dix-neuvième rapport</w:t>
            </w:r>
          </w:p>
        </w:tc>
        <w:tc>
          <w:tcPr>
            <w:tcW w:w="1701" w:type="dxa"/>
            <w:shd w:val="clear" w:color="auto" w:fill="auto"/>
          </w:tcPr>
          <w:p w14:paraId="493DB885" w14:textId="77777777" w:rsidR="002C3C16" w:rsidRPr="00266566" w:rsidRDefault="002C3C16" w:rsidP="00616AA2">
            <w:pPr>
              <w:spacing w:before="40" w:after="120"/>
            </w:pPr>
            <w:r w:rsidRPr="00266566">
              <w:t>4 janvier 2006</w:t>
            </w:r>
          </w:p>
        </w:tc>
      </w:tr>
      <w:tr w:rsidR="002C3C16" w:rsidRPr="00266566" w14:paraId="18041EA3" w14:textId="77777777" w:rsidTr="00616AA2">
        <w:tc>
          <w:tcPr>
            <w:tcW w:w="1750" w:type="dxa"/>
            <w:vMerge/>
            <w:shd w:val="clear" w:color="auto" w:fill="auto"/>
          </w:tcPr>
          <w:p w14:paraId="2C46E3BC" w14:textId="77777777" w:rsidR="002C3C16" w:rsidRPr="00266566" w:rsidRDefault="002C3C16" w:rsidP="00616AA2">
            <w:pPr>
              <w:spacing w:before="40" w:after="120"/>
              <w:ind w:right="113"/>
            </w:pPr>
          </w:p>
        </w:tc>
        <w:tc>
          <w:tcPr>
            <w:tcW w:w="3919" w:type="dxa"/>
            <w:shd w:val="clear" w:color="auto" w:fill="auto"/>
          </w:tcPr>
          <w:p w14:paraId="369B5ECA" w14:textId="77777777" w:rsidR="002C3C16" w:rsidRPr="00266566" w:rsidRDefault="002C3C16" w:rsidP="00616AA2">
            <w:pPr>
              <w:spacing w:before="40" w:after="120"/>
              <w:ind w:right="113"/>
            </w:pPr>
            <w:r w:rsidRPr="00266566">
              <w:t>Vingtième rapport</w:t>
            </w:r>
          </w:p>
        </w:tc>
        <w:tc>
          <w:tcPr>
            <w:tcW w:w="1701" w:type="dxa"/>
            <w:shd w:val="clear" w:color="auto" w:fill="auto"/>
          </w:tcPr>
          <w:p w14:paraId="01904DC5" w14:textId="77777777" w:rsidR="002C3C16" w:rsidRPr="00266566" w:rsidRDefault="002C3C16" w:rsidP="00616AA2">
            <w:pPr>
              <w:spacing w:before="40" w:after="120"/>
            </w:pPr>
            <w:r w:rsidRPr="00266566">
              <w:t>4 janvier 2008</w:t>
            </w:r>
          </w:p>
        </w:tc>
      </w:tr>
      <w:tr w:rsidR="002C3C16" w:rsidRPr="00266566" w14:paraId="2543A043" w14:textId="77777777" w:rsidTr="00616AA2">
        <w:tc>
          <w:tcPr>
            <w:tcW w:w="1750" w:type="dxa"/>
            <w:vMerge/>
            <w:shd w:val="clear" w:color="auto" w:fill="auto"/>
          </w:tcPr>
          <w:p w14:paraId="71182329" w14:textId="77777777" w:rsidR="002C3C16" w:rsidRPr="00266566" w:rsidRDefault="002C3C16" w:rsidP="00616AA2">
            <w:pPr>
              <w:spacing w:before="40" w:after="120"/>
              <w:ind w:right="113"/>
            </w:pPr>
          </w:p>
        </w:tc>
        <w:tc>
          <w:tcPr>
            <w:tcW w:w="3919" w:type="dxa"/>
            <w:shd w:val="clear" w:color="auto" w:fill="auto"/>
          </w:tcPr>
          <w:p w14:paraId="4609E055" w14:textId="77777777" w:rsidR="002C3C16" w:rsidRPr="00266566" w:rsidRDefault="002C3C16" w:rsidP="00616AA2">
            <w:pPr>
              <w:spacing w:before="40" w:after="120"/>
              <w:ind w:right="113"/>
            </w:pPr>
            <w:r w:rsidRPr="00266566">
              <w:t>Vingt et unième rapport</w:t>
            </w:r>
          </w:p>
        </w:tc>
        <w:tc>
          <w:tcPr>
            <w:tcW w:w="1701" w:type="dxa"/>
            <w:shd w:val="clear" w:color="auto" w:fill="auto"/>
          </w:tcPr>
          <w:p w14:paraId="03EFE57D" w14:textId="77777777" w:rsidR="002C3C16" w:rsidRPr="00266566" w:rsidRDefault="002C3C16" w:rsidP="00616AA2">
            <w:pPr>
              <w:spacing w:before="40" w:after="120"/>
            </w:pPr>
            <w:r w:rsidRPr="00266566">
              <w:t>4 janvier 2010</w:t>
            </w:r>
          </w:p>
        </w:tc>
      </w:tr>
      <w:tr w:rsidR="002C3C16" w:rsidRPr="00266566" w14:paraId="18E260DF" w14:textId="77777777" w:rsidTr="00616AA2">
        <w:tc>
          <w:tcPr>
            <w:tcW w:w="1750" w:type="dxa"/>
            <w:vMerge/>
            <w:shd w:val="clear" w:color="auto" w:fill="auto"/>
          </w:tcPr>
          <w:p w14:paraId="2E67F87E" w14:textId="77777777" w:rsidR="002C3C16" w:rsidRPr="00266566" w:rsidRDefault="002C3C16" w:rsidP="00616AA2">
            <w:pPr>
              <w:spacing w:before="40" w:after="120"/>
              <w:ind w:right="113"/>
            </w:pPr>
          </w:p>
        </w:tc>
        <w:tc>
          <w:tcPr>
            <w:tcW w:w="3919" w:type="dxa"/>
            <w:shd w:val="clear" w:color="auto" w:fill="auto"/>
          </w:tcPr>
          <w:p w14:paraId="65B4BE8E" w14:textId="77777777" w:rsidR="002C3C16" w:rsidRPr="00266566" w:rsidRDefault="002C3C16" w:rsidP="00616AA2">
            <w:pPr>
              <w:spacing w:before="40" w:after="120"/>
              <w:ind w:right="113"/>
            </w:pPr>
            <w:r w:rsidRPr="00266566">
              <w:t>Vingt-deuxième rapport</w:t>
            </w:r>
          </w:p>
        </w:tc>
        <w:tc>
          <w:tcPr>
            <w:tcW w:w="1701" w:type="dxa"/>
            <w:shd w:val="clear" w:color="auto" w:fill="auto"/>
          </w:tcPr>
          <w:p w14:paraId="61FF440C" w14:textId="77777777" w:rsidR="002C3C16" w:rsidRPr="00266566" w:rsidRDefault="002C3C16" w:rsidP="00616AA2">
            <w:pPr>
              <w:spacing w:before="40" w:after="120"/>
            </w:pPr>
            <w:r w:rsidRPr="00266566">
              <w:t>4 janvier 2012</w:t>
            </w:r>
          </w:p>
        </w:tc>
      </w:tr>
      <w:tr w:rsidR="002C3C16" w:rsidRPr="00266566" w14:paraId="7935572C" w14:textId="77777777" w:rsidTr="00616AA2">
        <w:tc>
          <w:tcPr>
            <w:tcW w:w="1750" w:type="dxa"/>
            <w:vMerge/>
            <w:shd w:val="clear" w:color="auto" w:fill="auto"/>
          </w:tcPr>
          <w:p w14:paraId="3FAAFCB1" w14:textId="77777777" w:rsidR="002C3C16" w:rsidRPr="00266566" w:rsidRDefault="002C3C16" w:rsidP="00616AA2">
            <w:pPr>
              <w:spacing w:before="40" w:after="120"/>
              <w:ind w:right="113"/>
            </w:pPr>
          </w:p>
        </w:tc>
        <w:tc>
          <w:tcPr>
            <w:tcW w:w="3919" w:type="dxa"/>
            <w:shd w:val="clear" w:color="auto" w:fill="auto"/>
          </w:tcPr>
          <w:p w14:paraId="1DACD630" w14:textId="77777777" w:rsidR="002C3C16" w:rsidRPr="00266566" w:rsidRDefault="002C3C16" w:rsidP="00616AA2">
            <w:pPr>
              <w:spacing w:before="40" w:after="120"/>
              <w:ind w:right="113"/>
            </w:pPr>
            <w:r w:rsidRPr="00266566">
              <w:t>Vingt-troisième rapport</w:t>
            </w:r>
          </w:p>
        </w:tc>
        <w:tc>
          <w:tcPr>
            <w:tcW w:w="1701" w:type="dxa"/>
            <w:shd w:val="clear" w:color="auto" w:fill="auto"/>
          </w:tcPr>
          <w:p w14:paraId="0AA1B8A5" w14:textId="77777777" w:rsidR="002C3C16" w:rsidRPr="00266566" w:rsidRDefault="002C3C16" w:rsidP="00616AA2">
            <w:pPr>
              <w:spacing w:before="40" w:after="120"/>
            </w:pPr>
            <w:r w:rsidRPr="00266566">
              <w:t>4 janvier 2014</w:t>
            </w:r>
          </w:p>
        </w:tc>
      </w:tr>
      <w:tr w:rsidR="002C3C16" w:rsidRPr="00266566" w14:paraId="7FCDD464" w14:textId="77777777" w:rsidTr="00616AA2">
        <w:tc>
          <w:tcPr>
            <w:tcW w:w="1750" w:type="dxa"/>
            <w:vMerge/>
            <w:shd w:val="clear" w:color="auto" w:fill="auto"/>
          </w:tcPr>
          <w:p w14:paraId="0E5E2CE5" w14:textId="77777777" w:rsidR="002C3C16" w:rsidRPr="00266566" w:rsidRDefault="002C3C16" w:rsidP="00616AA2">
            <w:pPr>
              <w:spacing w:before="40" w:after="120"/>
              <w:ind w:right="113"/>
            </w:pPr>
          </w:p>
        </w:tc>
        <w:tc>
          <w:tcPr>
            <w:tcW w:w="3919" w:type="dxa"/>
            <w:shd w:val="clear" w:color="auto" w:fill="auto"/>
          </w:tcPr>
          <w:p w14:paraId="4DED150C" w14:textId="77777777" w:rsidR="002C3C16" w:rsidRPr="00266566" w:rsidRDefault="002C3C16" w:rsidP="00616AA2">
            <w:pPr>
              <w:spacing w:before="40" w:after="120"/>
              <w:ind w:right="113"/>
            </w:pPr>
            <w:r w:rsidRPr="00266566">
              <w:t>Vingt-quatrième rapport</w:t>
            </w:r>
          </w:p>
        </w:tc>
        <w:tc>
          <w:tcPr>
            <w:tcW w:w="1701" w:type="dxa"/>
            <w:shd w:val="clear" w:color="auto" w:fill="auto"/>
          </w:tcPr>
          <w:p w14:paraId="1B4D4E9E" w14:textId="77777777" w:rsidR="002C3C16" w:rsidRPr="00266566" w:rsidRDefault="002C3C16" w:rsidP="00616AA2">
            <w:pPr>
              <w:spacing w:before="40" w:after="120"/>
            </w:pPr>
            <w:r w:rsidRPr="00266566">
              <w:t>4 janvier 2016</w:t>
            </w:r>
          </w:p>
        </w:tc>
      </w:tr>
      <w:tr w:rsidR="002C3C16" w:rsidRPr="00266566" w14:paraId="3B6632F5" w14:textId="77777777" w:rsidTr="00616AA2">
        <w:tc>
          <w:tcPr>
            <w:tcW w:w="1750" w:type="dxa"/>
            <w:vMerge/>
            <w:shd w:val="clear" w:color="auto" w:fill="auto"/>
          </w:tcPr>
          <w:p w14:paraId="165A0E18" w14:textId="77777777" w:rsidR="002C3C16" w:rsidRPr="00266566" w:rsidRDefault="002C3C16" w:rsidP="00616AA2">
            <w:pPr>
              <w:spacing w:before="40" w:after="120"/>
              <w:ind w:right="113"/>
            </w:pPr>
          </w:p>
        </w:tc>
        <w:tc>
          <w:tcPr>
            <w:tcW w:w="3919" w:type="dxa"/>
            <w:shd w:val="clear" w:color="auto" w:fill="auto"/>
          </w:tcPr>
          <w:p w14:paraId="17DB7BAC" w14:textId="77777777" w:rsidR="002C3C16" w:rsidRPr="00266566" w:rsidRDefault="002C3C16" w:rsidP="00616AA2">
            <w:pPr>
              <w:spacing w:before="40" w:after="120"/>
              <w:ind w:right="113"/>
            </w:pPr>
            <w:r w:rsidRPr="00266566">
              <w:t>Vingt-cinquième rapport</w:t>
            </w:r>
          </w:p>
        </w:tc>
        <w:tc>
          <w:tcPr>
            <w:tcW w:w="1701" w:type="dxa"/>
            <w:shd w:val="clear" w:color="auto" w:fill="auto"/>
          </w:tcPr>
          <w:p w14:paraId="5A243DDD" w14:textId="77777777" w:rsidR="002C3C16" w:rsidRPr="00266566" w:rsidRDefault="002C3C16" w:rsidP="00616AA2">
            <w:pPr>
              <w:spacing w:before="40" w:after="120"/>
            </w:pPr>
            <w:r w:rsidRPr="00266566">
              <w:t>4 janvier 2018</w:t>
            </w:r>
          </w:p>
        </w:tc>
      </w:tr>
      <w:tr w:rsidR="002C3C16" w:rsidRPr="00266566" w14:paraId="139173A6" w14:textId="77777777" w:rsidTr="00616AA2">
        <w:tc>
          <w:tcPr>
            <w:tcW w:w="1750" w:type="dxa"/>
            <w:vMerge/>
            <w:shd w:val="clear" w:color="auto" w:fill="auto"/>
          </w:tcPr>
          <w:p w14:paraId="5ABDBB84" w14:textId="77777777" w:rsidR="002C3C16" w:rsidRPr="00266566" w:rsidRDefault="002C3C16" w:rsidP="00616AA2">
            <w:pPr>
              <w:spacing w:before="40" w:after="120"/>
              <w:ind w:right="113"/>
            </w:pPr>
          </w:p>
        </w:tc>
        <w:tc>
          <w:tcPr>
            <w:tcW w:w="3919" w:type="dxa"/>
            <w:shd w:val="clear" w:color="auto" w:fill="auto"/>
          </w:tcPr>
          <w:p w14:paraId="3BCFA0FA" w14:textId="77777777" w:rsidR="002C3C16" w:rsidRPr="00266566" w:rsidRDefault="002C3C16" w:rsidP="00616AA2">
            <w:pPr>
              <w:spacing w:before="40" w:after="120"/>
              <w:ind w:right="113"/>
            </w:pPr>
            <w:r w:rsidRPr="00266566">
              <w:t>Vingt-sixième rapport</w:t>
            </w:r>
          </w:p>
        </w:tc>
        <w:tc>
          <w:tcPr>
            <w:tcW w:w="1701" w:type="dxa"/>
            <w:shd w:val="clear" w:color="auto" w:fill="auto"/>
          </w:tcPr>
          <w:p w14:paraId="275F717C" w14:textId="77777777" w:rsidR="002C3C16" w:rsidRPr="00266566" w:rsidRDefault="002C3C16" w:rsidP="00616AA2">
            <w:pPr>
              <w:spacing w:before="40" w:after="120"/>
            </w:pPr>
            <w:r w:rsidRPr="00266566">
              <w:t>4 janvier 2020</w:t>
            </w:r>
          </w:p>
        </w:tc>
      </w:tr>
      <w:tr w:rsidR="00616AA2" w:rsidRPr="00266566" w14:paraId="7FB63D6E" w14:textId="77777777" w:rsidTr="00616AA2">
        <w:tc>
          <w:tcPr>
            <w:tcW w:w="1750" w:type="dxa"/>
            <w:shd w:val="clear" w:color="auto" w:fill="auto"/>
          </w:tcPr>
          <w:p w14:paraId="4E0E535D" w14:textId="77777777" w:rsidR="00616AA2" w:rsidRPr="00266566" w:rsidRDefault="00616AA2" w:rsidP="00616AA2">
            <w:pPr>
              <w:spacing w:before="40" w:after="120"/>
              <w:ind w:right="113"/>
            </w:pPr>
            <w:r w:rsidRPr="00266566">
              <w:t>Slovénie</w:t>
            </w:r>
          </w:p>
        </w:tc>
        <w:tc>
          <w:tcPr>
            <w:tcW w:w="3919" w:type="dxa"/>
            <w:shd w:val="clear" w:color="auto" w:fill="auto"/>
          </w:tcPr>
          <w:p w14:paraId="16A0E922" w14:textId="77777777" w:rsidR="00616AA2" w:rsidRPr="00266566" w:rsidRDefault="00616AA2" w:rsidP="00616AA2">
            <w:pPr>
              <w:spacing w:before="40" w:after="120"/>
              <w:ind w:right="113"/>
            </w:pPr>
            <w:r w:rsidRPr="00266566">
              <w:t>Rapport valant douzième à quatorzième rapports</w:t>
            </w:r>
          </w:p>
        </w:tc>
        <w:tc>
          <w:tcPr>
            <w:tcW w:w="1701" w:type="dxa"/>
            <w:shd w:val="clear" w:color="auto" w:fill="auto"/>
          </w:tcPr>
          <w:p w14:paraId="361C88BB" w14:textId="77777777" w:rsidR="00616AA2" w:rsidRPr="00266566" w:rsidRDefault="00616AA2" w:rsidP="00616AA2">
            <w:pPr>
              <w:spacing w:before="40" w:after="120"/>
            </w:pPr>
            <w:r w:rsidRPr="00266566">
              <w:t>6 juillet 2019</w:t>
            </w:r>
          </w:p>
        </w:tc>
      </w:tr>
      <w:tr w:rsidR="002C3C16" w:rsidRPr="00266566" w14:paraId="1411786E" w14:textId="77777777" w:rsidTr="00616AA2">
        <w:tc>
          <w:tcPr>
            <w:tcW w:w="1750" w:type="dxa"/>
            <w:vMerge w:val="restart"/>
            <w:shd w:val="clear" w:color="auto" w:fill="auto"/>
          </w:tcPr>
          <w:p w14:paraId="0D5F9A74" w14:textId="77777777" w:rsidR="002C3C16" w:rsidRPr="00266566" w:rsidRDefault="002C3C16" w:rsidP="00616AA2">
            <w:pPr>
              <w:spacing w:before="40" w:after="120"/>
              <w:ind w:right="113"/>
            </w:pPr>
            <w:r w:rsidRPr="00266566">
              <w:t>Somalie</w:t>
            </w:r>
          </w:p>
        </w:tc>
        <w:tc>
          <w:tcPr>
            <w:tcW w:w="3919" w:type="dxa"/>
            <w:shd w:val="clear" w:color="auto" w:fill="auto"/>
          </w:tcPr>
          <w:p w14:paraId="27B5006D" w14:textId="77777777" w:rsidR="002C3C16" w:rsidRPr="00266566" w:rsidRDefault="002C3C16" w:rsidP="00616AA2">
            <w:pPr>
              <w:spacing w:before="40" w:after="120"/>
              <w:ind w:right="113"/>
            </w:pPr>
            <w:r w:rsidRPr="00266566">
              <w:t>Cinquième rapport</w:t>
            </w:r>
          </w:p>
        </w:tc>
        <w:tc>
          <w:tcPr>
            <w:tcW w:w="1701" w:type="dxa"/>
            <w:shd w:val="clear" w:color="auto" w:fill="auto"/>
          </w:tcPr>
          <w:p w14:paraId="65DE167C" w14:textId="77777777" w:rsidR="002C3C16" w:rsidRPr="00266566" w:rsidRDefault="002C3C16" w:rsidP="00616AA2">
            <w:pPr>
              <w:spacing w:before="40" w:after="120"/>
            </w:pPr>
            <w:r w:rsidRPr="00266566">
              <w:t>25 septembre 1984</w:t>
            </w:r>
          </w:p>
        </w:tc>
      </w:tr>
      <w:tr w:rsidR="002C3C16" w:rsidRPr="00266566" w14:paraId="5801F7CB" w14:textId="77777777" w:rsidTr="00616AA2">
        <w:tc>
          <w:tcPr>
            <w:tcW w:w="1750" w:type="dxa"/>
            <w:vMerge/>
            <w:shd w:val="clear" w:color="auto" w:fill="auto"/>
          </w:tcPr>
          <w:p w14:paraId="7D45BE38" w14:textId="77777777" w:rsidR="002C3C16" w:rsidRPr="00266566" w:rsidRDefault="002C3C16" w:rsidP="00616AA2">
            <w:pPr>
              <w:spacing w:before="40" w:after="120"/>
              <w:ind w:right="113"/>
            </w:pPr>
          </w:p>
        </w:tc>
        <w:tc>
          <w:tcPr>
            <w:tcW w:w="3919" w:type="dxa"/>
            <w:shd w:val="clear" w:color="auto" w:fill="auto"/>
          </w:tcPr>
          <w:p w14:paraId="779F5543" w14:textId="77777777" w:rsidR="002C3C16" w:rsidRPr="00266566" w:rsidRDefault="002C3C16" w:rsidP="00616AA2">
            <w:pPr>
              <w:spacing w:before="40" w:after="120"/>
              <w:ind w:right="113"/>
            </w:pPr>
            <w:r w:rsidRPr="00266566">
              <w:t>Sixième rapport</w:t>
            </w:r>
          </w:p>
        </w:tc>
        <w:tc>
          <w:tcPr>
            <w:tcW w:w="1701" w:type="dxa"/>
            <w:shd w:val="clear" w:color="auto" w:fill="auto"/>
          </w:tcPr>
          <w:p w14:paraId="3696F356" w14:textId="77777777" w:rsidR="002C3C16" w:rsidRPr="00266566" w:rsidRDefault="002C3C16" w:rsidP="00616AA2">
            <w:pPr>
              <w:spacing w:before="40" w:after="120"/>
            </w:pPr>
            <w:r w:rsidRPr="00266566">
              <w:t>25 septembre 1986</w:t>
            </w:r>
          </w:p>
        </w:tc>
      </w:tr>
      <w:tr w:rsidR="002C3C16" w:rsidRPr="00266566" w14:paraId="0FB41E55" w14:textId="77777777" w:rsidTr="00616AA2">
        <w:tc>
          <w:tcPr>
            <w:tcW w:w="1750" w:type="dxa"/>
            <w:vMerge/>
            <w:shd w:val="clear" w:color="auto" w:fill="auto"/>
          </w:tcPr>
          <w:p w14:paraId="5E8C0082" w14:textId="77777777" w:rsidR="002C3C16" w:rsidRPr="00266566" w:rsidRDefault="002C3C16" w:rsidP="00616AA2">
            <w:pPr>
              <w:spacing w:before="40" w:after="120"/>
              <w:ind w:right="113"/>
            </w:pPr>
          </w:p>
        </w:tc>
        <w:tc>
          <w:tcPr>
            <w:tcW w:w="3919" w:type="dxa"/>
            <w:shd w:val="clear" w:color="auto" w:fill="auto"/>
          </w:tcPr>
          <w:p w14:paraId="3BFC6C4B" w14:textId="77777777" w:rsidR="002C3C16" w:rsidRPr="00266566" w:rsidRDefault="002C3C16" w:rsidP="00616AA2">
            <w:pPr>
              <w:spacing w:before="40" w:after="120"/>
              <w:ind w:right="113"/>
            </w:pPr>
            <w:r w:rsidRPr="00266566">
              <w:t>Septième rapport</w:t>
            </w:r>
          </w:p>
        </w:tc>
        <w:tc>
          <w:tcPr>
            <w:tcW w:w="1701" w:type="dxa"/>
            <w:shd w:val="clear" w:color="auto" w:fill="auto"/>
          </w:tcPr>
          <w:p w14:paraId="5DD356C1" w14:textId="77777777" w:rsidR="002C3C16" w:rsidRPr="00266566" w:rsidRDefault="002C3C16" w:rsidP="00616AA2">
            <w:pPr>
              <w:spacing w:before="40" w:after="120"/>
            </w:pPr>
            <w:r w:rsidRPr="00266566">
              <w:t>25 septembre 1988</w:t>
            </w:r>
          </w:p>
        </w:tc>
      </w:tr>
      <w:tr w:rsidR="002C3C16" w:rsidRPr="00266566" w14:paraId="558AD6C9" w14:textId="77777777" w:rsidTr="00616AA2">
        <w:tc>
          <w:tcPr>
            <w:tcW w:w="1750" w:type="dxa"/>
            <w:vMerge/>
            <w:shd w:val="clear" w:color="auto" w:fill="auto"/>
          </w:tcPr>
          <w:p w14:paraId="0BFC4BCB" w14:textId="77777777" w:rsidR="002C3C16" w:rsidRPr="00266566" w:rsidRDefault="002C3C16" w:rsidP="00616AA2">
            <w:pPr>
              <w:spacing w:before="40" w:after="120"/>
              <w:ind w:right="113"/>
            </w:pPr>
          </w:p>
        </w:tc>
        <w:tc>
          <w:tcPr>
            <w:tcW w:w="3919" w:type="dxa"/>
            <w:shd w:val="clear" w:color="auto" w:fill="auto"/>
          </w:tcPr>
          <w:p w14:paraId="68F464F7" w14:textId="77777777" w:rsidR="002C3C16" w:rsidRPr="00266566" w:rsidRDefault="002C3C16" w:rsidP="00616AA2">
            <w:pPr>
              <w:spacing w:before="40" w:after="120"/>
              <w:ind w:right="113"/>
            </w:pPr>
            <w:r w:rsidRPr="00266566">
              <w:t>Huitième rapport</w:t>
            </w:r>
          </w:p>
        </w:tc>
        <w:tc>
          <w:tcPr>
            <w:tcW w:w="1701" w:type="dxa"/>
            <w:shd w:val="clear" w:color="auto" w:fill="auto"/>
          </w:tcPr>
          <w:p w14:paraId="02D236BE" w14:textId="77777777" w:rsidR="002C3C16" w:rsidRPr="00266566" w:rsidRDefault="002C3C16" w:rsidP="00616AA2">
            <w:pPr>
              <w:spacing w:before="40" w:after="120"/>
            </w:pPr>
            <w:r w:rsidRPr="00266566">
              <w:t>25 septembre 1990</w:t>
            </w:r>
          </w:p>
        </w:tc>
      </w:tr>
      <w:tr w:rsidR="002C3C16" w:rsidRPr="00266566" w14:paraId="5B981625" w14:textId="77777777" w:rsidTr="00616AA2">
        <w:tc>
          <w:tcPr>
            <w:tcW w:w="1750" w:type="dxa"/>
            <w:vMerge/>
            <w:shd w:val="clear" w:color="auto" w:fill="auto"/>
          </w:tcPr>
          <w:p w14:paraId="4A5ECCF7" w14:textId="77777777" w:rsidR="002C3C16" w:rsidRPr="00266566" w:rsidRDefault="002C3C16" w:rsidP="00616AA2">
            <w:pPr>
              <w:spacing w:before="40" w:after="120"/>
              <w:ind w:right="113"/>
            </w:pPr>
          </w:p>
        </w:tc>
        <w:tc>
          <w:tcPr>
            <w:tcW w:w="3919" w:type="dxa"/>
            <w:shd w:val="clear" w:color="auto" w:fill="auto"/>
          </w:tcPr>
          <w:p w14:paraId="31E9F872" w14:textId="77777777" w:rsidR="002C3C16" w:rsidRPr="00266566" w:rsidRDefault="002C3C16" w:rsidP="00616AA2">
            <w:pPr>
              <w:spacing w:before="40" w:after="120"/>
              <w:ind w:right="113"/>
            </w:pPr>
            <w:r w:rsidRPr="00266566">
              <w:t>Neuvième rapport</w:t>
            </w:r>
          </w:p>
        </w:tc>
        <w:tc>
          <w:tcPr>
            <w:tcW w:w="1701" w:type="dxa"/>
            <w:shd w:val="clear" w:color="auto" w:fill="auto"/>
          </w:tcPr>
          <w:p w14:paraId="77ED09A6" w14:textId="77777777" w:rsidR="002C3C16" w:rsidRPr="00266566" w:rsidRDefault="002C3C16" w:rsidP="00616AA2">
            <w:pPr>
              <w:spacing w:before="40" w:after="120"/>
            </w:pPr>
            <w:r w:rsidRPr="00266566">
              <w:t>25 septembre 1992</w:t>
            </w:r>
          </w:p>
        </w:tc>
      </w:tr>
      <w:tr w:rsidR="002C3C16" w:rsidRPr="00266566" w14:paraId="77B42555" w14:textId="77777777" w:rsidTr="00616AA2">
        <w:tc>
          <w:tcPr>
            <w:tcW w:w="1750" w:type="dxa"/>
            <w:vMerge/>
            <w:shd w:val="clear" w:color="auto" w:fill="auto"/>
          </w:tcPr>
          <w:p w14:paraId="7496788F" w14:textId="77777777" w:rsidR="002C3C16" w:rsidRPr="00266566" w:rsidRDefault="002C3C16" w:rsidP="00616AA2">
            <w:pPr>
              <w:spacing w:before="40" w:after="120"/>
              <w:ind w:right="113"/>
            </w:pPr>
          </w:p>
        </w:tc>
        <w:tc>
          <w:tcPr>
            <w:tcW w:w="3919" w:type="dxa"/>
            <w:shd w:val="clear" w:color="auto" w:fill="auto"/>
          </w:tcPr>
          <w:p w14:paraId="4B9BEE19" w14:textId="77777777" w:rsidR="002C3C16" w:rsidRPr="00266566" w:rsidRDefault="002C3C16" w:rsidP="00616AA2">
            <w:pPr>
              <w:spacing w:before="40" w:after="120"/>
              <w:ind w:right="113"/>
            </w:pPr>
            <w:r w:rsidRPr="00266566">
              <w:t>Dixième rapport</w:t>
            </w:r>
          </w:p>
        </w:tc>
        <w:tc>
          <w:tcPr>
            <w:tcW w:w="1701" w:type="dxa"/>
            <w:shd w:val="clear" w:color="auto" w:fill="auto"/>
          </w:tcPr>
          <w:p w14:paraId="380A2181" w14:textId="77777777" w:rsidR="002C3C16" w:rsidRPr="00266566" w:rsidRDefault="002C3C16" w:rsidP="00616AA2">
            <w:pPr>
              <w:spacing w:before="40" w:after="120"/>
            </w:pPr>
            <w:r w:rsidRPr="00266566">
              <w:t>25 septembre 1994</w:t>
            </w:r>
          </w:p>
        </w:tc>
      </w:tr>
      <w:tr w:rsidR="002C3C16" w:rsidRPr="00266566" w14:paraId="4360502D" w14:textId="77777777" w:rsidTr="00616AA2">
        <w:tc>
          <w:tcPr>
            <w:tcW w:w="1750" w:type="dxa"/>
            <w:vMerge/>
            <w:shd w:val="clear" w:color="auto" w:fill="auto"/>
          </w:tcPr>
          <w:p w14:paraId="5509150E" w14:textId="77777777" w:rsidR="002C3C16" w:rsidRPr="00266566" w:rsidRDefault="002C3C16" w:rsidP="00616AA2">
            <w:pPr>
              <w:spacing w:before="40" w:after="120"/>
              <w:ind w:right="113"/>
            </w:pPr>
          </w:p>
        </w:tc>
        <w:tc>
          <w:tcPr>
            <w:tcW w:w="3919" w:type="dxa"/>
            <w:shd w:val="clear" w:color="auto" w:fill="auto"/>
          </w:tcPr>
          <w:p w14:paraId="58799892" w14:textId="77777777" w:rsidR="002C3C16" w:rsidRPr="00266566" w:rsidRDefault="002C3C16" w:rsidP="00616AA2">
            <w:pPr>
              <w:spacing w:before="40" w:after="120"/>
              <w:ind w:right="113"/>
            </w:pPr>
            <w:r w:rsidRPr="00266566">
              <w:t>Onzième rapport</w:t>
            </w:r>
          </w:p>
        </w:tc>
        <w:tc>
          <w:tcPr>
            <w:tcW w:w="1701" w:type="dxa"/>
            <w:shd w:val="clear" w:color="auto" w:fill="auto"/>
          </w:tcPr>
          <w:p w14:paraId="4BDEF4C0" w14:textId="77777777" w:rsidR="002C3C16" w:rsidRPr="00266566" w:rsidRDefault="002C3C16" w:rsidP="00616AA2">
            <w:pPr>
              <w:spacing w:before="40" w:after="120"/>
            </w:pPr>
            <w:r w:rsidRPr="00266566">
              <w:t>25 septembre 1996</w:t>
            </w:r>
          </w:p>
        </w:tc>
      </w:tr>
      <w:tr w:rsidR="002C3C16" w:rsidRPr="00266566" w14:paraId="1D0A93F8" w14:textId="77777777" w:rsidTr="00616AA2">
        <w:tc>
          <w:tcPr>
            <w:tcW w:w="1750" w:type="dxa"/>
            <w:vMerge/>
            <w:shd w:val="clear" w:color="auto" w:fill="auto"/>
          </w:tcPr>
          <w:p w14:paraId="60F0B3CD" w14:textId="77777777" w:rsidR="002C3C16" w:rsidRPr="00266566" w:rsidRDefault="002C3C16" w:rsidP="00616AA2">
            <w:pPr>
              <w:spacing w:before="40" w:after="120"/>
              <w:ind w:right="113"/>
            </w:pPr>
          </w:p>
        </w:tc>
        <w:tc>
          <w:tcPr>
            <w:tcW w:w="3919" w:type="dxa"/>
            <w:shd w:val="clear" w:color="auto" w:fill="auto"/>
          </w:tcPr>
          <w:p w14:paraId="0D2E9711" w14:textId="77777777" w:rsidR="002C3C16" w:rsidRPr="00266566" w:rsidRDefault="002C3C16" w:rsidP="00616AA2">
            <w:pPr>
              <w:spacing w:before="40" w:after="120"/>
              <w:ind w:right="113"/>
            </w:pPr>
            <w:r w:rsidRPr="00266566">
              <w:t>Douzième rapport</w:t>
            </w:r>
          </w:p>
        </w:tc>
        <w:tc>
          <w:tcPr>
            <w:tcW w:w="1701" w:type="dxa"/>
            <w:shd w:val="clear" w:color="auto" w:fill="auto"/>
          </w:tcPr>
          <w:p w14:paraId="4F66279D" w14:textId="77777777" w:rsidR="002C3C16" w:rsidRPr="00266566" w:rsidRDefault="002C3C16" w:rsidP="00616AA2">
            <w:pPr>
              <w:spacing w:before="40" w:after="120"/>
            </w:pPr>
            <w:r w:rsidRPr="00266566">
              <w:t>25 septembre 1998</w:t>
            </w:r>
          </w:p>
        </w:tc>
      </w:tr>
      <w:tr w:rsidR="002C3C16" w:rsidRPr="00266566" w14:paraId="4C127C6D" w14:textId="77777777" w:rsidTr="00616AA2">
        <w:tc>
          <w:tcPr>
            <w:tcW w:w="1750" w:type="dxa"/>
            <w:vMerge/>
            <w:shd w:val="clear" w:color="auto" w:fill="auto"/>
          </w:tcPr>
          <w:p w14:paraId="39DB5415" w14:textId="77777777" w:rsidR="002C3C16" w:rsidRPr="00266566" w:rsidRDefault="002C3C16" w:rsidP="00616AA2">
            <w:pPr>
              <w:spacing w:before="40" w:after="120"/>
              <w:ind w:right="113"/>
            </w:pPr>
          </w:p>
        </w:tc>
        <w:tc>
          <w:tcPr>
            <w:tcW w:w="3919" w:type="dxa"/>
            <w:shd w:val="clear" w:color="auto" w:fill="auto"/>
          </w:tcPr>
          <w:p w14:paraId="2E356BF1" w14:textId="77777777" w:rsidR="002C3C16" w:rsidRPr="00266566" w:rsidRDefault="002C3C16" w:rsidP="00616AA2">
            <w:pPr>
              <w:spacing w:before="40" w:after="120"/>
              <w:ind w:right="113"/>
            </w:pPr>
            <w:r w:rsidRPr="00266566">
              <w:t>Treizième rapport</w:t>
            </w:r>
          </w:p>
        </w:tc>
        <w:tc>
          <w:tcPr>
            <w:tcW w:w="1701" w:type="dxa"/>
            <w:shd w:val="clear" w:color="auto" w:fill="auto"/>
          </w:tcPr>
          <w:p w14:paraId="527ACCE0" w14:textId="77777777" w:rsidR="002C3C16" w:rsidRPr="00266566" w:rsidRDefault="002C3C16" w:rsidP="00616AA2">
            <w:pPr>
              <w:spacing w:before="40" w:after="120"/>
            </w:pPr>
            <w:r w:rsidRPr="00266566">
              <w:t>25 septembre 2000</w:t>
            </w:r>
          </w:p>
        </w:tc>
      </w:tr>
      <w:tr w:rsidR="002C3C16" w:rsidRPr="00266566" w14:paraId="1FC58E56" w14:textId="77777777" w:rsidTr="00616AA2">
        <w:tc>
          <w:tcPr>
            <w:tcW w:w="1750" w:type="dxa"/>
            <w:vMerge/>
            <w:shd w:val="clear" w:color="auto" w:fill="auto"/>
          </w:tcPr>
          <w:p w14:paraId="7C3C2D46" w14:textId="77777777" w:rsidR="002C3C16" w:rsidRPr="00266566" w:rsidRDefault="002C3C16" w:rsidP="00616AA2">
            <w:pPr>
              <w:spacing w:before="40" w:after="120"/>
              <w:ind w:right="113"/>
            </w:pPr>
          </w:p>
        </w:tc>
        <w:tc>
          <w:tcPr>
            <w:tcW w:w="3919" w:type="dxa"/>
            <w:shd w:val="clear" w:color="auto" w:fill="auto"/>
          </w:tcPr>
          <w:p w14:paraId="2BA1C1CE" w14:textId="77777777" w:rsidR="002C3C16" w:rsidRPr="00266566" w:rsidRDefault="002C3C16" w:rsidP="00616AA2">
            <w:pPr>
              <w:spacing w:before="40" w:after="120"/>
              <w:ind w:right="113"/>
            </w:pPr>
            <w:r w:rsidRPr="00266566">
              <w:t>Quatorzième rapport</w:t>
            </w:r>
          </w:p>
        </w:tc>
        <w:tc>
          <w:tcPr>
            <w:tcW w:w="1701" w:type="dxa"/>
            <w:shd w:val="clear" w:color="auto" w:fill="auto"/>
          </w:tcPr>
          <w:p w14:paraId="7794BA8C" w14:textId="77777777" w:rsidR="002C3C16" w:rsidRPr="00266566" w:rsidRDefault="002C3C16" w:rsidP="00616AA2">
            <w:pPr>
              <w:spacing w:before="40" w:after="120"/>
            </w:pPr>
            <w:r w:rsidRPr="00266566">
              <w:t>25 septembre 2002</w:t>
            </w:r>
          </w:p>
        </w:tc>
      </w:tr>
      <w:tr w:rsidR="002C3C16" w:rsidRPr="00266566" w14:paraId="2711F5C7" w14:textId="77777777" w:rsidTr="00616AA2">
        <w:tc>
          <w:tcPr>
            <w:tcW w:w="1750" w:type="dxa"/>
            <w:vMerge/>
            <w:shd w:val="clear" w:color="auto" w:fill="auto"/>
          </w:tcPr>
          <w:p w14:paraId="78F24E48" w14:textId="77777777" w:rsidR="002C3C16" w:rsidRPr="00266566" w:rsidRDefault="002C3C16" w:rsidP="00616AA2">
            <w:pPr>
              <w:spacing w:before="40" w:after="120"/>
              <w:ind w:right="113"/>
            </w:pPr>
          </w:p>
        </w:tc>
        <w:tc>
          <w:tcPr>
            <w:tcW w:w="3919" w:type="dxa"/>
            <w:shd w:val="clear" w:color="auto" w:fill="auto"/>
          </w:tcPr>
          <w:p w14:paraId="02B22695" w14:textId="77777777" w:rsidR="002C3C16" w:rsidRPr="00266566" w:rsidRDefault="002C3C16" w:rsidP="00616AA2">
            <w:pPr>
              <w:spacing w:before="40" w:after="120"/>
              <w:ind w:right="113"/>
            </w:pPr>
            <w:r w:rsidRPr="00266566">
              <w:t>Quinzième rapport</w:t>
            </w:r>
          </w:p>
        </w:tc>
        <w:tc>
          <w:tcPr>
            <w:tcW w:w="1701" w:type="dxa"/>
            <w:shd w:val="clear" w:color="auto" w:fill="auto"/>
          </w:tcPr>
          <w:p w14:paraId="077ED083" w14:textId="77777777" w:rsidR="002C3C16" w:rsidRPr="00266566" w:rsidRDefault="002C3C16" w:rsidP="00616AA2">
            <w:pPr>
              <w:spacing w:before="40" w:after="120"/>
            </w:pPr>
            <w:r w:rsidRPr="00266566">
              <w:t>25 septembre 2004</w:t>
            </w:r>
          </w:p>
        </w:tc>
      </w:tr>
      <w:tr w:rsidR="002C3C16" w:rsidRPr="00266566" w14:paraId="73BAA541" w14:textId="77777777" w:rsidTr="00616AA2">
        <w:tc>
          <w:tcPr>
            <w:tcW w:w="1750" w:type="dxa"/>
            <w:vMerge/>
            <w:shd w:val="clear" w:color="auto" w:fill="auto"/>
          </w:tcPr>
          <w:p w14:paraId="770EA900" w14:textId="77777777" w:rsidR="002C3C16" w:rsidRPr="00266566" w:rsidRDefault="002C3C16" w:rsidP="00616AA2">
            <w:pPr>
              <w:spacing w:before="40" w:after="120"/>
              <w:ind w:right="113"/>
            </w:pPr>
          </w:p>
        </w:tc>
        <w:tc>
          <w:tcPr>
            <w:tcW w:w="3919" w:type="dxa"/>
            <w:shd w:val="clear" w:color="auto" w:fill="auto"/>
          </w:tcPr>
          <w:p w14:paraId="08764E2A" w14:textId="77777777" w:rsidR="002C3C16" w:rsidRPr="00266566" w:rsidRDefault="002C3C16" w:rsidP="00616AA2">
            <w:pPr>
              <w:spacing w:before="40" w:after="120"/>
              <w:ind w:right="113"/>
            </w:pPr>
            <w:r w:rsidRPr="00266566">
              <w:t>Seizième rapport</w:t>
            </w:r>
          </w:p>
        </w:tc>
        <w:tc>
          <w:tcPr>
            <w:tcW w:w="1701" w:type="dxa"/>
            <w:shd w:val="clear" w:color="auto" w:fill="auto"/>
          </w:tcPr>
          <w:p w14:paraId="3DA1655E" w14:textId="77777777" w:rsidR="002C3C16" w:rsidRPr="00266566" w:rsidRDefault="002C3C16" w:rsidP="00616AA2">
            <w:pPr>
              <w:spacing w:before="40" w:after="120"/>
            </w:pPr>
            <w:r w:rsidRPr="00266566">
              <w:t xml:space="preserve">25 septembre 2006 </w:t>
            </w:r>
          </w:p>
        </w:tc>
      </w:tr>
      <w:tr w:rsidR="002C3C16" w:rsidRPr="00266566" w14:paraId="70ADE62B" w14:textId="77777777" w:rsidTr="00616AA2">
        <w:tc>
          <w:tcPr>
            <w:tcW w:w="1750" w:type="dxa"/>
            <w:vMerge/>
            <w:shd w:val="clear" w:color="auto" w:fill="auto"/>
          </w:tcPr>
          <w:p w14:paraId="5A62B436" w14:textId="77777777" w:rsidR="002C3C16" w:rsidRPr="00266566" w:rsidRDefault="002C3C16" w:rsidP="00616AA2">
            <w:pPr>
              <w:spacing w:before="40" w:after="120"/>
              <w:ind w:right="113"/>
            </w:pPr>
          </w:p>
        </w:tc>
        <w:tc>
          <w:tcPr>
            <w:tcW w:w="3919" w:type="dxa"/>
            <w:shd w:val="clear" w:color="auto" w:fill="auto"/>
          </w:tcPr>
          <w:p w14:paraId="17A8505D" w14:textId="77777777" w:rsidR="002C3C16" w:rsidRPr="00266566" w:rsidRDefault="002C3C16" w:rsidP="00616AA2">
            <w:pPr>
              <w:spacing w:before="40" w:after="120"/>
              <w:ind w:right="113"/>
            </w:pPr>
            <w:r w:rsidRPr="00266566">
              <w:t>Dix-septième rapport</w:t>
            </w:r>
          </w:p>
        </w:tc>
        <w:tc>
          <w:tcPr>
            <w:tcW w:w="1701" w:type="dxa"/>
            <w:shd w:val="clear" w:color="auto" w:fill="auto"/>
          </w:tcPr>
          <w:p w14:paraId="2F1FC3F9" w14:textId="77777777" w:rsidR="002C3C16" w:rsidRPr="00266566" w:rsidRDefault="002C3C16" w:rsidP="00616AA2">
            <w:pPr>
              <w:spacing w:before="40" w:after="120"/>
            </w:pPr>
            <w:r w:rsidRPr="00266566">
              <w:t>25 septembre 2008</w:t>
            </w:r>
          </w:p>
        </w:tc>
      </w:tr>
      <w:tr w:rsidR="002C3C16" w:rsidRPr="00266566" w14:paraId="30F8662B" w14:textId="77777777" w:rsidTr="00616AA2">
        <w:tc>
          <w:tcPr>
            <w:tcW w:w="1750" w:type="dxa"/>
            <w:vMerge/>
            <w:shd w:val="clear" w:color="auto" w:fill="auto"/>
          </w:tcPr>
          <w:p w14:paraId="5A640119" w14:textId="77777777" w:rsidR="002C3C16" w:rsidRPr="00266566" w:rsidRDefault="002C3C16" w:rsidP="00616AA2">
            <w:pPr>
              <w:spacing w:before="40" w:after="120"/>
              <w:ind w:right="113"/>
            </w:pPr>
          </w:p>
        </w:tc>
        <w:tc>
          <w:tcPr>
            <w:tcW w:w="3919" w:type="dxa"/>
            <w:shd w:val="clear" w:color="auto" w:fill="auto"/>
          </w:tcPr>
          <w:p w14:paraId="498AF120" w14:textId="77777777" w:rsidR="002C3C16" w:rsidRPr="00266566" w:rsidRDefault="002C3C16" w:rsidP="00616AA2">
            <w:pPr>
              <w:spacing w:before="40" w:after="120"/>
              <w:ind w:right="113"/>
            </w:pPr>
            <w:r w:rsidRPr="00266566">
              <w:t>Dix-huitième rapport</w:t>
            </w:r>
          </w:p>
        </w:tc>
        <w:tc>
          <w:tcPr>
            <w:tcW w:w="1701" w:type="dxa"/>
            <w:shd w:val="clear" w:color="auto" w:fill="auto"/>
          </w:tcPr>
          <w:p w14:paraId="725138AE" w14:textId="77777777" w:rsidR="002C3C16" w:rsidRPr="00266566" w:rsidRDefault="002C3C16" w:rsidP="00616AA2">
            <w:pPr>
              <w:spacing w:before="40" w:after="120"/>
            </w:pPr>
            <w:r w:rsidRPr="00266566">
              <w:t>25 septembre 2010</w:t>
            </w:r>
          </w:p>
        </w:tc>
      </w:tr>
      <w:tr w:rsidR="002C3C16" w:rsidRPr="00266566" w14:paraId="53ED129C" w14:textId="77777777" w:rsidTr="00616AA2">
        <w:tc>
          <w:tcPr>
            <w:tcW w:w="1750" w:type="dxa"/>
            <w:vMerge/>
            <w:shd w:val="clear" w:color="auto" w:fill="auto"/>
          </w:tcPr>
          <w:p w14:paraId="44745C4F" w14:textId="77777777" w:rsidR="002C3C16" w:rsidRPr="00266566" w:rsidRDefault="002C3C16" w:rsidP="00616AA2">
            <w:pPr>
              <w:spacing w:before="40" w:after="120"/>
              <w:ind w:right="113"/>
            </w:pPr>
          </w:p>
        </w:tc>
        <w:tc>
          <w:tcPr>
            <w:tcW w:w="3919" w:type="dxa"/>
            <w:shd w:val="clear" w:color="auto" w:fill="auto"/>
          </w:tcPr>
          <w:p w14:paraId="3F0610A0" w14:textId="77777777" w:rsidR="002C3C16" w:rsidRPr="00266566" w:rsidRDefault="002C3C16" w:rsidP="00616AA2">
            <w:pPr>
              <w:spacing w:before="40" w:after="120"/>
              <w:ind w:right="113"/>
            </w:pPr>
            <w:r w:rsidRPr="00266566">
              <w:t>Dix-neuvième rapport</w:t>
            </w:r>
          </w:p>
        </w:tc>
        <w:tc>
          <w:tcPr>
            <w:tcW w:w="1701" w:type="dxa"/>
            <w:shd w:val="clear" w:color="auto" w:fill="auto"/>
          </w:tcPr>
          <w:p w14:paraId="66B8A05E" w14:textId="77777777" w:rsidR="002C3C16" w:rsidRPr="00266566" w:rsidRDefault="002C3C16" w:rsidP="00616AA2">
            <w:pPr>
              <w:spacing w:before="40" w:after="120"/>
            </w:pPr>
            <w:r w:rsidRPr="00266566">
              <w:t>25 septembre 2012</w:t>
            </w:r>
          </w:p>
        </w:tc>
      </w:tr>
      <w:tr w:rsidR="002C3C16" w:rsidRPr="00266566" w14:paraId="246A992A" w14:textId="77777777" w:rsidTr="00616AA2">
        <w:tc>
          <w:tcPr>
            <w:tcW w:w="1750" w:type="dxa"/>
            <w:vMerge/>
            <w:shd w:val="clear" w:color="auto" w:fill="auto"/>
          </w:tcPr>
          <w:p w14:paraId="48EFCA0E" w14:textId="77777777" w:rsidR="002C3C16" w:rsidRPr="00266566" w:rsidRDefault="002C3C16" w:rsidP="00616AA2">
            <w:pPr>
              <w:spacing w:before="40" w:after="120"/>
              <w:ind w:right="113"/>
            </w:pPr>
          </w:p>
        </w:tc>
        <w:tc>
          <w:tcPr>
            <w:tcW w:w="3919" w:type="dxa"/>
            <w:shd w:val="clear" w:color="auto" w:fill="auto"/>
          </w:tcPr>
          <w:p w14:paraId="32275DB1" w14:textId="77777777" w:rsidR="002C3C16" w:rsidRPr="00266566" w:rsidRDefault="002C3C16" w:rsidP="00616AA2">
            <w:pPr>
              <w:spacing w:before="40" w:after="120"/>
              <w:ind w:right="113"/>
            </w:pPr>
            <w:r w:rsidRPr="00266566">
              <w:t>Vingtième rapport</w:t>
            </w:r>
          </w:p>
        </w:tc>
        <w:tc>
          <w:tcPr>
            <w:tcW w:w="1701" w:type="dxa"/>
            <w:shd w:val="clear" w:color="auto" w:fill="auto"/>
          </w:tcPr>
          <w:p w14:paraId="2B422AA4" w14:textId="77777777" w:rsidR="002C3C16" w:rsidRPr="00266566" w:rsidRDefault="002C3C16" w:rsidP="00616AA2">
            <w:pPr>
              <w:spacing w:before="40" w:after="120"/>
            </w:pPr>
            <w:r w:rsidRPr="00266566">
              <w:t>25 septembre 2014</w:t>
            </w:r>
          </w:p>
        </w:tc>
      </w:tr>
      <w:tr w:rsidR="002C3C16" w:rsidRPr="00266566" w14:paraId="4247B576" w14:textId="77777777" w:rsidTr="00616AA2">
        <w:tc>
          <w:tcPr>
            <w:tcW w:w="1750" w:type="dxa"/>
            <w:vMerge/>
            <w:shd w:val="clear" w:color="auto" w:fill="auto"/>
          </w:tcPr>
          <w:p w14:paraId="2882B3F4" w14:textId="77777777" w:rsidR="002C3C16" w:rsidRPr="00266566" w:rsidRDefault="002C3C16" w:rsidP="00616AA2">
            <w:pPr>
              <w:spacing w:before="40" w:after="120"/>
              <w:ind w:right="113"/>
            </w:pPr>
          </w:p>
        </w:tc>
        <w:tc>
          <w:tcPr>
            <w:tcW w:w="3919" w:type="dxa"/>
            <w:shd w:val="clear" w:color="auto" w:fill="auto"/>
          </w:tcPr>
          <w:p w14:paraId="393E6D5C" w14:textId="77777777" w:rsidR="002C3C16" w:rsidRPr="00266566" w:rsidRDefault="002C3C16" w:rsidP="00616AA2">
            <w:pPr>
              <w:spacing w:before="40" w:after="120"/>
              <w:ind w:right="113"/>
            </w:pPr>
            <w:r w:rsidRPr="00266566">
              <w:t>Vingt et unième rapport</w:t>
            </w:r>
          </w:p>
        </w:tc>
        <w:tc>
          <w:tcPr>
            <w:tcW w:w="1701" w:type="dxa"/>
            <w:shd w:val="clear" w:color="auto" w:fill="auto"/>
          </w:tcPr>
          <w:p w14:paraId="2AF63478" w14:textId="77777777" w:rsidR="002C3C16" w:rsidRPr="00266566" w:rsidRDefault="002C3C16" w:rsidP="00616AA2">
            <w:pPr>
              <w:spacing w:before="40" w:after="120"/>
            </w:pPr>
            <w:r w:rsidRPr="00266566">
              <w:t>25 septembre 2016</w:t>
            </w:r>
          </w:p>
        </w:tc>
      </w:tr>
      <w:tr w:rsidR="002C3C16" w:rsidRPr="00266566" w14:paraId="0691C4C4" w14:textId="77777777" w:rsidTr="00616AA2">
        <w:tc>
          <w:tcPr>
            <w:tcW w:w="1750" w:type="dxa"/>
            <w:vMerge/>
            <w:shd w:val="clear" w:color="auto" w:fill="auto"/>
          </w:tcPr>
          <w:p w14:paraId="54094FD9" w14:textId="77777777" w:rsidR="002C3C16" w:rsidRPr="00266566" w:rsidRDefault="002C3C16" w:rsidP="00616AA2">
            <w:pPr>
              <w:spacing w:before="40" w:after="120"/>
              <w:ind w:right="113"/>
            </w:pPr>
          </w:p>
        </w:tc>
        <w:tc>
          <w:tcPr>
            <w:tcW w:w="3919" w:type="dxa"/>
            <w:shd w:val="clear" w:color="auto" w:fill="auto"/>
          </w:tcPr>
          <w:p w14:paraId="04492BD3" w14:textId="77777777" w:rsidR="002C3C16" w:rsidRPr="00266566" w:rsidRDefault="002C3C16" w:rsidP="00616AA2">
            <w:pPr>
              <w:spacing w:before="40" w:after="120"/>
              <w:ind w:right="113"/>
            </w:pPr>
            <w:r w:rsidRPr="00266566">
              <w:t>Vingt-deuxième rapport</w:t>
            </w:r>
          </w:p>
        </w:tc>
        <w:tc>
          <w:tcPr>
            <w:tcW w:w="1701" w:type="dxa"/>
            <w:shd w:val="clear" w:color="auto" w:fill="auto"/>
          </w:tcPr>
          <w:p w14:paraId="0622F806" w14:textId="77777777" w:rsidR="002C3C16" w:rsidRPr="00266566" w:rsidRDefault="002C3C16" w:rsidP="00616AA2">
            <w:pPr>
              <w:spacing w:before="40" w:after="120"/>
            </w:pPr>
            <w:r w:rsidRPr="00266566">
              <w:t>25 septembre 2018</w:t>
            </w:r>
          </w:p>
        </w:tc>
      </w:tr>
      <w:tr w:rsidR="002C3C16" w:rsidRPr="00266566" w14:paraId="7EF777F2" w14:textId="77777777" w:rsidTr="00616AA2">
        <w:tc>
          <w:tcPr>
            <w:tcW w:w="1750" w:type="dxa"/>
            <w:vMerge/>
            <w:shd w:val="clear" w:color="auto" w:fill="auto"/>
          </w:tcPr>
          <w:p w14:paraId="21364ABA" w14:textId="77777777" w:rsidR="002C3C16" w:rsidRPr="00266566" w:rsidRDefault="002C3C16" w:rsidP="00616AA2">
            <w:pPr>
              <w:spacing w:before="40" w:after="120"/>
              <w:ind w:right="113"/>
            </w:pPr>
          </w:p>
        </w:tc>
        <w:tc>
          <w:tcPr>
            <w:tcW w:w="3919" w:type="dxa"/>
            <w:shd w:val="clear" w:color="auto" w:fill="auto"/>
          </w:tcPr>
          <w:p w14:paraId="3ADD8BE6" w14:textId="77777777" w:rsidR="002C3C16" w:rsidRPr="00266566" w:rsidRDefault="002C3C16" w:rsidP="00616AA2">
            <w:pPr>
              <w:spacing w:before="40" w:after="120"/>
              <w:ind w:right="113"/>
            </w:pPr>
            <w:r w:rsidRPr="00266566">
              <w:t>Vingt-troisième rapport</w:t>
            </w:r>
          </w:p>
        </w:tc>
        <w:tc>
          <w:tcPr>
            <w:tcW w:w="1701" w:type="dxa"/>
            <w:shd w:val="clear" w:color="auto" w:fill="auto"/>
          </w:tcPr>
          <w:p w14:paraId="604CD796" w14:textId="77777777" w:rsidR="002C3C16" w:rsidRPr="00266566" w:rsidRDefault="002C3C16" w:rsidP="00616AA2">
            <w:pPr>
              <w:spacing w:before="40" w:after="120"/>
            </w:pPr>
            <w:r w:rsidRPr="00266566">
              <w:t>25 septembre 2020</w:t>
            </w:r>
          </w:p>
        </w:tc>
      </w:tr>
      <w:tr w:rsidR="002C3C16" w:rsidRPr="00266566" w14:paraId="4BCB6F5D" w14:textId="77777777" w:rsidTr="00616AA2">
        <w:tc>
          <w:tcPr>
            <w:tcW w:w="1750" w:type="dxa"/>
            <w:vMerge w:val="restart"/>
            <w:shd w:val="clear" w:color="auto" w:fill="auto"/>
          </w:tcPr>
          <w:p w14:paraId="76C172AD" w14:textId="77777777" w:rsidR="002C3C16" w:rsidRPr="00266566" w:rsidRDefault="002C3C16" w:rsidP="00616AA2">
            <w:pPr>
              <w:spacing w:before="40" w:after="120"/>
              <w:ind w:right="113"/>
            </w:pPr>
            <w:r w:rsidRPr="00266566">
              <w:t>Soudan</w:t>
            </w:r>
          </w:p>
        </w:tc>
        <w:tc>
          <w:tcPr>
            <w:tcW w:w="3919" w:type="dxa"/>
            <w:shd w:val="clear" w:color="auto" w:fill="auto"/>
          </w:tcPr>
          <w:p w14:paraId="7659491C" w14:textId="77777777" w:rsidR="002C3C16" w:rsidRPr="00266566" w:rsidRDefault="002C3C16" w:rsidP="00616AA2">
            <w:pPr>
              <w:spacing w:before="40" w:after="120"/>
              <w:ind w:right="113"/>
            </w:pPr>
            <w:r w:rsidRPr="00266566">
              <w:t>Rapport valant dix-septième à dix-neuvième rapports</w:t>
            </w:r>
          </w:p>
        </w:tc>
        <w:tc>
          <w:tcPr>
            <w:tcW w:w="1701" w:type="dxa"/>
            <w:shd w:val="clear" w:color="auto" w:fill="auto"/>
          </w:tcPr>
          <w:p w14:paraId="5A56B786" w14:textId="77777777" w:rsidR="002C3C16" w:rsidRPr="00266566" w:rsidRDefault="002C3C16" w:rsidP="00616AA2">
            <w:pPr>
              <w:spacing w:before="40" w:after="120"/>
            </w:pPr>
            <w:r w:rsidRPr="00266566">
              <w:t>10 avril 2019</w:t>
            </w:r>
          </w:p>
        </w:tc>
      </w:tr>
      <w:tr w:rsidR="002C3C16" w:rsidRPr="00266566" w14:paraId="48FB9636" w14:textId="77777777" w:rsidTr="00616AA2">
        <w:tc>
          <w:tcPr>
            <w:tcW w:w="1750" w:type="dxa"/>
            <w:vMerge/>
            <w:shd w:val="clear" w:color="auto" w:fill="auto"/>
          </w:tcPr>
          <w:p w14:paraId="567C1AE6" w14:textId="77777777" w:rsidR="002C3C16" w:rsidRPr="00266566" w:rsidRDefault="002C3C16" w:rsidP="00616AA2">
            <w:pPr>
              <w:spacing w:before="40" w:after="120"/>
              <w:ind w:right="113"/>
            </w:pPr>
          </w:p>
        </w:tc>
        <w:tc>
          <w:tcPr>
            <w:tcW w:w="3919" w:type="dxa"/>
            <w:shd w:val="clear" w:color="auto" w:fill="auto"/>
          </w:tcPr>
          <w:p w14:paraId="7220DAC5" w14:textId="77777777" w:rsidR="002C3C16" w:rsidRPr="00266566" w:rsidRDefault="002C3C16" w:rsidP="00616AA2">
            <w:pPr>
              <w:spacing w:before="40" w:after="120"/>
              <w:ind w:right="113"/>
            </w:pPr>
            <w:r w:rsidRPr="00266566">
              <w:t>Vingtième rapport</w:t>
            </w:r>
          </w:p>
        </w:tc>
        <w:tc>
          <w:tcPr>
            <w:tcW w:w="1701" w:type="dxa"/>
            <w:shd w:val="clear" w:color="auto" w:fill="auto"/>
          </w:tcPr>
          <w:p w14:paraId="7175A303" w14:textId="77777777" w:rsidR="002C3C16" w:rsidRPr="00266566" w:rsidRDefault="002C3C16" w:rsidP="00616AA2">
            <w:pPr>
              <w:spacing w:before="40" w:after="120"/>
            </w:pPr>
            <w:r w:rsidRPr="00266566">
              <w:t>10 avril 2021</w:t>
            </w:r>
          </w:p>
        </w:tc>
      </w:tr>
      <w:tr w:rsidR="00B95A4A" w:rsidRPr="00266566" w14:paraId="011F1BFC" w14:textId="77777777" w:rsidTr="00616AA2">
        <w:tc>
          <w:tcPr>
            <w:tcW w:w="1750" w:type="dxa"/>
            <w:vMerge w:val="restart"/>
            <w:shd w:val="clear" w:color="auto" w:fill="auto"/>
          </w:tcPr>
          <w:p w14:paraId="76BE73A6" w14:textId="77777777" w:rsidR="00B95A4A" w:rsidRPr="00266566" w:rsidRDefault="00B95A4A" w:rsidP="00616AA2">
            <w:pPr>
              <w:spacing w:before="40" w:after="120"/>
              <w:ind w:right="113"/>
            </w:pPr>
            <w:r w:rsidRPr="00266566">
              <w:t>Sri Lanka</w:t>
            </w:r>
          </w:p>
        </w:tc>
        <w:tc>
          <w:tcPr>
            <w:tcW w:w="3919" w:type="dxa"/>
            <w:shd w:val="clear" w:color="auto" w:fill="auto"/>
          </w:tcPr>
          <w:p w14:paraId="0367A5F0" w14:textId="77777777" w:rsidR="00B95A4A" w:rsidRPr="00266566" w:rsidRDefault="00B95A4A" w:rsidP="00616AA2">
            <w:pPr>
              <w:spacing w:before="40" w:after="120"/>
              <w:ind w:right="113"/>
            </w:pPr>
            <w:r w:rsidRPr="00266566">
              <w:t>Rapport valant dix-huitième et dix-neuvième rapports</w:t>
            </w:r>
          </w:p>
        </w:tc>
        <w:tc>
          <w:tcPr>
            <w:tcW w:w="1701" w:type="dxa"/>
            <w:shd w:val="clear" w:color="auto" w:fill="auto"/>
          </w:tcPr>
          <w:p w14:paraId="3A559AC4" w14:textId="77777777" w:rsidR="00B95A4A" w:rsidRPr="00266566" w:rsidRDefault="00B95A4A" w:rsidP="00616AA2">
            <w:pPr>
              <w:spacing w:before="40" w:after="120"/>
            </w:pPr>
            <w:r w:rsidRPr="00266566">
              <w:t>20 mars 2019</w:t>
            </w:r>
          </w:p>
        </w:tc>
      </w:tr>
      <w:tr w:rsidR="00B95A4A" w:rsidRPr="00266566" w14:paraId="516802C5" w14:textId="77777777" w:rsidTr="00616AA2">
        <w:tc>
          <w:tcPr>
            <w:tcW w:w="1750" w:type="dxa"/>
            <w:vMerge/>
            <w:shd w:val="clear" w:color="auto" w:fill="auto"/>
          </w:tcPr>
          <w:p w14:paraId="218150AA" w14:textId="77777777" w:rsidR="00B95A4A" w:rsidRPr="00266566" w:rsidRDefault="00B95A4A" w:rsidP="00616AA2">
            <w:pPr>
              <w:spacing w:before="40" w:after="120"/>
              <w:ind w:right="113"/>
            </w:pPr>
          </w:p>
        </w:tc>
        <w:tc>
          <w:tcPr>
            <w:tcW w:w="3919" w:type="dxa"/>
            <w:shd w:val="clear" w:color="auto" w:fill="auto"/>
          </w:tcPr>
          <w:p w14:paraId="7900537C" w14:textId="77777777" w:rsidR="00B95A4A" w:rsidRPr="00266566" w:rsidRDefault="00B95A4A" w:rsidP="00616AA2">
            <w:pPr>
              <w:spacing w:before="40" w:after="120"/>
              <w:ind w:right="113"/>
            </w:pPr>
            <w:r w:rsidRPr="00266566">
              <w:t>Vingtième rapport</w:t>
            </w:r>
          </w:p>
        </w:tc>
        <w:tc>
          <w:tcPr>
            <w:tcW w:w="1701" w:type="dxa"/>
            <w:shd w:val="clear" w:color="auto" w:fill="auto"/>
          </w:tcPr>
          <w:p w14:paraId="1C8FBD90" w14:textId="77777777" w:rsidR="00B95A4A" w:rsidRPr="00266566" w:rsidRDefault="00B95A4A" w:rsidP="00616AA2">
            <w:pPr>
              <w:spacing w:before="40" w:after="120"/>
            </w:pPr>
            <w:r w:rsidRPr="00266566">
              <w:t>20 mars 2021</w:t>
            </w:r>
          </w:p>
        </w:tc>
      </w:tr>
      <w:tr w:rsidR="00B95A4A" w:rsidRPr="00266566" w14:paraId="0D1B122D" w14:textId="77777777" w:rsidTr="00616AA2">
        <w:tc>
          <w:tcPr>
            <w:tcW w:w="1750" w:type="dxa"/>
            <w:vMerge w:val="restart"/>
            <w:shd w:val="clear" w:color="auto" w:fill="auto"/>
          </w:tcPr>
          <w:p w14:paraId="1E3F2805" w14:textId="77777777" w:rsidR="00B95A4A" w:rsidRPr="00266566" w:rsidRDefault="00B95A4A" w:rsidP="00616AA2">
            <w:pPr>
              <w:spacing w:before="40" w:after="120"/>
              <w:ind w:right="113"/>
            </w:pPr>
            <w:r w:rsidRPr="00266566">
              <w:t>Tchad</w:t>
            </w:r>
          </w:p>
        </w:tc>
        <w:tc>
          <w:tcPr>
            <w:tcW w:w="3919" w:type="dxa"/>
            <w:shd w:val="clear" w:color="auto" w:fill="auto"/>
          </w:tcPr>
          <w:p w14:paraId="77EF033B" w14:textId="77777777" w:rsidR="00B95A4A" w:rsidRPr="00266566" w:rsidRDefault="00B95A4A" w:rsidP="00616AA2">
            <w:pPr>
              <w:spacing w:before="40" w:after="120"/>
              <w:ind w:right="113"/>
            </w:pPr>
            <w:r w:rsidRPr="00266566">
              <w:t>Rapport valant dix-neuvième et vingtième rapports</w:t>
            </w:r>
          </w:p>
        </w:tc>
        <w:tc>
          <w:tcPr>
            <w:tcW w:w="1701" w:type="dxa"/>
            <w:shd w:val="clear" w:color="auto" w:fill="auto"/>
          </w:tcPr>
          <w:p w14:paraId="275BF036" w14:textId="77777777" w:rsidR="00B95A4A" w:rsidRPr="00266566" w:rsidRDefault="00B95A4A" w:rsidP="00616AA2">
            <w:pPr>
              <w:spacing w:before="40" w:after="120"/>
            </w:pPr>
            <w:r w:rsidRPr="00266566">
              <w:t>16 septembre 2016</w:t>
            </w:r>
          </w:p>
        </w:tc>
      </w:tr>
      <w:tr w:rsidR="00B95A4A" w:rsidRPr="00266566" w14:paraId="56E512F1" w14:textId="77777777" w:rsidTr="00616AA2">
        <w:tc>
          <w:tcPr>
            <w:tcW w:w="1750" w:type="dxa"/>
            <w:vMerge/>
            <w:shd w:val="clear" w:color="auto" w:fill="auto"/>
          </w:tcPr>
          <w:p w14:paraId="6294F18E" w14:textId="77777777" w:rsidR="00B95A4A" w:rsidRPr="00266566" w:rsidRDefault="00B95A4A" w:rsidP="00616AA2">
            <w:pPr>
              <w:spacing w:before="40" w:after="120"/>
              <w:ind w:right="113"/>
            </w:pPr>
          </w:p>
        </w:tc>
        <w:tc>
          <w:tcPr>
            <w:tcW w:w="3919" w:type="dxa"/>
            <w:shd w:val="clear" w:color="auto" w:fill="auto"/>
          </w:tcPr>
          <w:p w14:paraId="0703D10C" w14:textId="77777777" w:rsidR="00B95A4A" w:rsidRPr="00266566" w:rsidRDefault="00B95A4A" w:rsidP="00616AA2">
            <w:pPr>
              <w:spacing w:before="40" w:after="120"/>
              <w:ind w:right="113"/>
            </w:pPr>
            <w:r w:rsidRPr="00266566">
              <w:t>Vingt et unième rapport</w:t>
            </w:r>
          </w:p>
        </w:tc>
        <w:tc>
          <w:tcPr>
            <w:tcW w:w="1701" w:type="dxa"/>
            <w:shd w:val="clear" w:color="auto" w:fill="auto"/>
          </w:tcPr>
          <w:p w14:paraId="38776186" w14:textId="77777777" w:rsidR="00B95A4A" w:rsidRPr="00266566" w:rsidRDefault="00B95A4A" w:rsidP="00616AA2">
            <w:pPr>
              <w:spacing w:before="40" w:after="120"/>
            </w:pPr>
            <w:r w:rsidRPr="00266566">
              <w:t>16 septembre 2018</w:t>
            </w:r>
          </w:p>
        </w:tc>
      </w:tr>
      <w:tr w:rsidR="00B95A4A" w:rsidRPr="00266566" w14:paraId="72FB683F" w14:textId="77777777" w:rsidTr="00616AA2">
        <w:tc>
          <w:tcPr>
            <w:tcW w:w="1750" w:type="dxa"/>
            <w:vMerge/>
            <w:shd w:val="clear" w:color="auto" w:fill="auto"/>
          </w:tcPr>
          <w:p w14:paraId="2D148969" w14:textId="77777777" w:rsidR="00B95A4A" w:rsidRPr="00266566" w:rsidRDefault="00B95A4A" w:rsidP="00616AA2">
            <w:pPr>
              <w:spacing w:before="40" w:after="120"/>
              <w:ind w:right="113"/>
            </w:pPr>
          </w:p>
        </w:tc>
        <w:tc>
          <w:tcPr>
            <w:tcW w:w="3919" w:type="dxa"/>
            <w:shd w:val="clear" w:color="auto" w:fill="auto"/>
          </w:tcPr>
          <w:p w14:paraId="07E83D2A" w14:textId="77777777" w:rsidR="00B95A4A" w:rsidRPr="00266566" w:rsidRDefault="00B95A4A" w:rsidP="00616AA2">
            <w:pPr>
              <w:spacing w:before="40" w:after="120"/>
              <w:ind w:right="113"/>
            </w:pPr>
            <w:r w:rsidRPr="00266566">
              <w:t>Vingt-deuxième rapport</w:t>
            </w:r>
          </w:p>
        </w:tc>
        <w:tc>
          <w:tcPr>
            <w:tcW w:w="1701" w:type="dxa"/>
            <w:shd w:val="clear" w:color="auto" w:fill="auto"/>
          </w:tcPr>
          <w:p w14:paraId="737F3AB0" w14:textId="77777777" w:rsidR="00B95A4A" w:rsidRPr="00266566" w:rsidRDefault="00B95A4A" w:rsidP="00616AA2">
            <w:pPr>
              <w:spacing w:before="40" w:after="120"/>
            </w:pPr>
            <w:r w:rsidRPr="00266566">
              <w:t>16 septembre 2020</w:t>
            </w:r>
          </w:p>
        </w:tc>
      </w:tr>
      <w:tr w:rsidR="00616AA2" w:rsidRPr="00266566" w14:paraId="67ACA779" w14:textId="77777777" w:rsidTr="00616AA2">
        <w:tc>
          <w:tcPr>
            <w:tcW w:w="1750" w:type="dxa"/>
            <w:vMerge w:val="restart"/>
            <w:shd w:val="clear" w:color="auto" w:fill="auto"/>
          </w:tcPr>
          <w:p w14:paraId="31DB31E6" w14:textId="77777777" w:rsidR="00616AA2" w:rsidRPr="00266566" w:rsidRDefault="00616AA2" w:rsidP="00616AA2">
            <w:pPr>
              <w:spacing w:before="40" w:after="120"/>
              <w:ind w:right="113"/>
            </w:pPr>
            <w:r w:rsidRPr="00266566">
              <w:t>Timor-Leste</w:t>
            </w:r>
          </w:p>
        </w:tc>
        <w:tc>
          <w:tcPr>
            <w:tcW w:w="3919" w:type="dxa"/>
            <w:shd w:val="clear" w:color="auto" w:fill="auto"/>
          </w:tcPr>
          <w:p w14:paraId="41160585" w14:textId="77777777" w:rsidR="00616AA2" w:rsidRPr="00266566" w:rsidRDefault="00616AA2" w:rsidP="00616AA2">
            <w:pPr>
              <w:spacing w:before="40" w:after="120"/>
              <w:ind w:right="113"/>
            </w:pPr>
            <w:r w:rsidRPr="00266566">
              <w:t>Rapport initial</w:t>
            </w:r>
          </w:p>
        </w:tc>
        <w:tc>
          <w:tcPr>
            <w:tcW w:w="1701" w:type="dxa"/>
            <w:shd w:val="clear" w:color="auto" w:fill="auto"/>
          </w:tcPr>
          <w:p w14:paraId="04DE854E" w14:textId="77777777" w:rsidR="00616AA2" w:rsidRPr="00266566" w:rsidRDefault="00616AA2" w:rsidP="00616AA2">
            <w:pPr>
              <w:spacing w:before="40" w:after="120"/>
            </w:pPr>
            <w:r w:rsidRPr="00266566">
              <w:t>16 avril 2004</w:t>
            </w:r>
          </w:p>
        </w:tc>
      </w:tr>
      <w:tr w:rsidR="00616AA2" w:rsidRPr="00266566" w14:paraId="273DDCD5" w14:textId="77777777" w:rsidTr="00616AA2">
        <w:tc>
          <w:tcPr>
            <w:tcW w:w="1750" w:type="dxa"/>
            <w:vMerge/>
            <w:shd w:val="clear" w:color="auto" w:fill="auto"/>
          </w:tcPr>
          <w:p w14:paraId="65A1B841" w14:textId="77777777" w:rsidR="00616AA2" w:rsidRPr="00266566" w:rsidRDefault="00616AA2" w:rsidP="00616AA2">
            <w:pPr>
              <w:spacing w:before="40" w:after="120"/>
              <w:ind w:right="113"/>
            </w:pPr>
          </w:p>
        </w:tc>
        <w:tc>
          <w:tcPr>
            <w:tcW w:w="3919" w:type="dxa"/>
            <w:shd w:val="clear" w:color="auto" w:fill="auto"/>
          </w:tcPr>
          <w:p w14:paraId="082673A7" w14:textId="77777777" w:rsidR="00616AA2" w:rsidRPr="00266566" w:rsidRDefault="00616AA2" w:rsidP="00616AA2">
            <w:pPr>
              <w:spacing w:before="40" w:after="120"/>
              <w:ind w:right="113"/>
            </w:pPr>
            <w:r w:rsidRPr="00266566">
              <w:t>Deuxième rapport</w:t>
            </w:r>
          </w:p>
        </w:tc>
        <w:tc>
          <w:tcPr>
            <w:tcW w:w="1701" w:type="dxa"/>
            <w:shd w:val="clear" w:color="auto" w:fill="auto"/>
          </w:tcPr>
          <w:p w14:paraId="462F7F92" w14:textId="77777777" w:rsidR="00616AA2" w:rsidRPr="00266566" w:rsidRDefault="00616AA2" w:rsidP="00616AA2">
            <w:pPr>
              <w:spacing w:before="40" w:after="120"/>
            </w:pPr>
            <w:r w:rsidRPr="00266566">
              <w:t>16 avril 2006</w:t>
            </w:r>
          </w:p>
        </w:tc>
      </w:tr>
      <w:tr w:rsidR="00616AA2" w:rsidRPr="00266566" w14:paraId="75F03338" w14:textId="77777777" w:rsidTr="00616AA2">
        <w:tc>
          <w:tcPr>
            <w:tcW w:w="1750" w:type="dxa"/>
            <w:vMerge/>
            <w:shd w:val="clear" w:color="auto" w:fill="auto"/>
          </w:tcPr>
          <w:p w14:paraId="0B4D9439" w14:textId="77777777" w:rsidR="00616AA2" w:rsidRPr="00266566" w:rsidRDefault="00616AA2" w:rsidP="00616AA2">
            <w:pPr>
              <w:spacing w:before="40" w:after="120"/>
              <w:ind w:right="113"/>
            </w:pPr>
          </w:p>
        </w:tc>
        <w:tc>
          <w:tcPr>
            <w:tcW w:w="3919" w:type="dxa"/>
            <w:shd w:val="clear" w:color="auto" w:fill="auto"/>
          </w:tcPr>
          <w:p w14:paraId="3A3C1511" w14:textId="77777777" w:rsidR="00616AA2" w:rsidRPr="00266566" w:rsidRDefault="00616AA2" w:rsidP="00616AA2">
            <w:pPr>
              <w:spacing w:before="40" w:after="120"/>
              <w:ind w:right="113"/>
            </w:pPr>
            <w:r w:rsidRPr="00266566">
              <w:t>Troisième rapport</w:t>
            </w:r>
          </w:p>
        </w:tc>
        <w:tc>
          <w:tcPr>
            <w:tcW w:w="1701" w:type="dxa"/>
            <w:shd w:val="clear" w:color="auto" w:fill="auto"/>
          </w:tcPr>
          <w:p w14:paraId="2E00F628" w14:textId="77777777" w:rsidR="00616AA2" w:rsidRPr="00266566" w:rsidRDefault="00616AA2" w:rsidP="00616AA2">
            <w:pPr>
              <w:spacing w:before="40" w:after="120"/>
            </w:pPr>
            <w:r w:rsidRPr="00266566">
              <w:t>16 avril 2008</w:t>
            </w:r>
          </w:p>
        </w:tc>
      </w:tr>
      <w:tr w:rsidR="00616AA2" w:rsidRPr="00266566" w14:paraId="5C4D95C2" w14:textId="77777777" w:rsidTr="00616AA2">
        <w:tc>
          <w:tcPr>
            <w:tcW w:w="1750" w:type="dxa"/>
            <w:vMerge/>
            <w:shd w:val="clear" w:color="auto" w:fill="auto"/>
          </w:tcPr>
          <w:p w14:paraId="1AE9F19E" w14:textId="77777777" w:rsidR="00616AA2" w:rsidRPr="00266566" w:rsidRDefault="00616AA2" w:rsidP="00616AA2">
            <w:pPr>
              <w:spacing w:before="40" w:after="120"/>
              <w:ind w:right="113"/>
            </w:pPr>
          </w:p>
        </w:tc>
        <w:tc>
          <w:tcPr>
            <w:tcW w:w="3919" w:type="dxa"/>
            <w:shd w:val="clear" w:color="auto" w:fill="auto"/>
          </w:tcPr>
          <w:p w14:paraId="1BE7010F" w14:textId="77777777" w:rsidR="00616AA2" w:rsidRPr="00266566" w:rsidRDefault="00616AA2" w:rsidP="00616AA2">
            <w:pPr>
              <w:spacing w:before="40" w:after="120"/>
              <w:ind w:right="113"/>
            </w:pPr>
            <w:r w:rsidRPr="00266566">
              <w:t>Quatrième rapport</w:t>
            </w:r>
          </w:p>
        </w:tc>
        <w:tc>
          <w:tcPr>
            <w:tcW w:w="1701" w:type="dxa"/>
            <w:shd w:val="clear" w:color="auto" w:fill="auto"/>
          </w:tcPr>
          <w:p w14:paraId="08205AF1" w14:textId="77777777" w:rsidR="00616AA2" w:rsidRPr="00266566" w:rsidRDefault="00616AA2" w:rsidP="00616AA2">
            <w:pPr>
              <w:spacing w:before="40" w:after="120"/>
            </w:pPr>
            <w:r w:rsidRPr="00266566">
              <w:t>16 avril 2010</w:t>
            </w:r>
          </w:p>
        </w:tc>
      </w:tr>
      <w:tr w:rsidR="00616AA2" w:rsidRPr="00266566" w14:paraId="30C66AAA" w14:textId="77777777" w:rsidTr="00616AA2">
        <w:tc>
          <w:tcPr>
            <w:tcW w:w="1750" w:type="dxa"/>
            <w:vMerge/>
            <w:shd w:val="clear" w:color="auto" w:fill="auto"/>
          </w:tcPr>
          <w:p w14:paraId="277714E3" w14:textId="77777777" w:rsidR="00616AA2" w:rsidRPr="00266566" w:rsidRDefault="00616AA2" w:rsidP="00616AA2">
            <w:pPr>
              <w:spacing w:before="40" w:after="120"/>
              <w:ind w:right="113"/>
            </w:pPr>
          </w:p>
        </w:tc>
        <w:tc>
          <w:tcPr>
            <w:tcW w:w="3919" w:type="dxa"/>
            <w:shd w:val="clear" w:color="auto" w:fill="auto"/>
          </w:tcPr>
          <w:p w14:paraId="1E69010A" w14:textId="77777777" w:rsidR="00616AA2" w:rsidRPr="00266566" w:rsidRDefault="00616AA2" w:rsidP="00616AA2">
            <w:pPr>
              <w:spacing w:before="40" w:after="120"/>
              <w:ind w:right="113"/>
            </w:pPr>
            <w:r w:rsidRPr="00266566">
              <w:t>Cinquième rapport</w:t>
            </w:r>
          </w:p>
        </w:tc>
        <w:tc>
          <w:tcPr>
            <w:tcW w:w="1701" w:type="dxa"/>
            <w:shd w:val="clear" w:color="auto" w:fill="auto"/>
          </w:tcPr>
          <w:p w14:paraId="3D59956E" w14:textId="77777777" w:rsidR="00616AA2" w:rsidRPr="00266566" w:rsidRDefault="00616AA2" w:rsidP="00616AA2">
            <w:pPr>
              <w:spacing w:before="40" w:after="120"/>
            </w:pPr>
            <w:r w:rsidRPr="00266566">
              <w:t>16 avril 2012</w:t>
            </w:r>
          </w:p>
        </w:tc>
      </w:tr>
      <w:tr w:rsidR="00616AA2" w:rsidRPr="00266566" w14:paraId="127F7D4A" w14:textId="77777777" w:rsidTr="00616AA2">
        <w:tc>
          <w:tcPr>
            <w:tcW w:w="1750" w:type="dxa"/>
            <w:vMerge/>
            <w:shd w:val="clear" w:color="auto" w:fill="auto"/>
          </w:tcPr>
          <w:p w14:paraId="46F6BD18" w14:textId="77777777" w:rsidR="00616AA2" w:rsidRPr="00266566" w:rsidRDefault="00616AA2" w:rsidP="00616AA2">
            <w:pPr>
              <w:spacing w:before="40" w:after="120"/>
              <w:ind w:right="113"/>
            </w:pPr>
          </w:p>
        </w:tc>
        <w:tc>
          <w:tcPr>
            <w:tcW w:w="3919" w:type="dxa"/>
            <w:shd w:val="clear" w:color="auto" w:fill="auto"/>
          </w:tcPr>
          <w:p w14:paraId="02C12A8C" w14:textId="77777777" w:rsidR="00616AA2" w:rsidRPr="00266566" w:rsidRDefault="00616AA2" w:rsidP="00616AA2">
            <w:pPr>
              <w:spacing w:before="40" w:after="120"/>
              <w:ind w:right="113"/>
            </w:pPr>
            <w:r w:rsidRPr="00266566">
              <w:t>Sixième rapport</w:t>
            </w:r>
          </w:p>
        </w:tc>
        <w:tc>
          <w:tcPr>
            <w:tcW w:w="1701" w:type="dxa"/>
            <w:shd w:val="clear" w:color="auto" w:fill="auto"/>
          </w:tcPr>
          <w:p w14:paraId="4789F4C1" w14:textId="77777777" w:rsidR="00616AA2" w:rsidRPr="00266566" w:rsidRDefault="00616AA2" w:rsidP="00616AA2">
            <w:pPr>
              <w:spacing w:before="40" w:after="120"/>
            </w:pPr>
            <w:r w:rsidRPr="00266566">
              <w:t>16 avril 2014</w:t>
            </w:r>
          </w:p>
        </w:tc>
      </w:tr>
      <w:tr w:rsidR="00616AA2" w:rsidRPr="00266566" w14:paraId="3918365A" w14:textId="77777777" w:rsidTr="00616AA2">
        <w:tc>
          <w:tcPr>
            <w:tcW w:w="1750" w:type="dxa"/>
            <w:vMerge/>
            <w:shd w:val="clear" w:color="auto" w:fill="auto"/>
          </w:tcPr>
          <w:p w14:paraId="3FF63CF3" w14:textId="77777777" w:rsidR="00616AA2" w:rsidRPr="00266566" w:rsidRDefault="00616AA2" w:rsidP="00616AA2">
            <w:pPr>
              <w:spacing w:before="40" w:after="120"/>
              <w:ind w:right="113"/>
            </w:pPr>
          </w:p>
        </w:tc>
        <w:tc>
          <w:tcPr>
            <w:tcW w:w="3919" w:type="dxa"/>
            <w:shd w:val="clear" w:color="auto" w:fill="auto"/>
          </w:tcPr>
          <w:p w14:paraId="648D118A" w14:textId="77777777" w:rsidR="00616AA2" w:rsidRPr="00266566" w:rsidRDefault="00616AA2" w:rsidP="00616AA2">
            <w:pPr>
              <w:spacing w:before="40" w:after="120"/>
              <w:ind w:right="113"/>
            </w:pPr>
            <w:r w:rsidRPr="00266566">
              <w:t>Septième rapport</w:t>
            </w:r>
          </w:p>
        </w:tc>
        <w:tc>
          <w:tcPr>
            <w:tcW w:w="1701" w:type="dxa"/>
            <w:shd w:val="clear" w:color="auto" w:fill="auto"/>
          </w:tcPr>
          <w:p w14:paraId="12E6BE1E" w14:textId="77777777" w:rsidR="00616AA2" w:rsidRPr="00266566" w:rsidRDefault="00616AA2" w:rsidP="00616AA2">
            <w:pPr>
              <w:spacing w:before="40" w:after="120"/>
            </w:pPr>
            <w:r w:rsidRPr="00266566">
              <w:t>16 avril 2016</w:t>
            </w:r>
          </w:p>
        </w:tc>
      </w:tr>
      <w:tr w:rsidR="00616AA2" w:rsidRPr="00266566" w14:paraId="04D7FDDB" w14:textId="77777777" w:rsidTr="00616AA2">
        <w:tc>
          <w:tcPr>
            <w:tcW w:w="1750" w:type="dxa"/>
            <w:vMerge/>
            <w:shd w:val="clear" w:color="auto" w:fill="auto"/>
          </w:tcPr>
          <w:p w14:paraId="70E9F009" w14:textId="77777777" w:rsidR="00616AA2" w:rsidRPr="00266566" w:rsidRDefault="00616AA2" w:rsidP="00616AA2">
            <w:pPr>
              <w:spacing w:before="40" w:after="120"/>
              <w:ind w:right="113"/>
            </w:pPr>
          </w:p>
        </w:tc>
        <w:tc>
          <w:tcPr>
            <w:tcW w:w="3919" w:type="dxa"/>
            <w:shd w:val="clear" w:color="auto" w:fill="auto"/>
          </w:tcPr>
          <w:p w14:paraId="59AA8533" w14:textId="77777777" w:rsidR="00616AA2" w:rsidRPr="00266566" w:rsidRDefault="00616AA2" w:rsidP="00616AA2">
            <w:pPr>
              <w:spacing w:before="40" w:after="120"/>
              <w:ind w:right="113"/>
            </w:pPr>
            <w:r w:rsidRPr="00266566">
              <w:t>Huitième rapport</w:t>
            </w:r>
          </w:p>
        </w:tc>
        <w:tc>
          <w:tcPr>
            <w:tcW w:w="1701" w:type="dxa"/>
            <w:shd w:val="clear" w:color="auto" w:fill="auto"/>
          </w:tcPr>
          <w:p w14:paraId="7DC4E026" w14:textId="77777777" w:rsidR="00616AA2" w:rsidRPr="00266566" w:rsidRDefault="00616AA2" w:rsidP="00616AA2">
            <w:pPr>
              <w:spacing w:before="40" w:after="120"/>
            </w:pPr>
            <w:r w:rsidRPr="00266566">
              <w:t>16 avril 2018</w:t>
            </w:r>
          </w:p>
        </w:tc>
      </w:tr>
      <w:tr w:rsidR="00616AA2" w:rsidRPr="00266566" w14:paraId="04D5E239" w14:textId="77777777" w:rsidTr="00616AA2">
        <w:tc>
          <w:tcPr>
            <w:tcW w:w="1750" w:type="dxa"/>
            <w:vMerge/>
            <w:shd w:val="clear" w:color="auto" w:fill="auto"/>
          </w:tcPr>
          <w:p w14:paraId="6D326B56" w14:textId="77777777" w:rsidR="00616AA2" w:rsidRPr="00266566" w:rsidRDefault="00616AA2" w:rsidP="00616AA2">
            <w:pPr>
              <w:spacing w:before="40" w:after="120"/>
              <w:ind w:right="113"/>
            </w:pPr>
          </w:p>
        </w:tc>
        <w:tc>
          <w:tcPr>
            <w:tcW w:w="3919" w:type="dxa"/>
            <w:shd w:val="clear" w:color="auto" w:fill="auto"/>
          </w:tcPr>
          <w:p w14:paraId="424CA599" w14:textId="77777777" w:rsidR="00616AA2" w:rsidRPr="00266566" w:rsidRDefault="00616AA2" w:rsidP="00616AA2">
            <w:pPr>
              <w:spacing w:before="40" w:after="120"/>
              <w:ind w:right="113"/>
            </w:pPr>
            <w:r w:rsidRPr="00266566">
              <w:t xml:space="preserve">Neuvième rapport </w:t>
            </w:r>
          </w:p>
        </w:tc>
        <w:tc>
          <w:tcPr>
            <w:tcW w:w="1701" w:type="dxa"/>
            <w:shd w:val="clear" w:color="auto" w:fill="auto"/>
          </w:tcPr>
          <w:p w14:paraId="1179B308" w14:textId="77777777" w:rsidR="00616AA2" w:rsidRPr="00266566" w:rsidRDefault="00616AA2" w:rsidP="00616AA2">
            <w:pPr>
              <w:spacing w:before="40" w:after="120"/>
            </w:pPr>
            <w:r w:rsidRPr="00266566">
              <w:t>16 avril 2020</w:t>
            </w:r>
          </w:p>
        </w:tc>
      </w:tr>
      <w:tr w:rsidR="00B95A4A" w:rsidRPr="00266566" w14:paraId="57202FB9" w14:textId="77777777" w:rsidTr="00616AA2">
        <w:tc>
          <w:tcPr>
            <w:tcW w:w="1750" w:type="dxa"/>
            <w:vMerge w:val="restart"/>
            <w:shd w:val="clear" w:color="auto" w:fill="auto"/>
          </w:tcPr>
          <w:p w14:paraId="1C544D8C" w14:textId="77777777" w:rsidR="00B95A4A" w:rsidRPr="00266566" w:rsidRDefault="00B95A4A" w:rsidP="00616AA2">
            <w:pPr>
              <w:spacing w:before="40" w:after="120"/>
              <w:ind w:right="113"/>
            </w:pPr>
            <w:r w:rsidRPr="00266566">
              <w:t>Tonga</w:t>
            </w:r>
          </w:p>
        </w:tc>
        <w:tc>
          <w:tcPr>
            <w:tcW w:w="3919" w:type="dxa"/>
            <w:shd w:val="clear" w:color="auto" w:fill="auto"/>
          </w:tcPr>
          <w:p w14:paraId="692FA71C" w14:textId="77777777" w:rsidR="00B95A4A" w:rsidRPr="00266566" w:rsidRDefault="00B95A4A" w:rsidP="00616AA2">
            <w:pPr>
              <w:spacing w:before="40" w:after="120"/>
              <w:ind w:right="113"/>
            </w:pPr>
            <w:r w:rsidRPr="00266566">
              <w:t>Quinzième rapport</w:t>
            </w:r>
          </w:p>
        </w:tc>
        <w:tc>
          <w:tcPr>
            <w:tcW w:w="1701" w:type="dxa"/>
            <w:shd w:val="clear" w:color="auto" w:fill="auto"/>
          </w:tcPr>
          <w:p w14:paraId="642AC04D" w14:textId="77777777" w:rsidR="00B95A4A" w:rsidRPr="00266566" w:rsidRDefault="00B95A4A" w:rsidP="00616AA2">
            <w:pPr>
              <w:spacing w:before="40" w:after="120"/>
            </w:pPr>
            <w:r w:rsidRPr="00266566">
              <w:t>17 mars 2001</w:t>
            </w:r>
          </w:p>
        </w:tc>
      </w:tr>
      <w:tr w:rsidR="00B95A4A" w:rsidRPr="00266566" w14:paraId="2FDFFF2F" w14:textId="77777777" w:rsidTr="00616AA2">
        <w:tc>
          <w:tcPr>
            <w:tcW w:w="1750" w:type="dxa"/>
            <w:vMerge/>
            <w:shd w:val="clear" w:color="auto" w:fill="auto"/>
          </w:tcPr>
          <w:p w14:paraId="08D3BFAD" w14:textId="77777777" w:rsidR="00B95A4A" w:rsidRPr="00266566" w:rsidRDefault="00B95A4A" w:rsidP="00616AA2">
            <w:pPr>
              <w:spacing w:before="40" w:after="120"/>
              <w:ind w:right="113"/>
            </w:pPr>
          </w:p>
        </w:tc>
        <w:tc>
          <w:tcPr>
            <w:tcW w:w="3919" w:type="dxa"/>
            <w:shd w:val="clear" w:color="auto" w:fill="auto"/>
          </w:tcPr>
          <w:p w14:paraId="3E6CFFCD" w14:textId="77777777" w:rsidR="00B95A4A" w:rsidRPr="00266566" w:rsidRDefault="00B95A4A" w:rsidP="00616AA2">
            <w:pPr>
              <w:spacing w:before="40" w:after="120"/>
              <w:ind w:right="113"/>
            </w:pPr>
            <w:r w:rsidRPr="00266566">
              <w:t>Seizième rapport</w:t>
            </w:r>
          </w:p>
        </w:tc>
        <w:tc>
          <w:tcPr>
            <w:tcW w:w="1701" w:type="dxa"/>
            <w:shd w:val="clear" w:color="auto" w:fill="auto"/>
          </w:tcPr>
          <w:p w14:paraId="769E3EE6" w14:textId="77777777" w:rsidR="00B95A4A" w:rsidRPr="00266566" w:rsidRDefault="00B95A4A" w:rsidP="00616AA2">
            <w:pPr>
              <w:spacing w:before="40" w:after="120"/>
            </w:pPr>
            <w:r w:rsidRPr="00266566">
              <w:t>17 mars 2003</w:t>
            </w:r>
          </w:p>
        </w:tc>
      </w:tr>
      <w:tr w:rsidR="00B95A4A" w:rsidRPr="00266566" w14:paraId="23142480" w14:textId="77777777" w:rsidTr="00616AA2">
        <w:tc>
          <w:tcPr>
            <w:tcW w:w="1750" w:type="dxa"/>
            <w:vMerge/>
            <w:shd w:val="clear" w:color="auto" w:fill="auto"/>
          </w:tcPr>
          <w:p w14:paraId="3F4D6AD7" w14:textId="77777777" w:rsidR="00B95A4A" w:rsidRPr="00266566" w:rsidRDefault="00B95A4A" w:rsidP="00616AA2">
            <w:pPr>
              <w:spacing w:before="40" w:after="120"/>
              <w:ind w:right="113"/>
            </w:pPr>
          </w:p>
        </w:tc>
        <w:tc>
          <w:tcPr>
            <w:tcW w:w="3919" w:type="dxa"/>
            <w:shd w:val="clear" w:color="auto" w:fill="auto"/>
          </w:tcPr>
          <w:p w14:paraId="18089FDC" w14:textId="77777777" w:rsidR="00B95A4A" w:rsidRPr="00266566" w:rsidRDefault="00B95A4A" w:rsidP="00616AA2">
            <w:pPr>
              <w:spacing w:before="40" w:after="120"/>
              <w:ind w:right="113"/>
            </w:pPr>
            <w:r w:rsidRPr="00266566">
              <w:t>Dix-septième rapport</w:t>
            </w:r>
          </w:p>
        </w:tc>
        <w:tc>
          <w:tcPr>
            <w:tcW w:w="1701" w:type="dxa"/>
            <w:shd w:val="clear" w:color="auto" w:fill="auto"/>
          </w:tcPr>
          <w:p w14:paraId="1DE98807" w14:textId="77777777" w:rsidR="00B95A4A" w:rsidRPr="00266566" w:rsidRDefault="00B95A4A" w:rsidP="00616AA2">
            <w:pPr>
              <w:spacing w:before="40" w:after="120"/>
            </w:pPr>
            <w:r w:rsidRPr="00266566">
              <w:t>17 mars 2005</w:t>
            </w:r>
          </w:p>
        </w:tc>
      </w:tr>
      <w:tr w:rsidR="00B95A4A" w:rsidRPr="00266566" w14:paraId="237B7384" w14:textId="77777777" w:rsidTr="00616AA2">
        <w:tc>
          <w:tcPr>
            <w:tcW w:w="1750" w:type="dxa"/>
            <w:vMerge/>
            <w:shd w:val="clear" w:color="auto" w:fill="auto"/>
          </w:tcPr>
          <w:p w14:paraId="56C8FF91" w14:textId="77777777" w:rsidR="00B95A4A" w:rsidRPr="00266566" w:rsidRDefault="00B95A4A" w:rsidP="00616AA2">
            <w:pPr>
              <w:spacing w:before="40" w:after="120"/>
              <w:ind w:right="113"/>
            </w:pPr>
          </w:p>
        </w:tc>
        <w:tc>
          <w:tcPr>
            <w:tcW w:w="3919" w:type="dxa"/>
            <w:shd w:val="clear" w:color="auto" w:fill="auto"/>
          </w:tcPr>
          <w:p w14:paraId="780138EF" w14:textId="77777777" w:rsidR="00B95A4A" w:rsidRPr="00266566" w:rsidRDefault="00B95A4A" w:rsidP="00616AA2">
            <w:pPr>
              <w:spacing w:before="40" w:after="120"/>
              <w:ind w:right="113"/>
            </w:pPr>
            <w:r w:rsidRPr="00266566">
              <w:t>Dix-huitième rapport</w:t>
            </w:r>
          </w:p>
        </w:tc>
        <w:tc>
          <w:tcPr>
            <w:tcW w:w="1701" w:type="dxa"/>
            <w:shd w:val="clear" w:color="auto" w:fill="auto"/>
          </w:tcPr>
          <w:p w14:paraId="61F2322B" w14:textId="77777777" w:rsidR="00B95A4A" w:rsidRPr="00266566" w:rsidRDefault="00B95A4A" w:rsidP="00616AA2">
            <w:pPr>
              <w:spacing w:before="40" w:after="120"/>
            </w:pPr>
            <w:r w:rsidRPr="00266566">
              <w:t>17 mars 2007</w:t>
            </w:r>
          </w:p>
        </w:tc>
      </w:tr>
      <w:tr w:rsidR="00B95A4A" w:rsidRPr="00266566" w14:paraId="11CBCE71" w14:textId="77777777" w:rsidTr="00616AA2">
        <w:tc>
          <w:tcPr>
            <w:tcW w:w="1750" w:type="dxa"/>
            <w:vMerge/>
            <w:shd w:val="clear" w:color="auto" w:fill="auto"/>
          </w:tcPr>
          <w:p w14:paraId="520B44E7" w14:textId="77777777" w:rsidR="00B95A4A" w:rsidRPr="00266566" w:rsidRDefault="00B95A4A" w:rsidP="00616AA2">
            <w:pPr>
              <w:spacing w:before="40" w:after="120"/>
              <w:ind w:right="113"/>
            </w:pPr>
          </w:p>
        </w:tc>
        <w:tc>
          <w:tcPr>
            <w:tcW w:w="3919" w:type="dxa"/>
            <w:shd w:val="clear" w:color="auto" w:fill="auto"/>
          </w:tcPr>
          <w:p w14:paraId="155F235E" w14:textId="77777777" w:rsidR="00B95A4A" w:rsidRPr="00266566" w:rsidRDefault="00B95A4A" w:rsidP="00616AA2">
            <w:pPr>
              <w:spacing w:before="40" w:after="120"/>
              <w:ind w:right="113"/>
            </w:pPr>
            <w:r w:rsidRPr="00266566">
              <w:t>Dix-neuvième rapport</w:t>
            </w:r>
          </w:p>
        </w:tc>
        <w:tc>
          <w:tcPr>
            <w:tcW w:w="1701" w:type="dxa"/>
            <w:shd w:val="clear" w:color="auto" w:fill="auto"/>
          </w:tcPr>
          <w:p w14:paraId="7DDC91A1" w14:textId="77777777" w:rsidR="00B95A4A" w:rsidRPr="00266566" w:rsidRDefault="00B95A4A" w:rsidP="00616AA2">
            <w:pPr>
              <w:spacing w:before="40" w:after="120"/>
            </w:pPr>
            <w:r w:rsidRPr="00266566">
              <w:t>17 mars 2009</w:t>
            </w:r>
          </w:p>
        </w:tc>
      </w:tr>
      <w:tr w:rsidR="00B95A4A" w:rsidRPr="00266566" w14:paraId="13AE2D19" w14:textId="77777777" w:rsidTr="00616AA2">
        <w:tc>
          <w:tcPr>
            <w:tcW w:w="1750" w:type="dxa"/>
            <w:vMerge/>
            <w:shd w:val="clear" w:color="auto" w:fill="auto"/>
          </w:tcPr>
          <w:p w14:paraId="52BB8FC1" w14:textId="77777777" w:rsidR="00B95A4A" w:rsidRPr="00266566" w:rsidRDefault="00B95A4A" w:rsidP="00616AA2">
            <w:pPr>
              <w:spacing w:before="40" w:after="120"/>
              <w:ind w:right="113"/>
            </w:pPr>
          </w:p>
        </w:tc>
        <w:tc>
          <w:tcPr>
            <w:tcW w:w="3919" w:type="dxa"/>
            <w:shd w:val="clear" w:color="auto" w:fill="auto"/>
          </w:tcPr>
          <w:p w14:paraId="0086BCA1" w14:textId="77777777" w:rsidR="00B95A4A" w:rsidRPr="00266566" w:rsidRDefault="00B95A4A" w:rsidP="00616AA2">
            <w:pPr>
              <w:spacing w:before="40" w:after="120"/>
              <w:ind w:right="113"/>
            </w:pPr>
            <w:r w:rsidRPr="00266566">
              <w:t>Vingtième rapport</w:t>
            </w:r>
          </w:p>
        </w:tc>
        <w:tc>
          <w:tcPr>
            <w:tcW w:w="1701" w:type="dxa"/>
            <w:shd w:val="clear" w:color="auto" w:fill="auto"/>
          </w:tcPr>
          <w:p w14:paraId="4BFF13FA" w14:textId="77777777" w:rsidR="00B95A4A" w:rsidRPr="00266566" w:rsidRDefault="00B95A4A" w:rsidP="00616AA2">
            <w:pPr>
              <w:spacing w:before="40" w:after="120"/>
            </w:pPr>
            <w:r w:rsidRPr="00266566">
              <w:t>17 mars 2011</w:t>
            </w:r>
          </w:p>
        </w:tc>
      </w:tr>
      <w:tr w:rsidR="00B95A4A" w:rsidRPr="00266566" w14:paraId="3D9A0EAB" w14:textId="77777777" w:rsidTr="00616AA2">
        <w:tc>
          <w:tcPr>
            <w:tcW w:w="1750" w:type="dxa"/>
            <w:vMerge/>
            <w:shd w:val="clear" w:color="auto" w:fill="auto"/>
          </w:tcPr>
          <w:p w14:paraId="1C04DDC5" w14:textId="77777777" w:rsidR="00B95A4A" w:rsidRPr="00266566" w:rsidRDefault="00B95A4A" w:rsidP="00616AA2">
            <w:pPr>
              <w:spacing w:before="40" w:after="120"/>
              <w:ind w:right="113"/>
            </w:pPr>
          </w:p>
        </w:tc>
        <w:tc>
          <w:tcPr>
            <w:tcW w:w="3919" w:type="dxa"/>
            <w:shd w:val="clear" w:color="auto" w:fill="auto"/>
          </w:tcPr>
          <w:p w14:paraId="01BC7F33" w14:textId="77777777" w:rsidR="00B95A4A" w:rsidRPr="00266566" w:rsidRDefault="00B95A4A" w:rsidP="00616AA2">
            <w:pPr>
              <w:spacing w:before="40" w:after="120"/>
              <w:ind w:right="113"/>
            </w:pPr>
            <w:r w:rsidRPr="00266566">
              <w:t>Vingt et unième rapport</w:t>
            </w:r>
          </w:p>
        </w:tc>
        <w:tc>
          <w:tcPr>
            <w:tcW w:w="1701" w:type="dxa"/>
            <w:shd w:val="clear" w:color="auto" w:fill="auto"/>
          </w:tcPr>
          <w:p w14:paraId="37687695" w14:textId="77777777" w:rsidR="00B95A4A" w:rsidRPr="00266566" w:rsidRDefault="00B95A4A" w:rsidP="00616AA2">
            <w:pPr>
              <w:spacing w:before="40" w:after="120"/>
            </w:pPr>
            <w:r w:rsidRPr="00266566">
              <w:t>17 mars 2013</w:t>
            </w:r>
          </w:p>
        </w:tc>
      </w:tr>
      <w:tr w:rsidR="00B95A4A" w:rsidRPr="00266566" w14:paraId="040B53B4" w14:textId="77777777" w:rsidTr="00616AA2">
        <w:tc>
          <w:tcPr>
            <w:tcW w:w="1750" w:type="dxa"/>
            <w:vMerge/>
            <w:shd w:val="clear" w:color="auto" w:fill="auto"/>
          </w:tcPr>
          <w:p w14:paraId="5A318D1D" w14:textId="77777777" w:rsidR="00B95A4A" w:rsidRPr="00266566" w:rsidRDefault="00B95A4A" w:rsidP="00616AA2">
            <w:pPr>
              <w:spacing w:before="40" w:after="120"/>
              <w:ind w:right="113"/>
            </w:pPr>
          </w:p>
        </w:tc>
        <w:tc>
          <w:tcPr>
            <w:tcW w:w="3919" w:type="dxa"/>
            <w:shd w:val="clear" w:color="auto" w:fill="auto"/>
          </w:tcPr>
          <w:p w14:paraId="39FF66F4" w14:textId="77777777" w:rsidR="00B95A4A" w:rsidRPr="00266566" w:rsidRDefault="00B95A4A" w:rsidP="00616AA2">
            <w:pPr>
              <w:spacing w:before="40" w:after="120"/>
              <w:ind w:right="113"/>
            </w:pPr>
            <w:r w:rsidRPr="00266566">
              <w:t>Vingt-deuxième rapport</w:t>
            </w:r>
          </w:p>
        </w:tc>
        <w:tc>
          <w:tcPr>
            <w:tcW w:w="1701" w:type="dxa"/>
            <w:shd w:val="clear" w:color="auto" w:fill="auto"/>
          </w:tcPr>
          <w:p w14:paraId="161D7B2E" w14:textId="77777777" w:rsidR="00B95A4A" w:rsidRPr="00266566" w:rsidRDefault="00B95A4A" w:rsidP="00616AA2">
            <w:pPr>
              <w:spacing w:before="40" w:after="120"/>
            </w:pPr>
            <w:r w:rsidRPr="00266566">
              <w:t>17 mars 2015</w:t>
            </w:r>
          </w:p>
        </w:tc>
      </w:tr>
      <w:tr w:rsidR="00B95A4A" w:rsidRPr="00266566" w14:paraId="481A3B82" w14:textId="77777777" w:rsidTr="00616AA2">
        <w:tc>
          <w:tcPr>
            <w:tcW w:w="1750" w:type="dxa"/>
            <w:vMerge/>
            <w:shd w:val="clear" w:color="auto" w:fill="auto"/>
          </w:tcPr>
          <w:p w14:paraId="4196D883" w14:textId="77777777" w:rsidR="00B95A4A" w:rsidRPr="00266566" w:rsidRDefault="00B95A4A" w:rsidP="00616AA2">
            <w:pPr>
              <w:spacing w:before="40" w:after="120"/>
              <w:ind w:right="113"/>
            </w:pPr>
          </w:p>
        </w:tc>
        <w:tc>
          <w:tcPr>
            <w:tcW w:w="3919" w:type="dxa"/>
            <w:shd w:val="clear" w:color="auto" w:fill="auto"/>
          </w:tcPr>
          <w:p w14:paraId="52FCF54D" w14:textId="77777777" w:rsidR="00B95A4A" w:rsidRPr="00266566" w:rsidRDefault="00B95A4A" w:rsidP="00616AA2">
            <w:pPr>
              <w:spacing w:before="40" w:after="120"/>
              <w:ind w:right="113"/>
            </w:pPr>
            <w:r w:rsidRPr="00266566">
              <w:t>Vingt-troisième rapport</w:t>
            </w:r>
          </w:p>
        </w:tc>
        <w:tc>
          <w:tcPr>
            <w:tcW w:w="1701" w:type="dxa"/>
            <w:shd w:val="clear" w:color="auto" w:fill="auto"/>
          </w:tcPr>
          <w:p w14:paraId="4D5B7166" w14:textId="77777777" w:rsidR="00B95A4A" w:rsidRPr="00266566" w:rsidRDefault="00B95A4A" w:rsidP="00616AA2">
            <w:pPr>
              <w:spacing w:before="40" w:after="120"/>
            </w:pPr>
            <w:r w:rsidRPr="00266566">
              <w:t>17 mars 2017</w:t>
            </w:r>
          </w:p>
        </w:tc>
      </w:tr>
      <w:tr w:rsidR="00B95A4A" w:rsidRPr="00266566" w14:paraId="717CF1D9" w14:textId="77777777" w:rsidTr="00616AA2">
        <w:tc>
          <w:tcPr>
            <w:tcW w:w="1750" w:type="dxa"/>
            <w:vMerge/>
            <w:shd w:val="clear" w:color="auto" w:fill="auto"/>
          </w:tcPr>
          <w:p w14:paraId="3169C1D2" w14:textId="77777777" w:rsidR="00B95A4A" w:rsidRPr="00266566" w:rsidRDefault="00B95A4A" w:rsidP="00616AA2">
            <w:pPr>
              <w:spacing w:before="40" w:after="120"/>
              <w:ind w:right="113"/>
            </w:pPr>
          </w:p>
        </w:tc>
        <w:tc>
          <w:tcPr>
            <w:tcW w:w="3919" w:type="dxa"/>
            <w:shd w:val="clear" w:color="auto" w:fill="auto"/>
          </w:tcPr>
          <w:p w14:paraId="413D55BA" w14:textId="77777777" w:rsidR="00B95A4A" w:rsidRPr="00266566" w:rsidRDefault="00B95A4A" w:rsidP="00616AA2">
            <w:pPr>
              <w:spacing w:before="40" w:after="120"/>
              <w:ind w:right="113"/>
            </w:pPr>
            <w:r w:rsidRPr="00266566">
              <w:t>Vingt-quatrième rapport</w:t>
            </w:r>
          </w:p>
        </w:tc>
        <w:tc>
          <w:tcPr>
            <w:tcW w:w="1701" w:type="dxa"/>
            <w:shd w:val="clear" w:color="auto" w:fill="auto"/>
          </w:tcPr>
          <w:p w14:paraId="690EA280" w14:textId="77777777" w:rsidR="00B95A4A" w:rsidRPr="00266566" w:rsidRDefault="00B95A4A" w:rsidP="00616AA2">
            <w:pPr>
              <w:spacing w:before="40" w:after="120"/>
            </w:pPr>
            <w:r w:rsidRPr="00266566">
              <w:t>17 mars 2019</w:t>
            </w:r>
          </w:p>
        </w:tc>
      </w:tr>
      <w:tr w:rsidR="00B95A4A" w:rsidRPr="00266566" w14:paraId="6F0EA7FF" w14:textId="77777777" w:rsidTr="00616AA2">
        <w:tc>
          <w:tcPr>
            <w:tcW w:w="1750" w:type="dxa"/>
            <w:vMerge/>
            <w:shd w:val="clear" w:color="auto" w:fill="auto"/>
          </w:tcPr>
          <w:p w14:paraId="6156FA81" w14:textId="77777777" w:rsidR="00B95A4A" w:rsidRPr="00266566" w:rsidRDefault="00B95A4A" w:rsidP="00616AA2">
            <w:pPr>
              <w:spacing w:before="40" w:after="120"/>
              <w:ind w:right="113"/>
            </w:pPr>
          </w:p>
        </w:tc>
        <w:tc>
          <w:tcPr>
            <w:tcW w:w="3919" w:type="dxa"/>
            <w:shd w:val="clear" w:color="auto" w:fill="auto"/>
          </w:tcPr>
          <w:p w14:paraId="60D51D9F" w14:textId="77777777" w:rsidR="00B95A4A" w:rsidRPr="00266566" w:rsidRDefault="00B95A4A" w:rsidP="00616AA2">
            <w:pPr>
              <w:spacing w:before="40" w:after="120"/>
              <w:ind w:right="113"/>
            </w:pPr>
            <w:r w:rsidRPr="00266566">
              <w:t>Vingt-cinquième rapport</w:t>
            </w:r>
          </w:p>
        </w:tc>
        <w:tc>
          <w:tcPr>
            <w:tcW w:w="1701" w:type="dxa"/>
            <w:shd w:val="clear" w:color="auto" w:fill="auto"/>
          </w:tcPr>
          <w:p w14:paraId="6ADE5924" w14:textId="77777777" w:rsidR="00B95A4A" w:rsidRPr="00266566" w:rsidRDefault="00B95A4A" w:rsidP="00616AA2">
            <w:pPr>
              <w:spacing w:before="40" w:after="120"/>
            </w:pPr>
            <w:r w:rsidRPr="00266566">
              <w:t>17 mars 2021</w:t>
            </w:r>
          </w:p>
        </w:tc>
      </w:tr>
      <w:tr w:rsidR="00B95A4A" w:rsidRPr="00266566" w14:paraId="0592CF8B" w14:textId="77777777" w:rsidTr="00616AA2">
        <w:tc>
          <w:tcPr>
            <w:tcW w:w="1750" w:type="dxa"/>
            <w:vMerge w:val="restart"/>
            <w:shd w:val="clear" w:color="auto" w:fill="auto"/>
          </w:tcPr>
          <w:p w14:paraId="204FCD76" w14:textId="77777777" w:rsidR="00B95A4A" w:rsidRPr="00266566" w:rsidRDefault="00B95A4A" w:rsidP="00616AA2">
            <w:pPr>
              <w:spacing w:before="40" w:after="120"/>
              <w:ind w:right="113"/>
            </w:pPr>
            <w:r w:rsidRPr="00266566">
              <w:t>Trinité-et-Tobago</w:t>
            </w:r>
          </w:p>
        </w:tc>
        <w:tc>
          <w:tcPr>
            <w:tcW w:w="3919" w:type="dxa"/>
            <w:shd w:val="clear" w:color="auto" w:fill="auto"/>
          </w:tcPr>
          <w:p w14:paraId="3089EA08" w14:textId="77777777" w:rsidR="00B95A4A" w:rsidRPr="00266566" w:rsidRDefault="00B95A4A" w:rsidP="00616AA2">
            <w:pPr>
              <w:spacing w:before="40" w:after="120"/>
              <w:ind w:right="113"/>
            </w:pPr>
            <w:r w:rsidRPr="00266566">
              <w:t>Rapport valant quinzième et seizième rapports</w:t>
            </w:r>
          </w:p>
        </w:tc>
        <w:tc>
          <w:tcPr>
            <w:tcW w:w="1701" w:type="dxa"/>
            <w:shd w:val="clear" w:color="auto" w:fill="auto"/>
          </w:tcPr>
          <w:p w14:paraId="35E3F74B" w14:textId="77777777" w:rsidR="00B95A4A" w:rsidRPr="00266566" w:rsidRDefault="00B95A4A" w:rsidP="00616AA2">
            <w:pPr>
              <w:spacing w:before="40" w:after="120"/>
            </w:pPr>
            <w:r w:rsidRPr="00266566">
              <w:t>3 novembre 2004</w:t>
            </w:r>
          </w:p>
        </w:tc>
      </w:tr>
      <w:tr w:rsidR="00B95A4A" w:rsidRPr="00266566" w14:paraId="3C1EF1FC" w14:textId="77777777" w:rsidTr="00616AA2">
        <w:tc>
          <w:tcPr>
            <w:tcW w:w="1750" w:type="dxa"/>
            <w:vMerge/>
            <w:shd w:val="clear" w:color="auto" w:fill="auto"/>
          </w:tcPr>
          <w:p w14:paraId="6C30AC0F" w14:textId="77777777" w:rsidR="00B95A4A" w:rsidRPr="00266566" w:rsidRDefault="00B95A4A" w:rsidP="00616AA2">
            <w:pPr>
              <w:spacing w:before="40" w:after="120"/>
              <w:ind w:right="113"/>
            </w:pPr>
          </w:p>
        </w:tc>
        <w:tc>
          <w:tcPr>
            <w:tcW w:w="3919" w:type="dxa"/>
            <w:shd w:val="clear" w:color="auto" w:fill="auto"/>
          </w:tcPr>
          <w:p w14:paraId="2245ADDE" w14:textId="77777777" w:rsidR="00B95A4A" w:rsidRPr="00266566" w:rsidRDefault="00B95A4A" w:rsidP="00616AA2">
            <w:pPr>
              <w:spacing w:before="40" w:after="120"/>
              <w:ind w:right="113"/>
            </w:pPr>
            <w:r w:rsidRPr="00266566">
              <w:t>Dix-septième rapport</w:t>
            </w:r>
          </w:p>
        </w:tc>
        <w:tc>
          <w:tcPr>
            <w:tcW w:w="1701" w:type="dxa"/>
            <w:shd w:val="clear" w:color="auto" w:fill="auto"/>
          </w:tcPr>
          <w:p w14:paraId="662BDF35" w14:textId="77777777" w:rsidR="00B95A4A" w:rsidRPr="00266566" w:rsidRDefault="00B95A4A" w:rsidP="00616AA2">
            <w:pPr>
              <w:spacing w:before="40" w:after="120"/>
            </w:pPr>
            <w:r w:rsidRPr="00266566">
              <w:t>3 novembre 2006</w:t>
            </w:r>
          </w:p>
        </w:tc>
      </w:tr>
      <w:tr w:rsidR="00B95A4A" w:rsidRPr="00266566" w14:paraId="1059320B" w14:textId="77777777" w:rsidTr="00616AA2">
        <w:tc>
          <w:tcPr>
            <w:tcW w:w="1750" w:type="dxa"/>
            <w:vMerge/>
            <w:shd w:val="clear" w:color="auto" w:fill="auto"/>
          </w:tcPr>
          <w:p w14:paraId="0A362272" w14:textId="77777777" w:rsidR="00B95A4A" w:rsidRPr="00266566" w:rsidRDefault="00B95A4A" w:rsidP="00616AA2">
            <w:pPr>
              <w:spacing w:before="40" w:after="120"/>
              <w:ind w:right="113"/>
            </w:pPr>
          </w:p>
        </w:tc>
        <w:tc>
          <w:tcPr>
            <w:tcW w:w="3919" w:type="dxa"/>
            <w:shd w:val="clear" w:color="auto" w:fill="auto"/>
          </w:tcPr>
          <w:p w14:paraId="59D43758" w14:textId="77777777" w:rsidR="00B95A4A" w:rsidRPr="00266566" w:rsidRDefault="00B95A4A" w:rsidP="00616AA2">
            <w:pPr>
              <w:spacing w:before="40" w:after="120"/>
              <w:ind w:right="113"/>
            </w:pPr>
            <w:r w:rsidRPr="00266566">
              <w:t>Dix-huitième rapport</w:t>
            </w:r>
          </w:p>
        </w:tc>
        <w:tc>
          <w:tcPr>
            <w:tcW w:w="1701" w:type="dxa"/>
            <w:shd w:val="clear" w:color="auto" w:fill="auto"/>
          </w:tcPr>
          <w:p w14:paraId="3D5C1332" w14:textId="77777777" w:rsidR="00B95A4A" w:rsidRPr="00266566" w:rsidRDefault="00B95A4A" w:rsidP="00616AA2">
            <w:pPr>
              <w:spacing w:before="40" w:after="120"/>
            </w:pPr>
            <w:r w:rsidRPr="00266566">
              <w:t>3 novembre 2008</w:t>
            </w:r>
          </w:p>
        </w:tc>
      </w:tr>
      <w:tr w:rsidR="00B95A4A" w:rsidRPr="00266566" w14:paraId="5F789AAD" w14:textId="77777777" w:rsidTr="00616AA2">
        <w:tc>
          <w:tcPr>
            <w:tcW w:w="1750" w:type="dxa"/>
            <w:vMerge/>
            <w:shd w:val="clear" w:color="auto" w:fill="auto"/>
          </w:tcPr>
          <w:p w14:paraId="48E19169" w14:textId="77777777" w:rsidR="00B95A4A" w:rsidRPr="00266566" w:rsidRDefault="00B95A4A" w:rsidP="00616AA2">
            <w:pPr>
              <w:spacing w:before="40" w:after="120"/>
              <w:ind w:right="113"/>
            </w:pPr>
          </w:p>
        </w:tc>
        <w:tc>
          <w:tcPr>
            <w:tcW w:w="3919" w:type="dxa"/>
            <w:shd w:val="clear" w:color="auto" w:fill="auto"/>
          </w:tcPr>
          <w:p w14:paraId="10943294" w14:textId="77777777" w:rsidR="00B95A4A" w:rsidRPr="00266566" w:rsidRDefault="00B95A4A" w:rsidP="00616AA2">
            <w:pPr>
              <w:spacing w:before="40" w:after="120"/>
              <w:ind w:right="113"/>
            </w:pPr>
            <w:r w:rsidRPr="00266566">
              <w:t>Dix-neuvième rapport</w:t>
            </w:r>
          </w:p>
        </w:tc>
        <w:tc>
          <w:tcPr>
            <w:tcW w:w="1701" w:type="dxa"/>
            <w:shd w:val="clear" w:color="auto" w:fill="auto"/>
          </w:tcPr>
          <w:p w14:paraId="20650B8B" w14:textId="77777777" w:rsidR="00B95A4A" w:rsidRPr="00266566" w:rsidRDefault="00B95A4A" w:rsidP="00616AA2">
            <w:pPr>
              <w:spacing w:before="40" w:after="120"/>
            </w:pPr>
            <w:r w:rsidRPr="00266566">
              <w:t>3 novembre 2010</w:t>
            </w:r>
          </w:p>
        </w:tc>
      </w:tr>
      <w:tr w:rsidR="00B95A4A" w:rsidRPr="00266566" w14:paraId="12E5F108" w14:textId="77777777" w:rsidTr="00616AA2">
        <w:tc>
          <w:tcPr>
            <w:tcW w:w="1750" w:type="dxa"/>
            <w:vMerge/>
            <w:shd w:val="clear" w:color="auto" w:fill="auto"/>
          </w:tcPr>
          <w:p w14:paraId="30D2CE1E" w14:textId="77777777" w:rsidR="00B95A4A" w:rsidRPr="00266566" w:rsidRDefault="00B95A4A" w:rsidP="00616AA2">
            <w:pPr>
              <w:spacing w:before="40" w:after="120"/>
              <w:ind w:right="113"/>
            </w:pPr>
          </w:p>
        </w:tc>
        <w:tc>
          <w:tcPr>
            <w:tcW w:w="3919" w:type="dxa"/>
            <w:shd w:val="clear" w:color="auto" w:fill="auto"/>
          </w:tcPr>
          <w:p w14:paraId="223A24A0" w14:textId="77777777" w:rsidR="00B95A4A" w:rsidRPr="00266566" w:rsidRDefault="00B95A4A" w:rsidP="00616AA2">
            <w:pPr>
              <w:spacing w:before="40" w:after="120"/>
              <w:ind w:right="113"/>
            </w:pPr>
            <w:r w:rsidRPr="00266566">
              <w:t>Vingtième rapport</w:t>
            </w:r>
          </w:p>
        </w:tc>
        <w:tc>
          <w:tcPr>
            <w:tcW w:w="1701" w:type="dxa"/>
            <w:shd w:val="clear" w:color="auto" w:fill="auto"/>
          </w:tcPr>
          <w:p w14:paraId="2B9BCBCB" w14:textId="77777777" w:rsidR="00B95A4A" w:rsidRPr="00266566" w:rsidRDefault="00B95A4A" w:rsidP="00616AA2">
            <w:pPr>
              <w:spacing w:before="40" w:after="120"/>
            </w:pPr>
            <w:r w:rsidRPr="00266566">
              <w:t>3 novembre 2012</w:t>
            </w:r>
          </w:p>
        </w:tc>
      </w:tr>
      <w:tr w:rsidR="00B95A4A" w:rsidRPr="00266566" w14:paraId="45BAD3DA" w14:textId="77777777" w:rsidTr="00616AA2">
        <w:tc>
          <w:tcPr>
            <w:tcW w:w="1750" w:type="dxa"/>
            <w:vMerge/>
            <w:shd w:val="clear" w:color="auto" w:fill="auto"/>
          </w:tcPr>
          <w:p w14:paraId="1A5C81EC" w14:textId="77777777" w:rsidR="00B95A4A" w:rsidRPr="00266566" w:rsidRDefault="00B95A4A" w:rsidP="00616AA2">
            <w:pPr>
              <w:spacing w:before="40" w:after="120"/>
              <w:ind w:right="113"/>
            </w:pPr>
          </w:p>
        </w:tc>
        <w:tc>
          <w:tcPr>
            <w:tcW w:w="3919" w:type="dxa"/>
            <w:shd w:val="clear" w:color="auto" w:fill="auto"/>
          </w:tcPr>
          <w:p w14:paraId="69F0EF2F" w14:textId="77777777" w:rsidR="00B95A4A" w:rsidRPr="00266566" w:rsidRDefault="00B95A4A" w:rsidP="00616AA2">
            <w:pPr>
              <w:spacing w:before="40" w:after="120"/>
              <w:ind w:right="113"/>
            </w:pPr>
            <w:r w:rsidRPr="00266566">
              <w:t>Vingt et unième rapport</w:t>
            </w:r>
          </w:p>
        </w:tc>
        <w:tc>
          <w:tcPr>
            <w:tcW w:w="1701" w:type="dxa"/>
            <w:shd w:val="clear" w:color="auto" w:fill="auto"/>
          </w:tcPr>
          <w:p w14:paraId="5B14BD9B" w14:textId="77777777" w:rsidR="00B95A4A" w:rsidRPr="00266566" w:rsidRDefault="00B95A4A" w:rsidP="00616AA2">
            <w:pPr>
              <w:spacing w:before="40" w:after="120"/>
            </w:pPr>
            <w:r w:rsidRPr="00266566">
              <w:t>3 novembre 2014</w:t>
            </w:r>
          </w:p>
        </w:tc>
      </w:tr>
      <w:tr w:rsidR="00B95A4A" w:rsidRPr="00266566" w14:paraId="5001ED87" w14:textId="77777777" w:rsidTr="00616AA2">
        <w:tc>
          <w:tcPr>
            <w:tcW w:w="1750" w:type="dxa"/>
            <w:vMerge/>
            <w:shd w:val="clear" w:color="auto" w:fill="auto"/>
          </w:tcPr>
          <w:p w14:paraId="2B5E254B" w14:textId="77777777" w:rsidR="00B95A4A" w:rsidRPr="00266566" w:rsidRDefault="00B95A4A" w:rsidP="00616AA2">
            <w:pPr>
              <w:spacing w:before="40" w:after="120"/>
              <w:ind w:right="113"/>
            </w:pPr>
          </w:p>
        </w:tc>
        <w:tc>
          <w:tcPr>
            <w:tcW w:w="3919" w:type="dxa"/>
            <w:shd w:val="clear" w:color="auto" w:fill="auto"/>
          </w:tcPr>
          <w:p w14:paraId="55C97294" w14:textId="77777777" w:rsidR="00B95A4A" w:rsidRPr="00266566" w:rsidRDefault="00B95A4A" w:rsidP="00616AA2">
            <w:pPr>
              <w:spacing w:before="40" w:after="120"/>
              <w:ind w:right="113"/>
            </w:pPr>
            <w:r w:rsidRPr="00266566">
              <w:t>Vingt-deuxième rapport</w:t>
            </w:r>
          </w:p>
        </w:tc>
        <w:tc>
          <w:tcPr>
            <w:tcW w:w="1701" w:type="dxa"/>
            <w:shd w:val="clear" w:color="auto" w:fill="auto"/>
          </w:tcPr>
          <w:p w14:paraId="2C3D8AC8" w14:textId="77777777" w:rsidR="00B95A4A" w:rsidRPr="00266566" w:rsidRDefault="00B95A4A" w:rsidP="00616AA2">
            <w:pPr>
              <w:spacing w:before="40" w:after="120"/>
            </w:pPr>
            <w:r w:rsidRPr="00266566">
              <w:t>3 novembre 2016</w:t>
            </w:r>
          </w:p>
        </w:tc>
      </w:tr>
      <w:tr w:rsidR="00B95A4A" w:rsidRPr="00266566" w14:paraId="0A3DC625" w14:textId="77777777" w:rsidTr="00616AA2">
        <w:tc>
          <w:tcPr>
            <w:tcW w:w="1750" w:type="dxa"/>
            <w:vMerge/>
            <w:shd w:val="clear" w:color="auto" w:fill="auto"/>
          </w:tcPr>
          <w:p w14:paraId="750229D5" w14:textId="77777777" w:rsidR="00B95A4A" w:rsidRPr="00266566" w:rsidRDefault="00B95A4A" w:rsidP="00616AA2">
            <w:pPr>
              <w:spacing w:before="40" w:after="120"/>
              <w:ind w:right="113"/>
            </w:pPr>
          </w:p>
        </w:tc>
        <w:tc>
          <w:tcPr>
            <w:tcW w:w="3919" w:type="dxa"/>
            <w:shd w:val="clear" w:color="auto" w:fill="auto"/>
          </w:tcPr>
          <w:p w14:paraId="6F0BCFC1" w14:textId="77777777" w:rsidR="00B95A4A" w:rsidRPr="00266566" w:rsidRDefault="00B95A4A" w:rsidP="00616AA2">
            <w:pPr>
              <w:spacing w:before="40" w:after="120"/>
              <w:ind w:right="113"/>
            </w:pPr>
            <w:r w:rsidRPr="00266566">
              <w:t>Vingt-troisième rapport</w:t>
            </w:r>
          </w:p>
        </w:tc>
        <w:tc>
          <w:tcPr>
            <w:tcW w:w="1701" w:type="dxa"/>
            <w:shd w:val="clear" w:color="auto" w:fill="auto"/>
          </w:tcPr>
          <w:p w14:paraId="332E1739" w14:textId="77777777" w:rsidR="00B95A4A" w:rsidRPr="00266566" w:rsidRDefault="00B95A4A" w:rsidP="00616AA2">
            <w:pPr>
              <w:spacing w:before="40" w:after="120"/>
            </w:pPr>
            <w:r w:rsidRPr="00266566">
              <w:t>3 novembre 2018</w:t>
            </w:r>
          </w:p>
        </w:tc>
      </w:tr>
      <w:tr w:rsidR="00B95A4A" w:rsidRPr="00266566" w14:paraId="739BEC56" w14:textId="77777777" w:rsidTr="00616AA2">
        <w:tc>
          <w:tcPr>
            <w:tcW w:w="1750" w:type="dxa"/>
            <w:vMerge/>
            <w:shd w:val="clear" w:color="auto" w:fill="auto"/>
          </w:tcPr>
          <w:p w14:paraId="7EE72426" w14:textId="77777777" w:rsidR="00B95A4A" w:rsidRPr="00266566" w:rsidRDefault="00B95A4A" w:rsidP="00616AA2">
            <w:pPr>
              <w:spacing w:before="40" w:after="120"/>
              <w:ind w:right="113"/>
            </w:pPr>
          </w:p>
        </w:tc>
        <w:tc>
          <w:tcPr>
            <w:tcW w:w="3919" w:type="dxa"/>
            <w:shd w:val="clear" w:color="auto" w:fill="auto"/>
          </w:tcPr>
          <w:p w14:paraId="0462B42E" w14:textId="77777777" w:rsidR="00B95A4A" w:rsidRPr="00266566" w:rsidRDefault="00B95A4A" w:rsidP="00616AA2">
            <w:pPr>
              <w:spacing w:before="40" w:after="120"/>
              <w:ind w:right="113"/>
            </w:pPr>
            <w:r w:rsidRPr="00266566">
              <w:t>Vingt-quatrième rapport</w:t>
            </w:r>
          </w:p>
        </w:tc>
        <w:tc>
          <w:tcPr>
            <w:tcW w:w="1701" w:type="dxa"/>
            <w:shd w:val="clear" w:color="auto" w:fill="auto"/>
          </w:tcPr>
          <w:p w14:paraId="59A6EB40" w14:textId="77777777" w:rsidR="00B95A4A" w:rsidRPr="00266566" w:rsidRDefault="00B95A4A" w:rsidP="00616AA2">
            <w:pPr>
              <w:spacing w:before="40" w:after="120"/>
            </w:pPr>
            <w:r w:rsidRPr="00266566">
              <w:t>3 novembre 2020</w:t>
            </w:r>
          </w:p>
        </w:tc>
      </w:tr>
      <w:tr w:rsidR="00616AA2" w:rsidRPr="00266566" w14:paraId="1AC6067B" w14:textId="77777777" w:rsidTr="00616AA2">
        <w:tc>
          <w:tcPr>
            <w:tcW w:w="1750" w:type="dxa"/>
            <w:vMerge w:val="restart"/>
            <w:shd w:val="clear" w:color="auto" w:fill="auto"/>
          </w:tcPr>
          <w:p w14:paraId="3FC68346" w14:textId="77777777" w:rsidR="00616AA2" w:rsidRPr="00266566" w:rsidRDefault="00616AA2" w:rsidP="00616AA2">
            <w:pPr>
              <w:spacing w:before="40" w:after="120"/>
              <w:ind w:right="113"/>
            </w:pPr>
            <w:r w:rsidRPr="00266566">
              <w:t>Tunisie</w:t>
            </w:r>
          </w:p>
        </w:tc>
        <w:tc>
          <w:tcPr>
            <w:tcW w:w="3919" w:type="dxa"/>
            <w:shd w:val="clear" w:color="auto" w:fill="auto"/>
          </w:tcPr>
          <w:p w14:paraId="3DA6DACA" w14:textId="77777777" w:rsidR="00616AA2" w:rsidRPr="00266566" w:rsidRDefault="00616AA2" w:rsidP="00616AA2">
            <w:pPr>
              <w:spacing w:before="40" w:after="120"/>
              <w:ind w:right="113"/>
            </w:pPr>
            <w:r w:rsidRPr="00266566">
              <w:t>Rapport valant vingtième à vingt-deuxième rapports</w:t>
            </w:r>
          </w:p>
        </w:tc>
        <w:tc>
          <w:tcPr>
            <w:tcW w:w="1701" w:type="dxa"/>
            <w:shd w:val="clear" w:color="auto" w:fill="auto"/>
          </w:tcPr>
          <w:p w14:paraId="4524405D" w14:textId="77777777" w:rsidR="00616AA2" w:rsidRPr="00266566" w:rsidRDefault="00616AA2" w:rsidP="00616AA2">
            <w:pPr>
              <w:spacing w:before="40" w:after="120"/>
            </w:pPr>
            <w:r w:rsidRPr="00266566">
              <w:t>4 janvier 2012</w:t>
            </w:r>
          </w:p>
        </w:tc>
      </w:tr>
      <w:tr w:rsidR="00616AA2" w:rsidRPr="00266566" w14:paraId="177E34D4" w14:textId="77777777" w:rsidTr="00616AA2">
        <w:tc>
          <w:tcPr>
            <w:tcW w:w="1750" w:type="dxa"/>
            <w:vMerge/>
            <w:shd w:val="clear" w:color="auto" w:fill="auto"/>
          </w:tcPr>
          <w:p w14:paraId="39F3563B" w14:textId="77777777" w:rsidR="00616AA2" w:rsidRPr="00266566" w:rsidRDefault="00616AA2" w:rsidP="00616AA2">
            <w:pPr>
              <w:spacing w:before="40" w:after="120"/>
              <w:ind w:right="113"/>
            </w:pPr>
          </w:p>
        </w:tc>
        <w:tc>
          <w:tcPr>
            <w:tcW w:w="3919" w:type="dxa"/>
            <w:shd w:val="clear" w:color="auto" w:fill="auto"/>
          </w:tcPr>
          <w:p w14:paraId="473FDC17" w14:textId="77777777" w:rsidR="00616AA2" w:rsidRPr="00266566" w:rsidRDefault="00616AA2" w:rsidP="00616AA2">
            <w:pPr>
              <w:spacing w:before="40" w:after="120"/>
              <w:ind w:right="113"/>
            </w:pPr>
            <w:r w:rsidRPr="00266566">
              <w:t>Vingt-troisième rapport</w:t>
            </w:r>
          </w:p>
        </w:tc>
        <w:tc>
          <w:tcPr>
            <w:tcW w:w="1701" w:type="dxa"/>
            <w:shd w:val="clear" w:color="auto" w:fill="auto"/>
          </w:tcPr>
          <w:p w14:paraId="77EB4335" w14:textId="77777777" w:rsidR="00616AA2" w:rsidRPr="00266566" w:rsidRDefault="00616AA2" w:rsidP="00616AA2">
            <w:pPr>
              <w:spacing w:before="40" w:after="120"/>
            </w:pPr>
            <w:r w:rsidRPr="00266566">
              <w:t>4 janvier 2014</w:t>
            </w:r>
          </w:p>
        </w:tc>
      </w:tr>
      <w:tr w:rsidR="00616AA2" w:rsidRPr="00266566" w14:paraId="19646ED2" w14:textId="77777777" w:rsidTr="00616AA2">
        <w:tc>
          <w:tcPr>
            <w:tcW w:w="1750" w:type="dxa"/>
            <w:vMerge/>
            <w:shd w:val="clear" w:color="auto" w:fill="auto"/>
          </w:tcPr>
          <w:p w14:paraId="5FBD6422" w14:textId="77777777" w:rsidR="00616AA2" w:rsidRPr="00266566" w:rsidRDefault="00616AA2" w:rsidP="00616AA2">
            <w:pPr>
              <w:spacing w:before="40" w:after="120"/>
              <w:ind w:right="113"/>
            </w:pPr>
          </w:p>
        </w:tc>
        <w:tc>
          <w:tcPr>
            <w:tcW w:w="3919" w:type="dxa"/>
            <w:shd w:val="clear" w:color="auto" w:fill="auto"/>
          </w:tcPr>
          <w:p w14:paraId="7FB75240" w14:textId="77777777" w:rsidR="00616AA2" w:rsidRPr="00266566" w:rsidRDefault="00616AA2" w:rsidP="00616AA2">
            <w:pPr>
              <w:spacing w:before="40" w:after="120"/>
              <w:ind w:right="113"/>
            </w:pPr>
            <w:r w:rsidRPr="00266566">
              <w:t>Vingt-quatrième rapport</w:t>
            </w:r>
          </w:p>
        </w:tc>
        <w:tc>
          <w:tcPr>
            <w:tcW w:w="1701" w:type="dxa"/>
            <w:shd w:val="clear" w:color="auto" w:fill="auto"/>
          </w:tcPr>
          <w:p w14:paraId="36DB62A7" w14:textId="77777777" w:rsidR="00616AA2" w:rsidRPr="00266566" w:rsidRDefault="00616AA2" w:rsidP="00616AA2">
            <w:pPr>
              <w:spacing w:before="40" w:after="120"/>
            </w:pPr>
            <w:r w:rsidRPr="00266566">
              <w:t>4 janvier 2016</w:t>
            </w:r>
          </w:p>
        </w:tc>
      </w:tr>
      <w:tr w:rsidR="00616AA2" w:rsidRPr="00266566" w14:paraId="7FE36344" w14:textId="77777777" w:rsidTr="00616AA2">
        <w:tc>
          <w:tcPr>
            <w:tcW w:w="1750" w:type="dxa"/>
            <w:vMerge/>
            <w:shd w:val="clear" w:color="auto" w:fill="auto"/>
          </w:tcPr>
          <w:p w14:paraId="3CFC3313" w14:textId="77777777" w:rsidR="00616AA2" w:rsidRPr="00266566" w:rsidRDefault="00616AA2" w:rsidP="00616AA2">
            <w:pPr>
              <w:spacing w:before="40" w:after="120"/>
              <w:ind w:right="113"/>
            </w:pPr>
          </w:p>
        </w:tc>
        <w:tc>
          <w:tcPr>
            <w:tcW w:w="3919" w:type="dxa"/>
            <w:shd w:val="clear" w:color="auto" w:fill="auto"/>
          </w:tcPr>
          <w:p w14:paraId="32403000" w14:textId="77777777" w:rsidR="00616AA2" w:rsidRPr="00266566" w:rsidRDefault="00616AA2" w:rsidP="00616AA2">
            <w:pPr>
              <w:spacing w:before="40" w:after="120"/>
              <w:ind w:right="113"/>
            </w:pPr>
            <w:r w:rsidRPr="00266566">
              <w:t>Vingt-cinquième rapport</w:t>
            </w:r>
          </w:p>
        </w:tc>
        <w:tc>
          <w:tcPr>
            <w:tcW w:w="1701" w:type="dxa"/>
            <w:shd w:val="clear" w:color="auto" w:fill="auto"/>
          </w:tcPr>
          <w:p w14:paraId="637E5081" w14:textId="77777777" w:rsidR="00616AA2" w:rsidRPr="00266566" w:rsidRDefault="00616AA2" w:rsidP="00616AA2">
            <w:pPr>
              <w:spacing w:before="40" w:after="120"/>
            </w:pPr>
            <w:r w:rsidRPr="00266566">
              <w:t>4 janvier 2018</w:t>
            </w:r>
          </w:p>
        </w:tc>
      </w:tr>
      <w:tr w:rsidR="00616AA2" w:rsidRPr="00266566" w14:paraId="06BC4B82" w14:textId="77777777" w:rsidTr="00616AA2">
        <w:tc>
          <w:tcPr>
            <w:tcW w:w="1750" w:type="dxa"/>
            <w:vMerge/>
            <w:shd w:val="clear" w:color="auto" w:fill="auto"/>
          </w:tcPr>
          <w:p w14:paraId="516411F3" w14:textId="77777777" w:rsidR="00616AA2" w:rsidRPr="00266566" w:rsidRDefault="00616AA2" w:rsidP="00616AA2">
            <w:pPr>
              <w:spacing w:before="40" w:after="120"/>
              <w:ind w:right="113"/>
            </w:pPr>
          </w:p>
        </w:tc>
        <w:tc>
          <w:tcPr>
            <w:tcW w:w="3919" w:type="dxa"/>
            <w:shd w:val="clear" w:color="auto" w:fill="auto"/>
          </w:tcPr>
          <w:p w14:paraId="07118700" w14:textId="77777777" w:rsidR="00616AA2" w:rsidRPr="00266566" w:rsidRDefault="00616AA2" w:rsidP="00616AA2">
            <w:pPr>
              <w:spacing w:before="40" w:after="120"/>
              <w:ind w:right="113"/>
            </w:pPr>
            <w:r w:rsidRPr="00266566">
              <w:t xml:space="preserve">Vingt-sixième rapport </w:t>
            </w:r>
          </w:p>
        </w:tc>
        <w:tc>
          <w:tcPr>
            <w:tcW w:w="1701" w:type="dxa"/>
            <w:shd w:val="clear" w:color="auto" w:fill="auto"/>
          </w:tcPr>
          <w:p w14:paraId="4674B7CF" w14:textId="77777777" w:rsidR="00616AA2" w:rsidRPr="00266566" w:rsidRDefault="00616AA2" w:rsidP="00616AA2">
            <w:pPr>
              <w:spacing w:before="40" w:after="120"/>
            </w:pPr>
            <w:r w:rsidRPr="00266566">
              <w:t>4 janvier 2020</w:t>
            </w:r>
          </w:p>
        </w:tc>
      </w:tr>
      <w:tr w:rsidR="00616AA2" w:rsidRPr="00266566" w14:paraId="18B0ACD2" w14:textId="77777777" w:rsidTr="00616AA2">
        <w:tc>
          <w:tcPr>
            <w:tcW w:w="1750" w:type="dxa"/>
            <w:shd w:val="clear" w:color="auto" w:fill="auto"/>
          </w:tcPr>
          <w:p w14:paraId="00A95C66" w14:textId="77777777" w:rsidR="00616AA2" w:rsidRPr="00266566" w:rsidRDefault="00616AA2" w:rsidP="00616AA2">
            <w:pPr>
              <w:spacing w:before="40" w:after="120"/>
              <w:ind w:right="113"/>
            </w:pPr>
            <w:r w:rsidRPr="00266566">
              <w:t>Turquie</w:t>
            </w:r>
          </w:p>
        </w:tc>
        <w:tc>
          <w:tcPr>
            <w:tcW w:w="3919" w:type="dxa"/>
            <w:shd w:val="clear" w:color="auto" w:fill="auto"/>
          </w:tcPr>
          <w:p w14:paraId="7C4A61EF" w14:textId="77777777" w:rsidR="00616AA2" w:rsidRPr="00266566" w:rsidRDefault="00616AA2" w:rsidP="00616AA2">
            <w:pPr>
              <w:spacing w:before="40" w:after="120"/>
              <w:ind w:right="113"/>
            </w:pPr>
            <w:r w:rsidRPr="00266566">
              <w:t>Rapport valant septième à neuvième rapports</w:t>
            </w:r>
          </w:p>
        </w:tc>
        <w:tc>
          <w:tcPr>
            <w:tcW w:w="1701" w:type="dxa"/>
            <w:shd w:val="clear" w:color="auto" w:fill="auto"/>
          </w:tcPr>
          <w:p w14:paraId="4C9C0676" w14:textId="77777777" w:rsidR="00616AA2" w:rsidRPr="00266566" w:rsidRDefault="00616AA2" w:rsidP="00616AA2">
            <w:pPr>
              <w:spacing w:before="40" w:after="120"/>
            </w:pPr>
            <w:r w:rsidRPr="00266566">
              <w:t>15 octobre 2019</w:t>
            </w:r>
          </w:p>
        </w:tc>
      </w:tr>
      <w:tr w:rsidR="00616AA2" w:rsidRPr="00266566" w14:paraId="204D3EC3" w14:textId="77777777" w:rsidTr="00616AA2">
        <w:trPr>
          <w:trHeight w:val="178"/>
        </w:trPr>
        <w:tc>
          <w:tcPr>
            <w:tcW w:w="1750" w:type="dxa"/>
            <w:shd w:val="clear" w:color="auto" w:fill="auto"/>
          </w:tcPr>
          <w:p w14:paraId="4CE2A07F" w14:textId="77777777" w:rsidR="00616AA2" w:rsidRPr="00266566" w:rsidRDefault="00616AA2" w:rsidP="00616AA2">
            <w:pPr>
              <w:spacing w:before="40" w:after="120"/>
              <w:ind w:right="113"/>
            </w:pPr>
            <w:r w:rsidRPr="00266566">
              <w:t>Ukraine</w:t>
            </w:r>
          </w:p>
        </w:tc>
        <w:tc>
          <w:tcPr>
            <w:tcW w:w="3919" w:type="dxa"/>
            <w:shd w:val="clear" w:color="auto" w:fill="auto"/>
          </w:tcPr>
          <w:p w14:paraId="2D34086C" w14:textId="77777777" w:rsidR="00616AA2" w:rsidRPr="00266566" w:rsidRDefault="00616AA2" w:rsidP="00616AA2">
            <w:pPr>
              <w:spacing w:before="40" w:after="120"/>
              <w:ind w:right="113"/>
            </w:pPr>
            <w:r w:rsidRPr="00266566">
              <w:t xml:space="preserve">Rapport valant vingt-quatrième à vingt-sixième rapport </w:t>
            </w:r>
          </w:p>
        </w:tc>
        <w:tc>
          <w:tcPr>
            <w:tcW w:w="1701" w:type="dxa"/>
            <w:shd w:val="clear" w:color="auto" w:fill="auto"/>
          </w:tcPr>
          <w:p w14:paraId="4033DA5F" w14:textId="77777777" w:rsidR="00616AA2" w:rsidRPr="00266566" w:rsidRDefault="00616AA2" w:rsidP="00616AA2">
            <w:pPr>
              <w:spacing w:before="40" w:after="120"/>
            </w:pPr>
            <w:r w:rsidRPr="00266566">
              <w:t>6 avril 2020</w:t>
            </w:r>
          </w:p>
        </w:tc>
      </w:tr>
      <w:tr w:rsidR="00616AA2" w:rsidRPr="00266566" w14:paraId="6F5CE6F1" w14:textId="77777777" w:rsidTr="00616AA2">
        <w:trPr>
          <w:trHeight w:val="178"/>
        </w:trPr>
        <w:tc>
          <w:tcPr>
            <w:tcW w:w="1750" w:type="dxa"/>
            <w:vMerge w:val="restart"/>
            <w:shd w:val="clear" w:color="auto" w:fill="auto"/>
          </w:tcPr>
          <w:p w14:paraId="4E6D86EC" w14:textId="77777777" w:rsidR="00616AA2" w:rsidRPr="00266566" w:rsidRDefault="00616AA2" w:rsidP="00616AA2">
            <w:pPr>
              <w:keepNext/>
              <w:spacing w:before="40" w:after="120"/>
              <w:ind w:right="113"/>
            </w:pPr>
            <w:r w:rsidRPr="00266566">
              <w:t>Venezuela (République bolivarienne du)</w:t>
            </w:r>
          </w:p>
        </w:tc>
        <w:tc>
          <w:tcPr>
            <w:tcW w:w="3919" w:type="dxa"/>
            <w:shd w:val="clear" w:color="auto" w:fill="auto"/>
          </w:tcPr>
          <w:p w14:paraId="5ADDDB88" w14:textId="77777777" w:rsidR="00616AA2" w:rsidRPr="00266566" w:rsidRDefault="00616AA2" w:rsidP="00616AA2">
            <w:pPr>
              <w:spacing w:before="40" w:after="120"/>
              <w:ind w:right="113"/>
            </w:pPr>
            <w:r w:rsidRPr="00266566">
              <w:t>Rapport valant vingt</w:t>
            </w:r>
            <w:r w:rsidRPr="00266566">
              <w:noBreakHyphen/>
              <w:t xml:space="preserve">deuxième </w:t>
            </w:r>
            <w:r w:rsidRPr="00266566">
              <w:br/>
              <w:t>à vingt</w:t>
            </w:r>
            <w:r w:rsidRPr="00266566">
              <w:noBreakHyphen/>
              <w:t>quatrième rapports</w:t>
            </w:r>
          </w:p>
        </w:tc>
        <w:tc>
          <w:tcPr>
            <w:tcW w:w="1701" w:type="dxa"/>
            <w:shd w:val="clear" w:color="auto" w:fill="auto"/>
          </w:tcPr>
          <w:p w14:paraId="0C3BDB68" w14:textId="77777777" w:rsidR="00616AA2" w:rsidRPr="00266566" w:rsidRDefault="00616AA2" w:rsidP="00616AA2">
            <w:pPr>
              <w:spacing w:before="40" w:after="120"/>
            </w:pPr>
            <w:r w:rsidRPr="00266566">
              <w:t>4 janvier 2016</w:t>
            </w:r>
          </w:p>
        </w:tc>
      </w:tr>
      <w:tr w:rsidR="00616AA2" w:rsidRPr="00266566" w14:paraId="2F1522B0" w14:textId="77777777" w:rsidTr="00616AA2">
        <w:trPr>
          <w:trHeight w:val="178"/>
        </w:trPr>
        <w:tc>
          <w:tcPr>
            <w:tcW w:w="1750" w:type="dxa"/>
            <w:vMerge/>
            <w:shd w:val="clear" w:color="auto" w:fill="auto"/>
          </w:tcPr>
          <w:p w14:paraId="5A14944D" w14:textId="77777777" w:rsidR="00616AA2" w:rsidRPr="00266566" w:rsidRDefault="00616AA2" w:rsidP="00616AA2">
            <w:pPr>
              <w:keepNext/>
              <w:spacing w:before="40" w:after="120"/>
              <w:ind w:right="113"/>
            </w:pPr>
          </w:p>
        </w:tc>
        <w:tc>
          <w:tcPr>
            <w:tcW w:w="3919" w:type="dxa"/>
            <w:shd w:val="clear" w:color="auto" w:fill="auto"/>
          </w:tcPr>
          <w:p w14:paraId="628A256A" w14:textId="77777777" w:rsidR="00616AA2" w:rsidRPr="00266566" w:rsidRDefault="00616AA2" w:rsidP="00616AA2">
            <w:pPr>
              <w:spacing w:before="40" w:after="120"/>
              <w:ind w:right="113"/>
            </w:pPr>
            <w:r w:rsidRPr="00266566">
              <w:t>Vingt-cinquième rapport</w:t>
            </w:r>
          </w:p>
        </w:tc>
        <w:tc>
          <w:tcPr>
            <w:tcW w:w="1701" w:type="dxa"/>
            <w:shd w:val="clear" w:color="auto" w:fill="auto"/>
          </w:tcPr>
          <w:p w14:paraId="68CA2C5F" w14:textId="77777777" w:rsidR="00616AA2" w:rsidRPr="00266566" w:rsidRDefault="00616AA2" w:rsidP="00616AA2">
            <w:pPr>
              <w:spacing w:before="40" w:after="120"/>
            </w:pPr>
            <w:r w:rsidRPr="00266566">
              <w:t>4 janvier 2018</w:t>
            </w:r>
          </w:p>
        </w:tc>
      </w:tr>
      <w:tr w:rsidR="00616AA2" w:rsidRPr="00266566" w14:paraId="1821E69E" w14:textId="77777777" w:rsidTr="00616AA2">
        <w:trPr>
          <w:trHeight w:val="178"/>
        </w:trPr>
        <w:tc>
          <w:tcPr>
            <w:tcW w:w="1750" w:type="dxa"/>
            <w:vMerge/>
            <w:shd w:val="clear" w:color="auto" w:fill="auto"/>
          </w:tcPr>
          <w:p w14:paraId="58E07C2C" w14:textId="77777777" w:rsidR="00616AA2" w:rsidRPr="00266566" w:rsidRDefault="00616AA2" w:rsidP="00616AA2">
            <w:pPr>
              <w:spacing w:before="40" w:after="120"/>
              <w:ind w:right="113"/>
            </w:pPr>
          </w:p>
        </w:tc>
        <w:tc>
          <w:tcPr>
            <w:tcW w:w="3919" w:type="dxa"/>
            <w:shd w:val="clear" w:color="auto" w:fill="auto"/>
          </w:tcPr>
          <w:p w14:paraId="370893B4" w14:textId="77777777" w:rsidR="00616AA2" w:rsidRPr="00266566" w:rsidRDefault="00616AA2" w:rsidP="00616AA2">
            <w:pPr>
              <w:spacing w:before="40" w:after="120"/>
              <w:ind w:right="113"/>
            </w:pPr>
            <w:r w:rsidRPr="00266566">
              <w:t>Vingt-sixième rapport</w:t>
            </w:r>
          </w:p>
        </w:tc>
        <w:tc>
          <w:tcPr>
            <w:tcW w:w="1701" w:type="dxa"/>
            <w:shd w:val="clear" w:color="auto" w:fill="auto"/>
          </w:tcPr>
          <w:p w14:paraId="5F17338F" w14:textId="77777777" w:rsidR="00616AA2" w:rsidRPr="00266566" w:rsidRDefault="00616AA2" w:rsidP="00616AA2">
            <w:pPr>
              <w:spacing w:before="40" w:after="120"/>
            </w:pPr>
            <w:r w:rsidRPr="00266566">
              <w:t>4 janvier 2020</w:t>
            </w:r>
          </w:p>
        </w:tc>
      </w:tr>
      <w:tr w:rsidR="00B95A4A" w:rsidRPr="00266566" w14:paraId="3B104779" w14:textId="77777777" w:rsidTr="00616AA2">
        <w:tc>
          <w:tcPr>
            <w:tcW w:w="1750" w:type="dxa"/>
            <w:vMerge w:val="restart"/>
            <w:shd w:val="clear" w:color="auto" w:fill="auto"/>
          </w:tcPr>
          <w:p w14:paraId="196AC24E" w14:textId="77777777" w:rsidR="00B95A4A" w:rsidRPr="00266566" w:rsidRDefault="00B95A4A" w:rsidP="00616AA2">
            <w:pPr>
              <w:spacing w:before="40" w:after="120"/>
              <w:ind w:right="113"/>
            </w:pPr>
            <w:r w:rsidRPr="00266566">
              <w:t>Yémen</w:t>
            </w:r>
          </w:p>
        </w:tc>
        <w:tc>
          <w:tcPr>
            <w:tcW w:w="3919" w:type="dxa"/>
            <w:shd w:val="clear" w:color="auto" w:fill="auto"/>
          </w:tcPr>
          <w:p w14:paraId="2FACE9F4" w14:textId="77777777" w:rsidR="00B95A4A" w:rsidRPr="00266566" w:rsidRDefault="00B95A4A" w:rsidP="00616AA2">
            <w:pPr>
              <w:spacing w:before="40" w:after="120"/>
              <w:ind w:right="113"/>
            </w:pPr>
            <w:r w:rsidRPr="00266566">
              <w:t>Rapport valant dix-neuvième et vingtième rapports</w:t>
            </w:r>
          </w:p>
        </w:tc>
        <w:tc>
          <w:tcPr>
            <w:tcW w:w="1701" w:type="dxa"/>
            <w:shd w:val="clear" w:color="auto" w:fill="auto"/>
          </w:tcPr>
          <w:p w14:paraId="1797F149" w14:textId="77777777" w:rsidR="00B95A4A" w:rsidRPr="00266566" w:rsidRDefault="00B95A4A" w:rsidP="00616AA2">
            <w:pPr>
              <w:spacing w:before="40" w:after="120"/>
            </w:pPr>
            <w:r w:rsidRPr="00266566">
              <w:t>17 novembre 2013</w:t>
            </w:r>
          </w:p>
        </w:tc>
      </w:tr>
      <w:tr w:rsidR="00B95A4A" w:rsidRPr="00266566" w14:paraId="28222A87" w14:textId="77777777" w:rsidTr="00616AA2">
        <w:tc>
          <w:tcPr>
            <w:tcW w:w="1750" w:type="dxa"/>
            <w:vMerge/>
            <w:shd w:val="clear" w:color="auto" w:fill="auto"/>
          </w:tcPr>
          <w:p w14:paraId="7A92D182" w14:textId="77777777" w:rsidR="00B95A4A" w:rsidRPr="00266566" w:rsidRDefault="00B95A4A" w:rsidP="00616AA2">
            <w:pPr>
              <w:spacing w:before="40" w:after="120"/>
              <w:ind w:right="113"/>
            </w:pPr>
          </w:p>
        </w:tc>
        <w:tc>
          <w:tcPr>
            <w:tcW w:w="3919" w:type="dxa"/>
            <w:shd w:val="clear" w:color="auto" w:fill="auto"/>
          </w:tcPr>
          <w:p w14:paraId="6D7C5F49" w14:textId="77777777" w:rsidR="00B95A4A" w:rsidRPr="00266566" w:rsidRDefault="00B95A4A" w:rsidP="00616AA2">
            <w:pPr>
              <w:spacing w:before="40" w:after="120"/>
              <w:ind w:right="113"/>
            </w:pPr>
            <w:r w:rsidRPr="00266566">
              <w:t>Vingt et unième rapport</w:t>
            </w:r>
          </w:p>
        </w:tc>
        <w:tc>
          <w:tcPr>
            <w:tcW w:w="1701" w:type="dxa"/>
            <w:shd w:val="clear" w:color="auto" w:fill="auto"/>
          </w:tcPr>
          <w:p w14:paraId="5760657C" w14:textId="77777777" w:rsidR="00B95A4A" w:rsidRPr="00266566" w:rsidRDefault="00B95A4A" w:rsidP="00616AA2">
            <w:pPr>
              <w:spacing w:before="40" w:after="120"/>
            </w:pPr>
            <w:r w:rsidRPr="00266566">
              <w:t>17 novembre 2015</w:t>
            </w:r>
          </w:p>
        </w:tc>
      </w:tr>
      <w:tr w:rsidR="00B95A4A" w:rsidRPr="00266566" w14:paraId="021C2293" w14:textId="77777777" w:rsidTr="00616AA2">
        <w:tc>
          <w:tcPr>
            <w:tcW w:w="1750" w:type="dxa"/>
            <w:vMerge/>
            <w:shd w:val="clear" w:color="auto" w:fill="auto"/>
          </w:tcPr>
          <w:p w14:paraId="41C646C6" w14:textId="77777777" w:rsidR="00B95A4A" w:rsidRPr="00266566" w:rsidRDefault="00B95A4A" w:rsidP="00616AA2">
            <w:pPr>
              <w:spacing w:before="40" w:after="120"/>
              <w:ind w:right="113"/>
            </w:pPr>
          </w:p>
        </w:tc>
        <w:tc>
          <w:tcPr>
            <w:tcW w:w="3919" w:type="dxa"/>
            <w:shd w:val="clear" w:color="auto" w:fill="auto"/>
          </w:tcPr>
          <w:p w14:paraId="6E95E993" w14:textId="77777777" w:rsidR="00B95A4A" w:rsidRPr="00266566" w:rsidRDefault="00B95A4A" w:rsidP="00616AA2">
            <w:pPr>
              <w:spacing w:before="40" w:after="120"/>
              <w:ind w:right="113"/>
            </w:pPr>
            <w:r w:rsidRPr="00266566">
              <w:t>Vingt-deuxième rapport</w:t>
            </w:r>
          </w:p>
        </w:tc>
        <w:tc>
          <w:tcPr>
            <w:tcW w:w="1701" w:type="dxa"/>
            <w:shd w:val="clear" w:color="auto" w:fill="auto"/>
          </w:tcPr>
          <w:p w14:paraId="082EAFD5" w14:textId="77777777" w:rsidR="00B95A4A" w:rsidRPr="00266566" w:rsidRDefault="00B95A4A" w:rsidP="00616AA2">
            <w:pPr>
              <w:spacing w:before="40" w:after="120"/>
            </w:pPr>
            <w:r w:rsidRPr="00266566">
              <w:t>17 novembre 2017</w:t>
            </w:r>
          </w:p>
        </w:tc>
      </w:tr>
      <w:tr w:rsidR="00B95A4A" w:rsidRPr="00266566" w14:paraId="1D8E9C81" w14:textId="77777777" w:rsidTr="00616AA2">
        <w:tc>
          <w:tcPr>
            <w:tcW w:w="1750" w:type="dxa"/>
            <w:vMerge/>
            <w:shd w:val="clear" w:color="auto" w:fill="auto"/>
          </w:tcPr>
          <w:p w14:paraId="0C670A9E" w14:textId="77777777" w:rsidR="00B95A4A" w:rsidRPr="00266566" w:rsidRDefault="00B95A4A" w:rsidP="00616AA2">
            <w:pPr>
              <w:spacing w:before="40" w:after="120"/>
              <w:ind w:right="113"/>
            </w:pPr>
          </w:p>
        </w:tc>
        <w:tc>
          <w:tcPr>
            <w:tcW w:w="3919" w:type="dxa"/>
            <w:shd w:val="clear" w:color="auto" w:fill="auto"/>
          </w:tcPr>
          <w:p w14:paraId="680EFF21" w14:textId="77777777" w:rsidR="00B95A4A" w:rsidRPr="00266566" w:rsidRDefault="00B95A4A" w:rsidP="00616AA2">
            <w:pPr>
              <w:spacing w:before="40" w:after="120"/>
              <w:ind w:right="113"/>
            </w:pPr>
            <w:r w:rsidRPr="00266566">
              <w:t>Vingt-troisième rapport</w:t>
            </w:r>
          </w:p>
        </w:tc>
        <w:tc>
          <w:tcPr>
            <w:tcW w:w="1701" w:type="dxa"/>
            <w:shd w:val="clear" w:color="auto" w:fill="auto"/>
          </w:tcPr>
          <w:p w14:paraId="225E7A82" w14:textId="77777777" w:rsidR="00B95A4A" w:rsidRPr="00266566" w:rsidRDefault="00B95A4A" w:rsidP="00616AA2">
            <w:pPr>
              <w:spacing w:before="40" w:after="120"/>
            </w:pPr>
            <w:r w:rsidRPr="00266566">
              <w:t>17 novembre 2019</w:t>
            </w:r>
          </w:p>
        </w:tc>
      </w:tr>
      <w:tr w:rsidR="00616AA2" w:rsidRPr="00266566" w14:paraId="030C028E" w14:textId="77777777" w:rsidTr="00616AA2">
        <w:tc>
          <w:tcPr>
            <w:tcW w:w="1750" w:type="dxa"/>
            <w:vMerge w:val="restart"/>
            <w:shd w:val="clear" w:color="auto" w:fill="auto"/>
          </w:tcPr>
          <w:p w14:paraId="0316BB16" w14:textId="77777777" w:rsidR="00616AA2" w:rsidRPr="00266566" w:rsidRDefault="00616AA2" w:rsidP="00616AA2">
            <w:pPr>
              <w:spacing w:before="40" w:after="120"/>
              <w:ind w:right="113"/>
            </w:pPr>
            <w:r w:rsidRPr="00266566">
              <w:t>Zimbabwe</w:t>
            </w:r>
          </w:p>
        </w:tc>
        <w:tc>
          <w:tcPr>
            <w:tcW w:w="3919" w:type="dxa"/>
            <w:shd w:val="clear" w:color="auto" w:fill="auto"/>
          </w:tcPr>
          <w:p w14:paraId="1A13F3A4" w14:textId="77777777" w:rsidR="00616AA2" w:rsidRPr="00266566" w:rsidRDefault="00616AA2" w:rsidP="00616AA2">
            <w:pPr>
              <w:spacing w:before="40" w:after="120"/>
              <w:ind w:right="113"/>
            </w:pPr>
            <w:r w:rsidRPr="00266566">
              <w:t>Cinquième rapport</w:t>
            </w:r>
          </w:p>
        </w:tc>
        <w:tc>
          <w:tcPr>
            <w:tcW w:w="1701" w:type="dxa"/>
            <w:shd w:val="clear" w:color="auto" w:fill="auto"/>
          </w:tcPr>
          <w:p w14:paraId="0A769A59" w14:textId="77777777" w:rsidR="00616AA2" w:rsidRPr="00266566" w:rsidRDefault="00616AA2" w:rsidP="00616AA2">
            <w:pPr>
              <w:spacing w:before="40" w:after="120"/>
            </w:pPr>
            <w:r w:rsidRPr="00266566">
              <w:t xml:space="preserve">12 juin 2000 </w:t>
            </w:r>
          </w:p>
        </w:tc>
      </w:tr>
      <w:tr w:rsidR="00616AA2" w:rsidRPr="00266566" w14:paraId="10CB5B34" w14:textId="77777777" w:rsidTr="00616AA2">
        <w:tc>
          <w:tcPr>
            <w:tcW w:w="1750" w:type="dxa"/>
            <w:vMerge/>
            <w:shd w:val="clear" w:color="auto" w:fill="auto"/>
          </w:tcPr>
          <w:p w14:paraId="7ECABA3A" w14:textId="77777777" w:rsidR="00616AA2" w:rsidRPr="00266566" w:rsidRDefault="00616AA2" w:rsidP="00616AA2">
            <w:pPr>
              <w:spacing w:before="40" w:after="120"/>
              <w:ind w:right="113"/>
            </w:pPr>
          </w:p>
        </w:tc>
        <w:tc>
          <w:tcPr>
            <w:tcW w:w="3919" w:type="dxa"/>
            <w:shd w:val="clear" w:color="auto" w:fill="auto"/>
          </w:tcPr>
          <w:p w14:paraId="42574F90" w14:textId="77777777" w:rsidR="00616AA2" w:rsidRPr="00266566" w:rsidRDefault="00616AA2" w:rsidP="00616AA2">
            <w:pPr>
              <w:spacing w:before="40" w:after="120"/>
              <w:ind w:right="113"/>
            </w:pPr>
            <w:r w:rsidRPr="00266566">
              <w:t>Sixième rapport</w:t>
            </w:r>
          </w:p>
        </w:tc>
        <w:tc>
          <w:tcPr>
            <w:tcW w:w="1701" w:type="dxa"/>
            <w:shd w:val="clear" w:color="auto" w:fill="auto"/>
          </w:tcPr>
          <w:p w14:paraId="2A9427E6" w14:textId="77777777" w:rsidR="00616AA2" w:rsidRPr="00266566" w:rsidRDefault="00616AA2" w:rsidP="00616AA2">
            <w:pPr>
              <w:spacing w:before="40" w:after="120"/>
            </w:pPr>
            <w:r w:rsidRPr="00266566">
              <w:t>12 juin 2002</w:t>
            </w:r>
          </w:p>
        </w:tc>
      </w:tr>
      <w:tr w:rsidR="00616AA2" w:rsidRPr="00266566" w14:paraId="744CCFB0" w14:textId="77777777" w:rsidTr="00616AA2">
        <w:tc>
          <w:tcPr>
            <w:tcW w:w="1750" w:type="dxa"/>
            <w:vMerge/>
            <w:shd w:val="clear" w:color="auto" w:fill="auto"/>
          </w:tcPr>
          <w:p w14:paraId="647699A7" w14:textId="77777777" w:rsidR="00616AA2" w:rsidRPr="00266566" w:rsidRDefault="00616AA2" w:rsidP="00616AA2">
            <w:pPr>
              <w:spacing w:before="40" w:after="120"/>
              <w:ind w:right="113"/>
            </w:pPr>
          </w:p>
        </w:tc>
        <w:tc>
          <w:tcPr>
            <w:tcW w:w="3919" w:type="dxa"/>
            <w:shd w:val="clear" w:color="auto" w:fill="auto"/>
          </w:tcPr>
          <w:p w14:paraId="34F18B9D" w14:textId="77777777" w:rsidR="00616AA2" w:rsidRPr="00266566" w:rsidRDefault="00616AA2" w:rsidP="00616AA2">
            <w:pPr>
              <w:spacing w:before="40" w:after="120"/>
              <w:ind w:right="113"/>
            </w:pPr>
            <w:r w:rsidRPr="00266566">
              <w:t>Septième rapport</w:t>
            </w:r>
          </w:p>
        </w:tc>
        <w:tc>
          <w:tcPr>
            <w:tcW w:w="1701" w:type="dxa"/>
            <w:shd w:val="clear" w:color="auto" w:fill="auto"/>
          </w:tcPr>
          <w:p w14:paraId="3185C7C0" w14:textId="77777777" w:rsidR="00616AA2" w:rsidRPr="00266566" w:rsidRDefault="00616AA2" w:rsidP="00616AA2">
            <w:pPr>
              <w:spacing w:before="40" w:after="120"/>
            </w:pPr>
            <w:r w:rsidRPr="00266566">
              <w:t>12 juin 2004</w:t>
            </w:r>
          </w:p>
        </w:tc>
      </w:tr>
      <w:tr w:rsidR="00616AA2" w:rsidRPr="00266566" w14:paraId="6E9AF965" w14:textId="77777777" w:rsidTr="00616AA2">
        <w:tc>
          <w:tcPr>
            <w:tcW w:w="1750" w:type="dxa"/>
            <w:vMerge/>
            <w:shd w:val="clear" w:color="auto" w:fill="auto"/>
          </w:tcPr>
          <w:p w14:paraId="41C882F5" w14:textId="77777777" w:rsidR="00616AA2" w:rsidRPr="00266566" w:rsidRDefault="00616AA2" w:rsidP="00616AA2">
            <w:pPr>
              <w:spacing w:before="40" w:after="120"/>
              <w:ind w:right="113"/>
            </w:pPr>
          </w:p>
        </w:tc>
        <w:tc>
          <w:tcPr>
            <w:tcW w:w="3919" w:type="dxa"/>
            <w:shd w:val="clear" w:color="auto" w:fill="auto"/>
          </w:tcPr>
          <w:p w14:paraId="4454B9C2" w14:textId="77777777" w:rsidR="00616AA2" w:rsidRPr="00266566" w:rsidRDefault="00616AA2" w:rsidP="00616AA2">
            <w:pPr>
              <w:spacing w:before="40" w:after="120"/>
              <w:ind w:right="113"/>
            </w:pPr>
            <w:r w:rsidRPr="00266566">
              <w:t>Huitième rapport</w:t>
            </w:r>
          </w:p>
        </w:tc>
        <w:tc>
          <w:tcPr>
            <w:tcW w:w="1701" w:type="dxa"/>
            <w:shd w:val="clear" w:color="auto" w:fill="auto"/>
          </w:tcPr>
          <w:p w14:paraId="01672FA2" w14:textId="77777777" w:rsidR="00616AA2" w:rsidRPr="00266566" w:rsidRDefault="00616AA2" w:rsidP="00616AA2">
            <w:pPr>
              <w:spacing w:before="40" w:after="120"/>
            </w:pPr>
            <w:r w:rsidRPr="00266566">
              <w:t>12 juin 2006</w:t>
            </w:r>
          </w:p>
        </w:tc>
      </w:tr>
      <w:tr w:rsidR="00616AA2" w:rsidRPr="00266566" w14:paraId="7702E748" w14:textId="77777777" w:rsidTr="00616AA2">
        <w:tc>
          <w:tcPr>
            <w:tcW w:w="1750" w:type="dxa"/>
            <w:vMerge/>
            <w:shd w:val="clear" w:color="auto" w:fill="auto"/>
          </w:tcPr>
          <w:p w14:paraId="4A5E8397" w14:textId="77777777" w:rsidR="00616AA2" w:rsidRPr="00266566" w:rsidRDefault="00616AA2" w:rsidP="00616AA2">
            <w:pPr>
              <w:spacing w:before="40" w:after="120"/>
              <w:ind w:right="113"/>
            </w:pPr>
          </w:p>
        </w:tc>
        <w:tc>
          <w:tcPr>
            <w:tcW w:w="3919" w:type="dxa"/>
            <w:shd w:val="clear" w:color="auto" w:fill="auto"/>
          </w:tcPr>
          <w:p w14:paraId="26EB0C74" w14:textId="77777777" w:rsidR="00616AA2" w:rsidRPr="00266566" w:rsidRDefault="00616AA2" w:rsidP="00616AA2">
            <w:pPr>
              <w:spacing w:before="40" w:after="120"/>
              <w:ind w:right="113"/>
            </w:pPr>
            <w:r w:rsidRPr="00266566">
              <w:t>Neuvième rapport</w:t>
            </w:r>
          </w:p>
        </w:tc>
        <w:tc>
          <w:tcPr>
            <w:tcW w:w="1701" w:type="dxa"/>
            <w:shd w:val="clear" w:color="auto" w:fill="auto"/>
          </w:tcPr>
          <w:p w14:paraId="22497464" w14:textId="77777777" w:rsidR="00616AA2" w:rsidRPr="00266566" w:rsidRDefault="00616AA2" w:rsidP="00616AA2">
            <w:pPr>
              <w:spacing w:before="40" w:after="120"/>
            </w:pPr>
            <w:r w:rsidRPr="00266566">
              <w:t>12 juin 2008</w:t>
            </w:r>
          </w:p>
        </w:tc>
      </w:tr>
      <w:tr w:rsidR="00616AA2" w:rsidRPr="00266566" w14:paraId="3582AB99" w14:textId="77777777" w:rsidTr="00616AA2">
        <w:tc>
          <w:tcPr>
            <w:tcW w:w="1750" w:type="dxa"/>
            <w:vMerge/>
            <w:shd w:val="clear" w:color="auto" w:fill="auto"/>
          </w:tcPr>
          <w:p w14:paraId="456FB5E2" w14:textId="77777777" w:rsidR="00616AA2" w:rsidRPr="00266566" w:rsidRDefault="00616AA2" w:rsidP="00616AA2">
            <w:pPr>
              <w:spacing w:before="40" w:after="120"/>
              <w:ind w:right="113"/>
            </w:pPr>
          </w:p>
        </w:tc>
        <w:tc>
          <w:tcPr>
            <w:tcW w:w="3919" w:type="dxa"/>
            <w:shd w:val="clear" w:color="auto" w:fill="auto"/>
          </w:tcPr>
          <w:p w14:paraId="69A17B56" w14:textId="77777777" w:rsidR="00616AA2" w:rsidRPr="00266566" w:rsidRDefault="00616AA2" w:rsidP="00616AA2">
            <w:pPr>
              <w:spacing w:before="40" w:after="120"/>
              <w:ind w:right="113"/>
            </w:pPr>
            <w:r w:rsidRPr="00266566">
              <w:t>Dixième rapport</w:t>
            </w:r>
          </w:p>
        </w:tc>
        <w:tc>
          <w:tcPr>
            <w:tcW w:w="1701" w:type="dxa"/>
            <w:shd w:val="clear" w:color="auto" w:fill="auto"/>
          </w:tcPr>
          <w:p w14:paraId="73058315" w14:textId="77777777" w:rsidR="00616AA2" w:rsidRPr="00266566" w:rsidRDefault="00616AA2" w:rsidP="00616AA2">
            <w:pPr>
              <w:spacing w:before="40" w:after="120"/>
            </w:pPr>
            <w:r w:rsidRPr="00266566">
              <w:t>12 juin 2010</w:t>
            </w:r>
          </w:p>
        </w:tc>
      </w:tr>
      <w:tr w:rsidR="00616AA2" w:rsidRPr="00266566" w14:paraId="75F4FCEC" w14:textId="77777777" w:rsidTr="00616AA2">
        <w:tc>
          <w:tcPr>
            <w:tcW w:w="1750" w:type="dxa"/>
            <w:vMerge/>
            <w:shd w:val="clear" w:color="auto" w:fill="auto"/>
          </w:tcPr>
          <w:p w14:paraId="70FDE6DE" w14:textId="77777777" w:rsidR="00616AA2" w:rsidRPr="00266566" w:rsidRDefault="00616AA2" w:rsidP="00616AA2">
            <w:pPr>
              <w:spacing w:before="40" w:after="120"/>
              <w:ind w:right="113"/>
            </w:pPr>
          </w:p>
        </w:tc>
        <w:tc>
          <w:tcPr>
            <w:tcW w:w="3919" w:type="dxa"/>
            <w:shd w:val="clear" w:color="auto" w:fill="auto"/>
          </w:tcPr>
          <w:p w14:paraId="578ECE21" w14:textId="77777777" w:rsidR="00616AA2" w:rsidRPr="00266566" w:rsidRDefault="00616AA2" w:rsidP="00616AA2">
            <w:pPr>
              <w:spacing w:before="40" w:after="120"/>
              <w:ind w:right="113"/>
            </w:pPr>
            <w:r w:rsidRPr="00266566">
              <w:t>Onzième rapport</w:t>
            </w:r>
          </w:p>
        </w:tc>
        <w:tc>
          <w:tcPr>
            <w:tcW w:w="1701" w:type="dxa"/>
            <w:shd w:val="clear" w:color="auto" w:fill="auto"/>
          </w:tcPr>
          <w:p w14:paraId="1C86AF04" w14:textId="77777777" w:rsidR="00616AA2" w:rsidRPr="00266566" w:rsidRDefault="00616AA2" w:rsidP="00616AA2">
            <w:pPr>
              <w:spacing w:before="40" w:after="120"/>
            </w:pPr>
            <w:r w:rsidRPr="00266566">
              <w:t>12 juin 2012</w:t>
            </w:r>
          </w:p>
        </w:tc>
      </w:tr>
      <w:tr w:rsidR="00616AA2" w:rsidRPr="00266566" w14:paraId="2B83DFB2" w14:textId="77777777" w:rsidTr="00616AA2">
        <w:tc>
          <w:tcPr>
            <w:tcW w:w="1750" w:type="dxa"/>
            <w:vMerge/>
            <w:shd w:val="clear" w:color="auto" w:fill="auto"/>
          </w:tcPr>
          <w:p w14:paraId="5297ED15" w14:textId="77777777" w:rsidR="00616AA2" w:rsidRPr="00266566" w:rsidRDefault="00616AA2" w:rsidP="00616AA2">
            <w:pPr>
              <w:spacing w:before="40" w:after="120"/>
              <w:ind w:right="113"/>
            </w:pPr>
          </w:p>
        </w:tc>
        <w:tc>
          <w:tcPr>
            <w:tcW w:w="3919" w:type="dxa"/>
            <w:shd w:val="clear" w:color="auto" w:fill="auto"/>
          </w:tcPr>
          <w:p w14:paraId="296F2881" w14:textId="77777777" w:rsidR="00616AA2" w:rsidRPr="00266566" w:rsidRDefault="00616AA2" w:rsidP="00616AA2">
            <w:pPr>
              <w:spacing w:before="40" w:after="120"/>
              <w:ind w:right="113"/>
            </w:pPr>
            <w:r w:rsidRPr="00266566">
              <w:t>Douzième rapport</w:t>
            </w:r>
          </w:p>
        </w:tc>
        <w:tc>
          <w:tcPr>
            <w:tcW w:w="1701" w:type="dxa"/>
            <w:shd w:val="clear" w:color="auto" w:fill="auto"/>
          </w:tcPr>
          <w:p w14:paraId="2871A997" w14:textId="77777777" w:rsidR="00616AA2" w:rsidRPr="00266566" w:rsidRDefault="00616AA2" w:rsidP="00616AA2">
            <w:pPr>
              <w:spacing w:before="40" w:after="120"/>
            </w:pPr>
            <w:r w:rsidRPr="00266566">
              <w:t>12 juin 2014</w:t>
            </w:r>
          </w:p>
        </w:tc>
      </w:tr>
      <w:tr w:rsidR="00616AA2" w:rsidRPr="00266566" w14:paraId="35416CE4" w14:textId="77777777" w:rsidTr="00616AA2">
        <w:tc>
          <w:tcPr>
            <w:tcW w:w="1750" w:type="dxa"/>
            <w:vMerge/>
            <w:shd w:val="clear" w:color="auto" w:fill="auto"/>
          </w:tcPr>
          <w:p w14:paraId="7D298155" w14:textId="77777777" w:rsidR="00616AA2" w:rsidRPr="00266566" w:rsidRDefault="00616AA2" w:rsidP="00616AA2">
            <w:pPr>
              <w:spacing w:before="40" w:after="120"/>
              <w:ind w:right="113"/>
            </w:pPr>
          </w:p>
        </w:tc>
        <w:tc>
          <w:tcPr>
            <w:tcW w:w="3919" w:type="dxa"/>
            <w:shd w:val="clear" w:color="auto" w:fill="auto"/>
          </w:tcPr>
          <w:p w14:paraId="3C5399A2" w14:textId="77777777" w:rsidR="00616AA2" w:rsidRPr="00266566" w:rsidRDefault="00616AA2" w:rsidP="00616AA2">
            <w:pPr>
              <w:spacing w:before="40" w:after="120"/>
              <w:ind w:right="113"/>
            </w:pPr>
            <w:r w:rsidRPr="00266566">
              <w:t>Treizième rapport</w:t>
            </w:r>
          </w:p>
        </w:tc>
        <w:tc>
          <w:tcPr>
            <w:tcW w:w="1701" w:type="dxa"/>
            <w:shd w:val="clear" w:color="auto" w:fill="auto"/>
          </w:tcPr>
          <w:p w14:paraId="6E39AA26" w14:textId="77777777" w:rsidR="00616AA2" w:rsidRPr="00266566" w:rsidRDefault="00616AA2" w:rsidP="00616AA2">
            <w:pPr>
              <w:spacing w:before="40" w:after="120"/>
            </w:pPr>
            <w:r w:rsidRPr="00266566">
              <w:t>12 juin 2016</w:t>
            </w:r>
          </w:p>
        </w:tc>
      </w:tr>
      <w:tr w:rsidR="00616AA2" w:rsidRPr="00266566" w14:paraId="2C00E647" w14:textId="77777777" w:rsidTr="00616AA2">
        <w:tc>
          <w:tcPr>
            <w:tcW w:w="1750" w:type="dxa"/>
            <w:vMerge/>
            <w:shd w:val="clear" w:color="auto" w:fill="auto"/>
          </w:tcPr>
          <w:p w14:paraId="29FB2EB0" w14:textId="77777777" w:rsidR="00616AA2" w:rsidRPr="00266566" w:rsidRDefault="00616AA2" w:rsidP="00616AA2">
            <w:pPr>
              <w:spacing w:before="40" w:after="120"/>
              <w:ind w:right="113"/>
            </w:pPr>
          </w:p>
        </w:tc>
        <w:tc>
          <w:tcPr>
            <w:tcW w:w="3919" w:type="dxa"/>
            <w:shd w:val="clear" w:color="auto" w:fill="auto"/>
          </w:tcPr>
          <w:p w14:paraId="243AD0D5" w14:textId="77777777" w:rsidR="00616AA2" w:rsidRPr="00266566" w:rsidRDefault="00616AA2" w:rsidP="00616AA2">
            <w:pPr>
              <w:spacing w:before="40" w:after="120"/>
              <w:ind w:right="113"/>
            </w:pPr>
            <w:r w:rsidRPr="00266566">
              <w:t>Quatorzième rapport</w:t>
            </w:r>
          </w:p>
        </w:tc>
        <w:tc>
          <w:tcPr>
            <w:tcW w:w="1701" w:type="dxa"/>
            <w:shd w:val="clear" w:color="auto" w:fill="auto"/>
          </w:tcPr>
          <w:p w14:paraId="7F6A4C5F" w14:textId="77777777" w:rsidR="00616AA2" w:rsidRPr="00266566" w:rsidRDefault="00616AA2" w:rsidP="00616AA2">
            <w:pPr>
              <w:spacing w:before="40" w:after="120"/>
            </w:pPr>
            <w:r w:rsidRPr="00266566">
              <w:t>12 juin 2018</w:t>
            </w:r>
          </w:p>
        </w:tc>
      </w:tr>
      <w:tr w:rsidR="00616AA2" w:rsidRPr="00632756" w14:paraId="2E4F22E4" w14:textId="77777777" w:rsidTr="00616AA2">
        <w:tc>
          <w:tcPr>
            <w:tcW w:w="1750" w:type="dxa"/>
            <w:vMerge/>
            <w:tcBorders>
              <w:bottom w:val="single" w:sz="12" w:space="0" w:color="auto"/>
            </w:tcBorders>
            <w:shd w:val="clear" w:color="auto" w:fill="auto"/>
          </w:tcPr>
          <w:p w14:paraId="398EFEBF" w14:textId="77777777" w:rsidR="00616AA2" w:rsidRPr="00266566" w:rsidRDefault="00616AA2" w:rsidP="00616AA2">
            <w:pPr>
              <w:spacing w:before="40" w:after="120"/>
              <w:ind w:right="113"/>
            </w:pPr>
          </w:p>
        </w:tc>
        <w:tc>
          <w:tcPr>
            <w:tcW w:w="3919" w:type="dxa"/>
            <w:tcBorders>
              <w:bottom w:val="single" w:sz="12" w:space="0" w:color="auto"/>
            </w:tcBorders>
            <w:shd w:val="clear" w:color="auto" w:fill="auto"/>
          </w:tcPr>
          <w:p w14:paraId="3DCFADC5" w14:textId="77777777" w:rsidR="00616AA2" w:rsidRPr="00266566" w:rsidRDefault="00616AA2" w:rsidP="00616AA2">
            <w:pPr>
              <w:spacing w:before="40" w:after="120"/>
              <w:ind w:right="113"/>
            </w:pPr>
            <w:r w:rsidRPr="00266566">
              <w:t>Quinzième rapport</w:t>
            </w:r>
          </w:p>
        </w:tc>
        <w:tc>
          <w:tcPr>
            <w:tcW w:w="1701" w:type="dxa"/>
            <w:tcBorders>
              <w:bottom w:val="single" w:sz="12" w:space="0" w:color="auto"/>
            </w:tcBorders>
            <w:shd w:val="clear" w:color="auto" w:fill="auto"/>
          </w:tcPr>
          <w:p w14:paraId="634A23E0" w14:textId="77777777" w:rsidR="00616AA2" w:rsidRPr="00632756" w:rsidRDefault="00616AA2" w:rsidP="00616AA2">
            <w:pPr>
              <w:spacing w:before="40" w:after="120"/>
            </w:pPr>
            <w:r w:rsidRPr="00266566">
              <w:t>12 juin 2020</w:t>
            </w:r>
          </w:p>
        </w:tc>
      </w:tr>
    </w:tbl>
    <w:p w14:paraId="1408820D" w14:textId="33CFC73F" w:rsidR="00984B29" w:rsidRPr="00616AA2" w:rsidRDefault="00616AA2" w:rsidP="00616AA2">
      <w:pPr>
        <w:pStyle w:val="SingleTxtG"/>
        <w:spacing w:before="240" w:after="0"/>
        <w:jc w:val="center"/>
        <w:rPr>
          <w:u w:val="single"/>
        </w:rPr>
      </w:pPr>
      <w:r>
        <w:rPr>
          <w:u w:val="single"/>
        </w:rPr>
        <w:tab/>
      </w:r>
      <w:r>
        <w:rPr>
          <w:u w:val="single"/>
        </w:rPr>
        <w:tab/>
      </w:r>
      <w:r>
        <w:rPr>
          <w:u w:val="single"/>
        </w:rPr>
        <w:tab/>
      </w:r>
    </w:p>
    <w:sectPr w:rsidR="00984B29" w:rsidRPr="00616AA2" w:rsidSect="003012F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A54906" w14:textId="77777777" w:rsidR="00E34A93" w:rsidRDefault="00E34A93" w:rsidP="00F95C08">
      <w:pPr>
        <w:spacing w:line="240" w:lineRule="auto"/>
      </w:pPr>
    </w:p>
  </w:endnote>
  <w:endnote w:type="continuationSeparator" w:id="0">
    <w:p w14:paraId="6E01DE7E" w14:textId="77777777" w:rsidR="00E34A93" w:rsidRPr="00AC3823" w:rsidRDefault="00E34A93" w:rsidP="00AC3823">
      <w:pPr>
        <w:pStyle w:val="Pieddepage"/>
      </w:pPr>
    </w:p>
  </w:endnote>
  <w:endnote w:type="continuationNotice" w:id="1">
    <w:p w14:paraId="12931EB1" w14:textId="77777777" w:rsidR="00E34A93" w:rsidRDefault="00E34A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B9AE6" w14:textId="63FC15B0" w:rsidR="00E34A93" w:rsidRPr="003012FE" w:rsidRDefault="00E34A93" w:rsidP="003012FE">
    <w:pPr>
      <w:pStyle w:val="Pieddepage"/>
      <w:tabs>
        <w:tab w:val="right" w:pos="9638"/>
      </w:tabs>
    </w:pPr>
    <w:r w:rsidRPr="003012FE">
      <w:rPr>
        <w:b/>
        <w:sz w:val="18"/>
      </w:rPr>
      <w:fldChar w:fldCharType="begin"/>
    </w:r>
    <w:r w:rsidRPr="003012FE">
      <w:rPr>
        <w:b/>
        <w:sz w:val="18"/>
      </w:rPr>
      <w:instrText xml:space="preserve"> PAGE  \* MERGEFORMAT </w:instrText>
    </w:r>
    <w:r w:rsidRPr="003012FE">
      <w:rPr>
        <w:b/>
        <w:sz w:val="18"/>
      </w:rPr>
      <w:fldChar w:fldCharType="separate"/>
    </w:r>
    <w:r w:rsidRPr="003012FE">
      <w:rPr>
        <w:b/>
        <w:noProof/>
        <w:sz w:val="18"/>
      </w:rPr>
      <w:t>2</w:t>
    </w:r>
    <w:r w:rsidRPr="003012FE">
      <w:rPr>
        <w:b/>
        <w:sz w:val="18"/>
      </w:rPr>
      <w:fldChar w:fldCharType="end"/>
    </w:r>
    <w:r>
      <w:rPr>
        <w:b/>
        <w:sz w:val="18"/>
      </w:rPr>
      <w:tab/>
    </w:r>
    <w:r>
      <w:t>GE.21-07160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A1D1A7" w14:textId="51EE1009" w:rsidR="00E34A93" w:rsidRPr="003012FE" w:rsidRDefault="00E34A93" w:rsidP="003012FE">
    <w:pPr>
      <w:pStyle w:val="Pieddepage"/>
      <w:tabs>
        <w:tab w:val="right" w:pos="9638"/>
      </w:tabs>
      <w:rPr>
        <w:b/>
        <w:sz w:val="18"/>
      </w:rPr>
    </w:pPr>
    <w:r>
      <w:t>GE.21-07160</w:t>
    </w:r>
    <w:r>
      <w:tab/>
    </w:r>
    <w:r w:rsidRPr="003012FE">
      <w:rPr>
        <w:b/>
        <w:sz w:val="18"/>
      </w:rPr>
      <w:fldChar w:fldCharType="begin"/>
    </w:r>
    <w:r w:rsidRPr="003012FE">
      <w:rPr>
        <w:b/>
        <w:sz w:val="18"/>
      </w:rPr>
      <w:instrText xml:space="preserve"> PAGE  \* MERGEFORMAT </w:instrText>
    </w:r>
    <w:r w:rsidRPr="003012FE">
      <w:rPr>
        <w:b/>
        <w:sz w:val="18"/>
      </w:rPr>
      <w:fldChar w:fldCharType="separate"/>
    </w:r>
    <w:r w:rsidRPr="003012FE">
      <w:rPr>
        <w:b/>
        <w:noProof/>
        <w:sz w:val="18"/>
      </w:rPr>
      <w:t>3</w:t>
    </w:r>
    <w:r w:rsidRPr="003012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1ABEF" w14:textId="4D680A15" w:rsidR="00E34A93" w:rsidRPr="003012FE" w:rsidRDefault="00E34A93" w:rsidP="003012F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1842548" wp14:editId="6C3A293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21-07160  (F)</w:t>
    </w:r>
    <w:r>
      <w:rPr>
        <w:noProof/>
        <w:sz w:val="20"/>
      </w:rPr>
      <w:drawing>
        <wp:anchor distT="0" distB="0" distL="114300" distR="114300" simplePos="0" relativeHeight="251660288" behindDoc="0" locked="0" layoutInCell="1" allowOverlap="1" wp14:anchorId="1EC968D9" wp14:editId="3A77AF2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070621    080621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D21BD" w14:textId="77777777" w:rsidR="00E34A93" w:rsidRPr="00AC3823" w:rsidRDefault="00E34A93" w:rsidP="00AC3823">
      <w:pPr>
        <w:pStyle w:val="Pieddepage"/>
        <w:tabs>
          <w:tab w:val="right" w:pos="2155"/>
        </w:tabs>
        <w:spacing w:after="80" w:line="240" w:lineRule="atLeast"/>
        <w:ind w:left="680"/>
        <w:rPr>
          <w:u w:val="single"/>
        </w:rPr>
      </w:pPr>
      <w:r>
        <w:rPr>
          <w:u w:val="single"/>
        </w:rPr>
        <w:tab/>
      </w:r>
    </w:p>
  </w:footnote>
  <w:footnote w:type="continuationSeparator" w:id="0">
    <w:p w14:paraId="419EDAD3" w14:textId="77777777" w:rsidR="00E34A93" w:rsidRPr="00AC3823" w:rsidRDefault="00E34A93" w:rsidP="00AC3823">
      <w:pPr>
        <w:pStyle w:val="Pieddepage"/>
        <w:tabs>
          <w:tab w:val="right" w:pos="2155"/>
        </w:tabs>
        <w:spacing w:after="80" w:line="240" w:lineRule="atLeast"/>
        <w:ind w:left="680"/>
        <w:rPr>
          <w:u w:val="single"/>
        </w:rPr>
      </w:pPr>
      <w:r>
        <w:rPr>
          <w:u w:val="single"/>
        </w:rPr>
        <w:tab/>
      </w:r>
    </w:p>
  </w:footnote>
  <w:footnote w:type="continuationNotice" w:id="1">
    <w:p w14:paraId="09071B53" w14:textId="77777777" w:rsidR="00E34A93" w:rsidRPr="00AC3823" w:rsidRDefault="00E34A93">
      <w:pPr>
        <w:spacing w:line="240" w:lineRule="auto"/>
        <w:rPr>
          <w:sz w:val="2"/>
          <w:szCs w:val="2"/>
        </w:rPr>
      </w:pPr>
    </w:p>
  </w:footnote>
  <w:footnote w:id="2">
    <w:p w14:paraId="2CFA487D" w14:textId="3766C1A5" w:rsidR="00E34A93" w:rsidRPr="00C4757E" w:rsidRDefault="00E34A93" w:rsidP="00616AA2">
      <w:pPr>
        <w:pStyle w:val="Notedebasdepage"/>
        <w:rPr>
          <w:lang w:val="fr-FR"/>
        </w:rPr>
      </w:pPr>
      <w:r>
        <w:tab/>
      </w:r>
      <w:r w:rsidRPr="00C4757E">
        <w:rPr>
          <w:rStyle w:val="Appelnotedebasdep"/>
        </w:rPr>
        <w:footnoteRef/>
      </w:r>
      <w:r w:rsidRPr="00C4757E">
        <w:rPr>
          <w:lang w:val="fr-FR"/>
        </w:rPr>
        <w:tab/>
        <w:t>Les rapports qui n</w:t>
      </w:r>
      <w:r>
        <w:rPr>
          <w:lang w:val="fr-FR"/>
        </w:rPr>
        <w:t>’</w:t>
      </w:r>
      <w:r w:rsidRPr="00C4757E">
        <w:rPr>
          <w:lang w:val="fr-FR"/>
        </w:rPr>
        <w:t xml:space="preserve">étaient pas encore disponibles dans le Système de diffusion électronique des documents </w:t>
      </w:r>
      <w:r>
        <w:rPr>
          <w:lang w:val="fr-FR"/>
        </w:rPr>
        <w:t>de l’ONU</w:t>
      </w:r>
      <w:r w:rsidRPr="00C4757E">
        <w:rPr>
          <w:lang w:val="fr-FR"/>
        </w:rPr>
        <w:t xml:space="preserve"> au 31</w:t>
      </w:r>
      <w:r>
        <w:rPr>
          <w:lang w:val="fr-FR"/>
        </w:rPr>
        <w:t> </w:t>
      </w:r>
      <w:r w:rsidRPr="00C4757E">
        <w:rPr>
          <w:lang w:val="fr-FR"/>
        </w:rPr>
        <w:t>mai 2021 peuvent être consultés à l</w:t>
      </w:r>
      <w:r>
        <w:rPr>
          <w:lang w:val="fr-FR"/>
        </w:rPr>
        <w:t>’</w:t>
      </w:r>
      <w:r w:rsidRPr="00C4757E">
        <w:rPr>
          <w:lang w:val="fr-FR"/>
        </w:rPr>
        <w:t>adresse suivante</w:t>
      </w:r>
      <w:r>
        <w:rPr>
          <w:lang w:val="fr-FR"/>
        </w:rPr>
        <w:t xml:space="preserve"> : </w:t>
      </w:r>
      <w:hyperlink r:id="rId1" w:history="1">
        <w:r w:rsidRPr="00E6311A">
          <w:rPr>
            <w:rStyle w:val="Lienhypertexte"/>
            <w:color w:val="auto"/>
            <w:lang w:val="fr-FR"/>
          </w:rPr>
          <w:t>https://tbinternet.ohchr.org/_layouts/15/TreatyBodyE</w:t>
        </w:r>
        <w:r w:rsidRPr="00E6311A">
          <w:rPr>
            <w:rStyle w:val="Lienhypertexte"/>
            <w:color w:val="auto"/>
            <w:lang w:val="fr-FR"/>
          </w:rPr>
          <w:t>x</w:t>
        </w:r>
        <w:r w:rsidRPr="00E6311A">
          <w:rPr>
            <w:rStyle w:val="Lienhypertexte"/>
            <w:color w:val="auto"/>
            <w:lang w:val="fr-FR"/>
          </w:rPr>
          <w:t>ternal/SessionsList.aspx?Treaty=CERD</w:t>
        </w:r>
      </w:hyperlink>
      <w:r w:rsidRPr="00E6311A">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C7137" w14:textId="0445B4DD" w:rsidR="00E34A93" w:rsidRPr="003012FE" w:rsidRDefault="00E34A93">
    <w:pPr>
      <w:pStyle w:val="En-tte"/>
    </w:pPr>
    <w:fldSimple w:instr=" TITLE  \* MERGEFORMAT ">
      <w:r>
        <w:t>CERD/C/104/2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238B7" w14:textId="1B789FCB" w:rsidR="00E34A93" w:rsidRPr="003012FE" w:rsidRDefault="00E34A93" w:rsidP="003012FE">
    <w:pPr>
      <w:pStyle w:val="En-tte"/>
      <w:jc w:val="right"/>
    </w:pPr>
    <w:fldSimple w:instr=" TITLE  \* MERGEFORMAT ">
      <w:r>
        <w:t>CERD/C/104/2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333"/>
    <w:rsid w:val="00017F94"/>
    <w:rsid w:val="00023842"/>
    <w:rsid w:val="000334F9"/>
    <w:rsid w:val="0007796D"/>
    <w:rsid w:val="000834A0"/>
    <w:rsid w:val="000961ED"/>
    <w:rsid w:val="000B7790"/>
    <w:rsid w:val="00111F2F"/>
    <w:rsid w:val="0011233A"/>
    <w:rsid w:val="0014365E"/>
    <w:rsid w:val="001571D5"/>
    <w:rsid w:val="00176178"/>
    <w:rsid w:val="001E4449"/>
    <w:rsid w:val="001F525A"/>
    <w:rsid w:val="00215BEC"/>
    <w:rsid w:val="00223272"/>
    <w:rsid w:val="0024779E"/>
    <w:rsid w:val="00262657"/>
    <w:rsid w:val="00266566"/>
    <w:rsid w:val="002C3C16"/>
    <w:rsid w:val="003012FE"/>
    <w:rsid w:val="00334935"/>
    <w:rsid w:val="003E18C1"/>
    <w:rsid w:val="00413709"/>
    <w:rsid w:val="00446FE5"/>
    <w:rsid w:val="00452396"/>
    <w:rsid w:val="004F094E"/>
    <w:rsid w:val="005463A5"/>
    <w:rsid w:val="005505B7"/>
    <w:rsid w:val="00573BE5"/>
    <w:rsid w:val="00586ED3"/>
    <w:rsid w:val="00596AA9"/>
    <w:rsid w:val="005C2AF7"/>
    <w:rsid w:val="005E2D28"/>
    <w:rsid w:val="00616AA2"/>
    <w:rsid w:val="00623CA8"/>
    <w:rsid w:val="006866BA"/>
    <w:rsid w:val="006E0451"/>
    <w:rsid w:val="00712E6E"/>
    <w:rsid w:val="0071601D"/>
    <w:rsid w:val="00780585"/>
    <w:rsid w:val="00783E9F"/>
    <w:rsid w:val="007A62E6"/>
    <w:rsid w:val="0080684C"/>
    <w:rsid w:val="00871C75"/>
    <w:rsid w:val="008776DC"/>
    <w:rsid w:val="008F2BD7"/>
    <w:rsid w:val="00954ACD"/>
    <w:rsid w:val="009705C8"/>
    <w:rsid w:val="00984B29"/>
    <w:rsid w:val="009D5F1A"/>
    <w:rsid w:val="009F2F0A"/>
    <w:rsid w:val="00A21333"/>
    <w:rsid w:val="00A30353"/>
    <w:rsid w:val="00A633F7"/>
    <w:rsid w:val="00AC3823"/>
    <w:rsid w:val="00AE323C"/>
    <w:rsid w:val="00B00181"/>
    <w:rsid w:val="00B203B6"/>
    <w:rsid w:val="00B765F7"/>
    <w:rsid w:val="00B95A4A"/>
    <w:rsid w:val="00BA0CA9"/>
    <w:rsid w:val="00BB0B66"/>
    <w:rsid w:val="00BB1D05"/>
    <w:rsid w:val="00C02897"/>
    <w:rsid w:val="00D3439C"/>
    <w:rsid w:val="00DB1831"/>
    <w:rsid w:val="00DC0149"/>
    <w:rsid w:val="00DD3BFD"/>
    <w:rsid w:val="00DD61CD"/>
    <w:rsid w:val="00DF6678"/>
    <w:rsid w:val="00E34A93"/>
    <w:rsid w:val="00E6311A"/>
    <w:rsid w:val="00EA4152"/>
    <w:rsid w:val="00EC6E52"/>
    <w:rsid w:val="00F261BC"/>
    <w:rsid w:val="00F266A0"/>
    <w:rsid w:val="00F660DF"/>
    <w:rsid w:val="00F756BA"/>
    <w:rsid w:val="00F95C08"/>
    <w:rsid w:val="00FB046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1E5EA8"/>
  <w15:docId w15:val="{4F4BB5E7-3D12-451D-91D9-7ED136AE5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63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sList.aspx?Treaty=CE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23</Pages>
  <Words>4035</Words>
  <Characters>28250</Characters>
  <Application>Microsoft Office Word</Application>
  <DocSecurity>0</DocSecurity>
  <Lines>1883</Lines>
  <Paragraphs>686</Paragraphs>
  <ScaleCrop>false</ScaleCrop>
  <HeadingPairs>
    <vt:vector size="2" baseType="variant">
      <vt:variant>
        <vt:lpstr>Titre</vt:lpstr>
      </vt:variant>
      <vt:variant>
        <vt:i4>1</vt:i4>
      </vt:variant>
    </vt:vector>
  </HeadingPairs>
  <TitlesOfParts>
    <vt:vector size="1" baseType="lpstr">
      <vt:lpstr>CERD/C/104/2</vt:lpstr>
    </vt:vector>
  </TitlesOfParts>
  <Company>DCM</Company>
  <LinksUpToDate>false</LinksUpToDate>
  <CharactersWithSpaces>31599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CERD/C/104/2</dc:title>
  <dc:subject/>
  <dc:creator>Nathalie VITTOZ</dc:creator>
  <cp:keywords/>
  <cp:lastModifiedBy>Nathalie Vittoz</cp:lastModifiedBy>
  <cp:revision>2</cp:revision>
  <cp:lastPrinted>2014-05-14T10:59:00Z</cp:lastPrinted>
  <dcterms:created xsi:type="dcterms:W3CDTF">2021-06-08T14:14:00Z</dcterms:created>
  <dcterms:modified xsi:type="dcterms:W3CDTF">2021-06-08T14:14:00Z</dcterms:modified>
</cp:coreProperties>
</file>