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23A32EFB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3C20DAD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69372BA" w14:textId="202ADFAC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52FD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1A50AFC" w14:textId="7CD52840" w:rsidR="00165C15" w:rsidRPr="00D47EEA" w:rsidRDefault="000A1AAE" w:rsidP="000A1AAE">
            <w:pPr>
              <w:suppressAutoHyphens w:val="0"/>
              <w:spacing w:after="20"/>
              <w:jc w:val="right"/>
            </w:pPr>
            <w:r w:rsidRPr="009779FF">
              <w:rPr>
                <w:sz w:val="40"/>
              </w:rPr>
              <w:t>CCPR</w:t>
            </w:r>
            <w:r w:rsidRPr="009779FF">
              <w:t>/C/MLT/3</w:t>
            </w:r>
          </w:p>
        </w:tc>
      </w:tr>
      <w:tr w:rsidR="00165C15" w14:paraId="7CFAFF5D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64E06F6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7DCE0A0B" wp14:editId="64643B02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6DD28D" w14:textId="2E3F3BC1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D52FD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D52FD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D52FD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D52FD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D52FD0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2333421" w14:textId="2EC7D236" w:rsidR="00165C15" w:rsidRDefault="000A1AAE" w:rsidP="000A1AAE">
            <w:pPr>
              <w:suppressAutoHyphens w:val="0"/>
              <w:spacing w:before="240"/>
            </w:pPr>
            <w:r>
              <w:t>Distr.:</w:t>
            </w:r>
            <w:r w:rsidR="00D52FD0">
              <w:t xml:space="preserve"> </w:t>
            </w:r>
            <w:r>
              <w:t>General</w:t>
            </w:r>
          </w:p>
          <w:p w14:paraId="2163A5B7" w14:textId="1DBBC5BC" w:rsidR="000A1AAE" w:rsidRDefault="00A93165" w:rsidP="000A1AAE">
            <w:pPr>
              <w:suppressAutoHyphens w:val="0"/>
            </w:pPr>
            <w:r>
              <w:t>31</w:t>
            </w:r>
            <w:r w:rsidR="00D52FD0">
              <w:t xml:space="preserve"> </w:t>
            </w:r>
            <w:r w:rsidR="000A1AAE">
              <w:t>May</w:t>
            </w:r>
            <w:r w:rsidR="00D52FD0">
              <w:t xml:space="preserve"> </w:t>
            </w:r>
            <w:r w:rsidR="000A1AAE">
              <w:t>2022</w:t>
            </w:r>
          </w:p>
          <w:p w14:paraId="06D91B26" w14:textId="77777777" w:rsidR="000A1AAE" w:rsidRDefault="000A1AAE" w:rsidP="000A1AAE">
            <w:pPr>
              <w:suppressAutoHyphens w:val="0"/>
            </w:pPr>
          </w:p>
          <w:p w14:paraId="5BC9489F" w14:textId="77777777" w:rsidR="0044637E" w:rsidRDefault="000A1AAE" w:rsidP="0044637E">
            <w:pPr>
              <w:suppressAutoHyphens w:val="0"/>
            </w:pPr>
            <w:r>
              <w:t>Original:</w:t>
            </w:r>
            <w:r w:rsidR="00D52FD0">
              <w:t xml:space="preserve"> </w:t>
            </w:r>
            <w:r>
              <w:t>English</w:t>
            </w:r>
          </w:p>
          <w:p w14:paraId="51F34716" w14:textId="34E90250" w:rsidR="0044637E" w:rsidRDefault="0044637E" w:rsidP="0044637E">
            <w:pPr>
              <w:suppressAutoHyphens w:val="0"/>
            </w:pPr>
            <w:r>
              <w:t>English, French and Spanish only</w:t>
            </w:r>
          </w:p>
        </w:tc>
      </w:tr>
    </w:tbl>
    <w:p w14:paraId="3F426DE7" w14:textId="2431DD96" w:rsidR="000A1AAE" w:rsidRPr="00C9243E" w:rsidRDefault="000A1AAE" w:rsidP="000A1AAE">
      <w:pPr>
        <w:spacing w:before="120"/>
        <w:rPr>
          <w:b/>
          <w:sz w:val="24"/>
        </w:rPr>
      </w:pPr>
      <w:r>
        <w:rPr>
          <w:b/>
          <w:sz w:val="24"/>
        </w:rPr>
        <w:t>Human</w:t>
      </w:r>
      <w:r w:rsidR="00D52FD0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D52FD0">
        <w:rPr>
          <w:b/>
          <w:sz w:val="24"/>
        </w:rPr>
        <w:t xml:space="preserve"> </w:t>
      </w:r>
      <w:r>
        <w:rPr>
          <w:b/>
          <w:sz w:val="24"/>
        </w:rPr>
        <w:t>Committee</w:t>
      </w:r>
    </w:p>
    <w:p w14:paraId="727F0C7C" w14:textId="7ADF208E" w:rsidR="000A1AAE" w:rsidRPr="00F15CCC" w:rsidRDefault="000A1AAE" w:rsidP="000A1AAE">
      <w:pPr>
        <w:pStyle w:val="HMG"/>
      </w:pPr>
      <w:r w:rsidRPr="006A5682">
        <w:tab/>
      </w:r>
      <w:r w:rsidRPr="006A5682">
        <w:tab/>
      </w:r>
      <w:r>
        <w:t>Third</w:t>
      </w:r>
      <w:r w:rsidR="00D52FD0">
        <w:t xml:space="preserve"> </w:t>
      </w:r>
      <w:r>
        <w:t>periodic</w:t>
      </w:r>
      <w:r w:rsidR="00D52FD0">
        <w:t xml:space="preserve"> </w:t>
      </w:r>
      <w:r>
        <w:t>report</w:t>
      </w:r>
      <w:r w:rsidR="00D52FD0">
        <w:t xml:space="preserve"> </w:t>
      </w:r>
      <w:r w:rsidRPr="006A5682">
        <w:t>submitted</w:t>
      </w:r>
      <w:r w:rsidR="00D52FD0">
        <w:t xml:space="preserve"> </w:t>
      </w:r>
      <w:r w:rsidRPr="006A5682">
        <w:t>by</w:t>
      </w:r>
      <w:r w:rsidR="00D52FD0">
        <w:t xml:space="preserve"> </w:t>
      </w:r>
      <w:r>
        <w:t>Malta</w:t>
      </w:r>
      <w:r w:rsidR="00D52FD0">
        <w:t xml:space="preserve"> </w:t>
      </w:r>
      <w:r w:rsidRPr="006A5682">
        <w:t>under</w:t>
      </w:r>
      <w:r w:rsidR="00D52FD0">
        <w:t xml:space="preserve"> </w:t>
      </w:r>
      <w:r w:rsidRPr="006A5682">
        <w:t>article</w:t>
      </w:r>
      <w:r w:rsidR="00D52FD0">
        <w:t xml:space="preserve"> </w:t>
      </w:r>
      <w:r>
        <w:t>40</w:t>
      </w:r>
      <w:r w:rsidR="00D52FD0">
        <w:t xml:space="preserve"> </w:t>
      </w:r>
      <w:r w:rsidRPr="006A5682">
        <w:t>of</w:t>
      </w:r>
      <w:r w:rsidR="00D52FD0">
        <w:t xml:space="preserve"> </w:t>
      </w:r>
      <w:r w:rsidRPr="00F15CCC">
        <w:t>the</w:t>
      </w:r>
      <w:r w:rsidR="00D52FD0">
        <w:t xml:space="preserve"> </w:t>
      </w:r>
      <w:r w:rsidRPr="00F15CCC">
        <w:t>Covenant</w:t>
      </w:r>
      <w:r w:rsidR="00D52FD0">
        <w:t xml:space="preserve"> </w:t>
      </w:r>
      <w:r w:rsidRPr="00F15CCC">
        <w:t>pursuant</w:t>
      </w:r>
      <w:r w:rsidR="00D52FD0">
        <w:t xml:space="preserve"> </w:t>
      </w:r>
      <w:r w:rsidRPr="00F15CCC">
        <w:t>to</w:t>
      </w:r>
      <w:r w:rsidR="00D52FD0">
        <w:t xml:space="preserve"> </w:t>
      </w:r>
      <w:r w:rsidRPr="00F15CCC">
        <w:t>the</w:t>
      </w:r>
      <w:r w:rsidR="00D52FD0">
        <w:t xml:space="preserve"> </w:t>
      </w:r>
      <w:r w:rsidRPr="00F15CCC">
        <w:t>optional</w:t>
      </w:r>
      <w:r w:rsidR="00D52FD0">
        <w:t xml:space="preserve"> </w:t>
      </w:r>
      <w:r>
        <w:t>reporting</w:t>
      </w:r>
      <w:r w:rsidR="00D52FD0">
        <w:t xml:space="preserve"> </w:t>
      </w:r>
      <w:r>
        <w:t>procedure,</w:t>
      </w:r>
      <w:r w:rsidR="00D52FD0">
        <w:t xml:space="preserve"> </w:t>
      </w:r>
      <w:r>
        <w:t>due</w:t>
      </w:r>
      <w:r w:rsidR="00D52FD0">
        <w:t xml:space="preserve"> </w:t>
      </w:r>
      <w:r>
        <w:t>in</w:t>
      </w:r>
      <w:r w:rsidR="00D52FD0">
        <w:t xml:space="preserve"> </w:t>
      </w:r>
      <w:r>
        <w:t>2021</w:t>
      </w:r>
      <w:r w:rsidRPr="000A1AAE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0F0EDB86" w14:textId="6AD96DEB" w:rsidR="000A1AAE" w:rsidRPr="00F15CCC" w:rsidRDefault="000A1AAE" w:rsidP="000A1AAE">
      <w:pPr>
        <w:pStyle w:val="SingleTxtG"/>
        <w:jc w:val="right"/>
      </w:pPr>
      <w:r>
        <w:t>[Date</w:t>
      </w:r>
      <w:r w:rsidR="00D52FD0">
        <w:t xml:space="preserve"> </w:t>
      </w:r>
      <w:r>
        <w:t>received:</w:t>
      </w:r>
      <w:r w:rsidR="00D52FD0">
        <w:t xml:space="preserve"> </w:t>
      </w:r>
      <w:r>
        <w:t>26</w:t>
      </w:r>
      <w:r w:rsidR="00D52FD0">
        <w:t xml:space="preserve"> </w:t>
      </w:r>
      <w:r>
        <w:t>November</w:t>
      </w:r>
      <w:r w:rsidR="00D52FD0">
        <w:t xml:space="preserve"> </w:t>
      </w:r>
      <w:r>
        <w:t>2021</w:t>
      </w:r>
      <w:r w:rsidRPr="00F15CCC">
        <w:t>]</w:t>
      </w:r>
    </w:p>
    <w:p w14:paraId="48085B80" w14:textId="77777777" w:rsidR="000A1AAE" w:rsidRDefault="000A1AAE" w:rsidP="000A1AAE">
      <w:pPr>
        <w:ind w:right="-1"/>
        <w:rPr>
          <w:rFonts w:eastAsia="Calibri"/>
          <w:b/>
        </w:rPr>
      </w:pPr>
      <w:r>
        <w:br w:type="page"/>
      </w:r>
    </w:p>
    <w:p w14:paraId="03AB23B5" w14:textId="5D90D0B9" w:rsidR="000A1AAE" w:rsidRPr="00AF4E7E" w:rsidRDefault="000A1AAE" w:rsidP="000A1AAE">
      <w:pPr>
        <w:pStyle w:val="HChG"/>
        <w:rPr>
          <w:highlight w:val="yellow"/>
        </w:rPr>
      </w:pPr>
      <w:r w:rsidRPr="00A841AA">
        <w:lastRenderedPageBreak/>
        <w:tab/>
      </w:r>
      <w:r>
        <w:tab/>
      </w:r>
      <w:r>
        <w:tab/>
      </w:r>
      <w:r w:rsidRPr="00A841AA">
        <w:t>Section</w:t>
      </w:r>
      <w:r w:rsidR="00D52FD0">
        <w:t xml:space="preserve"> </w:t>
      </w:r>
      <w:r w:rsidRPr="00A841AA">
        <w:t>A</w:t>
      </w:r>
    </w:p>
    <w:p w14:paraId="578580F0" w14:textId="73963A0B" w:rsidR="000A1AAE" w:rsidRPr="00A841AA" w:rsidRDefault="000A1AAE" w:rsidP="000A1AAE">
      <w:pPr>
        <w:pStyle w:val="H1G"/>
      </w:pPr>
      <w:r>
        <w:tab/>
      </w:r>
      <w:r>
        <w:tab/>
      </w:r>
      <w:r w:rsidRPr="00A841AA">
        <w:t>Domestic</w:t>
      </w:r>
      <w:r w:rsidR="00D52FD0">
        <w:t xml:space="preserve"> </w:t>
      </w:r>
      <w:r w:rsidRPr="00A841AA">
        <w:t>applicability</w:t>
      </w:r>
      <w:r w:rsidR="00D52FD0">
        <w:t xml:space="preserve"> </w:t>
      </w:r>
      <w:r w:rsidRPr="00A841AA">
        <w:t>of</w:t>
      </w:r>
      <w:r w:rsidR="00D52FD0">
        <w:t xml:space="preserve"> </w:t>
      </w:r>
      <w:r w:rsidRPr="00A841AA">
        <w:t>the</w:t>
      </w:r>
      <w:r w:rsidR="00D52FD0">
        <w:t xml:space="preserve"> </w:t>
      </w:r>
      <w:r w:rsidRPr="00A841AA">
        <w:t>Covenant</w:t>
      </w:r>
    </w:p>
    <w:p w14:paraId="37B05B25" w14:textId="1F179DD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ICCPR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put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practice</w:t>
      </w:r>
      <w:r w:rsidR="00D52FD0">
        <w:t xml:space="preserve"> </w:t>
      </w:r>
      <w:r w:rsidR="000A1AAE" w:rsidRPr="00A841AA">
        <w:t>every</w:t>
      </w:r>
      <w:r w:rsidR="00D52FD0">
        <w:t xml:space="preserve"> </w:t>
      </w:r>
      <w:r w:rsidR="000A1AAE" w:rsidRPr="00A841AA">
        <w:t>time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piece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drafted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assessing</w:t>
      </w:r>
      <w:r w:rsidR="00D52FD0">
        <w:t xml:space="preserve"> </w:t>
      </w:r>
      <w:r w:rsidR="000A1AAE" w:rsidRPr="00A841AA">
        <w:t>whether</w:t>
      </w:r>
      <w:r w:rsidR="00D52FD0">
        <w:t xml:space="preserve"> </w:t>
      </w:r>
      <w:r w:rsidR="000A1AAE" w:rsidRPr="00A841AA">
        <w:t>said</w:t>
      </w:r>
      <w:r w:rsidR="00D52FD0">
        <w:t xml:space="preserve"> </w:t>
      </w:r>
      <w:r w:rsidR="000A1AAE" w:rsidRPr="00A841AA">
        <w:t>piece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draft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compliant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Covenant.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manner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legislator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this.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house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ICCPR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given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prosecutors.</w:t>
      </w:r>
    </w:p>
    <w:p w14:paraId="03A559C3" w14:textId="77777777" w:rsidR="000A1AAE" w:rsidRPr="00A841AA" w:rsidRDefault="000A1AAE" w:rsidP="000A1AAE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Reservations</w:t>
      </w:r>
    </w:p>
    <w:p w14:paraId="73CFB1CC" w14:textId="371E43B1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>
        <w:rPr>
          <w:lang w:eastAsia="en-GB"/>
        </w:rPr>
        <w:t>•</w:t>
      </w:r>
      <w:r>
        <w:rPr>
          <w:lang w:eastAsia="en-GB"/>
        </w:rPr>
        <w:tab/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13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–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endorses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principles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laid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down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13.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However,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present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circumstances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cannot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comply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entirely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with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provisions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article;</w:t>
      </w:r>
    </w:p>
    <w:p w14:paraId="05EF941D" w14:textId="2720F9DC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 w:rsidRPr="00A841AA">
        <w:rPr>
          <w:lang w:eastAsia="en-GB"/>
        </w:rPr>
        <w:t>•</w:t>
      </w:r>
      <w:r w:rsidRPr="00A841AA">
        <w:rPr>
          <w:lang w:eastAsia="en-GB"/>
        </w:rPr>
        <w:tab/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14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(2)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–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declares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interprets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paragraph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14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Covenant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sense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does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preclude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particular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law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from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imposing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upon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person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charged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under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such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law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burden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proving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particular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facts;</w:t>
      </w:r>
    </w:p>
    <w:p w14:paraId="40611F89" w14:textId="096FF544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>
        <w:rPr>
          <w:lang w:eastAsia="en-GB"/>
        </w:rPr>
        <w:t>•</w:t>
      </w:r>
      <w:r>
        <w:rPr>
          <w:lang w:eastAsia="en-GB"/>
        </w:rPr>
        <w:tab/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14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(6)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–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While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accepts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principle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compensation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for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wrongful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imprisonment,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possible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time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implement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such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principle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accordance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with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14,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paragraph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6,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Covenant;</w:t>
      </w:r>
    </w:p>
    <w:p w14:paraId="4D5E6B5F" w14:textId="3384D1C3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>
        <w:rPr>
          <w:lang w:eastAsia="en-GB"/>
        </w:rPr>
        <w:t>•</w:t>
      </w:r>
      <w:r>
        <w:rPr>
          <w:lang w:eastAsia="en-GB"/>
        </w:rPr>
        <w:tab/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20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–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interprets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20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consistently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with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rights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conferred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19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21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Covenant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but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reserves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right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introduce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legislation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for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purposes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20;</w:t>
      </w:r>
    </w:p>
    <w:p w14:paraId="60BB60AB" w14:textId="4758C4DB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 w:rsidRPr="00A841AA">
        <w:rPr>
          <w:lang w:eastAsia="en-GB"/>
        </w:rPr>
        <w:t>•</w:t>
      </w:r>
      <w:r w:rsidRPr="00A841AA">
        <w:rPr>
          <w:lang w:eastAsia="en-GB"/>
        </w:rPr>
        <w:tab/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22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–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reserves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right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apply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22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extent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existing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legislative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measures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fully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compatible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with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article.</w:t>
      </w:r>
      <w:r w:rsidR="00D52FD0">
        <w:rPr>
          <w:lang w:eastAsia="en-GB"/>
        </w:rPr>
        <w:t xml:space="preserve"> </w:t>
      </w:r>
      <w:r w:rsidR="00F14DA3">
        <w:rPr>
          <w:lang w:eastAsia="en-GB"/>
        </w:rPr>
        <w:t>“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declares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under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41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Covenant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recognises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competence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Human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Rights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Committee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receive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consider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communications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submitted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another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State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Party,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provided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such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other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State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Party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has,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less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twelve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months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prior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submission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communication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relating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made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declaration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under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article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41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recognising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competence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Committee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receive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consider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communications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relating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itself.</w:t>
      </w:r>
      <w:r w:rsidR="00F14DA3">
        <w:rPr>
          <w:lang w:eastAsia="en-GB"/>
        </w:rPr>
        <w:t>”</w:t>
      </w:r>
    </w:p>
    <w:p w14:paraId="0F787CE1" w14:textId="2426304B" w:rsidR="000A1AAE" w:rsidRPr="00A841AA" w:rsidRDefault="000A1AAE" w:rsidP="000A1AAE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National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Human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Rights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Institution</w:t>
      </w:r>
    </w:p>
    <w:p w14:paraId="1C5B87C7" w14:textId="4218AAA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2.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(Bill</w:t>
      </w:r>
      <w:r w:rsidR="00D52FD0">
        <w:t xml:space="preserve"> </w:t>
      </w:r>
      <w:r w:rsidR="000A1AAE" w:rsidRPr="00A841AA">
        <w:t>97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2019)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completed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second</w:t>
      </w:r>
      <w:r w:rsidR="00D52FD0">
        <w:t xml:space="preserve"> </w:t>
      </w:r>
      <w:r w:rsidR="000A1AAE" w:rsidRPr="00A841AA">
        <w:t>reading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awaiting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commencement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analysis</w:t>
      </w:r>
      <w:r w:rsidR="00D52FD0">
        <w:t xml:space="preserve"> </w:t>
      </w:r>
      <w:r w:rsidR="000A1AAE" w:rsidRPr="00A841AA">
        <w:t>before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Adjunct</w:t>
      </w:r>
      <w:r w:rsidR="00D52FD0">
        <w:t xml:space="preserve"> </w:t>
      </w:r>
      <w:r w:rsidR="000A1AAE" w:rsidRPr="00A841AA">
        <w:t>Committee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Consideration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Bills.</w:t>
      </w:r>
    </w:p>
    <w:p w14:paraId="7E748E11" w14:textId="4517EE2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establishment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body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known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line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relating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Institutions</w:t>
      </w:r>
      <w:r w:rsidR="00D52FD0">
        <w:t xml:space="preserve"> </w:t>
      </w:r>
      <w:r w:rsidR="000A1AAE" w:rsidRPr="00A841AA">
        <w:t>(The</w:t>
      </w:r>
      <w:r w:rsidR="00D52FD0">
        <w:t xml:space="preserve"> </w:t>
      </w:r>
      <w:r w:rsidR="000A1AAE" w:rsidRPr="00A841AA">
        <w:t>Paris</w:t>
      </w:r>
      <w:r w:rsidR="00D52FD0">
        <w:t xml:space="preserve"> </w:t>
      </w:r>
      <w:r w:rsidR="000A1AAE" w:rsidRPr="00A841AA">
        <w:t>Principles)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Union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legislation,</w:t>
      </w:r>
      <w:r w:rsidR="00D52FD0">
        <w:t xml:space="preserve"> </w:t>
      </w:r>
      <w:r w:rsidR="000A1AAE" w:rsidRPr="00A841AA">
        <w:t>responsible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dissolves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conferral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functions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NHRI.</w:t>
      </w:r>
    </w:p>
    <w:p w14:paraId="587B2BE5" w14:textId="2F393E66" w:rsidR="000A1AAE" w:rsidRPr="00A841AA" w:rsidRDefault="000A1AAE" w:rsidP="00D52FD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Anti-discrimination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legal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framework</w:t>
      </w:r>
    </w:p>
    <w:p w14:paraId="414DDB44" w14:textId="7ADE816B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96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2019,</w:t>
      </w:r>
      <w:r w:rsidR="00D52FD0">
        <w:t xml:space="preserve"> </w:t>
      </w:r>
      <w:r w:rsidR="000A1AAE" w:rsidRPr="00A841AA">
        <w:t>brings</w:t>
      </w:r>
      <w:r w:rsidR="00D52FD0">
        <w:t xml:space="preserve"> </w:t>
      </w:r>
      <w:r w:rsidR="000A1AAE" w:rsidRPr="00A841AA">
        <w:t>together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elevates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forms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wide</w:t>
      </w:r>
      <w:r w:rsidR="00D52FD0">
        <w:t xml:space="preserve"> </w:t>
      </w:r>
      <w:r w:rsidR="000A1AAE" w:rsidRPr="00A841AA">
        <w:t>variety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level.</w:t>
      </w:r>
    </w:p>
    <w:p w14:paraId="030E83B5" w14:textId="18D33D2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9779FF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Committee</w:t>
      </w:r>
      <w:r w:rsidR="00D52FD0">
        <w:t xml:space="preserve"> </w:t>
      </w:r>
      <w:r w:rsidR="000A1AAE" w:rsidRPr="00A841AA">
        <w:t>Stage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Parliament,</w:t>
      </w:r>
      <w:r w:rsidR="00D52FD0">
        <w:t xml:space="preserve"> </w:t>
      </w:r>
      <w:r w:rsidR="000A1AAE" w:rsidRPr="00A841AA">
        <w:t>generally</w:t>
      </w:r>
      <w:r w:rsidR="00D52FD0">
        <w:t xml:space="preserve"> </w:t>
      </w:r>
      <w:r w:rsidR="000A1AAE" w:rsidRPr="00A841AA">
        <w:t>prohibits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forms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spheres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promote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prevent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imposing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obligations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State.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incorporates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goes</w:t>
      </w:r>
      <w:r w:rsidR="00D52FD0">
        <w:t xml:space="preserve"> </w:t>
      </w:r>
      <w:r w:rsidR="000A1AAE" w:rsidRPr="00A841AA">
        <w:t>beyond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relevant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2000/43/EC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29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2000</w:t>
      </w:r>
      <w:r w:rsidR="00D52FD0">
        <w:t xml:space="preserve"> </w:t>
      </w:r>
      <w:r w:rsidR="000A1AAE" w:rsidRPr="00A841AA">
        <w:lastRenderedPageBreak/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irrespective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racial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origin,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2000/78/EC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27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2000</w:t>
      </w:r>
      <w:r w:rsidR="00D52FD0">
        <w:t xml:space="preserve"> </w:t>
      </w:r>
      <w:r w:rsidR="000A1AAE" w:rsidRPr="00A841AA">
        <w:t>establishing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occupation,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2004/113/EC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13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2004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goods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supply,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Communication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(22.12.2011</w:t>
      </w:r>
      <w:r w:rsidR="00D52FD0">
        <w:t xml:space="preserve"> </w:t>
      </w:r>
      <w:r w:rsidR="000A1AAE" w:rsidRPr="00A841AA">
        <w:t>C</w:t>
      </w:r>
      <w:r w:rsidR="00D52FD0">
        <w:t xml:space="preserve"> </w:t>
      </w:r>
      <w:r w:rsidR="000A1AAE" w:rsidRPr="00A841AA">
        <w:t>(2011)</w:t>
      </w:r>
      <w:r w:rsidR="00D52FD0">
        <w:t xml:space="preserve"> </w:t>
      </w:r>
      <w:r w:rsidR="000A1AAE" w:rsidRPr="00A841AA">
        <w:t>9497)</w:t>
      </w:r>
      <w:r w:rsidR="00D52FD0">
        <w:t xml:space="preserve"> </w:t>
      </w:r>
      <w:r w:rsidR="000A1AAE" w:rsidRPr="00A841AA">
        <w:t>containing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application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2004/113/EC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insurance,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light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judgment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Justice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Union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C-236/09</w:t>
      </w:r>
      <w:r w:rsidR="00D52FD0">
        <w:t xml:space="preserve"> </w:t>
      </w:r>
      <w:r w:rsidR="000A1AAE" w:rsidRPr="00A841AA">
        <w:t>(Test-Achats),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2006/54/EC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5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2006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opportunities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matters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occupation</w:t>
      </w:r>
      <w:r w:rsidR="00D52FD0">
        <w:t xml:space="preserve"> </w:t>
      </w:r>
      <w:r w:rsidR="000A1AAE" w:rsidRPr="00A841AA">
        <w:t>(recast),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2010/41/EU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7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2010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application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engaged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activity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self-employed</w:t>
      </w:r>
      <w:r w:rsidR="00D52FD0">
        <w:t xml:space="preserve"> </w:t>
      </w:r>
      <w:r w:rsidR="000A1AAE" w:rsidRPr="00A841AA">
        <w:t>capacity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repealing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86/613/EEC,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repeal</w:t>
      </w:r>
      <w:r w:rsidR="00D52FD0">
        <w:t xml:space="preserve"> </w:t>
      </w:r>
      <w:r w:rsidR="000A1AAE" w:rsidRPr="00A841AA">
        <w:t>Chapter</w:t>
      </w:r>
      <w:r w:rsidR="00D52FD0">
        <w:t xml:space="preserve"> </w:t>
      </w:r>
      <w:r w:rsidR="000A1AAE" w:rsidRPr="00A841AA">
        <w:t>456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subsidiary</w:t>
      </w:r>
      <w:r w:rsidR="00D52FD0">
        <w:t xml:space="preserve"> </w:t>
      </w:r>
      <w:r w:rsidR="000A1AAE" w:rsidRPr="00A841AA">
        <w:t>legislation.</w:t>
      </w:r>
    </w:p>
    <w:p w14:paraId="24CC4D08" w14:textId="62E19498" w:rsidR="000A1AAE" w:rsidRPr="00A841AA" w:rsidRDefault="000A1AAE" w:rsidP="00D52FD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Racial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Discrimination</w:t>
      </w:r>
    </w:p>
    <w:p w14:paraId="3C6E25EF" w14:textId="67A3FAA3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now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2021</w:t>
      </w:r>
      <w:r w:rsidR="00F14DA3">
        <w:t>–</w:t>
      </w:r>
      <w:r w:rsidR="000A1AAE" w:rsidRPr="00A841AA">
        <w:t>2023,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xenophobia.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initially</w:t>
      </w:r>
      <w:r w:rsidR="00D52FD0">
        <w:t xml:space="preserve"> </w:t>
      </w:r>
      <w:r w:rsidR="000A1AAE" w:rsidRPr="00A841AA">
        <w:t>ran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9th</w:t>
      </w:r>
      <w:r w:rsidR="00D52FD0">
        <w:t xml:space="preserve"> </w:t>
      </w:r>
      <w:r w:rsidR="000A1AAE" w:rsidRPr="00A841AA">
        <w:t>October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9th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61</w:t>
      </w:r>
      <w:r w:rsidR="00D52FD0">
        <w:t xml:space="preserve"> </w:t>
      </w:r>
      <w:r w:rsidR="000A1AAE" w:rsidRPr="00A841AA">
        <w:t>respondents</w:t>
      </w:r>
      <w:r w:rsidR="00D52FD0">
        <w:t xml:space="preserve"> </w:t>
      </w:r>
      <w:r w:rsidR="000A1AAE" w:rsidRPr="00A841AA">
        <w:t>gave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suggestions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areas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research,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enforcement,</w:t>
      </w:r>
      <w:r w:rsidR="00D52FD0">
        <w:t xml:space="preserve"> </w:t>
      </w:r>
      <w:r w:rsidR="000A1AAE" w:rsidRPr="00A841AA">
        <w:t>education,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housing,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others.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outset,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process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outcome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improve</w:t>
      </w:r>
      <w:r w:rsidR="00D52FD0">
        <w:t xml:space="preserve"> </w:t>
      </w:r>
      <w:r w:rsidR="000A1AAE" w:rsidRPr="00A841AA">
        <w:t>Government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response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mainstreaming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policymaking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xenophobia</w:t>
      </w:r>
      <w:r w:rsidR="00D52FD0">
        <w:t xml:space="preserve"> </w:t>
      </w:r>
      <w:r w:rsidR="000A1AAE" w:rsidRPr="00A841AA">
        <w:t>whilst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addressing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societal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levels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activities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key</w:t>
      </w:r>
      <w:r w:rsidR="00D52FD0">
        <w:t xml:space="preserve"> </w:t>
      </w:r>
      <w:r w:rsidR="000A1AAE" w:rsidRPr="00A841AA">
        <w:t>actors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democracy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partners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awareness</w:t>
      </w:r>
      <w:r w:rsidR="00D52FD0">
        <w:t xml:space="preserve"> </w:t>
      </w:r>
      <w:r w:rsidR="000A1AAE" w:rsidRPr="00A841AA">
        <w:t>raising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grassroots</w:t>
      </w:r>
      <w:r w:rsidR="00D52FD0">
        <w:t xml:space="preserve"> </w:t>
      </w:r>
      <w:r w:rsidR="000A1AAE" w:rsidRPr="00A841AA">
        <w:t>level.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build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existing</w:t>
      </w:r>
      <w:r w:rsidR="00D52FD0">
        <w:t xml:space="preserve"> </w:t>
      </w:r>
      <w:r w:rsidR="000A1AAE" w:rsidRPr="00A841AA">
        <w:t>anti-racist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anti-discriminatory</w:t>
      </w:r>
      <w:r w:rsidR="00D52FD0">
        <w:t xml:space="preserve"> </w:t>
      </w:r>
      <w:r w:rsidR="000A1AAE" w:rsidRPr="00A841AA">
        <w:t>legislation.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condemns,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penalises,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crimes,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forms:</w:t>
      </w:r>
      <w:r w:rsidR="00D52FD0">
        <w:t xml:space="preserve"> </w:t>
      </w:r>
      <w:r w:rsidR="000A1AAE" w:rsidRPr="00A841AA">
        <w:t>Article</w:t>
      </w:r>
      <w:r w:rsidR="00D52FD0">
        <w:t xml:space="preserve"> </w:t>
      </w:r>
      <w:r w:rsidR="000A1AAE" w:rsidRPr="00A841AA">
        <w:t>45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Constitution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(Cap.</w:t>
      </w:r>
      <w:r w:rsidR="00D52FD0">
        <w:t xml:space="preserve"> </w:t>
      </w:r>
      <w:r w:rsidR="000A1AAE" w:rsidRPr="00A841AA">
        <w:t>9),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(Cap.</w:t>
      </w:r>
      <w:r w:rsidR="00D52FD0">
        <w:t xml:space="preserve"> </w:t>
      </w:r>
      <w:r w:rsidR="000A1AAE" w:rsidRPr="00A841AA">
        <w:t>164),</w:t>
      </w:r>
      <w:r w:rsidR="00D52FD0">
        <w:t xml:space="preserve"> </w:t>
      </w:r>
      <w:r w:rsidR="000A1AAE" w:rsidRPr="00A841AA">
        <w:t>Extradition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(Cap.</w:t>
      </w:r>
      <w:r w:rsidR="00D52FD0">
        <w:t xml:space="preserve"> </w:t>
      </w:r>
      <w:r w:rsidR="000A1AAE" w:rsidRPr="00A841AA">
        <w:t>276),</w:t>
      </w:r>
      <w:r w:rsidR="00D52FD0">
        <w:t xml:space="preserve"> </w:t>
      </w:r>
      <w:r w:rsidR="000A1AAE" w:rsidRPr="00A841AA">
        <w:t>etc.</w:t>
      </w:r>
    </w:p>
    <w:p w14:paraId="2B87C489" w14:textId="6911B6F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7.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2021</w:t>
      </w:r>
      <w:r w:rsidR="00F14DA3">
        <w:t>–</w:t>
      </w:r>
      <w:r w:rsidR="000A1AAE" w:rsidRPr="00A841AA">
        <w:t>2023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adopted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Cabinet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Wednesday</w:t>
      </w:r>
      <w:r w:rsidR="00D52FD0">
        <w:t xml:space="preserve"> </w:t>
      </w:r>
      <w:r w:rsidR="000A1AAE" w:rsidRPr="00A841AA">
        <w:t>28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2021.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officially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Thursday</w:t>
      </w:r>
      <w:r w:rsidR="00D52FD0">
        <w:t xml:space="preserve"> </w:t>
      </w:r>
      <w:r w:rsidR="000A1AAE" w:rsidRPr="00A841AA">
        <w:t>30</w:t>
      </w:r>
      <w:r w:rsidR="00D52FD0">
        <w:t xml:space="preserve"> </w:t>
      </w:r>
      <w:r w:rsidR="000A1AAE" w:rsidRPr="00A841AA">
        <w:t>September</w:t>
      </w:r>
      <w:r w:rsidR="00D52FD0">
        <w:t xml:space="preserve"> </w:t>
      </w:r>
      <w:r w:rsidR="000A1AAE" w:rsidRPr="00A841AA">
        <w:t>2021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presented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stakeholders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recipients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conference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Friday</w:t>
      </w:r>
      <w:r w:rsidR="00D52FD0">
        <w:t xml:space="preserve"> </w:t>
      </w:r>
      <w:r w:rsidR="000A1AAE" w:rsidRPr="00A841AA">
        <w:t>15</w:t>
      </w:r>
      <w:r w:rsidR="00D52FD0">
        <w:t xml:space="preserve"> </w:t>
      </w:r>
      <w:r w:rsidR="000A1AAE" w:rsidRPr="00A841AA">
        <w:t>October</w:t>
      </w:r>
      <w:r w:rsidR="00D52FD0">
        <w:t xml:space="preserve"> </w:t>
      </w:r>
      <w:r w:rsidR="000A1AAE" w:rsidRPr="00A841AA">
        <w:t>2021.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comprehensive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document,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aims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confront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eliminate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forms,</w:t>
      </w:r>
      <w:r w:rsidR="00D52FD0">
        <w:t xml:space="preserve"> </w:t>
      </w:r>
      <w:r w:rsidR="000A1AAE" w:rsidRPr="00A841AA">
        <w:t>individual,</w:t>
      </w:r>
      <w:r w:rsidR="00D52FD0">
        <w:t xml:space="preserve"> </w:t>
      </w:r>
      <w:r w:rsidR="000A1AAE" w:rsidRPr="00A841AA">
        <w:t>systemic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societal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stimulate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intercultural</w:t>
      </w:r>
      <w:r w:rsidR="00D52FD0">
        <w:t xml:space="preserve"> </w:t>
      </w:r>
      <w:r w:rsidR="000A1AAE" w:rsidRPr="00A841AA">
        <w:t>inclusion.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22</w:t>
      </w:r>
      <w:r w:rsidR="00D52FD0">
        <w:t xml:space="preserve"> </w:t>
      </w:r>
      <w:r w:rsidR="000A1AAE" w:rsidRPr="00A841AA">
        <w:t>measures,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makes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anti-discrimination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collective</w:t>
      </w:r>
      <w:r w:rsidR="00D52FD0">
        <w:t xml:space="preserve"> </w:t>
      </w:r>
      <w:r w:rsidR="000A1AAE" w:rsidRPr="00A841AA">
        <w:t>responsibilities</w:t>
      </w:r>
      <w:r w:rsidR="00D52FD0">
        <w:t xml:space="preserve"> </w:t>
      </w:r>
      <w:r w:rsidR="000A1AAE" w:rsidRPr="00A841AA">
        <w:t>across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sectors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sector,</w:t>
      </w:r>
      <w:r w:rsidR="00D52FD0">
        <w:t xml:space="preserve"> </w:t>
      </w:r>
      <w:r w:rsidR="000A1AAE" w:rsidRPr="00A841AA">
        <w:t>democratic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political</w:t>
      </w:r>
      <w:r w:rsidR="00D52FD0">
        <w:t xml:space="preserve"> </w:t>
      </w:r>
      <w:r w:rsidR="000A1AAE" w:rsidRPr="00A841AA">
        <w:t>institutions,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media,</w:t>
      </w:r>
      <w:r w:rsidR="00D52FD0">
        <w:t xml:space="preserve"> </w:t>
      </w:r>
      <w:r w:rsidR="000A1AAE" w:rsidRPr="00A841AA">
        <w:t>but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private</w:t>
      </w:r>
      <w:r w:rsidR="00D52FD0">
        <w:t xml:space="preserve"> </w:t>
      </w:r>
      <w:r w:rsidR="000A1AAE" w:rsidRPr="00A841AA">
        <w:t>sector,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society,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population.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line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2020</w:t>
      </w:r>
      <w:r w:rsidR="00F14DA3">
        <w:t>–</w:t>
      </w:r>
      <w:r w:rsidR="000A1AAE" w:rsidRPr="00A841AA">
        <w:t>2025.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implementation</w:t>
      </w:r>
      <w:r w:rsidR="00D52FD0">
        <w:t xml:space="preserve"> </w:t>
      </w:r>
      <w:r w:rsidR="000A1AAE" w:rsidRPr="00A841AA">
        <w:t>phase</w:t>
      </w:r>
      <w:r w:rsidR="00D52FD0">
        <w:t xml:space="preserve"> </w:t>
      </w:r>
      <w:r w:rsidR="000A1AAE" w:rsidRPr="00A841AA">
        <w:t>began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meeting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Platform</w:t>
      </w:r>
      <w:r w:rsidR="00D52FD0">
        <w:t xml:space="preserve"> </w:t>
      </w:r>
      <w:r w:rsidR="000A1AAE" w:rsidRPr="00A841AA">
        <w:t>(Measure</w:t>
      </w:r>
      <w:r w:rsidR="00D52FD0">
        <w:t xml:space="preserve"> </w:t>
      </w:r>
      <w:r w:rsidR="000A1AAE" w:rsidRPr="00A841AA">
        <w:t>3)</w:t>
      </w:r>
      <w:r w:rsidR="00D52FD0">
        <w:t xml:space="preserve"> </w:t>
      </w:r>
      <w:r w:rsidR="000A1AAE" w:rsidRPr="00A841AA">
        <w:t>last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Anti-Racism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Stakeholders</w:t>
      </w:r>
      <w:r w:rsidR="00D52FD0">
        <w:t xml:space="preserve"> </w:t>
      </w:r>
      <w:r w:rsidR="000A1AAE" w:rsidRPr="00A841AA">
        <w:t>Conference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15</w:t>
      </w:r>
      <w:r w:rsidR="00D52FD0">
        <w:t xml:space="preserve"> </w:t>
      </w:r>
      <w:r w:rsidR="000A1AAE" w:rsidRPr="00A841AA">
        <w:t>October.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progress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drafted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Q4</w:t>
      </w:r>
      <w:r w:rsidR="00D52FD0">
        <w:t xml:space="preserve"> </w:t>
      </w:r>
      <w:r w:rsidR="000A1AAE" w:rsidRPr="00A841AA">
        <w:t>2022.</w:t>
      </w:r>
    </w:p>
    <w:p w14:paraId="128B770A" w14:textId="0EBFA46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April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Agency,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agency,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set-up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address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psychological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facets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addition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educating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raising</w:t>
      </w:r>
      <w:r w:rsidR="00D52FD0">
        <w:t xml:space="preserve"> </w:t>
      </w:r>
      <w:r w:rsidR="000A1AAE" w:rsidRPr="00A841AA">
        <w:t>awareness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increasingly</w:t>
      </w:r>
      <w:r w:rsidR="00D52FD0">
        <w:t xml:space="preserve"> </w:t>
      </w:r>
      <w:r w:rsidR="000A1AAE" w:rsidRPr="00A841AA">
        <w:t>prominent</w:t>
      </w:r>
      <w:r w:rsidR="00D52FD0">
        <w:t xml:space="preserve"> </w:t>
      </w:r>
      <w:r w:rsidR="000A1AAE" w:rsidRPr="00A841AA">
        <w:t>phenomenon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crime.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composed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multi-disciplinary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psycho-social</w:t>
      </w:r>
      <w:r w:rsidR="00D52FD0">
        <w:t xml:space="preserve"> </w:t>
      </w:r>
      <w:r w:rsidR="000A1AAE" w:rsidRPr="00A841AA">
        <w:t>remit,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professionals,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Probation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Parole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holistic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under</w:t>
      </w:r>
      <w:r w:rsidR="00D52FD0">
        <w:t xml:space="preserve"> </w:t>
      </w:r>
      <w:r w:rsidR="000A1AAE" w:rsidRPr="00A841AA">
        <w:t>one</w:t>
      </w:r>
      <w:r w:rsidR="00D52FD0">
        <w:t xml:space="preserve"> </w:t>
      </w:r>
      <w:r w:rsidR="000A1AAE" w:rsidRPr="00A841AA">
        <w:t>roof.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former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absorbed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Agency.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range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namely</w:t>
      </w:r>
      <w:r w:rsidR="00D52FD0">
        <w:t xml:space="preserve"> </w:t>
      </w:r>
      <w:r w:rsidR="000A1AAE" w:rsidRPr="00A841AA">
        <w:t>psychological</w:t>
      </w:r>
      <w:r w:rsidR="00D52FD0">
        <w:t xml:space="preserve"> </w:t>
      </w:r>
      <w:r w:rsidR="000A1AAE" w:rsidRPr="00A841AA">
        <w:t>support,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assistance,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dedicated</w:t>
      </w:r>
      <w:r w:rsidR="00D52FD0">
        <w:t xml:space="preserve"> </w:t>
      </w:r>
      <w:r w:rsidR="000A1AAE" w:rsidRPr="00A841AA">
        <w:t>phone</w:t>
      </w:r>
      <w:r w:rsidR="00D52FD0">
        <w:t xml:space="preserve"> </w:t>
      </w:r>
      <w:r w:rsidR="000A1AAE" w:rsidRPr="00A841AA">
        <w:t>line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assistance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online</w:t>
      </w:r>
      <w:r w:rsidR="00D52FD0">
        <w:t xml:space="preserve"> </w:t>
      </w:r>
      <w:r w:rsidR="000A1AAE" w:rsidRPr="00A841AA">
        <w:t>chat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offered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charge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families.</w:t>
      </w:r>
    </w:p>
    <w:p w14:paraId="0B62881D" w14:textId="72890CD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9.</w:t>
      </w:r>
      <w:r w:rsidRPr="00A841AA">
        <w:tab/>
      </w:r>
      <w:r w:rsidR="000A1AAE" w:rsidRPr="00A841AA">
        <w:t>Moreover,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Rights,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Citizenship-funded</w:t>
      </w:r>
      <w:r w:rsidR="00D52FD0">
        <w:t xml:space="preserve"> </w:t>
      </w:r>
      <w:r w:rsidR="000A1AAE" w:rsidRPr="00A841AA">
        <w:t>two-year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entitled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partnership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Aditus</w:t>
      </w:r>
      <w:r w:rsidR="00D52FD0">
        <w:t xml:space="preserve"> </w:t>
      </w:r>
      <w:r w:rsidR="000A1AAE" w:rsidRPr="00A841AA">
        <w:t>Foundation,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Network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(ENAR)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Network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Religion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Belief</w:t>
      </w:r>
      <w:r w:rsidR="00D52FD0">
        <w:t xml:space="preserve"> </w:t>
      </w:r>
      <w:r w:rsidR="000A1AAE" w:rsidRPr="00A841AA">
        <w:t>(ENORB),</w:t>
      </w:r>
      <w:r w:rsidR="00D52FD0">
        <w:t xml:space="preserve"> </w:t>
      </w:r>
      <w:r w:rsidR="000A1AAE" w:rsidRPr="00A841AA">
        <w:t>Race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Minorities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Religious</w:t>
      </w:r>
      <w:r w:rsidR="00D52FD0">
        <w:t xml:space="preserve"> </w:t>
      </w:r>
      <w:r w:rsidR="000A1AAE" w:rsidRPr="00A841AA">
        <w:t>Minority</w:t>
      </w:r>
      <w:r w:rsidR="00D52FD0">
        <w:t xml:space="preserve"> </w:t>
      </w:r>
      <w:r w:rsidR="000A1AAE" w:rsidRPr="00A841AA">
        <w:t>organisations,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targeted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ways:</w:t>
      </w:r>
    </w:p>
    <w:p w14:paraId="1588672A" w14:textId="51819048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Development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delivery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minorities,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based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religion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belief,</w:t>
      </w:r>
      <w:r w:rsidR="00D52FD0">
        <w:t xml:space="preserve"> </w:t>
      </w:r>
      <w:r w:rsidR="000A1AAE" w:rsidRPr="00A841AA">
        <w:t>race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origin,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lastRenderedPageBreak/>
        <w:t>multiple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empower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enjoy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remedies</w:t>
      </w:r>
      <w:r w:rsidR="00D52FD0">
        <w:t xml:space="preserve"> </w:t>
      </w:r>
      <w:r w:rsidR="000A1AAE" w:rsidRPr="00A841AA">
        <w:t>laid</w:t>
      </w:r>
      <w:r w:rsidR="00D52FD0">
        <w:t xml:space="preserve"> </w:t>
      </w:r>
      <w:r w:rsidR="000A1AAE" w:rsidRPr="00A841AA">
        <w:t>down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given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120</w:t>
      </w:r>
      <w:r w:rsidR="00D52FD0">
        <w:t xml:space="preserve"> </w:t>
      </w:r>
      <w:r w:rsidR="000A1AAE" w:rsidRPr="00A841AA">
        <w:t>representatives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religious</w:t>
      </w:r>
      <w:r w:rsidR="00D52FD0">
        <w:t xml:space="preserve"> </w:t>
      </w:r>
      <w:r w:rsidR="000A1AAE" w:rsidRPr="00A841AA">
        <w:t>belief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race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minorities,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subsequently</w:t>
      </w:r>
      <w:r w:rsidR="00D52FD0">
        <w:t xml:space="preserve"> </w:t>
      </w:r>
      <w:r w:rsidR="000A1AAE" w:rsidRPr="00A841AA">
        <w:t>train</w:t>
      </w:r>
      <w:r w:rsidR="00D52FD0">
        <w:t xml:space="preserve"> </w:t>
      </w:r>
      <w:r w:rsidR="000A1AAE" w:rsidRPr="00A841AA">
        <w:t>around</w:t>
      </w:r>
      <w:r w:rsidR="00D52FD0">
        <w:t xml:space="preserve"> </w:t>
      </w:r>
      <w:r w:rsidR="000A1AAE" w:rsidRPr="00A841AA">
        <w:t>20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each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own</w:t>
      </w:r>
      <w:r w:rsidR="00D52FD0">
        <w:t xml:space="preserve"> </w:t>
      </w:r>
      <w:r w:rsidR="000A1AAE" w:rsidRPr="00A841AA">
        <w:t>organisations,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total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around</w:t>
      </w:r>
      <w:r w:rsidR="00D52FD0">
        <w:t xml:space="preserve"> </w:t>
      </w:r>
      <w:r w:rsidR="000A1AAE" w:rsidRPr="00A841AA">
        <w:t>2400</w:t>
      </w:r>
      <w:r w:rsidR="00D52FD0">
        <w:t xml:space="preserve"> </w:t>
      </w:r>
      <w:r w:rsidR="000A1AAE" w:rsidRPr="00A841AA">
        <w:t>persons.</w:t>
      </w:r>
    </w:p>
    <w:p w14:paraId="1DBD34EC" w14:textId="6EC332D2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t>•</w:t>
      </w:r>
      <w:r w:rsidRPr="00A841AA">
        <w:tab/>
      </w:r>
      <w:r w:rsidR="000A1AAE" w:rsidRPr="00A841AA">
        <w:t>Raising</w:t>
      </w:r>
      <w:r w:rsidR="00D52FD0">
        <w:t xml:space="preserve"> </w:t>
      </w:r>
      <w:r w:rsidR="000A1AAE" w:rsidRPr="00A841AA">
        <w:t>awareness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EU</w:t>
      </w:r>
      <w:r w:rsidR="00D52FD0">
        <w:t xml:space="preserve"> </w:t>
      </w:r>
      <w:r w:rsidR="000A1AAE" w:rsidRPr="00A841AA">
        <w:t>Directives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based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religion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belief,</w:t>
      </w:r>
      <w:r w:rsidR="00D52FD0">
        <w:t xml:space="preserve"> </w:t>
      </w:r>
      <w:r w:rsidR="000A1AAE" w:rsidRPr="00A841AA">
        <w:t>race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origin,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multiple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intercultural</w:t>
      </w:r>
      <w:r w:rsidR="00D52FD0">
        <w:t xml:space="preserve"> </w:t>
      </w:r>
      <w:r w:rsidR="000A1AAE" w:rsidRPr="00A841AA">
        <w:t>understanding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opportunities,</w:t>
      </w:r>
      <w:r w:rsidR="00D52FD0">
        <w:t xml:space="preserve"> </w:t>
      </w:r>
      <w:r w:rsidR="000A1AAE" w:rsidRPr="00A841AA">
        <w:t>targeting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public.</w:t>
      </w:r>
    </w:p>
    <w:p w14:paraId="37CD4422" w14:textId="09DC9816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Development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outreach</w:t>
      </w:r>
      <w:r w:rsidR="00D52FD0">
        <w:t xml:space="preserve"> </w:t>
      </w:r>
      <w:r w:rsidR="000A1AAE" w:rsidRPr="00A841AA">
        <w:t>model</w:t>
      </w:r>
      <w:r w:rsidR="00D52FD0">
        <w:t xml:space="preserve"> </w:t>
      </w:r>
      <w:r w:rsidR="000A1AAE" w:rsidRPr="00A841AA">
        <w:t>targeting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grassroots,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councils,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bring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board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fight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develop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tools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level</w:t>
      </w:r>
      <w:r w:rsidR="00D52FD0">
        <w:t xml:space="preserve"> </w:t>
      </w:r>
      <w:r w:rsidR="000A1AAE" w:rsidRPr="00A841AA">
        <w:t>already</w:t>
      </w:r>
      <w:r w:rsidR="00D52FD0">
        <w:t xml:space="preserve"> </w:t>
      </w:r>
      <w:r w:rsidR="000A1AAE" w:rsidRPr="00A841AA">
        <w:t>utilised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migrant</w:t>
      </w:r>
      <w:r w:rsidR="00D52FD0">
        <w:t xml:space="preserve"> </w:t>
      </w:r>
      <w:r w:rsidR="000A1AAE" w:rsidRPr="00A841AA">
        <w:t>integration</w:t>
      </w:r>
      <w:r w:rsidR="00D52FD0">
        <w:t xml:space="preserve"> </w:t>
      </w:r>
      <w:r w:rsidR="000A1AAE" w:rsidRPr="00A841AA">
        <w:t>setting,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turn</w:t>
      </w:r>
      <w:r w:rsidR="00D52FD0">
        <w:t xml:space="preserve"> </w:t>
      </w:r>
      <w:r w:rsidR="000A1AAE" w:rsidRPr="00A841AA">
        <w:t>reach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resident</w:t>
      </w:r>
      <w:r w:rsidR="00D52FD0">
        <w:t xml:space="preserve"> </w:t>
      </w:r>
      <w:r w:rsidR="000A1AAE" w:rsidRPr="00A841AA">
        <w:t>population.</w:t>
      </w:r>
    </w:p>
    <w:p w14:paraId="73816499" w14:textId="273DD33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10.</w:t>
      </w:r>
      <w:r w:rsidRPr="00A841AA">
        <w:tab/>
      </w:r>
      <w:r w:rsidR="000A1AAE" w:rsidRPr="00A841AA">
        <w:t>Two</w:t>
      </w:r>
      <w:r w:rsidR="00D52FD0">
        <w:t xml:space="preserve"> </w:t>
      </w:r>
      <w:r w:rsidR="000A1AAE" w:rsidRPr="00A841AA">
        <w:t>individuals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arraigned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19th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2019</w:t>
      </w:r>
      <w:r w:rsidR="00D52FD0">
        <w:t xml:space="preserve"> </w:t>
      </w:r>
      <w:r w:rsidR="000A1AAE" w:rsidRPr="00A841AA">
        <w:t>accused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murder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Lassana</w:t>
      </w:r>
      <w:r w:rsidR="00D52FD0">
        <w:t xml:space="preserve"> </w:t>
      </w:r>
      <w:r w:rsidR="000A1AAE" w:rsidRPr="00A841AA">
        <w:t>Cisse.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Magistrates</w:t>
      </w:r>
      <w:r w:rsidR="00D52FD0">
        <w:t xml:space="preserve"> </w:t>
      </w:r>
      <w:r w:rsidR="000A1AAE" w:rsidRPr="00A841AA">
        <w:t>(Malta)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Court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Inquiry</w:t>
      </w:r>
      <w:r w:rsidR="00D52FD0">
        <w:t xml:space="preserve"> </w:t>
      </w:r>
      <w:r w:rsidR="000A1AAE" w:rsidRPr="00A841AA">
        <w:t>found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enough</w:t>
      </w:r>
      <w:r w:rsidR="00D52FD0">
        <w:t xml:space="preserve"> </w:t>
      </w:r>
      <w:r w:rsidR="000A1AAE" w:rsidRPr="00A841AA">
        <w:t>grounds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commit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accused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trial.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compilation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evidence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ongoing.</w:t>
      </w:r>
    </w:p>
    <w:p w14:paraId="45FD259C" w14:textId="72626691" w:rsidR="000A1AAE" w:rsidRPr="00A841AA" w:rsidRDefault="000A1AAE" w:rsidP="00D52FD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Discrimination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against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lesbian,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gay,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bisexual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transgender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(LGBT)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persons</w:t>
      </w:r>
    </w:p>
    <w:p w14:paraId="31A15A73" w14:textId="34AE8C01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offered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Personal,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Career</w:t>
      </w:r>
      <w:r w:rsidR="00D52FD0">
        <w:t xml:space="preserve"> </w:t>
      </w:r>
      <w:r w:rsidR="000A1AAE" w:rsidRPr="00A841AA">
        <w:t>Development</w:t>
      </w:r>
      <w:r w:rsidR="00D52FD0">
        <w:t xml:space="preserve"> </w:t>
      </w:r>
      <w:r w:rsidR="000A1AAE" w:rsidRPr="00A841AA">
        <w:t>(PSCD)</w:t>
      </w:r>
      <w:r w:rsidR="00D52FD0">
        <w:t xml:space="preserve"> </w:t>
      </w:r>
      <w:r w:rsidR="000A1AAE" w:rsidRPr="00A841AA">
        <w:t>teachers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state-run</w:t>
      </w:r>
      <w:r w:rsidR="00D52FD0">
        <w:t xml:space="preserve"> </w:t>
      </w:r>
      <w:r w:rsidR="000A1AAE" w:rsidRPr="00A841AA">
        <w:t>primary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middle</w:t>
      </w:r>
      <w:r w:rsidR="00D52FD0">
        <w:t xml:space="preserve"> </w:t>
      </w:r>
      <w:r w:rsidR="000A1AAE" w:rsidRPr="00A841AA">
        <w:t>schools</w:t>
      </w:r>
      <w:r w:rsidR="00D52FD0">
        <w:t xml:space="preserve"> </w:t>
      </w:r>
      <w:r w:rsidR="000A1AAE" w:rsidRPr="00A841AA">
        <w:t>while</w:t>
      </w:r>
      <w:r w:rsidR="00D52FD0">
        <w:t xml:space="preserve"> </w:t>
      </w:r>
      <w:r w:rsidR="000A1AAE" w:rsidRPr="00A841AA">
        <w:t>teachers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church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independent</w:t>
      </w:r>
      <w:r w:rsidR="00D52FD0">
        <w:t xml:space="preserve"> </w:t>
      </w:r>
      <w:r w:rsidR="000A1AAE" w:rsidRPr="00A841AA">
        <w:t>schools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participated.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PSCD</w:t>
      </w:r>
      <w:r w:rsidR="00D52FD0">
        <w:t xml:space="preserve"> </w:t>
      </w:r>
      <w:r w:rsidR="000A1AAE" w:rsidRPr="00A841AA">
        <w:t>teacher</w:t>
      </w:r>
      <w:r w:rsidR="00D52FD0">
        <w:t xml:space="preserve"> </w:t>
      </w:r>
      <w:r w:rsidR="000A1AAE" w:rsidRPr="00A841AA">
        <w:t>trainees</w:t>
      </w:r>
      <w:r w:rsidR="00D52FD0">
        <w:t xml:space="preserve"> </w:t>
      </w:r>
      <w:r w:rsidR="000A1AAE" w:rsidRPr="00A841AA">
        <w:t>undertaking</w:t>
      </w:r>
      <w:r w:rsidR="00D52FD0">
        <w:t xml:space="preserve"> </w:t>
      </w:r>
      <w:r w:rsidR="000A1AAE" w:rsidRPr="00A841AA">
        <w:t>studies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University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participated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delivery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two-day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seminar</w:t>
      </w:r>
      <w:r w:rsidR="00D52FD0">
        <w:t xml:space="preserve"> </w:t>
      </w:r>
      <w:r w:rsidR="000A1AAE" w:rsidRPr="00A841AA">
        <w:t>coordinated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Foundation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Wellbeing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Movement</w:t>
      </w:r>
      <w:r w:rsidR="00D52FD0">
        <w:t xml:space="preserve"> </w:t>
      </w:r>
      <w:r w:rsidR="000A1AAE" w:rsidRPr="00A841AA">
        <w:t>(MGRM)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attended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psychosocial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teams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different</w:t>
      </w:r>
      <w:r w:rsidR="00D52FD0">
        <w:t xml:space="preserve"> </w:t>
      </w:r>
      <w:r w:rsidR="000A1AAE" w:rsidRPr="00A841AA">
        <w:t>church</w:t>
      </w:r>
      <w:r w:rsidR="00D52FD0">
        <w:t xml:space="preserve"> </w:t>
      </w:r>
      <w:r w:rsidR="000A1AAE" w:rsidRPr="00A841AA">
        <w:t>schools.</w:t>
      </w:r>
    </w:p>
    <w:p w14:paraId="26358DE5" w14:textId="50AA69ED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12.</w:t>
      </w:r>
      <w:r>
        <w:tab/>
      </w:r>
      <w:r w:rsidR="000A1AAE" w:rsidRPr="00A841AA">
        <w:t>A</w:t>
      </w:r>
      <w:r w:rsidR="00D52FD0">
        <w:t xml:space="preserve"> </w:t>
      </w:r>
      <w:r w:rsidR="000A1AAE" w:rsidRPr="00A841AA">
        <w:t>series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meetings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Directors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Curriculum,</w:t>
      </w:r>
      <w:r w:rsidR="00D52FD0">
        <w:t xml:space="preserve"> </w:t>
      </w:r>
      <w:r w:rsidR="000A1AAE" w:rsidRPr="00A841AA">
        <w:t>Lifelong</w:t>
      </w:r>
      <w:r w:rsidR="00D52FD0">
        <w:t xml:space="preserve"> </w:t>
      </w:r>
      <w:r w:rsidR="000A1AAE" w:rsidRPr="00A841AA">
        <w:t>Learning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Employability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Educational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led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agreement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piloting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intra-curricular</w:t>
      </w:r>
      <w:r w:rsidR="00D52FD0">
        <w:t xml:space="preserve"> </w:t>
      </w:r>
      <w:r w:rsidR="000A1AAE" w:rsidRPr="00A841AA">
        <w:t>program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middle</w:t>
      </w:r>
      <w:r w:rsidR="00D52FD0">
        <w:t xml:space="preserve"> </w:t>
      </w:r>
      <w:r w:rsidR="000A1AAE" w:rsidRPr="00A841AA">
        <w:t>schools.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2019</w:t>
      </w:r>
      <w:r w:rsidR="00D52FD0">
        <w:t xml:space="preserve"> </w:t>
      </w:r>
      <w:r w:rsidR="000A1AAE" w:rsidRPr="00A841AA">
        <w:t>saw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series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meetings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Educational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six</w:t>
      </w:r>
      <w:r w:rsidR="00D52FD0">
        <w:t xml:space="preserve"> </w:t>
      </w:r>
      <w:r w:rsidR="000A1AAE" w:rsidRPr="00A841AA">
        <w:t>selected</w:t>
      </w:r>
      <w:r w:rsidR="00D52FD0">
        <w:t xml:space="preserve"> </w:t>
      </w:r>
      <w:r w:rsidR="000A1AAE" w:rsidRPr="00A841AA">
        <w:t>topics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heads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schools,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start</w:t>
      </w:r>
      <w:r w:rsidR="00D52FD0">
        <w:t xml:space="preserve"> </w:t>
      </w:r>
      <w:r w:rsidR="000A1AAE" w:rsidRPr="00A841AA">
        <w:t>discussing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technicalities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project.</w:t>
      </w:r>
      <w:r w:rsidR="00D52FD0">
        <w:t xml:space="preserve"> </w:t>
      </w:r>
      <w:r w:rsidR="000A1AAE" w:rsidRPr="00A841AA">
        <w:t>Implementation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Pilot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interrupted</w:t>
      </w:r>
      <w:r w:rsidR="00D52FD0">
        <w:t xml:space="preserve"> </w:t>
      </w:r>
      <w:r w:rsidR="000A1AAE" w:rsidRPr="00A841AA">
        <w:t>due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disruption</w:t>
      </w:r>
      <w:r w:rsidR="00D52FD0">
        <w:t xml:space="preserve"> </w:t>
      </w:r>
      <w:r w:rsidR="000A1AAE" w:rsidRPr="00A841AA">
        <w:t>caused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COVID</w:t>
      </w:r>
      <w:r w:rsidR="00D52FD0">
        <w:t xml:space="preserve"> </w:t>
      </w:r>
      <w:r w:rsidR="000A1AAE" w:rsidRPr="00A841AA">
        <w:t>19</w:t>
      </w:r>
      <w:r w:rsidR="00D52FD0">
        <w:t xml:space="preserve"> </w:t>
      </w:r>
      <w:r w:rsidR="000A1AAE" w:rsidRPr="00A841AA">
        <w:t>pandemic;</w:t>
      </w:r>
      <w:r w:rsidR="00D52FD0">
        <w:t xml:space="preserve"> </w:t>
      </w:r>
      <w:r w:rsidR="000A1AAE" w:rsidRPr="00A841AA">
        <w:t>however,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expected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restart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scholastic</w:t>
      </w:r>
      <w:r w:rsidR="00D52FD0">
        <w:t xml:space="preserve"> </w:t>
      </w:r>
      <w:r w:rsidR="000A1AAE" w:rsidRPr="00A841AA">
        <w:t>year.</w:t>
      </w:r>
    </w:p>
    <w:p w14:paraId="4A602A2D" w14:textId="323259C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sponsored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pre-conference</w:t>
      </w:r>
      <w:r w:rsidR="00D52FD0">
        <w:t xml:space="preserve"> </w:t>
      </w:r>
      <w:r w:rsidR="000A1AAE" w:rsidRPr="00A841AA">
        <w:t>event</w:t>
      </w:r>
      <w:r w:rsidR="00D52FD0">
        <w:t xml:space="preserve"> </w:t>
      </w:r>
      <w:r w:rsidR="000A1AAE" w:rsidRPr="00A841AA">
        <w:t>organised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English</w:t>
      </w:r>
      <w:r w:rsidR="00D52FD0">
        <w:t xml:space="preserve"> </w:t>
      </w:r>
      <w:r w:rsidR="000A1AAE" w:rsidRPr="00A841AA">
        <w:t>Language</w:t>
      </w:r>
      <w:r w:rsidR="00D52FD0">
        <w:t xml:space="preserve"> </w:t>
      </w:r>
      <w:r w:rsidR="000A1AAE" w:rsidRPr="00A841AA">
        <w:t>Teaching</w:t>
      </w:r>
      <w:r w:rsidR="00D52FD0">
        <w:t xml:space="preserve"> </w:t>
      </w:r>
      <w:r w:rsidR="000A1AAE" w:rsidRPr="00A841AA">
        <w:t>(ELT)</w:t>
      </w:r>
      <w:r w:rsidR="00D52FD0">
        <w:t xml:space="preserve"> </w:t>
      </w:r>
      <w:r w:rsidR="000A1AAE" w:rsidRPr="00A841AA">
        <w:t>Association</w:t>
      </w:r>
      <w:r w:rsidR="00D52FD0">
        <w:t xml:space="preserve"> </w:t>
      </w:r>
      <w:r w:rsidR="000A1AAE" w:rsidRPr="00A841AA">
        <w:t>held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October</w:t>
      </w:r>
      <w:r w:rsidR="00D52FD0">
        <w:t xml:space="preserve"> </w:t>
      </w:r>
      <w:r w:rsidR="000A1AAE" w:rsidRPr="00A841AA">
        <w:t>2018.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one-day</w:t>
      </w:r>
      <w:r w:rsidR="00D52FD0">
        <w:t xml:space="preserve"> </w:t>
      </w:r>
      <w:r w:rsidR="000A1AAE" w:rsidRPr="00A841AA">
        <w:t>pre-conference</w:t>
      </w:r>
      <w:r w:rsidR="00D52FD0">
        <w:t xml:space="preserve"> </w:t>
      </w:r>
      <w:r w:rsidR="000A1AAE" w:rsidRPr="00A841AA">
        <w:t>event</w:t>
      </w:r>
      <w:r w:rsidR="00D52FD0">
        <w:t xml:space="preserve"> </w:t>
      </w:r>
      <w:r w:rsidR="000A1AAE" w:rsidRPr="00A841AA">
        <w:t>focused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perspectives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ELT.</w:t>
      </w:r>
    </w:p>
    <w:p w14:paraId="663EE041" w14:textId="1083FA9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14.</w:t>
      </w:r>
      <w:r w:rsidRPr="00A841AA">
        <w:tab/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resources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English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equality,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diversity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rainbow</w:t>
      </w:r>
      <w:r w:rsidR="00D52FD0">
        <w:t xml:space="preserve"> </w:t>
      </w:r>
      <w:r w:rsidR="000A1AAE" w:rsidRPr="00A841AA">
        <w:t>families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distributed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primary</w:t>
      </w:r>
      <w:r w:rsidR="00D52FD0">
        <w:t xml:space="preserve"> </w:t>
      </w:r>
      <w:r w:rsidR="000A1AAE" w:rsidRPr="00A841AA">
        <w:t>schools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teachers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addressing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issues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classroom.</w:t>
      </w:r>
    </w:p>
    <w:p w14:paraId="152E0AA3" w14:textId="053655B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15.</w:t>
      </w:r>
      <w:r w:rsidRPr="00A841AA">
        <w:tab/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sessions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addressing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issues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education</w:t>
      </w:r>
      <w:r w:rsidR="00D52FD0">
        <w:t xml:space="preserve"> </w:t>
      </w:r>
      <w:r w:rsidR="000A1AAE" w:rsidRPr="00A841AA">
        <w:t>where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around</w:t>
      </w:r>
      <w:r w:rsidR="00D52FD0">
        <w:t xml:space="preserve"> </w:t>
      </w:r>
      <w:r w:rsidR="000A1AAE" w:rsidRPr="00A841AA">
        <w:t>50</w:t>
      </w:r>
      <w:r w:rsidR="00D52FD0">
        <w:t xml:space="preserve"> </w:t>
      </w:r>
      <w:r w:rsidR="000A1AAE" w:rsidRPr="00A841AA">
        <w:t>educators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Institute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Education.</w:t>
      </w:r>
    </w:p>
    <w:p w14:paraId="225ACDB5" w14:textId="0AE133CB" w:rsidR="000A1AAE" w:rsidRPr="00A841AA" w:rsidRDefault="000A1AAE" w:rsidP="00D52FD0">
      <w:pPr>
        <w:pStyle w:val="H23G"/>
        <w:rPr>
          <w:lang w:eastAsia="en-GB"/>
        </w:rPr>
      </w:pPr>
      <w:r w:rsidRPr="00A841AA">
        <w:rPr>
          <w:lang w:eastAsia="en-GB"/>
        </w:rPr>
        <w:tab/>
      </w:r>
      <w:r w:rsidRPr="00A841AA">
        <w:rPr>
          <w:lang w:eastAsia="en-GB"/>
        </w:rPr>
        <w:tab/>
        <w:t>Representation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women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political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public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life</w:t>
      </w:r>
    </w:p>
    <w:p w14:paraId="10925EF7" w14:textId="760DA9C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16.</w:t>
      </w:r>
      <w:r w:rsidRPr="00A841AA">
        <w:tab/>
      </w:r>
      <w:r w:rsidR="000A1AAE" w:rsidRPr="00A841AA">
        <w:t>Act</w:t>
      </w:r>
      <w:r w:rsidR="00D52FD0">
        <w:t xml:space="preserve"> </w:t>
      </w:r>
      <w:r w:rsidR="000A1AAE" w:rsidRPr="00A841AA">
        <w:t>XX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approved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April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Constitution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introduce</w:t>
      </w:r>
      <w:r w:rsidR="00D52FD0">
        <w:t xml:space="preserve"> </w:t>
      </w:r>
      <w:r w:rsidR="000A1AAE" w:rsidRPr="00A841AA">
        <w:t>temporary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necessary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reasonable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democratic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de</w:t>
      </w:r>
      <w:r w:rsidR="00D52FD0">
        <w:t xml:space="preserve"> </w:t>
      </w:r>
      <w:r w:rsidR="000A1AAE" w:rsidRPr="00A841AA">
        <w:t>facto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politics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amendment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Elections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electoral</w:t>
      </w:r>
      <w:r w:rsidR="00D52FD0">
        <w:t xml:space="preserve"> </w:t>
      </w:r>
      <w:r w:rsidR="000A1AAE" w:rsidRPr="00A841AA">
        <w:t>commissioners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sexes.</w:t>
      </w:r>
    </w:p>
    <w:p w14:paraId="5A51E4C6" w14:textId="4D55F7BB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17.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practical</w:t>
      </w:r>
      <w:r w:rsidR="00D52FD0">
        <w:t xml:space="preserve"> </w:t>
      </w:r>
      <w:r w:rsidR="000A1AAE" w:rsidRPr="00A841AA">
        <w:t>effect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constitutional</w:t>
      </w:r>
      <w:r w:rsidR="00D52FD0">
        <w:t xml:space="preserve"> </w:t>
      </w:r>
      <w:r w:rsidR="000A1AAE" w:rsidRPr="00A841AA">
        <w:t>amendment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result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least</w:t>
      </w:r>
      <w:r w:rsidR="00D52FD0">
        <w:t xml:space="preserve"> </w:t>
      </w:r>
      <w:r w:rsidR="000A1AAE" w:rsidRPr="00A841AA">
        <w:t>40%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representatives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House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come</w:t>
      </w:r>
      <w:r w:rsidR="00D52FD0">
        <w:t xml:space="preserve"> </w:t>
      </w:r>
      <w:r w:rsidR="000A1AAE" w:rsidRPr="00A841AA">
        <w:t>next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election.</w:t>
      </w:r>
    </w:p>
    <w:p w14:paraId="12C25EDE" w14:textId="76B4B437" w:rsidR="000A1AAE" w:rsidRPr="00A841AA" w:rsidRDefault="000A1AAE" w:rsidP="00D52FD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Violence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against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women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Pr="00A841AA">
        <w:rPr>
          <w:lang w:eastAsia="en-GB"/>
        </w:rPr>
        <w:t>children</w:t>
      </w:r>
    </w:p>
    <w:p w14:paraId="363EC985" w14:textId="61CB3FA8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18.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2018,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remit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extended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gender-based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</w:p>
    <w:p w14:paraId="2A629A1E" w14:textId="33F89079" w:rsidR="000A1AAE" w:rsidRPr="00A841AA" w:rsidRDefault="0044637E" w:rsidP="0044637E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</w:pPr>
      <w:r w:rsidRPr="00A841AA">
        <w:lastRenderedPageBreak/>
        <w:t>19.</w:t>
      </w:r>
      <w:r w:rsidRPr="00A841AA">
        <w:tab/>
      </w:r>
      <w:r w:rsidR="000A1AAE" w:rsidRPr="00A841AA">
        <w:t>All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corps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receiving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how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handle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A virtual</w:t>
      </w:r>
      <w:r w:rsidR="00D52FD0">
        <w:t xml:space="preserve"> </w:t>
      </w:r>
      <w:r w:rsidR="000A1AAE" w:rsidRPr="00A841AA">
        <w:t>reality</w:t>
      </w:r>
      <w:r w:rsidR="00D52FD0">
        <w:t xml:space="preserve"> </w:t>
      </w:r>
      <w:r w:rsidR="000A1AAE" w:rsidRPr="00A841AA">
        <w:t>simulator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Academy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train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empathising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victims.  Moreover,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dismissing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severity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showing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lack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empathy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face</w:t>
      </w:r>
      <w:r w:rsidR="00D52FD0">
        <w:t xml:space="preserve"> </w:t>
      </w:r>
      <w:r w:rsidR="000A1AAE" w:rsidRPr="00A841AA">
        <w:t>disciplinary</w:t>
      </w:r>
      <w:r w:rsidR="00D52FD0">
        <w:t xml:space="preserve"> </w:t>
      </w:r>
      <w:r w:rsidR="000A1AAE" w:rsidRPr="00A841AA">
        <w:t>action.</w:t>
      </w:r>
    </w:p>
    <w:p w14:paraId="3CB84511" w14:textId="75C8D0A0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20.</w:t>
      </w:r>
      <w:r>
        <w:tab/>
      </w:r>
      <w:r w:rsidR="000A1AAE" w:rsidRPr="00A841AA">
        <w:t>Malta</w:t>
      </w:r>
      <w:r w:rsidR="00D52FD0">
        <w:t xml:space="preserve"> </w:t>
      </w:r>
      <w:r w:rsidR="000A1AAE" w:rsidRPr="00A841AA">
        <w:t>recognises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empower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ultimately</w:t>
      </w:r>
      <w:r w:rsidR="00D52FD0">
        <w:t xml:space="preserve"> </w:t>
      </w:r>
      <w:r w:rsidR="000A1AAE" w:rsidRPr="00A841AA">
        <w:t>assist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recovery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consequences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achieved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citizens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necessary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non-discriminatory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F14DA3">
        <w:t>’</w:t>
      </w:r>
      <w:r w:rsidR="00D52FD0">
        <w:t xml:space="preserve"> </w:t>
      </w:r>
      <w:r w:rsidR="000A1AAE" w:rsidRPr="00A841AA">
        <w:t>rights.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result,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established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</w:t>
      </w:r>
      <w:r w:rsidR="00D52FD0">
        <w:t xml:space="preserve"> </w:t>
      </w:r>
      <w:r w:rsidR="000A1AAE" w:rsidRPr="00A841AA">
        <w:t>418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(Subsidiary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594.37),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multidisciplinary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wherein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police,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probation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parole</w:t>
      </w:r>
      <w:r w:rsidR="00D52FD0">
        <w:t xml:space="preserve"> </w:t>
      </w:r>
      <w:r w:rsidR="000A1AAE" w:rsidRPr="00A841AA">
        <w:t>department,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Unit,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brought</w:t>
      </w:r>
      <w:r w:rsidR="00D52FD0">
        <w:t xml:space="preserve"> </w:t>
      </w:r>
      <w:r w:rsidR="000A1AAE" w:rsidRPr="00A841AA">
        <w:t>together</w:t>
      </w:r>
      <w:r w:rsidR="00D52FD0">
        <w:t xml:space="preserve"> </w:t>
      </w:r>
      <w:r w:rsidR="000A1AAE" w:rsidRPr="00A841AA">
        <w:t>under</w:t>
      </w:r>
      <w:r w:rsidR="00D52FD0">
        <w:t xml:space="preserve"> </w:t>
      </w:r>
      <w:r w:rsidR="000A1AAE" w:rsidRPr="00A841AA">
        <w:t>one</w:t>
      </w:r>
      <w:r w:rsidR="00D52FD0">
        <w:t xml:space="preserve"> </w:t>
      </w:r>
      <w:r w:rsidR="000A1AAE" w:rsidRPr="00A841AA">
        <w:t>governmental</w:t>
      </w:r>
      <w:r w:rsidR="00D52FD0">
        <w:t xml:space="preserve"> </w:t>
      </w:r>
      <w:r w:rsidR="000A1AAE" w:rsidRPr="00A841AA">
        <w:t>entity.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expressed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mission</w:t>
      </w:r>
      <w:r w:rsidR="00D52FD0">
        <w:t xml:space="preserve"> </w:t>
      </w:r>
      <w:r w:rsidR="000A1AAE" w:rsidRPr="00A841AA">
        <w:t>statement,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contact</w:t>
      </w:r>
      <w:r w:rsidR="00D52FD0">
        <w:t xml:space="preserve"> </w:t>
      </w:r>
      <w:r w:rsidR="000A1AAE" w:rsidRPr="00A841AA">
        <w:t>point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promotes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holistic</w:t>
      </w:r>
      <w:r w:rsidR="00D52FD0">
        <w:t xml:space="preserve"> </w:t>
      </w:r>
      <w:r w:rsidR="000A1AAE" w:rsidRPr="00A841AA">
        <w:t>approach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needs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achieving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better</w:t>
      </w:r>
      <w:r w:rsidR="00D52FD0">
        <w:t xml:space="preserve"> </w:t>
      </w:r>
      <w:r w:rsidR="000A1AAE" w:rsidRPr="00A841AA">
        <w:t>quality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crime.</w:t>
      </w:r>
    </w:p>
    <w:p w14:paraId="78F7109E" w14:textId="3BC4539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21.</w:t>
      </w:r>
      <w:r w:rsidRPr="00A841AA">
        <w:tab/>
      </w:r>
      <w:r w:rsidR="000A1AAE" w:rsidRPr="00A841AA">
        <w:t>AWAS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initiatives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booklet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developed</w:t>
      </w:r>
      <w:r w:rsidR="00D52FD0">
        <w:t xml:space="preserve"> </w:t>
      </w:r>
      <w:r w:rsidR="000A1AAE" w:rsidRPr="00A841AA">
        <w:t>containing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different</w:t>
      </w:r>
      <w:r w:rsidR="00D52FD0">
        <w:t xml:space="preserve"> </w:t>
      </w:r>
      <w:r w:rsidR="000A1AAE" w:rsidRPr="00A841AA">
        <w:t>languages.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teamed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JRS</w:t>
      </w:r>
      <w:r w:rsidR="00D52FD0">
        <w:t xml:space="preserve"> </w:t>
      </w:r>
      <w:r w:rsidR="000A1AAE" w:rsidRPr="00A841AA">
        <w:t>so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latter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deliver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presentations</w:t>
      </w:r>
      <w:r w:rsidR="00D52FD0">
        <w:t xml:space="preserve"> </w:t>
      </w:r>
      <w:r w:rsidR="000A1AAE" w:rsidRPr="00A841AA">
        <w:t>sessions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Sensitive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exclusively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collaboration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sought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same</w:t>
      </w:r>
      <w:r w:rsidR="00D52FD0">
        <w:t xml:space="preserve"> </w:t>
      </w:r>
      <w:r w:rsidR="000A1AAE" w:rsidRPr="00A841AA">
        <w:t>matter.</w:t>
      </w:r>
    </w:p>
    <w:p w14:paraId="39458206" w14:textId="45ADE8A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22.</w:t>
      </w:r>
      <w:r w:rsidRPr="00A841AA">
        <w:tab/>
      </w:r>
      <w:r w:rsidR="000A1AAE" w:rsidRPr="00A841AA">
        <w:t>With</w:t>
      </w:r>
      <w:r w:rsidR="00D52FD0">
        <w:t xml:space="preserve"> </w:t>
      </w:r>
      <w:r w:rsidR="000A1AAE" w:rsidRPr="00A841AA">
        <w:t>regard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shelters,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Justice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Solidarity,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Children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Foundation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(FSWS)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Partnership</w:t>
      </w:r>
      <w:r w:rsidR="00D52FD0">
        <w:t xml:space="preserve"> </w:t>
      </w:r>
      <w:r w:rsidR="000A1AAE" w:rsidRPr="00A841AA">
        <w:t>(PSP)</w:t>
      </w:r>
      <w:r w:rsidR="00D52FD0">
        <w:t xml:space="preserve"> </w:t>
      </w:r>
      <w:r w:rsidR="000A1AAE" w:rsidRPr="00A841AA">
        <w:t>Agreements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NGOs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funding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gender-based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mainly</w:t>
      </w:r>
      <w:r w:rsidR="00D52FD0">
        <w:t xml:space="preserve"> </w:t>
      </w:r>
      <w:r w:rsidR="000A1AAE" w:rsidRPr="00A841AA">
        <w:t>shelter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services.</w:t>
      </w:r>
      <w:r w:rsidR="00D52FD0">
        <w:t xml:space="preserve"> </w:t>
      </w:r>
      <w:r w:rsidR="000A1AAE" w:rsidRPr="00A841AA">
        <w:t>Examples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Fondazzjoni</w:t>
      </w:r>
      <w:r w:rsidR="00D52FD0">
        <w:t xml:space="preserve"> </w:t>
      </w:r>
      <w:r w:rsidR="000A1AAE" w:rsidRPr="00A841AA">
        <w:t>Merħba</w:t>
      </w:r>
      <w:r w:rsidR="00D52FD0">
        <w:t xml:space="preserve"> </w:t>
      </w:r>
      <w:r w:rsidR="000A1AAE" w:rsidRPr="00A841AA">
        <w:t>Bik</w:t>
      </w:r>
      <w:r w:rsidR="00D52FD0">
        <w:t xml:space="preserve"> </w:t>
      </w:r>
      <w:r w:rsidR="000A1AAE" w:rsidRPr="00A841AA">
        <w:t>(Emergency</w:t>
      </w:r>
      <w:r w:rsidR="00D52FD0">
        <w:t xml:space="preserve"> </w:t>
      </w:r>
      <w:r w:rsidR="000A1AAE" w:rsidRPr="00A841AA">
        <w:t>Shelter)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Fondazzjoni</w:t>
      </w:r>
      <w:r w:rsidR="00D52FD0">
        <w:t xml:space="preserve"> </w:t>
      </w:r>
      <w:r w:rsidR="000A1AAE" w:rsidRPr="00A841AA">
        <w:t>Sebħ</w:t>
      </w:r>
      <w:r w:rsidR="00D52FD0">
        <w:t xml:space="preserve"> </w:t>
      </w:r>
      <w:r w:rsidR="000A1AAE" w:rsidRPr="00A841AA">
        <w:t>(Second</w:t>
      </w:r>
      <w:r w:rsidR="00D52FD0">
        <w:t xml:space="preserve"> </w:t>
      </w:r>
      <w:r w:rsidR="000A1AAE" w:rsidRPr="00A841AA">
        <w:t>Stage</w:t>
      </w:r>
      <w:r w:rsidR="00D52FD0">
        <w:t xml:space="preserve"> </w:t>
      </w:r>
      <w:r w:rsidR="000A1AAE" w:rsidRPr="00A841AA">
        <w:t>Shelter),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gender-based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shelters</w:t>
      </w:r>
      <w:r w:rsidR="00D52FD0">
        <w:t xml:space="preserve"> </w:t>
      </w:r>
      <w:r w:rsidR="000A1AAE" w:rsidRPr="00A841AA">
        <w:t>run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religious-based</w:t>
      </w:r>
      <w:r w:rsidR="00D52FD0">
        <w:t xml:space="preserve"> </w:t>
      </w:r>
      <w:r w:rsidR="000A1AAE" w:rsidRPr="00A841AA">
        <w:t>NGOs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funded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regulated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Partnership</w:t>
      </w:r>
      <w:r w:rsidR="00D52FD0">
        <w:t xml:space="preserve"> </w:t>
      </w:r>
      <w:r w:rsidR="000A1AAE" w:rsidRPr="00A841AA">
        <w:t>agreement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NGO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Government.</w:t>
      </w:r>
    </w:p>
    <w:p w14:paraId="68D383DE" w14:textId="199D6164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</w:r>
      <w:r w:rsidR="000A1AAE" w:rsidRPr="00A841AA">
        <w:t>There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Aġenzija</w:t>
      </w:r>
      <w:r w:rsidR="00D52FD0">
        <w:t xml:space="preserve"> </w:t>
      </w:r>
      <w:r w:rsidR="000A1AAE" w:rsidRPr="00A841AA">
        <w:t>Appoġġ</w:t>
      </w:r>
      <w:r w:rsidR="00D52FD0">
        <w:t xml:space="preserve"> </w:t>
      </w:r>
      <w:r w:rsidR="000A1AAE" w:rsidRPr="00A841AA">
        <w:t>(the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children,</w:t>
      </w:r>
      <w:r w:rsidR="00D52FD0">
        <w:t xml:space="preserve"> </w:t>
      </w:r>
      <w:r w:rsidR="000A1AAE" w:rsidRPr="00A841AA">
        <w:t>families,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community)</w:t>
      </w:r>
      <w:r w:rsidR="00D52FD0">
        <w:t xml:space="preserve"> </w:t>
      </w:r>
      <w:r w:rsidR="000A1AAE" w:rsidRPr="00A841AA">
        <w:t>FSWS.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aims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specialised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professional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workers,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children.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aims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supporting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time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crises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immediate</w:t>
      </w:r>
      <w:r w:rsidR="00D52FD0">
        <w:t xml:space="preserve"> </w:t>
      </w:r>
      <w:r w:rsidR="000A1AAE" w:rsidRPr="00A841AA">
        <w:t>assistance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meet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immediate</w:t>
      </w:r>
      <w:r w:rsidR="00D52FD0">
        <w:t xml:space="preserve"> </w:t>
      </w:r>
      <w:r w:rsidR="000A1AAE" w:rsidRPr="00A841AA">
        <w:t>needs,</w:t>
      </w:r>
      <w:r w:rsidR="00D52FD0">
        <w:t xml:space="preserve"> </w:t>
      </w:r>
      <w:r w:rsidR="000A1AAE" w:rsidRPr="00A841AA">
        <w:t>helping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develop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safety</w:t>
      </w:r>
      <w:r w:rsidR="00D52FD0">
        <w:t xml:space="preserve"> </w:t>
      </w:r>
      <w:r w:rsidR="000A1AAE" w:rsidRPr="00A841AA">
        <w:t>plan,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ongoing</w:t>
      </w:r>
      <w:r w:rsidR="00D52FD0">
        <w:t xml:space="preserve"> </w:t>
      </w:r>
      <w:r w:rsidR="000A1AAE" w:rsidRPr="00A841AA">
        <w:t>support.</w:t>
      </w:r>
    </w:p>
    <w:p w14:paraId="3D450414" w14:textId="043E65C9" w:rsidR="000A1AAE" w:rsidRPr="00A841AA" w:rsidRDefault="000A1AAE" w:rsidP="00D52FD0">
      <w:pPr>
        <w:pStyle w:val="H23G"/>
        <w:rPr>
          <w:lang w:eastAsia="en-GB"/>
        </w:rPr>
      </w:pPr>
      <w:r>
        <w:rPr>
          <w:lang w:eastAsia="en-GB"/>
        </w:rPr>
        <w:tab/>
      </w:r>
      <w:r>
        <w:rPr>
          <w:lang w:eastAsia="en-GB"/>
        </w:rPr>
        <w:tab/>
      </w:r>
      <w:r w:rsidRPr="00A841AA">
        <w:rPr>
          <w:lang w:eastAsia="en-GB"/>
        </w:rPr>
        <w:t>Abortion</w:t>
      </w:r>
    </w:p>
    <w:p w14:paraId="0A1CA00C" w14:textId="563A676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24.</w:t>
      </w:r>
      <w:r>
        <w:tab/>
      </w:r>
      <w:r w:rsidR="000A1AAE" w:rsidRPr="00A841AA">
        <w:t>Malta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committed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health.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includes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control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decide</w:t>
      </w:r>
      <w:r w:rsidR="00D52FD0">
        <w:t xml:space="preserve"> </w:t>
      </w:r>
      <w:r w:rsidR="000A1AAE" w:rsidRPr="00A841AA">
        <w:t>freely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responsibly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matters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sexuality,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timing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children,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coercion,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violence.</w:t>
      </w:r>
    </w:p>
    <w:p w14:paraId="5583129A" w14:textId="1F06781B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25.</w:t>
      </w:r>
      <w:r w:rsidRPr="00A841AA">
        <w:tab/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interpretation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(SRHR)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context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does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abortion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goes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life,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paramount.</w:t>
      </w:r>
      <w:r w:rsidR="00D52FD0">
        <w:t xml:space="preserve"> </w:t>
      </w:r>
      <w:r w:rsidR="000A1AAE" w:rsidRPr="00A841AA">
        <w:t>Abortion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illegal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part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range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level.</w:t>
      </w:r>
    </w:p>
    <w:p w14:paraId="076EF73B" w14:textId="1E7C3B9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26.</w:t>
      </w:r>
      <w:r>
        <w:tab/>
      </w:r>
      <w:r w:rsidR="000A1AAE" w:rsidRPr="00A841AA">
        <w:t>Several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health-care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freely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healthcare</w:t>
      </w:r>
      <w:r w:rsidR="00D52FD0">
        <w:t xml:space="preserve"> </w:t>
      </w:r>
      <w:r w:rsidR="000A1AAE" w:rsidRPr="00A841AA">
        <w:t>system.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planning,</w:t>
      </w:r>
      <w:r w:rsidR="00D52FD0">
        <w:t xml:space="preserve"> </w:t>
      </w:r>
      <w:r w:rsidR="000A1AAE" w:rsidRPr="00A841AA">
        <w:t>safe</w:t>
      </w:r>
      <w:r w:rsidR="00D52FD0">
        <w:t xml:space="preserve"> </w:t>
      </w:r>
      <w:r w:rsidR="000A1AAE" w:rsidRPr="00A841AA">
        <w:t>motherhood,</w:t>
      </w:r>
      <w:r w:rsidR="00D52FD0">
        <w:t xml:space="preserve"> </w:t>
      </w:r>
      <w:r w:rsidR="000A1AAE" w:rsidRPr="00A841AA">
        <w:t>infertility</w:t>
      </w:r>
      <w:r w:rsidR="00D52FD0">
        <w:t xml:space="preserve"> </w:t>
      </w:r>
      <w:r w:rsidR="000A1AAE" w:rsidRPr="00A841AA">
        <w:t>treatment,</w:t>
      </w:r>
      <w:r w:rsidR="00D52FD0">
        <w:t xml:space="preserve"> </w:t>
      </w:r>
      <w:r w:rsidR="000A1AAE" w:rsidRPr="00A841AA">
        <w:t>assisted</w:t>
      </w:r>
      <w:r w:rsidR="00D52FD0">
        <w:t xml:space="preserve"> </w:t>
      </w:r>
      <w:r w:rsidR="000A1AAE" w:rsidRPr="00A841AA">
        <w:t>reproduction,</w:t>
      </w:r>
      <w:r w:rsidR="00D52FD0">
        <w:t xml:space="preserve"> </w:t>
      </w:r>
      <w:r w:rsidR="000A1AAE" w:rsidRPr="00A841AA">
        <w:t>transgender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prevention,</w:t>
      </w:r>
      <w:r w:rsidR="00D52FD0">
        <w:t xml:space="preserve"> </w:t>
      </w:r>
      <w:r w:rsidR="000A1AAE" w:rsidRPr="00A841AA">
        <w:t>confidential</w:t>
      </w:r>
      <w:r w:rsidR="00D52FD0">
        <w:t xml:space="preserve"> </w:t>
      </w:r>
      <w:r w:rsidR="000A1AAE" w:rsidRPr="00A841AA">
        <w:t>testing,</w:t>
      </w:r>
      <w:r w:rsidR="00D52FD0">
        <w:t xml:space="preserve"> </w:t>
      </w:r>
      <w:r w:rsidR="000A1AAE" w:rsidRPr="00A841AA">
        <w:t>diagnosis,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tract</w:t>
      </w:r>
      <w:r w:rsidR="00D52FD0">
        <w:t xml:space="preserve"> </w:t>
      </w:r>
      <w:r w:rsidR="000A1AAE" w:rsidRPr="00A841AA">
        <w:t>infections,</w:t>
      </w:r>
      <w:r w:rsidR="00D52FD0">
        <w:t xml:space="preserve"> </w:t>
      </w:r>
      <w:r w:rsidR="000A1AAE" w:rsidRPr="00A841AA">
        <w:t>STIs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9779FF">
        <w:t>HIV/AIDS</w:t>
      </w:r>
      <w:r w:rsidR="000A1AAE" w:rsidRPr="00A841AA">
        <w:t>,</w:t>
      </w:r>
      <w:r w:rsidR="00D52FD0">
        <w:t xml:space="preserve"> </w:t>
      </w:r>
      <w:r w:rsidR="000A1AAE" w:rsidRPr="00A841AA">
        <w:t>prevention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cancers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maternal</w:t>
      </w:r>
      <w:r w:rsidR="00D52FD0">
        <w:t xml:space="preserve"> </w:t>
      </w:r>
      <w:r w:rsidR="000A1AAE" w:rsidRPr="00A841AA">
        <w:t>morbidities.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contraceptives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easily</w:t>
      </w:r>
      <w:r w:rsidR="00D52FD0">
        <w:t xml:space="preserve"> </w:t>
      </w:r>
      <w:r w:rsidR="000A1AAE" w:rsidRPr="00A841AA">
        <w:t>accessible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community</w:t>
      </w:r>
      <w:r w:rsidR="00D52FD0">
        <w:t xml:space="preserve"> </w:t>
      </w:r>
      <w:r w:rsidR="000A1AAE" w:rsidRPr="00A841AA">
        <w:t>pharmacies.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testing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HIV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Genito-Urinary</w:t>
      </w:r>
      <w:r w:rsidR="00D52FD0">
        <w:t xml:space="preserve"> </w:t>
      </w:r>
      <w:r w:rsidR="000A1AAE" w:rsidRPr="00A841AA">
        <w:t>Clinic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2017.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2017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licensed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morning</w:t>
      </w:r>
      <w:r w:rsidR="00D52FD0">
        <w:t xml:space="preserve"> </w:t>
      </w:r>
      <w:r w:rsidR="000A1AAE" w:rsidRPr="00A841AA">
        <w:t>after</w:t>
      </w:r>
      <w:r w:rsidR="00D52FD0">
        <w:t xml:space="preserve"> </w:t>
      </w:r>
      <w:r w:rsidR="000A1AAE" w:rsidRPr="00A841AA">
        <w:t>pill,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over-the-counter</w:t>
      </w:r>
      <w:r w:rsidR="00D52FD0">
        <w:t xml:space="preserve"> </w:t>
      </w:r>
      <w:r w:rsidR="000A1AAE" w:rsidRPr="00A841AA">
        <w:t>preparation.</w:t>
      </w:r>
    </w:p>
    <w:p w14:paraId="2FB4D06C" w14:textId="57381B4D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27.</w:t>
      </w:r>
      <w:r>
        <w:tab/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travel</w:t>
      </w:r>
      <w:r w:rsidR="00D52FD0">
        <w:t xml:space="preserve"> </w:t>
      </w:r>
      <w:r w:rsidR="000A1AAE" w:rsidRPr="00A841AA">
        <w:t>bans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occurred</w:t>
      </w:r>
      <w:r w:rsidR="00D52FD0">
        <w:t xml:space="preserve"> </w:t>
      </w:r>
      <w:r w:rsidR="000A1AAE" w:rsidRPr="00A841AA">
        <w:t>largely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March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travel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permitted</w:t>
      </w:r>
      <w:r w:rsidR="00D52FD0">
        <w:t xml:space="preserve"> </w:t>
      </w:r>
      <w:r w:rsidR="000A1AAE" w:rsidRPr="00A841AA">
        <w:t>after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period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EU</w:t>
      </w:r>
      <w:r w:rsidR="00D52FD0">
        <w:t xml:space="preserve"> </w:t>
      </w:r>
      <w:r w:rsidR="000A1AAE" w:rsidRPr="00A841AA">
        <w:t>countries</w:t>
      </w:r>
      <w:r w:rsidR="00D52FD0">
        <w:t xml:space="preserve"> </w:t>
      </w:r>
      <w:r w:rsidR="000A1AAE" w:rsidRPr="00A841AA">
        <w:t>(except</w:t>
      </w:r>
      <w:r w:rsidR="00D52FD0">
        <w:t xml:space="preserve"> </w:t>
      </w:r>
      <w:r w:rsidR="000A1AAE" w:rsidRPr="00A841AA">
        <w:t>Sweden,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included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amber</w:t>
      </w:r>
      <w:r w:rsidR="00D52FD0">
        <w:t xml:space="preserve"> </w:t>
      </w:r>
      <w:r w:rsidR="000A1AAE" w:rsidRPr="00A841AA">
        <w:t>list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permissible</w:t>
      </w:r>
      <w:r w:rsidR="00D52FD0">
        <w:t xml:space="preserve"> </w:t>
      </w:r>
      <w:r w:rsidR="000A1AAE" w:rsidRPr="00A841AA">
        <w:t>travel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September</w:t>
      </w:r>
      <w:r w:rsidR="00D52FD0">
        <w:t xml:space="preserve"> </w:t>
      </w:r>
      <w:r w:rsidR="000A1AAE" w:rsidRPr="00A841AA">
        <w:t>2020).</w:t>
      </w:r>
    </w:p>
    <w:p w14:paraId="382C5BD0" w14:textId="42A536E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28.</w:t>
      </w:r>
      <w:r w:rsidRPr="00A841AA">
        <w:tab/>
      </w:r>
      <w:r w:rsidR="000A1AAE" w:rsidRPr="00A841AA">
        <w:t>Available</w:t>
      </w:r>
      <w:r w:rsidR="00D52FD0">
        <w:t xml:space="preserve"> </w:t>
      </w:r>
      <w:r w:rsidR="000A1AAE" w:rsidRPr="00A841AA">
        <w:t>data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our</w:t>
      </w:r>
      <w:r w:rsidR="00D52FD0">
        <w:t xml:space="preserve"> </w:t>
      </w:r>
      <w:r w:rsidR="000A1AAE" w:rsidRPr="00A841AA">
        <w:t>well-established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Hospital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Systems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Mortality</w:t>
      </w:r>
      <w:r w:rsidR="00D52FD0">
        <w:t xml:space="preserve"> </w:t>
      </w:r>
      <w:r w:rsidR="000A1AAE" w:rsidRPr="00A841AA">
        <w:t>Registers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registered</w:t>
      </w:r>
      <w:r w:rsidR="00D52FD0">
        <w:t xml:space="preserve"> </w:t>
      </w:r>
      <w:r w:rsidR="000A1AAE" w:rsidRPr="00A841AA">
        <w:t>complications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abortion</w:t>
      </w:r>
      <w:r w:rsidR="00D52FD0">
        <w:t xml:space="preserve"> </w:t>
      </w:r>
      <w:r w:rsidR="000A1AAE" w:rsidRPr="00A841AA">
        <w:t>(including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ICD</w:t>
      </w:r>
      <w:r w:rsidR="00D52FD0">
        <w:t xml:space="preserve"> </w:t>
      </w:r>
      <w:r w:rsidR="000A1AAE" w:rsidRPr="00A841AA">
        <w:t>10</w:t>
      </w:r>
      <w:r w:rsidR="00D52FD0">
        <w:t xml:space="preserve"> </w:t>
      </w:r>
      <w:r w:rsidR="000A1AAE" w:rsidRPr="00A841AA">
        <w:t>codes</w:t>
      </w:r>
      <w:r w:rsidR="00D52FD0">
        <w:t xml:space="preserve"> </w:t>
      </w:r>
      <w:r w:rsidR="000A1AAE" w:rsidRPr="00A841AA">
        <w:t>O04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A841AA">
        <w:t>O07)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past</w:t>
      </w:r>
      <w:r w:rsidR="00D52FD0">
        <w:t xml:space="preserve"> </w:t>
      </w:r>
      <w:r w:rsidR="000A1AAE" w:rsidRPr="00A841AA">
        <w:t>10</w:t>
      </w:r>
      <w:r w:rsidR="00D52FD0">
        <w:t xml:space="preserve"> </w:t>
      </w:r>
      <w:r w:rsidR="000A1AAE" w:rsidRPr="00A841AA">
        <w:t>years.</w:t>
      </w:r>
    </w:p>
    <w:p w14:paraId="63FB1C48" w14:textId="0B331B2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29.</w:t>
      </w:r>
      <w:r>
        <w:tab/>
      </w:r>
      <w:r w:rsidR="000A1AAE" w:rsidRPr="00A841AA">
        <w:t>Furthermore,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observed</w:t>
      </w:r>
      <w:r w:rsidR="00D52FD0">
        <w:t xml:space="preserve"> </w:t>
      </w:r>
      <w:r w:rsidR="000A1AAE" w:rsidRPr="00A841AA">
        <w:t>maternal</w:t>
      </w:r>
      <w:r w:rsidR="00D52FD0">
        <w:t xml:space="preserve"> </w:t>
      </w:r>
      <w:r w:rsidR="000A1AAE" w:rsidRPr="00A841AA">
        <w:t>mortality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reporting</w:t>
      </w:r>
      <w:r w:rsidR="00D52FD0">
        <w:t xml:space="preserve"> </w:t>
      </w:r>
      <w:r w:rsidR="000A1AAE" w:rsidRPr="00A841AA">
        <w:t>period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zero,</w:t>
      </w:r>
      <w:r w:rsidR="00D52FD0">
        <w:t xml:space="preserve"> </w:t>
      </w:r>
      <w:r w:rsidR="000A1AAE" w:rsidRPr="00A841AA">
        <w:t>going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far</w:t>
      </w:r>
      <w:r w:rsidR="00D52FD0">
        <w:t xml:space="preserve"> </w:t>
      </w:r>
      <w:r w:rsidR="000A1AAE" w:rsidRPr="00A841AA">
        <w:t>back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2010.</w:t>
      </w:r>
    </w:p>
    <w:p w14:paraId="3F200484" w14:textId="52225C1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30.</w:t>
      </w:r>
      <w:r w:rsidRPr="00A841AA">
        <w:tab/>
      </w:r>
      <w:r w:rsidR="000A1AAE" w:rsidRPr="00A841AA">
        <w:t>There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reports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prosecution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abortion,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occurring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2014.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date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prosecutions.</w:t>
      </w:r>
    </w:p>
    <w:p w14:paraId="4A5A1950" w14:textId="522360C9" w:rsidR="000A1AAE" w:rsidRPr="00A841AA" w:rsidRDefault="000A1AAE" w:rsidP="00D52FD0">
      <w:pPr>
        <w:pStyle w:val="H23G"/>
      </w:pPr>
      <w:r>
        <w:tab/>
      </w:r>
      <w:r>
        <w:tab/>
      </w:r>
      <w:r w:rsidRPr="00A841AA">
        <w:t>Ill-treatment</w:t>
      </w:r>
      <w:r w:rsidR="00D52FD0">
        <w:t xml:space="preserve"> </w:t>
      </w:r>
      <w:r w:rsidRPr="00A841AA">
        <w:t>and</w:t>
      </w:r>
      <w:r w:rsidR="00D52FD0">
        <w:t xml:space="preserve"> </w:t>
      </w:r>
      <w:r w:rsidRPr="00A841AA">
        <w:t>excessive</w:t>
      </w:r>
      <w:r w:rsidR="00D52FD0">
        <w:t xml:space="preserve"> </w:t>
      </w:r>
      <w:r w:rsidRPr="00A841AA">
        <w:t>use</w:t>
      </w:r>
      <w:r w:rsidR="00D52FD0">
        <w:t xml:space="preserve"> </w:t>
      </w:r>
      <w:r w:rsidRPr="00A841AA">
        <w:t>of</w:t>
      </w:r>
      <w:r w:rsidR="00D52FD0">
        <w:t xml:space="preserve"> </w:t>
      </w:r>
      <w:r w:rsidRPr="00A841AA">
        <w:t>force</w:t>
      </w:r>
      <w:r w:rsidR="00D52FD0">
        <w:t xml:space="preserve"> </w:t>
      </w:r>
      <w:r w:rsidRPr="00A841AA">
        <w:t>by</w:t>
      </w:r>
      <w:r w:rsidR="00D52FD0">
        <w:t xml:space="preserve"> </w:t>
      </w:r>
      <w:r w:rsidRPr="00A841AA">
        <w:t>police</w:t>
      </w:r>
      <w:r w:rsidR="00D52FD0">
        <w:t xml:space="preserve"> </w:t>
      </w:r>
      <w:r w:rsidRPr="00A841AA">
        <w:t>officers</w:t>
      </w:r>
    </w:p>
    <w:p w14:paraId="419E83F5" w14:textId="7193E76E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31.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(MPF)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established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Operating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(SOP)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Circulars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serve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MPF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regarding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force.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Ethics,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Electrical</w:t>
      </w:r>
      <w:r w:rsidR="00D52FD0">
        <w:t xml:space="preserve"> </w:t>
      </w:r>
      <w:r w:rsidR="000A1AAE" w:rsidRPr="00A841AA">
        <w:t>Weapons</w:t>
      </w:r>
      <w:r w:rsidR="00D52FD0">
        <w:t xml:space="preserve"> </w:t>
      </w:r>
      <w:r w:rsidR="000A1AAE" w:rsidRPr="00A841AA">
        <w:t>(Taser),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Electrical</w:t>
      </w:r>
      <w:r w:rsidR="00D52FD0">
        <w:t xml:space="preserve"> </w:t>
      </w:r>
      <w:r w:rsidR="000A1AAE" w:rsidRPr="00A841AA">
        <w:t>Weapons</w:t>
      </w:r>
      <w:r w:rsidR="00D52FD0">
        <w:t xml:space="preserve"> </w:t>
      </w:r>
      <w:r w:rsidR="000A1AAE" w:rsidRPr="00A841AA">
        <w:t>(Taser),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Pepper</w:t>
      </w:r>
      <w:r w:rsidR="00D52FD0">
        <w:t xml:space="preserve"> </w:t>
      </w:r>
      <w:r w:rsidR="000A1AAE" w:rsidRPr="00A841AA">
        <w:t>Spray,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issue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firearms.</w:t>
      </w:r>
    </w:p>
    <w:p w14:paraId="3108F91F" w14:textId="4530861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32.</w:t>
      </w:r>
      <w:r w:rsidRPr="00A841AA">
        <w:tab/>
      </w:r>
      <w:r w:rsidR="000A1AAE" w:rsidRPr="00A841AA">
        <w:t>Furthermore,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prevent</w:t>
      </w:r>
      <w:r w:rsidR="00D52FD0">
        <w:t xml:space="preserve"> </w:t>
      </w:r>
      <w:r w:rsidR="000A1AAE" w:rsidRPr="00A841AA">
        <w:t>ill-treatment:</w:t>
      </w:r>
    </w:p>
    <w:p w14:paraId="4049FA18" w14:textId="504A88C7" w:rsidR="000A1AAE" w:rsidRPr="00A841AA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(a)</w:t>
      </w:r>
      <w:r w:rsidR="000A1AAE" w:rsidRPr="00A841AA">
        <w:tab/>
        <w:t>During</w:t>
      </w:r>
      <w:r>
        <w:t xml:space="preserve"> </w:t>
      </w:r>
      <w:r w:rsidR="000A1AAE" w:rsidRPr="00A841AA">
        <w:t>interviews/interrogations,</w:t>
      </w:r>
      <w:r>
        <w:t xml:space="preserve"> </w:t>
      </w:r>
      <w:r w:rsidR="000A1AAE" w:rsidRPr="00A841AA">
        <w:t>the</w:t>
      </w:r>
      <w:r>
        <w:t xml:space="preserve"> </w:t>
      </w:r>
      <w:r w:rsidR="000A1AAE" w:rsidRPr="00A841AA">
        <w:t>police</w:t>
      </w:r>
      <w:r>
        <w:t xml:space="preserve"> </w:t>
      </w:r>
      <w:r w:rsidR="000A1AAE" w:rsidRPr="00A841AA">
        <w:t>interviewer</w:t>
      </w:r>
      <w:r>
        <w:t xml:space="preserve"> </w:t>
      </w:r>
      <w:r w:rsidR="000A1AAE" w:rsidRPr="00A841AA">
        <w:t>is</w:t>
      </w:r>
      <w:r>
        <w:t xml:space="preserve"> </w:t>
      </w:r>
      <w:r w:rsidR="000A1AAE" w:rsidRPr="00A841AA">
        <w:t>to</w:t>
      </w:r>
      <w:r>
        <w:t xml:space="preserve"> </w:t>
      </w:r>
      <w:r w:rsidR="000A1AAE" w:rsidRPr="00A841AA">
        <w:t>be</w:t>
      </w:r>
      <w:r>
        <w:t xml:space="preserve"> </w:t>
      </w:r>
      <w:r w:rsidR="000A1AAE" w:rsidRPr="00A841AA">
        <w:t>accompanied</w:t>
      </w:r>
      <w:r>
        <w:t xml:space="preserve"> </w:t>
      </w:r>
      <w:r w:rsidR="000A1AAE" w:rsidRPr="00A841AA">
        <w:t>by</w:t>
      </w:r>
      <w:r>
        <w:t xml:space="preserve"> </w:t>
      </w:r>
      <w:r w:rsidR="000A1AAE" w:rsidRPr="00A841AA">
        <w:t>another</w:t>
      </w:r>
      <w:r>
        <w:t xml:space="preserve"> </w:t>
      </w:r>
      <w:r w:rsidR="000A1AAE" w:rsidRPr="00A841AA">
        <w:t>officer</w:t>
      </w:r>
      <w:r>
        <w:t xml:space="preserve"> </w:t>
      </w:r>
      <w:r w:rsidR="000A1AAE" w:rsidRPr="00A841AA">
        <w:t>as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witness.</w:t>
      </w:r>
    </w:p>
    <w:p w14:paraId="710C50C5" w14:textId="566E2357" w:rsidR="000A1AAE" w:rsidRPr="00A841AA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(b)</w:t>
      </w:r>
      <w:r>
        <w:t xml:space="preserve"> </w:t>
      </w:r>
      <w:r w:rsidR="000A1AAE">
        <w:tab/>
      </w:r>
      <w:r w:rsidR="000A1AAE" w:rsidRPr="00A841AA">
        <w:t>The</w:t>
      </w:r>
      <w:r>
        <w:t xml:space="preserve"> </w:t>
      </w:r>
      <w:r w:rsidR="000A1AAE" w:rsidRPr="00A841AA">
        <w:t>suspect</w:t>
      </w:r>
      <w:r>
        <w:t xml:space="preserve"> </w:t>
      </w:r>
      <w:r w:rsidR="000A1AAE" w:rsidRPr="00A841AA">
        <w:t>being</w:t>
      </w:r>
      <w:r>
        <w:t xml:space="preserve"> </w:t>
      </w:r>
      <w:r w:rsidR="000A1AAE" w:rsidRPr="00A841AA">
        <w:t>interviewed</w:t>
      </w:r>
      <w:r>
        <w:t xml:space="preserve"> </w:t>
      </w:r>
      <w:r w:rsidR="000A1AAE" w:rsidRPr="00A841AA">
        <w:t>under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caution</w:t>
      </w:r>
      <w:r>
        <w:t xml:space="preserve"> </w:t>
      </w:r>
      <w:r w:rsidR="000A1AAE" w:rsidRPr="00A841AA">
        <w:t>is</w:t>
      </w:r>
      <w:r>
        <w:t xml:space="preserve"> </w:t>
      </w:r>
      <w:r w:rsidR="000A1AAE" w:rsidRPr="00A841AA">
        <w:t>given</w:t>
      </w:r>
      <w:r>
        <w:t xml:space="preserve"> </w:t>
      </w:r>
      <w:r w:rsidR="000A1AAE" w:rsidRPr="00A841AA">
        <w:t>his</w:t>
      </w:r>
      <w:r>
        <w:t xml:space="preserve"> </w:t>
      </w:r>
      <w:r w:rsidR="000A1AAE" w:rsidRPr="00A841AA">
        <w:t>legal</w:t>
      </w:r>
      <w:r>
        <w:t xml:space="preserve"> </w:t>
      </w:r>
      <w:r w:rsidR="000A1AAE" w:rsidRPr="00A841AA">
        <w:t>rights</w:t>
      </w:r>
      <w:r>
        <w:t xml:space="preserve"> </w:t>
      </w:r>
      <w:r w:rsidR="000A1AAE" w:rsidRPr="00A841AA">
        <w:t>in</w:t>
      </w:r>
      <w:r>
        <w:t xml:space="preserve"> </w:t>
      </w:r>
      <w:r w:rsidR="000A1AAE" w:rsidRPr="00A841AA">
        <w:t>writing</w:t>
      </w:r>
      <w:r>
        <w:t xml:space="preserve"> </w:t>
      </w:r>
      <w:r w:rsidR="000A1AAE" w:rsidRPr="00A841AA">
        <w:t>in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language</w:t>
      </w:r>
      <w:r>
        <w:t xml:space="preserve"> </w:t>
      </w:r>
      <w:r w:rsidR="000A1AAE" w:rsidRPr="00A841AA">
        <w:t>he/she</w:t>
      </w:r>
      <w:r>
        <w:t xml:space="preserve"> </w:t>
      </w:r>
      <w:r w:rsidR="000A1AAE" w:rsidRPr="00A841AA">
        <w:t>understands.</w:t>
      </w:r>
    </w:p>
    <w:p w14:paraId="00837E8C" w14:textId="5A4EB3C5" w:rsidR="000A1AAE" w:rsidRPr="00A841AA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(c)</w:t>
      </w:r>
      <w:r w:rsidR="000A1AAE">
        <w:tab/>
      </w:r>
      <w:r w:rsidR="000A1AAE" w:rsidRPr="00A841AA">
        <w:t>He/she</w:t>
      </w:r>
      <w:r>
        <w:t xml:space="preserve"> </w:t>
      </w:r>
      <w:r w:rsidR="000A1AAE" w:rsidRPr="00A841AA">
        <w:t>is</w:t>
      </w:r>
      <w:r>
        <w:t xml:space="preserve"> </w:t>
      </w:r>
      <w:r w:rsidR="000A1AAE" w:rsidRPr="00A841AA">
        <w:t>given</w:t>
      </w:r>
      <w:r>
        <w:t xml:space="preserve"> </w:t>
      </w:r>
      <w:r w:rsidR="000A1AAE" w:rsidRPr="00A841AA">
        <w:t>the</w:t>
      </w:r>
      <w:r>
        <w:t xml:space="preserve"> </w:t>
      </w:r>
      <w:r w:rsidR="000A1AAE" w:rsidRPr="00A841AA">
        <w:t>right</w:t>
      </w:r>
      <w:r>
        <w:t xml:space="preserve"> </w:t>
      </w:r>
      <w:r w:rsidR="000A1AAE" w:rsidRPr="00A841AA">
        <w:t>to</w:t>
      </w:r>
      <w:r>
        <w:t xml:space="preserve"> </w:t>
      </w:r>
      <w:r w:rsidR="000A1AAE" w:rsidRPr="00A841AA">
        <w:t>consult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lawyer</w:t>
      </w:r>
      <w:r>
        <w:t xml:space="preserve"> </w:t>
      </w:r>
      <w:r w:rsidR="000A1AAE" w:rsidRPr="00A841AA">
        <w:t>and</w:t>
      </w:r>
      <w:r>
        <w:t xml:space="preserve"> </w:t>
      </w:r>
      <w:r w:rsidR="000A1AAE" w:rsidRPr="00A841AA">
        <w:t>can</w:t>
      </w:r>
      <w:r>
        <w:t xml:space="preserve"> </w:t>
      </w:r>
      <w:r w:rsidR="000A1AAE" w:rsidRPr="00A841AA">
        <w:t>even</w:t>
      </w:r>
      <w:r>
        <w:t xml:space="preserve"> </w:t>
      </w:r>
      <w:r w:rsidR="000A1AAE" w:rsidRPr="00A841AA">
        <w:t>be</w:t>
      </w:r>
      <w:r>
        <w:t xml:space="preserve"> </w:t>
      </w:r>
      <w:r w:rsidR="000A1AAE" w:rsidRPr="00A841AA">
        <w:t>accompanied</w:t>
      </w:r>
      <w:r>
        <w:t xml:space="preserve"> </w:t>
      </w:r>
      <w:r w:rsidR="000A1AAE" w:rsidRPr="00A841AA">
        <w:t>by</w:t>
      </w:r>
      <w:r>
        <w:t xml:space="preserve"> </w:t>
      </w:r>
      <w:r w:rsidR="000A1AAE" w:rsidRPr="00A841AA">
        <w:t>same</w:t>
      </w:r>
      <w:r>
        <w:t xml:space="preserve"> </w:t>
      </w:r>
      <w:r w:rsidR="000A1AAE" w:rsidRPr="00A841AA">
        <w:t>during</w:t>
      </w:r>
      <w:r>
        <w:t xml:space="preserve"> </w:t>
      </w:r>
      <w:r w:rsidR="000A1AAE" w:rsidRPr="00A841AA">
        <w:t>interviewing.</w:t>
      </w:r>
    </w:p>
    <w:p w14:paraId="4F9A6067" w14:textId="18536D60" w:rsidR="000A1AAE" w:rsidRPr="00A841AA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(d)</w:t>
      </w:r>
      <w:r>
        <w:t xml:space="preserve"> </w:t>
      </w:r>
      <w:r w:rsidR="000A1AAE">
        <w:tab/>
      </w:r>
      <w:r w:rsidR="000A1AAE" w:rsidRPr="00A841AA">
        <w:t>Upon</w:t>
      </w:r>
      <w:r>
        <w:t xml:space="preserve"> </w:t>
      </w:r>
      <w:r w:rsidR="000A1AAE" w:rsidRPr="00A841AA">
        <w:t>arrest,</w:t>
      </w:r>
      <w:r>
        <w:t xml:space="preserve"> </w:t>
      </w:r>
      <w:r w:rsidR="000A1AAE" w:rsidRPr="00A841AA">
        <w:t>the</w:t>
      </w:r>
      <w:r>
        <w:t xml:space="preserve"> </w:t>
      </w:r>
      <w:r w:rsidR="000A1AAE" w:rsidRPr="00A841AA">
        <w:t>suspect</w:t>
      </w:r>
      <w:r>
        <w:t xml:space="preserve"> </w:t>
      </w:r>
      <w:r w:rsidR="000A1AAE" w:rsidRPr="00A841AA">
        <w:t>can</w:t>
      </w:r>
      <w:r>
        <w:t xml:space="preserve"> </w:t>
      </w:r>
      <w:r w:rsidR="000A1AAE" w:rsidRPr="00A841AA">
        <w:t>consult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lawyer</w:t>
      </w:r>
      <w:r>
        <w:t xml:space="preserve"> </w:t>
      </w:r>
      <w:r w:rsidR="000A1AAE" w:rsidRPr="00A841AA">
        <w:t>of</w:t>
      </w:r>
      <w:r>
        <w:t xml:space="preserve"> </w:t>
      </w:r>
      <w:r w:rsidR="000A1AAE" w:rsidRPr="00A841AA">
        <w:t>his</w:t>
      </w:r>
      <w:r>
        <w:t xml:space="preserve"> </w:t>
      </w:r>
      <w:r w:rsidR="000A1AAE" w:rsidRPr="00A841AA">
        <w:t>choice.</w:t>
      </w:r>
    </w:p>
    <w:p w14:paraId="20CB9A5E" w14:textId="77777777" w:rsidR="000E4FD0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(e)</w:t>
      </w:r>
      <w:r>
        <w:t xml:space="preserve"> </w:t>
      </w:r>
      <w:r w:rsidR="000A1AAE">
        <w:tab/>
      </w:r>
      <w:r w:rsidR="000A1AAE" w:rsidRPr="00A841AA">
        <w:t>When</w:t>
      </w:r>
      <w:r>
        <w:t xml:space="preserve"> </w:t>
      </w:r>
      <w:r w:rsidR="000A1AAE" w:rsidRPr="00A841AA">
        <w:t>interacting</w:t>
      </w:r>
      <w:r>
        <w:t xml:space="preserve"> </w:t>
      </w:r>
      <w:r w:rsidR="000A1AAE" w:rsidRPr="00A841AA">
        <w:t>with</w:t>
      </w:r>
      <w:r>
        <w:t xml:space="preserve"> </w:t>
      </w:r>
      <w:r w:rsidR="000A1AAE" w:rsidRPr="00A841AA">
        <w:t>the</w:t>
      </w:r>
      <w:r>
        <w:t xml:space="preserve"> </w:t>
      </w:r>
      <w:r w:rsidR="000A1AAE" w:rsidRPr="00A841AA">
        <w:t>public,</w:t>
      </w:r>
      <w:r>
        <w:t xml:space="preserve"> </w:t>
      </w:r>
      <w:r w:rsidR="000A1AAE" w:rsidRPr="00A841AA">
        <w:t>officers</w:t>
      </w:r>
      <w:r>
        <w:t xml:space="preserve"> </w:t>
      </w:r>
      <w:r w:rsidR="000A1AAE" w:rsidRPr="00A841AA">
        <w:t>are</w:t>
      </w:r>
      <w:r>
        <w:t xml:space="preserve"> </w:t>
      </w:r>
      <w:r w:rsidR="000A1AAE" w:rsidRPr="00A841AA">
        <w:t>obliged</w:t>
      </w:r>
      <w:r>
        <w:t xml:space="preserve"> </w:t>
      </w:r>
      <w:r w:rsidR="000A1AAE" w:rsidRPr="00A841AA">
        <w:t>to</w:t>
      </w:r>
      <w:r>
        <w:t xml:space="preserve"> </w:t>
      </w:r>
      <w:r w:rsidR="000A1AAE" w:rsidRPr="00A841AA">
        <w:t>switch</w:t>
      </w:r>
      <w:r>
        <w:t xml:space="preserve"> </w:t>
      </w:r>
      <w:r w:rsidR="000A1AAE" w:rsidRPr="00A841AA">
        <w:t>on</w:t>
      </w:r>
      <w:r>
        <w:t xml:space="preserve"> </w:t>
      </w:r>
      <w:r w:rsidR="000A1AAE" w:rsidRPr="00A841AA">
        <w:t>their</w:t>
      </w:r>
      <w:r>
        <w:t xml:space="preserve"> </w:t>
      </w:r>
      <w:r w:rsidR="000A1AAE" w:rsidRPr="00A841AA">
        <w:t>bodycams</w:t>
      </w:r>
      <w:r>
        <w:t xml:space="preserve"> </w:t>
      </w:r>
      <w:r w:rsidR="000A1AAE" w:rsidRPr="00A841AA">
        <w:t>to</w:t>
      </w:r>
      <w:r>
        <w:t xml:space="preserve"> </w:t>
      </w:r>
      <w:r w:rsidR="000A1AAE" w:rsidRPr="00A841AA">
        <w:t>record</w:t>
      </w:r>
      <w:r>
        <w:t xml:space="preserve"> </w:t>
      </w:r>
      <w:r w:rsidR="000A1AAE" w:rsidRPr="00A841AA">
        <w:t>the</w:t>
      </w:r>
      <w:r>
        <w:t xml:space="preserve"> </w:t>
      </w:r>
      <w:r w:rsidR="000A1AAE" w:rsidRPr="00A841AA">
        <w:t>event.</w:t>
      </w:r>
    </w:p>
    <w:p w14:paraId="42FD66F2" w14:textId="7939284A" w:rsidR="000A1AAE" w:rsidRPr="00A841AA" w:rsidRDefault="00D52FD0" w:rsidP="00D52FD0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A841AA">
        <w:t>(f)</w:t>
      </w:r>
      <w:r w:rsidR="000A1AAE">
        <w:tab/>
      </w:r>
      <w:r w:rsidR="000A1AAE" w:rsidRPr="00A841AA">
        <w:t>Interrogations</w:t>
      </w:r>
      <w:r>
        <w:t xml:space="preserve"> </w:t>
      </w:r>
      <w:r w:rsidR="000A1AAE" w:rsidRPr="00A841AA">
        <w:t>of</w:t>
      </w:r>
      <w:r>
        <w:t xml:space="preserve"> </w:t>
      </w:r>
      <w:r w:rsidR="000A1AAE" w:rsidRPr="00A841AA">
        <w:t>a</w:t>
      </w:r>
      <w:r>
        <w:t xml:space="preserve"> </w:t>
      </w:r>
      <w:r w:rsidR="000A1AAE" w:rsidRPr="00A841AA">
        <w:t>serious</w:t>
      </w:r>
      <w:r>
        <w:t xml:space="preserve"> </w:t>
      </w:r>
      <w:r w:rsidR="000A1AAE" w:rsidRPr="00A841AA">
        <w:t>nature</w:t>
      </w:r>
      <w:r>
        <w:t xml:space="preserve"> </w:t>
      </w:r>
      <w:r w:rsidR="000A1AAE" w:rsidRPr="00A841AA">
        <w:t>are</w:t>
      </w:r>
      <w:r>
        <w:t xml:space="preserve"> </w:t>
      </w:r>
      <w:r w:rsidR="000A1AAE" w:rsidRPr="00A841AA">
        <w:t>duly</w:t>
      </w:r>
      <w:r>
        <w:t xml:space="preserve"> </w:t>
      </w:r>
      <w:r w:rsidR="000A1AAE" w:rsidRPr="00A841AA">
        <w:t>recorded</w:t>
      </w:r>
      <w:r>
        <w:t xml:space="preserve"> </w:t>
      </w:r>
      <w:r w:rsidR="000A1AAE" w:rsidRPr="00A841AA">
        <w:t>&amp;</w:t>
      </w:r>
      <w:r>
        <w:t xml:space="preserve"> </w:t>
      </w:r>
      <w:r w:rsidR="000A1AAE" w:rsidRPr="00A841AA">
        <w:t>videoed.</w:t>
      </w:r>
    </w:p>
    <w:p w14:paraId="0E63278F" w14:textId="0B2C7FD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33.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always</w:t>
      </w:r>
      <w:r w:rsidR="00D52FD0">
        <w:t xml:space="preserve"> </w:t>
      </w:r>
      <w:r w:rsidR="000A1AAE" w:rsidRPr="00A841AA">
        <w:t>ensured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disciplinary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always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taken,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required,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response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claims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abuse.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(DS)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invested</w:t>
      </w:r>
      <w:r w:rsidR="00D52FD0">
        <w:t xml:space="preserve"> </w:t>
      </w:r>
      <w:r w:rsidR="000A1AAE" w:rsidRPr="00A841AA">
        <w:t>heavily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resources,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via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recruitment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106</w:t>
      </w:r>
      <w:r w:rsidR="00D52FD0">
        <w:t xml:space="preserve"> </w:t>
      </w:r>
      <w:r w:rsidR="000A1AAE" w:rsidRPr="00A841AA">
        <w:t>officials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2021</w:t>
      </w:r>
      <w:r w:rsidR="00D52FD0">
        <w:t xml:space="preserve"> </w:t>
      </w:r>
      <w:r w:rsidR="000A1AAE" w:rsidRPr="00A841AA">
        <w:t>but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veteran</w:t>
      </w:r>
      <w:r w:rsidR="00D52FD0">
        <w:t xml:space="preserve"> </w:t>
      </w:r>
      <w:r w:rsidR="000A1AAE" w:rsidRPr="00A841AA">
        <w:t>staff.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included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curriculum.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DS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recently</w:t>
      </w:r>
      <w:r w:rsidR="00D52FD0">
        <w:t xml:space="preserve"> </w:t>
      </w:r>
      <w:r w:rsidR="000A1AAE" w:rsidRPr="00A841AA">
        <w:t>updated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internal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regarding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incidents.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incident</w:t>
      </w:r>
      <w:r w:rsidR="00D52FD0">
        <w:t xml:space="preserve"> </w:t>
      </w:r>
      <w:r w:rsidR="000A1AAE" w:rsidRPr="00A841AA">
        <w:t>form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created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record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incidents</w:t>
      </w:r>
      <w:r w:rsidR="00D52FD0">
        <w:t xml:space="preserve"> </w:t>
      </w:r>
      <w:r w:rsidR="000A1AAE" w:rsidRPr="00A841AA">
        <w:t>occurring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DS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kept.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DS</w:t>
      </w:r>
      <w:r w:rsidR="00D52FD0">
        <w:t xml:space="preserve"> </w:t>
      </w:r>
      <w:r w:rsidR="000A1AAE" w:rsidRPr="00A841AA">
        <w:t>allocated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person</w:t>
      </w:r>
      <w:r w:rsidR="00D52FD0">
        <w:t xml:space="preserve"> </w:t>
      </w:r>
      <w:r w:rsidR="000A1AAE" w:rsidRPr="00A841AA">
        <w:t>responsible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management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register.</w:t>
      </w:r>
    </w:p>
    <w:p w14:paraId="0CF16408" w14:textId="7D53EDE8" w:rsidR="000A1AAE" w:rsidRPr="00A841AA" w:rsidRDefault="000A1AAE" w:rsidP="009B1B78">
      <w:pPr>
        <w:pStyle w:val="H23G"/>
      </w:pPr>
      <w:r>
        <w:tab/>
      </w:r>
      <w:r>
        <w:tab/>
      </w:r>
      <w:r w:rsidRPr="00A841AA">
        <w:t>Trafficking</w:t>
      </w:r>
      <w:r w:rsidR="00D52FD0">
        <w:t xml:space="preserve"> </w:t>
      </w:r>
      <w:r w:rsidRPr="00A841AA">
        <w:t>in</w:t>
      </w:r>
      <w:r w:rsidR="00D52FD0">
        <w:t xml:space="preserve"> </w:t>
      </w:r>
      <w:r w:rsidRPr="00A841AA">
        <w:t>human</w:t>
      </w:r>
      <w:r w:rsidR="00D52FD0">
        <w:t xml:space="preserve"> </w:t>
      </w:r>
      <w:r w:rsidRPr="00A841AA">
        <w:t>beings</w:t>
      </w:r>
    </w:p>
    <w:p w14:paraId="23973A89" w14:textId="6710D0F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34.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increased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commitment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fight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trafficking,</w:t>
      </w:r>
      <w:r w:rsidR="00D52FD0">
        <w:t xml:space="preserve"> </w:t>
      </w:r>
      <w:r w:rsidR="000A1AAE" w:rsidRPr="00A841AA">
        <w:t>mainly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greater</w:t>
      </w:r>
      <w:r w:rsidR="00D52FD0">
        <w:t xml:space="preserve"> </w:t>
      </w:r>
      <w:r w:rsidR="000A1AAE" w:rsidRPr="00A841AA">
        <w:t>collaboration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institutions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identification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officers.</w:t>
      </w:r>
    </w:p>
    <w:p w14:paraId="7BAD5303" w14:textId="552D2E7E" w:rsidR="000A1AAE" w:rsidRPr="00A841AA" w:rsidRDefault="000A1AAE" w:rsidP="009B1B78">
      <w:pPr>
        <w:pStyle w:val="H4G"/>
      </w:pPr>
      <w:r>
        <w:tab/>
      </w:r>
      <w:r>
        <w:tab/>
      </w:r>
      <w:r w:rsidRPr="00A841AA">
        <w:t>Legislative</w:t>
      </w:r>
      <w:r w:rsidR="00D52FD0">
        <w:t xml:space="preserve"> </w:t>
      </w:r>
      <w:r w:rsidRPr="00A841AA">
        <w:t>Framework</w:t>
      </w:r>
    </w:p>
    <w:p w14:paraId="4356919A" w14:textId="6146755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eastAsia="en-GB"/>
        </w:rPr>
      </w:pPr>
      <w:r w:rsidRPr="00A841AA">
        <w:rPr>
          <w:lang w:eastAsia="en-GB"/>
        </w:rPr>
        <w:t>35.</w:t>
      </w:r>
      <w:r w:rsidRPr="00A841AA">
        <w:rPr>
          <w:lang w:eastAsia="en-GB"/>
        </w:rPr>
        <w:tab/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Maltese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sought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enhance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its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legislative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framework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considering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curbing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illegal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employment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especially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third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country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nationals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who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also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trafficking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situation.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Two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new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labour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laws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came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effect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1st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January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2019:</w:t>
      </w:r>
    </w:p>
    <w:p w14:paraId="6B1C8FFE" w14:textId="79F5AEF9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t>•</w:t>
      </w:r>
      <w:r w:rsidRPr="00A841AA">
        <w:tab/>
      </w:r>
      <w:r w:rsidR="000A1AAE" w:rsidRPr="00A841AA">
        <w:t>Subsidiary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452.115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Annual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sets</w:t>
      </w:r>
      <w:r w:rsidR="00D52FD0">
        <w:t xml:space="preserve"> </w:t>
      </w:r>
      <w:r w:rsidR="000A1AAE" w:rsidRPr="00A841AA">
        <w:t>clear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cancellation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leave,</w:t>
      </w:r>
      <w:r w:rsidR="00D52FD0">
        <w:t xml:space="preserve"> </w:t>
      </w:r>
      <w:r w:rsidR="000A1AAE" w:rsidRPr="00A841AA">
        <w:t>special</w:t>
      </w:r>
      <w:r w:rsidR="00D52FD0">
        <w:t xml:space="preserve"> </w:t>
      </w:r>
      <w:r w:rsidR="000A1AAE" w:rsidRPr="00A841AA">
        <w:t>leave,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accrual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maternity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payment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balance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termination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employment.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increases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obligations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instances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forced</w:t>
      </w:r>
      <w:r w:rsidR="00D52FD0">
        <w:t xml:space="preserve"> </w:t>
      </w:r>
      <w:r w:rsidR="000A1AAE" w:rsidRPr="00A841AA">
        <w:t>leave.</w:t>
      </w:r>
    </w:p>
    <w:p w14:paraId="41CCF551" w14:textId="3F995F9C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lastRenderedPageBreak/>
        <w:t>•</w:t>
      </w:r>
      <w:r w:rsidRPr="00A841AA">
        <w:tab/>
      </w:r>
      <w:r w:rsidR="000A1AAE" w:rsidRPr="00A841AA">
        <w:t>Subsidiary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452.116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Itemised</w:t>
      </w:r>
      <w:r w:rsidR="00D52FD0">
        <w:t xml:space="preserve"> </w:t>
      </w:r>
      <w:r w:rsidR="000A1AAE" w:rsidRPr="00A841AA">
        <w:t>Payslip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requires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issue</w:t>
      </w:r>
      <w:r w:rsidR="00D52FD0">
        <w:t xml:space="preserve"> </w:t>
      </w:r>
      <w:r w:rsidR="000A1AAE" w:rsidRPr="00A841AA">
        <w:t>payslips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employees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monthly</w:t>
      </w:r>
      <w:r w:rsidR="00D52FD0">
        <w:t xml:space="preserve"> </w:t>
      </w:r>
      <w:r w:rsidR="000A1AAE" w:rsidRPr="00A841AA">
        <w:t>basis.</w:t>
      </w:r>
      <w:r w:rsidR="00D52FD0">
        <w:t xml:space="preserve"> </w:t>
      </w:r>
      <w:r w:rsidR="000A1AAE" w:rsidRPr="00A841AA">
        <w:t>Payslips</w:t>
      </w:r>
      <w:r w:rsidR="00D52FD0">
        <w:t xml:space="preserve"> </w:t>
      </w:r>
      <w:r w:rsidR="000A1AAE" w:rsidRPr="00A841AA">
        <w:t>issued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hours</w:t>
      </w:r>
      <w:r w:rsidR="00D52FD0">
        <w:t xml:space="preserve"> </w:t>
      </w:r>
      <w:r w:rsidR="000A1AAE" w:rsidRPr="00A841AA">
        <w:t>worked,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hours</w:t>
      </w:r>
      <w:r w:rsidR="00D52FD0">
        <w:t xml:space="preserve"> </w:t>
      </w:r>
      <w:r w:rsidR="000A1AAE" w:rsidRPr="00A841AA">
        <w:t>worked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overtime</w:t>
      </w:r>
      <w:r w:rsidR="00D52FD0">
        <w:t xml:space="preserve"> </w:t>
      </w:r>
      <w:r w:rsidR="000A1AAE" w:rsidRPr="00A841AA">
        <w:t>rates,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balances,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others.</w:t>
      </w:r>
      <w:r w:rsidR="00D52FD0">
        <w:t xml:space="preserve"> </w:t>
      </w:r>
      <w:r w:rsidR="000A1AAE" w:rsidRPr="00A841AA">
        <w:t>Failure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abide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subject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fine.</w:t>
      </w:r>
    </w:p>
    <w:p w14:paraId="6EEBE995" w14:textId="0E2F173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36.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facilitate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collection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data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enforcement</w:t>
      </w:r>
      <w:r w:rsidR="00D52FD0">
        <w:t xml:space="preserve"> </w:t>
      </w:r>
      <w:r w:rsidR="000A1AAE" w:rsidRPr="00A841AA">
        <w:t>bodies,</w:t>
      </w:r>
      <w:r w:rsidR="00D52FD0">
        <w:t xml:space="preserve"> </w:t>
      </w:r>
      <w:r w:rsidR="000A1AAE" w:rsidRPr="00A841AA">
        <w:t>mainly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Industrial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Relations</w:t>
      </w:r>
      <w:r w:rsidR="00D52FD0">
        <w:t xml:space="preserve"> </w:t>
      </w:r>
      <w:r w:rsidR="000A1AAE" w:rsidRPr="00A841AA">
        <w:t>(DIER),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investigation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trafficking.</w:t>
      </w:r>
    </w:p>
    <w:p w14:paraId="6B6CEC11" w14:textId="443A5DD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37.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addition,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Procedure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Inspection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Illegally</w:t>
      </w:r>
      <w:r w:rsidR="00D52FD0">
        <w:t xml:space="preserve"> </w:t>
      </w:r>
      <w:r w:rsidR="000A1AAE" w:rsidRPr="00A841AA">
        <w:t>Staying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Illegally</w:t>
      </w:r>
      <w:r w:rsidR="00D52FD0">
        <w:t xml:space="preserve"> </w:t>
      </w:r>
      <w:r w:rsidR="000A1AAE" w:rsidRPr="00A841AA">
        <w:t>Employed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Country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Monitoring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Country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enrolled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Educational</w:t>
      </w:r>
      <w:r w:rsidR="00D52FD0">
        <w:t xml:space="preserve"> </w:t>
      </w:r>
      <w:r w:rsidR="000A1AAE" w:rsidRPr="00A841AA">
        <w:t>Establishments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published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4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2019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virtue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</w:t>
      </w:r>
      <w:r w:rsidR="00D52FD0">
        <w:t xml:space="preserve"> </w:t>
      </w:r>
      <w:r w:rsidR="000A1AAE" w:rsidRPr="00A841AA">
        <w:t>112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2019.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virtue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Reporting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Identity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view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inspecting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illegally</w:t>
      </w:r>
      <w:r w:rsidR="00D52FD0">
        <w:t xml:space="preserve"> </w:t>
      </w:r>
      <w:r w:rsidR="000A1AAE" w:rsidRPr="00A841AA">
        <w:t>staying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illegally</w:t>
      </w:r>
      <w:r w:rsidR="00D52FD0">
        <w:t xml:space="preserve"> </w:t>
      </w:r>
      <w:r w:rsidR="000A1AAE" w:rsidRPr="00A841AA">
        <w:t>employed</w:t>
      </w:r>
      <w:r w:rsidR="00D52FD0">
        <w:t xml:space="preserve"> </w:t>
      </w:r>
      <w:r w:rsidR="000A1AAE" w:rsidRPr="00A841AA">
        <w:t>third-country</w:t>
      </w:r>
      <w:r w:rsidR="00D52FD0">
        <w:t xml:space="preserve"> </w:t>
      </w:r>
      <w:r w:rsidR="000A1AAE" w:rsidRPr="00A841AA">
        <w:t>nationals.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possible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accordance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Sanctions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Illegally</w:t>
      </w:r>
      <w:r w:rsidR="00D52FD0">
        <w:t xml:space="preserve"> </w:t>
      </w:r>
      <w:r w:rsidR="000A1AAE" w:rsidRPr="00A841AA">
        <w:t>Staying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Country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(S.L</w:t>
      </w:r>
      <w:r w:rsidR="00D52FD0">
        <w:t xml:space="preserve"> </w:t>
      </w:r>
      <w:r w:rsidR="000A1AAE" w:rsidRPr="00A841AA">
        <w:t>217.14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monitoring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Country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enrolled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educational</w:t>
      </w:r>
      <w:r w:rsidR="00D52FD0">
        <w:t xml:space="preserve"> </w:t>
      </w:r>
      <w:r w:rsidR="000A1AAE" w:rsidRPr="00A841AA">
        <w:t>establishments.</w:t>
      </w:r>
    </w:p>
    <w:p w14:paraId="663DA409" w14:textId="2017984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38.</w:t>
      </w:r>
      <w:r>
        <w:tab/>
      </w:r>
      <w:r w:rsidR="000A1AAE" w:rsidRPr="00A841AA">
        <w:t>Furthermore,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consistently</w:t>
      </w:r>
      <w:r w:rsidR="00D52FD0">
        <w:t xml:space="preserve"> </w:t>
      </w:r>
      <w:r w:rsidR="000A1AAE" w:rsidRPr="00A841AA">
        <w:t>seeks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contracts</w:t>
      </w:r>
      <w:r w:rsidR="00D52FD0">
        <w:t xml:space="preserve"> </w:t>
      </w:r>
      <w:r w:rsidR="000A1AAE" w:rsidRPr="00A841AA">
        <w:t>satisfy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requirements.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regard,</w:t>
      </w:r>
      <w:r w:rsidR="00D52FD0">
        <w:t xml:space="preserve"> </w:t>
      </w:r>
      <w:r w:rsidR="000A1AAE" w:rsidRPr="00A841AA">
        <w:t>companies</w:t>
      </w:r>
      <w:r w:rsidR="00D52FD0">
        <w:t xml:space="preserve"> </w:t>
      </w:r>
      <w:r w:rsidR="000A1AAE" w:rsidRPr="00A841AA">
        <w:t>entering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contracts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required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fulfil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conditions.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features</w:t>
      </w:r>
      <w:r w:rsidR="00D52FD0">
        <w:t xml:space="preserve"> </w:t>
      </w:r>
      <w:r w:rsidR="000A1AAE" w:rsidRPr="00A841AA">
        <w:t>adequate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labour-related</w:t>
      </w:r>
      <w:r w:rsidR="00D52FD0">
        <w:t xml:space="preserve"> </w:t>
      </w:r>
      <w:r w:rsidR="000A1AAE" w:rsidRPr="00A841AA">
        <w:t>offences.</w:t>
      </w:r>
    </w:p>
    <w:p w14:paraId="2FBE096A" w14:textId="21C866A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39.</w:t>
      </w:r>
      <w:r>
        <w:tab/>
      </w:r>
      <w:r w:rsidR="000A1AAE" w:rsidRPr="00A841AA">
        <w:t>Charging</w:t>
      </w:r>
      <w:r w:rsidR="00D52FD0">
        <w:t xml:space="preserve"> </w:t>
      </w:r>
      <w:r w:rsidR="000A1AAE" w:rsidRPr="00A841AA">
        <w:t>workers</w:t>
      </w:r>
      <w:r w:rsidR="00D52FD0">
        <w:t xml:space="preserve"> </w:t>
      </w:r>
      <w:r w:rsidR="000A1AAE" w:rsidRPr="00A841AA">
        <w:t>recruitment</w:t>
      </w:r>
      <w:r w:rsidR="00D52FD0">
        <w:t xml:space="preserve"> </w:t>
      </w:r>
      <w:r w:rsidR="000A1AAE" w:rsidRPr="00A841AA">
        <w:t>fees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prohibited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Agencies</w:t>
      </w:r>
      <w:r w:rsidR="00D52FD0">
        <w:t xml:space="preserve"> </w:t>
      </w:r>
      <w:r w:rsidR="000A1AAE" w:rsidRPr="00A841AA">
        <w:t>Act.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issuing</w:t>
      </w:r>
      <w:r w:rsidR="00D52FD0">
        <w:t xml:space="preserve"> </w:t>
      </w:r>
      <w:r w:rsidR="000A1AAE" w:rsidRPr="00A841AA">
        <w:t>advertisements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recruitment,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agencies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required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cite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licence</w:t>
      </w:r>
      <w:r w:rsidR="00D52FD0">
        <w:t xml:space="preserve"> </w:t>
      </w:r>
      <w:r w:rsidR="000A1AAE" w:rsidRPr="00A841AA">
        <w:t>number.</w:t>
      </w:r>
    </w:p>
    <w:p w14:paraId="23F3C206" w14:textId="46F78C2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40.</w:t>
      </w:r>
      <w:r w:rsidRPr="00A841AA">
        <w:tab/>
      </w:r>
      <w:r w:rsidR="000A1AAE" w:rsidRPr="00A841AA">
        <w:t>Employment</w:t>
      </w:r>
      <w:r w:rsidR="00D52FD0">
        <w:t xml:space="preserve"> </w:t>
      </w:r>
      <w:r w:rsidR="000A1AAE" w:rsidRPr="00A841AA">
        <w:t>agencies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prospective</w:t>
      </w:r>
      <w:r w:rsidR="00D52FD0">
        <w:t xml:space="preserve"> </w:t>
      </w:r>
      <w:r w:rsidR="000A1AAE" w:rsidRPr="00A841AA">
        <w:t>employees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employer</w:t>
      </w:r>
      <w:r w:rsidR="00D52FD0">
        <w:t xml:space="preserve"> </w:t>
      </w:r>
      <w:r w:rsidR="000A1AAE" w:rsidRPr="00A841AA">
        <w:t>unless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employer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furnished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precise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vacancy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filled.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includes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adequate</w:t>
      </w:r>
      <w:r w:rsidR="00D52FD0">
        <w:t xml:space="preserve"> </w:t>
      </w:r>
      <w:r w:rsidR="000A1AAE" w:rsidRPr="00A841AA">
        <w:t>job</w:t>
      </w:r>
      <w:r w:rsidR="00D52FD0">
        <w:t xml:space="preserve"> </w:t>
      </w:r>
      <w:r w:rsidR="000A1AAE" w:rsidRPr="00A841AA">
        <w:t>description,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terms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offered,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special</w:t>
      </w:r>
      <w:r w:rsidR="00D52FD0">
        <w:t xml:space="preserve"> </w:t>
      </w:r>
      <w:r w:rsidR="000A1AAE" w:rsidRPr="00A841AA">
        <w:t>requirements</w:t>
      </w:r>
      <w:r w:rsidR="00D52FD0">
        <w:t xml:space="preserve"> </w:t>
      </w:r>
      <w:r w:rsidR="000A1AAE" w:rsidRPr="00A841AA">
        <w:t>identified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employer.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employer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required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newly</w:t>
      </w:r>
      <w:r w:rsidR="00D52FD0">
        <w:t xml:space="preserve"> </w:t>
      </w:r>
      <w:r w:rsidR="000A1AAE" w:rsidRPr="00A841AA">
        <w:t>recruited</w:t>
      </w:r>
      <w:r w:rsidR="00D52FD0">
        <w:t xml:space="preserve"> </w:t>
      </w:r>
      <w:r w:rsidR="000A1AAE" w:rsidRPr="00A841AA">
        <w:t>employee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written</w:t>
      </w:r>
      <w:r w:rsidR="00D52FD0">
        <w:t xml:space="preserve"> </w:t>
      </w:r>
      <w:r w:rsidR="000A1AAE" w:rsidRPr="00A841AA">
        <w:t>agreement</w:t>
      </w:r>
      <w:r w:rsidR="00D52FD0">
        <w:t xml:space="preserve"> </w:t>
      </w:r>
      <w:r w:rsidR="000A1AAE" w:rsidRPr="00A841AA">
        <w:t>stipulating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terms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employment.</w:t>
      </w:r>
    </w:p>
    <w:p w14:paraId="59673213" w14:textId="27B4323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41.</w:t>
      </w:r>
      <w:r w:rsidRPr="00A841AA">
        <w:tab/>
      </w:r>
      <w:r w:rsidR="000A1AAE" w:rsidRPr="00A841AA">
        <w:t>It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noted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issued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birth</w:t>
      </w:r>
      <w:r w:rsidR="00D52FD0">
        <w:t xml:space="preserve"> </w:t>
      </w:r>
      <w:r w:rsidR="000A1AAE" w:rsidRPr="00A841AA">
        <w:t>certificates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identity</w:t>
      </w:r>
      <w:r w:rsidR="00D52FD0">
        <w:t xml:space="preserve"> </w:t>
      </w:r>
      <w:r w:rsidR="000A1AAE" w:rsidRPr="00A841AA">
        <w:t>cards.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avoid</w:t>
      </w:r>
      <w:r w:rsidR="00D52FD0">
        <w:t xml:space="preserve"> </w:t>
      </w:r>
      <w:r w:rsidR="000A1AAE" w:rsidRPr="00A841AA">
        <w:t>situations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statelessness,</w:t>
      </w:r>
      <w:r w:rsidR="00D52FD0">
        <w:t xml:space="preserve"> </w:t>
      </w:r>
      <w:r w:rsidR="000A1AAE" w:rsidRPr="00A841AA">
        <w:t>e.g.,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foundlings.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noted,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regard,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recently</w:t>
      </w:r>
      <w:r w:rsidR="00D52FD0">
        <w:t xml:space="preserve"> </w:t>
      </w:r>
      <w:r w:rsidR="000A1AAE" w:rsidRPr="00A841AA">
        <w:t>acceded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1954</w:t>
      </w:r>
      <w:r w:rsidR="00D52FD0">
        <w:t xml:space="preserve"> </w:t>
      </w:r>
      <w:r w:rsidR="000A1AAE" w:rsidRPr="00A841AA">
        <w:t>UN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Stateless</w:t>
      </w:r>
      <w:r w:rsidR="00D52FD0">
        <w:t xml:space="preserve"> </w:t>
      </w:r>
      <w:r w:rsidR="000A1AAE" w:rsidRPr="00A841AA">
        <w:t>Persons.</w:t>
      </w:r>
    </w:p>
    <w:p w14:paraId="66F8F132" w14:textId="1B33A7AC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42.</w:t>
      </w:r>
      <w:r w:rsidRPr="00A841AA">
        <w:tab/>
      </w:r>
      <w:r w:rsidR="000A1AAE" w:rsidRPr="00A841AA">
        <w:t>Furthermore,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view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strengthening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relevant</w:t>
      </w:r>
      <w:r w:rsidR="00D52FD0">
        <w:t xml:space="preserve"> </w:t>
      </w:r>
      <w:r w:rsidR="000A1AAE" w:rsidRPr="00A841AA">
        <w:t>areas,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ratified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2014</w:t>
      </w:r>
      <w:r w:rsidR="00D52FD0">
        <w:t xml:space="preserve"> </w:t>
      </w:r>
      <w:r w:rsidR="000A1AAE" w:rsidRPr="00A841AA">
        <w:t>Protocol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1930</w:t>
      </w:r>
      <w:r w:rsidR="00D52FD0">
        <w:t xml:space="preserve"> </w:t>
      </w:r>
      <w:r w:rsidR="000A1AAE" w:rsidRPr="00A841AA">
        <w:t>Forced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endorsed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Call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End</w:t>
      </w:r>
      <w:r w:rsidR="00D52FD0">
        <w:t xml:space="preserve"> </w:t>
      </w:r>
      <w:r w:rsidR="000A1AAE" w:rsidRPr="00A841AA">
        <w:t>Forced</w:t>
      </w:r>
      <w:r w:rsidR="00D52FD0">
        <w:t xml:space="preserve"> </w:t>
      </w:r>
      <w:r w:rsidR="000A1AAE" w:rsidRPr="00A841AA">
        <w:t>Labour,</w:t>
      </w:r>
      <w:r w:rsidR="00D52FD0">
        <w:t xml:space="preserve"> </w:t>
      </w:r>
      <w:r w:rsidR="000A1AAE" w:rsidRPr="00A841AA">
        <w:t>Modern</w:t>
      </w:r>
      <w:r w:rsidR="00D52FD0">
        <w:t xml:space="preserve"> </w:t>
      </w:r>
      <w:r w:rsidR="000A1AAE" w:rsidRPr="00A841AA">
        <w:t>Slavery,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Trafficking,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UN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Assembly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2017.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confirms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country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commitment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institutional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healthy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environment.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protocol</w:t>
      </w:r>
      <w:r w:rsidR="00D52FD0">
        <w:t xml:space="preserve"> </w:t>
      </w:r>
      <w:r w:rsidR="000A1AAE" w:rsidRPr="00A841AA">
        <w:t>establishes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obligations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hinder</w:t>
      </w:r>
      <w:r w:rsidR="00D52FD0">
        <w:t xml:space="preserve"> </w:t>
      </w:r>
      <w:r w:rsidR="000A1AAE" w:rsidRPr="00A841AA">
        <w:t>forced</w:t>
      </w:r>
      <w:r w:rsidR="00D52FD0">
        <w:t xml:space="preserve"> </w:t>
      </w:r>
      <w:r w:rsidR="000A1AAE" w:rsidRPr="00A841AA">
        <w:t>labour,</w:t>
      </w:r>
      <w:r w:rsidR="00D52FD0">
        <w:t xml:space="preserve"> </w:t>
      </w:r>
      <w:r w:rsidR="000A1AAE" w:rsidRPr="00A841AA">
        <w:t>protect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remedies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emphasises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link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forced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persons,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trafficking.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envisages</w:t>
      </w:r>
      <w:r w:rsidR="00D52FD0">
        <w:t xml:space="preserve"> </w:t>
      </w:r>
      <w:r w:rsidR="000A1AAE" w:rsidRPr="00A841AA">
        <w:t>participation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50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Freedom</w:t>
      </w:r>
      <w:r w:rsidR="00D52FD0">
        <w:t xml:space="preserve"> </w:t>
      </w:r>
      <w:r w:rsidR="000A1AAE" w:rsidRPr="00A841AA">
        <w:t>campaign</w:t>
      </w:r>
      <w:r w:rsidR="00D52FD0">
        <w:t xml:space="preserve"> </w:t>
      </w:r>
      <w:r w:rsidR="000A1AAE" w:rsidRPr="00A841AA">
        <w:t>led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Organisation</w:t>
      </w:r>
      <w:r w:rsidR="00D52FD0">
        <w:t xml:space="preserve"> </w:t>
      </w:r>
      <w:r w:rsidR="000A1AAE" w:rsidRPr="00A841AA">
        <w:t>(ILO).</w:t>
      </w:r>
    </w:p>
    <w:p w14:paraId="7749F363" w14:textId="11022AE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43.</w:t>
      </w:r>
      <w:r w:rsidRPr="00A841AA">
        <w:tab/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view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strengthening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organ</w:t>
      </w:r>
      <w:r w:rsidR="00D52FD0">
        <w:t xml:space="preserve"> </w:t>
      </w:r>
      <w:r w:rsidR="000A1AAE" w:rsidRPr="00A841AA">
        <w:t>removal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organ</w:t>
      </w:r>
      <w:r w:rsidR="00D52FD0">
        <w:t xml:space="preserve"> </w:t>
      </w:r>
      <w:r w:rsidR="000A1AAE" w:rsidRPr="00A841AA">
        <w:t>trafficking,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published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Organs,</w:t>
      </w:r>
      <w:r w:rsidR="00D52FD0">
        <w:t xml:space="preserve"> </w:t>
      </w:r>
      <w:r w:rsidR="000A1AAE" w:rsidRPr="00A841AA">
        <w:t>Tissues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Cells</w:t>
      </w:r>
      <w:r w:rsidR="00D52FD0">
        <w:t xml:space="preserve"> </w:t>
      </w:r>
      <w:r w:rsidR="000A1AAE" w:rsidRPr="00A841AA">
        <w:t>Donation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(Cap</w:t>
      </w:r>
      <w:r w:rsidR="00D52FD0">
        <w:t xml:space="preserve"> </w:t>
      </w:r>
      <w:r w:rsidR="000A1AAE" w:rsidRPr="00A841AA">
        <w:t>558of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2016.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consequential</w:t>
      </w:r>
      <w:r w:rsidR="00D52FD0">
        <w:t xml:space="preserve"> </w:t>
      </w:r>
      <w:r w:rsidR="000A1AAE" w:rsidRPr="00A841AA">
        <w:t>amendments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(Cap</w:t>
      </w:r>
      <w:r w:rsidR="00D52FD0">
        <w:t xml:space="preserve"> </w:t>
      </w:r>
      <w:r w:rsidR="000A1AAE" w:rsidRPr="00A841AA">
        <w:t>9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Malta).</w:t>
      </w:r>
      <w:r w:rsidR="00D52FD0">
        <w:t xml:space="preserve"> </w:t>
      </w:r>
      <w:r w:rsidR="000A1AAE" w:rsidRPr="00A841AA">
        <w:t>Therefore,</w:t>
      </w:r>
      <w:r w:rsidR="00D52FD0">
        <w:t xml:space="preserve"> </w:t>
      </w:r>
      <w:r w:rsidR="000A1AAE" w:rsidRPr="00A841AA">
        <w:t>Article</w:t>
      </w:r>
      <w:r w:rsidR="00D52FD0">
        <w:t xml:space="preserve"> </w:t>
      </w:r>
      <w:r w:rsidR="000A1AAE" w:rsidRPr="00A841AA">
        <w:t>248CA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addresses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abuse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abuse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organ</w:t>
      </w:r>
      <w:r w:rsidR="00D52FD0">
        <w:t xml:space="preserve"> </w:t>
      </w:r>
      <w:r w:rsidR="000A1AAE" w:rsidRPr="00A841AA">
        <w:t>harvesting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purpose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exploitation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intended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make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substantive</w:t>
      </w:r>
      <w:r w:rsidR="00D52FD0">
        <w:t xml:space="preserve"> </w:t>
      </w:r>
      <w:r w:rsidR="000A1AAE" w:rsidRPr="00A841AA">
        <w:t>articles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Europe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Organs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full</w:t>
      </w:r>
      <w:r w:rsidR="00D52FD0">
        <w:t xml:space="preserve"> </w:t>
      </w:r>
      <w:r w:rsidR="000A1AAE" w:rsidRPr="00A841AA">
        <w:t>compliance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said</w:t>
      </w:r>
      <w:r w:rsidR="00D52FD0">
        <w:t xml:space="preserve"> </w:t>
      </w:r>
      <w:r w:rsidR="000A1AAE" w:rsidRPr="00A841AA">
        <w:t>Convention.</w:t>
      </w:r>
    </w:p>
    <w:p w14:paraId="6B0B1034" w14:textId="1D60434A" w:rsidR="000A1AAE" w:rsidRPr="00A841AA" w:rsidRDefault="0044637E" w:rsidP="007A0D2F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</w:pPr>
      <w:r w:rsidRPr="00A841AA">
        <w:lastRenderedPageBreak/>
        <w:t>44.</w:t>
      </w:r>
      <w:r w:rsidRPr="00A841AA">
        <w:tab/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2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2016</w:t>
      </w:r>
      <w:r w:rsidR="00D52FD0">
        <w:t xml:space="preserve"> </w:t>
      </w:r>
      <w:r w:rsidR="000A1AAE" w:rsidRPr="00A841AA">
        <w:t>additional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brought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effect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curb</w:t>
      </w:r>
      <w:r w:rsidR="00D52FD0">
        <w:t xml:space="preserve"> </w:t>
      </w:r>
      <w:r w:rsidR="000A1AAE" w:rsidRPr="00A841AA">
        <w:t>precarious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cleaning,</w:t>
      </w:r>
      <w:r w:rsidR="00D52FD0">
        <w:t xml:space="preserve"> </w:t>
      </w:r>
      <w:r w:rsidR="000A1AAE" w:rsidRPr="00A841AA">
        <w:t>clerical,</w:t>
      </w:r>
      <w:r w:rsidR="00D52FD0">
        <w:t xml:space="preserve"> </w:t>
      </w:r>
      <w:r w:rsidR="000A1AAE" w:rsidRPr="00A841AA">
        <w:t>security,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care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contract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departments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sector</w:t>
      </w:r>
      <w:r w:rsidR="00D52FD0">
        <w:t xml:space="preserve"> </w:t>
      </w:r>
      <w:r w:rsidR="000A1AAE" w:rsidRPr="00A841AA">
        <w:t>organisation.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how</w:t>
      </w:r>
      <w:r w:rsidR="00D52FD0">
        <w:t xml:space="preserve"> </w:t>
      </w:r>
      <w:r w:rsidR="000A1AAE" w:rsidRPr="00A841AA">
        <w:t>contracts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awarded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contractors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better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whilst</w:t>
      </w:r>
      <w:r w:rsidR="00D52FD0">
        <w:t xml:space="preserve"> </w:t>
      </w:r>
      <w:r w:rsidR="000A1AAE" w:rsidRPr="00A841AA">
        <w:t>offering</w:t>
      </w:r>
      <w:r w:rsidR="00D52FD0">
        <w:t xml:space="preserve"> </w:t>
      </w:r>
      <w:r w:rsidR="000A1AAE" w:rsidRPr="00A841AA">
        <w:t>contractees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best</w:t>
      </w:r>
      <w:r w:rsidR="00D52FD0">
        <w:t xml:space="preserve"> </w:t>
      </w:r>
      <w:r w:rsidR="000A1AAE" w:rsidRPr="00A841AA">
        <w:t>benefits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work.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addition,</w:t>
      </w:r>
      <w:r w:rsidR="00D52FD0">
        <w:t xml:space="preserve"> </w:t>
      </w:r>
      <w:r w:rsidR="000A1AAE" w:rsidRPr="00A841AA">
        <w:t>contracts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goods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now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awarded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F14DA3">
        <w:t>‘</w:t>
      </w:r>
      <w:r w:rsidR="000A1AAE" w:rsidRPr="00A841AA">
        <w:t>Best</w:t>
      </w:r>
      <w:r w:rsidR="00D52FD0">
        <w:t xml:space="preserve"> </w:t>
      </w:r>
      <w:r w:rsidR="000A1AAE" w:rsidRPr="00A841AA">
        <w:t>Price-Quality</w:t>
      </w:r>
      <w:r w:rsidR="00D52FD0">
        <w:t xml:space="preserve"> </w:t>
      </w:r>
      <w:r w:rsidR="000A1AAE" w:rsidRPr="00A841AA">
        <w:t>Ratio</w:t>
      </w:r>
      <w:r w:rsidR="00F14DA3">
        <w:t>’</w:t>
      </w:r>
      <w:r w:rsidR="00D52FD0">
        <w:t xml:space="preserve"> </w:t>
      </w:r>
      <w:r w:rsidR="000A1AAE" w:rsidRPr="00A841AA">
        <w:t>rather</w:t>
      </w:r>
      <w:r w:rsidR="00D52FD0">
        <w:t xml:space="preserve"> </w:t>
      </w:r>
      <w:r w:rsidR="000A1AAE" w:rsidRPr="00A841AA">
        <w:t>than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cheapest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best</w:t>
      </w:r>
      <w:r w:rsidR="00D52FD0">
        <w:t xml:space="preserve"> </w:t>
      </w:r>
      <w:r w:rsidR="000A1AAE" w:rsidRPr="00A841AA">
        <w:t>policy.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protect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foreign</w:t>
      </w:r>
      <w:r w:rsidR="00D52FD0">
        <w:t xml:space="preserve"> </w:t>
      </w:r>
      <w:r w:rsidR="000A1AAE" w:rsidRPr="00A841AA">
        <w:t>workers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exploited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but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protect</w:t>
      </w:r>
      <w:r w:rsidR="00D52FD0">
        <w:t xml:space="preserve"> </w:t>
      </w:r>
      <w:r w:rsidR="000A1AAE" w:rsidRPr="00A841AA">
        <w:t>workers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exploited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countries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origin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goods</w:t>
      </w:r>
      <w:r w:rsidR="00D52FD0">
        <w:t xml:space="preserve"> </w:t>
      </w:r>
      <w:r w:rsidR="000A1AAE" w:rsidRPr="00A841AA">
        <w:t>consumed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Malta.</w:t>
      </w:r>
    </w:p>
    <w:p w14:paraId="227982D1" w14:textId="42121EB6" w:rsidR="000A1AAE" w:rsidRPr="00A841AA" w:rsidRDefault="000A1AAE" w:rsidP="00B771F7">
      <w:pPr>
        <w:pStyle w:val="H4G"/>
      </w:pPr>
      <w:r>
        <w:tab/>
      </w:r>
      <w:r>
        <w:tab/>
      </w:r>
      <w:r w:rsidRPr="00A841AA">
        <w:t>New</w:t>
      </w:r>
      <w:r w:rsidR="00D52FD0">
        <w:t xml:space="preserve"> </w:t>
      </w:r>
      <w:r w:rsidRPr="00A841AA">
        <w:t>Strategy:</w:t>
      </w:r>
      <w:r w:rsidR="00D52FD0">
        <w:t xml:space="preserve"> </w:t>
      </w:r>
      <w:r w:rsidRPr="00A841AA">
        <w:t>January</w:t>
      </w:r>
      <w:r w:rsidR="00D52FD0">
        <w:t xml:space="preserve"> </w:t>
      </w:r>
      <w:r w:rsidRPr="00A841AA">
        <w:t>2020–December</w:t>
      </w:r>
      <w:r w:rsidR="00D52FD0">
        <w:t xml:space="preserve"> </w:t>
      </w:r>
      <w:r w:rsidRPr="00A841AA">
        <w:t>2023</w:t>
      </w:r>
    </w:p>
    <w:p w14:paraId="354A27AA" w14:textId="49B77069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eastAsia="en-GB"/>
        </w:rPr>
      </w:pPr>
      <w:r>
        <w:rPr>
          <w:lang w:eastAsia="en-GB"/>
        </w:rPr>
        <w:t>45.</w:t>
      </w:r>
      <w:r>
        <w:rPr>
          <w:lang w:eastAsia="en-GB"/>
        </w:rPr>
        <w:tab/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embarked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national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consultation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process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September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October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2019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part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country</w:t>
      </w:r>
      <w:r w:rsidR="00F14DA3">
        <w:rPr>
          <w:lang w:eastAsia="en-GB"/>
        </w:rPr>
        <w:t>’</w:t>
      </w:r>
      <w:r w:rsidR="000A1AAE" w:rsidRPr="00A841AA">
        <w:rPr>
          <w:lang w:eastAsia="en-GB"/>
        </w:rPr>
        <w:t>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reform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human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trafficking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prostitution.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subject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prostitution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been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included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reform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Government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acknowledges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link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between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two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phenomena,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well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existence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Maltese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individuals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who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could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exploited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for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sexual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purposes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their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home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country.</w:t>
      </w:r>
    </w:p>
    <w:p w14:paraId="4C9CE603" w14:textId="0EF522BB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eastAsia="en-GB"/>
        </w:rPr>
      </w:pPr>
      <w:r w:rsidRPr="00A841AA">
        <w:rPr>
          <w:lang w:eastAsia="en-GB"/>
        </w:rPr>
        <w:t>46.</w:t>
      </w:r>
      <w:r w:rsidRPr="00A841AA">
        <w:rPr>
          <w:lang w:eastAsia="en-GB"/>
        </w:rPr>
        <w:tab/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aim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this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consultation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period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was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intended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develop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five-year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national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strategy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(2020–2024)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against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human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trafficking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with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following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objectives:</w:t>
      </w:r>
    </w:p>
    <w:p w14:paraId="561DD3FF" w14:textId="48CD0C41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Develop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effective</w:t>
      </w:r>
      <w:r w:rsidR="00D52FD0">
        <w:t xml:space="preserve"> </w:t>
      </w:r>
      <w:r w:rsidR="000A1AAE" w:rsidRPr="00A841AA">
        <w:t>tools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identify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facilitate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professional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fully-fledged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referral</w:t>
      </w:r>
      <w:r w:rsidR="00D52FD0">
        <w:t xml:space="preserve"> </w:t>
      </w:r>
      <w:r w:rsidR="000A1AAE" w:rsidRPr="00A841AA">
        <w:t>mechanism;</w:t>
      </w:r>
    </w:p>
    <w:p w14:paraId="2196857A" w14:textId="6A1F2B4D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Strengthen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country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investigative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judicial</w:t>
      </w:r>
      <w:r w:rsidR="00D52FD0">
        <w:t xml:space="preserve"> </w:t>
      </w:r>
      <w:r w:rsidR="000A1AAE" w:rsidRPr="00A841AA">
        <w:t>arms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perpetrators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secure</w:t>
      </w:r>
      <w:r w:rsidR="00D52FD0">
        <w:t xml:space="preserve"> </w:t>
      </w:r>
      <w:r w:rsidR="000A1AAE" w:rsidRPr="00A841AA">
        <w:t>convictions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traffickers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shorter</w:t>
      </w:r>
      <w:r w:rsidR="00D52FD0">
        <w:t xml:space="preserve"> </w:t>
      </w:r>
      <w:r w:rsidR="000A1AAE" w:rsidRPr="00A841AA">
        <w:t>time</w:t>
      </w:r>
      <w:r w:rsidR="00D52FD0">
        <w:t xml:space="preserve"> </w:t>
      </w:r>
      <w:r w:rsidR="000A1AAE" w:rsidRPr="00A841AA">
        <w:t>period;</w:t>
      </w:r>
    </w:p>
    <w:p w14:paraId="7D5A53E7" w14:textId="7BE70E5E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t>•</w:t>
      </w:r>
      <w:r w:rsidRPr="00A841AA">
        <w:tab/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preventive</w:t>
      </w:r>
      <w:r w:rsidR="00D52FD0">
        <w:t xml:space="preserve"> </w:t>
      </w:r>
      <w:r w:rsidR="000A1AAE" w:rsidRPr="00A841AA">
        <w:t>mechanisms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introduce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safeguarding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interests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face</w:t>
      </w:r>
      <w:r w:rsidR="00D52FD0">
        <w:t xml:space="preserve"> </w:t>
      </w:r>
      <w:r w:rsidR="000A1AAE" w:rsidRPr="00A841AA">
        <w:t>greater</w:t>
      </w:r>
      <w:r w:rsidR="00D52FD0">
        <w:t xml:space="preserve"> </w:t>
      </w:r>
      <w:r w:rsidR="000A1AAE" w:rsidRPr="00A841AA">
        <w:t>risks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trafficking.</w:t>
      </w:r>
    </w:p>
    <w:p w14:paraId="0D51BE75" w14:textId="604616D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47.</w:t>
      </w:r>
      <w:r w:rsidRPr="00A841AA">
        <w:tab/>
      </w:r>
      <w:r w:rsidR="000A1AAE" w:rsidRPr="00A841AA">
        <w:t>One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top</w:t>
      </w:r>
      <w:r w:rsidR="00D52FD0">
        <w:t xml:space="preserve"> </w:t>
      </w:r>
      <w:r w:rsidR="000A1AAE" w:rsidRPr="00A841AA">
        <w:t>priorities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setting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permanent</w:t>
      </w:r>
      <w:r w:rsidR="00D52FD0">
        <w:t xml:space="preserve"> </w:t>
      </w:r>
      <w:r w:rsidR="000A1AAE" w:rsidRPr="00A841AA">
        <w:t>structure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government,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see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over-all</w:t>
      </w:r>
      <w:r w:rsidR="00D52FD0">
        <w:t xml:space="preserve"> </w:t>
      </w:r>
      <w:r w:rsidR="000A1AAE" w:rsidRPr="00A841AA">
        <w:t>implementation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strategy.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said</w:t>
      </w:r>
      <w:r w:rsidR="00D52FD0">
        <w:t xml:space="preserve"> </w:t>
      </w:r>
      <w:r w:rsidR="000A1AAE" w:rsidRPr="00A841AA">
        <w:t>structure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coordinate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state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non-state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already</w:t>
      </w:r>
      <w:r w:rsidR="00D52FD0">
        <w:t xml:space="preserve"> </w:t>
      </w:r>
      <w:r w:rsidR="000A1AAE" w:rsidRPr="00A841AA">
        <w:t>part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existing</w:t>
      </w:r>
      <w:r w:rsidR="00D52FD0">
        <w:t xml:space="preserve"> </w:t>
      </w:r>
      <w:r w:rsidR="000A1AAE" w:rsidRPr="00A841AA">
        <w:t>task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beings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Home</w:t>
      </w:r>
      <w:r w:rsidR="00D52FD0">
        <w:t xml:space="preserve"> </w:t>
      </w:r>
      <w:r w:rsidR="000A1AAE" w:rsidRPr="00A841AA">
        <w:t>Affairs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Security,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welfare,</w:t>
      </w:r>
      <w:r w:rsidR="00D52FD0">
        <w:t xml:space="preserve"> </w:t>
      </w:r>
      <w:r w:rsidR="000A1AAE" w:rsidRPr="00A841AA">
        <w:t>immigration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agencies,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society.</w:t>
      </w:r>
    </w:p>
    <w:p w14:paraId="14044A86" w14:textId="5CDB332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48.</w:t>
      </w:r>
      <w:r w:rsidRPr="00A841AA">
        <w:tab/>
      </w:r>
      <w:r w:rsidR="000A1AAE" w:rsidRPr="00A841AA">
        <w:t>As</w:t>
      </w:r>
      <w:r w:rsidR="00D52FD0">
        <w:t xml:space="preserve"> </w:t>
      </w:r>
      <w:r w:rsidR="000A1AAE" w:rsidRPr="00A841AA">
        <w:t>part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January</w:t>
      </w:r>
      <w:r w:rsidR="00D52FD0">
        <w:t xml:space="preserve"> </w:t>
      </w:r>
      <w:r w:rsidR="000A1AAE" w:rsidRPr="00A841AA">
        <w:t>2017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2019,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targeted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stakeholders,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those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persons,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migrants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accommodation</w:t>
      </w:r>
      <w:r w:rsidR="00D52FD0">
        <w:t xml:space="preserve"> </w:t>
      </w:r>
      <w:r w:rsidR="000A1AAE" w:rsidRPr="00A841AA">
        <w:t>centres.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targeted</w:t>
      </w:r>
      <w:r w:rsidR="00D52FD0">
        <w:t xml:space="preserve"> </w:t>
      </w:r>
      <w:r w:rsidR="000A1AAE" w:rsidRPr="00A841AA">
        <w:t>officials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Appoġġ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come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regular</w:t>
      </w:r>
      <w:r w:rsidR="00D52FD0">
        <w:t xml:space="preserve"> </w:t>
      </w:r>
      <w:r w:rsidR="000A1AAE" w:rsidRPr="00A841AA">
        <w:t>contact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officials</w:t>
      </w:r>
      <w:r w:rsidR="00D52FD0">
        <w:t xml:space="preserve"> </w:t>
      </w:r>
      <w:r w:rsidR="000A1AAE" w:rsidRPr="00A841AA">
        <w:t>assist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encourage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offences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perpetrators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investigated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prosecuted.</w:t>
      </w:r>
    </w:p>
    <w:p w14:paraId="03ABBD1E" w14:textId="630BF5A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49.</w:t>
      </w:r>
      <w:r w:rsidRPr="00A841AA">
        <w:tab/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deployed</w:t>
      </w:r>
      <w:r w:rsidR="00D52FD0">
        <w:t xml:space="preserve"> </w:t>
      </w:r>
      <w:r w:rsidR="000A1AAE" w:rsidRPr="00A841AA">
        <w:t>abroad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diplomats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aware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what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what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involves,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one</w:t>
      </w:r>
      <w:r w:rsidR="00D52FD0">
        <w:t xml:space="preserve"> </w:t>
      </w:r>
      <w:r w:rsidR="000A1AAE" w:rsidRPr="00A841AA">
        <w:t>half-day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event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held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2015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dedicated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150</w:t>
      </w:r>
      <w:r w:rsidR="00D52FD0">
        <w:t xml:space="preserve"> </w:t>
      </w:r>
      <w:r w:rsidR="000A1AAE" w:rsidRPr="00A841AA">
        <w:t>Ambassadors,</w:t>
      </w:r>
      <w:r w:rsidR="00D52FD0">
        <w:t xml:space="preserve"> </w:t>
      </w:r>
      <w:r w:rsidR="000A1AAE" w:rsidRPr="00A841AA">
        <w:t>Diplomats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Consuls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Foreign</w:t>
      </w:r>
      <w:r w:rsidR="00D52FD0">
        <w:t xml:space="preserve"> </w:t>
      </w:r>
      <w:r w:rsidR="000A1AAE" w:rsidRPr="00A841AA">
        <w:t>Representations.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session</w:t>
      </w:r>
      <w:r w:rsidR="00D52FD0">
        <w:t xml:space="preserve"> </w:t>
      </w:r>
      <w:r w:rsidR="000A1AAE" w:rsidRPr="00A841AA">
        <w:t>materialized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collaboration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Foreign</w:t>
      </w:r>
      <w:r w:rsidR="00D52FD0">
        <w:t xml:space="preserve"> </w:t>
      </w:r>
      <w:r w:rsidR="000A1AAE" w:rsidRPr="00A841AA">
        <w:t>Affairs.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IOM</w:t>
      </w:r>
      <w:r w:rsidR="00D52FD0">
        <w:t xml:space="preserve"> </w:t>
      </w:r>
      <w:r w:rsidR="000A1AAE" w:rsidRPr="00A841AA">
        <w:t>foreign</w:t>
      </w:r>
      <w:r w:rsidR="00D52FD0">
        <w:t xml:space="preserve"> </w:t>
      </w:r>
      <w:r w:rsidR="000A1AAE" w:rsidRPr="00A841AA">
        <w:t>experts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participants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briefed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role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prevention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phenomenon.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follow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Ambassadors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Diplomats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2015,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brochures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disseminated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Representations</w:t>
      </w:r>
      <w:r w:rsidR="00D52FD0">
        <w:t xml:space="preserve"> </w:t>
      </w:r>
      <w:r w:rsidR="000A1AAE" w:rsidRPr="00A841AA">
        <w:t>abroad</w:t>
      </w:r>
      <w:r w:rsidR="00D52FD0">
        <w:t xml:space="preserve"> </w:t>
      </w:r>
      <w:r w:rsidR="000A1AAE" w:rsidRPr="00A841AA">
        <w:t>namely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China,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Philippines,</w:t>
      </w:r>
      <w:r w:rsidR="00D52FD0">
        <w:t xml:space="preserve"> </w:t>
      </w:r>
      <w:r w:rsidR="000A1AAE" w:rsidRPr="00A841AA">
        <w:t>Algeria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Russia.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brochures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translated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different</w:t>
      </w:r>
      <w:r w:rsidR="00D52FD0">
        <w:t xml:space="preserve"> </w:t>
      </w:r>
      <w:r w:rsidR="000A1AAE" w:rsidRPr="00A841AA">
        <w:t>languages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feature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regular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indicators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trafficking.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Appoġġ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helpline</w:t>
      </w:r>
      <w:r w:rsidR="00D52FD0">
        <w:t xml:space="preserve"> </w:t>
      </w:r>
      <w:r w:rsidR="000A1AAE" w:rsidRPr="00A841AA">
        <w:t>numbers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indicated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brochure.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leaflet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drawn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IOM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stakeholders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Home</w:t>
      </w:r>
      <w:r w:rsidR="00D52FD0">
        <w:t xml:space="preserve"> </w:t>
      </w:r>
      <w:r w:rsidR="000A1AAE" w:rsidRPr="00A841AA">
        <w:t>Affairs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Security.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country</w:t>
      </w:r>
      <w:r w:rsidR="00D52FD0">
        <w:t xml:space="preserve"> </w:t>
      </w:r>
      <w:r w:rsidR="000A1AAE" w:rsidRPr="00A841AA">
        <w:t>nationals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wish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come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work.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part</w:t>
      </w:r>
      <w:r w:rsidR="00D52FD0">
        <w:t xml:space="preserve"> </w:t>
      </w:r>
      <w:r w:rsidR="000A1AAE" w:rsidRPr="00A841AA">
        <w:t>implemented</w:t>
      </w:r>
      <w:r w:rsidR="00D52FD0">
        <w:t xml:space="preserve"> </w:t>
      </w:r>
      <w:r w:rsidR="000A1AAE" w:rsidRPr="00A841AA">
        <w:t>projected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regarding</w:t>
      </w:r>
      <w:r w:rsidR="00D52FD0">
        <w:t xml:space="preserve"> </w:t>
      </w:r>
      <w:r w:rsidR="000A1AAE" w:rsidRPr="00A841AA">
        <w:t>awareness-raising.</w:t>
      </w:r>
    </w:p>
    <w:p w14:paraId="499DB951" w14:textId="5A96B789" w:rsidR="000E4FD0" w:rsidRDefault="0044637E" w:rsidP="007A0D2F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50.</w:t>
      </w:r>
      <w:r>
        <w:tab/>
      </w:r>
      <w:r w:rsidR="000A1AAE" w:rsidRPr="00A841AA">
        <w:t>One</w:t>
      </w:r>
      <w:r w:rsidR="00D52FD0">
        <w:t xml:space="preserve"> </w:t>
      </w:r>
      <w:r w:rsidR="000A1AAE" w:rsidRPr="00A841AA">
        <w:t>important</w:t>
      </w:r>
      <w:r w:rsidR="00D52FD0">
        <w:t xml:space="preserve"> </w:t>
      </w:r>
      <w:r w:rsidR="000A1AAE" w:rsidRPr="00A841AA">
        <w:t>outcome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another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event</w:t>
      </w:r>
      <w:r w:rsidR="00D52FD0">
        <w:t xml:space="preserve"> </w:t>
      </w:r>
      <w:r w:rsidR="000A1AAE" w:rsidRPr="00A841AA">
        <w:t>organised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Home</w:t>
      </w:r>
      <w:r w:rsidR="00D52FD0">
        <w:t xml:space="preserve"> </w:t>
      </w:r>
      <w:r w:rsidR="000A1AAE" w:rsidRPr="00A841AA">
        <w:t>Affairs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IOM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list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Indicators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identifying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disseminated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stakeholders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considered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areas</w:t>
      </w:r>
      <w:r w:rsidR="00D52FD0">
        <w:t xml:space="preserve"> </w:t>
      </w:r>
      <w:r w:rsidR="000A1AAE" w:rsidRPr="00A841AA">
        <w:t>where</w:t>
      </w:r>
      <w:r w:rsidR="00D52FD0">
        <w:t xml:space="preserve"> </w:t>
      </w:r>
      <w:r w:rsidR="000A1AAE" w:rsidRPr="00A841AA">
        <w:t>they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encounter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adoption.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(Vice</w:t>
      </w:r>
      <w:r w:rsidR="00D52FD0">
        <w:t xml:space="preserve"> </w:t>
      </w:r>
      <w:r w:rsidR="000A1AAE" w:rsidRPr="00A841AA">
        <w:t>Squad,</w:t>
      </w:r>
      <w:r w:rsidR="00D52FD0">
        <w:t xml:space="preserve"> </w:t>
      </w:r>
      <w:r w:rsidR="000A1AAE" w:rsidRPr="00A841AA">
        <w:t>Immigration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Border</w:t>
      </w:r>
      <w:r w:rsidR="00D52FD0">
        <w:t xml:space="preserve"> </w:t>
      </w:r>
      <w:r w:rsidR="000A1AAE" w:rsidRPr="00A841AA">
        <w:t>Control),</w:t>
      </w:r>
      <w:r w:rsidR="00D52FD0">
        <w:t xml:space="preserve"> </w:t>
      </w:r>
      <w:r w:rsidR="000A1AAE" w:rsidRPr="00A841AA">
        <w:t>Appoġġ</w:t>
      </w:r>
      <w:r w:rsidR="00D52FD0">
        <w:t xml:space="preserve"> </w:t>
      </w:r>
      <w:r w:rsidR="000A1AAE" w:rsidRPr="00A841AA">
        <w:t>Agency,</w:t>
      </w:r>
      <w:r w:rsidR="00D52FD0">
        <w:t xml:space="preserve"> </w:t>
      </w:r>
      <w:r w:rsidR="000A1AAE" w:rsidRPr="00A841AA">
        <w:t>Health,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</w:t>
      </w:r>
      <w:r w:rsidR="00D52FD0">
        <w:t xml:space="preserve"> </w:t>
      </w:r>
      <w:r w:rsidR="000A1AAE" w:rsidRPr="00A841AA">
        <w:t>(AWAS),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Refugees,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Corporation</w:t>
      </w:r>
      <w:r w:rsidR="00D52FD0">
        <w:t xml:space="preserve"> </w:t>
      </w:r>
      <w:r w:rsidR="000A1AAE" w:rsidRPr="00A841AA">
        <w:t>(ETC)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Jesuit</w:t>
      </w:r>
      <w:r w:rsidR="00D52FD0">
        <w:t xml:space="preserve"> </w:t>
      </w:r>
      <w:r w:rsidR="000A1AAE" w:rsidRPr="00A841AA">
        <w:t>Refugee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(JRS)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Caritas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others.</w:t>
      </w:r>
    </w:p>
    <w:p w14:paraId="6BF0C5B8" w14:textId="3C59C2E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51.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list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Indicators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disseminated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considered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front</w:t>
      </w:r>
      <w:r w:rsidR="00D52FD0">
        <w:t xml:space="preserve"> </w:t>
      </w:r>
      <w:r w:rsidR="000A1AAE" w:rsidRPr="00A841AA">
        <w:t>liners,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NGOs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Workers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Refugee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Workers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Seekers.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undertaken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regard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involved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drawing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Indicators.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Referral</w:t>
      </w:r>
      <w:r w:rsidR="00D52FD0">
        <w:t xml:space="preserve"> </w:t>
      </w:r>
      <w:r w:rsidR="000A1AAE" w:rsidRPr="00A841AA">
        <w:t>Mechanism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mapped</w:t>
      </w:r>
      <w:r w:rsidR="00D52FD0">
        <w:t xml:space="preserve"> </w:t>
      </w:r>
      <w:r w:rsidR="000A1AAE" w:rsidRPr="00A841AA">
        <w:t>out.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consolidate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mechanism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streamline</w:t>
      </w:r>
      <w:r w:rsidR="00D52FD0">
        <w:t xml:space="preserve"> </w:t>
      </w:r>
      <w:r w:rsidR="000A1AAE" w:rsidRPr="00A841AA">
        <w:t>operations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stakeholders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Operating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(SOPs)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developed.</w:t>
      </w:r>
    </w:p>
    <w:p w14:paraId="66DA11D4" w14:textId="096D2CBB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52.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coordination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EASO,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Team.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assessing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Centre,</w:t>
      </w:r>
      <w:r w:rsidR="00D52FD0">
        <w:t xml:space="preserve"> </w:t>
      </w:r>
      <w:r w:rsidR="000A1AAE" w:rsidRPr="00A841AA">
        <w:t>closed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centres.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already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history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extensive</w:t>
      </w:r>
      <w:r w:rsidR="00D52FD0">
        <w:t xml:space="preserve"> </w:t>
      </w:r>
      <w:r w:rsidR="000A1AAE" w:rsidRPr="00A841AA">
        <w:t>experience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carrying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added</w:t>
      </w:r>
      <w:r w:rsidR="00D52FD0">
        <w:t xml:space="preserve"> </w:t>
      </w:r>
      <w:r w:rsidR="000A1AAE" w:rsidRPr="00A841AA">
        <w:t>value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EASO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structured</w:t>
      </w:r>
      <w:r w:rsidR="00D52FD0">
        <w:t xml:space="preserve"> </w:t>
      </w:r>
      <w:r w:rsidR="000A1AAE" w:rsidRPr="00A841AA">
        <w:t>methodology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carry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assessments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go</w:t>
      </w:r>
      <w:r w:rsidR="00D52FD0">
        <w:t xml:space="preserve"> </w:t>
      </w:r>
      <w:r w:rsidR="000A1AAE" w:rsidRPr="00A841AA">
        <w:t>beyond</w:t>
      </w:r>
      <w:r w:rsidR="00D52FD0">
        <w:t xml:space="preserve"> </w:t>
      </w:r>
      <w:r w:rsidR="000A1AAE" w:rsidRPr="00A841AA">
        <w:t>AWAS</w:t>
      </w:r>
      <w:r w:rsidR="00F14DA3">
        <w:t>’</w:t>
      </w:r>
      <w:r w:rsidR="00D52FD0">
        <w:t xml:space="preserve"> </w:t>
      </w:r>
      <w:r w:rsidR="000A1AAE" w:rsidRPr="00A841AA">
        <w:t>capacity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so.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adults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assessed</w:t>
      </w:r>
      <w:r w:rsidR="00D52FD0">
        <w:t xml:space="preserve"> </w:t>
      </w:r>
      <w:r w:rsidR="000A1AAE" w:rsidRPr="00A841AA">
        <w:t>accordingly.</w:t>
      </w:r>
      <w:r w:rsidR="00D52FD0">
        <w:t xml:space="preserve"> </w:t>
      </w:r>
      <w:r w:rsidR="000A1AAE" w:rsidRPr="00A841AA">
        <w:t>Referrals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internal,</w:t>
      </w:r>
      <w:r w:rsidR="00D52FD0">
        <w:t xml:space="preserve"> </w:t>
      </w:r>
      <w:r w:rsidR="000A1AAE" w:rsidRPr="00A841AA">
        <w:t>whereby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users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teams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AWAS:</w:t>
      </w:r>
    </w:p>
    <w:p w14:paraId="56EAE973" w14:textId="6E994807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 w:rsidRPr="00A841AA">
        <w:rPr>
          <w:lang w:eastAsia="en-GB"/>
        </w:rPr>
        <w:t>•</w:t>
      </w:r>
      <w:r w:rsidRPr="00A841AA">
        <w:rPr>
          <w:lang w:eastAsia="en-GB"/>
        </w:rPr>
        <w:tab/>
      </w:r>
      <w:r w:rsidR="00014D84">
        <w:rPr>
          <w:lang w:eastAsia="en-GB"/>
        </w:rPr>
        <w:t xml:space="preserve"> </w:t>
      </w:r>
      <w:r w:rsidR="000A1AAE" w:rsidRPr="00A841AA">
        <w:rPr>
          <w:lang w:eastAsia="en-GB"/>
        </w:rPr>
        <w:t>coordinators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centres,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care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team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therapeutic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team.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All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other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entities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NGOs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who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visit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closed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open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centres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also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refer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people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using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specific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referral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form.</w:t>
      </w:r>
    </w:p>
    <w:p w14:paraId="0D0ACF26" w14:textId="5C03B876" w:rsidR="000A1AAE" w:rsidRPr="00A841AA" w:rsidRDefault="005977C6" w:rsidP="005977C6">
      <w:pPr>
        <w:pStyle w:val="H23G"/>
      </w:pPr>
      <w:r>
        <w:tab/>
      </w:r>
      <w:r>
        <w:tab/>
      </w:r>
      <w:r w:rsidR="000A1AAE" w:rsidRPr="00A841AA">
        <w:t>Statistical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trafficking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2014</w:t>
      </w:r>
      <w:r w:rsidR="00F14DA3">
        <w:t>–</w:t>
      </w:r>
      <w:r w:rsidR="000A1AAE" w:rsidRPr="00A841AA">
        <w:t>2020: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"/>
        <w:gridCol w:w="1009"/>
        <w:gridCol w:w="802"/>
        <w:gridCol w:w="734"/>
        <w:gridCol w:w="1022"/>
        <w:gridCol w:w="1342"/>
        <w:gridCol w:w="1647"/>
      </w:tblGrid>
      <w:tr w:rsidR="005977C6" w:rsidRPr="005977C6" w14:paraId="1B80521E" w14:textId="77777777" w:rsidTr="005977C6">
        <w:trPr>
          <w:tblHeader/>
        </w:trPr>
        <w:tc>
          <w:tcPr>
            <w:tcW w:w="8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C53D4A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Victims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ACD32E6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Formally Identified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D267481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Female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7502F42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Male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A31F23D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Age</w:t>
            </w:r>
          </w:p>
        </w:tc>
        <w:tc>
          <w:tcPr>
            <w:tcW w:w="13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26B9EB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Nationality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DB74936" w14:textId="77777777" w:rsidR="005977C6" w:rsidRPr="005977C6" w:rsidRDefault="005977C6" w:rsidP="005977C6">
            <w:pPr>
              <w:suppressAutoHyphens w:val="0"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5977C6">
              <w:rPr>
                <w:i/>
                <w:sz w:val="16"/>
              </w:rPr>
              <w:t>Exploitation</w:t>
            </w:r>
          </w:p>
        </w:tc>
      </w:tr>
      <w:tr w:rsidR="005977C6" w:rsidRPr="005977C6" w14:paraId="051BFCD7" w14:textId="77777777" w:rsidTr="005977C6">
        <w:tc>
          <w:tcPr>
            <w:tcW w:w="8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hideMark/>
          </w:tcPr>
          <w:p w14:paraId="7DD9496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2014</w:t>
            </w:r>
          </w:p>
        </w:tc>
        <w:tc>
          <w:tcPr>
            <w:tcW w:w="10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E2523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7887E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02A22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13881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59811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BB724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0A1AAE" w:rsidRPr="005977C6" w14:paraId="5A2B83F0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1DBF7F1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67AD3D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17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11ECEE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5F54DC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B6033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7A7389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Chinese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532D53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0A1AAE" w:rsidRPr="005977C6" w14:paraId="2D600DC1" w14:textId="77777777" w:rsidTr="005977C6">
        <w:tc>
          <w:tcPr>
            <w:tcW w:w="814" w:type="dxa"/>
            <w:shd w:val="clear" w:color="auto" w:fill="auto"/>
          </w:tcPr>
          <w:p w14:paraId="527174E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659F0FF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22348A9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54B49E9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3035C0E2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19355B6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Indonesian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2EFFFB7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0A1AAE" w:rsidRPr="005977C6" w14:paraId="1B17C859" w14:textId="77777777" w:rsidTr="005977C6">
        <w:tc>
          <w:tcPr>
            <w:tcW w:w="814" w:type="dxa"/>
            <w:shd w:val="clear" w:color="auto" w:fill="auto"/>
          </w:tcPr>
          <w:p w14:paraId="58FC7E0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697CA9D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6E8D67C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41D293E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4682077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05658A0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Chinese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236CAC3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0A1AAE" w:rsidRPr="005977C6" w14:paraId="6AA6BBE1" w14:textId="77777777" w:rsidTr="005977C6">
        <w:tc>
          <w:tcPr>
            <w:tcW w:w="814" w:type="dxa"/>
            <w:shd w:val="clear" w:color="auto" w:fill="auto"/>
          </w:tcPr>
          <w:p w14:paraId="7A6DB64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5DF79C1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7F2CCCF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74C0F88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2A0C0FC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2BC5A44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Romanian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583B011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0A1AAE" w:rsidRPr="005977C6" w14:paraId="09B123DD" w14:textId="77777777" w:rsidTr="005977C6">
        <w:tc>
          <w:tcPr>
            <w:tcW w:w="814" w:type="dxa"/>
            <w:shd w:val="clear" w:color="auto" w:fill="auto"/>
          </w:tcPr>
          <w:p w14:paraId="19829AB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4276B24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5EA320E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9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3332B542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3B606F4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7D9AE45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Vietnamese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3A37CC9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0A1AAE" w:rsidRPr="005977C6" w14:paraId="0B332864" w14:textId="77777777" w:rsidTr="005977C6">
        <w:tc>
          <w:tcPr>
            <w:tcW w:w="814" w:type="dxa"/>
            <w:shd w:val="clear" w:color="auto" w:fill="auto"/>
          </w:tcPr>
          <w:p w14:paraId="6BB988A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47BD92A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4EAF7B2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2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3D14CF1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6258FD6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0AFED2D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Chinese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6CEAEA8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5977C6" w:rsidRPr="005977C6" w14:paraId="5D05193B" w14:textId="77777777" w:rsidTr="005977C6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9DC96B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2015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E8E492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398A42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DE16E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0207DB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84D13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75B1A1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0A1AAE" w:rsidRPr="005977C6" w14:paraId="2B0FA020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27A5D8B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775D4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2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E42A8F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57DCD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BC04C9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B4836D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Chinese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C6DCAF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0A1AAE" w:rsidRPr="005977C6" w14:paraId="7C71BD76" w14:textId="77777777" w:rsidTr="005977C6">
        <w:tc>
          <w:tcPr>
            <w:tcW w:w="814" w:type="dxa"/>
            <w:shd w:val="clear" w:color="auto" w:fill="auto"/>
          </w:tcPr>
          <w:p w14:paraId="117EA8E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4323092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3223D9F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246DB1A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1F45DE4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566C94D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Italian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1E96060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5977C6" w:rsidRPr="005977C6" w14:paraId="5FDD08B8" w14:textId="77777777" w:rsidTr="005977C6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3CB4AE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2016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05298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6160C7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E7DE9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53C9C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71DA7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D635D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977C6" w:rsidRPr="005977C6" w14:paraId="2212D027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3DA465D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E3D1A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31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CEDF63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13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00C597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18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4D0821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E1AB89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Philippines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22860B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5977C6" w:rsidRPr="005977C6" w14:paraId="310118D1" w14:textId="77777777" w:rsidTr="005977C6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E4F2C6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2017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6831A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45CEC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1A6C7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C0696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98492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3BCBA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0A1AAE" w:rsidRPr="005977C6" w14:paraId="0BB80FDF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1221DE8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6270E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393216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E75E03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B2839E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1417602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Chinese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58FB9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0A1AAE" w:rsidRPr="005977C6" w14:paraId="483ECE6D" w14:textId="77777777" w:rsidTr="005977C6">
        <w:tc>
          <w:tcPr>
            <w:tcW w:w="814" w:type="dxa"/>
            <w:shd w:val="clear" w:color="auto" w:fill="auto"/>
          </w:tcPr>
          <w:p w14:paraId="2F458CD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  <w:hideMark/>
          </w:tcPr>
          <w:p w14:paraId="1A39021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2</w:t>
            </w: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18126BC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2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15BE4E7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40D537D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4ECD3D87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Hungarian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32BE43E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  <w:tr w:rsidR="005977C6" w:rsidRPr="005977C6" w14:paraId="34F50E9B" w14:textId="77777777" w:rsidTr="005977C6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DA4030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2018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14D46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5280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7D0EE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B25C0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381991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DBD13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977C6" w:rsidRPr="005977C6" w14:paraId="336950D5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383E26E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3682B0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19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E47E96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7D2459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8C5D4D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83A53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Ukrainian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D65BF5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0A1AAE" w:rsidRPr="005977C6" w14:paraId="456CC4FD" w14:textId="77777777" w:rsidTr="005977C6">
        <w:tc>
          <w:tcPr>
            <w:tcW w:w="814" w:type="dxa"/>
            <w:shd w:val="clear" w:color="auto" w:fill="auto"/>
          </w:tcPr>
          <w:p w14:paraId="6A4EBD0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  <w:hideMark/>
          </w:tcPr>
          <w:p w14:paraId="69B620C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14</w:t>
            </w:r>
          </w:p>
        </w:tc>
        <w:tc>
          <w:tcPr>
            <w:tcW w:w="802" w:type="dxa"/>
            <w:shd w:val="clear" w:color="auto" w:fill="auto"/>
            <w:vAlign w:val="bottom"/>
            <w:hideMark/>
          </w:tcPr>
          <w:p w14:paraId="0B14B32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10</w:t>
            </w:r>
          </w:p>
        </w:tc>
        <w:tc>
          <w:tcPr>
            <w:tcW w:w="734" w:type="dxa"/>
            <w:shd w:val="clear" w:color="auto" w:fill="auto"/>
            <w:vAlign w:val="bottom"/>
            <w:hideMark/>
          </w:tcPr>
          <w:p w14:paraId="3429F43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4</w:t>
            </w: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488A2D3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77F60F1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Philippines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35ACE8D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112445" w:rsidRPr="005977C6" w14:paraId="05D44272" w14:textId="77777777" w:rsidTr="00112445">
        <w:tc>
          <w:tcPr>
            <w:tcW w:w="814" w:type="dxa"/>
            <w:tcBorders>
              <w:bottom w:val="nil"/>
            </w:tcBorders>
            <w:shd w:val="clear" w:color="auto" w:fill="auto"/>
          </w:tcPr>
          <w:p w14:paraId="78CDEBA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0ED7873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802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7D6C3A4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3C058193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3A48C9E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minor</w:t>
            </w:r>
          </w:p>
        </w:tc>
        <w:tc>
          <w:tcPr>
            <w:tcW w:w="1342" w:type="dxa"/>
            <w:tcBorders>
              <w:bottom w:val="nil"/>
            </w:tcBorders>
            <w:shd w:val="clear" w:color="auto" w:fill="auto"/>
            <w:vAlign w:val="bottom"/>
            <w:hideMark/>
          </w:tcPr>
          <w:p w14:paraId="15778E0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Maltese</w:t>
            </w:r>
          </w:p>
        </w:tc>
        <w:tc>
          <w:tcPr>
            <w:tcW w:w="1647" w:type="dxa"/>
            <w:tcBorders>
              <w:bottom w:val="nil"/>
            </w:tcBorders>
            <w:shd w:val="clear" w:color="auto" w:fill="auto"/>
            <w:vAlign w:val="bottom"/>
          </w:tcPr>
          <w:p w14:paraId="2690388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977C6" w:rsidRPr="005977C6" w14:paraId="585F598C" w14:textId="77777777" w:rsidTr="00112445">
        <w:tc>
          <w:tcPr>
            <w:tcW w:w="814" w:type="dxa"/>
            <w:tcBorders>
              <w:top w:val="nil"/>
              <w:bottom w:val="nil"/>
            </w:tcBorders>
            <w:shd w:val="clear" w:color="auto" w:fill="auto"/>
          </w:tcPr>
          <w:p w14:paraId="3B05CEE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68DE61C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802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365B146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</w:p>
        </w:tc>
        <w:tc>
          <w:tcPr>
            <w:tcW w:w="734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F2A4A7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7478C1E0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57B2A31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Philippines</w:t>
            </w:r>
          </w:p>
        </w:tc>
        <w:tc>
          <w:tcPr>
            <w:tcW w:w="1647" w:type="dxa"/>
            <w:tcBorders>
              <w:top w:val="nil"/>
              <w:bottom w:val="nil"/>
            </w:tcBorders>
            <w:shd w:val="clear" w:color="auto" w:fill="auto"/>
            <w:vAlign w:val="bottom"/>
            <w:hideMark/>
          </w:tcPr>
          <w:p w14:paraId="7B28695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</w:p>
        </w:tc>
      </w:tr>
      <w:tr w:rsidR="005977C6" w:rsidRPr="005977C6" w14:paraId="54AA2265" w14:textId="77777777" w:rsidTr="00112445">
        <w:tc>
          <w:tcPr>
            <w:tcW w:w="814" w:type="dxa"/>
            <w:tcBorders>
              <w:top w:val="nil"/>
              <w:bottom w:val="single" w:sz="4" w:space="0" w:color="auto"/>
            </w:tcBorders>
            <w:shd w:val="clear" w:color="auto" w:fill="auto"/>
            <w:hideMark/>
          </w:tcPr>
          <w:p w14:paraId="5CFB2966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lastRenderedPageBreak/>
              <w:t>2019</w:t>
            </w:r>
          </w:p>
        </w:tc>
        <w:tc>
          <w:tcPr>
            <w:tcW w:w="100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A700A38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2744C9DB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1500A34A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5485015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D91F81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3E78A1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977C6" w:rsidRPr="005977C6" w14:paraId="1E23F607" w14:textId="77777777" w:rsidTr="007A0D2F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F66ECF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205C72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2B6EA3C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E44ADF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BD23F4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BD2B599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D8DA5F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</w:tr>
      <w:tr w:rsidR="005977C6" w:rsidRPr="005977C6" w14:paraId="6AF622D0" w14:textId="77777777" w:rsidTr="007A0D2F">
        <w:tc>
          <w:tcPr>
            <w:tcW w:w="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4A23E76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  <w:r w:rsidRPr="005977C6">
              <w:rPr>
                <w:sz w:val="18"/>
              </w:rPr>
              <w:t>2020</w:t>
            </w:r>
          </w:p>
        </w:tc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431F7E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D1BEA76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FE6180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EF1A8D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6DA9620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BE209D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</w:tr>
      <w:tr w:rsidR="005977C6" w:rsidRPr="005977C6" w14:paraId="113BF6C8" w14:textId="77777777" w:rsidTr="005977C6">
        <w:tc>
          <w:tcPr>
            <w:tcW w:w="814" w:type="dxa"/>
            <w:tcBorders>
              <w:top w:val="single" w:sz="4" w:space="0" w:color="auto"/>
            </w:tcBorders>
            <w:shd w:val="clear" w:color="auto" w:fill="auto"/>
          </w:tcPr>
          <w:p w14:paraId="7FA28875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959FD4C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570BC7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26B897E" w14:textId="77777777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2866318" w14:textId="2107C20D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adult</w:t>
            </w:r>
          </w:p>
        </w:tc>
        <w:tc>
          <w:tcPr>
            <w:tcW w:w="134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944BA9" w14:textId="08191FA1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1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Philippines</w:t>
            </w:r>
          </w:p>
        </w:tc>
        <w:tc>
          <w:tcPr>
            <w:tcW w:w="16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C277838" w14:textId="3F9782D0" w:rsidR="000A1AAE" w:rsidRPr="005977C6" w:rsidRDefault="000A1AAE" w:rsidP="005977C6">
            <w:pPr>
              <w:keepNext/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Labour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and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sexual</w:t>
            </w:r>
          </w:p>
        </w:tc>
      </w:tr>
      <w:tr w:rsidR="000A1AAE" w:rsidRPr="005977C6" w14:paraId="64B4F3E2" w14:textId="77777777" w:rsidTr="005977C6">
        <w:tc>
          <w:tcPr>
            <w:tcW w:w="814" w:type="dxa"/>
            <w:shd w:val="clear" w:color="auto" w:fill="auto"/>
          </w:tcPr>
          <w:p w14:paraId="447702A4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009" w:type="dxa"/>
            <w:shd w:val="clear" w:color="auto" w:fill="auto"/>
            <w:vAlign w:val="bottom"/>
          </w:tcPr>
          <w:p w14:paraId="24AD18F5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802" w:type="dxa"/>
            <w:shd w:val="clear" w:color="auto" w:fill="auto"/>
            <w:vAlign w:val="bottom"/>
          </w:tcPr>
          <w:p w14:paraId="1FA33E81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734" w:type="dxa"/>
            <w:shd w:val="clear" w:color="auto" w:fill="auto"/>
            <w:vAlign w:val="bottom"/>
          </w:tcPr>
          <w:p w14:paraId="54A1A9FD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1022" w:type="dxa"/>
            <w:shd w:val="clear" w:color="auto" w:fill="auto"/>
            <w:vAlign w:val="bottom"/>
            <w:hideMark/>
          </w:tcPr>
          <w:p w14:paraId="5903218E" w14:textId="499C0608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minors</w:t>
            </w:r>
          </w:p>
        </w:tc>
        <w:tc>
          <w:tcPr>
            <w:tcW w:w="1342" w:type="dxa"/>
            <w:shd w:val="clear" w:color="auto" w:fill="auto"/>
            <w:vAlign w:val="bottom"/>
            <w:hideMark/>
          </w:tcPr>
          <w:p w14:paraId="682B2BD6" w14:textId="78AD3D91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3</w:t>
            </w:r>
            <w:r w:rsidR="00D52FD0" w:rsidRPr="005977C6">
              <w:rPr>
                <w:sz w:val="18"/>
              </w:rPr>
              <w:t xml:space="preserve"> </w:t>
            </w:r>
            <w:r w:rsidRPr="005977C6">
              <w:rPr>
                <w:sz w:val="18"/>
              </w:rPr>
              <w:t>Maltese</w:t>
            </w:r>
          </w:p>
        </w:tc>
        <w:tc>
          <w:tcPr>
            <w:tcW w:w="1647" w:type="dxa"/>
            <w:shd w:val="clear" w:color="auto" w:fill="auto"/>
            <w:vAlign w:val="bottom"/>
            <w:hideMark/>
          </w:tcPr>
          <w:p w14:paraId="5B3D961E" w14:textId="77777777" w:rsidR="000A1AAE" w:rsidRPr="005977C6" w:rsidRDefault="000A1AAE" w:rsidP="005977C6">
            <w:pPr>
              <w:suppressAutoHyphens w:val="0"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5977C6">
              <w:rPr>
                <w:sz w:val="18"/>
              </w:rPr>
              <w:t>Sexual</w:t>
            </w:r>
          </w:p>
        </w:tc>
      </w:tr>
    </w:tbl>
    <w:p w14:paraId="13C81BE6" w14:textId="4E6BC767" w:rsidR="000A1AAE" w:rsidRPr="00A841AA" w:rsidRDefault="000A1AAE" w:rsidP="005977C6">
      <w:pPr>
        <w:pStyle w:val="H23G"/>
      </w:pPr>
      <w:r>
        <w:tab/>
      </w:r>
      <w:r>
        <w:tab/>
      </w:r>
      <w:r w:rsidRPr="00A841AA">
        <w:t>Administrative</w:t>
      </w:r>
      <w:r w:rsidR="00D52FD0">
        <w:t xml:space="preserve"> </w:t>
      </w:r>
      <w:r w:rsidRPr="00A841AA">
        <w:t>detention</w:t>
      </w:r>
      <w:r w:rsidR="00D52FD0">
        <w:t xml:space="preserve"> </w:t>
      </w:r>
      <w:r w:rsidRPr="00A841AA">
        <w:t>of</w:t>
      </w:r>
      <w:r w:rsidR="00D52FD0">
        <w:t xml:space="preserve"> </w:t>
      </w:r>
      <w:r w:rsidRPr="00A841AA">
        <w:t>migrants</w:t>
      </w:r>
      <w:r w:rsidR="00D52FD0">
        <w:t xml:space="preserve"> </w:t>
      </w:r>
      <w:r w:rsidRPr="00A841AA">
        <w:t>and</w:t>
      </w:r>
      <w:r w:rsidR="00D52FD0">
        <w:t xml:space="preserve"> </w:t>
      </w:r>
      <w:r w:rsidRPr="00A841AA">
        <w:t>asylum</w:t>
      </w:r>
      <w:r w:rsidR="00D52FD0">
        <w:t xml:space="preserve"> </w:t>
      </w:r>
      <w:r w:rsidRPr="00A841AA">
        <w:t>seekers</w:t>
      </w:r>
    </w:p>
    <w:p w14:paraId="7EE304BE" w14:textId="32EAA3C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53.</w:t>
      </w:r>
      <w:r w:rsidRPr="00A841AA">
        <w:tab/>
      </w:r>
      <w:r w:rsidR="000A1AAE" w:rsidRPr="00A841AA">
        <w:t>An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each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enters</w:t>
      </w:r>
      <w:r w:rsidR="00D52FD0">
        <w:t xml:space="preserve"> </w:t>
      </w:r>
      <w:r w:rsidR="000A1AAE" w:rsidRPr="00A841AA">
        <w:t>irregularly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issued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where</w:t>
      </w:r>
      <w:r w:rsidR="00D52FD0">
        <w:t xml:space="preserve"> </w:t>
      </w:r>
      <w:r w:rsidR="000A1AAE" w:rsidRPr="00A841AA">
        <w:t>necessary.</w:t>
      </w:r>
      <w:r w:rsidR="00D52FD0">
        <w:t xml:space="preserve"> </w:t>
      </w:r>
      <w:r w:rsidR="000A1AAE" w:rsidRPr="00A841AA">
        <w:t>Plans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make</w:t>
      </w:r>
      <w:r w:rsidR="00D52FD0">
        <w:t xml:space="preserve"> </w:t>
      </w:r>
      <w:r w:rsidR="000A1AAE" w:rsidRPr="00A841AA">
        <w:t>explicit</w:t>
      </w:r>
      <w:r w:rsidR="00D52FD0">
        <w:t xml:space="preserve"> </w:t>
      </w:r>
      <w:r w:rsidR="000A1AAE" w:rsidRPr="00A841AA">
        <w:t>reference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measure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last</w:t>
      </w:r>
      <w:r w:rsidR="00D52FD0">
        <w:t xml:space="preserve"> </w:t>
      </w:r>
      <w:r w:rsidR="000A1AAE" w:rsidRPr="00A841AA">
        <w:t>resort.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present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plans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reduce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judicial</w:t>
      </w:r>
      <w:r w:rsidR="00D52FD0">
        <w:t xml:space="preserve"> </w:t>
      </w:r>
      <w:r w:rsidR="000A1AAE" w:rsidRPr="00A841AA">
        <w:t>review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orders.</w:t>
      </w:r>
    </w:p>
    <w:p w14:paraId="6639E415" w14:textId="3E3FDC1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54.</w:t>
      </w:r>
      <w:r w:rsidRPr="00A841AA">
        <w:tab/>
      </w:r>
      <w:r w:rsidR="000A1AAE" w:rsidRPr="00A841AA">
        <w:t>A</w:t>
      </w:r>
      <w:r w:rsidR="00D52FD0">
        <w:t xml:space="preserve"> </w:t>
      </w:r>
      <w:r w:rsidR="000A1AAE" w:rsidRPr="00A841AA">
        <w:t>therapeutic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2019</w:t>
      </w:r>
      <w:r w:rsidR="00D52FD0">
        <w:t xml:space="preserve"> </w:t>
      </w:r>
      <w:r w:rsidR="000A1AAE" w:rsidRPr="00A841AA">
        <w:t>consisting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Assistant</w:t>
      </w:r>
      <w:r w:rsidR="00D52FD0">
        <w:t xml:space="preserve"> </w:t>
      </w:r>
      <w:r w:rsidR="000A1AAE" w:rsidRPr="00A841AA">
        <w:t>Psychological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(APO),</w:t>
      </w:r>
      <w:r w:rsidR="00D52FD0">
        <w:t xml:space="preserve"> </w:t>
      </w:r>
      <w:r w:rsidR="000A1AAE" w:rsidRPr="00A841AA">
        <w:t>interpreters,</w:t>
      </w:r>
      <w:r w:rsidR="00D52FD0">
        <w:t xml:space="preserve"> </w:t>
      </w:r>
      <w:r w:rsidR="000A1AAE" w:rsidRPr="00A841AA">
        <w:t>counsellors,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psychologist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consulted</w:t>
      </w:r>
      <w:r w:rsidR="00D52FD0">
        <w:t xml:space="preserve"> </w:t>
      </w:r>
      <w:r w:rsidR="000A1AAE" w:rsidRPr="00A841AA">
        <w:t>daily.</w:t>
      </w:r>
      <w:r w:rsidR="00D52FD0">
        <w:t xml:space="preserve"> </w:t>
      </w:r>
      <w:r w:rsidR="000A1AAE" w:rsidRPr="00A841AA">
        <w:t>They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centres,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assess</w:t>
      </w:r>
      <w:r w:rsidR="00D52FD0">
        <w:t xml:space="preserve"> </w:t>
      </w:r>
      <w:r w:rsidR="000A1AAE" w:rsidRPr="00A841AA">
        <w:t>residents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admitted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Mount</w:t>
      </w:r>
      <w:r w:rsidR="00D52FD0">
        <w:t xml:space="preserve"> </w:t>
      </w:r>
      <w:r w:rsidR="000A1AAE" w:rsidRPr="00A841AA">
        <w:t>Carmel</w:t>
      </w:r>
      <w:r w:rsidR="00D52FD0">
        <w:t xml:space="preserve"> </w:t>
      </w:r>
      <w:r w:rsidR="000A1AAE" w:rsidRPr="00A841AA">
        <w:t>Hospital.</w:t>
      </w:r>
      <w:r w:rsidR="00D52FD0">
        <w:t xml:space="preserve"> </w:t>
      </w:r>
      <w:r w:rsidR="000A1AAE" w:rsidRPr="00A841AA">
        <w:t>Interpreters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always</w:t>
      </w:r>
      <w:r w:rsidR="00D52FD0">
        <w:t xml:space="preserve"> </w:t>
      </w:r>
      <w:r w:rsidR="000A1AAE" w:rsidRPr="00A841AA">
        <w:t>present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assessors.</w:t>
      </w:r>
    </w:p>
    <w:p w14:paraId="55EFEB98" w14:textId="505093B8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55.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aims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clients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safe</w:t>
      </w:r>
      <w:r w:rsidR="00D52FD0">
        <w:t xml:space="preserve"> </w:t>
      </w:r>
      <w:r w:rsidR="000A1AAE" w:rsidRPr="00A841AA">
        <w:t>space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share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experiences,</w:t>
      </w:r>
      <w:r w:rsidR="00D52FD0">
        <w:t xml:space="preserve"> </w:t>
      </w:r>
      <w:r w:rsidR="000A1AAE" w:rsidRPr="00A841AA">
        <w:t>allowing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make</w:t>
      </w:r>
      <w:r w:rsidR="00D52FD0">
        <w:t xml:space="preserve"> </w:t>
      </w:r>
      <w:r w:rsidR="000A1AAE" w:rsidRPr="00A841AA">
        <w:t>appropriate</w:t>
      </w:r>
      <w:r w:rsidR="00D52FD0">
        <w:t xml:space="preserve"> </w:t>
      </w:r>
      <w:r w:rsidR="000A1AAE" w:rsidRPr="00A841AA">
        <w:t>referrals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suit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needs.</w:t>
      </w:r>
      <w:r w:rsidR="00D52FD0">
        <w:t xml:space="preserve"> </w:t>
      </w:r>
      <w:r w:rsidR="000A1AAE" w:rsidRPr="00A841AA">
        <w:t>Assessments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voluntary</w:t>
      </w:r>
      <w:r w:rsidR="00D52FD0">
        <w:t xml:space="preserve"> </w:t>
      </w:r>
      <w:r w:rsidR="000A1AAE" w:rsidRPr="00A841AA">
        <w:t>basis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sixteen</w:t>
      </w:r>
      <w:r w:rsidR="00D52FD0">
        <w:t xml:space="preserve"> </w:t>
      </w:r>
      <w:r w:rsidR="000A1AAE" w:rsidRPr="00A841AA">
        <w:t>years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over.</w:t>
      </w:r>
    </w:p>
    <w:p w14:paraId="702E0A9F" w14:textId="1E3E1FA4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56.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under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sixteen,</w:t>
      </w:r>
      <w:r w:rsidR="00D52FD0">
        <w:t xml:space="preserve"> </w:t>
      </w:r>
      <w:r w:rsidR="000A1AAE" w:rsidRPr="00A841AA">
        <w:t>consent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gained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parents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guardian.</w:t>
      </w:r>
      <w:r w:rsidR="00D52FD0">
        <w:t xml:space="preserve"> </w:t>
      </w:r>
      <w:r w:rsidR="000A1AAE" w:rsidRPr="00A841AA">
        <w:t>Due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nature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psychological</w:t>
      </w:r>
      <w:r w:rsidR="00D52FD0">
        <w:t xml:space="preserve"> </w:t>
      </w:r>
      <w:r w:rsidR="000A1AAE" w:rsidRPr="00A841AA">
        <w:t>assessments,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APO</w:t>
      </w:r>
      <w:r w:rsidR="00D52FD0">
        <w:t xml:space="preserve"> </w:t>
      </w:r>
      <w:r w:rsidR="000A1AAE" w:rsidRPr="00A841AA">
        <w:t>must</w:t>
      </w:r>
      <w:r w:rsidR="00D52FD0">
        <w:t xml:space="preserve"> </w:t>
      </w:r>
      <w:r w:rsidR="000A1AAE" w:rsidRPr="00A841AA">
        <w:t>wait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four</w:t>
      </w:r>
      <w:r w:rsidR="00D52FD0">
        <w:t xml:space="preserve"> </w:t>
      </w:r>
      <w:r w:rsidR="000A1AAE" w:rsidRPr="00A841AA">
        <w:t>weeks</w:t>
      </w:r>
      <w:r w:rsidR="00D52FD0">
        <w:t xml:space="preserve"> </w:t>
      </w:r>
      <w:r w:rsidR="000A1AAE" w:rsidRPr="00A841AA">
        <w:t>post</w:t>
      </w:r>
      <w:r w:rsidR="00D52FD0">
        <w:t xml:space="preserve"> </w:t>
      </w:r>
      <w:r w:rsidR="000A1AAE" w:rsidRPr="00A841AA">
        <w:t>arrival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conduct</w:t>
      </w:r>
      <w:r w:rsidR="00D52FD0">
        <w:t xml:space="preserve"> </w:t>
      </w:r>
      <w:r w:rsidR="000A1AAE" w:rsidRPr="00A841AA">
        <w:t>assessments.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client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appears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vulnerable,</w:t>
      </w:r>
      <w:r w:rsidR="00D52FD0">
        <w:t xml:space="preserve"> </w:t>
      </w:r>
      <w:r w:rsidR="000A1AAE" w:rsidRPr="00A841AA">
        <w:t>APO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conduct</w:t>
      </w:r>
      <w:r w:rsidR="00D52FD0">
        <w:t xml:space="preserve"> </w:t>
      </w:r>
      <w:r w:rsidR="000A1AAE" w:rsidRPr="00A841AA">
        <w:t>interventions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professionals.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assessments</w:t>
      </w:r>
      <w:r w:rsidR="00D52FD0">
        <w:t xml:space="preserve"> </w:t>
      </w:r>
      <w:r w:rsidR="000A1AAE" w:rsidRPr="00A841AA">
        <w:t>consist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Socio-Demographic</w:t>
      </w:r>
      <w:r w:rsidR="00D52FD0">
        <w:t xml:space="preserve"> </w:t>
      </w:r>
      <w:r w:rsidR="000A1AAE" w:rsidRPr="00A841AA">
        <w:t>Questionnaire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gather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clients</w:t>
      </w:r>
      <w:r w:rsidR="00F14DA3">
        <w:t>’</w:t>
      </w:r>
      <w:r w:rsidR="00D52FD0">
        <w:t xml:space="preserve"> </w:t>
      </w:r>
      <w:r w:rsidR="000A1AAE" w:rsidRPr="00A841AA">
        <w:t>life</w:t>
      </w:r>
      <w:r w:rsidR="00D52FD0">
        <w:t xml:space="preserve"> </w:t>
      </w:r>
      <w:r w:rsidR="000A1AAE" w:rsidRPr="00A841AA">
        <w:t>before</w:t>
      </w:r>
      <w:r w:rsidR="00D52FD0">
        <w:t xml:space="preserve"> </w:t>
      </w:r>
      <w:r w:rsidR="000A1AAE" w:rsidRPr="00A841AA">
        <w:t>migration,</w:t>
      </w:r>
      <w:r w:rsidR="00D52FD0">
        <w:t xml:space="preserve"> </w:t>
      </w:r>
      <w:r w:rsidR="000A1AAE" w:rsidRPr="00A841AA">
        <w:t>journey,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post</w:t>
      </w:r>
      <w:r w:rsidR="00D52FD0">
        <w:t xml:space="preserve"> </w:t>
      </w:r>
      <w:r w:rsidR="000A1AAE" w:rsidRPr="00A841AA">
        <w:t>migration</w:t>
      </w:r>
      <w:r w:rsidR="00D52FD0">
        <w:t xml:space="preserve"> </w:t>
      </w:r>
      <w:r w:rsidR="000A1AAE" w:rsidRPr="00A841AA">
        <w:t>experience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Hopkins</w:t>
      </w:r>
      <w:r w:rsidR="00D52FD0">
        <w:t xml:space="preserve"> </w:t>
      </w:r>
      <w:r w:rsidR="000A1AAE" w:rsidRPr="00A841AA">
        <w:t>Symptom</w:t>
      </w:r>
      <w:r w:rsidR="00D52FD0">
        <w:t xml:space="preserve"> </w:t>
      </w:r>
      <w:r w:rsidR="000A1AAE" w:rsidRPr="00A841AA">
        <w:t>Checklist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psychological</w:t>
      </w:r>
      <w:r w:rsidR="00D52FD0">
        <w:t xml:space="preserve"> </w:t>
      </w:r>
      <w:r w:rsidR="000A1AAE" w:rsidRPr="00A841AA">
        <w:t>tool</w:t>
      </w:r>
      <w:r w:rsidR="00D52FD0">
        <w:t xml:space="preserve"> </w:t>
      </w:r>
      <w:r w:rsidR="000A1AAE" w:rsidRPr="00A841AA">
        <w:t>used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assess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anxiety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depression.</w:t>
      </w:r>
    </w:p>
    <w:p w14:paraId="315A5EE3" w14:textId="44B2E66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57.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APOs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Sessions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psychosocial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mental</w:t>
      </w:r>
      <w:r w:rsidR="00D52FD0">
        <w:t xml:space="preserve"> </w:t>
      </w:r>
      <w:r w:rsidR="000A1AAE" w:rsidRPr="00A841AA">
        <w:t>health,</w:t>
      </w:r>
      <w:r w:rsidR="00D52FD0">
        <w:t xml:space="preserve"> </w:t>
      </w:r>
      <w:r w:rsidR="000A1AAE" w:rsidRPr="00A841AA">
        <w:t>symptoms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anxiety,</w:t>
      </w:r>
      <w:r w:rsidR="00D52FD0">
        <w:t xml:space="preserve"> </w:t>
      </w:r>
      <w:r w:rsidR="000A1AAE" w:rsidRPr="00A841AA">
        <w:t>depression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PTSD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third</w:t>
      </w:r>
      <w:r w:rsidR="00D52FD0">
        <w:t xml:space="preserve"> </w:t>
      </w:r>
      <w:r w:rsidR="000A1AAE" w:rsidRPr="00A841AA">
        <w:t>day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arrival.</w:t>
      </w:r>
    </w:p>
    <w:p w14:paraId="72F6FE4F" w14:textId="7547206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58.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coordination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EASO,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Team.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assessing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Centre,</w:t>
      </w:r>
      <w:r w:rsidR="00D52FD0">
        <w:t xml:space="preserve"> </w:t>
      </w:r>
      <w:r w:rsidR="000A1AAE" w:rsidRPr="00A841AA">
        <w:t>closed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centres.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already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history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extensive</w:t>
      </w:r>
      <w:r w:rsidR="00D52FD0">
        <w:t xml:space="preserve"> </w:t>
      </w:r>
      <w:r w:rsidR="000A1AAE" w:rsidRPr="00A841AA">
        <w:t>experience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carrying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added</w:t>
      </w:r>
      <w:r w:rsidR="00D52FD0">
        <w:t xml:space="preserve"> </w:t>
      </w:r>
      <w:r w:rsidR="000A1AAE" w:rsidRPr="00A841AA">
        <w:t>value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EASO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structured</w:t>
      </w:r>
      <w:r w:rsidR="00D52FD0">
        <w:t xml:space="preserve"> </w:t>
      </w:r>
      <w:r w:rsidR="000A1AAE" w:rsidRPr="00A841AA">
        <w:t>methodology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assessments,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carry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assessments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go</w:t>
      </w:r>
      <w:r w:rsidR="00D52FD0">
        <w:t xml:space="preserve"> </w:t>
      </w:r>
      <w:r w:rsidR="000A1AAE" w:rsidRPr="00A841AA">
        <w:t>beyond</w:t>
      </w:r>
      <w:r w:rsidR="00D52FD0">
        <w:t xml:space="preserve"> </w:t>
      </w:r>
      <w:r w:rsidR="000A1AAE" w:rsidRPr="00A841AA">
        <w:t>AWAS</w:t>
      </w:r>
      <w:r w:rsidR="00F14DA3">
        <w:t>’</w:t>
      </w:r>
      <w:r w:rsidR="00D52FD0">
        <w:t xml:space="preserve"> </w:t>
      </w:r>
      <w:r w:rsidR="000A1AAE" w:rsidRPr="00A841AA">
        <w:t>capacity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so.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adults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assessed</w:t>
      </w:r>
      <w:r w:rsidR="00D52FD0">
        <w:t xml:space="preserve"> </w:t>
      </w:r>
      <w:r w:rsidR="000A1AAE" w:rsidRPr="00A841AA">
        <w:t>accordingly.</w:t>
      </w:r>
      <w:r w:rsidR="00D52FD0">
        <w:t xml:space="preserve"> </w:t>
      </w:r>
      <w:r w:rsidR="000A1AAE" w:rsidRPr="00A841AA">
        <w:t>Referrals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internal,</w:t>
      </w:r>
      <w:r w:rsidR="00D52FD0">
        <w:t xml:space="preserve"> </w:t>
      </w:r>
      <w:r w:rsidR="000A1AAE" w:rsidRPr="00A841AA">
        <w:t>whereby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users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teams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AWAS:</w:t>
      </w:r>
      <w:r w:rsidR="00D52FD0">
        <w:t xml:space="preserve"> </w:t>
      </w:r>
      <w:r w:rsidR="000A1AAE" w:rsidRPr="00A841AA">
        <w:t>coordinators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centres,</w:t>
      </w:r>
      <w:r w:rsidR="00D52FD0">
        <w:t xml:space="preserve"> </w:t>
      </w:r>
      <w:r w:rsidR="000A1AAE" w:rsidRPr="00A841AA">
        <w:t>care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therapeutic</w:t>
      </w:r>
      <w:r w:rsidR="00D52FD0">
        <w:t xml:space="preserve"> </w:t>
      </w:r>
      <w:r w:rsidR="000A1AAE" w:rsidRPr="00A841AA">
        <w:t>team.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NGOs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visit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closed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people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using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specific</w:t>
      </w:r>
      <w:r w:rsidR="00D52FD0">
        <w:t xml:space="preserve"> </w:t>
      </w:r>
      <w:r w:rsidR="000A1AAE" w:rsidRPr="00A841AA">
        <w:t>referral</w:t>
      </w:r>
      <w:r w:rsidR="00D52FD0">
        <w:t xml:space="preserve"> </w:t>
      </w:r>
      <w:r w:rsidR="000A1AAE" w:rsidRPr="00A841AA">
        <w:t>form.</w:t>
      </w:r>
    </w:p>
    <w:p w14:paraId="0887005C" w14:textId="1DE1AA18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59.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engaged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additional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compliment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coordinator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each</w:t>
      </w:r>
      <w:r w:rsidR="00D52FD0">
        <w:t xml:space="preserve"> </w:t>
      </w:r>
      <w:r w:rsidR="000A1AAE" w:rsidRPr="00A841AA">
        <w:t>centre.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role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strictly</w:t>
      </w:r>
      <w:r w:rsidR="00D52FD0">
        <w:t xml:space="preserve"> </w:t>
      </w:r>
      <w:r w:rsidR="000A1AAE" w:rsidRPr="00A841AA">
        <w:t>follow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client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hand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hand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residents</w:t>
      </w:r>
      <w:r w:rsidR="00F14DA3">
        <w:t>’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worker,</w:t>
      </w:r>
      <w:r w:rsidR="00D52FD0">
        <w:t xml:space="preserve"> </w:t>
      </w:r>
      <w:r w:rsidR="000A1AAE" w:rsidRPr="00A841AA">
        <w:t>welfare</w:t>
      </w:r>
      <w:r w:rsidR="00D52FD0">
        <w:t xml:space="preserve"> </w:t>
      </w:r>
      <w:r w:rsidR="000A1AAE" w:rsidRPr="00A841AA">
        <w:t>coordinator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psychosocial</w:t>
      </w:r>
      <w:r w:rsidR="00D52FD0">
        <w:t xml:space="preserve"> </w:t>
      </w:r>
      <w:r w:rsidR="000A1AAE" w:rsidRPr="00A841AA">
        <w:t>team.</w:t>
      </w:r>
      <w:r w:rsidR="00D52FD0">
        <w:t xml:space="preserve"> </w:t>
      </w:r>
      <w:r w:rsidR="000A1AAE" w:rsidRPr="00A841AA">
        <w:t>Additionally,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plans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strengthen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vulnerability</w:t>
      </w:r>
      <w:r w:rsidR="00D52FD0">
        <w:t xml:space="preserve"> </w:t>
      </w:r>
      <w:r w:rsidR="000A1AAE" w:rsidRPr="00A841AA">
        <w:t>assessors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recruitment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eight</w:t>
      </w:r>
      <w:r w:rsidR="00D52FD0">
        <w:t xml:space="preserve"> </w:t>
      </w:r>
      <w:r w:rsidR="000A1AAE" w:rsidRPr="00A841AA">
        <w:t>professionals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2022.</w:t>
      </w:r>
    </w:p>
    <w:p w14:paraId="7B58EF42" w14:textId="0F5DD5D9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60.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best</w:t>
      </w:r>
      <w:r w:rsidR="00D52FD0">
        <w:t xml:space="preserve"> </w:t>
      </w:r>
      <w:r w:rsidR="000A1AAE" w:rsidRPr="00A841AA">
        <w:t>interests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child,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always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administrative</w:t>
      </w:r>
      <w:r w:rsidR="00D52FD0">
        <w:t xml:space="preserve"> </w:t>
      </w:r>
      <w:r w:rsidR="000A1AAE" w:rsidRPr="00A841AA">
        <w:t>practice,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incorporated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definition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F14DA3">
        <w:t>‘</w:t>
      </w:r>
      <w:r w:rsidR="000A1AAE" w:rsidRPr="00A841AA">
        <w:t>representative</w:t>
      </w:r>
      <w:r w:rsidR="00F14DA3">
        <w:t>’</w:t>
      </w:r>
      <w:r w:rsidR="000A1AAE" w:rsidRPr="00A841AA">
        <w:t>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Article</w:t>
      </w:r>
      <w:r w:rsidR="00D52FD0">
        <w:t xml:space="preserve"> </w:t>
      </w:r>
      <w:r w:rsidR="000A1AAE" w:rsidRPr="00A841AA">
        <w:t>17A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Act,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Temporary</w:t>
      </w:r>
      <w:r w:rsidR="00D52FD0">
        <w:t xml:space="preserve"> </w:t>
      </w:r>
      <w:r w:rsidR="000A1AAE" w:rsidRPr="00A841AA">
        <w:t>Humanitarian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legislative</w:t>
      </w:r>
      <w:r w:rsidR="00D52FD0">
        <w:t xml:space="preserve"> </w:t>
      </w:r>
      <w:r w:rsidR="000A1AAE" w:rsidRPr="00A841AA">
        <w:t>system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means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incorporated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2015,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14</w:t>
      </w:r>
      <w:r w:rsidR="00D52FD0">
        <w:t xml:space="preserve"> </w:t>
      </w:r>
      <w:r w:rsidR="000A1AAE" w:rsidRPr="00A841AA">
        <w:t>thereof,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Procedural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Granting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Withdrawing</w:t>
      </w:r>
      <w:r w:rsidR="00D52FD0">
        <w:t xml:space="preserve"> </w:t>
      </w:r>
      <w:r w:rsidR="000A1AAE" w:rsidRPr="00A841AA">
        <w:lastRenderedPageBreak/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Regulations,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definition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F14DA3">
        <w:t>‘</w:t>
      </w:r>
      <w:r w:rsidR="000A1AAE" w:rsidRPr="00A841AA">
        <w:t>representative</w:t>
      </w:r>
      <w:r w:rsidR="00F14DA3">
        <w:t>’</w:t>
      </w:r>
      <w:r w:rsidR="000A1AAE" w:rsidRPr="00A841AA">
        <w:t>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Regulation</w:t>
      </w:r>
      <w:r w:rsidR="00D52FD0">
        <w:t xml:space="preserve"> </w:t>
      </w:r>
      <w:r w:rsidR="000A1AAE" w:rsidRPr="00A841AA">
        <w:t>17,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Regulation</w:t>
      </w:r>
      <w:r w:rsidR="00D52FD0">
        <w:t xml:space="preserve"> </w:t>
      </w:r>
      <w:r w:rsidR="000A1AAE" w:rsidRPr="00A841AA">
        <w:t>18</w:t>
      </w:r>
      <w:r w:rsidR="00D52FD0">
        <w:t xml:space="preserve"> </w:t>
      </w:r>
      <w:r w:rsidR="000A1AAE" w:rsidRPr="00A841AA">
        <w:t>thereof,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2015.</w:t>
      </w:r>
    </w:p>
    <w:p w14:paraId="29669E30" w14:textId="487D70D1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61.</w:t>
      </w:r>
      <w:r>
        <w:tab/>
      </w:r>
      <w:r w:rsidR="000A1AAE" w:rsidRPr="00A841AA">
        <w:t>Vulnerable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defined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</w:t>
      </w:r>
      <w:r w:rsidR="00D52FD0">
        <w:t xml:space="preserve"> </w:t>
      </w:r>
      <w:r w:rsidR="000A1AAE" w:rsidRPr="00A841AA">
        <w:t>Regulations,</w:t>
      </w:r>
      <w:r w:rsidR="00D52FD0">
        <w:t xml:space="preserve"> </w:t>
      </w:r>
      <w:r w:rsidR="000A1AAE" w:rsidRPr="00A841AA">
        <w:t>SL</w:t>
      </w:r>
      <w:r w:rsidR="00D52FD0">
        <w:t xml:space="preserve"> </w:t>
      </w:r>
      <w:r w:rsidR="000A1AAE" w:rsidRPr="00A841AA">
        <w:t>420.06,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minors,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issued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Orders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immigration</w:t>
      </w:r>
      <w:r w:rsidR="00D52FD0">
        <w:t xml:space="preserve"> </w:t>
      </w:r>
      <w:r w:rsidR="000A1AAE" w:rsidRPr="00A841AA">
        <w:t>authorities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discharge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0A1AAE" w:rsidRPr="00A841AA">
        <w:t>(IRC).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therefore</w:t>
      </w:r>
      <w:r w:rsidR="00D52FD0">
        <w:t xml:space="preserve"> </w:t>
      </w:r>
      <w:r w:rsidR="000A1AAE" w:rsidRPr="00A841AA">
        <w:t>accommodated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suited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specific</w:t>
      </w:r>
      <w:r w:rsidR="00D52FD0">
        <w:t xml:space="preserve"> </w:t>
      </w:r>
      <w:r w:rsidR="000A1AAE" w:rsidRPr="00A841AA">
        <w:t>circumstances.</w:t>
      </w:r>
      <w:r w:rsidR="00D52FD0">
        <w:t xml:space="preserve"> </w:t>
      </w:r>
      <w:r w:rsidR="000A1AAE" w:rsidRPr="00A841AA">
        <w:t>Families</w:t>
      </w:r>
      <w:r w:rsidR="00D52FD0">
        <w:t xml:space="preserve"> </w:t>
      </w:r>
      <w:r w:rsidR="000A1AAE" w:rsidRPr="00A841AA">
        <w:t>involving</w:t>
      </w:r>
      <w:r w:rsidR="00D52FD0">
        <w:t xml:space="preserve"> </w:t>
      </w:r>
      <w:r w:rsidR="000A1AAE" w:rsidRPr="00A841AA">
        <w:t>children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unaccompanied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processed</w:t>
      </w:r>
      <w:r w:rsidR="00D52FD0">
        <w:t xml:space="preserve"> </w:t>
      </w:r>
      <w:r w:rsidR="000A1AAE" w:rsidRPr="00A841AA">
        <w:t>expeditiously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they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moved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earliest</w:t>
      </w:r>
      <w:r w:rsidR="00D52FD0">
        <w:t xml:space="preserve"> </w:t>
      </w:r>
      <w:r w:rsidR="000A1AAE" w:rsidRPr="00A841AA">
        <w:t>possible.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confirmed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test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transferred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facilities</w:t>
      </w:r>
      <w:r w:rsidR="00D52FD0">
        <w:t xml:space="preserve"> </w:t>
      </w:r>
      <w:r w:rsidR="000A1AAE" w:rsidRPr="00A841AA">
        <w:t>immediately.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require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bone</w:t>
      </w:r>
      <w:r w:rsidR="00D52FD0">
        <w:t xml:space="preserve"> </w:t>
      </w:r>
      <w:r w:rsidR="000A1AAE" w:rsidRPr="00A841AA">
        <w:t>test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those</w:t>
      </w:r>
      <w:r w:rsidR="00D52FD0">
        <w:t xml:space="preserve"> </w:t>
      </w:r>
      <w:r w:rsidR="000A1AAE" w:rsidRPr="00A841AA">
        <w:t>instances</w:t>
      </w:r>
      <w:r w:rsidR="00D52FD0">
        <w:t xml:space="preserve"> </w:t>
      </w:r>
      <w:r w:rsidR="000A1AAE" w:rsidRPr="00A841AA">
        <w:t>whereby</w:t>
      </w:r>
      <w:r w:rsidR="00D52FD0">
        <w:t xml:space="preserve"> </w:t>
      </w:r>
      <w:r w:rsidR="000A1AAE" w:rsidRPr="00A841AA">
        <w:t>uncertainty</w:t>
      </w:r>
      <w:r w:rsidR="00D52FD0">
        <w:t xml:space="preserve"> </w:t>
      </w:r>
      <w:r w:rsidR="000A1AAE" w:rsidRPr="00A841AA">
        <w:t>remains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process.</w:t>
      </w:r>
    </w:p>
    <w:p w14:paraId="29C3BAA4" w14:textId="0DBA8B44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62.</w:t>
      </w:r>
      <w:r w:rsidRPr="00A841AA">
        <w:tab/>
      </w:r>
      <w:r w:rsidR="000A1AAE" w:rsidRPr="00A841AA">
        <w:t>Throughout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process,</w:t>
      </w:r>
      <w:r w:rsidR="00D52FD0">
        <w:t xml:space="preserve"> </w:t>
      </w:r>
      <w:r w:rsidR="000A1AAE" w:rsidRPr="00A841AA">
        <w:t>those</w:t>
      </w:r>
      <w:r w:rsidR="00D52FD0">
        <w:t xml:space="preserve"> </w:t>
      </w:r>
      <w:r w:rsidR="000A1AAE" w:rsidRPr="00A841AA">
        <w:t>assessing</w:t>
      </w:r>
      <w:r w:rsidR="00D52FD0">
        <w:t xml:space="preserve"> </w:t>
      </w:r>
      <w:r w:rsidR="000A1AAE" w:rsidRPr="00A841AA">
        <w:t>try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much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possible</w:t>
      </w:r>
      <w:r w:rsidR="00D52FD0">
        <w:t xml:space="preserve"> </w:t>
      </w:r>
      <w:r w:rsidR="000A1AAE" w:rsidRPr="00A841AA">
        <w:t>give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benefit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doubt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alleged</w:t>
      </w:r>
      <w:r w:rsidR="00D52FD0">
        <w:t xml:space="preserve"> </w:t>
      </w:r>
      <w:r w:rsidR="000A1AAE" w:rsidRPr="00A841AA">
        <w:t>UMAS.</w:t>
      </w:r>
    </w:p>
    <w:p w14:paraId="54DBF11B" w14:textId="7BD3F71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63.</w:t>
      </w:r>
      <w:r w:rsidRPr="00A841AA">
        <w:tab/>
      </w:r>
      <w:r w:rsidR="000A1AAE" w:rsidRPr="00A841AA">
        <w:t>Furthermore,</w:t>
      </w:r>
      <w:r w:rsidR="00D52FD0">
        <w:t xml:space="preserve"> </w:t>
      </w:r>
      <w:r w:rsidR="000A1AAE" w:rsidRPr="00A841AA">
        <w:t>irrespective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parents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own</w:t>
      </w:r>
      <w:r w:rsidR="00D52FD0">
        <w:t xml:space="preserve"> </w:t>
      </w:r>
      <w:r w:rsidR="000A1AAE" w:rsidRPr="00A841AA">
        <w:t>status,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unaccompanied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State</w:t>
      </w:r>
      <w:r w:rsidR="00D52FD0">
        <w:t xml:space="preserve"> </w:t>
      </w:r>
      <w:r w:rsidR="000A1AAE" w:rsidRPr="00A841AA">
        <w:t>School</w:t>
      </w:r>
      <w:r w:rsidR="00D52FD0">
        <w:t xml:space="preserve"> </w:t>
      </w:r>
      <w:r w:rsidR="000A1AAE" w:rsidRPr="00A841AA">
        <w:t>education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charge.</w:t>
      </w:r>
      <w:r w:rsidR="00D52FD0">
        <w:t xml:space="preserve"> </w:t>
      </w:r>
      <w:r w:rsidR="000A1AAE" w:rsidRPr="00A841AA">
        <w:t>Whenever</w:t>
      </w:r>
      <w:r w:rsidR="00D52FD0">
        <w:t xml:space="preserve"> </w:t>
      </w:r>
      <w:r w:rsidR="000A1AAE" w:rsidRPr="00A841AA">
        <w:t>necessary,</w:t>
      </w:r>
      <w:r w:rsidR="00D52FD0">
        <w:t xml:space="preserve"> </w:t>
      </w:r>
      <w:r w:rsidR="000A1AAE" w:rsidRPr="00A841AA">
        <w:t>particularly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reference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linguistic</w:t>
      </w:r>
      <w:r w:rsidR="00D52FD0">
        <w:t xml:space="preserve"> </w:t>
      </w:r>
      <w:r w:rsidR="000A1AAE" w:rsidRPr="00A841AA">
        <w:t>needs,</w:t>
      </w:r>
      <w:r w:rsidR="00D52FD0">
        <w:t xml:space="preserve"> </w:t>
      </w:r>
      <w:r w:rsidR="000A1AAE" w:rsidRPr="00A841AA">
        <w:t>preparatory</w:t>
      </w:r>
      <w:r w:rsidR="00D52FD0">
        <w:t xml:space="preserve"> </w:t>
      </w:r>
      <w:r w:rsidR="000A1AAE" w:rsidRPr="00A841AA">
        <w:t>classes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State</w:t>
      </w:r>
      <w:r w:rsidR="00D52FD0">
        <w:t xml:space="preserve"> </w:t>
      </w:r>
      <w:r w:rsidR="000A1AAE" w:rsidRPr="00A841AA">
        <w:t>Schools.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trace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Unaccompanied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initiated</w:t>
      </w:r>
      <w:r w:rsidR="00D52FD0">
        <w:t xml:space="preserve"> </w:t>
      </w:r>
      <w:r w:rsidR="000A1AAE" w:rsidRPr="00A841AA">
        <w:t>once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accorded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accordance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Regulation</w:t>
      </w:r>
      <w:r w:rsidR="00D52FD0">
        <w:t xml:space="preserve"> </w:t>
      </w:r>
      <w:r w:rsidR="000A1AAE" w:rsidRPr="00A841AA">
        <w:t>18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Procedural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Examining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(SL</w:t>
      </w:r>
      <w:r w:rsidR="00D52FD0">
        <w:t xml:space="preserve"> </w:t>
      </w:r>
      <w:r w:rsidR="000A1AAE" w:rsidRPr="00A841AA">
        <w:t>420.07).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eventuality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positively</w:t>
      </w:r>
      <w:r w:rsidR="00D52FD0">
        <w:t xml:space="preserve"> </w:t>
      </w:r>
      <w:r w:rsidR="000A1AAE" w:rsidRPr="00A841AA">
        <w:t>identified,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taken,</w:t>
      </w:r>
      <w:r w:rsidR="00D52FD0">
        <w:t xml:space="preserve"> </w:t>
      </w:r>
      <w:r w:rsidR="000A1AAE" w:rsidRPr="00A841AA">
        <w:t>possibly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view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reuniting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minor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his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her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members,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best</w:t>
      </w:r>
      <w:r w:rsidR="00D52FD0">
        <w:t xml:space="preserve"> </w:t>
      </w:r>
      <w:r w:rsidR="000A1AAE" w:rsidRPr="00A841AA">
        <w:t>interest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child.</w:t>
      </w:r>
    </w:p>
    <w:p w14:paraId="14BD763F" w14:textId="3FF02BF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64.</w:t>
      </w:r>
      <w:r w:rsidRPr="00A841AA">
        <w:tab/>
      </w:r>
      <w:r w:rsidR="000A1AAE" w:rsidRPr="00A841AA">
        <w:t>All</w:t>
      </w:r>
      <w:r w:rsidR="00D52FD0">
        <w:t xml:space="preserve"> </w:t>
      </w:r>
      <w:r w:rsidR="000A1AAE" w:rsidRPr="00A841AA">
        <w:t>unaccompanied</w:t>
      </w:r>
      <w:r w:rsidR="00D52FD0">
        <w:t xml:space="preserve"> </w:t>
      </w:r>
      <w:r w:rsidR="000A1AAE" w:rsidRPr="00A841AA">
        <w:t>minors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designated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worker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assist</w:t>
      </w:r>
      <w:r w:rsidR="00D52FD0">
        <w:t xml:space="preserve"> </w:t>
      </w:r>
      <w:r w:rsidR="000A1AAE" w:rsidRPr="00A841AA">
        <w:t>them</w:t>
      </w:r>
      <w:r w:rsidR="00D52FD0">
        <w:t xml:space="preserve"> </w:t>
      </w:r>
      <w:r w:rsidR="000A1AAE" w:rsidRPr="00A841AA">
        <w:t>throughout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stay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managed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AWAS.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worker</w:t>
      </w:r>
      <w:r w:rsidR="00D52FD0">
        <w:t xml:space="preserve"> </w:t>
      </w:r>
      <w:r w:rsidR="000A1AAE" w:rsidRPr="00A841AA">
        <w:t>along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minor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carry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holistic</w:t>
      </w:r>
      <w:r w:rsidR="00D52FD0">
        <w:t xml:space="preserve"> </w:t>
      </w:r>
      <w:r w:rsidR="000A1AAE" w:rsidRPr="00A841AA">
        <w:t>needs</w:t>
      </w:r>
      <w:r w:rsidR="00D52FD0">
        <w:t xml:space="preserve"> </w:t>
      </w:r>
      <w:r w:rsidR="000A1AAE" w:rsidRPr="00A841AA">
        <w:t>assessment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indicate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minor</w:t>
      </w:r>
      <w:r w:rsidR="00D52FD0">
        <w:t xml:space="preserve"> </w:t>
      </w:r>
      <w:r w:rsidR="000A1AAE" w:rsidRPr="00A841AA">
        <w:t>requires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in.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AWAS</w:t>
      </w:r>
      <w:r w:rsidR="00D52FD0">
        <w:t xml:space="preserve"> </w:t>
      </w:r>
      <w:r w:rsidR="000A1AAE" w:rsidRPr="00A841AA">
        <w:t>founded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service,</w:t>
      </w:r>
      <w:r w:rsidR="00D52FD0">
        <w:t xml:space="preserve"> </w:t>
      </w:r>
      <w:r w:rsidR="000A1AAE" w:rsidRPr="00A841AA">
        <w:t>known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UMAS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dedicated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UMAS</w:t>
      </w:r>
      <w:r w:rsidR="00D52FD0">
        <w:t xml:space="preserve"> </w:t>
      </w:r>
      <w:r w:rsidR="000A1AAE" w:rsidRPr="00A841AA">
        <w:t>interest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safeguarded.</w:t>
      </w:r>
    </w:p>
    <w:p w14:paraId="0F0EBB6E" w14:textId="274C94AB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65.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Principal</w:t>
      </w:r>
      <w:r w:rsidR="00D52FD0">
        <w:t xml:space="preserve"> </w:t>
      </w:r>
      <w:r w:rsidR="000A1AAE" w:rsidRPr="00A841AA">
        <w:t>Immigration</w:t>
      </w:r>
      <w:r w:rsidR="00D52FD0">
        <w:t xml:space="preserve"> </w:t>
      </w:r>
      <w:r w:rsidR="000A1AAE" w:rsidRPr="00A841AA">
        <w:t>Officer</w:t>
      </w:r>
      <w:r w:rsidR="00D52FD0">
        <w:t xml:space="preserve"> </w:t>
      </w:r>
      <w:r w:rsidR="000A1AAE" w:rsidRPr="00A841AA">
        <w:t>(Commissioner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Police)</w:t>
      </w:r>
      <w:r w:rsidR="00D52FD0">
        <w:t xml:space="preserve"> </w:t>
      </w:r>
      <w:r w:rsidR="000A1AAE" w:rsidRPr="00A841AA">
        <w:t>decides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whether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detain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impose</w:t>
      </w:r>
      <w:r w:rsidR="00D52FD0">
        <w:t xml:space="preserve"> </w:t>
      </w:r>
      <w:r w:rsidR="000A1AAE" w:rsidRPr="00A841AA">
        <w:t>alternatives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irregular</w:t>
      </w:r>
      <w:r w:rsidR="00D52FD0">
        <w:t xml:space="preserve"> </w:t>
      </w:r>
      <w:r w:rsidR="000A1AAE" w:rsidRPr="00A841AA">
        <w:t>migrants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apply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(while</w:t>
      </w:r>
      <w:r w:rsidR="00D52FD0">
        <w:t xml:space="preserve"> </w:t>
      </w:r>
      <w:r w:rsidR="000A1AAE" w:rsidRPr="00A841AA">
        <w:t>they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staying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IRC).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Alternatives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imposed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deemed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terms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Conditions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(Subsidiary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420.06).</w:t>
      </w:r>
    </w:p>
    <w:p w14:paraId="7FB672D9" w14:textId="2F24869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66.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recourse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alternatives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Immigration</w:t>
      </w:r>
      <w:r w:rsidR="00D52FD0">
        <w:t xml:space="preserve"> </w:t>
      </w:r>
      <w:r w:rsidR="000A1AAE" w:rsidRPr="00A841AA">
        <w:t>Police.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duration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than</w:t>
      </w:r>
      <w:r w:rsidR="00D52FD0">
        <w:t xml:space="preserve"> </w:t>
      </w:r>
      <w:r w:rsidR="000A1AAE" w:rsidRPr="00A841AA">
        <w:t>9</w:t>
      </w:r>
      <w:r w:rsidR="00D52FD0">
        <w:t xml:space="preserve"> </w:t>
      </w:r>
      <w:r w:rsidR="000A1AAE" w:rsidRPr="00A841AA">
        <w:t>months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take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form</w:t>
      </w:r>
      <w:r w:rsidR="00D52FD0">
        <w:t xml:space="preserve"> </w:t>
      </w:r>
      <w:r w:rsidR="000A1AAE" w:rsidRPr="00A841AA">
        <w:t>of:</w:t>
      </w:r>
    </w:p>
    <w:p w14:paraId="44C186F1" w14:textId="277ADAB1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reporting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assigned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specified</w:t>
      </w:r>
      <w:r w:rsidR="00D52FD0">
        <w:t xml:space="preserve"> </w:t>
      </w:r>
      <w:r w:rsidR="000A1AAE" w:rsidRPr="00A841AA">
        <w:t>timeframes;</w:t>
      </w:r>
    </w:p>
    <w:p w14:paraId="1724D6DB" w14:textId="1B3DA8A1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residence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assigned</w:t>
      </w:r>
      <w:r w:rsidR="00D52FD0">
        <w:t xml:space="preserve"> </w:t>
      </w:r>
      <w:r w:rsidR="000A1AAE" w:rsidRPr="00A841AA">
        <w:t>place;</w:t>
      </w:r>
    </w:p>
    <w:p w14:paraId="45845354" w14:textId="5DF5013F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deposit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surrender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documents;</w:t>
      </w:r>
      <w:r w:rsidR="00D52FD0">
        <w:t xml:space="preserve"> </w:t>
      </w:r>
      <w:r w:rsidR="000A1AAE" w:rsidRPr="00A841AA">
        <w:t>or</w:t>
      </w:r>
    </w:p>
    <w:p w14:paraId="0B9C21E0" w14:textId="6B6D5F7C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t>•</w:t>
      </w:r>
      <w:r w:rsidRPr="00A841AA">
        <w:tab/>
      </w:r>
      <w:r w:rsidR="000A1AAE" w:rsidRPr="00A841AA">
        <w:t>placing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one-time</w:t>
      </w:r>
      <w:r w:rsidR="00D52FD0">
        <w:t xml:space="preserve"> </w:t>
      </w:r>
      <w:r w:rsidR="000A1AAE" w:rsidRPr="00A841AA">
        <w:t>guarantee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surety.</w:t>
      </w:r>
    </w:p>
    <w:p w14:paraId="7FCC3B54" w14:textId="458E7644" w:rsidR="000A1AAE" w:rsidRPr="00A841AA" w:rsidRDefault="000A1AAE" w:rsidP="00546F2E">
      <w:pPr>
        <w:pStyle w:val="H23G"/>
      </w:pPr>
      <w:r>
        <w:tab/>
      </w:r>
      <w:r>
        <w:tab/>
      </w:r>
      <w:r w:rsidRPr="00A841AA">
        <w:t>Below</w:t>
      </w:r>
      <w:r w:rsidR="00D52FD0">
        <w:t xml:space="preserve"> </w:t>
      </w:r>
      <w:r w:rsidRPr="00A841AA">
        <w:t>are</w:t>
      </w:r>
      <w:r w:rsidR="00D52FD0">
        <w:t xml:space="preserve"> </w:t>
      </w:r>
      <w:r w:rsidRPr="00A841AA">
        <w:t>figures</w:t>
      </w:r>
      <w:r w:rsidR="00D52FD0">
        <w:t xml:space="preserve"> </w:t>
      </w:r>
      <w:r w:rsidRPr="00A841AA">
        <w:t>for</w:t>
      </w:r>
      <w:r w:rsidR="00D52FD0">
        <w:t xml:space="preserve"> </w:t>
      </w:r>
      <w:r w:rsidRPr="00A841AA">
        <w:t>alternative</w:t>
      </w:r>
      <w:r w:rsidR="00D52FD0">
        <w:t xml:space="preserve"> </w:t>
      </w:r>
      <w:r w:rsidRPr="00A841AA">
        <w:t>to</w:t>
      </w:r>
      <w:r w:rsidR="00D52FD0">
        <w:t xml:space="preserve"> </w:t>
      </w:r>
      <w:r w:rsidRPr="00A841AA">
        <w:t>detention</w:t>
      </w:r>
      <w:r w:rsidR="00D52FD0">
        <w:t xml:space="preserve"> </w:t>
      </w:r>
      <w:r w:rsidRPr="00A841AA">
        <w:t>issued</w:t>
      </w:r>
      <w:r w:rsidR="00D52FD0">
        <w:t xml:space="preserve"> </w:t>
      </w:r>
      <w:r w:rsidRPr="00A841AA">
        <w:t>between</w:t>
      </w:r>
      <w:r w:rsidR="00D52FD0">
        <w:t xml:space="preserve"> </w:t>
      </w:r>
      <w:r w:rsidRPr="00A841AA">
        <w:t>2018</w:t>
      </w:r>
      <w:r w:rsidR="00F14DA3">
        <w:t>–</w:t>
      </w:r>
      <w:r w:rsidRPr="00A841AA">
        <w:t>2021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1842"/>
        <w:gridCol w:w="1843"/>
        <w:gridCol w:w="1843"/>
      </w:tblGrid>
      <w:tr w:rsidR="00546F2E" w:rsidRPr="00546F2E" w14:paraId="3288972B" w14:textId="77777777" w:rsidTr="00546F2E">
        <w:trPr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0D051E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2018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8A36A0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5E7316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720076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2021</w:t>
            </w:r>
          </w:p>
        </w:tc>
      </w:tr>
      <w:tr w:rsidR="000A1AAE" w:rsidRPr="00546F2E" w14:paraId="5F48C162" w14:textId="77777777" w:rsidTr="00546F2E"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1C2077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710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1658E2" w14:textId="192FC1B8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1</w:t>
            </w:r>
            <w:r w:rsidR="00546F2E">
              <w:rPr>
                <w:rFonts w:eastAsia="Calibri"/>
                <w:sz w:val="18"/>
              </w:rPr>
              <w:t xml:space="preserve"> </w:t>
            </w:r>
            <w:r w:rsidRPr="00546F2E">
              <w:rPr>
                <w:rFonts w:eastAsia="Calibri"/>
                <w:sz w:val="18"/>
              </w:rPr>
              <w:t>380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5CC645" w14:textId="58276591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1</w:t>
            </w:r>
            <w:r w:rsidR="00546F2E">
              <w:rPr>
                <w:rFonts w:eastAsia="Calibri"/>
                <w:sz w:val="18"/>
              </w:rPr>
              <w:t xml:space="preserve"> </w:t>
            </w:r>
            <w:r w:rsidRPr="00546F2E">
              <w:rPr>
                <w:rFonts w:eastAsia="Calibri"/>
                <w:sz w:val="18"/>
              </w:rPr>
              <w:t>797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2F1BC2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538</w:t>
            </w:r>
          </w:p>
        </w:tc>
      </w:tr>
    </w:tbl>
    <w:p w14:paraId="052FB9A0" w14:textId="5D3A1B22" w:rsidR="000A1AAE" w:rsidRPr="00A841AA" w:rsidRDefault="00546F2E" w:rsidP="00546F2E">
      <w:pPr>
        <w:pStyle w:val="H23G"/>
      </w:pPr>
      <w:r>
        <w:tab/>
      </w:r>
      <w:r>
        <w:tab/>
      </w:r>
      <w:r w:rsidR="000A1AAE" w:rsidRPr="00A841AA">
        <w:t>Figures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Orders</w:t>
      </w:r>
      <w:r w:rsidR="00D52FD0">
        <w:t xml:space="preserve"> </w:t>
      </w:r>
      <w:r w:rsidR="000A1AAE" w:rsidRPr="00A841AA">
        <w:t>issued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1842"/>
        <w:gridCol w:w="1843"/>
        <w:gridCol w:w="1843"/>
      </w:tblGrid>
      <w:tr w:rsidR="00546F2E" w:rsidRPr="00546F2E" w14:paraId="60C4EFBD" w14:textId="77777777" w:rsidTr="00546F2E">
        <w:trPr>
          <w:tblHeader/>
        </w:trPr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F0ED9E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2018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D88C9B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96F7B6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AA066A" w14:textId="77777777" w:rsidR="000A1AAE" w:rsidRPr="00546F2E" w:rsidRDefault="000A1AAE" w:rsidP="00546F2E">
            <w:pPr>
              <w:suppressAutoHyphens w:val="0"/>
              <w:spacing w:before="80" w:after="80" w:line="200" w:lineRule="exact"/>
              <w:ind w:right="113"/>
              <w:jc w:val="right"/>
              <w:rPr>
                <w:rFonts w:eastAsia="Calibri"/>
                <w:i/>
                <w:sz w:val="16"/>
              </w:rPr>
            </w:pPr>
            <w:r w:rsidRPr="00546F2E">
              <w:rPr>
                <w:rFonts w:eastAsia="Calibri"/>
                <w:i/>
                <w:sz w:val="16"/>
              </w:rPr>
              <w:t>2021</w:t>
            </w:r>
          </w:p>
        </w:tc>
      </w:tr>
      <w:tr w:rsidR="000A1AAE" w:rsidRPr="00546F2E" w14:paraId="3C49808E" w14:textId="77777777" w:rsidTr="00546F2E"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E20B0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55</w:t>
            </w: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A909E1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259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ECE603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490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40E2CD" w14:textId="77777777" w:rsidR="000A1AAE" w:rsidRPr="00546F2E" w:rsidRDefault="000A1AAE" w:rsidP="00546F2E">
            <w:pPr>
              <w:suppressAutoHyphens w:val="0"/>
              <w:spacing w:before="40" w:after="40" w:line="220" w:lineRule="exact"/>
              <w:ind w:right="113"/>
              <w:jc w:val="right"/>
              <w:rPr>
                <w:rFonts w:eastAsia="Calibri"/>
                <w:sz w:val="18"/>
              </w:rPr>
            </w:pPr>
            <w:r w:rsidRPr="00546F2E">
              <w:rPr>
                <w:rFonts w:eastAsia="Calibri"/>
                <w:sz w:val="18"/>
              </w:rPr>
              <w:t>31</w:t>
            </w:r>
          </w:p>
        </w:tc>
      </w:tr>
    </w:tbl>
    <w:p w14:paraId="6AD59642" w14:textId="41F86501" w:rsidR="000A1AAE" w:rsidRPr="00A841AA" w:rsidRDefault="000A1AAE" w:rsidP="00546F2E">
      <w:pPr>
        <w:pStyle w:val="H23G"/>
      </w:pPr>
      <w:r>
        <w:lastRenderedPageBreak/>
        <w:tab/>
      </w:r>
      <w:r>
        <w:tab/>
      </w:r>
      <w:r w:rsidRPr="00A841AA">
        <w:t>Non-refoulement</w:t>
      </w:r>
      <w:r w:rsidR="00D52FD0">
        <w:t xml:space="preserve"> </w:t>
      </w:r>
      <w:r w:rsidRPr="00A841AA">
        <w:t>and</w:t>
      </w:r>
      <w:r w:rsidR="00D52FD0">
        <w:t xml:space="preserve"> </w:t>
      </w:r>
      <w:r w:rsidRPr="00A841AA">
        <w:t>refugee</w:t>
      </w:r>
      <w:r w:rsidR="00D52FD0">
        <w:t xml:space="preserve"> </w:t>
      </w:r>
      <w:r w:rsidRPr="00A841AA">
        <w:t>determination</w:t>
      </w:r>
      <w:r w:rsidR="00D52FD0">
        <w:t xml:space="preserve"> </w:t>
      </w:r>
      <w:r w:rsidRPr="00A841AA">
        <w:t>procedures</w:t>
      </w:r>
    </w:p>
    <w:p w14:paraId="6C49D98F" w14:textId="5635DD08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67.</w:t>
      </w:r>
      <w:r>
        <w:tab/>
      </w:r>
      <w:r w:rsidR="000A1AAE" w:rsidRPr="0050194B">
        <w:t>Newly</w:t>
      </w:r>
      <w:r w:rsidR="00D52FD0">
        <w:t xml:space="preserve"> </w:t>
      </w:r>
      <w:r w:rsidR="000A1AAE" w:rsidRPr="0050194B">
        <w:t>arrived</w:t>
      </w:r>
      <w:r w:rsidR="00D52FD0">
        <w:t xml:space="preserve"> </w:t>
      </w:r>
      <w:r w:rsidR="000A1AAE" w:rsidRPr="0050194B">
        <w:t>migrants</w:t>
      </w:r>
      <w:r w:rsidR="00D52FD0">
        <w:t xml:space="preserve"> </w:t>
      </w:r>
      <w:r w:rsidR="000A1AAE" w:rsidRPr="0050194B">
        <w:t>residing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Initial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Centre</w:t>
      </w:r>
      <w:r w:rsidR="00D52FD0">
        <w:t xml:space="preserve"> </w:t>
      </w:r>
      <w:r w:rsidR="000A1AAE" w:rsidRPr="0050194B">
        <w:t>(IRC)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provided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information</w:t>
      </w:r>
      <w:r w:rsidR="00D52FD0">
        <w:t xml:space="preserve"> </w:t>
      </w:r>
      <w:r w:rsidR="000A1AAE" w:rsidRPr="0050194B">
        <w:t>about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asylum</w:t>
      </w:r>
      <w:r w:rsidR="00D52FD0">
        <w:t xml:space="preserve"> </w:t>
      </w:r>
      <w:r w:rsidR="000A1AAE" w:rsidRPr="0050194B">
        <w:t>process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asked</w:t>
      </w:r>
      <w:r w:rsidR="00D52FD0">
        <w:t xml:space="preserve"> </w:t>
      </w:r>
      <w:r w:rsidR="000A1AAE" w:rsidRPr="0050194B">
        <w:t>whether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wish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apply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asylum.</w:t>
      </w:r>
      <w:r w:rsidR="00D52FD0">
        <w:t xml:space="preserve"> </w:t>
      </w:r>
      <w:r w:rsidR="000A1AAE" w:rsidRPr="0050194B">
        <w:t>Practically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migrants</w:t>
      </w:r>
      <w:r w:rsidR="00D52FD0">
        <w:t xml:space="preserve"> </w:t>
      </w:r>
      <w:r w:rsidR="000A1AAE" w:rsidRPr="0050194B">
        <w:t>rescued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sea</w:t>
      </w:r>
      <w:r w:rsidR="00D52FD0">
        <w:t xml:space="preserve"> </w:t>
      </w:r>
      <w:r w:rsidR="000A1AAE" w:rsidRPr="0050194B">
        <w:t>apply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protection.</w:t>
      </w:r>
      <w:r w:rsidR="00D52FD0">
        <w:t xml:space="preserve"> </w:t>
      </w:r>
      <w:r w:rsidR="000A1AAE" w:rsidRPr="0050194B">
        <w:t>Visits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lawyers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NGOS,</w:t>
      </w:r>
      <w:r w:rsidR="00D52FD0">
        <w:t xml:space="preserve"> </w:t>
      </w:r>
      <w:r w:rsidR="000A1AAE" w:rsidRPr="0050194B">
        <w:t>including</w:t>
      </w:r>
      <w:r w:rsidR="00D52FD0">
        <w:t xml:space="preserve"> </w:t>
      </w:r>
      <w:r w:rsidR="000A1AAE" w:rsidRPr="0050194B">
        <w:t>UNHCR,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allowed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IRC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centres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provide</w:t>
      </w:r>
      <w:r w:rsidR="00D52FD0">
        <w:t xml:space="preserve"> </w:t>
      </w:r>
      <w:r w:rsidR="000A1AAE" w:rsidRPr="0050194B">
        <w:t>information</w:t>
      </w:r>
      <w:r w:rsidR="00D52FD0">
        <w:t xml:space="preserve"> </w:t>
      </w:r>
      <w:r w:rsidR="000A1AAE" w:rsidRPr="0050194B">
        <w:t>about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process.</w:t>
      </w:r>
    </w:p>
    <w:p w14:paraId="521522D2" w14:textId="0B3A4A02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68.</w:t>
      </w:r>
      <w:r w:rsidRPr="0050194B">
        <w:tab/>
      </w:r>
      <w:r w:rsidR="000A1AAE" w:rsidRPr="0050194B">
        <w:t>Malta</w:t>
      </w:r>
      <w:r w:rsidR="00D52FD0">
        <w:t xml:space="preserve"> </w:t>
      </w:r>
      <w:r w:rsidR="000A1AAE" w:rsidRPr="0050194B">
        <w:t>abides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principle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non-refoulement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accordance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its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obligations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provisions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Protect</w:t>
      </w:r>
      <w:r w:rsidR="00D52FD0">
        <w:t xml:space="preserve"> </w:t>
      </w:r>
      <w:r w:rsidR="000A1AAE" w:rsidRPr="0050194B">
        <w:t>Act.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principle</w:t>
      </w:r>
      <w:r w:rsidR="00D52FD0">
        <w:t xml:space="preserve"> </w:t>
      </w:r>
      <w:r w:rsidR="000A1AAE" w:rsidRPr="0050194B">
        <w:t>applies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respect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asylum</w:t>
      </w:r>
      <w:r w:rsidR="00D52FD0">
        <w:t xml:space="preserve"> </w:t>
      </w:r>
      <w:r w:rsidR="000A1AAE" w:rsidRPr="0050194B">
        <w:t>seekers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beneficiaries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protection.</w:t>
      </w:r>
      <w:r w:rsidR="00D52FD0">
        <w:t xml:space="preserve"> </w:t>
      </w:r>
      <w:r w:rsidR="000A1AAE" w:rsidRPr="0050194B">
        <w:t>Furthermore,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Protection</w:t>
      </w:r>
      <w:r w:rsidR="00D52FD0">
        <w:t xml:space="preserve"> </w:t>
      </w:r>
      <w:r w:rsidR="000A1AAE" w:rsidRPr="0050194B">
        <w:t>Agency</w:t>
      </w:r>
      <w:r w:rsidR="00D52FD0">
        <w:t xml:space="preserve"> </w:t>
      </w:r>
      <w:r w:rsidR="000A1AAE" w:rsidRPr="0050194B">
        <w:t>(set</w:t>
      </w:r>
      <w:r w:rsidR="00D52FD0">
        <w:t xml:space="preserve"> </w:t>
      </w:r>
      <w:r w:rsidR="000A1AAE" w:rsidRPr="0050194B">
        <w:t>up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2020)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taking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necessary</w:t>
      </w:r>
      <w:r w:rsidR="00D52FD0">
        <w:t xml:space="preserve"> </w:t>
      </w:r>
      <w:r w:rsidR="000A1AAE" w:rsidRPr="0050194B">
        <w:t>measures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ensure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far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possible,</w:t>
      </w:r>
      <w:r w:rsidR="00D52FD0">
        <w:t xml:space="preserve"> </w:t>
      </w:r>
      <w:r w:rsidR="000A1AAE" w:rsidRPr="0050194B">
        <w:t>applications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assessed</w:t>
      </w:r>
      <w:r w:rsidR="00D52FD0">
        <w:t xml:space="preserve"> </w:t>
      </w:r>
      <w:r w:rsidR="000A1AAE" w:rsidRPr="0050194B">
        <w:t>within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reasonable</w:t>
      </w:r>
      <w:r w:rsidR="00D52FD0">
        <w:t xml:space="preserve"> </w:t>
      </w:r>
      <w:r w:rsidR="000A1AAE" w:rsidRPr="0050194B">
        <w:t>period.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includes</w:t>
      </w:r>
      <w:r w:rsidR="00D52FD0">
        <w:t xml:space="preserve"> </w:t>
      </w:r>
      <w:r w:rsidR="000A1AAE" w:rsidRPr="0050194B">
        <w:t>moving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premises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more</w:t>
      </w:r>
      <w:r w:rsidR="00D52FD0">
        <w:t xml:space="preserve"> </w:t>
      </w:r>
      <w:r w:rsidR="000A1AAE" w:rsidRPr="0050194B">
        <w:t>adequate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running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its</w:t>
      </w:r>
      <w:r w:rsidR="00D52FD0">
        <w:t xml:space="preserve"> </w:t>
      </w:r>
      <w:r w:rsidR="000A1AAE" w:rsidRPr="0050194B">
        <w:t>operations,</w:t>
      </w:r>
      <w:r w:rsidR="00D52FD0">
        <w:t xml:space="preserve"> </w:t>
      </w:r>
      <w:r w:rsidR="000A1AAE" w:rsidRPr="0050194B">
        <w:t>extending</w:t>
      </w:r>
      <w:r w:rsidR="00D52FD0">
        <w:t xml:space="preserve"> </w:t>
      </w:r>
      <w:r w:rsidR="000A1AAE" w:rsidRPr="0050194B">
        <w:t>IPA</w:t>
      </w:r>
      <w:r w:rsidR="00F14DA3">
        <w:t>’</w:t>
      </w:r>
      <w:r w:rsidR="000A1AAE" w:rsidRPr="0050194B">
        <w:t>s</w:t>
      </w:r>
      <w:r w:rsidR="00D52FD0">
        <w:t xml:space="preserve"> </w:t>
      </w:r>
      <w:r w:rsidR="000A1AAE" w:rsidRPr="0050194B">
        <w:t>presence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Initial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Centres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well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beefing</w:t>
      </w:r>
      <w:r w:rsidR="00D52FD0">
        <w:t xml:space="preserve"> </w:t>
      </w:r>
      <w:r w:rsidR="000A1AAE" w:rsidRPr="0050194B">
        <w:t>up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human</w:t>
      </w:r>
      <w:r w:rsidR="00D52FD0">
        <w:t xml:space="preserve"> </w:t>
      </w:r>
      <w:r w:rsidR="000A1AAE" w:rsidRPr="0050194B">
        <w:t>resources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lines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plans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IPA.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total,</w:t>
      </w:r>
      <w:r w:rsidR="00D52FD0">
        <w:t xml:space="preserve"> </w:t>
      </w:r>
      <w:r w:rsidR="000A1AAE" w:rsidRPr="0050194B">
        <w:t>there</w:t>
      </w:r>
      <w:r w:rsidR="00D52FD0">
        <w:t xml:space="preserve"> </w:t>
      </w:r>
      <w:r w:rsidR="000A1AAE" w:rsidRPr="0050194B">
        <w:t>were</w:t>
      </w:r>
      <w:r w:rsidR="00D52FD0">
        <w:t xml:space="preserve"> </w:t>
      </w:r>
      <w:r w:rsidR="000A1AAE" w:rsidRPr="0050194B">
        <w:t>9</w:t>
      </w:r>
      <w:r w:rsidR="00D52FD0">
        <w:t xml:space="preserve"> </w:t>
      </w:r>
      <w:r w:rsidR="000A1AAE" w:rsidRPr="0050194B">
        <w:t>additional</w:t>
      </w:r>
      <w:r w:rsidR="00D52FD0">
        <w:t xml:space="preserve"> </w:t>
      </w:r>
      <w:r w:rsidR="000A1AAE" w:rsidRPr="0050194B">
        <w:t>recruits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2020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2021.</w:t>
      </w:r>
      <w:r w:rsidR="00D52FD0">
        <w:t xml:space="preserve"> </w:t>
      </w:r>
      <w:r w:rsidR="000A1AAE" w:rsidRPr="0050194B">
        <w:t>These</w:t>
      </w:r>
      <w:r w:rsidR="00D52FD0">
        <w:t xml:space="preserve"> </w:t>
      </w:r>
      <w:r w:rsidR="000A1AAE" w:rsidRPr="0050194B">
        <w:t>measures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resulted</w:t>
      </w:r>
      <w:r w:rsidR="00D52FD0">
        <w:t xml:space="preserve"> </w:t>
      </w:r>
      <w:r w:rsidR="000A1AAE" w:rsidRPr="0050194B">
        <w:t>in:</w:t>
      </w:r>
    </w:p>
    <w:p w14:paraId="0FE5BC64" w14:textId="46C83F89" w:rsidR="000A1AAE" w:rsidRPr="00A841A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41AA">
        <w:t>•</w:t>
      </w:r>
      <w:r w:rsidRPr="00A841AA">
        <w:tab/>
      </w:r>
      <w:r w:rsidR="000A1AAE" w:rsidRPr="00A841AA">
        <w:t>Elimination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backlog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</w:t>
      </w:r>
      <w:r w:rsidR="00D52FD0">
        <w:t xml:space="preserve"> </w:t>
      </w:r>
      <w:r w:rsidR="000A1AAE" w:rsidRPr="00A841AA">
        <w:t>awaiting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submit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application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asylum;</w:t>
      </w:r>
    </w:p>
    <w:p w14:paraId="00398496" w14:textId="72126561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A841AA">
        <w:t>Elimination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waiting</w:t>
      </w:r>
      <w:r w:rsidR="00D52FD0">
        <w:t xml:space="preserve"> </w:t>
      </w:r>
      <w:r w:rsidR="000A1AAE" w:rsidRPr="00A841AA">
        <w:t>time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moment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migrant</w:t>
      </w:r>
      <w:r w:rsidR="00D52FD0">
        <w:t xml:space="preserve"> </w:t>
      </w:r>
      <w:r w:rsidR="000A1AAE" w:rsidRPr="00A841AA">
        <w:t>leaves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apply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asylum.</w:t>
      </w:r>
      <w:r w:rsidR="00D52FD0">
        <w:t xml:space="preserve"> </w:t>
      </w:r>
      <w:r w:rsidR="000A1AAE" w:rsidRPr="00A841AA">
        <w:t>Applications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registered</w:t>
      </w:r>
      <w:r w:rsidR="00D52FD0">
        <w:t xml:space="preserve"> </w:t>
      </w:r>
      <w:r w:rsidR="000A1AAE" w:rsidRPr="00A841AA">
        <w:t>immediately</w:t>
      </w:r>
      <w:r w:rsidR="00D52FD0">
        <w:t xml:space="preserve"> </w:t>
      </w:r>
      <w:r w:rsidR="000A1AAE" w:rsidRPr="00A841AA">
        <w:t>after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transferred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initial</w:t>
      </w:r>
      <w:r w:rsidR="00D52FD0">
        <w:t xml:space="preserve"> </w:t>
      </w:r>
      <w:r w:rsidR="000A1AAE" w:rsidRPr="00A841AA">
        <w:t>reception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centre.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issuance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Document</w:t>
      </w:r>
      <w:r w:rsidR="00D52FD0">
        <w:t xml:space="preserve"> </w:t>
      </w:r>
      <w:r w:rsidR="000A1AAE" w:rsidRPr="00A841AA">
        <w:t>(ASD)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early</w:t>
      </w:r>
      <w:r w:rsidR="00D52FD0">
        <w:t xml:space="preserve"> </w:t>
      </w:r>
      <w:r w:rsidR="000A1AAE" w:rsidRPr="00A841AA">
        <w:t>stage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giving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stability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asylum</w:t>
      </w:r>
      <w:r w:rsidR="00D52FD0">
        <w:t xml:space="preserve"> </w:t>
      </w:r>
      <w:r w:rsidR="000A1AAE" w:rsidRPr="00A841AA">
        <w:t>seekers,</w:t>
      </w:r>
      <w:r w:rsidR="00D52FD0">
        <w:t xml:space="preserve"> </w:t>
      </w:r>
      <w:r w:rsidR="000A1AAE" w:rsidRPr="00A841AA">
        <w:t>particularly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terms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applying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permit.</w:t>
      </w:r>
    </w:p>
    <w:p w14:paraId="6C8BD20E" w14:textId="74C62F5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lang w:eastAsia="en-GB"/>
        </w:rPr>
      </w:pPr>
      <w:r w:rsidRPr="00A841AA">
        <w:rPr>
          <w:lang w:eastAsia="en-GB"/>
        </w:rPr>
        <w:t>69.</w:t>
      </w:r>
      <w:r w:rsidRPr="00A841AA">
        <w:rPr>
          <w:lang w:eastAsia="en-GB"/>
        </w:rPr>
        <w:tab/>
      </w:r>
      <w:r w:rsidR="000A1AAE" w:rsidRPr="00F75E0D">
        <w:t>It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should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also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noted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that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applications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assessed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individual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basis.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Interpreters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made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available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throughout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asylum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process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decisions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are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communicated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writing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language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understood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by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asylum</w:t>
      </w:r>
      <w:r w:rsidR="00D52FD0">
        <w:rPr>
          <w:lang w:eastAsia="en-GB"/>
        </w:rPr>
        <w:t xml:space="preserve"> </w:t>
      </w:r>
      <w:r w:rsidR="000A1AAE" w:rsidRPr="00A841AA">
        <w:rPr>
          <w:lang w:eastAsia="en-GB"/>
        </w:rPr>
        <w:t>seeker.</w:t>
      </w:r>
    </w:p>
    <w:p w14:paraId="4B065C65" w14:textId="134219D7" w:rsidR="000A1AAE" w:rsidRPr="00A841AA" w:rsidRDefault="000A1AAE" w:rsidP="00107B8D">
      <w:pPr>
        <w:pStyle w:val="H23G"/>
      </w:pPr>
      <w:r>
        <w:tab/>
      </w:r>
      <w:r>
        <w:tab/>
      </w:r>
      <w:r w:rsidRPr="00A841AA">
        <w:t>Living</w:t>
      </w:r>
      <w:r w:rsidR="00D52FD0">
        <w:t xml:space="preserve"> </w:t>
      </w:r>
      <w:r w:rsidRPr="00A841AA">
        <w:t>conditions</w:t>
      </w:r>
      <w:r w:rsidR="00D52FD0">
        <w:t xml:space="preserve"> </w:t>
      </w:r>
      <w:r w:rsidRPr="00A841AA">
        <w:t>in</w:t>
      </w:r>
      <w:r w:rsidR="00D52FD0">
        <w:t xml:space="preserve"> </w:t>
      </w:r>
      <w:r w:rsidRPr="00A841AA">
        <w:t>detention</w:t>
      </w:r>
      <w:r w:rsidR="00D52FD0">
        <w:t xml:space="preserve"> </w:t>
      </w:r>
      <w:r w:rsidRPr="00A841AA">
        <w:t>centres</w:t>
      </w:r>
    </w:p>
    <w:p w14:paraId="4DE8286A" w14:textId="6B31E90B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70.</w:t>
      </w:r>
      <w:r>
        <w:tab/>
      </w:r>
      <w:r w:rsidR="000A1AAE" w:rsidRPr="0050194B">
        <w:t>Despite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Malta</w:t>
      </w:r>
      <w:r w:rsidR="00D52FD0">
        <w:t xml:space="preserve"> </w:t>
      </w:r>
      <w:r w:rsidR="000A1AAE" w:rsidRPr="0050194B">
        <w:t>carries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responsibility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largest</w:t>
      </w:r>
      <w:r w:rsidR="00D52FD0">
        <w:t xml:space="preserve"> </w:t>
      </w:r>
      <w:r w:rsidR="000A1AAE" w:rsidRPr="0050194B">
        <w:t>share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irregular</w:t>
      </w:r>
      <w:r w:rsidR="00D52FD0">
        <w:t xml:space="preserve"> </w:t>
      </w:r>
      <w:r w:rsidR="000A1AAE" w:rsidRPr="0050194B">
        <w:t>migrants</w:t>
      </w:r>
      <w:r w:rsidR="00D52FD0">
        <w:t xml:space="preserve"> </w:t>
      </w:r>
      <w:r w:rsidR="000A1AAE" w:rsidRPr="0050194B">
        <w:t>per</w:t>
      </w:r>
      <w:r w:rsidR="00D52FD0">
        <w:t xml:space="preserve"> </w:t>
      </w:r>
      <w:r w:rsidR="000A1AAE" w:rsidRPr="0050194B">
        <w:t>capita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EU,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Government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Malta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constantly</w:t>
      </w:r>
      <w:r w:rsidR="00D52FD0">
        <w:t xml:space="preserve"> </w:t>
      </w:r>
      <w:r w:rsidR="000A1AAE" w:rsidRPr="0050194B">
        <w:t>remained</w:t>
      </w:r>
      <w:r w:rsidR="00D52FD0">
        <w:t xml:space="preserve"> </w:t>
      </w:r>
      <w:r w:rsidR="000A1AAE" w:rsidRPr="0050194B">
        <w:t>committed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safeguard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minimum</w:t>
      </w:r>
      <w:r w:rsidR="00D52FD0">
        <w:t xml:space="preserve"> </w:t>
      </w:r>
      <w:r w:rsidR="000A1AAE" w:rsidRPr="0050194B">
        <w:t>standards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humane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safe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migrants.</w:t>
      </w:r>
    </w:p>
    <w:p w14:paraId="5A10F5E7" w14:textId="1E16C936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71.</w:t>
      </w:r>
      <w:r w:rsidRPr="0050194B">
        <w:tab/>
      </w:r>
      <w:r w:rsidR="000A1AAE" w:rsidRPr="0050194B">
        <w:t>The</w:t>
      </w:r>
      <w:r w:rsidR="00D52FD0">
        <w:t xml:space="preserve"> </w:t>
      </w:r>
      <w:r w:rsidR="000A1AAE" w:rsidRPr="0050194B">
        <w:t>following</w:t>
      </w:r>
      <w:r w:rsidR="00D52FD0">
        <w:t xml:space="preserve"> </w:t>
      </w:r>
      <w:r w:rsidR="000A1AAE" w:rsidRPr="0050194B">
        <w:t>measures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taken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ensure</w:t>
      </w:r>
      <w:r w:rsidR="00D52FD0">
        <w:t xml:space="preserve"> </w:t>
      </w:r>
      <w:r w:rsidR="000A1AAE" w:rsidRPr="0050194B">
        <w:t>adequate</w:t>
      </w:r>
      <w:r w:rsidR="00D52FD0">
        <w:t xml:space="preserve"> </w:t>
      </w:r>
      <w:r w:rsidR="000A1AAE" w:rsidRPr="0050194B">
        <w:t>personal</w:t>
      </w:r>
      <w:r w:rsidR="00D52FD0">
        <w:t xml:space="preserve"> </w:t>
      </w:r>
      <w:r w:rsidR="000A1AAE" w:rsidRPr="0050194B">
        <w:t>space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detainees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alleviate</w:t>
      </w:r>
      <w:r w:rsidR="00D52FD0">
        <w:t xml:space="preserve"> </w:t>
      </w:r>
      <w:r w:rsidR="000A1AAE" w:rsidRPr="0050194B">
        <w:t>pressure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centres:</w:t>
      </w:r>
    </w:p>
    <w:p w14:paraId="57B69348" w14:textId="515935F3" w:rsidR="000A1AAE" w:rsidRPr="0050194B" w:rsidRDefault="00D82847" w:rsidP="00D82847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(a)</w:t>
      </w:r>
      <w:r w:rsidR="000A1AAE" w:rsidRPr="0050194B">
        <w:tab/>
        <w:t>Regeneration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open</w:t>
      </w:r>
      <w:r w:rsidR="00D52FD0">
        <w:t xml:space="preserve"> </w:t>
      </w:r>
      <w:r w:rsidR="000A1AAE" w:rsidRPr="0050194B">
        <w:t>migrants</w:t>
      </w:r>
      <w:r w:rsidR="00F14DA3">
        <w:t>’</w:t>
      </w:r>
      <w:r w:rsidR="00D52FD0">
        <w:t xml:space="preserve"> </w:t>
      </w:r>
      <w:r w:rsidR="000A1AAE" w:rsidRPr="0050194B">
        <w:t>facility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Hal</w:t>
      </w:r>
      <w:r w:rsidR="00D52FD0">
        <w:t xml:space="preserve"> </w:t>
      </w:r>
      <w:r w:rsidR="000A1AAE" w:rsidRPr="0050194B">
        <w:t>Far</w:t>
      </w:r>
      <w:r w:rsidR="00D52FD0">
        <w:t xml:space="preserve"> </w:t>
      </w:r>
      <w:r w:rsidR="000A1AAE" w:rsidRPr="0050194B">
        <w:t>Hangar</w:t>
      </w:r>
      <w:r w:rsidR="00D52FD0">
        <w:t xml:space="preserve"> </w:t>
      </w:r>
      <w:r w:rsidR="000A1AAE" w:rsidRPr="0050194B">
        <w:t>Open</w:t>
      </w:r>
      <w:r w:rsidR="00D52FD0">
        <w:t xml:space="preserve"> </w:t>
      </w:r>
      <w:r w:rsidR="000A1AAE" w:rsidRPr="0050194B">
        <w:t>Centre,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increased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capacity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780</w:t>
      </w:r>
      <w:r w:rsidR="00D52FD0">
        <w:t xml:space="preserve"> </w:t>
      </w:r>
      <w:r w:rsidR="000A1AAE" w:rsidRPr="0050194B">
        <w:t>spaces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made</w:t>
      </w:r>
      <w:r w:rsidR="00D52FD0">
        <w:t xml:space="preserve"> </w:t>
      </w:r>
      <w:r w:rsidR="000A1AAE" w:rsidRPr="0050194B">
        <w:t>it</w:t>
      </w:r>
      <w:r w:rsidR="00D52FD0">
        <w:t xml:space="preserve"> </w:t>
      </w:r>
      <w:r w:rsidR="000A1AAE" w:rsidRPr="0050194B">
        <w:t>possible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reduce</w:t>
      </w:r>
      <w:r w:rsidR="00D52FD0">
        <w:t xml:space="preserve"> </w:t>
      </w:r>
      <w:r w:rsidR="000A1AAE" w:rsidRPr="0050194B">
        <w:t>drastically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number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migrants</w:t>
      </w:r>
      <w:r w:rsidR="00D52FD0">
        <w:t xml:space="preserve"> </w:t>
      </w:r>
      <w:r w:rsidR="000A1AAE" w:rsidRPr="0050194B">
        <w:t>awaiting</w:t>
      </w:r>
      <w:r w:rsidR="00D52FD0">
        <w:t xml:space="preserve"> </w:t>
      </w:r>
      <w:r w:rsidR="000A1AAE" w:rsidRPr="0050194B">
        <w:t>accommodation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community.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opening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centre</w:t>
      </w:r>
      <w:r w:rsidR="00D52FD0">
        <w:t xml:space="preserve"> </w:t>
      </w:r>
      <w:r w:rsidR="000A1AAE" w:rsidRPr="0050194B">
        <w:t>alleviated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pressure</w:t>
      </w:r>
      <w:r w:rsidR="00D52FD0">
        <w:t xml:space="preserve"> </w:t>
      </w:r>
      <w:r w:rsidR="000A1AAE" w:rsidRPr="0050194B">
        <w:t>within</w:t>
      </w:r>
      <w:r w:rsidR="00D52FD0">
        <w:t xml:space="preserve"> </w:t>
      </w:r>
      <w:r w:rsidR="000A1AAE" w:rsidRPr="0050194B">
        <w:t>initial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centres;</w:t>
      </w:r>
    </w:p>
    <w:p w14:paraId="123D0E5F" w14:textId="13CD0F78" w:rsidR="000A1AAE" w:rsidRPr="0050194B" w:rsidRDefault="00D82847" w:rsidP="00D82847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(b)</w:t>
      </w:r>
      <w:r w:rsidR="000A1AAE" w:rsidRPr="0050194B">
        <w:tab/>
        <w:t>Increase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efficiency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relocation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returns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alleviate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unprecedented</w:t>
      </w:r>
      <w:r w:rsidR="00D52FD0">
        <w:t xml:space="preserve"> </w:t>
      </w:r>
      <w:r w:rsidR="000A1AAE" w:rsidRPr="0050194B">
        <w:t>pressure</w:t>
      </w:r>
      <w:r w:rsidR="00D52FD0">
        <w:t xml:space="preserve"> </w:t>
      </w:r>
      <w:r w:rsidR="000A1AAE" w:rsidRPr="0050194B">
        <w:t>on</w:t>
      </w:r>
      <w:r w:rsidR="00D52FD0">
        <w:t xml:space="preserve"> </w:t>
      </w:r>
      <w:r w:rsidR="000A1AAE" w:rsidRPr="0050194B">
        <w:t>Malta</w:t>
      </w:r>
      <w:r w:rsidR="00F14DA3">
        <w:t>’</w:t>
      </w:r>
      <w:r w:rsidR="000A1AAE" w:rsidRPr="0050194B">
        <w:t>s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system,</w:t>
      </w:r>
      <w:r w:rsidR="00D52FD0">
        <w:t xml:space="preserve"> </w:t>
      </w:r>
      <w:r w:rsidR="000A1AAE" w:rsidRPr="0050194B">
        <w:t>including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introduction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cash</w:t>
      </w:r>
      <w:r w:rsidR="00D52FD0">
        <w:t xml:space="preserve"> </w:t>
      </w:r>
      <w:r w:rsidR="000A1AAE" w:rsidRPr="0050194B">
        <w:t>incentive</w:t>
      </w:r>
      <w:r w:rsidR="00D52FD0">
        <w:t xml:space="preserve"> </w:t>
      </w:r>
      <w:r w:rsidR="000A1AAE" w:rsidRPr="0050194B">
        <w:t>scheme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voluntary</w:t>
      </w:r>
      <w:r w:rsidR="00D52FD0">
        <w:t xml:space="preserve"> </w:t>
      </w:r>
      <w:r w:rsidR="000A1AAE" w:rsidRPr="0050194B">
        <w:t>returns;</w:t>
      </w:r>
    </w:p>
    <w:p w14:paraId="2355A415" w14:textId="77777777" w:rsidR="000E4FD0" w:rsidRDefault="00D82847" w:rsidP="00D82847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(c)</w:t>
      </w:r>
      <w:r w:rsidR="000A1AAE" w:rsidRPr="0050194B">
        <w:tab/>
        <w:t>Built</w:t>
      </w:r>
      <w:r w:rsidR="00D52FD0">
        <w:t xml:space="preserve"> </w:t>
      </w:r>
      <w:r w:rsidR="000A1AAE" w:rsidRPr="0050194B">
        <w:t>up</w:t>
      </w:r>
      <w:r w:rsidR="00D52FD0">
        <w:t xml:space="preserve"> </w:t>
      </w:r>
      <w:r w:rsidR="000A1AAE" w:rsidRPr="0050194B">
        <w:t>two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compounds</w:t>
      </w:r>
      <w:r w:rsidR="00D52FD0">
        <w:t xml:space="preserve"> </w:t>
      </w:r>
      <w:r w:rsidR="000A1AAE" w:rsidRPr="0050194B">
        <w:t>within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Safi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Centre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reduce</w:t>
      </w:r>
      <w:r w:rsidR="00D52FD0">
        <w:t xml:space="preserve"> </w:t>
      </w:r>
      <w:r w:rsidR="000A1AAE" w:rsidRPr="0050194B">
        <w:t>overcrowding</w:t>
      </w:r>
      <w:r w:rsidR="00D52FD0">
        <w:t xml:space="preserve"> </w:t>
      </w:r>
      <w:r w:rsidR="000A1AAE" w:rsidRPr="0050194B">
        <w:t>–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two</w:t>
      </w:r>
      <w:r w:rsidR="00D52FD0">
        <w:t xml:space="preserve"> </w:t>
      </w:r>
      <w:r w:rsidR="000A1AAE" w:rsidRPr="0050194B">
        <w:t>compounds</w:t>
      </w:r>
      <w:r w:rsidR="00D52FD0">
        <w:t xml:space="preserve"> </w:t>
      </w:r>
      <w:r w:rsidR="000A1AAE" w:rsidRPr="0050194B">
        <w:t>started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used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August</w:t>
      </w:r>
      <w:r w:rsidR="00D52FD0">
        <w:t xml:space="preserve"> </w:t>
      </w:r>
      <w:r w:rsidR="000A1AAE" w:rsidRPr="0050194B">
        <w:t>2020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June</w:t>
      </w:r>
      <w:r w:rsidR="00D52FD0">
        <w:t xml:space="preserve"> </w:t>
      </w:r>
      <w:r w:rsidR="000A1AAE" w:rsidRPr="0050194B">
        <w:t>2021.</w:t>
      </w:r>
      <w:r w:rsidR="00D52FD0">
        <w:t xml:space="preserve"> </w:t>
      </w:r>
      <w:r w:rsidR="000A1AAE" w:rsidRPr="0050194B">
        <w:t>Migrants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now</w:t>
      </w:r>
      <w:r w:rsidR="00D52FD0">
        <w:t xml:space="preserve"> </w:t>
      </w:r>
      <w:r w:rsidR="000A1AAE" w:rsidRPr="0050194B">
        <w:t>housed</w:t>
      </w:r>
      <w:r w:rsidR="00D52FD0">
        <w:t xml:space="preserve"> </w:t>
      </w:r>
      <w:r w:rsidR="000A1AAE" w:rsidRPr="0050194B">
        <w:t>according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protection</w:t>
      </w:r>
      <w:r w:rsidR="00D52FD0">
        <w:t xml:space="preserve"> </w:t>
      </w:r>
      <w:r w:rsidR="000A1AAE" w:rsidRPr="0050194B">
        <w:t>needs.</w:t>
      </w:r>
    </w:p>
    <w:p w14:paraId="1F040EDA" w14:textId="77777777" w:rsidR="000E4FD0" w:rsidRDefault="00D82847" w:rsidP="00D82847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(d)</w:t>
      </w:r>
      <w:r w:rsidR="000A1AAE" w:rsidRPr="0050194B">
        <w:tab/>
        <w:t>Built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clinic</w:t>
      </w:r>
      <w:r w:rsidR="00D52FD0">
        <w:t xml:space="preserve"> </w:t>
      </w:r>
      <w:r w:rsidR="000A1AAE" w:rsidRPr="0050194B">
        <w:t>inside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Safi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Centre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serves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purpose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health</w:t>
      </w:r>
      <w:r w:rsidR="00D52FD0">
        <w:t xml:space="preserve"> </w:t>
      </w:r>
      <w:r w:rsidR="000A1AAE" w:rsidRPr="0050194B">
        <w:t>centre.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clinic</w:t>
      </w:r>
      <w:r w:rsidR="00D52FD0">
        <w:t xml:space="preserve"> </w:t>
      </w:r>
      <w:r w:rsidR="000A1AAE" w:rsidRPr="0050194B">
        <w:t>started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used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February</w:t>
      </w:r>
      <w:r w:rsidR="00D52FD0">
        <w:t xml:space="preserve"> </w:t>
      </w:r>
      <w:r w:rsidR="000A1AAE" w:rsidRPr="0050194B">
        <w:t>2021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made</w:t>
      </w:r>
      <w:r w:rsidR="00D52FD0">
        <w:t xml:space="preserve"> </w:t>
      </w:r>
      <w:r w:rsidR="000A1AAE" w:rsidRPr="0050194B">
        <w:t>it</w:t>
      </w:r>
      <w:r w:rsidR="00D52FD0">
        <w:t xml:space="preserve"> </w:t>
      </w:r>
      <w:r w:rsidR="000A1AAE" w:rsidRPr="0050194B">
        <w:t>possible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provide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wide</w:t>
      </w:r>
      <w:r w:rsidR="00D52FD0">
        <w:t xml:space="preserve"> </w:t>
      </w:r>
      <w:r w:rsidR="000A1AAE" w:rsidRPr="0050194B">
        <w:t>range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health</w:t>
      </w:r>
      <w:r w:rsidR="00D52FD0">
        <w:t xml:space="preserve"> </w:t>
      </w:r>
      <w:r w:rsidR="000A1AAE" w:rsidRPr="0050194B">
        <w:t>services</w:t>
      </w:r>
      <w:r w:rsidR="00D52FD0">
        <w:t xml:space="preserve"> </w:t>
      </w:r>
      <w:r w:rsidR="000A1AAE" w:rsidRPr="0050194B">
        <w:t>on</w:t>
      </w:r>
      <w:r w:rsidR="00D52FD0">
        <w:t xml:space="preserve"> </w:t>
      </w:r>
      <w:r w:rsidR="000A1AAE" w:rsidRPr="0050194B">
        <w:t>site.</w:t>
      </w:r>
      <w:r w:rsidR="00D52FD0">
        <w:t xml:space="preserve"> </w:t>
      </w:r>
      <w:r w:rsidR="000A1AAE" w:rsidRPr="0050194B">
        <w:t>Visiting</w:t>
      </w:r>
      <w:r w:rsidR="00D52FD0">
        <w:t xml:space="preserve"> </w:t>
      </w:r>
      <w:r w:rsidR="000A1AAE" w:rsidRPr="0050194B">
        <w:t>consultants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carrying</w:t>
      </w:r>
      <w:r w:rsidR="00D52FD0">
        <w:t xml:space="preserve"> </w:t>
      </w:r>
      <w:r w:rsidR="000A1AAE" w:rsidRPr="0050194B">
        <w:t>out</w:t>
      </w:r>
      <w:r w:rsidR="00D52FD0">
        <w:t xml:space="preserve"> </w:t>
      </w:r>
      <w:r w:rsidR="000A1AAE" w:rsidRPr="0050194B">
        <w:t>specialist</w:t>
      </w:r>
      <w:r w:rsidR="00D52FD0">
        <w:t xml:space="preserve"> </w:t>
      </w:r>
      <w:r w:rsidR="000A1AAE" w:rsidRPr="0050194B">
        <w:t>reviews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TB</w:t>
      </w:r>
      <w:r w:rsidR="00D52FD0">
        <w:t xml:space="preserve"> </w:t>
      </w:r>
      <w:r w:rsidR="000A1AAE" w:rsidRPr="0050194B">
        <w:t>clinic,</w:t>
      </w:r>
      <w:r w:rsidR="00D52FD0">
        <w:t xml:space="preserve"> </w:t>
      </w:r>
      <w:r w:rsidR="000A1AAE" w:rsidRPr="0050194B">
        <w:t>GU</w:t>
      </w:r>
      <w:r w:rsidR="00D52FD0">
        <w:t xml:space="preserve"> </w:t>
      </w:r>
      <w:r w:rsidR="000A1AAE" w:rsidRPr="0050194B">
        <w:t>&amp;</w:t>
      </w:r>
      <w:r w:rsidR="00D52FD0">
        <w:t xml:space="preserve"> </w:t>
      </w:r>
      <w:r w:rsidR="000A1AAE" w:rsidRPr="0050194B">
        <w:t>dermatology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ophtalmic</w:t>
      </w:r>
      <w:r w:rsidR="00D52FD0">
        <w:t xml:space="preserve"> </w:t>
      </w:r>
      <w:r w:rsidR="000A1AAE" w:rsidRPr="0050194B">
        <w:t>inhouse.</w:t>
      </w:r>
    </w:p>
    <w:p w14:paraId="7A8CC3B4" w14:textId="27847187" w:rsidR="000A1AAE" w:rsidRPr="0050194B" w:rsidRDefault="00D82847" w:rsidP="00D82847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(e)</w:t>
      </w:r>
      <w:r w:rsidR="000A1AAE" w:rsidRPr="0050194B">
        <w:tab/>
        <w:t>Despite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ongoing</w:t>
      </w:r>
      <w:r w:rsidR="00D52FD0">
        <w:t xml:space="preserve"> </w:t>
      </w:r>
      <w:r w:rsidR="000A1AAE" w:rsidRPr="0050194B">
        <w:t>migratory</w:t>
      </w:r>
      <w:r w:rsidR="00D52FD0">
        <w:t xml:space="preserve"> </w:t>
      </w:r>
      <w:r w:rsidR="000A1AAE" w:rsidRPr="0050194B">
        <w:t>pressure,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extensive</w:t>
      </w:r>
      <w:r w:rsidR="00D52FD0">
        <w:t xml:space="preserve"> </w:t>
      </w:r>
      <w:r w:rsidR="000A1AAE" w:rsidRPr="0050194B">
        <w:t>large-scale</w:t>
      </w:r>
      <w:r w:rsidR="00D52FD0">
        <w:t xml:space="preserve"> </w:t>
      </w:r>
      <w:r w:rsidR="000A1AAE" w:rsidRPr="0050194B">
        <w:t>refurbishing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maintenance</w:t>
      </w:r>
      <w:r w:rsidR="00D52FD0">
        <w:t xml:space="preserve"> </w:t>
      </w:r>
      <w:r w:rsidR="000A1AAE" w:rsidRPr="0050194B">
        <w:t>exercise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carried</w:t>
      </w:r>
      <w:r w:rsidR="00D52FD0">
        <w:t xml:space="preserve"> </w:t>
      </w:r>
      <w:r w:rsidR="000A1AAE" w:rsidRPr="0050194B">
        <w:t>out.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process</w:t>
      </w:r>
      <w:r w:rsidR="00D52FD0">
        <w:t xml:space="preserve"> </w:t>
      </w:r>
      <w:r w:rsidR="000A1AAE" w:rsidRPr="0050194B">
        <w:t>will</w:t>
      </w:r>
      <w:r w:rsidR="00D52FD0">
        <w:t xml:space="preserve"> </w:t>
      </w:r>
      <w:r w:rsidR="000A1AAE" w:rsidRPr="0050194B">
        <w:t>continue</w:t>
      </w:r>
      <w:r w:rsidR="00D52FD0">
        <w:t xml:space="preserve"> </w:t>
      </w:r>
      <w:r w:rsidR="000A1AAE" w:rsidRPr="0050194B">
        <w:t>until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parts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Safi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Centre</w:t>
      </w:r>
      <w:r w:rsidR="00D52FD0">
        <w:t xml:space="preserve"> </w:t>
      </w:r>
      <w:r w:rsidR="000A1AAE" w:rsidRPr="0050194B">
        <w:t>would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renovated.</w:t>
      </w:r>
      <w:r w:rsidR="00D52FD0">
        <w:t xml:space="preserve"> </w:t>
      </w:r>
      <w:r w:rsidR="000A1AAE" w:rsidRPr="0050194B">
        <w:t>Adjustments</w:t>
      </w:r>
      <w:r w:rsidR="00D52FD0">
        <w:t xml:space="preserve"> </w:t>
      </w:r>
      <w:r w:rsidR="000A1AAE" w:rsidRPr="0050194B">
        <w:t>were</w:t>
      </w:r>
      <w:r w:rsidR="00D52FD0">
        <w:t xml:space="preserve"> </w:t>
      </w:r>
      <w:r w:rsidR="000A1AAE" w:rsidRPr="0050194B">
        <w:t>made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include</w:t>
      </w:r>
      <w:r w:rsidR="00D52FD0">
        <w:t xml:space="preserve"> </w:t>
      </w:r>
      <w:r w:rsidR="000A1AAE" w:rsidRPr="0050194B">
        <w:t>emergency</w:t>
      </w:r>
      <w:r w:rsidR="00D52FD0">
        <w:t xml:space="preserve"> </w:t>
      </w:r>
      <w:r w:rsidR="000A1AAE" w:rsidRPr="0050194B">
        <w:t>lighting,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bathroom</w:t>
      </w:r>
      <w:r w:rsidR="00D52FD0">
        <w:t xml:space="preserve"> </w:t>
      </w:r>
      <w:r w:rsidR="000A1AAE" w:rsidRPr="0050194B">
        <w:t>finishing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vandal-proof,</w:t>
      </w:r>
      <w:r w:rsidR="00D52FD0">
        <w:t xml:space="preserve"> </w:t>
      </w:r>
      <w:r w:rsidR="000A1AAE" w:rsidRPr="0050194B">
        <w:t>more</w:t>
      </w:r>
      <w:r w:rsidR="00D52FD0">
        <w:t xml:space="preserve"> </w:t>
      </w:r>
      <w:r w:rsidR="000A1AAE" w:rsidRPr="0050194B">
        <w:t>secure</w:t>
      </w:r>
      <w:r w:rsidR="00D52FD0">
        <w:t xml:space="preserve"> </w:t>
      </w:r>
      <w:r w:rsidR="000A1AAE" w:rsidRPr="0050194B">
        <w:t>windows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electrical</w:t>
      </w:r>
      <w:r w:rsidR="00D52FD0">
        <w:t xml:space="preserve"> </w:t>
      </w:r>
      <w:r w:rsidR="000A1AAE" w:rsidRPr="0050194B">
        <w:t>systems,</w:t>
      </w:r>
      <w:r w:rsidR="00D52FD0">
        <w:t xml:space="preserve"> </w:t>
      </w:r>
      <w:r w:rsidR="000A1AAE" w:rsidRPr="0050194B">
        <w:t>improvements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sewage</w:t>
      </w:r>
      <w:r w:rsidR="00D52FD0">
        <w:t xml:space="preserve"> </w:t>
      </w:r>
      <w:r w:rsidR="000A1AAE" w:rsidRPr="0050194B">
        <w:t>system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installation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CCTV-camera</w:t>
      </w:r>
      <w:r w:rsidR="00D52FD0">
        <w:t xml:space="preserve"> </w:t>
      </w:r>
      <w:r w:rsidR="000A1AAE" w:rsidRPr="0050194B">
        <w:t>system,</w:t>
      </w:r>
      <w:r w:rsidR="00D52FD0">
        <w:t xml:space="preserve"> </w:t>
      </w:r>
      <w:r w:rsidR="000A1AAE" w:rsidRPr="0050194B">
        <w:t>among</w:t>
      </w:r>
      <w:r w:rsidR="00D52FD0">
        <w:t xml:space="preserve"> </w:t>
      </w:r>
      <w:r w:rsidR="000A1AAE" w:rsidRPr="0050194B">
        <w:t>others.</w:t>
      </w:r>
    </w:p>
    <w:p w14:paraId="053CBD7D" w14:textId="0E2E3793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lastRenderedPageBreak/>
        <w:t>72.</w:t>
      </w:r>
      <w:r w:rsidRPr="0050194B">
        <w:tab/>
      </w:r>
      <w:r w:rsidR="000A1AAE" w:rsidRPr="0050194B">
        <w:t>Other</w:t>
      </w:r>
      <w:r w:rsidR="00D52FD0">
        <w:t xml:space="preserve"> </w:t>
      </w:r>
      <w:r w:rsidR="000A1AAE" w:rsidRPr="0050194B">
        <w:t>efforts</w:t>
      </w:r>
      <w:r w:rsidR="00D52FD0">
        <w:t xml:space="preserve"> </w:t>
      </w:r>
      <w:r w:rsidR="000A1AAE" w:rsidRPr="0050194B">
        <w:t>aimed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improving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living</w:t>
      </w:r>
      <w:r w:rsidR="00D52FD0">
        <w:t xml:space="preserve"> </w:t>
      </w:r>
      <w:r w:rsidR="000A1AAE" w:rsidRPr="0050194B">
        <w:t>conditions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centres</w:t>
      </w:r>
      <w:r w:rsidR="00D52FD0">
        <w:t xml:space="preserve"> </w:t>
      </w:r>
      <w:r w:rsidR="000A1AAE" w:rsidRPr="0050194B">
        <w:t>include:</w:t>
      </w:r>
    </w:p>
    <w:p w14:paraId="04D7F118" w14:textId="77777777" w:rsidR="000E4FD0" w:rsidRDefault="00F73985" w:rsidP="00F73985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(a)</w:t>
      </w:r>
      <w:r w:rsidR="000A1AAE" w:rsidRPr="0050194B">
        <w:tab/>
        <w:t>All</w:t>
      </w:r>
      <w:r w:rsidR="00D52FD0">
        <w:t xml:space="preserve"> </w:t>
      </w:r>
      <w:r w:rsidR="000A1AAE" w:rsidRPr="0050194B">
        <w:t>compounds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access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outdoor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recreational</w:t>
      </w:r>
      <w:r w:rsidR="00D52FD0">
        <w:t xml:space="preserve"> </w:t>
      </w:r>
      <w:r w:rsidR="000A1AAE" w:rsidRPr="0050194B">
        <w:t>areas</w:t>
      </w:r>
      <w:r w:rsidR="00D52FD0">
        <w:t xml:space="preserve"> </w:t>
      </w:r>
      <w:r w:rsidR="000A1AAE" w:rsidRPr="0050194B">
        <w:t>during</w:t>
      </w:r>
      <w:r w:rsidR="00D52FD0">
        <w:t xml:space="preserve"> </w:t>
      </w:r>
      <w:r w:rsidR="000A1AAE" w:rsidRPr="0050194B">
        <w:t>daytime.</w:t>
      </w:r>
      <w:r w:rsidR="00D52FD0">
        <w:t xml:space="preserve"> </w:t>
      </w:r>
      <w:r w:rsidR="000A1AAE" w:rsidRPr="0050194B">
        <w:t>Books,</w:t>
      </w:r>
      <w:r w:rsidR="00D52FD0">
        <w:t xml:space="preserve"> </w:t>
      </w:r>
      <w:r w:rsidR="000A1AAE" w:rsidRPr="0050194B">
        <w:t>balls,</w:t>
      </w:r>
      <w:r w:rsidR="00D52FD0">
        <w:t xml:space="preserve"> </w:t>
      </w:r>
      <w:r w:rsidR="000A1AAE" w:rsidRPr="0050194B">
        <w:t>cards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board</w:t>
      </w:r>
      <w:r w:rsidR="00D52FD0">
        <w:t xml:space="preserve"> </w:t>
      </w:r>
      <w:r w:rsidR="000A1AAE" w:rsidRPr="0050194B">
        <w:t>games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available.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plan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place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structured</w:t>
      </w:r>
      <w:r w:rsidR="00D52FD0">
        <w:t xml:space="preserve"> </w:t>
      </w:r>
      <w:r w:rsidR="000A1AAE" w:rsidRPr="0050194B">
        <w:t>education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physical</w:t>
      </w:r>
      <w:r w:rsidR="00D52FD0">
        <w:t xml:space="preserve"> </w:t>
      </w:r>
      <w:r w:rsidR="000A1AAE" w:rsidRPr="0050194B">
        <w:t>activity</w:t>
      </w:r>
      <w:r w:rsidR="00D52FD0">
        <w:t xml:space="preserve"> </w:t>
      </w:r>
      <w:r w:rsidR="000A1AAE" w:rsidRPr="0050194B">
        <w:t>programme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includes</w:t>
      </w:r>
      <w:r w:rsidR="00D52FD0">
        <w:t xml:space="preserve"> </w:t>
      </w:r>
      <w:r w:rsidR="000A1AAE" w:rsidRPr="0050194B">
        <w:t>training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English</w:t>
      </w:r>
      <w:r w:rsidR="00D52FD0">
        <w:t xml:space="preserve"> </w:t>
      </w:r>
      <w:r w:rsidR="000A1AAE" w:rsidRPr="0050194B">
        <w:t>language,</w:t>
      </w:r>
      <w:r w:rsidR="00D52FD0">
        <w:t xml:space="preserve"> </w:t>
      </w:r>
      <w:r w:rsidR="000A1AAE" w:rsidRPr="0050194B">
        <w:t>professional</w:t>
      </w:r>
      <w:r w:rsidR="00D52FD0">
        <w:t xml:space="preserve"> </w:t>
      </w:r>
      <w:r w:rsidR="000A1AAE" w:rsidRPr="0050194B">
        <w:t>football</w:t>
      </w:r>
      <w:r w:rsidR="00D52FD0">
        <w:t xml:space="preserve"> </w:t>
      </w:r>
      <w:r w:rsidR="000A1AAE" w:rsidRPr="0050194B">
        <w:t>training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other</w:t>
      </w:r>
      <w:r w:rsidR="00D52FD0">
        <w:t xml:space="preserve"> </w:t>
      </w:r>
      <w:r w:rsidR="000A1AAE" w:rsidRPr="0050194B">
        <w:t>training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information</w:t>
      </w:r>
      <w:r w:rsidR="00D52FD0">
        <w:t xml:space="preserve"> </w:t>
      </w:r>
      <w:r w:rsidR="000A1AAE" w:rsidRPr="0050194B">
        <w:t>technology,</w:t>
      </w:r>
      <w:r w:rsidR="00D52FD0">
        <w:t xml:space="preserve"> </w:t>
      </w:r>
      <w:r w:rsidR="000A1AAE" w:rsidRPr="0050194B">
        <w:t>first</w:t>
      </w:r>
      <w:r w:rsidR="00D52FD0">
        <w:t xml:space="preserve"> </w:t>
      </w:r>
      <w:r w:rsidR="000A1AAE" w:rsidRPr="0050194B">
        <w:t>aid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other</w:t>
      </w:r>
      <w:r w:rsidR="00D52FD0">
        <w:t xml:space="preserve"> </w:t>
      </w:r>
      <w:r w:rsidR="000A1AAE" w:rsidRPr="0050194B">
        <w:t>basic</w:t>
      </w:r>
      <w:r w:rsidR="00D52FD0">
        <w:t xml:space="preserve"> </w:t>
      </w:r>
      <w:r w:rsidR="000A1AAE" w:rsidRPr="0050194B">
        <w:t>life</w:t>
      </w:r>
      <w:r w:rsidR="00D52FD0">
        <w:t xml:space="preserve"> </w:t>
      </w:r>
      <w:r w:rsidR="000A1AAE" w:rsidRPr="0050194B">
        <w:t>skills.</w:t>
      </w:r>
    </w:p>
    <w:p w14:paraId="66031659" w14:textId="77777777" w:rsidR="000E4FD0" w:rsidRDefault="00F73985" w:rsidP="00F73985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(b)</w:t>
      </w:r>
      <w:r w:rsidR="000A1AAE">
        <w:tab/>
      </w:r>
      <w:r w:rsidR="000A1AAE" w:rsidRPr="0050194B">
        <w:t>Communication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outside</w:t>
      </w:r>
      <w:r w:rsidR="00D52FD0">
        <w:t xml:space="preserve"> </w:t>
      </w:r>
      <w:r w:rsidR="000A1AAE" w:rsidRPr="0050194B">
        <w:t>world,</w:t>
      </w:r>
      <w:r w:rsidR="00D52FD0">
        <w:t xml:space="preserve"> </w:t>
      </w:r>
      <w:r w:rsidR="000A1AAE" w:rsidRPr="0050194B">
        <w:t>especially</w:t>
      </w:r>
      <w:r w:rsidR="00D52FD0">
        <w:t xml:space="preserve"> </w:t>
      </w:r>
      <w:r w:rsidR="000A1AAE" w:rsidRPr="0050194B">
        <w:t>international</w:t>
      </w:r>
      <w:r w:rsidR="00D52FD0">
        <w:t xml:space="preserve"> </w:t>
      </w:r>
      <w:r w:rsidR="000A1AAE" w:rsidRPr="0050194B">
        <w:t>calls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family</w:t>
      </w:r>
      <w:r w:rsidR="00D52FD0">
        <w:t xml:space="preserve"> </w:t>
      </w:r>
      <w:r w:rsidR="000A1AAE" w:rsidRPr="0050194B">
        <w:t>members,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possible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section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centres.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area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designated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hold</w:t>
      </w:r>
      <w:r w:rsidR="00D52FD0">
        <w:t xml:space="preserve"> </w:t>
      </w:r>
      <w:r w:rsidR="000A1AAE" w:rsidRPr="0050194B">
        <w:t>these</w:t>
      </w:r>
      <w:r w:rsidR="00D52FD0">
        <w:t xml:space="preserve"> </w:t>
      </w:r>
      <w:r w:rsidR="000A1AAE" w:rsidRPr="0050194B">
        <w:t>visits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private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NGOs,</w:t>
      </w:r>
      <w:r w:rsidR="00D52FD0">
        <w:t xml:space="preserve"> </w:t>
      </w:r>
      <w:r w:rsidR="000A1AAE" w:rsidRPr="0050194B">
        <w:t>lawyers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community</w:t>
      </w:r>
      <w:r w:rsidR="00D52FD0">
        <w:t xml:space="preserve"> </w:t>
      </w:r>
      <w:r w:rsidR="000A1AAE" w:rsidRPr="0050194B">
        <w:t>representatives.</w:t>
      </w:r>
    </w:p>
    <w:p w14:paraId="25E76008" w14:textId="77777777" w:rsidR="000E4FD0" w:rsidRDefault="00F73985" w:rsidP="00F73985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(c)</w:t>
      </w:r>
      <w:r w:rsidR="000A1AAE" w:rsidRPr="0050194B">
        <w:tab/>
        <w:t>A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post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welfare</w:t>
      </w:r>
      <w:r w:rsidR="00D52FD0">
        <w:t xml:space="preserve"> </w:t>
      </w:r>
      <w:r w:rsidR="000A1AAE" w:rsidRPr="0050194B">
        <w:t>officer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created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ensure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adequate</w:t>
      </w:r>
      <w:r w:rsidR="00D52FD0">
        <w:t xml:space="preserve"> </w:t>
      </w:r>
      <w:r w:rsidR="000A1AAE" w:rsidRPr="0050194B">
        <w:t>balance</w:t>
      </w:r>
      <w:r w:rsidR="00D52FD0">
        <w:t xml:space="preserve"> </w:t>
      </w:r>
      <w:r w:rsidR="000A1AAE" w:rsidRPr="0050194B">
        <w:t>between</w:t>
      </w:r>
      <w:r w:rsidR="00D52FD0">
        <w:t xml:space="preserve"> </w:t>
      </w:r>
      <w:r w:rsidR="000A1AAE" w:rsidRPr="0050194B">
        <w:t>security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welfare.</w:t>
      </w:r>
      <w:r w:rsidR="00D52FD0">
        <w:t xml:space="preserve"> </w:t>
      </w:r>
      <w:r w:rsidR="000A1AAE" w:rsidRPr="0050194B">
        <w:t>Reporting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introduced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respect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incidents</w:t>
      </w:r>
      <w:r w:rsidR="00D52FD0">
        <w:t xml:space="preserve"> </w:t>
      </w:r>
      <w:r w:rsidR="000A1AAE" w:rsidRPr="0050194B">
        <w:t>arising</w:t>
      </w:r>
      <w:r w:rsidR="00D52FD0">
        <w:t xml:space="preserve"> </w:t>
      </w:r>
      <w:r w:rsidR="000A1AAE" w:rsidRPr="0050194B">
        <w:t>inside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centres,</w:t>
      </w:r>
      <w:r w:rsidR="00D52FD0">
        <w:t xml:space="preserve"> </w:t>
      </w:r>
      <w:r w:rsidR="000A1AAE" w:rsidRPr="0050194B">
        <w:t>complaints</w:t>
      </w:r>
      <w:r w:rsidR="00D52FD0">
        <w:t xml:space="preserve"> </w:t>
      </w:r>
      <w:r w:rsidR="000A1AAE" w:rsidRPr="0050194B">
        <w:t>raised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detainees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visits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lawyers,</w:t>
      </w:r>
      <w:r w:rsidR="00D52FD0">
        <w:t xml:space="preserve"> </w:t>
      </w:r>
      <w:r w:rsidR="000A1AAE" w:rsidRPr="0050194B">
        <w:t>family</w:t>
      </w:r>
      <w:r w:rsidR="00D52FD0">
        <w:t xml:space="preserve"> </w:t>
      </w:r>
      <w:r w:rsidR="000A1AAE" w:rsidRPr="0050194B">
        <w:t>members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NGOs.</w:t>
      </w:r>
    </w:p>
    <w:p w14:paraId="349FA639" w14:textId="77777777" w:rsidR="000E4FD0" w:rsidRDefault="00F73985" w:rsidP="00F73985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(d)</w:t>
      </w:r>
      <w:r w:rsidR="000A1AAE" w:rsidRPr="0050194B">
        <w:tab/>
        <w:t>Increase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investment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human</w:t>
      </w:r>
      <w:r w:rsidR="00D52FD0">
        <w:t xml:space="preserve"> </w:t>
      </w:r>
      <w:r w:rsidR="000A1AAE" w:rsidRPr="0050194B">
        <w:t>resources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open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facilities,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only</w:t>
      </w:r>
      <w:r w:rsidR="00D52FD0">
        <w:t xml:space="preserve"> </w:t>
      </w:r>
      <w:r w:rsidR="000A1AAE" w:rsidRPr="0050194B">
        <w:t>through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recruitment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additional</w:t>
      </w:r>
      <w:r w:rsidR="00D52FD0">
        <w:t xml:space="preserve"> </w:t>
      </w:r>
      <w:r w:rsidR="000A1AAE" w:rsidRPr="0050194B">
        <w:t>staff</w:t>
      </w:r>
      <w:r w:rsidR="00D52FD0">
        <w:t xml:space="preserve"> </w:t>
      </w:r>
      <w:r w:rsidR="000A1AAE" w:rsidRPr="0050194B">
        <w:t>but</w:t>
      </w:r>
      <w:r w:rsidR="00D52FD0">
        <w:t xml:space="preserve"> </w:t>
      </w:r>
      <w:r w:rsidR="000A1AAE" w:rsidRPr="0050194B">
        <w:t>also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training.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staff</w:t>
      </w:r>
      <w:r w:rsidR="00D52FD0">
        <w:t xml:space="preserve"> </w:t>
      </w:r>
      <w:r w:rsidR="000A1AAE" w:rsidRPr="0050194B">
        <w:t>included</w:t>
      </w:r>
      <w:r w:rsidR="00D52FD0">
        <w:t xml:space="preserve"> </w:t>
      </w:r>
      <w:r w:rsidR="000A1AAE" w:rsidRPr="0050194B">
        <w:t>professionals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field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social</w:t>
      </w:r>
      <w:r w:rsidR="00D52FD0">
        <w:t xml:space="preserve"> </w:t>
      </w:r>
      <w:r w:rsidR="000A1AAE" w:rsidRPr="0050194B">
        <w:t>work,</w:t>
      </w:r>
      <w:r w:rsidR="00D52FD0">
        <w:t xml:space="preserve"> </w:t>
      </w:r>
      <w:r w:rsidR="000A1AAE" w:rsidRPr="0050194B">
        <w:t>support</w:t>
      </w:r>
      <w:r w:rsidR="00D52FD0">
        <w:t xml:space="preserve"> </w:t>
      </w:r>
      <w:r w:rsidR="000A1AAE" w:rsidRPr="0050194B">
        <w:t>workers,</w:t>
      </w:r>
      <w:r w:rsidR="00D52FD0">
        <w:t xml:space="preserve"> </w:t>
      </w:r>
      <w:r w:rsidR="000A1AAE" w:rsidRPr="0050194B">
        <w:t>reception</w:t>
      </w:r>
      <w:r w:rsidR="00D52FD0">
        <w:t xml:space="preserve"> </w:t>
      </w:r>
      <w:r w:rsidR="000A1AAE" w:rsidRPr="0050194B">
        <w:t>facility</w:t>
      </w:r>
      <w:r w:rsidR="00D52FD0">
        <w:t xml:space="preserve"> </w:t>
      </w:r>
      <w:r w:rsidR="000A1AAE" w:rsidRPr="0050194B">
        <w:t>officers,</w:t>
      </w:r>
      <w:r w:rsidR="00D52FD0">
        <w:t xml:space="preserve"> </w:t>
      </w:r>
      <w:r w:rsidR="000A1AAE" w:rsidRPr="0050194B">
        <w:t>psychological</w:t>
      </w:r>
      <w:r w:rsidR="00D52FD0">
        <w:t xml:space="preserve"> </w:t>
      </w:r>
      <w:r w:rsidR="000A1AAE" w:rsidRPr="0050194B">
        <w:t>officers,</w:t>
      </w:r>
      <w:r w:rsidR="00D52FD0">
        <w:t xml:space="preserve"> </w:t>
      </w:r>
      <w:r w:rsidR="000A1AAE" w:rsidRPr="0050194B">
        <w:t>counsellors,</w:t>
      </w:r>
      <w:r w:rsidR="00D52FD0">
        <w:t xml:space="preserve"> </w:t>
      </w:r>
      <w:r w:rsidR="000A1AAE" w:rsidRPr="0050194B">
        <w:t>welfare</w:t>
      </w:r>
      <w:r w:rsidR="00D52FD0">
        <w:t xml:space="preserve"> </w:t>
      </w:r>
      <w:r w:rsidR="000A1AAE" w:rsidRPr="0050194B">
        <w:t>officers,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psychologists.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Service</w:t>
      </w:r>
      <w:r w:rsidR="00D52FD0">
        <w:t xml:space="preserve"> </w:t>
      </w:r>
      <w:r w:rsidR="000A1AAE" w:rsidRPr="0050194B">
        <w:t>(DS)</w:t>
      </w:r>
      <w:r w:rsidR="00D52FD0">
        <w:t xml:space="preserve"> </w:t>
      </w:r>
      <w:r w:rsidR="000A1AAE" w:rsidRPr="0050194B">
        <w:t>recruited</w:t>
      </w:r>
      <w:r w:rsidR="00D52FD0">
        <w:t xml:space="preserve"> </w:t>
      </w:r>
      <w:r w:rsidR="000A1AAE" w:rsidRPr="0050194B">
        <w:t>106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officers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2020,</w:t>
      </w:r>
      <w:r w:rsidR="00D52FD0">
        <w:t xml:space="preserve"> </w:t>
      </w:r>
      <w:r w:rsidR="000A1AAE" w:rsidRPr="0050194B">
        <w:t>almost</w:t>
      </w:r>
      <w:r w:rsidR="00D52FD0">
        <w:t xml:space="preserve"> </w:t>
      </w:r>
      <w:r w:rsidR="000A1AAE" w:rsidRPr="0050194B">
        <w:t>doubling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number.</w:t>
      </w:r>
      <w:r w:rsidR="00D52FD0">
        <w:t xml:space="preserve"> </w:t>
      </w:r>
      <w:r w:rsidR="000A1AAE" w:rsidRPr="0050194B">
        <w:t>AWAS</w:t>
      </w:r>
      <w:r w:rsidR="00D52FD0">
        <w:t xml:space="preserve"> </w:t>
      </w:r>
      <w:r w:rsidR="000A1AAE" w:rsidRPr="0050194B">
        <w:t>increased</w:t>
      </w:r>
      <w:r w:rsidR="00D52FD0">
        <w:t xml:space="preserve"> </w:t>
      </w:r>
      <w:r w:rsidR="000A1AAE" w:rsidRPr="0050194B">
        <w:t>its</w:t>
      </w:r>
      <w:r w:rsidR="00D52FD0">
        <w:t xml:space="preserve"> </w:t>
      </w:r>
      <w:r w:rsidR="000A1AAE" w:rsidRPr="0050194B">
        <w:t>staff</w:t>
      </w:r>
      <w:r w:rsidR="00D52FD0">
        <w:t xml:space="preserve"> </w:t>
      </w:r>
      <w:r w:rsidR="000A1AAE" w:rsidRPr="0050194B">
        <w:t>capacity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89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2019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211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end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2020.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process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recruitment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additional</w:t>
      </w:r>
      <w:r w:rsidR="00D52FD0">
        <w:t xml:space="preserve"> </w:t>
      </w:r>
      <w:r w:rsidR="000A1AAE" w:rsidRPr="0050194B">
        <w:t>staff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also</w:t>
      </w:r>
      <w:r w:rsidR="00D52FD0">
        <w:t xml:space="preserve"> </w:t>
      </w:r>
      <w:r w:rsidR="000A1AAE" w:rsidRPr="0050194B">
        <w:t>ongoing.</w:t>
      </w:r>
      <w:r w:rsidR="00D52FD0">
        <w:t xml:space="preserve"> </w:t>
      </w:r>
      <w:r w:rsidR="000A1AAE" w:rsidRPr="0050194B">
        <w:t>DS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no</w:t>
      </w:r>
      <w:r w:rsidR="00D52FD0">
        <w:t xml:space="preserve"> </w:t>
      </w:r>
      <w:r w:rsidR="000A1AAE" w:rsidRPr="0050194B">
        <w:t>longer</w:t>
      </w:r>
      <w:r w:rsidR="00D52FD0">
        <w:t xml:space="preserve"> </w:t>
      </w:r>
      <w:r w:rsidR="000A1AAE" w:rsidRPr="0050194B">
        <w:t>making</w:t>
      </w:r>
      <w:r w:rsidR="00D52FD0">
        <w:t xml:space="preserve"> </w:t>
      </w:r>
      <w:r w:rsidR="000A1AAE" w:rsidRPr="0050194B">
        <w:t>use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private</w:t>
      </w:r>
      <w:r w:rsidR="00D52FD0">
        <w:t xml:space="preserve"> </w:t>
      </w:r>
      <w:r w:rsidR="000A1AAE" w:rsidRPr="0050194B">
        <w:t>security</w:t>
      </w:r>
      <w:r w:rsidR="00D52FD0">
        <w:t xml:space="preserve"> </w:t>
      </w:r>
      <w:r w:rsidR="000A1AAE" w:rsidRPr="0050194B">
        <w:t>officials.</w:t>
      </w:r>
    </w:p>
    <w:p w14:paraId="214C0C95" w14:textId="385BCBA1" w:rsidR="000A1AAE" w:rsidRPr="0050194B" w:rsidRDefault="00F73985" w:rsidP="00F73985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(e)</w:t>
      </w:r>
      <w:r w:rsidR="000A1AAE" w:rsidRPr="0050194B">
        <w:tab/>
        <w:t>Regular</w:t>
      </w:r>
      <w:r w:rsidR="00D52FD0">
        <w:t xml:space="preserve"> </w:t>
      </w:r>
      <w:r w:rsidR="000A1AAE" w:rsidRPr="0050194B">
        <w:t>visits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spiritual</w:t>
      </w:r>
      <w:r w:rsidR="00D52FD0">
        <w:t xml:space="preserve"> </w:t>
      </w:r>
      <w:r w:rsidR="000A1AAE" w:rsidRPr="0050194B">
        <w:t>directors</w:t>
      </w:r>
      <w:r w:rsidR="00D52FD0">
        <w:t xml:space="preserve"> </w:t>
      </w:r>
      <w:r w:rsidR="000A1AAE" w:rsidRPr="0050194B">
        <w:t>take</w:t>
      </w:r>
      <w:r w:rsidR="00D52FD0">
        <w:t xml:space="preserve"> </w:t>
      </w:r>
      <w:r w:rsidR="000A1AAE" w:rsidRPr="0050194B">
        <w:t>place</w:t>
      </w:r>
      <w:r w:rsidR="00D52FD0">
        <w:t xml:space="preserve"> </w:t>
      </w:r>
      <w:r w:rsidR="000A1AAE" w:rsidRPr="0050194B">
        <w:t>regularly.</w:t>
      </w:r>
      <w:r w:rsidR="00D52FD0">
        <w:t xml:space="preserve"> </w:t>
      </w:r>
      <w:r w:rsidR="000A1AAE" w:rsidRPr="0050194B">
        <w:t>Religious</w:t>
      </w:r>
      <w:r w:rsidR="00D52FD0">
        <w:t xml:space="preserve"> </w:t>
      </w:r>
      <w:r w:rsidR="000A1AAE" w:rsidRPr="0050194B">
        <w:t>books,</w:t>
      </w:r>
      <w:r w:rsidR="00D52FD0">
        <w:t xml:space="preserve"> </w:t>
      </w:r>
      <w:r w:rsidR="000A1AAE" w:rsidRPr="0050194B">
        <w:t>praying</w:t>
      </w:r>
      <w:r w:rsidR="00D52FD0">
        <w:t xml:space="preserve"> </w:t>
      </w:r>
      <w:r w:rsidR="000A1AAE" w:rsidRPr="0050194B">
        <w:t>rugs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food</w:t>
      </w:r>
      <w:r w:rsidR="00D52FD0">
        <w:t xml:space="preserve"> </w:t>
      </w:r>
      <w:r w:rsidR="000A1AAE" w:rsidRPr="0050194B">
        <w:t>associated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religious</w:t>
      </w:r>
      <w:r w:rsidR="00D52FD0">
        <w:t xml:space="preserve"> </w:t>
      </w:r>
      <w:r w:rsidR="000A1AAE" w:rsidRPr="0050194B">
        <w:t>festivals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distributed</w:t>
      </w:r>
      <w:r w:rsidR="00D52FD0">
        <w:t xml:space="preserve"> </w:t>
      </w:r>
      <w:r w:rsidR="000A1AAE" w:rsidRPr="0050194B">
        <w:t>during</w:t>
      </w:r>
      <w:r w:rsidR="00D52FD0">
        <w:t xml:space="preserve"> </w:t>
      </w:r>
      <w:r w:rsidR="000A1AAE" w:rsidRPr="0050194B">
        <w:t>these</w:t>
      </w:r>
      <w:r w:rsidR="00D52FD0">
        <w:t xml:space="preserve"> </w:t>
      </w:r>
      <w:r w:rsidR="000A1AAE" w:rsidRPr="0050194B">
        <w:t>visits.</w:t>
      </w:r>
    </w:p>
    <w:p w14:paraId="249899B6" w14:textId="77777777" w:rsidR="000E4FD0" w:rsidRDefault="00F73985" w:rsidP="00F73985">
      <w:pPr>
        <w:pStyle w:val="ParaNoG"/>
        <w:numPr>
          <w:ilvl w:val="0"/>
          <w:numId w:val="0"/>
        </w:numPr>
        <w:ind w:left="1134"/>
        <w:rPr>
          <w:rFonts w:eastAsia="Calibri"/>
          <w:color w:val="000000"/>
        </w:rPr>
      </w:pPr>
      <w:r>
        <w:tab/>
      </w:r>
      <w:r w:rsidR="000A1AAE">
        <w:t>(f)</w:t>
      </w:r>
      <w:r w:rsidR="000A1AAE" w:rsidRPr="0050194B">
        <w:tab/>
        <w:t>Hermes</w:t>
      </w:r>
      <w:r w:rsidR="00D52FD0">
        <w:t xml:space="preserve"> </w:t>
      </w:r>
      <w:r w:rsidR="000A1AAE" w:rsidRPr="0050194B">
        <w:t>Block,</w:t>
      </w:r>
      <w:r w:rsidR="00D52FD0">
        <w:t xml:space="preserve"> </w:t>
      </w:r>
      <w:r w:rsidR="000A1AAE" w:rsidRPr="0050194B">
        <w:t>formerly</w:t>
      </w:r>
      <w:r w:rsidR="00D52FD0">
        <w:t xml:space="preserve"> </w:t>
      </w:r>
      <w:r w:rsidR="000A1AAE" w:rsidRPr="0050194B">
        <w:t>used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centre,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closed</w:t>
      </w:r>
      <w:r w:rsidR="00D52FD0">
        <w:t xml:space="preserve"> </w:t>
      </w:r>
      <w:r w:rsidR="000A1AAE" w:rsidRPr="0050194B">
        <w:t>down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undergo</w:t>
      </w:r>
      <w:r w:rsidR="00D52FD0">
        <w:t xml:space="preserve"> </w:t>
      </w:r>
      <w:r w:rsidR="000A1AAE" w:rsidRPr="0050194B">
        <w:t>extensive</w:t>
      </w:r>
      <w:r w:rsidR="00D52FD0">
        <w:t xml:space="preserve"> </w:t>
      </w:r>
      <w:r w:rsidR="000A1AAE" w:rsidRPr="0050194B">
        <w:t>maintenance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renovation</w:t>
      </w:r>
      <w:r w:rsidR="00D52FD0">
        <w:t xml:space="preserve"> </w:t>
      </w:r>
      <w:r w:rsidR="000A1AAE" w:rsidRPr="0050194B">
        <w:t>works.</w:t>
      </w:r>
    </w:p>
    <w:p w14:paraId="6BAEF27B" w14:textId="6BB89E2A" w:rsidR="000A1AAE" w:rsidRPr="00A841AA" w:rsidRDefault="000A1AAE" w:rsidP="00F73985">
      <w:pPr>
        <w:pStyle w:val="H23G"/>
      </w:pPr>
      <w:r>
        <w:tab/>
      </w:r>
      <w:r>
        <w:tab/>
      </w:r>
      <w:r w:rsidRPr="00A841AA">
        <w:t>The</w:t>
      </w:r>
      <w:r w:rsidR="00D52FD0">
        <w:t xml:space="preserve"> </w:t>
      </w:r>
      <w:r w:rsidRPr="00A841AA">
        <w:t>right</w:t>
      </w:r>
      <w:r w:rsidR="00D52FD0">
        <w:t xml:space="preserve"> </w:t>
      </w:r>
      <w:r w:rsidRPr="00A841AA">
        <w:t>to</w:t>
      </w:r>
      <w:r w:rsidR="00D52FD0">
        <w:t xml:space="preserve"> </w:t>
      </w:r>
      <w:r w:rsidRPr="00A841AA">
        <w:t>a</w:t>
      </w:r>
      <w:r w:rsidR="00D52FD0">
        <w:t xml:space="preserve"> </w:t>
      </w:r>
      <w:r w:rsidRPr="00A841AA">
        <w:t>fair</w:t>
      </w:r>
      <w:r w:rsidR="00D52FD0">
        <w:t xml:space="preserve"> </w:t>
      </w:r>
      <w:r w:rsidRPr="00A841AA">
        <w:t>trial</w:t>
      </w:r>
    </w:p>
    <w:p w14:paraId="31994DA6" w14:textId="68548990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73.</w:t>
      </w:r>
      <w:r w:rsidRPr="0050194B">
        <w:tab/>
      </w:r>
      <w:r w:rsidR="000A1AAE" w:rsidRPr="0050194B">
        <w:t>According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Article</w:t>
      </w:r>
      <w:r w:rsidR="00D52FD0">
        <w:t xml:space="preserve"> </w:t>
      </w:r>
      <w:r w:rsidR="000A1AAE" w:rsidRPr="0050194B">
        <w:t>355AUA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Code:</w:t>
      </w:r>
    </w:p>
    <w:p w14:paraId="749AA0EC" w14:textId="79CED797" w:rsidR="000E4FD0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(1)</w:t>
      </w:r>
      <w:r w:rsidR="000A1AAE">
        <w:tab/>
      </w:r>
      <w:r w:rsidR="000A1AAE" w:rsidRPr="0050194B">
        <w:t>The</w:t>
      </w:r>
      <w:r w:rsidR="00D52FD0">
        <w:t xml:space="preserve"> </w:t>
      </w:r>
      <w:r w:rsidR="000A1AAE" w:rsidRPr="0050194B">
        <w:t>suspect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access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lawyer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time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manner</w:t>
      </w:r>
      <w:r w:rsidR="00D52FD0">
        <w:t xml:space="preserve"> </w:t>
      </w:r>
      <w:r w:rsidR="000A1AAE" w:rsidRPr="0050194B">
        <w:t>so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allow</w:t>
      </w:r>
      <w:r w:rsidR="00D52FD0">
        <w:t xml:space="preserve"> </w:t>
      </w:r>
      <w:r w:rsidR="000A1AAE" w:rsidRPr="0050194B">
        <w:t>him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exercise</w:t>
      </w:r>
      <w:r w:rsidR="00D52FD0">
        <w:t xml:space="preserve"> </w:t>
      </w:r>
      <w:r w:rsidR="000A1AAE" w:rsidRPr="0050194B">
        <w:t>his</w:t>
      </w:r>
      <w:r w:rsidR="00D52FD0">
        <w:t xml:space="preserve"> </w:t>
      </w:r>
      <w:r w:rsidR="000A1AAE" w:rsidRPr="0050194B">
        <w:t>rights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defence</w:t>
      </w:r>
      <w:r w:rsidR="00D52FD0">
        <w:t xml:space="preserve"> </w:t>
      </w:r>
      <w:r w:rsidR="000A1AAE" w:rsidRPr="0050194B">
        <w:t>practically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effectively.</w:t>
      </w:r>
    </w:p>
    <w:p w14:paraId="3B919A8B" w14:textId="0F31BC83" w:rsidR="000E4FD0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(2)</w:t>
      </w:r>
      <w:r w:rsidR="000A1AAE">
        <w:tab/>
      </w:r>
      <w:r w:rsidR="000A1AAE" w:rsidRPr="0050194B">
        <w:t>The</w:t>
      </w:r>
      <w:r w:rsidR="00D52FD0">
        <w:t xml:space="preserve"> </w:t>
      </w:r>
      <w:r w:rsidR="000A1AAE" w:rsidRPr="0050194B">
        <w:t>suspect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access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lawyer</w:t>
      </w:r>
      <w:r w:rsidR="00D52FD0">
        <w:t xml:space="preserve"> </w:t>
      </w:r>
      <w:r w:rsidR="000A1AAE" w:rsidRPr="0050194B">
        <w:t>without</w:t>
      </w:r>
      <w:r w:rsidR="00D52FD0">
        <w:t xml:space="preserve"> </w:t>
      </w:r>
      <w:r w:rsidR="000A1AAE" w:rsidRPr="0050194B">
        <w:t>undue</w:t>
      </w:r>
      <w:r w:rsidR="00D52FD0">
        <w:t xml:space="preserve"> </w:t>
      </w:r>
      <w:r w:rsidR="000A1AAE" w:rsidRPr="0050194B">
        <w:t>delay.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any</w:t>
      </w:r>
      <w:r w:rsidR="00D52FD0">
        <w:t xml:space="preserve"> </w:t>
      </w:r>
      <w:r w:rsidR="000A1AAE" w:rsidRPr="0050194B">
        <w:t>event,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suspect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access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lawyer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whichever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following</w:t>
      </w:r>
      <w:r w:rsidR="00D52FD0">
        <w:t xml:space="preserve"> </w:t>
      </w:r>
      <w:r w:rsidR="000A1AAE" w:rsidRPr="0050194B">
        <w:t>points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time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earliest:</w:t>
      </w:r>
    </w:p>
    <w:p w14:paraId="1F9E1B62" w14:textId="02199C6D" w:rsidR="000E4FD0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(a)</w:t>
      </w:r>
      <w:r>
        <w:tab/>
      </w:r>
      <w:r w:rsidR="000A1AAE" w:rsidRPr="0050194B">
        <w:t>before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questioned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Executive</w:t>
      </w:r>
      <w:r w:rsidR="00D52FD0">
        <w:t xml:space="preserve"> </w:t>
      </w:r>
      <w:r w:rsidR="000A1AAE" w:rsidRPr="0050194B">
        <w:t>Police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CODE</w:t>
      </w:r>
      <w:r w:rsidR="00D52FD0">
        <w:t xml:space="preserve"> </w:t>
      </w:r>
      <w:r w:rsidR="000A1AAE" w:rsidRPr="0050194B">
        <w:t>[CAP.</w:t>
      </w:r>
      <w:r w:rsidR="00D52FD0">
        <w:t xml:space="preserve"> </w:t>
      </w:r>
      <w:r w:rsidR="000A1AAE" w:rsidRPr="0050194B">
        <w:t>9.</w:t>
      </w:r>
      <w:r w:rsidR="00D52FD0">
        <w:t xml:space="preserve"> </w:t>
      </w:r>
      <w:r w:rsidR="000A1AAE" w:rsidRPr="0050194B">
        <w:t>207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another</w:t>
      </w:r>
      <w:r w:rsidR="00D52FD0">
        <w:t xml:space="preserve"> </w:t>
      </w:r>
      <w:r w:rsidR="000A1AAE" w:rsidRPr="0050194B">
        <w:t>law</w:t>
      </w:r>
      <w:r w:rsidR="00D52FD0">
        <w:t xml:space="preserve"> </w:t>
      </w:r>
      <w:r w:rsidR="000A1AAE" w:rsidRPr="0050194B">
        <w:t>enforcement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judicial</w:t>
      </w:r>
      <w:r w:rsidR="00D52FD0">
        <w:t xml:space="preserve"> </w:t>
      </w:r>
      <w:r w:rsidR="000A1AAE" w:rsidRPr="0050194B">
        <w:t>authority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respect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commission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offence;</w:t>
      </w:r>
    </w:p>
    <w:p w14:paraId="38D7E324" w14:textId="2B92A2DE" w:rsidR="000E4FD0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(b)</w:t>
      </w:r>
      <w:r>
        <w:tab/>
      </w:r>
      <w:r w:rsidR="000A1AAE" w:rsidRPr="0050194B">
        <w:t>upon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carrying</w:t>
      </w:r>
      <w:r w:rsidR="00D52FD0">
        <w:t xml:space="preserve"> </w:t>
      </w:r>
      <w:r w:rsidR="000A1AAE" w:rsidRPr="0050194B">
        <w:t>out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investigating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other</w:t>
      </w:r>
      <w:r w:rsidR="00D52FD0">
        <w:t xml:space="preserve"> </w:t>
      </w:r>
      <w:r w:rsidR="000A1AAE" w:rsidRPr="0050194B">
        <w:t>competent</w:t>
      </w:r>
      <w:r w:rsidR="00D52FD0">
        <w:t xml:space="preserve"> </w:t>
      </w:r>
      <w:r w:rsidR="000A1AAE" w:rsidRPr="0050194B">
        <w:t>authorities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investigative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other</w:t>
      </w:r>
      <w:r w:rsidR="00D52FD0">
        <w:t xml:space="preserve"> </w:t>
      </w:r>
      <w:r w:rsidR="000A1AAE" w:rsidRPr="0050194B">
        <w:t>evidence-gathering</w:t>
      </w:r>
      <w:r w:rsidR="00D52FD0">
        <w:t xml:space="preserve"> </w:t>
      </w:r>
      <w:r w:rsidR="000A1AAE" w:rsidRPr="0050194B">
        <w:t>act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accordance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sub-article</w:t>
      </w:r>
      <w:r w:rsidR="00D52FD0">
        <w:t xml:space="preserve"> </w:t>
      </w:r>
      <w:r w:rsidR="000A1AAE" w:rsidRPr="0050194B">
        <w:t>(8)(e);</w:t>
      </w:r>
    </w:p>
    <w:p w14:paraId="08647B4E" w14:textId="337EEB01" w:rsidR="000E4FD0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(c)</w:t>
      </w:r>
      <w:r>
        <w:tab/>
      </w:r>
      <w:r w:rsidR="000A1AAE" w:rsidRPr="0050194B">
        <w:t>without</w:t>
      </w:r>
      <w:r w:rsidR="00D52FD0">
        <w:t xml:space="preserve"> </w:t>
      </w:r>
      <w:r w:rsidR="000A1AAE" w:rsidRPr="0050194B">
        <w:t>undue</w:t>
      </w:r>
      <w:r w:rsidR="00D52FD0">
        <w:t xml:space="preserve"> </w:t>
      </w:r>
      <w:r w:rsidR="000A1AAE" w:rsidRPr="0050194B">
        <w:t>delay</w:t>
      </w:r>
      <w:r w:rsidR="00D52FD0">
        <w:t xml:space="preserve"> </w:t>
      </w:r>
      <w:r w:rsidR="000A1AAE" w:rsidRPr="0050194B">
        <w:t>after</w:t>
      </w:r>
      <w:r w:rsidR="00D52FD0">
        <w:t xml:space="preserve"> </w:t>
      </w:r>
      <w:r w:rsidR="000A1AAE" w:rsidRPr="0050194B">
        <w:t>deprivation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liberty;</w:t>
      </w:r>
    </w:p>
    <w:p w14:paraId="5831E927" w14:textId="270A535E" w:rsidR="000A1AAE" w:rsidRPr="0050194B" w:rsidRDefault="006724F8" w:rsidP="006724F8">
      <w:pPr>
        <w:pStyle w:val="ParaNoG"/>
        <w:numPr>
          <w:ilvl w:val="0"/>
          <w:numId w:val="0"/>
        </w:numPr>
        <w:ind w:left="1134"/>
      </w:pPr>
      <w:r>
        <w:tab/>
      </w:r>
      <w:r w:rsidR="000A1AAE" w:rsidRPr="0050194B">
        <w:t>(d)</w:t>
      </w:r>
      <w:r>
        <w:tab/>
      </w:r>
      <w:r w:rsidR="000A1AAE" w:rsidRPr="0050194B">
        <w:t>where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been</w:t>
      </w:r>
      <w:r w:rsidR="00D52FD0">
        <w:t xml:space="preserve"> </w:t>
      </w:r>
      <w:r w:rsidR="000A1AAE" w:rsidRPr="0050194B">
        <w:t>summoned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appear</w:t>
      </w:r>
      <w:r w:rsidR="00D52FD0">
        <w:t xml:space="preserve"> </w:t>
      </w:r>
      <w:r w:rsidR="000A1AAE" w:rsidRPr="0050194B">
        <w:t>before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having</w:t>
      </w:r>
      <w:r w:rsidR="00D52FD0">
        <w:t xml:space="preserve"> </w:t>
      </w:r>
      <w:r w:rsidR="000A1AAE" w:rsidRPr="0050194B">
        <w:t>jurisdiction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matters,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due</w:t>
      </w:r>
      <w:r w:rsidR="00D52FD0">
        <w:t xml:space="preserve"> </w:t>
      </w:r>
      <w:r w:rsidR="000A1AAE" w:rsidRPr="0050194B">
        <w:t>time</w:t>
      </w:r>
      <w:r w:rsidR="00D52FD0">
        <w:t xml:space="preserve"> </w:t>
      </w:r>
      <w:r w:rsidR="000A1AAE" w:rsidRPr="0050194B">
        <w:t>before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appear</w:t>
      </w:r>
      <w:r w:rsidR="00D52FD0">
        <w:t xml:space="preserve"> </w:t>
      </w:r>
      <w:r w:rsidR="000A1AAE" w:rsidRPr="0050194B">
        <w:t>before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court.</w:t>
      </w:r>
    </w:p>
    <w:p w14:paraId="0DCA6B04" w14:textId="483EEB28" w:rsidR="000A1AAE" w:rsidRPr="00A841AA" w:rsidRDefault="000A1AAE" w:rsidP="00D31EEB">
      <w:pPr>
        <w:pStyle w:val="H23G"/>
        <w:rPr>
          <w:i/>
        </w:rPr>
      </w:pPr>
      <w:r>
        <w:tab/>
      </w:r>
      <w:r>
        <w:tab/>
      </w:r>
      <w:r w:rsidRPr="00A841AA">
        <w:t>Juvenile</w:t>
      </w:r>
      <w:r w:rsidR="00D52FD0">
        <w:t xml:space="preserve"> </w:t>
      </w:r>
      <w:r w:rsidRPr="00A841AA">
        <w:t>justice</w:t>
      </w:r>
    </w:p>
    <w:p w14:paraId="297836DF" w14:textId="586CFDE1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74.</w:t>
      </w:r>
      <w:r w:rsidRPr="0050194B">
        <w:tab/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Maltese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Act,</w:t>
      </w:r>
      <w:r w:rsidR="00D52FD0">
        <w:t xml:space="preserve"> </w:t>
      </w:r>
      <w:r w:rsidR="000A1AAE" w:rsidRPr="0050194B">
        <w:t>Chapter</w:t>
      </w:r>
      <w:r w:rsidR="00D52FD0">
        <w:t xml:space="preserve"> </w:t>
      </w:r>
      <w:r w:rsidR="000A1AAE" w:rsidRPr="0050194B">
        <w:t>287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Laws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Malta,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child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young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outlined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one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has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yet</w:t>
      </w:r>
      <w:r w:rsidR="00D52FD0">
        <w:t xml:space="preserve"> </w:t>
      </w:r>
      <w:r w:rsidR="000A1AAE" w:rsidRPr="0050194B">
        <w:t>attained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sixteen</w:t>
      </w:r>
      <w:r w:rsidR="00D52FD0">
        <w:t xml:space="preserve"> </w:t>
      </w:r>
      <w:r w:rsidR="000A1AAE" w:rsidRPr="0050194B">
        <w:t>(16)</w:t>
      </w:r>
      <w:r w:rsidR="00D52FD0">
        <w:t xml:space="preserve"> </w:t>
      </w:r>
      <w:r w:rsidR="000A1AAE" w:rsidRPr="0050194B">
        <w:t>years.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denotable</w:t>
      </w:r>
      <w:r w:rsidR="00D52FD0">
        <w:t xml:space="preserve"> </w:t>
      </w:r>
      <w:r w:rsidR="000A1AAE" w:rsidRPr="0050194B">
        <w:t>feature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Maltese</w:t>
      </w:r>
      <w:r w:rsidR="00D52FD0">
        <w:t xml:space="preserve"> </w:t>
      </w:r>
      <w:r w:rsidR="000A1AAE" w:rsidRPr="0050194B">
        <w:t>system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position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juveniles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proceedings</w:t>
      </w:r>
      <w:r w:rsidR="00D52FD0">
        <w:t xml:space="preserve"> </w:t>
      </w:r>
      <w:r w:rsidR="000A1AAE" w:rsidRPr="0050194B">
        <w:t>does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significantly</w:t>
      </w:r>
      <w:r w:rsidR="00D52FD0">
        <w:t xml:space="preserve"> </w:t>
      </w:r>
      <w:r w:rsidR="000A1AAE" w:rsidRPr="0050194B">
        <w:t>differ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adults.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portrayed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pre-trial</w:t>
      </w:r>
      <w:r w:rsidR="00D52FD0">
        <w:t xml:space="preserve"> </w:t>
      </w:r>
      <w:r w:rsidR="000A1AAE" w:rsidRPr="0050194B">
        <w:t>phase</w:t>
      </w:r>
      <w:r w:rsidR="00D52FD0">
        <w:t xml:space="preserve"> </w:t>
      </w:r>
      <w:r w:rsidR="000A1AAE" w:rsidRPr="0050194B">
        <w:t>where</w:t>
      </w:r>
      <w:r w:rsidR="00D52FD0">
        <w:t xml:space="preserve"> </w:t>
      </w:r>
      <w:r w:rsidR="000A1AAE" w:rsidRPr="0050194B">
        <w:t>unvaryingly,</w:t>
      </w:r>
      <w:r w:rsidR="00D52FD0">
        <w:t xml:space="preserve"> </w:t>
      </w:r>
      <w:r w:rsidR="000A1AAE" w:rsidRPr="0050194B">
        <w:t>adult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suspects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informed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arrest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comprehensible</w:t>
      </w:r>
      <w:r w:rsidR="00D52FD0">
        <w:t xml:space="preserve"> </w:t>
      </w:r>
      <w:r w:rsidR="000A1AAE" w:rsidRPr="0050194B">
        <w:t>discourse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if</w:t>
      </w:r>
      <w:r w:rsidR="00D52FD0">
        <w:t xml:space="preserve"> </w:t>
      </w:r>
      <w:r w:rsidR="000A1AAE" w:rsidRPr="0050194B">
        <w:t>need</w:t>
      </w:r>
      <w:r w:rsidR="00D52FD0">
        <w:t xml:space="preserve"> </w:t>
      </w:r>
      <w:r w:rsidR="000A1AAE" w:rsidRPr="0050194B">
        <w:t>be,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aid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interpreter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brought</w:t>
      </w:r>
      <w:r w:rsidR="00D52FD0">
        <w:t xml:space="preserve"> </w:t>
      </w:r>
      <w:r w:rsidR="000A1AAE" w:rsidRPr="0050194B">
        <w:t>before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within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same</w:t>
      </w:r>
      <w:r w:rsidR="00D52FD0">
        <w:t xml:space="preserve"> </w:t>
      </w:r>
      <w:r w:rsidR="000A1AAE" w:rsidRPr="0050194B">
        <w:t>timeframe</w:t>
      </w:r>
      <w:r w:rsidR="00D52FD0">
        <w:t xml:space="preserve"> </w:t>
      </w:r>
      <w:r w:rsidR="000A1AAE" w:rsidRPr="0050194B">
        <w:t>after</w:t>
      </w:r>
      <w:r w:rsidR="00D52FD0">
        <w:t xml:space="preserve"> </w:t>
      </w:r>
      <w:r w:rsidR="000A1AAE" w:rsidRPr="0050194B">
        <w:t>arrest:</w:t>
      </w:r>
      <w:r w:rsidR="00D52FD0">
        <w:t xml:space="preserve"> </w:t>
      </w:r>
      <w:r w:rsidR="000A1AAE" w:rsidRPr="0050194B">
        <w:t>48</w:t>
      </w:r>
      <w:r w:rsidR="00D52FD0">
        <w:t xml:space="preserve"> </w:t>
      </w:r>
      <w:r w:rsidR="000A1AAE" w:rsidRPr="0050194B">
        <w:t>hours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if</w:t>
      </w:r>
      <w:r w:rsidR="00D52FD0">
        <w:t xml:space="preserve"> </w:t>
      </w:r>
      <w:r w:rsidR="000A1AAE" w:rsidRPr="0050194B">
        <w:t>not,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released.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further</w:t>
      </w:r>
      <w:r w:rsidR="00D52FD0">
        <w:t xml:space="preserve"> </w:t>
      </w:r>
      <w:r w:rsidR="000A1AAE" w:rsidRPr="0050194B">
        <w:t>signified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scarcity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special</w:t>
      </w:r>
      <w:r w:rsidR="00D52FD0">
        <w:t xml:space="preserve"> </w:t>
      </w:r>
      <w:r w:rsidR="000A1AAE" w:rsidRPr="0050194B">
        <w:t>rights</w:t>
      </w:r>
      <w:r w:rsidR="00D52FD0">
        <w:t xml:space="preserve"> </w:t>
      </w:r>
      <w:r w:rsidR="000A1AAE" w:rsidRPr="0050194B">
        <w:t>awarded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minors</w:t>
      </w:r>
      <w:r w:rsidR="00D52FD0">
        <w:t xml:space="preserve"> </w:t>
      </w:r>
      <w:r w:rsidR="000A1AAE" w:rsidRPr="0050194B">
        <w:t>during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lastRenderedPageBreak/>
        <w:t>criminal</w:t>
      </w:r>
      <w:r w:rsidR="00D52FD0">
        <w:t xml:space="preserve"> </w:t>
      </w:r>
      <w:r w:rsidR="000A1AAE" w:rsidRPr="0050194B">
        <w:t>procedure.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interpretation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relevant</w:t>
      </w:r>
      <w:r w:rsidR="00D52FD0">
        <w:t xml:space="preserve"> </w:t>
      </w:r>
      <w:r w:rsidR="000A1AAE" w:rsidRPr="0050194B">
        <w:t>documents</w:t>
      </w:r>
      <w:r w:rsidR="00D52FD0">
        <w:t xml:space="preserve"> </w:t>
      </w:r>
      <w:r w:rsidR="000A1AAE" w:rsidRPr="0050194B">
        <w:t>including</w:t>
      </w:r>
      <w:r w:rsidR="00D52FD0">
        <w:t xml:space="preserve"> </w:t>
      </w:r>
      <w:r w:rsidR="000A1AAE" w:rsidRPr="0050194B">
        <w:t>indictments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judgments,</w:t>
      </w:r>
      <w:r w:rsidR="00D52FD0">
        <w:t xml:space="preserve"> </w:t>
      </w:r>
      <w:r w:rsidR="000A1AAE" w:rsidRPr="0050194B">
        <w:t>translated</w:t>
      </w:r>
      <w:r w:rsidR="00D52FD0">
        <w:t xml:space="preserve"> </w:t>
      </w:r>
      <w:r w:rsidR="000A1AAE" w:rsidRPr="0050194B">
        <w:t>within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reasonable</w:t>
      </w:r>
      <w:r w:rsidR="00D52FD0">
        <w:t xml:space="preserve"> </w:t>
      </w:r>
      <w:r w:rsidR="000A1AAE" w:rsidRPr="0050194B">
        <w:t>period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example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applying</w:t>
      </w:r>
      <w:r w:rsidR="00D52FD0">
        <w:t xml:space="preserve"> </w:t>
      </w:r>
      <w:r w:rsidR="000A1AAE" w:rsidRPr="0050194B">
        <w:t>indifferently</w:t>
      </w:r>
      <w:r w:rsidR="00D52FD0">
        <w:t xml:space="preserve"> </w:t>
      </w:r>
      <w:r w:rsidR="000A1AAE" w:rsidRPr="0050194B">
        <w:t>whether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adult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juvenile.</w:t>
      </w:r>
    </w:p>
    <w:p w14:paraId="03DDC841" w14:textId="755EFF17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75.</w:t>
      </w:r>
      <w:r w:rsidRPr="0050194B">
        <w:tab/>
      </w:r>
      <w:r w:rsidR="000A1AAE" w:rsidRPr="0050194B">
        <w:t>A</w:t>
      </w:r>
      <w:r w:rsidR="00D52FD0">
        <w:t xml:space="preserve"> </w:t>
      </w:r>
      <w:r w:rsidR="000A1AAE" w:rsidRPr="0050194B">
        <w:t>dissimilar</w:t>
      </w:r>
      <w:r w:rsidR="00D52FD0">
        <w:t xml:space="preserve"> </w:t>
      </w:r>
      <w:r w:rsidR="000A1AAE" w:rsidRPr="0050194B">
        <w:t>approach</w:t>
      </w:r>
      <w:r w:rsidR="00D52FD0">
        <w:t xml:space="preserve"> </w:t>
      </w:r>
      <w:r w:rsidR="000A1AAE" w:rsidRPr="0050194B">
        <w:t>depending</w:t>
      </w:r>
      <w:r w:rsidR="00D52FD0">
        <w:t xml:space="preserve"> </w:t>
      </w:r>
      <w:r w:rsidR="000A1AAE" w:rsidRPr="0050194B">
        <w:t>on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taken</w:t>
      </w:r>
      <w:r w:rsidR="00D52FD0">
        <w:t xml:space="preserve"> </w:t>
      </w:r>
      <w:r w:rsidR="000A1AAE" w:rsidRPr="0050194B">
        <w:t>during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hearing</w:t>
      </w:r>
      <w:r w:rsidR="00D52FD0">
        <w:t xml:space="preserve"> </w:t>
      </w:r>
      <w:r w:rsidR="000A1AAE" w:rsidRPr="0050194B">
        <w:t>itself.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per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Act,</w:t>
      </w:r>
      <w:r w:rsidR="00D52FD0">
        <w:t xml:space="preserve"> </w:t>
      </w:r>
      <w:r w:rsidR="000A1AAE" w:rsidRPr="0050194B">
        <w:t>juveniles</w:t>
      </w:r>
      <w:r w:rsidR="00D52FD0">
        <w:t xml:space="preserve"> </w:t>
      </w:r>
      <w:r w:rsidR="000A1AAE" w:rsidRPr="0050194B">
        <w:t>charged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proceedings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under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sixteen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ex</w:t>
      </w:r>
      <w:r w:rsidR="00D52FD0">
        <w:t xml:space="preserve"> </w:t>
      </w:r>
      <w:r w:rsidR="000A1AAE" w:rsidRPr="0050194B">
        <w:t>lege</w:t>
      </w:r>
      <w:r w:rsidR="00D52FD0">
        <w:t xml:space="preserve"> </w:t>
      </w:r>
      <w:r w:rsidR="000A1AAE" w:rsidRPr="0050194B">
        <w:t>safeguarded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institution,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excludes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public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hearings</w:t>
      </w:r>
      <w:r w:rsidR="00D52FD0">
        <w:t xml:space="preserve"> </w:t>
      </w:r>
      <w:r w:rsidR="000A1AAE" w:rsidRPr="0050194B">
        <w:t>concerning</w:t>
      </w:r>
      <w:r w:rsidR="00D52FD0">
        <w:t xml:space="preserve"> </w:t>
      </w:r>
      <w:r w:rsidR="000A1AAE" w:rsidRPr="0050194B">
        <w:t>them,</w:t>
      </w:r>
      <w:r w:rsidR="00D52FD0">
        <w:t xml:space="preserve"> </w:t>
      </w:r>
      <w:r w:rsidR="000A1AAE" w:rsidRPr="0050194B">
        <w:t>whereas</w:t>
      </w:r>
      <w:r w:rsidR="00D52FD0">
        <w:t xml:space="preserve"> </w:t>
      </w:r>
      <w:r w:rsidR="000A1AAE" w:rsidRPr="0050194B">
        <w:t>per</w:t>
      </w:r>
      <w:r w:rsidR="00D52FD0">
        <w:t xml:space="preserve"> </w:t>
      </w:r>
      <w:r w:rsidR="000A1AAE" w:rsidRPr="0050194B">
        <w:t>Article</w:t>
      </w:r>
      <w:r w:rsidR="00D52FD0">
        <w:t xml:space="preserve"> </w:t>
      </w:r>
      <w:r w:rsidR="000A1AAE" w:rsidRPr="0050194B">
        <w:t>7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Act,</w:t>
      </w:r>
      <w:r w:rsidR="00D52FD0">
        <w:t xml:space="preserve"> </w:t>
      </w:r>
      <w:r w:rsidR="000A1AAE" w:rsidRPr="0050194B">
        <w:t>save</w:t>
      </w:r>
      <w:r w:rsidR="00D52FD0">
        <w:t xml:space="preserve"> </w:t>
      </w:r>
      <w:r w:rsidR="000A1AAE" w:rsidRPr="0050194B">
        <w:t>cases</w:t>
      </w:r>
      <w:r w:rsidR="00D52FD0">
        <w:t xml:space="preserve"> </w:t>
      </w:r>
      <w:r w:rsidR="000A1AAE" w:rsidRPr="0050194B">
        <w:t>where</w:t>
      </w:r>
      <w:r w:rsidR="00D52FD0">
        <w:t xml:space="preserve"> </w:t>
      </w:r>
      <w:r w:rsidR="000A1AAE" w:rsidRPr="0050194B">
        <w:t>consent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attained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Court,</w:t>
      </w:r>
      <w:r w:rsidR="00D52FD0">
        <w:t xml:space="preserve"> </w:t>
      </w:r>
      <w:r w:rsidR="000A1AAE" w:rsidRPr="0050194B">
        <w:t>only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prosecution</w:t>
      </w:r>
      <w:r w:rsidR="00D52FD0">
        <w:t xml:space="preserve"> </w:t>
      </w:r>
      <w:r w:rsidR="000A1AAE" w:rsidRPr="0050194B">
        <w:t>officials,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parties,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lawyers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other</w:t>
      </w:r>
      <w:r w:rsidR="00D52FD0">
        <w:t xml:space="preserve"> </w:t>
      </w:r>
      <w:r w:rsidR="000A1AAE" w:rsidRPr="0050194B">
        <w:t>lawyers,</w:t>
      </w:r>
      <w:r w:rsidR="00D52FD0">
        <w:t xml:space="preserve"> </w:t>
      </w:r>
      <w:r w:rsidR="000A1AAE" w:rsidRPr="0050194B">
        <w:t>representatives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Ministry</w:t>
      </w:r>
      <w:r w:rsidR="00D52FD0">
        <w:t xml:space="preserve"> </w:t>
      </w:r>
      <w:r w:rsidR="000A1AAE" w:rsidRPr="0050194B">
        <w:t>concerned,</w:t>
      </w:r>
      <w:r w:rsidR="00D52FD0">
        <w:t xml:space="preserve"> </w:t>
      </w:r>
      <w:r w:rsidR="000A1AAE" w:rsidRPr="0050194B">
        <w:t>witnesses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individuals</w:t>
      </w:r>
      <w:r w:rsidR="00D52FD0">
        <w:t xml:space="preserve"> </w:t>
      </w:r>
      <w:r w:rsidR="000A1AAE" w:rsidRPr="0050194B">
        <w:t>having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direct</w:t>
      </w:r>
      <w:r w:rsidR="00D52FD0">
        <w:t xml:space="preserve"> </w:t>
      </w:r>
      <w:r w:rsidR="000A1AAE" w:rsidRPr="0050194B">
        <w:t>interest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case,</w:t>
      </w:r>
      <w:r w:rsidR="00D52FD0">
        <w:t xml:space="preserve"> </w:t>
      </w:r>
      <w:r w:rsidR="000A1AAE" w:rsidRPr="0050194B">
        <w:t>parents,</w:t>
      </w:r>
      <w:r w:rsidR="00D52FD0">
        <w:t xml:space="preserve"> </w:t>
      </w:r>
      <w:r w:rsidR="000A1AAE" w:rsidRPr="0050194B">
        <w:t>relatives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guardians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child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bona</w:t>
      </w:r>
      <w:r w:rsidR="00D52FD0">
        <w:t xml:space="preserve"> </w:t>
      </w:r>
      <w:r w:rsidR="000A1AAE" w:rsidRPr="0050194B">
        <w:t>fidae</w:t>
      </w:r>
      <w:r w:rsidR="00D52FD0">
        <w:t xml:space="preserve"> </w:t>
      </w:r>
      <w:r w:rsidR="000A1AAE" w:rsidRPr="0050194B">
        <w:t>representatives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newspapers</w:t>
      </w:r>
      <w:r w:rsidR="00D52FD0">
        <w:t xml:space="preserve"> </w:t>
      </w:r>
      <w:r w:rsidR="000A1AAE" w:rsidRPr="0050194B">
        <w:t>may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present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proceedings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room</w:t>
      </w:r>
      <w:r w:rsidR="00D52FD0">
        <w:t xml:space="preserve"> </w:t>
      </w:r>
      <w:r w:rsidR="000A1AAE" w:rsidRPr="0050194B">
        <w:t>adjacent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where</w:t>
      </w:r>
      <w:r w:rsidR="00D52FD0">
        <w:t xml:space="preserve"> </w:t>
      </w:r>
      <w:r w:rsidR="000A1AAE" w:rsidRPr="0050194B">
        <w:t>these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being</w:t>
      </w:r>
      <w:r w:rsidR="00D52FD0">
        <w:t xml:space="preserve"> </w:t>
      </w:r>
      <w:r w:rsidR="000A1AAE" w:rsidRPr="0050194B">
        <w:t>heard.</w:t>
      </w:r>
      <w:r w:rsidR="00D52FD0">
        <w:t xml:space="preserve"> </w:t>
      </w:r>
      <w:r w:rsidR="000A1AAE" w:rsidRPr="0050194B">
        <w:t>Furthermore,</w:t>
      </w:r>
      <w:r w:rsidR="00D52FD0">
        <w:t xml:space="preserve"> </w:t>
      </w:r>
      <w:r w:rsidR="000A1AAE" w:rsidRPr="0050194B">
        <w:t>what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reported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regards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these</w:t>
      </w:r>
      <w:r w:rsidR="00D52FD0">
        <w:t xml:space="preserve"> </w:t>
      </w:r>
      <w:r w:rsidR="000A1AAE" w:rsidRPr="0050194B">
        <w:t>proceedings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also</w:t>
      </w:r>
      <w:r w:rsidR="00D52FD0">
        <w:t xml:space="preserve"> </w:t>
      </w:r>
      <w:r w:rsidR="000A1AAE" w:rsidRPr="0050194B">
        <w:t>controlled.</w:t>
      </w:r>
      <w:r w:rsidR="00D52FD0">
        <w:t xml:space="preserve"> </w:t>
      </w:r>
      <w:r w:rsidR="000A1AAE" w:rsidRPr="0050194B">
        <w:t>It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essential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no</w:t>
      </w:r>
      <w:r w:rsidR="00D52FD0">
        <w:t xml:space="preserve"> </w:t>
      </w:r>
      <w:r w:rsidR="000A1AAE" w:rsidRPr="0050194B">
        <w:t>media</w:t>
      </w:r>
      <w:r w:rsidR="00D52FD0">
        <w:t xml:space="preserve"> </w:t>
      </w:r>
      <w:r w:rsidR="000A1AAE" w:rsidRPr="0050194B">
        <w:t>platform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reveal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identity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child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young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lead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its</w:t>
      </w:r>
      <w:r w:rsidR="00D52FD0">
        <w:t xml:space="preserve"> </w:t>
      </w:r>
      <w:r w:rsidR="000A1AAE" w:rsidRPr="0050194B">
        <w:t>revelation,</w:t>
      </w:r>
      <w:r w:rsidR="00D52FD0">
        <w:t xml:space="preserve"> </w:t>
      </w:r>
      <w:r w:rsidR="000A1AAE" w:rsidRPr="0050194B">
        <w:t>unless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Minister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satisfied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it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appropriate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do</w:t>
      </w:r>
      <w:r w:rsidR="00D52FD0">
        <w:t xml:space="preserve"> </w:t>
      </w:r>
      <w:r w:rsidR="000A1AAE" w:rsidRPr="0050194B">
        <w:t>so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purpose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avoiding</w:t>
      </w:r>
      <w:r w:rsidR="00D52FD0">
        <w:t xml:space="preserve"> </w:t>
      </w:r>
      <w:r w:rsidR="000A1AAE" w:rsidRPr="0050194B">
        <w:t>injustice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child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young</w:t>
      </w:r>
      <w:r w:rsidR="00D52FD0">
        <w:t xml:space="preserve"> </w:t>
      </w:r>
      <w:r w:rsidR="000A1AAE" w:rsidRPr="0050194B">
        <w:t>person.</w:t>
      </w:r>
    </w:p>
    <w:p w14:paraId="6E5824C6" w14:textId="3CFDF2F9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76.</w:t>
      </w:r>
      <w:r w:rsidRPr="0050194B">
        <w:tab/>
      </w:r>
      <w:r w:rsidR="000A1AAE" w:rsidRPr="0050194B">
        <w:t>Further</w:t>
      </w:r>
      <w:r w:rsidR="00D52FD0">
        <w:t xml:space="preserve"> </w:t>
      </w:r>
      <w:r w:rsidR="000A1AAE" w:rsidRPr="0050194B">
        <w:t>rights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Malta</w:t>
      </w:r>
      <w:r w:rsidR="00D52FD0">
        <w:t xml:space="preserve"> </w:t>
      </w:r>
      <w:r w:rsidR="000A1AAE" w:rsidRPr="0050194B">
        <w:t>include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remain</w:t>
      </w:r>
      <w:r w:rsidR="00D52FD0">
        <w:t xml:space="preserve"> </w:t>
      </w:r>
      <w:r w:rsidR="000A1AAE" w:rsidRPr="0050194B">
        <w:t>silent,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consult</w:t>
      </w:r>
      <w:r w:rsidR="00D52FD0">
        <w:t xml:space="preserve"> </w:t>
      </w:r>
      <w:r w:rsidR="000A1AAE" w:rsidRPr="0050194B">
        <w:t>any</w:t>
      </w:r>
      <w:r w:rsidR="00D52FD0">
        <w:t xml:space="preserve"> </w:t>
      </w:r>
      <w:r w:rsidR="000A1AAE" w:rsidRPr="0050194B">
        <w:t>medical</w:t>
      </w:r>
      <w:r w:rsidR="00D52FD0">
        <w:t xml:space="preserve"> </w:t>
      </w:r>
      <w:r w:rsidR="000A1AAE" w:rsidRPr="0050194B">
        <w:t>practitioner</w:t>
      </w:r>
      <w:r w:rsidR="00D52FD0">
        <w:t xml:space="preserve"> </w:t>
      </w:r>
      <w:r w:rsidR="000A1AAE" w:rsidRPr="0050194B">
        <w:t>if</w:t>
      </w:r>
      <w:r w:rsidR="00D52FD0">
        <w:t xml:space="preserve"> </w:t>
      </w:r>
      <w:r w:rsidR="000A1AAE" w:rsidRPr="0050194B">
        <w:t>accessible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have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least</w:t>
      </w:r>
      <w:r w:rsidR="00D52FD0">
        <w:t xml:space="preserve"> </w:t>
      </w:r>
      <w:r w:rsidR="000A1AAE" w:rsidRPr="0050194B">
        <w:t>one</w:t>
      </w:r>
      <w:r w:rsidR="00D52FD0">
        <w:t xml:space="preserve"> </w:t>
      </w:r>
      <w:r w:rsidR="000A1AAE" w:rsidRPr="0050194B">
        <w:t>individual</w:t>
      </w:r>
      <w:r w:rsidR="00D52FD0">
        <w:t xml:space="preserve"> </w:t>
      </w:r>
      <w:r w:rsidR="000A1AAE" w:rsidRPr="0050194B">
        <w:t>informed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arrest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detention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able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communicate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individual</w:t>
      </w:r>
      <w:r w:rsidR="00D52FD0">
        <w:t xml:space="preserve"> </w:t>
      </w:r>
      <w:r w:rsidR="000A1AAE" w:rsidRPr="0050194B">
        <w:t>without</w:t>
      </w:r>
      <w:r w:rsidR="00D52FD0">
        <w:t xml:space="preserve"> </w:t>
      </w:r>
      <w:r w:rsidR="000A1AAE" w:rsidRPr="0050194B">
        <w:t>undue</w:t>
      </w:r>
      <w:r w:rsidR="00D52FD0">
        <w:t xml:space="preserve"> </w:t>
      </w:r>
      <w:r w:rsidR="000A1AAE" w:rsidRPr="0050194B">
        <w:t>delay.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equally</w:t>
      </w:r>
      <w:r w:rsidR="00D52FD0">
        <w:t xml:space="preserve"> </w:t>
      </w:r>
      <w:r w:rsidR="000A1AAE" w:rsidRPr="0050194B">
        <w:t>applies</w:t>
      </w:r>
      <w:r w:rsidR="00D52FD0">
        <w:t xml:space="preserve"> </w:t>
      </w:r>
      <w:r w:rsidR="000A1AAE" w:rsidRPr="0050194B">
        <w:t>when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arrestee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detainee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minor,</w:t>
      </w:r>
      <w:r w:rsidR="00D52FD0">
        <w:t xml:space="preserve"> </w:t>
      </w:r>
      <w:r w:rsidR="000A1AAE" w:rsidRPr="0050194B">
        <w:t>except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fact</w:t>
      </w:r>
      <w:r w:rsidR="00D52FD0">
        <w:t xml:space="preserve"> </w:t>
      </w:r>
      <w:r w:rsidR="000A1AAE" w:rsidRPr="0050194B">
        <w:t>that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case,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least</w:t>
      </w:r>
      <w:r w:rsidR="00D52FD0">
        <w:t xml:space="preserve"> </w:t>
      </w:r>
      <w:r w:rsidR="000A1AAE" w:rsidRPr="0050194B">
        <w:t>one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having</w:t>
      </w:r>
      <w:r w:rsidR="00D52FD0">
        <w:t xml:space="preserve"> </w:t>
      </w:r>
      <w:r w:rsidR="000A1AAE" w:rsidRPr="0050194B">
        <w:t>parental</w:t>
      </w:r>
      <w:r w:rsidR="00D52FD0">
        <w:t xml:space="preserve"> </w:t>
      </w:r>
      <w:r w:rsidR="000A1AAE" w:rsidRPr="0050194B">
        <w:t>authority,</w:t>
      </w:r>
      <w:r w:rsidR="00D52FD0">
        <w:t xml:space="preserve"> </w:t>
      </w:r>
      <w:r w:rsidR="000A1AAE" w:rsidRPr="0050194B">
        <w:t>tutorship,</w:t>
      </w:r>
      <w:r w:rsidR="00D52FD0">
        <w:t xml:space="preserve"> </w:t>
      </w:r>
      <w:r w:rsidR="000A1AAE" w:rsidRPr="0050194B">
        <w:t>curatorship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guardianship</w:t>
      </w:r>
      <w:r w:rsidR="00D52FD0">
        <w:t xml:space="preserve"> </w:t>
      </w:r>
      <w:r w:rsidR="000A1AAE" w:rsidRPr="0050194B">
        <w:t>over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made</w:t>
      </w:r>
      <w:r w:rsidR="00D52FD0">
        <w:t xml:space="preserve"> </w:t>
      </w:r>
      <w:r w:rsidR="000A1AAE" w:rsidRPr="0050194B">
        <w:t>aware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punishment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reasons</w:t>
      </w:r>
      <w:r w:rsidR="00D52FD0">
        <w:t xml:space="preserve"> </w:t>
      </w:r>
      <w:r w:rsidR="000A1AAE" w:rsidRPr="0050194B">
        <w:t>leading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it.</w:t>
      </w:r>
      <w:r w:rsidR="00D52FD0">
        <w:t xml:space="preserve"> </w:t>
      </w:r>
      <w:r w:rsidR="000A1AAE" w:rsidRPr="0050194B">
        <w:t>Similarly,</w:t>
      </w:r>
      <w:r w:rsidR="00D52FD0">
        <w:t xml:space="preserve"> </w:t>
      </w:r>
      <w:r w:rsidR="000A1AAE" w:rsidRPr="0050194B">
        <w:t>whilst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method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questioning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suspects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applicable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adults</w:t>
      </w:r>
      <w:r w:rsidR="00D52FD0">
        <w:t xml:space="preserve"> </w:t>
      </w:r>
      <w:r w:rsidR="000A1AAE" w:rsidRPr="0050194B">
        <w:t>also</w:t>
      </w:r>
      <w:r w:rsidR="00D52FD0">
        <w:t xml:space="preserve"> </w:t>
      </w:r>
      <w:r w:rsidR="000A1AAE" w:rsidRPr="0050194B">
        <w:t>applies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suspects,</w:t>
      </w:r>
      <w:r w:rsidR="00D52FD0">
        <w:t xml:space="preserve"> </w:t>
      </w:r>
      <w:r w:rsidR="000A1AAE" w:rsidRPr="0050194B">
        <w:t>special</w:t>
      </w:r>
      <w:r w:rsidR="00D52FD0">
        <w:t xml:space="preserve"> </w:t>
      </w:r>
      <w:r w:rsidR="000A1AAE" w:rsidRPr="0050194B">
        <w:t>attention</w:t>
      </w:r>
      <w:r w:rsidR="00D52FD0">
        <w:t xml:space="preserve"> </w:t>
      </w:r>
      <w:r w:rsidR="000A1AAE" w:rsidRPr="0050194B">
        <w:t>must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given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interviewing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minors.</w:t>
      </w:r>
      <w:r w:rsidR="00D52FD0">
        <w:t xml:space="preserve"> </w:t>
      </w:r>
      <w:r w:rsidR="000A1AAE" w:rsidRPr="0050194B">
        <w:t>If</w:t>
      </w:r>
      <w:r w:rsidR="00D52FD0">
        <w:t xml:space="preserve"> </w:t>
      </w:r>
      <w:r w:rsidR="000A1AAE" w:rsidRPr="0050194B">
        <w:t>possible,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interview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led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presence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parent,</w:t>
      </w:r>
      <w:r w:rsidR="00D52FD0">
        <w:t xml:space="preserve"> </w:t>
      </w:r>
      <w:r w:rsidR="000A1AAE" w:rsidRPr="0050194B">
        <w:t>tutor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another</w:t>
      </w:r>
      <w:r w:rsidR="00D52FD0">
        <w:t xml:space="preserve"> </w:t>
      </w:r>
      <w:r w:rsidR="000A1AAE" w:rsidRPr="0050194B">
        <w:t>individual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same</w:t>
      </w:r>
      <w:r w:rsidR="00D52FD0">
        <w:t xml:space="preserve"> </w:t>
      </w:r>
      <w:r w:rsidR="000A1AAE" w:rsidRPr="0050194B">
        <w:t>sex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interviewee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member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Police</w:t>
      </w:r>
      <w:r w:rsidR="00D52FD0">
        <w:t xml:space="preserve"> </w:t>
      </w:r>
      <w:r w:rsidR="000A1AAE" w:rsidRPr="0050194B">
        <w:t>Force,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might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an</w:t>
      </w:r>
      <w:r w:rsidR="00D52FD0">
        <w:t xml:space="preserve"> </w:t>
      </w:r>
      <w:r w:rsidR="000A1AAE" w:rsidRPr="0050194B">
        <w:t>example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social</w:t>
      </w:r>
      <w:r w:rsidR="00D52FD0">
        <w:t xml:space="preserve"> </w:t>
      </w:r>
      <w:r w:rsidR="000A1AAE" w:rsidRPr="0050194B">
        <w:t>worker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having</w:t>
      </w:r>
      <w:r w:rsidR="00D52FD0">
        <w:t xml:space="preserve"> </w:t>
      </w:r>
      <w:r w:rsidR="000A1AAE" w:rsidRPr="0050194B">
        <w:t>effective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custody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juvenile.</w:t>
      </w:r>
    </w:p>
    <w:p w14:paraId="4687C4DA" w14:textId="54CFA51B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77.</w:t>
      </w:r>
      <w:r w:rsidRPr="0050194B">
        <w:tab/>
      </w:r>
      <w:r w:rsidR="000A1AAE" w:rsidRPr="0050194B">
        <w:t>In</w:t>
      </w:r>
      <w:r w:rsidR="00D52FD0">
        <w:t xml:space="preserve"> </w:t>
      </w:r>
      <w:r w:rsidR="000A1AAE" w:rsidRPr="0050194B">
        <w:t>Malta,</w:t>
      </w:r>
      <w:r w:rsidR="00D52FD0">
        <w:t xml:space="preserve"> </w:t>
      </w:r>
      <w:r w:rsidR="000A1AAE" w:rsidRPr="0050194B">
        <w:t>along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non-custodial</w:t>
      </w:r>
      <w:r w:rsidR="00D52FD0">
        <w:t xml:space="preserve"> </w:t>
      </w:r>
      <w:r w:rsidR="000A1AAE" w:rsidRPr="0050194B">
        <w:t>fines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possibility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accused</w:t>
      </w:r>
      <w:r w:rsidR="00D52FD0">
        <w:t xml:space="preserve"> </w:t>
      </w:r>
      <w:r w:rsidR="000A1AAE" w:rsidRPr="0050194B">
        <w:t>being</w:t>
      </w:r>
      <w:r w:rsidR="00D52FD0">
        <w:t xml:space="preserve"> </w:t>
      </w:r>
      <w:r w:rsidR="000A1AAE" w:rsidRPr="0050194B">
        <w:t>placed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some</w:t>
      </w:r>
      <w:r w:rsidR="00D52FD0">
        <w:t xml:space="preserve"> </w:t>
      </w:r>
      <w:r w:rsidR="000A1AAE" w:rsidRPr="0050194B">
        <w:t>time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probation</w:t>
      </w:r>
      <w:r w:rsidR="00D52FD0">
        <w:t xml:space="preserve"> </w:t>
      </w:r>
      <w:r w:rsidR="000A1AAE" w:rsidRPr="0050194B">
        <w:t>officer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copy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which</w:t>
      </w:r>
      <w:r w:rsidR="00D52FD0">
        <w:t xml:space="preserve"> </w:t>
      </w:r>
      <w:r w:rsidR="000A1AAE" w:rsidRPr="0050194B">
        <w:t>probation</w:t>
      </w:r>
      <w:r w:rsidR="00D52FD0">
        <w:t xml:space="preserve"> </w:t>
      </w:r>
      <w:r w:rsidR="000A1AAE" w:rsidRPr="0050194B">
        <w:t>order</w:t>
      </w:r>
      <w:r w:rsidR="00D52FD0">
        <w:t xml:space="preserve"> </w:t>
      </w:r>
      <w:r w:rsidR="000A1AAE" w:rsidRPr="0050194B">
        <w:t>shall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distributed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parent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person</w:t>
      </w:r>
      <w:r w:rsidR="00D52FD0">
        <w:t xml:space="preserve"> </w:t>
      </w:r>
      <w:r w:rsidR="000A1AAE" w:rsidRPr="0050194B">
        <w:t>charged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upbringing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probationer</w:t>
      </w:r>
      <w:r w:rsidR="00D52FD0">
        <w:t xml:space="preserve"> </w:t>
      </w:r>
      <w:r w:rsidR="000A1AAE" w:rsidRPr="0050194B">
        <w:t>if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latter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minor,</w:t>
      </w:r>
      <w:r w:rsidR="00D52FD0">
        <w:t xml:space="preserve"> </w:t>
      </w:r>
      <w:r w:rsidR="000A1AAE" w:rsidRPr="0050194B">
        <w:t>juveniles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between</w:t>
      </w:r>
      <w:r w:rsidR="00D52FD0">
        <w:t xml:space="preserve"> </w:t>
      </w:r>
      <w:r w:rsidR="000A1AAE" w:rsidRPr="0050194B">
        <w:t>fourteen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sixteen</w:t>
      </w:r>
      <w:r w:rsidR="00D52FD0">
        <w:t xml:space="preserve"> </w:t>
      </w:r>
      <w:r w:rsidR="000A1AAE" w:rsidRPr="0050194B">
        <w:t>years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age</w:t>
      </w:r>
      <w:r w:rsidR="00D52FD0">
        <w:t xml:space="preserve"> </w:t>
      </w:r>
      <w:r w:rsidR="000A1AAE" w:rsidRPr="0050194B">
        <w:t>acting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mischievous</w:t>
      </w:r>
      <w:r w:rsidR="00D52FD0">
        <w:t xml:space="preserve"> </w:t>
      </w:r>
      <w:r w:rsidR="000A1AAE" w:rsidRPr="0050194B">
        <w:t>discretion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case</w:t>
      </w:r>
      <w:r w:rsidR="00D52FD0">
        <w:t xml:space="preserve"> </w:t>
      </w:r>
      <w:r w:rsidR="000A1AAE" w:rsidRPr="0050194B">
        <w:t>where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aged</w:t>
      </w:r>
      <w:r w:rsidR="00D52FD0">
        <w:t xml:space="preserve"> </w:t>
      </w:r>
      <w:r w:rsidR="000A1AAE" w:rsidRPr="0050194B">
        <w:t>between</w:t>
      </w:r>
      <w:r w:rsidR="00D52FD0">
        <w:t xml:space="preserve"> </w:t>
      </w:r>
      <w:r w:rsidR="000A1AAE" w:rsidRPr="0050194B">
        <w:t>sixteen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eighteen</w:t>
      </w:r>
      <w:r w:rsidR="00D52FD0">
        <w:t xml:space="preserve"> </w:t>
      </w:r>
      <w:r w:rsidR="000A1AAE" w:rsidRPr="0050194B">
        <w:t>years,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applicable</w:t>
      </w:r>
      <w:r w:rsidR="00D52FD0">
        <w:t xml:space="preserve"> </w:t>
      </w:r>
      <w:r w:rsidR="000A1AAE" w:rsidRPr="0050194B">
        <w:t>penalty</w:t>
      </w:r>
      <w:r w:rsidR="00D52FD0">
        <w:t xml:space="preserve"> </w:t>
      </w:r>
      <w:r w:rsidR="000A1AAE" w:rsidRPr="0050194B">
        <w:t>is</w:t>
      </w:r>
      <w:r w:rsidR="00D52FD0">
        <w:t xml:space="preserve"> </w:t>
      </w:r>
      <w:r w:rsidR="000A1AAE" w:rsidRPr="0050194B">
        <w:t>decreased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one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two</w:t>
      </w:r>
      <w:r w:rsidR="00D52FD0">
        <w:t xml:space="preserve"> </w:t>
      </w:r>
      <w:r w:rsidR="000A1AAE" w:rsidRPr="0050194B">
        <w:t>degrees.</w:t>
      </w:r>
      <w:r w:rsidR="00D52FD0">
        <w:t xml:space="preserve"> </w:t>
      </w:r>
      <w:r w:rsidR="000A1AAE" w:rsidRPr="0050194B">
        <w:t>Minors</w:t>
      </w:r>
      <w:r w:rsidR="00D52FD0">
        <w:t xml:space="preserve"> </w:t>
      </w:r>
      <w:r w:rsidR="000A1AAE" w:rsidRPr="0050194B">
        <w:t>under</w:t>
      </w:r>
      <w:r w:rsidR="00D52FD0">
        <w:t xml:space="preserve"> </w:t>
      </w:r>
      <w:r w:rsidR="000A1AAE" w:rsidRPr="0050194B">
        <w:t>sixteen</w:t>
      </w:r>
      <w:r w:rsidR="00D52FD0">
        <w:t xml:space="preserve"> </w:t>
      </w:r>
      <w:r w:rsidR="000A1AAE" w:rsidRPr="0050194B">
        <w:t>years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age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exempt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criminal</w:t>
      </w:r>
      <w:r w:rsidR="00D52FD0">
        <w:t xml:space="preserve"> </w:t>
      </w:r>
      <w:r w:rsidR="000A1AAE" w:rsidRPr="0050194B">
        <w:t>responsibility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any</w:t>
      </w:r>
      <w:r w:rsidR="00D52FD0">
        <w:t xml:space="preserve"> </w:t>
      </w:r>
      <w:r w:rsidR="000A1AAE" w:rsidRPr="0050194B">
        <w:t>act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omission</w:t>
      </w:r>
      <w:r w:rsidR="00D52FD0">
        <w:t xml:space="preserve"> </w:t>
      </w:r>
      <w:r w:rsidR="000A1AAE" w:rsidRPr="0050194B">
        <w:t>done</w:t>
      </w:r>
      <w:r w:rsidR="00D52FD0">
        <w:t xml:space="preserve"> </w:t>
      </w:r>
      <w:r w:rsidR="000A1AAE" w:rsidRPr="0050194B">
        <w:t>without</w:t>
      </w:r>
      <w:r w:rsidR="00D52FD0">
        <w:t xml:space="preserve"> </w:t>
      </w:r>
      <w:r w:rsidR="000A1AAE" w:rsidRPr="0050194B">
        <w:t>any</w:t>
      </w:r>
      <w:r w:rsidR="00D52FD0">
        <w:t xml:space="preserve"> </w:t>
      </w:r>
      <w:r w:rsidR="000A1AAE" w:rsidRPr="0050194B">
        <w:t>mischievous</w:t>
      </w:r>
      <w:r w:rsidR="00D52FD0">
        <w:t xml:space="preserve"> </w:t>
      </w:r>
      <w:r w:rsidR="000A1AAE" w:rsidRPr="0050194B">
        <w:t>discretion.</w:t>
      </w:r>
    </w:p>
    <w:p w14:paraId="6197C206" w14:textId="087392B3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78.</w:t>
      </w:r>
      <w:r w:rsidRPr="0050194B">
        <w:tab/>
      </w:r>
      <w:r w:rsidR="000A1AAE" w:rsidRPr="0050194B">
        <w:t>The</w:t>
      </w:r>
      <w:r w:rsidR="00D52FD0">
        <w:t xml:space="preserve"> </w:t>
      </w:r>
      <w:r w:rsidR="000A1AAE" w:rsidRPr="0050194B">
        <w:t>adoption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Protection</w:t>
      </w:r>
      <w:r w:rsidR="00D52FD0">
        <w:t xml:space="preserve"> </w:t>
      </w:r>
      <w:r w:rsidR="000A1AAE" w:rsidRPr="0050194B">
        <w:t>(Alternative</w:t>
      </w:r>
      <w:r w:rsidR="00D52FD0">
        <w:t xml:space="preserve"> </w:t>
      </w:r>
      <w:r w:rsidR="000A1AAE" w:rsidRPr="0050194B">
        <w:t>Care)</w:t>
      </w:r>
      <w:r w:rsidR="00D52FD0">
        <w:t xml:space="preserve"> </w:t>
      </w:r>
      <w:r w:rsidR="000A1AAE" w:rsidRPr="0050194B">
        <w:t>Act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2020,</w:t>
      </w:r>
      <w:r w:rsidR="00D52FD0">
        <w:t xml:space="preserve"> </w:t>
      </w:r>
      <w:r w:rsidR="000A1AAE" w:rsidRPr="0050194B">
        <w:t>Chapter</w:t>
      </w:r>
      <w:r w:rsidR="00D52FD0">
        <w:t xml:space="preserve"> </w:t>
      </w:r>
      <w:r w:rsidR="000A1AAE" w:rsidRPr="0050194B">
        <w:t>602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Laws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Malta</w:t>
      </w:r>
      <w:r w:rsidR="00D52FD0">
        <w:t xml:space="preserve"> </w:t>
      </w:r>
      <w:r w:rsidR="000A1AAE" w:rsidRPr="0050194B">
        <w:t>updates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Children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Young</w:t>
      </w:r>
      <w:r w:rsidR="00D52FD0">
        <w:t xml:space="preserve"> </w:t>
      </w:r>
      <w:r w:rsidR="000A1AAE" w:rsidRPr="0050194B">
        <w:t>Persons</w:t>
      </w:r>
      <w:r w:rsidR="00D52FD0">
        <w:t xml:space="preserve"> </w:t>
      </w:r>
      <w:r w:rsidR="000A1AAE" w:rsidRPr="0050194B">
        <w:t>(Care</w:t>
      </w:r>
      <w:r w:rsidR="00D52FD0">
        <w:t xml:space="preserve"> </w:t>
      </w:r>
      <w:r w:rsidR="000A1AAE" w:rsidRPr="0050194B">
        <w:t>Orders)</w:t>
      </w:r>
      <w:r w:rsidR="00D52FD0">
        <w:t xml:space="preserve"> </w:t>
      </w:r>
      <w:r w:rsidR="000A1AAE" w:rsidRPr="0050194B">
        <w:t>Act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1980</w:t>
      </w:r>
      <w:r w:rsidR="00D52FD0">
        <w:t xml:space="preserve"> </w:t>
      </w:r>
      <w:r w:rsidR="000A1AAE" w:rsidRPr="0050194B">
        <w:t>(not</w:t>
      </w:r>
      <w:r w:rsidR="00D52FD0">
        <w:t xml:space="preserve"> </w:t>
      </w:r>
      <w:r w:rsidR="000A1AAE" w:rsidRPr="0050194B">
        <w:t>all</w:t>
      </w:r>
      <w:r w:rsidR="00D52FD0">
        <w:t xml:space="preserve"> </w:t>
      </w:r>
      <w:r w:rsidR="000A1AAE" w:rsidRPr="0050194B">
        <w:t>provisions</w:t>
      </w:r>
      <w:r w:rsidR="00D52FD0">
        <w:t xml:space="preserve"> </w:t>
      </w:r>
      <w:r w:rsidR="000A1AAE" w:rsidRPr="0050194B">
        <w:t>are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force).</w:t>
      </w:r>
      <w:r w:rsidR="00D52FD0">
        <w:t xml:space="preserve"> </w:t>
      </w:r>
      <w:r w:rsidR="000A1AAE" w:rsidRPr="0050194B">
        <w:t>This</w:t>
      </w:r>
      <w:r w:rsidR="00D52FD0">
        <w:t xml:space="preserve"> </w:t>
      </w:r>
      <w:r w:rsidR="000A1AAE" w:rsidRPr="0050194B">
        <w:t>law</w:t>
      </w:r>
      <w:r w:rsidR="00D52FD0">
        <w:t xml:space="preserve"> </w:t>
      </w:r>
      <w:r w:rsidR="000A1AAE" w:rsidRPr="0050194B">
        <w:t>addresses</w:t>
      </w:r>
      <w:r w:rsidR="00D52FD0">
        <w:t xml:space="preserve"> </w:t>
      </w:r>
      <w:r w:rsidR="000A1AAE" w:rsidRPr="0050194B">
        <w:t>issues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when</w:t>
      </w:r>
      <w:r w:rsidR="00D52FD0">
        <w:t xml:space="preserve"> </w:t>
      </w:r>
      <w:r w:rsidR="000A1AAE" w:rsidRPr="0050194B">
        <w:t>minors</w:t>
      </w:r>
      <w:r w:rsidR="00D52FD0">
        <w:t xml:space="preserve"> </w:t>
      </w:r>
      <w:r w:rsidR="000A1AAE" w:rsidRPr="0050194B">
        <w:t>protected</w:t>
      </w:r>
      <w:r w:rsidR="00D52FD0">
        <w:t xml:space="preserve"> </w:t>
      </w:r>
      <w:r w:rsidR="000A1AAE" w:rsidRPr="0050194B">
        <w:t>by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order</w:t>
      </w:r>
      <w:r w:rsidR="00D52FD0">
        <w:t xml:space="preserve"> </w:t>
      </w:r>
      <w:r w:rsidR="000A1AAE" w:rsidRPr="0050194B">
        <w:t>would</w:t>
      </w:r>
      <w:r w:rsidR="00D52FD0">
        <w:t xml:space="preserve"> </w:t>
      </w:r>
      <w:r w:rsidR="000A1AAE" w:rsidRPr="0050194B">
        <w:t>end</w:t>
      </w:r>
      <w:r w:rsidR="00D52FD0">
        <w:t xml:space="preserve"> </w:t>
      </w:r>
      <w:r w:rsidR="000A1AAE" w:rsidRPr="0050194B">
        <w:t>up</w:t>
      </w:r>
      <w:r w:rsidR="00D52FD0">
        <w:t xml:space="preserve"> </w:t>
      </w:r>
      <w:r w:rsidR="000A1AAE" w:rsidRPr="0050194B">
        <w:t>stuck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system</w:t>
      </w:r>
      <w:r w:rsidR="00D52FD0">
        <w:t xml:space="preserve"> </w:t>
      </w:r>
      <w:r w:rsidR="000A1AAE" w:rsidRPr="0050194B">
        <w:t>until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became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age,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future</w:t>
      </w:r>
      <w:r w:rsidR="00D52FD0">
        <w:t xml:space="preserve"> </w:t>
      </w:r>
      <w:r w:rsidR="000A1AAE" w:rsidRPr="0050194B">
        <w:t>reviewed</w:t>
      </w:r>
      <w:r w:rsidR="00D52FD0">
        <w:t xml:space="preserve"> </w:t>
      </w:r>
      <w:r w:rsidR="000A1AAE" w:rsidRPr="0050194B">
        <w:t>every</w:t>
      </w:r>
      <w:r w:rsidR="00D52FD0">
        <w:t xml:space="preserve"> </w:t>
      </w:r>
      <w:r w:rsidR="000A1AAE" w:rsidRPr="0050194B">
        <w:t>six</w:t>
      </w:r>
      <w:r w:rsidR="00D52FD0">
        <w:t xml:space="preserve"> </w:t>
      </w:r>
      <w:r w:rsidR="000A1AAE" w:rsidRPr="0050194B">
        <w:t>months.</w:t>
      </w:r>
    </w:p>
    <w:p w14:paraId="15FB506D" w14:textId="19485F0F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79.</w:t>
      </w:r>
      <w:r w:rsidRPr="0050194B">
        <w:tab/>
      </w:r>
      <w:r w:rsidR="000A1AAE" w:rsidRPr="0050194B">
        <w:t>Juvenile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orders</w:t>
      </w:r>
      <w:r w:rsidR="00D52FD0">
        <w:t xml:space="preserve"> </w:t>
      </w:r>
      <w:r w:rsidR="000A1AAE" w:rsidRPr="0050194B">
        <w:t>(also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correctional</w:t>
      </w:r>
      <w:r w:rsidR="00D52FD0">
        <w:t xml:space="preserve"> </w:t>
      </w:r>
      <w:r w:rsidR="000A1AAE" w:rsidRPr="0050194B">
        <w:t>nature)</w:t>
      </w:r>
      <w:r w:rsidR="00D52FD0">
        <w:t xml:space="preserve"> </w:t>
      </w:r>
      <w:r w:rsidR="000A1AAE" w:rsidRPr="0050194B">
        <w:t>were</w:t>
      </w:r>
      <w:r w:rsidR="00D52FD0">
        <w:t xml:space="preserve"> </w:t>
      </w:r>
      <w:r w:rsidR="000A1AAE" w:rsidRPr="0050194B">
        <w:t>shifted</w:t>
      </w:r>
      <w:r w:rsidR="00D52FD0">
        <w:t xml:space="preserve"> </w:t>
      </w:r>
      <w:r w:rsidR="000A1AAE" w:rsidRPr="0050194B">
        <w:t>from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minister</w:t>
      </w:r>
      <w:r w:rsidR="00F14DA3">
        <w:t>’</w:t>
      </w:r>
      <w:r w:rsidR="000A1AAE" w:rsidRPr="0050194B">
        <w:t>s</w:t>
      </w:r>
      <w:r w:rsidR="00D52FD0">
        <w:t xml:space="preserve"> </w:t>
      </w:r>
      <w:r w:rsidR="000A1AAE" w:rsidRPr="0050194B">
        <w:t>responsibility,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responsibility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Juvenile</w:t>
      </w:r>
      <w:r w:rsidR="00D52FD0">
        <w:t xml:space="preserve"> </w:t>
      </w:r>
      <w:r w:rsidR="000A1AAE" w:rsidRPr="0050194B">
        <w:t>Court.</w:t>
      </w:r>
      <w:r w:rsidR="00D52FD0">
        <w:t xml:space="preserve"> </w:t>
      </w:r>
      <w:r w:rsidR="000A1AAE" w:rsidRPr="0050194B">
        <w:t>Three</w:t>
      </w:r>
      <w:r w:rsidR="00D52FD0">
        <w:t xml:space="preserve"> </w:t>
      </w:r>
      <w:r w:rsidR="000A1AAE" w:rsidRPr="0050194B">
        <w:t>alternatives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orders</w:t>
      </w:r>
      <w:r w:rsidR="00D52FD0">
        <w:t xml:space="preserve"> </w:t>
      </w:r>
      <w:r w:rsidR="000A1AAE" w:rsidRPr="0050194B">
        <w:t>(now</w:t>
      </w:r>
      <w:r w:rsidR="00D52FD0">
        <w:t xml:space="preserve"> </w:t>
      </w:r>
      <w:r w:rsidR="000A1AAE" w:rsidRPr="0050194B">
        <w:t>called</w:t>
      </w:r>
      <w:r w:rsidR="00D52FD0">
        <w:t xml:space="preserve"> </w:t>
      </w:r>
      <w:r w:rsidR="00F14DA3">
        <w:t>‘</w:t>
      </w:r>
      <w:r w:rsidR="000A1AAE" w:rsidRPr="0050194B">
        <w:t>protection</w:t>
      </w:r>
      <w:r w:rsidR="00D52FD0">
        <w:t xml:space="preserve"> </w:t>
      </w:r>
      <w:r w:rsidR="000A1AAE" w:rsidRPr="0050194B">
        <w:t>orders</w:t>
      </w:r>
      <w:r w:rsidR="00F14DA3">
        <w:t>’</w:t>
      </w:r>
      <w:r w:rsidR="000A1AAE" w:rsidRPr="0050194B">
        <w:t>)</w:t>
      </w:r>
      <w:r w:rsidR="00D52FD0">
        <w:t xml:space="preserve"> </w:t>
      </w:r>
      <w:r w:rsidR="000A1AAE" w:rsidRPr="0050194B">
        <w:t>were</w:t>
      </w:r>
      <w:r w:rsidR="00D52FD0">
        <w:t xml:space="preserve"> </w:t>
      </w:r>
      <w:r w:rsidR="000A1AAE" w:rsidRPr="0050194B">
        <w:t>introduced,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avoid</w:t>
      </w:r>
      <w:r w:rsidR="00D52FD0">
        <w:t xml:space="preserve"> </w:t>
      </w:r>
      <w:r w:rsidR="000A1AAE" w:rsidRPr="0050194B">
        <w:t>care</w:t>
      </w:r>
      <w:r w:rsidR="00D52FD0">
        <w:t xml:space="preserve"> </w:t>
      </w:r>
      <w:r w:rsidR="000A1AAE" w:rsidRPr="0050194B">
        <w:t>orders</w:t>
      </w:r>
      <w:r w:rsidR="00D52FD0">
        <w:t xml:space="preserve"> </w:t>
      </w:r>
      <w:r w:rsidR="000A1AAE" w:rsidRPr="0050194B">
        <w:t>serving</w:t>
      </w:r>
      <w:r w:rsidR="00D52FD0">
        <w:t xml:space="preserve"> </w:t>
      </w:r>
      <w:r w:rsidR="000A1AAE" w:rsidRPr="0050194B">
        <w:t>as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catch-all</w:t>
      </w:r>
      <w:r w:rsidR="00D52FD0">
        <w:t xml:space="preserve"> </w:t>
      </w:r>
      <w:r w:rsidR="000A1AAE" w:rsidRPr="0050194B">
        <w:t>solution.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children</w:t>
      </w:r>
      <w:r w:rsidR="00D52FD0">
        <w:t xml:space="preserve"> </w:t>
      </w:r>
      <w:r w:rsidR="000A1AAE" w:rsidRPr="0050194B">
        <w:t>involved</w:t>
      </w:r>
      <w:r w:rsidR="00D52FD0">
        <w:t xml:space="preserve"> </w:t>
      </w:r>
      <w:r w:rsidR="000A1AAE" w:rsidRPr="0050194B">
        <w:t>will</w:t>
      </w:r>
      <w:r w:rsidR="00D52FD0">
        <w:t xml:space="preserve"> </w:t>
      </w:r>
      <w:r w:rsidR="000A1AAE" w:rsidRPr="0050194B">
        <w:t>now</w:t>
      </w:r>
      <w:r w:rsidR="00D52FD0">
        <w:t xml:space="preserve"> </w:t>
      </w:r>
      <w:r w:rsidR="000A1AAE" w:rsidRPr="0050194B">
        <w:t>participate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every</w:t>
      </w:r>
      <w:r w:rsidR="00D52FD0">
        <w:t xml:space="preserve"> </w:t>
      </w:r>
      <w:r w:rsidR="000A1AAE" w:rsidRPr="0050194B">
        <w:t>stage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process,</w:t>
      </w:r>
      <w:r w:rsidR="00D52FD0">
        <w:t xml:space="preserve"> </w:t>
      </w:r>
      <w:r w:rsidR="000A1AAE" w:rsidRPr="0050194B">
        <w:t>with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Children</w:t>
      </w:r>
      <w:r w:rsidR="00F14DA3">
        <w:t>’</w:t>
      </w:r>
      <w:r w:rsidR="000A1AAE" w:rsidRPr="0050194B">
        <w:t>s</w:t>
      </w:r>
      <w:r w:rsidR="00D52FD0">
        <w:t xml:space="preserve"> </w:t>
      </w:r>
      <w:r w:rsidR="000A1AAE" w:rsidRPr="0050194B">
        <w:t>Advocate</w:t>
      </w:r>
      <w:r w:rsidR="00D52FD0">
        <w:t xml:space="preserve"> </w:t>
      </w:r>
      <w:r w:rsidR="000A1AAE" w:rsidRPr="0050194B">
        <w:t>representing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interests.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offer</w:t>
      </w:r>
      <w:r w:rsidR="00D52FD0">
        <w:t xml:space="preserve"> </w:t>
      </w:r>
      <w:r w:rsidR="000A1AAE" w:rsidRPr="0050194B">
        <w:t>them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feeling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security,</w:t>
      </w:r>
      <w:r w:rsidR="00D52FD0">
        <w:t xml:space="preserve"> </w:t>
      </w:r>
      <w:r w:rsidR="000A1AAE" w:rsidRPr="0050194B">
        <w:t>they</w:t>
      </w:r>
      <w:r w:rsidR="00D52FD0">
        <w:t xml:space="preserve"> </w:t>
      </w:r>
      <w:r w:rsidR="000A1AAE" w:rsidRPr="0050194B">
        <w:t>do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need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heard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court,</w:t>
      </w:r>
      <w:r w:rsidR="00D52FD0">
        <w:t xml:space="preserve"> </w:t>
      </w:r>
      <w:r w:rsidR="000A1AAE" w:rsidRPr="0050194B">
        <w:t>but</w:t>
      </w:r>
      <w:r w:rsidR="00D52FD0">
        <w:t xml:space="preserve"> </w:t>
      </w:r>
      <w:r w:rsidR="000A1AAE" w:rsidRPr="0050194B">
        <w:t>can</w:t>
      </w:r>
      <w:r w:rsidR="00D52FD0">
        <w:t xml:space="preserve"> </w:t>
      </w:r>
      <w:r w:rsidR="000A1AAE" w:rsidRPr="0050194B">
        <w:t>do</w:t>
      </w:r>
      <w:r w:rsidR="00D52FD0">
        <w:t xml:space="preserve"> </w:t>
      </w:r>
      <w:r w:rsidR="000A1AAE" w:rsidRPr="0050194B">
        <w:t>so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suitably</w:t>
      </w:r>
      <w:r w:rsidR="00D52FD0">
        <w:t xml:space="preserve"> </w:t>
      </w:r>
      <w:r w:rsidR="000A1AAE" w:rsidRPr="0050194B">
        <w:t>calm</w:t>
      </w:r>
      <w:r w:rsidR="00D52FD0">
        <w:t xml:space="preserve"> </w:t>
      </w:r>
      <w:r w:rsidR="000A1AAE" w:rsidRPr="0050194B">
        <w:t>environment.</w:t>
      </w:r>
    </w:p>
    <w:p w14:paraId="65491CD1" w14:textId="5312F4DB" w:rsidR="000A1AAE" w:rsidRPr="0050194B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50194B">
        <w:t>80.</w:t>
      </w:r>
      <w:r w:rsidRPr="0050194B">
        <w:tab/>
      </w:r>
      <w:r w:rsidR="000A1AAE" w:rsidRPr="0050194B">
        <w:t>Every</w:t>
      </w:r>
      <w:r w:rsidR="00D52FD0">
        <w:t xml:space="preserve"> </w:t>
      </w:r>
      <w:r w:rsidR="000A1AAE" w:rsidRPr="0050194B">
        <w:t>professional</w:t>
      </w:r>
      <w:r w:rsidR="00D52FD0">
        <w:t xml:space="preserve"> </w:t>
      </w:r>
      <w:r w:rsidR="000A1AAE" w:rsidRPr="0050194B">
        <w:t>involved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process</w:t>
      </w:r>
      <w:r w:rsidR="00D52FD0">
        <w:t xml:space="preserve"> </w:t>
      </w:r>
      <w:r w:rsidR="000A1AAE" w:rsidRPr="0050194B">
        <w:t>will</w:t>
      </w:r>
      <w:r w:rsidR="00D52FD0">
        <w:t xml:space="preserve"> </w:t>
      </w:r>
      <w:r w:rsidR="000A1AAE" w:rsidRPr="0050194B">
        <w:t>now</w:t>
      </w:r>
      <w:r w:rsidR="00D52FD0">
        <w:t xml:space="preserve"> </w:t>
      </w:r>
      <w:r w:rsidR="000A1AAE" w:rsidRPr="0050194B">
        <w:t>receive</w:t>
      </w:r>
      <w:r w:rsidR="00D52FD0">
        <w:t xml:space="preserve"> </w:t>
      </w:r>
      <w:r w:rsidR="000A1AAE" w:rsidRPr="0050194B">
        <w:t>specialised</w:t>
      </w:r>
      <w:r w:rsidR="00D52FD0">
        <w:t xml:space="preserve"> </w:t>
      </w:r>
      <w:r w:rsidR="000A1AAE" w:rsidRPr="0050194B">
        <w:t>training,</w:t>
      </w:r>
      <w:r w:rsidR="00D52FD0">
        <w:t xml:space="preserve"> </w:t>
      </w:r>
      <w:r w:rsidR="000A1AAE" w:rsidRPr="0050194B">
        <w:t>while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law</w:t>
      </w:r>
      <w:r w:rsidR="00D52FD0">
        <w:t xml:space="preserve"> </w:t>
      </w:r>
      <w:r w:rsidR="000A1AAE" w:rsidRPr="0050194B">
        <w:t>introduced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offences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anyone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hinders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obstructs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work</w:t>
      </w:r>
      <w:r w:rsidR="00D52FD0">
        <w:t xml:space="preserve"> </w:t>
      </w:r>
      <w:r w:rsidR="000A1AAE" w:rsidRPr="0050194B">
        <w:t>or</w:t>
      </w:r>
      <w:r w:rsidR="00D52FD0">
        <w:t xml:space="preserve"> </w:t>
      </w:r>
      <w:r w:rsidR="000A1AAE" w:rsidRPr="0050194B">
        <w:t>who</w:t>
      </w:r>
      <w:r w:rsidR="00D52FD0">
        <w:t xml:space="preserve"> </w:t>
      </w:r>
      <w:r w:rsidR="000A1AAE" w:rsidRPr="0050194B">
        <w:t>acts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violent</w:t>
      </w:r>
      <w:r w:rsidR="00D52FD0">
        <w:t xml:space="preserve"> </w:t>
      </w:r>
      <w:r w:rsidR="000A1AAE" w:rsidRPr="0050194B">
        <w:t>manner</w:t>
      </w:r>
      <w:r w:rsidR="00D52FD0">
        <w:t xml:space="preserve"> </w:t>
      </w:r>
      <w:r w:rsidR="000A1AAE" w:rsidRPr="0050194B">
        <w:t>towards</w:t>
      </w:r>
      <w:r w:rsidR="00D52FD0">
        <w:t xml:space="preserve"> </w:t>
      </w:r>
      <w:r w:rsidR="000A1AAE" w:rsidRPr="0050194B">
        <w:t>them.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time</w:t>
      </w:r>
      <w:r w:rsidR="00D52FD0">
        <w:t xml:space="preserve"> </w:t>
      </w:r>
      <w:r w:rsidR="000A1AAE" w:rsidRPr="0050194B">
        <w:t>frame</w:t>
      </w:r>
      <w:r w:rsidR="00D52FD0">
        <w:t xml:space="preserve"> </w:t>
      </w:r>
      <w:r w:rsidR="000A1AAE" w:rsidRPr="0050194B">
        <w:t>for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minor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return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their</w:t>
      </w:r>
      <w:r w:rsidR="00D52FD0">
        <w:t xml:space="preserve"> </w:t>
      </w:r>
      <w:r w:rsidR="000A1AAE" w:rsidRPr="0050194B">
        <w:t>natural</w:t>
      </w:r>
      <w:r w:rsidR="00D52FD0">
        <w:t xml:space="preserve"> </w:t>
      </w:r>
      <w:r w:rsidR="000A1AAE" w:rsidRPr="0050194B">
        <w:t>family</w:t>
      </w:r>
      <w:r w:rsidR="00D52FD0">
        <w:t xml:space="preserve"> </w:t>
      </w:r>
      <w:r w:rsidR="000A1AAE" w:rsidRPr="0050194B">
        <w:t>will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set,</w:t>
      </w:r>
      <w:r w:rsidR="00D52FD0">
        <w:t xml:space="preserve"> </w:t>
      </w:r>
      <w:r w:rsidR="000A1AAE" w:rsidRPr="0050194B">
        <w:t>while</w:t>
      </w:r>
      <w:r w:rsidR="00D52FD0">
        <w:t xml:space="preserve"> </w:t>
      </w:r>
      <w:r w:rsidR="000A1AAE" w:rsidRPr="0050194B">
        <w:t>further</w:t>
      </w:r>
      <w:r w:rsidR="00D52FD0">
        <w:t xml:space="preserve"> </w:t>
      </w:r>
      <w:r w:rsidR="000A1AAE" w:rsidRPr="0050194B">
        <w:t>amendments</w:t>
      </w:r>
      <w:r w:rsidR="00D52FD0">
        <w:t xml:space="preserve"> </w:t>
      </w:r>
      <w:r w:rsidR="000A1AAE" w:rsidRPr="0050194B">
        <w:t>seek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provide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sense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permanency</w:t>
      </w:r>
      <w:r w:rsidR="00D52FD0">
        <w:t xml:space="preserve"> </w:t>
      </w:r>
      <w:r w:rsidR="000A1AAE" w:rsidRPr="0050194B">
        <w:t>and</w:t>
      </w:r>
      <w:r w:rsidR="00D52FD0">
        <w:t xml:space="preserve"> </w:t>
      </w:r>
      <w:r w:rsidR="000A1AAE" w:rsidRPr="0050194B">
        <w:t>stability</w:t>
      </w:r>
      <w:r w:rsidR="00D52FD0">
        <w:t xml:space="preserve"> </w:t>
      </w:r>
      <w:r w:rsidR="000A1AAE" w:rsidRPr="0050194B">
        <w:t>in</w:t>
      </w:r>
      <w:r w:rsidR="00D52FD0">
        <w:t xml:space="preserve"> </w:t>
      </w:r>
      <w:r w:rsidR="000A1AAE" w:rsidRPr="0050194B">
        <w:t>cases</w:t>
      </w:r>
      <w:r w:rsidR="00D52FD0">
        <w:t xml:space="preserve"> </w:t>
      </w:r>
      <w:r w:rsidR="000A1AAE" w:rsidRPr="0050194B">
        <w:t>where</w:t>
      </w:r>
      <w:r w:rsidR="00D52FD0">
        <w:t xml:space="preserve"> </w:t>
      </w:r>
      <w:r w:rsidR="000A1AAE" w:rsidRPr="0050194B">
        <w:t>such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return</w:t>
      </w:r>
      <w:r w:rsidR="00D52FD0">
        <w:t xml:space="preserve"> </w:t>
      </w:r>
      <w:r w:rsidR="000A1AAE" w:rsidRPr="0050194B">
        <w:t>will</w:t>
      </w:r>
      <w:r w:rsidR="00D52FD0">
        <w:t xml:space="preserve"> </w:t>
      </w:r>
      <w:r w:rsidR="000A1AAE" w:rsidRPr="0050194B">
        <w:t>not</w:t>
      </w:r>
      <w:r w:rsidR="00D52FD0">
        <w:t xml:space="preserve"> </w:t>
      </w:r>
      <w:r w:rsidR="000A1AAE" w:rsidRPr="0050194B">
        <w:t>be</w:t>
      </w:r>
      <w:r w:rsidR="00D52FD0">
        <w:t xml:space="preserve"> </w:t>
      </w:r>
      <w:r w:rsidR="000A1AAE" w:rsidRPr="0050194B">
        <w:t>possible.</w:t>
      </w:r>
      <w:r w:rsidR="00D52FD0">
        <w:t xml:space="preserve"> </w:t>
      </w:r>
      <w:r w:rsidR="000A1AAE" w:rsidRPr="0050194B">
        <w:t>The</w:t>
      </w:r>
      <w:r w:rsidR="00D52FD0">
        <w:t xml:space="preserve"> </w:t>
      </w:r>
      <w:r w:rsidR="000A1AAE" w:rsidRPr="0050194B">
        <w:t>new</w:t>
      </w:r>
      <w:r w:rsidR="00D52FD0">
        <w:t xml:space="preserve"> </w:t>
      </w:r>
      <w:r w:rsidR="000A1AAE" w:rsidRPr="0050194B">
        <w:t>act</w:t>
      </w:r>
      <w:r w:rsidR="00D52FD0">
        <w:t xml:space="preserve"> </w:t>
      </w:r>
      <w:r w:rsidR="000A1AAE" w:rsidRPr="0050194B">
        <w:t>also</w:t>
      </w:r>
      <w:r w:rsidR="00D52FD0">
        <w:t xml:space="preserve"> </w:t>
      </w:r>
      <w:r w:rsidR="000A1AAE" w:rsidRPr="0050194B">
        <w:t>introduces</w:t>
      </w:r>
      <w:r w:rsidR="00D52FD0">
        <w:t xml:space="preserve"> </w:t>
      </w:r>
      <w:r w:rsidR="000A1AAE" w:rsidRPr="0050194B">
        <w:t>a</w:t>
      </w:r>
      <w:r w:rsidR="00D52FD0">
        <w:t xml:space="preserve"> </w:t>
      </w:r>
      <w:r w:rsidR="000A1AAE" w:rsidRPr="0050194B">
        <w:t>right</w:t>
      </w:r>
      <w:r w:rsidR="00D52FD0">
        <w:t xml:space="preserve"> </w:t>
      </w:r>
      <w:r w:rsidR="000A1AAE" w:rsidRPr="0050194B">
        <w:t>to</w:t>
      </w:r>
      <w:r w:rsidR="00D52FD0">
        <w:t xml:space="preserve"> </w:t>
      </w:r>
      <w:r w:rsidR="000A1AAE" w:rsidRPr="0050194B">
        <w:t>appeal</w:t>
      </w:r>
      <w:r w:rsidR="00D52FD0">
        <w:t xml:space="preserve"> </w:t>
      </w:r>
      <w:r w:rsidR="000A1AAE" w:rsidRPr="0050194B">
        <w:t>at</w:t>
      </w:r>
      <w:r w:rsidR="00D52FD0">
        <w:t xml:space="preserve"> </w:t>
      </w:r>
      <w:r w:rsidR="000A1AAE" w:rsidRPr="0050194B">
        <w:t>every</w:t>
      </w:r>
      <w:r w:rsidR="00D52FD0">
        <w:t xml:space="preserve"> </w:t>
      </w:r>
      <w:r w:rsidR="000A1AAE" w:rsidRPr="0050194B">
        <w:t>stage</w:t>
      </w:r>
      <w:r w:rsidR="00D52FD0">
        <w:t xml:space="preserve"> </w:t>
      </w:r>
      <w:r w:rsidR="000A1AAE" w:rsidRPr="0050194B">
        <w:t>of</w:t>
      </w:r>
      <w:r w:rsidR="00D52FD0">
        <w:t xml:space="preserve"> </w:t>
      </w:r>
      <w:r w:rsidR="000A1AAE" w:rsidRPr="0050194B">
        <w:t>proceedings.</w:t>
      </w:r>
    </w:p>
    <w:p w14:paraId="40E3791C" w14:textId="1789CCFB" w:rsidR="000A1AAE" w:rsidRPr="00A841AA" w:rsidRDefault="000A1AAE" w:rsidP="00D31EEB">
      <w:pPr>
        <w:pStyle w:val="H23G"/>
      </w:pPr>
      <w:r>
        <w:tab/>
      </w:r>
      <w:r>
        <w:tab/>
      </w:r>
      <w:r w:rsidRPr="00A841AA">
        <w:t>Right</w:t>
      </w:r>
      <w:r w:rsidR="00D52FD0">
        <w:t xml:space="preserve"> </w:t>
      </w:r>
      <w:r w:rsidRPr="00A841AA">
        <w:t>to</w:t>
      </w:r>
      <w:r w:rsidR="00D52FD0">
        <w:t xml:space="preserve"> </w:t>
      </w:r>
      <w:r w:rsidRPr="00A841AA">
        <w:t>vote</w:t>
      </w:r>
      <w:r w:rsidR="00D52FD0">
        <w:t xml:space="preserve"> </w:t>
      </w:r>
      <w:r w:rsidRPr="00A841AA">
        <w:t>of</w:t>
      </w:r>
      <w:r w:rsidR="00D52FD0">
        <w:t xml:space="preserve"> </w:t>
      </w:r>
      <w:r w:rsidRPr="00A841AA">
        <w:t>blind</w:t>
      </w:r>
      <w:r w:rsidR="00D52FD0">
        <w:t xml:space="preserve"> </w:t>
      </w:r>
      <w:r w:rsidRPr="00A841AA">
        <w:t>persons</w:t>
      </w:r>
    </w:p>
    <w:p w14:paraId="71A9F252" w14:textId="1BC797B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81.</w:t>
      </w:r>
      <w:r w:rsidRPr="00A841AA">
        <w:tab/>
      </w:r>
      <w:r w:rsidR="000A1AAE" w:rsidRPr="00A841AA">
        <w:t>Blind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visual</w:t>
      </w:r>
      <w:r w:rsidR="00D52FD0">
        <w:t xml:space="preserve"> </w:t>
      </w:r>
      <w:r w:rsidR="000A1AAE" w:rsidRPr="00A841AA">
        <w:t>impairments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request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Braille</w:t>
      </w:r>
      <w:r w:rsidR="00D52FD0">
        <w:t xml:space="preserve"> </w:t>
      </w:r>
      <w:r w:rsidR="000A1AAE" w:rsidRPr="00A841AA">
        <w:t>ballot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polling</w:t>
      </w:r>
      <w:r w:rsidR="00D52FD0">
        <w:t xml:space="preserve"> </w:t>
      </w:r>
      <w:r w:rsidR="000A1AAE" w:rsidRPr="00A841AA">
        <w:t>stations,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Electoral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ensures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ballots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lastRenderedPageBreak/>
        <w:t>available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purpose.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layout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ballots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changed,</w:t>
      </w:r>
      <w:r w:rsidR="00D52FD0">
        <w:t xml:space="preserve"> </w:t>
      </w:r>
      <w:r w:rsidR="000A1AAE" w:rsidRPr="00A841AA">
        <w:t>using</w:t>
      </w:r>
      <w:r w:rsidR="00D52FD0">
        <w:t xml:space="preserve"> </w:t>
      </w:r>
      <w:r w:rsidR="000A1AAE" w:rsidRPr="00A841AA">
        <w:t>clearer</w:t>
      </w:r>
      <w:r w:rsidR="00D52FD0">
        <w:t xml:space="preserve"> </w:t>
      </w:r>
      <w:r w:rsidR="000A1AAE" w:rsidRPr="00A841AA">
        <w:t>structure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larger</w:t>
      </w:r>
      <w:r w:rsidR="00D52FD0">
        <w:t xml:space="preserve"> </w:t>
      </w:r>
      <w:r w:rsidR="000A1AAE" w:rsidRPr="00A841AA">
        <w:t>typeface.</w:t>
      </w:r>
      <w:r w:rsidR="00D52FD0">
        <w:t xml:space="preserve"> </w:t>
      </w:r>
      <w:r w:rsidR="000A1AAE" w:rsidRPr="00A841AA">
        <w:t>Internal</w:t>
      </w:r>
      <w:r w:rsidR="00D52FD0">
        <w:t xml:space="preserve"> </w:t>
      </w:r>
      <w:r w:rsidR="000A1AAE" w:rsidRPr="00A841AA">
        <w:t>discussions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constantly</w:t>
      </w:r>
      <w:r w:rsidR="00D52FD0">
        <w:t xml:space="preserve"> </w:t>
      </w:r>
      <w:r w:rsidR="000A1AAE" w:rsidRPr="00A841AA">
        <w:t>ongoing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access.</w:t>
      </w:r>
    </w:p>
    <w:p w14:paraId="1FC23B1D" w14:textId="267DB4F2" w:rsidR="000A1AAE" w:rsidRPr="00825CCA" w:rsidRDefault="000A1AAE" w:rsidP="00D31EEB">
      <w:pPr>
        <w:pStyle w:val="H23G"/>
      </w:pPr>
      <w:r>
        <w:tab/>
      </w:r>
      <w:r>
        <w:tab/>
      </w:r>
      <w:r w:rsidRPr="00825CCA">
        <w:t>Freedom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expression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freedom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conscience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religious</w:t>
      </w:r>
      <w:r w:rsidR="00D52FD0">
        <w:t xml:space="preserve"> </w:t>
      </w:r>
      <w:r w:rsidRPr="00825CCA">
        <w:t>belief</w:t>
      </w:r>
    </w:p>
    <w:p w14:paraId="79627CCE" w14:textId="1465ADC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82.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regime</w:t>
      </w:r>
      <w:r w:rsidR="00D52FD0">
        <w:t xml:space="preserve"> </w:t>
      </w:r>
      <w:r w:rsidR="000A1AAE" w:rsidRPr="00A841AA">
        <w:t>regarding</w:t>
      </w:r>
      <w:r w:rsidR="00D52FD0">
        <w:t xml:space="preserve"> </w:t>
      </w:r>
      <w:r w:rsidR="000A1AAE" w:rsidRPr="00A841AA">
        <w:t>media</w:t>
      </w:r>
      <w:r w:rsidR="00D52FD0">
        <w:t xml:space="preserve"> </w:t>
      </w:r>
      <w:r w:rsidR="000A1AAE" w:rsidRPr="00A841AA">
        <w:t>freedom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make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protective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freedom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journalists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media</w:t>
      </w:r>
      <w:r w:rsidR="00D52FD0">
        <w:t xml:space="preserve"> </w:t>
      </w:r>
      <w:r w:rsidR="000A1AAE" w:rsidRPr="00A841AA">
        <w:t>houses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enactment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14th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2018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Media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Defamation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(Chapter</w:t>
      </w:r>
      <w:r w:rsidR="00D52FD0">
        <w:t xml:space="preserve"> </w:t>
      </w:r>
      <w:r w:rsidR="000A1AAE" w:rsidRPr="00A841AA">
        <w:t>579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Malta).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instance,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removed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libel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system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strategies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used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multiply</w:t>
      </w:r>
      <w:r w:rsidR="00D52FD0">
        <w:t xml:space="preserve"> </w:t>
      </w:r>
      <w:r w:rsidR="000A1AAE" w:rsidRPr="00A841AA">
        <w:t>actions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libel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essentially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same</w:t>
      </w:r>
      <w:r w:rsidR="00D52FD0">
        <w:t xml:space="preserve"> </w:t>
      </w:r>
      <w:r w:rsidR="000A1AAE" w:rsidRPr="00A841AA">
        <w:t>issues.</w:t>
      </w:r>
      <w:r w:rsidR="00D52FD0">
        <w:t xml:space="preserve"> </w:t>
      </w:r>
      <w:r w:rsidR="000A1AAE" w:rsidRPr="00A841AA">
        <w:t>Articles</w:t>
      </w:r>
      <w:r w:rsidR="00D52FD0">
        <w:t xml:space="preserve"> </w:t>
      </w:r>
      <w:r w:rsidR="000A1AAE" w:rsidRPr="00A841AA">
        <w:t>163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164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Title</w:t>
      </w:r>
      <w:r w:rsidR="00D52FD0">
        <w:t xml:space="preserve"> </w:t>
      </w:r>
      <w:r w:rsidR="000A1AAE" w:rsidRPr="00A841AA">
        <w:t>IV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Criminal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dealt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crimes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religious</w:t>
      </w:r>
      <w:r w:rsidR="00D52FD0">
        <w:t xml:space="preserve"> </w:t>
      </w:r>
      <w:r w:rsidR="000A1AAE" w:rsidRPr="00A841AA">
        <w:t>sentiment</w:t>
      </w:r>
      <w:r w:rsidR="00D52FD0">
        <w:t xml:space="preserve"> </w:t>
      </w:r>
      <w:r w:rsidR="000A1AAE" w:rsidRPr="00A841AA">
        <w:t>specifically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vilification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deleted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means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XXXVII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2016.</w:t>
      </w:r>
    </w:p>
    <w:p w14:paraId="525AF0A8" w14:textId="4E8811F9" w:rsidR="000A1AAE" w:rsidRPr="00825CCA" w:rsidRDefault="000A1AAE" w:rsidP="00EB1966">
      <w:pPr>
        <w:pStyle w:val="HChG"/>
      </w:pPr>
      <w:r>
        <w:tab/>
      </w:r>
      <w:r>
        <w:tab/>
        <w:t>Section</w:t>
      </w:r>
      <w:r w:rsidR="00D52FD0">
        <w:t xml:space="preserve"> </w:t>
      </w:r>
      <w:r>
        <w:t>B</w:t>
      </w:r>
    </w:p>
    <w:p w14:paraId="05CF46C2" w14:textId="5B8EDA4E" w:rsidR="000A1AAE" w:rsidRDefault="000A1AAE" w:rsidP="00EB1966">
      <w:pPr>
        <w:pStyle w:val="H1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 w:rsidRPr="00504902">
        <w:t>2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  <w:r w:rsidR="00D52FD0">
        <w:t xml:space="preserve"> </w:t>
      </w:r>
      <w:r w:rsidRPr="00504902">
        <w:t>prior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reporting</w:t>
      </w:r>
      <w:r w:rsidR="00D52FD0">
        <w:t xml:space="preserve"> </w:t>
      </w:r>
      <w:r w:rsidRPr="00504902">
        <w:t>(</w:t>
      </w:r>
      <w:hyperlink r:id="rId9" w:history="1">
        <w:r w:rsidRPr="00B05830">
          <w:rPr>
            <w:rStyle w:val="Hyperlink"/>
            <w:color w:val="000000" w:themeColor="text1"/>
          </w:rPr>
          <w:t>CCPR/C/MLT/QPR/3</w:t>
        </w:r>
      </w:hyperlink>
      <w:r w:rsidRPr="00504902">
        <w:t>)</w:t>
      </w:r>
    </w:p>
    <w:p w14:paraId="7BDA3F43" w14:textId="15951C2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83.</w:t>
      </w:r>
      <w:r w:rsidRPr="00A841AA">
        <w:tab/>
      </w:r>
      <w:r w:rsidR="000A1AAE" w:rsidRPr="00A841AA">
        <w:t>Domestic</w:t>
      </w:r>
      <w:r w:rsidR="00D52FD0">
        <w:t xml:space="preserve"> </w:t>
      </w:r>
      <w:r w:rsidR="000A1AAE" w:rsidRPr="00A841AA">
        <w:t>legislation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examined,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drafting</w:t>
      </w:r>
      <w:r w:rsidR="00D52FD0">
        <w:t xml:space="preserve"> </w:t>
      </w:r>
      <w:r w:rsidR="000A1AAE" w:rsidRPr="00A841AA">
        <w:t>stage,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compliant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respecting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guaranteeing</w:t>
      </w:r>
      <w:r w:rsidR="00D52FD0">
        <w:t xml:space="preserve"> </w:t>
      </w:r>
      <w:r w:rsidR="000A1AAE" w:rsidRPr="00A841AA">
        <w:t>fundamental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rights.</w:t>
      </w:r>
      <w:r w:rsidR="00D52FD0">
        <w:t xml:space="preserve"> </w:t>
      </w:r>
      <w:r w:rsidR="000A1AAE" w:rsidRPr="00A841AA">
        <w:t>Continuous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protections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prosecutors.</w:t>
      </w:r>
    </w:p>
    <w:p w14:paraId="1AF2184F" w14:textId="77777777" w:rsidR="000E4FD0" w:rsidRDefault="000A1AAE" w:rsidP="00EB1966">
      <w:pPr>
        <w:pStyle w:val="H23G"/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3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3F16F104" w14:textId="2150032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84.</w:t>
      </w:r>
      <w:r w:rsidRPr="00A841AA">
        <w:tab/>
      </w:r>
      <w:r w:rsidR="000A1AAE" w:rsidRPr="00A841AA">
        <w:t>Please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input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580559">
        <w:t>under</w:t>
      </w:r>
      <w:r w:rsidR="00D52FD0">
        <w:t xml:space="preserve"> </w:t>
      </w:r>
      <w:r w:rsidR="000A1AAE" w:rsidRPr="00580559">
        <w:t>section</w:t>
      </w:r>
      <w:r w:rsidR="00D52FD0">
        <w:t xml:space="preserve"> </w:t>
      </w:r>
      <w:r w:rsidR="000A1AAE" w:rsidRPr="00580559">
        <w:t>A</w:t>
      </w:r>
      <w:r w:rsidR="00D52FD0">
        <w:t xml:space="preserve"> </w:t>
      </w:r>
      <w:r w:rsidR="000A1AAE" w:rsidRPr="00580559">
        <w:t>on</w:t>
      </w:r>
      <w:r w:rsidR="00D52FD0">
        <w:t xml:space="preserve"> </w:t>
      </w:r>
      <w:r w:rsidR="000A1AAE" w:rsidRPr="00580559">
        <w:t>page</w:t>
      </w:r>
      <w:r w:rsidR="00D52FD0">
        <w:t xml:space="preserve"> </w:t>
      </w:r>
      <w:r w:rsidR="000A1AAE" w:rsidRPr="00580559">
        <w:t>2.</w:t>
      </w:r>
    </w:p>
    <w:p w14:paraId="6E290DED" w14:textId="5917DD12" w:rsidR="000A1AAE" w:rsidRPr="00825CCA" w:rsidRDefault="000A1AAE" w:rsidP="00EB1966">
      <w:pPr>
        <w:pStyle w:val="H1G"/>
      </w:pPr>
      <w:r>
        <w:tab/>
      </w:r>
      <w:r>
        <w:tab/>
      </w:r>
      <w:r w:rsidRPr="00825CCA">
        <w:t>National</w:t>
      </w:r>
      <w:r w:rsidR="00D52FD0">
        <w:t xml:space="preserve"> </w:t>
      </w:r>
      <w:r w:rsidRPr="00825CCA">
        <w:t>Human</w:t>
      </w:r>
      <w:r w:rsidR="00D52FD0">
        <w:t xml:space="preserve"> </w:t>
      </w:r>
      <w:r w:rsidRPr="00825CCA">
        <w:t>Rights</w:t>
      </w:r>
      <w:r w:rsidR="00D52FD0">
        <w:t xml:space="preserve"> </w:t>
      </w:r>
      <w:r w:rsidRPr="00825CCA">
        <w:t>Institution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2)</w:t>
      </w:r>
    </w:p>
    <w:p w14:paraId="643DBEE5" w14:textId="77777777" w:rsidR="000E4FD0" w:rsidRDefault="000A1AAE" w:rsidP="00EB1966">
      <w:pPr>
        <w:pStyle w:val="H23G"/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4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0BA29FEC" w14:textId="4E25F5B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85.</w:t>
      </w:r>
      <w:r>
        <w:tab/>
      </w:r>
      <w:r w:rsidR="000A1AAE" w:rsidRPr="00A841AA">
        <w:t>Government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drafted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presented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House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Representatives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Bills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respect: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96,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97,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Bill.</w:t>
      </w:r>
    </w:p>
    <w:p w14:paraId="6FA1BE9E" w14:textId="2DBD31A3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86.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strengthens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anti-discrimination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consolidating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elevating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provisions,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presently</w:t>
      </w:r>
      <w:r w:rsidR="00D52FD0">
        <w:t xml:space="preserve"> </w:t>
      </w:r>
      <w:r w:rsidR="000A1AAE" w:rsidRPr="00A841AA">
        <w:t>applied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piecemeal</w:t>
      </w:r>
      <w:r w:rsidR="00D52FD0">
        <w:t xml:space="preserve"> </w:t>
      </w:r>
      <w:r w:rsidR="000A1AAE" w:rsidRPr="00A841AA">
        <w:t>manner.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brings</w:t>
      </w:r>
      <w:r w:rsidR="00D52FD0">
        <w:t xml:space="preserve"> </w:t>
      </w:r>
      <w:r w:rsidR="000A1AAE" w:rsidRPr="00A841AA">
        <w:t>together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law,</w:t>
      </w:r>
      <w:r w:rsidR="00D52FD0">
        <w:t xml:space="preserve"> </w:t>
      </w:r>
      <w:r w:rsidR="000A1AAE" w:rsidRPr="00A841AA">
        <w:t>defines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widely,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secures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spheres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life.</w:t>
      </w:r>
    </w:p>
    <w:p w14:paraId="36DC958F" w14:textId="445C8DE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87.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establishes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Institution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full</w:t>
      </w:r>
      <w:r w:rsidR="00D52FD0">
        <w:t xml:space="preserve"> </w:t>
      </w:r>
      <w:r w:rsidR="000A1AAE" w:rsidRPr="00A841AA">
        <w:t>accordance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Paris</w:t>
      </w:r>
      <w:r w:rsidR="00D52FD0">
        <w:t xml:space="preserve"> </w:t>
      </w:r>
      <w:r w:rsidR="000A1AAE" w:rsidRPr="00A841AA">
        <w:t>Principles.</w:t>
      </w:r>
    </w:p>
    <w:p w14:paraId="2C35DF69" w14:textId="046F7EB5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88.</w:t>
      </w:r>
      <w:r w:rsidRPr="00A841AA">
        <w:tab/>
      </w:r>
      <w:r w:rsidR="000A1AAE" w:rsidRPr="00A841AA">
        <w:t>With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Scoping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consultation,</w:t>
      </w:r>
      <w:r w:rsidR="00D52FD0">
        <w:t xml:space="preserve"> </w:t>
      </w:r>
      <w:r w:rsidR="000A1AAE" w:rsidRPr="00A841AA">
        <w:t>followed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White</w:t>
      </w:r>
      <w:r w:rsidR="00D52FD0">
        <w:t xml:space="preserve"> </w:t>
      </w:r>
      <w:r w:rsidR="000A1AAE" w:rsidRPr="00A841AA">
        <w:t>Paper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legislative</w:t>
      </w:r>
      <w:r w:rsidR="00D52FD0">
        <w:t xml:space="preserve"> </w:t>
      </w:r>
      <w:r w:rsidR="000A1AAE" w:rsidRPr="00A841AA">
        <w:t>initiatives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meet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highest</w:t>
      </w:r>
      <w:r w:rsidR="00D52FD0">
        <w:t xml:space="preserve"> </w:t>
      </w:r>
      <w:r w:rsidR="000A1AAE" w:rsidRPr="00A841AA">
        <w:t>anti-discrimination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standards,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Commission.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last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aforementioned</w:t>
      </w:r>
      <w:r w:rsidR="00D52FD0">
        <w:t xml:space="preserve"> </w:t>
      </w:r>
      <w:r w:rsidR="000A1AAE" w:rsidRPr="00A841AA">
        <w:t>Bills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prior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presentation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reading.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scope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latter</w:t>
      </w:r>
      <w:r w:rsidR="00D52FD0">
        <w:t xml:space="preserve"> </w:t>
      </w:r>
      <w:r w:rsidR="000A1AAE" w:rsidRPr="00A841AA">
        <w:t>consultations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encouraging</w:t>
      </w:r>
      <w:r w:rsidR="00D52FD0">
        <w:t xml:space="preserve"> </w:t>
      </w:r>
      <w:r w:rsidR="000A1AAE" w:rsidRPr="00A841AA">
        <w:t>input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issues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Articles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one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Bills,</w:t>
      </w:r>
      <w:r w:rsidR="00D52FD0">
        <w:t xml:space="preserve"> </w:t>
      </w:r>
      <w:r w:rsidR="000A1AAE" w:rsidRPr="00A841AA">
        <w:t>alongside</w:t>
      </w:r>
      <w:r w:rsidR="00D52FD0">
        <w:t xml:space="preserve"> </w:t>
      </w:r>
      <w:r w:rsidR="000A1AAE" w:rsidRPr="00A841AA">
        <w:t>comments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what</w:t>
      </w:r>
      <w:r w:rsidR="00D52FD0">
        <w:t xml:space="preserve"> </w:t>
      </w:r>
      <w:r w:rsidR="000A1AAE" w:rsidRPr="00A841AA">
        <w:t>needs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added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removed;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voicing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concerns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Bills,</w:t>
      </w:r>
      <w:r w:rsidR="00D52FD0">
        <w:t xml:space="preserve"> </w:t>
      </w:r>
      <w:r w:rsidR="000A1AAE" w:rsidRPr="00A841AA">
        <w:t>while</w:t>
      </w:r>
      <w:r w:rsidR="00D52FD0">
        <w:t xml:space="preserve"> </w:t>
      </w:r>
      <w:r w:rsidR="000A1AAE" w:rsidRPr="00A841AA">
        <w:t>subsequently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concise</w:t>
      </w:r>
      <w:r w:rsidR="00D52FD0">
        <w:t xml:space="preserve"> </w:t>
      </w:r>
      <w:r w:rsidR="000A1AAE" w:rsidRPr="00A841AA">
        <w:t>explanations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alternate</w:t>
      </w:r>
      <w:r w:rsidR="00D52FD0">
        <w:t xml:space="preserve"> </w:t>
      </w:r>
      <w:r w:rsidR="000A1AAE" w:rsidRPr="00A841AA">
        <w:t>proposals.</w:t>
      </w:r>
    </w:p>
    <w:p w14:paraId="29C89BAF" w14:textId="4C16094C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89.</w:t>
      </w:r>
      <w:r w:rsidRPr="00A841AA">
        <w:tab/>
      </w:r>
      <w:r w:rsidR="000A1AAE" w:rsidRPr="00A841AA">
        <w:t>Alongside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consultations,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stakeholder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experts,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partners,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institutions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participated</w:t>
      </w:r>
      <w:r w:rsidR="00D52FD0">
        <w:t xml:space="preserve"> </w:t>
      </w:r>
      <w:r w:rsidR="000A1AAE" w:rsidRPr="00A841AA">
        <w:t>accordingly.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scope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developing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robust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lastRenderedPageBreak/>
        <w:t>framework,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ensures</w:t>
      </w:r>
      <w:r w:rsidR="00D52FD0">
        <w:t xml:space="preserve"> </w:t>
      </w:r>
      <w:r w:rsidR="000A1AAE" w:rsidRPr="00A841AA">
        <w:t>effective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spheres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life.</w:t>
      </w:r>
    </w:p>
    <w:p w14:paraId="10094891" w14:textId="1B41F30D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90.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Committee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awaiting</w:t>
      </w:r>
      <w:r w:rsidR="00D52FD0">
        <w:t xml:space="preserve"> </w:t>
      </w:r>
      <w:r w:rsidR="000A1AAE" w:rsidRPr="00A841AA">
        <w:t>Committee</w:t>
      </w:r>
      <w:r w:rsidR="00D52FD0">
        <w:t xml:space="preserve"> </w:t>
      </w:r>
      <w:r w:rsidR="000A1AAE" w:rsidRPr="00A841AA">
        <w:t>stage,</w:t>
      </w:r>
      <w:r w:rsidR="00D52FD0">
        <w:t xml:space="preserve"> </w:t>
      </w:r>
      <w:r w:rsidR="000A1AAE" w:rsidRPr="00A841AA">
        <w:t>respectively.</w:t>
      </w:r>
    </w:p>
    <w:p w14:paraId="4F319ACC" w14:textId="790AB84B" w:rsidR="000A1AAE" w:rsidRPr="00825CCA" w:rsidRDefault="000A1AAE" w:rsidP="005E3E76">
      <w:pPr>
        <w:pStyle w:val="H1G"/>
      </w:pPr>
      <w:r>
        <w:tab/>
      </w:r>
      <w:r>
        <w:tab/>
      </w:r>
      <w:r w:rsidRPr="00825CCA">
        <w:t>Anti-corruption</w:t>
      </w:r>
      <w:r w:rsidR="00D52FD0">
        <w:t xml:space="preserve"> </w:t>
      </w:r>
      <w:r w:rsidRPr="00825CCA">
        <w:t>measures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2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25)</w:t>
      </w:r>
    </w:p>
    <w:p w14:paraId="3D0C5FD2" w14:textId="0358C3BF" w:rsidR="000A1AAE" w:rsidRDefault="000A1AAE" w:rsidP="005E3E76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5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604776D" w14:textId="5B74648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91.</w:t>
      </w:r>
      <w:r>
        <w:tab/>
      </w:r>
      <w:r w:rsidR="000A1AAE" w:rsidRPr="00A841AA">
        <w:t>A</w:t>
      </w:r>
      <w:r w:rsidR="00D52FD0">
        <w:t xml:space="preserve"> </w:t>
      </w:r>
      <w:r w:rsidR="000A1AAE" w:rsidRPr="00A841AA">
        <w:t>financial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investigation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extensive</w:t>
      </w:r>
      <w:r w:rsidR="00D52FD0">
        <w:t xml:space="preserve"> </w:t>
      </w:r>
      <w:r w:rsidR="000A1AAE" w:rsidRPr="00A841AA">
        <w:t>recruitment</w:t>
      </w:r>
      <w:r w:rsidR="00D52FD0">
        <w:t xml:space="preserve"> </w:t>
      </w:r>
      <w:r w:rsidR="000A1AAE" w:rsidRPr="00A841AA">
        <w:t>took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2020.</w:t>
      </w:r>
    </w:p>
    <w:p w14:paraId="02140EF0" w14:textId="3D78B995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92.</w:t>
      </w:r>
      <w:r w:rsidRPr="00A841AA">
        <w:tab/>
      </w:r>
      <w:r w:rsidR="000A1AAE" w:rsidRPr="00A841AA">
        <w:t>With</w:t>
      </w:r>
      <w:r w:rsidR="00D52FD0">
        <w:t xml:space="preserve"> </w:t>
      </w:r>
      <w:r w:rsidR="000A1AAE" w:rsidRPr="00A841AA">
        <w:t>effect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18th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2019,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became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exclusive</w:t>
      </w:r>
      <w:r w:rsidR="00D52FD0">
        <w:t xml:space="preserve"> </w:t>
      </w:r>
      <w:r w:rsidR="000A1AAE" w:rsidRPr="00A841AA">
        <w:t>prosecutorial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(with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advisory</w:t>
      </w:r>
      <w:r w:rsidR="00D52FD0">
        <w:t xml:space="preserve"> </w:t>
      </w:r>
      <w:r w:rsidR="000A1AAE" w:rsidRPr="00A841AA">
        <w:t>role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entrusted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State</w:t>
      </w:r>
      <w:r w:rsidR="00D52FD0">
        <w:t xml:space="preserve"> </w:t>
      </w:r>
      <w:r w:rsidR="000A1AAE" w:rsidRPr="00A841AA">
        <w:t>Advocate).</w:t>
      </w:r>
      <w:r w:rsidR="00D52FD0">
        <w:t xml:space="preserve"> </w:t>
      </w:r>
      <w:r w:rsidR="000A1AAE" w:rsidRPr="00A841AA">
        <w:t>Extensive</w:t>
      </w:r>
      <w:r w:rsidR="00D52FD0">
        <w:t xml:space="preserve"> </w:t>
      </w:r>
      <w:r w:rsidR="000A1AAE" w:rsidRPr="00A841AA">
        <w:t>recruitment</w:t>
      </w:r>
      <w:r w:rsidR="00D52FD0">
        <w:t xml:space="preserve"> </w:t>
      </w:r>
      <w:r w:rsidR="000A1AAE" w:rsidRPr="00A841AA">
        <w:t>took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prosecutors</w:t>
      </w:r>
      <w:r w:rsidR="00D52FD0">
        <w:t xml:space="preserve"> </w:t>
      </w:r>
      <w:r w:rsidR="000A1AAE" w:rsidRPr="00A841AA">
        <w:t>increasing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16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33.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led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taking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decision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prosecute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serious</w:t>
      </w:r>
      <w:r w:rsidR="00D52FD0">
        <w:t xml:space="preserve"> </w:t>
      </w:r>
      <w:r w:rsidR="000A1AAE" w:rsidRPr="00A841AA">
        <w:t>offences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corruption,</w:t>
      </w:r>
      <w:r w:rsidR="00D52FD0">
        <w:t xml:space="preserve"> </w:t>
      </w:r>
      <w:r w:rsidR="000A1AAE" w:rsidRPr="00A841AA">
        <w:t>money</w:t>
      </w:r>
      <w:r w:rsidR="00D52FD0">
        <w:t xml:space="preserve"> </w:t>
      </w:r>
      <w:r w:rsidR="000A1AAE" w:rsidRPr="00A841AA">
        <w:t>laundering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wilful</w:t>
      </w:r>
      <w:r w:rsidR="00D52FD0">
        <w:t xml:space="preserve"> </w:t>
      </w:r>
      <w:r w:rsidR="000A1AAE" w:rsidRPr="00A841AA">
        <w:t>homicide</w:t>
      </w:r>
      <w:r w:rsidR="00D52FD0">
        <w:t xml:space="preserve"> </w:t>
      </w:r>
      <w:r w:rsidR="000A1AAE" w:rsidRPr="00A841AA">
        <w:t>cases.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concluded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Operating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(SOPs)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guarantee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smooth</w:t>
      </w:r>
      <w:r w:rsidR="00D52FD0">
        <w:t xml:space="preserve"> </w:t>
      </w:r>
      <w:r w:rsidR="000A1AAE" w:rsidRPr="00A841AA">
        <w:t>transition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prosecutorial</w:t>
      </w:r>
      <w:r w:rsidR="00D52FD0">
        <w:t xml:space="preserve"> </w:t>
      </w:r>
      <w:r w:rsidR="000A1AAE" w:rsidRPr="00A841AA">
        <w:t>duties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entrusted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prosecutors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General.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1st</w:t>
      </w:r>
      <w:r w:rsidR="00D52FD0">
        <w:t xml:space="preserve"> </w:t>
      </w:r>
      <w:r w:rsidR="000A1AAE" w:rsidRPr="00A841AA">
        <w:t>October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(when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took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decision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prosecutions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serious</w:t>
      </w:r>
      <w:r w:rsidR="00D52FD0">
        <w:t xml:space="preserve"> </w:t>
      </w:r>
      <w:r w:rsidR="000A1AAE" w:rsidRPr="00A841AA">
        <w:t>offences)</w:t>
      </w:r>
      <w:r w:rsidR="00D52FD0">
        <w:t xml:space="preserve"> </w:t>
      </w:r>
      <w:r w:rsidR="000A1AAE" w:rsidRPr="00A841AA">
        <w:t>until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14th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instituted</w:t>
      </w:r>
      <w:r w:rsidR="00D52FD0">
        <w:t xml:space="preserve"> </w:t>
      </w:r>
      <w:r w:rsidR="000A1AAE" w:rsidRPr="00A841AA">
        <w:t>32</w:t>
      </w:r>
      <w:r w:rsidR="00D52FD0">
        <w:t xml:space="preserve"> </w:t>
      </w:r>
      <w:r w:rsidR="000A1AAE" w:rsidRPr="00A841AA">
        <w:t>prosecutions</w:t>
      </w:r>
      <w:r w:rsidR="00D52FD0">
        <w:t xml:space="preserve"> </w:t>
      </w:r>
      <w:r w:rsidR="000A1AAE" w:rsidRPr="00A841AA">
        <w:t>24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money</w:t>
      </w:r>
      <w:r w:rsidR="00D52FD0">
        <w:t xml:space="preserve"> </w:t>
      </w:r>
      <w:r w:rsidR="000A1AAE" w:rsidRPr="00A841AA">
        <w:t>laundering</w:t>
      </w:r>
      <w:r w:rsidR="00D52FD0">
        <w:t xml:space="preserve"> </w:t>
      </w:r>
      <w:r w:rsidR="000A1AAE" w:rsidRPr="00A841AA">
        <w:t>offences,</w:t>
      </w:r>
      <w:r w:rsidR="00D52FD0">
        <w:t xml:space="preserve"> </w:t>
      </w:r>
      <w:r w:rsidR="000A1AAE" w:rsidRPr="00A841AA">
        <w:t>3</w:t>
      </w:r>
      <w:r w:rsidR="00D52FD0">
        <w:t xml:space="preserve"> </w:t>
      </w:r>
      <w:r w:rsidR="000A1AAE" w:rsidRPr="00A841AA">
        <w:t>relating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wilful</w:t>
      </w:r>
      <w:r w:rsidR="00D52FD0">
        <w:t xml:space="preserve"> </w:t>
      </w:r>
      <w:r w:rsidR="000A1AAE" w:rsidRPr="00A841AA">
        <w:t>homicide,</w:t>
      </w:r>
      <w:r w:rsidR="00D52FD0">
        <w:t xml:space="preserve"> </w:t>
      </w:r>
      <w:r w:rsidR="000A1AAE" w:rsidRPr="00A841AA">
        <w:t>4</w:t>
      </w:r>
      <w:r w:rsidR="00D52FD0">
        <w:t xml:space="preserve"> </w:t>
      </w:r>
      <w:r w:rsidR="000A1AAE" w:rsidRPr="00A841AA">
        <w:t>relating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attempted</w:t>
      </w:r>
      <w:r w:rsidR="00D52FD0">
        <w:t xml:space="preserve"> </w:t>
      </w:r>
      <w:r w:rsidR="000A1AAE" w:rsidRPr="00A841AA">
        <w:t>homicide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1</w:t>
      </w:r>
      <w:r w:rsidR="00D52FD0">
        <w:t xml:space="preserve"> </w:t>
      </w:r>
      <w:r w:rsidR="000A1AAE" w:rsidRPr="00A841AA">
        <w:t>relating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attempted</w:t>
      </w:r>
      <w:r w:rsidR="00D52FD0">
        <w:t xml:space="preserve"> </w:t>
      </w:r>
      <w:r w:rsidR="000A1AAE" w:rsidRPr="00A841AA">
        <w:t>bribery.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prosecuted,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ex-PEP.</w:t>
      </w:r>
    </w:p>
    <w:p w14:paraId="568DBE6A" w14:textId="2CAE803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93.</w:t>
      </w:r>
      <w:r w:rsidRPr="00A841AA">
        <w:tab/>
      </w:r>
      <w:r w:rsidR="000A1AAE" w:rsidRPr="00A841AA">
        <w:t>Prosecutors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organized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four</w:t>
      </w:r>
      <w:r w:rsidR="00D52FD0">
        <w:t xml:space="preserve"> </w:t>
      </w:r>
      <w:r w:rsidR="000A1AAE" w:rsidRPr="00A841AA">
        <w:t>units</w:t>
      </w:r>
      <w:r w:rsidR="00D52FD0">
        <w:t xml:space="preserve"> </w:t>
      </w:r>
      <w:r w:rsidR="000A1AAE" w:rsidRPr="00A841AA">
        <w:t>(Litigation</w:t>
      </w:r>
      <w:r w:rsidR="00D52FD0">
        <w:t xml:space="preserve"> </w:t>
      </w:r>
      <w:r w:rsidR="000A1AAE" w:rsidRPr="00A841AA">
        <w:t>unit;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mutual</w:t>
      </w:r>
      <w:r w:rsidR="00D52FD0">
        <w:t xml:space="preserve"> </w:t>
      </w:r>
      <w:r w:rsidR="000A1AAE" w:rsidRPr="00A841AA">
        <w:t>assistance</w:t>
      </w:r>
      <w:r w:rsidR="00D52FD0">
        <w:t xml:space="preserve"> </w:t>
      </w:r>
      <w:r w:rsidR="000A1AAE" w:rsidRPr="00A841AA">
        <w:t>unit;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genere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</w:t>
      </w:r>
      <w:r w:rsidR="00D52FD0">
        <w:t xml:space="preserve"> </w:t>
      </w:r>
      <w:r w:rsidR="000A1AAE" w:rsidRPr="00A841AA">
        <w:t>Affairs</w:t>
      </w:r>
      <w:r w:rsidR="00D52FD0">
        <w:t xml:space="preserve"> </w:t>
      </w:r>
      <w:r w:rsidR="000A1AAE" w:rsidRPr="00A841AA">
        <w:t>unit)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prosecutors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litigation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divided</w:t>
      </w:r>
      <w:r w:rsidR="00D52FD0">
        <w:t xml:space="preserve"> </w:t>
      </w:r>
      <w:r w:rsidR="000A1AAE" w:rsidRPr="00A841AA">
        <w:t>according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offences.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13</w:t>
      </w:r>
      <w:r w:rsidR="00D52FD0">
        <w:t xml:space="preserve"> </w:t>
      </w:r>
      <w:r w:rsidR="000A1AAE" w:rsidRPr="00A841AA">
        <w:t>prosecutors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responsible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economic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segregation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resulting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ensuring</w:t>
      </w:r>
      <w:r w:rsidR="00D52FD0">
        <w:t xml:space="preserve"> </w:t>
      </w:r>
      <w:r w:rsidR="000A1AAE" w:rsidRPr="00A841AA">
        <w:t>specialization</w:t>
      </w:r>
      <w:r w:rsidR="00D52FD0">
        <w:t xml:space="preserve"> </w:t>
      </w:r>
      <w:r w:rsidR="000A1AAE" w:rsidRPr="00A841AA">
        <w:t>amongst</w:t>
      </w:r>
      <w:r w:rsidR="00D52FD0">
        <w:t xml:space="preserve"> </w:t>
      </w:r>
      <w:r w:rsidR="000A1AAE" w:rsidRPr="00A841AA">
        <w:t>prosecutors.</w:t>
      </w:r>
      <w:r w:rsidR="00D52FD0">
        <w:t xml:space="preserve"> </w:t>
      </w:r>
      <w:r w:rsidR="000A1AAE" w:rsidRPr="00A841AA">
        <w:t>Continuous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prosecutors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organization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webinars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in-house</w:t>
      </w:r>
      <w:r w:rsidR="00D52FD0">
        <w:t xml:space="preserve"> </w:t>
      </w:r>
      <w:r w:rsidR="000A1AAE" w:rsidRPr="00A841AA">
        <w:t>training.</w:t>
      </w:r>
      <w:r w:rsidR="00D52FD0">
        <w:t xml:space="preserve"> </w:t>
      </w:r>
      <w:r w:rsidR="000A1AAE" w:rsidRPr="00A841AA">
        <w:t>Briefing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debriefing</w:t>
      </w:r>
      <w:r w:rsidR="00D52FD0">
        <w:t xml:space="preserve"> </w:t>
      </w:r>
      <w:r w:rsidR="000A1AAE" w:rsidRPr="00A841AA">
        <w:t>sessions</w:t>
      </w:r>
      <w:r w:rsidR="00D52FD0">
        <w:t xml:space="preserve"> </w:t>
      </w:r>
      <w:r w:rsidR="000A1AAE" w:rsidRPr="00A841AA">
        <w:t>take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regularly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Attorney</w:t>
      </w:r>
      <w:r w:rsidR="00D52FD0">
        <w:t xml:space="preserve"> </w:t>
      </w:r>
      <w:r w:rsidR="000A1AAE" w:rsidRPr="00A841AA">
        <w:t>General.</w:t>
      </w:r>
    </w:p>
    <w:p w14:paraId="16CECF51" w14:textId="57A33ED6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94.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method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appointment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judiciary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drastically</w:t>
      </w:r>
      <w:r w:rsidR="00D52FD0">
        <w:t xml:space="preserve"> </w:t>
      </w:r>
      <w:r w:rsidR="000A1AAE" w:rsidRPr="00A841AA">
        <w:t>changed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constitutional</w:t>
      </w:r>
      <w:r w:rsidR="00D52FD0">
        <w:t xml:space="preserve"> </w:t>
      </w:r>
      <w:r w:rsidR="000A1AAE" w:rsidRPr="00A841AA">
        <w:t>amendments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enacted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amendments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issuing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call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vacancy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Judge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Magistrate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stipulates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list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objective</w:t>
      </w:r>
      <w:r w:rsidR="00D52FD0">
        <w:t xml:space="preserve"> </w:t>
      </w:r>
      <w:r w:rsidR="000A1AAE" w:rsidRPr="00A841AA">
        <w:t>eligibility</w:t>
      </w:r>
      <w:r w:rsidR="00D52FD0">
        <w:t xml:space="preserve"> </w:t>
      </w:r>
      <w:r w:rsidR="000A1AAE" w:rsidRPr="00A841AA">
        <w:t>criteria.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judiciary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appointed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President</w:t>
      </w:r>
      <w:r w:rsidR="00D52FD0">
        <w:t xml:space="preserve"> </w:t>
      </w:r>
      <w:r w:rsidR="000A1AAE" w:rsidRPr="00A841AA">
        <w:t>exclusively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names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candidates</w:t>
      </w:r>
      <w:r w:rsidR="00D52FD0">
        <w:t xml:space="preserve"> </w:t>
      </w:r>
      <w:r w:rsidR="000A1AAE" w:rsidRPr="00A841AA">
        <w:t>submitted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President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Judicial</w:t>
      </w:r>
      <w:r w:rsidR="00D52FD0">
        <w:t xml:space="preserve"> </w:t>
      </w:r>
      <w:r w:rsidR="000A1AAE" w:rsidRPr="00A841AA">
        <w:t>Appointments</w:t>
      </w:r>
      <w:r w:rsidR="00D52FD0">
        <w:t xml:space="preserve"> </w:t>
      </w:r>
      <w:r w:rsidR="000A1AAE" w:rsidRPr="00A841AA">
        <w:t>Committee.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Chief</w:t>
      </w:r>
      <w:r w:rsidR="00D52FD0">
        <w:t xml:space="preserve"> </w:t>
      </w:r>
      <w:r w:rsidR="000A1AAE" w:rsidRPr="00A841AA">
        <w:t>Justice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appointed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Parliamentary</w:t>
      </w:r>
      <w:r w:rsidR="00D52FD0">
        <w:t xml:space="preserve"> </w:t>
      </w:r>
      <w:r w:rsidR="000A1AAE" w:rsidRPr="00A841AA">
        <w:t>process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appointment</w:t>
      </w:r>
      <w:r w:rsidR="00D52FD0">
        <w:t xml:space="preserve"> </w:t>
      </w:r>
      <w:r w:rsidR="000A1AAE" w:rsidRPr="00A841AA">
        <w:t>requiring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approval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two-thirds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House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Representatives.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majority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achieved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sitting</w:t>
      </w:r>
      <w:r w:rsidR="00D52FD0">
        <w:t xml:space="preserve"> </w:t>
      </w:r>
      <w:r w:rsidR="000A1AAE" w:rsidRPr="00A841AA">
        <w:t>Chief</w:t>
      </w:r>
      <w:r w:rsidR="00D52FD0">
        <w:t xml:space="preserve"> </w:t>
      </w:r>
      <w:r w:rsidR="000A1AAE" w:rsidRPr="00A841AA">
        <w:t>Justice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remain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until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majority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reached.</w:t>
      </w:r>
    </w:p>
    <w:p w14:paraId="360B9382" w14:textId="040BE6D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95.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appointed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procedure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revised</w:t>
      </w:r>
      <w:r w:rsidR="00D52FD0">
        <w:t xml:space="preserve"> </w:t>
      </w:r>
      <w:r w:rsidR="000A1AAE" w:rsidRPr="00A841AA">
        <w:t>law.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manner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appointment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overhauled,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line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recommendation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Venice</w:t>
      </w:r>
      <w:r w:rsidR="00D52FD0">
        <w:t xml:space="preserve"> </w:t>
      </w:r>
      <w:r w:rsidR="000A1AAE" w:rsidRPr="00A841AA">
        <w:t>Commission.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achieved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amendment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(Chapter</w:t>
      </w:r>
      <w:r w:rsidR="00D52FD0">
        <w:t xml:space="preserve"> </w:t>
      </w:r>
      <w:r w:rsidR="000A1AAE" w:rsidRPr="00A841AA">
        <w:t>164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Constitution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amendments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via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XIX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2020.</w:t>
      </w:r>
      <w:r w:rsidR="00D52FD0">
        <w:t xml:space="preserve"> </w:t>
      </w:r>
      <w:r w:rsidR="000A1AAE" w:rsidRPr="00A841AA">
        <w:t>Article</w:t>
      </w:r>
      <w:r w:rsidR="00D52FD0">
        <w:t xml:space="preserve"> </w:t>
      </w:r>
      <w:r w:rsidR="000A1AAE" w:rsidRPr="00A841AA">
        <w:t>6(2)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(Chapter</w:t>
      </w:r>
      <w:r w:rsidR="00D52FD0">
        <w:t xml:space="preserve"> </w:t>
      </w:r>
      <w:r w:rsidR="000A1AAE" w:rsidRPr="00A841AA">
        <w:t>164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Malta)</w:t>
      </w:r>
      <w:r w:rsidR="00D52FD0">
        <w:t xml:space="preserve"> </w:t>
      </w:r>
      <w:r w:rsidR="000A1AAE" w:rsidRPr="00A841AA">
        <w:t>lays</w:t>
      </w:r>
      <w:r w:rsidR="00D52FD0">
        <w:t xml:space="preserve"> </w:t>
      </w:r>
      <w:r w:rsidR="000A1AAE" w:rsidRPr="00A841AA">
        <w:t>down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procedure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vacancy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Commissioner.</w:t>
      </w:r>
      <w:r w:rsidR="00D52FD0">
        <w:t xml:space="preserve"> </w:t>
      </w:r>
      <w:r w:rsidR="000A1AAE" w:rsidRPr="00A841AA">
        <w:t>Firstly,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issue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call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applications,</w:t>
      </w:r>
      <w:r w:rsidR="00D52FD0">
        <w:t xml:space="preserve"> </w:t>
      </w:r>
      <w:r w:rsidR="000A1AAE" w:rsidRPr="00A841AA">
        <w:t>subject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necessary</w:t>
      </w:r>
      <w:r w:rsidR="00D52FD0">
        <w:t xml:space="preserve"> </w:t>
      </w:r>
      <w:r w:rsidR="000A1AAE" w:rsidRPr="00A841AA">
        <w:t>qualifications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experience</w:t>
      </w:r>
      <w:r w:rsidR="00D52FD0">
        <w:t xml:space="preserve"> </w:t>
      </w:r>
      <w:r w:rsidR="000A1AAE" w:rsidRPr="00A841AA">
        <w:t>required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person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eligible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appointment.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then</w:t>
      </w:r>
      <w:r w:rsidR="00D52FD0">
        <w:t xml:space="preserve"> </w:t>
      </w:r>
      <w:r w:rsidR="000A1AAE" w:rsidRPr="00A841AA">
        <w:t>evaluate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applications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then</w:t>
      </w:r>
      <w:r w:rsidR="00D52FD0">
        <w:t xml:space="preserve"> </w:t>
      </w:r>
      <w:r w:rsidR="000A1AAE" w:rsidRPr="00A841AA">
        <w:t>draw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shortlist</w:t>
      </w:r>
      <w:r w:rsidR="00D52FD0">
        <w:t xml:space="preserve"> </w:t>
      </w:r>
      <w:r w:rsidR="000A1AAE" w:rsidRPr="00A841AA">
        <w:t>indicating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most</w:t>
      </w:r>
      <w:r w:rsidR="00D52FD0">
        <w:t xml:space="preserve"> </w:t>
      </w:r>
      <w:r w:rsidR="000A1AAE" w:rsidRPr="00A841AA">
        <w:t>suitable</w:t>
      </w:r>
      <w:r w:rsidR="00D52FD0">
        <w:t xml:space="preserve"> </w:t>
      </w:r>
      <w:r w:rsidR="000A1AAE" w:rsidRPr="00A841AA">
        <w:t>candidates.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step,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shortlist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Cabinet.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Cabinet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consider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candidates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then</w:t>
      </w:r>
      <w:r w:rsidR="00D52FD0">
        <w:t xml:space="preserve"> </w:t>
      </w:r>
      <w:r w:rsidR="000A1AAE" w:rsidRPr="00A841AA">
        <w:t>nominate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most</w:t>
      </w:r>
      <w:r w:rsidR="00D52FD0">
        <w:t xml:space="preserve"> </w:t>
      </w:r>
      <w:r w:rsidR="000A1AAE" w:rsidRPr="00A841AA">
        <w:t>suitable</w:t>
      </w:r>
      <w:r w:rsidR="00D52FD0">
        <w:t xml:space="preserve"> </w:t>
      </w:r>
      <w:r w:rsidR="000A1AAE" w:rsidRPr="00A841AA">
        <w:t>candidate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hearing</w:t>
      </w:r>
      <w:r w:rsidR="00D52FD0">
        <w:t xml:space="preserve"> </w:t>
      </w:r>
      <w:r w:rsidR="000A1AAE" w:rsidRPr="00A841AA">
        <w:t>before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Parliamentary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Appointments</w:t>
      </w:r>
      <w:r w:rsidR="00D52FD0">
        <w:t xml:space="preserve"> </w:t>
      </w:r>
      <w:r w:rsidR="000A1AAE" w:rsidRPr="00A841AA">
        <w:t>Committee.</w:t>
      </w:r>
      <w:r w:rsidR="00D52FD0">
        <w:t xml:space="preserve"> </w:t>
      </w:r>
      <w:r w:rsidR="000A1AAE" w:rsidRPr="00A841AA">
        <w:t>If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Committee</w:t>
      </w:r>
      <w:r w:rsidR="00D52FD0">
        <w:t xml:space="preserve"> </w:t>
      </w:r>
      <w:r w:rsidR="000A1AAE" w:rsidRPr="00A841AA">
        <w:t>advises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favour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appointment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selected</w:t>
      </w:r>
      <w:r w:rsidR="00D52FD0">
        <w:t xml:space="preserve"> </w:t>
      </w:r>
      <w:r w:rsidR="000A1AAE" w:rsidRPr="00A841AA">
        <w:t>candidate,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Prime</w:t>
      </w:r>
      <w:r w:rsidR="00D52FD0">
        <w:t xml:space="preserve"> </w:t>
      </w:r>
      <w:r w:rsidR="000A1AAE" w:rsidRPr="00A841AA">
        <w:t>Minister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appoint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selected</w:t>
      </w:r>
      <w:r w:rsidR="00D52FD0">
        <w:t xml:space="preserve"> </w:t>
      </w:r>
      <w:r w:rsidR="000A1AAE" w:rsidRPr="00A841AA">
        <w:t>candidate</w:t>
      </w:r>
      <w:r w:rsidR="00D52FD0">
        <w:t xml:space="preserve"> </w:t>
      </w:r>
      <w:r w:rsidR="000A1AAE" w:rsidRPr="00A841AA">
        <w:t>after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lastRenderedPageBreak/>
        <w:t>Service</w:t>
      </w:r>
      <w:r w:rsidR="00D52FD0">
        <w:t xml:space="preserve"> </w:t>
      </w:r>
      <w:r w:rsidR="000A1AAE" w:rsidRPr="00A841AA">
        <w:t>Commission.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current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appointed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accordance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procedure.</w:t>
      </w:r>
    </w:p>
    <w:p w14:paraId="2A15E123" w14:textId="0BD84CED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96.</w:t>
      </w:r>
      <w:r w:rsidRPr="00A841AA">
        <w:tab/>
      </w:r>
      <w:r w:rsidR="000A1AAE" w:rsidRPr="00A841AA">
        <w:t>Following</w:t>
      </w:r>
      <w:r w:rsidR="00D52FD0">
        <w:t xml:space="preserve"> </w:t>
      </w:r>
      <w:r w:rsidR="000A1AAE" w:rsidRPr="00A841AA">
        <w:t>this,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Transformation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years</w:t>
      </w:r>
      <w:r w:rsidR="00D52FD0">
        <w:t xml:space="preserve"> </w:t>
      </w:r>
      <w:r w:rsidR="000A1AAE" w:rsidRPr="00A841AA">
        <w:t>2020</w:t>
      </w:r>
      <w:r w:rsidR="00F14DA3">
        <w:t>–</w:t>
      </w:r>
      <w:r w:rsidR="000A1AAE" w:rsidRPr="00A841AA">
        <w:t>2025.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desired</w:t>
      </w:r>
      <w:r w:rsidR="00D52FD0">
        <w:t xml:space="preserve"> </w:t>
      </w:r>
      <w:r w:rsidR="000A1AAE" w:rsidRPr="00A841AA">
        <w:t>outcomes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follows:</w:t>
      </w:r>
      <w:r w:rsidR="00D52FD0">
        <w:t xml:space="preserve"> </w:t>
      </w:r>
      <w:r w:rsidR="000A1AAE" w:rsidRPr="00A841AA">
        <w:t>i)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trust,</w:t>
      </w:r>
      <w:r w:rsidR="00D52FD0">
        <w:t xml:space="preserve"> </w:t>
      </w:r>
      <w:r w:rsidR="000A1AAE" w:rsidRPr="00A841AA">
        <w:t>confidence,</w:t>
      </w:r>
      <w:r w:rsidR="00D52FD0">
        <w:t xml:space="preserve"> </w:t>
      </w:r>
      <w:r w:rsidR="000A1AAE" w:rsidRPr="00A841AA">
        <w:t>legitimacy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responsiveness</w:t>
      </w:r>
      <w:r w:rsidR="00D52FD0">
        <w:t xml:space="preserve"> </w:t>
      </w:r>
      <w:r w:rsidR="000A1AAE" w:rsidRPr="00A841AA">
        <w:t>externally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perspective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community,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internally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staff;</w:t>
      </w:r>
      <w:r w:rsidR="00D52FD0">
        <w:t xml:space="preserve"> </w:t>
      </w:r>
      <w:r w:rsidR="000A1AAE" w:rsidRPr="00A841AA">
        <w:t>(ii)</w:t>
      </w:r>
      <w:r w:rsidR="00D52FD0">
        <w:t xml:space="preserve"> </w:t>
      </w:r>
      <w:r w:rsidR="000A1AAE" w:rsidRPr="00A841AA">
        <w:t>transformation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current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organisation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flexible,</w:t>
      </w:r>
      <w:r w:rsidR="00D52FD0">
        <w:t xml:space="preserve"> </w:t>
      </w:r>
      <w:r w:rsidR="000A1AAE" w:rsidRPr="00A841AA">
        <w:t>efficient,</w:t>
      </w:r>
      <w:r w:rsidR="00D52FD0">
        <w:t xml:space="preserve"> </w:t>
      </w:r>
      <w:r w:rsidR="000A1AAE" w:rsidRPr="00A841AA">
        <w:t>data-driven,</w:t>
      </w:r>
      <w:r w:rsidR="00D52FD0">
        <w:t xml:space="preserve"> </w:t>
      </w:r>
      <w:r w:rsidR="000A1AAE" w:rsidRPr="00A841AA">
        <w:t>community</w:t>
      </w:r>
      <w:r w:rsidR="00D52FD0">
        <w:t xml:space="preserve"> </w:t>
      </w:r>
      <w:r w:rsidR="000A1AAE" w:rsidRPr="00A841AA">
        <w:t>centric,</w:t>
      </w:r>
      <w:r w:rsidR="00D52FD0">
        <w:t xml:space="preserve"> </w:t>
      </w:r>
      <w:r w:rsidR="000A1AAE" w:rsidRPr="00A841AA">
        <w:t>outcome-focused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modern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Force;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(iii)</w:t>
      </w:r>
      <w:r w:rsidR="00D52FD0">
        <w:t xml:space="preserve"> </w:t>
      </w:r>
      <w:r w:rsidR="000A1AAE" w:rsidRPr="00A841AA">
        <w:t>innovation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sustainment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changes</w:t>
      </w:r>
      <w:r w:rsidR="00D52FD0">
        <w:t xml:space="preserve"> </w:t>
      </w:r>
      <w:r w:rsidR="000A1AAE" w:rsidRPr="00A841AA">
        <w:t>resulting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reform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leadership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management</w:t>
      </w:r>
      <w:r w:rsidR="00D52FD0">
        <w:t xml:space="preserve"> </w:t>
      </w:r>
      <w:r w:rsidR="000A1AAE" w:rsidRPr="00A841AA">
        <w:t>practices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effective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efficient.</w:t>
      </w:r>
    </w:p>
    <w:p w14:paraId="6B48BB7D" w14:textId="4F79B9C3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97.</w:t>
      </w:r>
      <w:r>
        <w:tab/>
      </w:r>
      <w:r w:rsidR="000A1AAE" w:rsidRPr="00A841AA">
        <w:t>Eleven</w:t>
      </w:r>
      <w:r w:rsidR="00D52FD0">
        <w:t xml:space="preserve"> </w:t>
      </w:r>
      <w:r w:rsidR="000A1AAE" w:rsidRPr="00A841AA">
        <w:t>strategic</w:t>
      </w:r>
      <w:r w:rsidR="00D52FD0">
        <w:t xml:space="preserve"> </w:t>
      </w:r>
      <w:r w:rsidR="000A1AAE" w:rsidRPr="00A841AA">
        <w:t>objectives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identified</w:t>
      </w:r>
      <w:r w:rsidR="00D52FD0">
        <w:t xml:space="preserve"> </w:t>
      </w:r>
      <w:r w:rsidR="000A1AAE" w:rsidRPr="00A841AA">
        <w:t>based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desired</w:t>
      </w:r>
      <w:r w:rsidR="00D52FD0">
        <w:t xml:space="preserve"> </w:t>
      </w:r>
      <w:r w:rsidR="000A1AAE" w:rsidRPr="00A841AA">
        <w:t>outcomes.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key</w:t>
      </w:r>
      <w:r w:rsidR="00D52FD0">
        <w:t xml:space="preserve"> </w:t>
      </w:r>
      <w:r w:rsidR="000A1AAE" w:rsidRPr="00A841AA">
        <w:t>strategic</w:t>
      </w:r>
      <w:r w:rsidR="00D52FD0">
        <w:t xml:space="preserve"> </w:t>
      </w:r>
      <w:r w:rsidR="000A1AAE" w:rsidRPr="00A841AA">
        <w:t>objectives</w:t>
      </w:r>
      <w:r w:rsidR="00D52FD0">
        <w:t xml:space="preserve"> </w:t>
      </w:r>
      <w:r w:rsidR="000A1AAE" w:rsidRPr="00A841AA">
        <w:t>most</w:t>
      </w:r>
      <w:r w:rsidR="00D52FD0">
        <w:t xml:space="preserve"> </w:t>
      </w:r>
      <w:r w:rsidR="000A1AAE" w:rsidRPr="00A841AA">
        <w:t>relevant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material</w:t>
      </w:r>
      <w:r w:rsidR="00D52FD0">
        <w:t xml:space="preserve"> </w:t>
      </w:r>
      <w:r w:rsidR="000A1AAE" w:rsidRPr="00A841AA">
        <w:t>scope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Rule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Mechanism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overall</w:t>
      </w:r>
      <w:r w:rsidR="00D52FD0">
        <w:t xml:space="preserve"> </w:t>
      </w:r>
      <w:r w:rsidR="000A1AAE" w:rsidRPr="00A841AA">
        <w:t>institutional</w:t>
      </w:r>
      <w:r w:rsidR="00D52FD0">
        <w:t xml:space="preserve"> </w:t>
      </w:r>
      <w:r w:rsidR="000A1AAE" w:rsidRPr="00A841AA">
        <w:t>reforms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undertaken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following:</w:t>
      </w:r>
    </w:p>
    <w:p w14:paraId="1EF8D663" w14:textId="77777777" w:rsidR="000E4FD0" w:rsidRDefault="005E3E76" w:rsidP="005E3E76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(a)</w:t>
      </w:r>
      <w:r w:rsidR="000A1AAE" w:rsidRPr="00825CCA">
        <w:tab/>
        <w:t>To</w:t>
      </w:r>
      <w:r w:rsidR="00D52FD0">
        <w:t xml:space="preserve"> </w:t>
      </w:r>
      <w:r w:rsidR="000A1AAE" w:rsidRPr="00825CCA">
        <w:t>communicate</w:t>
      </w:r>
      <w:r w:rsidR="00D52FD0">
        <w:t xml:space="preserve"> </w:t>
      </w:r>
      <w:r w:rsidR="000A1AAE" w:rsidRPr="00825CCA">
        <w:t>with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public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a</w:t>
      </w:r>
      <w:r w:rsidR="00D52FD0">
        <w:t xml:space="preserve"> </w:t>
      </w:r>
      <w:r w:rsidR="000A1AAE" w:rsidRPr="00825CCA">
        <w:t>clear,</w:t>
      </w:r>
      <w:r w:rsidR="00D52FD0">
        <w:t xml:space="preserve"> </w:t>
      </w:r>
      <w:r w:rsidR="000A1AAE" w:rsidRPr="00825CCA">
        <w:t>consistent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transparent</w:t>
      </w:r>
      <w:r w:rsidR="00D52FD0">
        <w:t xml:space="preserve"> </w:t>
      </w:r>
      <w:r w:rsidR="000A1AAE" w:rsidRPr="00825CCA">
        <w:t>manner:</w:t>
      </w:r>
      <w:r w:rsidR="00D52FD0">
        <w:t xml:space="preserve"> </w:t>
      </w:r>
      <w:r w:rsidR="000A1AAE" w:rsidRPr="00825CCA">
        <w:t>This</w:t>
      </w:r>
      <w:r w:rsidR="00D52FD0">
        <w:t xml:space="preserve"> </w:t>
      </w:r>
      <w:r w:rsidR="000A1AAE" w:rsidRPr="00825CCA">
        <w:t>would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done</w:t>
      </w:r>
      <w:r w:rsidR="00D52FD0">
        <w:t xml:space="preserve"> </w:t>
      </w:r>
      <w:r w:rsidR="000A1AAE" w:rsidRPr="00825CCA">
        <w:t>through</w:t>
      </w:r>
      <w:r w:rsidR="00D52FD0">
        <w:t xml:space="preserve"> </w:t>
      </w:r>
      <w:r w:rsidR="000A1AAE" w:rsidRPr="00825CCA">
        <w:t>holding</w:t>
      </w:r>
      <w:r w:rsidR="00D52FD0">
        <w:t xml:space="preserve"> </w:t>
      </w:r>
      <w:r w:rsidR="000A1AAE" w:rsidRPr="00825CCA">
        <w:t>frequent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open</w:t>
      </w:r>
      <w:r w:rsidR="00D52FD0">
        <w:t xml:space="preserve"> </w:t>
      </w:r>
      <w:r w:rsidR="000A1AAE" w:rsidRPr="00825CCA">
        <w:t>consultation</w:t>
      </w:r>
      <w:r w:rsidR="00D52FD0">
        <w:t xml:space="preserve"> </w:t>
      </w:r>
      <w:r w:rsidR="000A1AAE" w:rsidRPr="00825CCA">
        <w:t>with</w:t>
      </w:r>
      <w:r w:rsidR="00D52FD0">
        <w:t xml:space="preserve"> </w:t>
      </w:r>
      <w:r w:rsidR="000A1AAE" w:rsidRPr="00825CCA">
        <w:t>public</w:t>
      </w:r>
      <w:r w:rsidR="00D52FD0">
        <w:t xml:space="preserve"> </w:t>
      </w:r>
      <w:r w:rsidR="000A1AAE" w:rsidRPr="00825CCA">
        <w:t>interest</w:t>
      </w:r>
      <w:r w:rsidR="00D52FD0">
        <w:t xml:space="preserve"> </w:t>
      </w:r>
      <w:r w:rsidR="000A1AAE" w:rsidRPr="00825CCA">
        <w:t>bodies,</w:t>
      </w:r>
      <w:r w:rsidR="00D52FD0">
        <w:t xml:space="preserve"> </w:t>
      </w:r>
      <w:r w:rsidR="000A1AAE" w:rsidRPr="00825CCA">
        <w:t>holding</w:t>
      </w:r>
      <w:r w:rsidR="00D52FD0">
        <w:t xml:space="preserve"> </w:t>
      </w:r>
      <w:r w:rsidR="000A1AAE" w:rsidRPr="00825CCA">
        <w:t>periodic</w:t>
      </w:r>
      <w:r w:rsidR="00D52FD0">
        <w:t xml:space="preserve"> </w:t>
      </w:r>
      <w:r w:rsidR="000A1AAE" w:rsidRPr="00825CCA">
        <w:t>press</w:t>
      </w:r>
      <w:r w:rsidR="00D52FD0">
        <w:t xml:space="preserve"> </w:t>
      </w:r>
      <w:r w:rsidR="000A1AAE" w:rsidRPr="00825CCA">
        <w:t>briefings,</w:t>
      </w:r>
      <w:r w:rsidR="00D52FD0">
        <w:t xml:space="preserve"> </w:t>
      </w:r>
      <w:r w:rsidR="000A1AAE" w:rsidRPr="00825CCA">
        <w:t>listening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feedback</w:t>
      </w:r>
      <w:r w:rsidR="00D52FD0">
        <w:t xml:space="preserve"> </w:t>
      </w:r>
      <w:r w:rsidR="000A1AAE" w:rsidRPr="00825CCA">
        <w:t>from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public</w:t>
      </w:r>
      <w:r w:rsidR="00D52FD0">
        <w:t xml:space="preserve"> </w:t>
      </w:r>
      <w:r w:rsidR="000A1AAE" w:rsidRPr="00825CCA">
        <w:t>about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service</w:t>
      </w:r>
      <w:r w:rsidR="00D52FD0">
        <w:t xml:space="preserve"> </w:t>
      </w:r>
      <w:r w:rsidR="000A1AAE" w:rsidRPr="00825CCA">
        <w:t>by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police</w:t>
      </w:r>
      <w:r w:rsidR="00D52FD0">
        <w:t xml:space="preserve"> </w:t>
      </w:r>
      <w:r w:rsidR="000A1AAE" w:rsidRPr="00825CCA">
        <w:t>etc.</w:t>
      </w:r>
    </w:p>
    <w:p w14:paraId="3ECC4974" w14:textId="77777777" w:rsidR="000E4FD0" w:rsidRDefault="005E3E76" w:rsidP="005E3E76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(b)</w:t>
      </w:r>
      <w:r w:rsidR="000A1AAE" w:rsidRPr="00825CCA">
        <w:tab/>
        <w:t>Holding</w:t>
      </w:r>
      <w:r w:rsidR="00D52FD0">
        <w:t xml:space="preserve"> </w:t>
      </w:r>
      <w:r w:rsidR="000A1AAE" w:rsidRPr="00825CCA">
        <w:t>itself</w:t>
      </w:r>
      <w:r w:rsidR="00D52FD0">
        <w:t xml:space="preserve"> </w:t>
      </w:r>
      <w:r w:rsidR="000A1AAE" w:rsidRPr="00825CCA">
        <w:t>accountable</w:t>
      </w:r>
      <w:r w:rsidR="00D52FD0">
        <w:t xml:space="preserve"> </w:t>
      </w:r>
      <w:r w:rsidR="000A1AAE" w:rsidRPr="00825CCA">
        <w:t>at</w:t>
      </w:r>
      <w:r w:rsidR="00D52FD0">
        <w:t xml:space="preserve"> </w:t>
      </w:r>
      <w:r w:rsidR="000A1AAE" w:rsidRPr="00825CCA">
        <w:t>all</w:t>
      </w:r>
      <w:r w:rsidR="00D52FD0">
        <w:t xml:space="preserve"> </w:t>
      </w:r>
      <w:r w:rsidR="000A1AAE" w:rsidRPr="00825CCA">
        <w:t>times:</w:t>
      </w:r>
      <w:r w:rsidR="00D52FD0">
        <w:t xml:space="preserve"> </w:t>
      </w:r>
      <w:r w:rsidR="000A1AAE" w:rsidRPr="00825CCA">
        <w:t>This</w:t>
      </w:r>
      <w:r w:rsidR="00D52FD0">
        <w:t xml:space="preserve"> </w:t>
      </w:r>
      <w:r w:rsidR="000A1AAE" w:rsidRPr="00825CCA">
        <w:t>would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done</w:t>
      </w:r>
      <w:r w:rsidR="00D52FD0">
        <w:t xml:space="preserve"> </w:t>
      </w:r>
      <w:r w:rsidR="000A1AAE" w:rsidRPr="00825CCA">
        <w:t>by</w:t>
      </w:r>
      <w:r w:rsidR="00D52FD0">
        <w:t xml:space="preserve"> </w:t>
      </w:r>
      <w:r w:rsidR="000A1AAE" w:rsidRPr="00825CCA">
        <w:t>drawing</w:t>
      </w:r>
      <w:r w:rsidR="00D52FD0">
        <w:t xml:space="preserve"> </w:t>
      </w:r>
      <w:r w:rsidR="000A1AAE" w:rsidRPr="00825CCA">
        <w:t>up</w:t>
      </w:r>
      <w:r w:rsidR="00D52FD0">
        <w:t xml:space="preserve"> </w:t>
      </w:r>
      <w:r w:rsidR="000A1AAE" w:rsidRPr="00825CCA">
        <w:t>internal</w:t>
      </w:r>
      <w:r w:rsidR="00D52FD0">
        <w:t xml:space="preserve"> </w:t>
      </w:r>
      <w:r w:rsidR="000A1AAE" w:rsidRPr="00825CCA">
        <w:t>performance</w:t>
      </w:r>
      <w:r w:rsidR="00D52FD0">
        <w:t xml:space="preserve"> </w:t>
      </w:r>
      <w:r w:rsidR="000A1AAE" w:rsidRPr="00825CCA">
        <w:t>targets,</w:t>
      </w:r>
      <w:r w:rsidR="00D52FD0">
        <w:t xml:space="preserve"> </w:t>
      </w:r>
      <w:r w:rsidR="000A1AAE" w:rsidRPr="00825CCA">
        <w:t>publishing</w:t>
      </w:r>
      <w:r w:rsidR="00D52FD0">
        <w:t xml:space="preserve"> </w:t>
      </w:r>
      <w:r w:rsidR="000A1AAE" w:rsidRPr="00825CCA">
        <w:t>key</w:t>
      </w:r>
      <w:r w:rsidR="00D52FD0">
        <w:t xml:space="preserve"> </w:t>
      </w:r>
      <w:r w:rsidR="000A1AAE" w:rsidRPr="00825CCA">
        <w:t>indicators</w:t>
      </w:r>
      <w:r w:rsidR="00D52FD0">
        <w:t xml:space="preserve"> </w:t>
      </w:r>
      <w:r w:rsidR="000A1AAE" w:rsidRPr="00825CCA">
        <w:t>on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performance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Force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implementing</w:t>
      </w:r>
      <w:r w:rsidR="00D52FD0">
        <w:t xml:space="preserve"> </w:t>
      </w:r>
      <w:r w:rsidR="000A1AAE" w:rsidRPr="00825CCA">
        <w:t>operational</w:t>
      </w:r>
      <w:r w:rsidR="00D52FD0">
        <w:t xml:space="preserve"> </w:t>
      </w:r>
      <w:r w:rsidR="000A1AAE" w:rsidRPr="00825CCA">
        <w:t>internal</w:t>
      </w:r>
      <w:r w:rsidR="00D52FD0">
        <w:t xml:space="preserve"> </w:t>
      </w:r>
      <w:r w:rsidR="000A1AAE" w:rsidRPr="00825CCA">
        <w:t>audit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quality</w:t>
      </w:r>
      <w:r w:rsidR="00D52FD0">
        <w:t xml:space="preserve"> </w:t>
      </w:r>
      <w:r w:rsidR="000A1AAE" w:rsidRPr="00825CCA">
        <w:t>control</w:t>
      </w:r>
      <w:r w:rsidR="00D52FD0">
        <w:t xml:space="preserve"> </w:t>
      </w:r>
      <w:r w:rsidR="000A1AAE" w:rsidRPr="00825CCA">
        <w:t>measures.</w:t>
      </w:r>
    </w:p>
    <w:p w14:paraId="0679EE8B" w14:textId="77777777" w:rsidR="000E4FD0" w:rsidRDefault="005E3E76" w:rsidP="005E3E76">
      <w:pPr>
        <w:pStyle w:val="ParaNoG"/>
        <w:numPr>
          <w:ilvl w:val="0"/>
          <w:numId w:val="0"/>
        </w:numPr>
        <w:ind w:left="1134"/>
      </w:pPr>
      <w:r>
        <w:tab/>
      </w:r>
      <w:r w:rsidR="000A1AAE">
        <w:t>(c)</w:t>
      </w:r>
      <w:r w:rsidR="000A1AAE" w:rsidRPr="00825CCA">
        <w:tab/>
        <w:t>Strengthening</w:t>
      </w:r>
      <w:r w:rsidR="00D52FD0">
        <w:t xml:space="preserve"> </w:t>
      </w:r>
      <w:r w:rsidR="000A1AAE" w:rsidRPr="00825CCA">
        <w:t>anti-corruption</w:t>
      </w:r>
      <w:r w:rsidR="00D52FD0">
        <w:t xml:space="preserve"> </w:t>
      </w:r>
      <w:r w:rsidR="000A1AAE" w:rsidRPr="00825CCA">
        <w:t>measures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safeguards:</w:t>
      </w:r>
      <w:r w:rsidR="00D52FD0">
        <w:t xml:space="preserve"> </w:t>
      </w:r>
      <w:r w:rsidR="000A1AAE" w:rsidRPr="00825CCA">
        <w:t>This</w:t>
      </w:r>
      <w:r w:rsidR="00D52FD0">
        <w:t xml:space="preserve"> </w:t>
      </w:r>
      <w:r w:rsidR="000A1AAE" w:rsidRPr="00825CCA">
        <w:t>would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achieved</w:t>
      </w:r>
      <w:r w:rsidR="00D52FD0">
        <w:t xml:space="preserve"> </w:t>
      </w:r>
      <w:r w:rsidR="000A1AAE" w:rsidRPr="00825CCA">
        <w:t>through</w:t>
      </w:r>
      <w:r w:rsidR="00D52FD0">
        <w:t xml:space="preserve"> </w:t>
      </w:r>
      <w:r w:rsidR="000A1AAE" w:rsidRPr="00825CCA">
        <w:t>continuous</w:t>
      </w:r>
      <w:r w:rsidR="00D52FD0">
        <w:t xml:space="preserve"> </w:t>
      </w:r>
      <w:r w:rsidR="000A1AAE" w:rsidRPr="00825CCA">
        <w:t>screening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police</w:t>
      </w:r>
      <w:r w:rsidR="00D52FD0">
        <w:t xml:space="preserve"> </w:t>
      </w:r>
      <w:r w:rsidR="000A1AAE" w:rsidRPr="00825CCA">
        <w:t>officers,</w:t>
      </w:r>
      <w:r w:rsidR="00D52FD0">
        <w:t xml:space="preserve"> </w:t>
      </w:r>
      <w:r w:rsidR="000A1AAE" w:rsidRPr="00825CCA">
        <w:t>offering</w:t>
      </w:r>
      <w:r w:rsidR="00D52FD0">
        <w:t xml:space="preserve"> </w:t>
      </w:r>
      <w:r w:rsidR="000A1AAE" w:rsidRPr="00825CCA">
        <w:t>adequate</w:t>
      </w:r>
      <w:r w:rsidR="00D52FD0">
        <w:t xml:space="preserve"> </w:t>
      </w:r>
      <w:r w:rsidR="000A1AAE" w:rsidRPr="00825CCA">
        <w:t>protection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whistle-blowers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conducting</w:t>
      </w:r>
      <w:r w:rsidR="00D52FD0">
        <w:t xml:space="preserve"> </w:t>
      </w:r>
      <w:r w:rsidR="000A1AAE" w:rsidRPr="00825CCA">
        <w:t>regular</w:t>
      </w:r>
      <w:r w:rsidR="00D52FD0">
        <w:t xml:space="preserve"> </w:t>
      </w:r>
      <w:r w:rsidR="000A1AAE" w:rsidRPr="00825CCA">
        <w:t>drug</w:t>
      </w:r>
      <w:r w:rsidR="00D52FD0">
        <w:t xml:space="preserve"> </w:t>
      </w:r>
      <w:r w:rsidR="000A1AAE" w:rsidRPr="00825CCA">
        <w:t>testing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personnel.</w:t>
      </w:r>
    </w:p>
    <w:p w14:paraId="1E9F56D4" w14:textId="12407FF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98.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implementation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Transformation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under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scrutiny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Board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Governors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concrete</w:t>
      </w:r>
      <w:r w:rsidR="00D52FD0">
        <w:t xml:space="preserve"> </w:t>
      </w:r>
      <w:r w:rsidR="000A1AAE" w:rsidRPr="00A841AA">
        <w:t>deliverables.</w:t>
      </w:r>
      <w:r w:rsidR="00D52FD0">
        <w:t xml:space="preserve"> </w:t>
      </w:r>
      <w:r w:rsidR="000A1AAE" w:rsidRPr="00A841AA">
        <w:t>EU</w:t>
      </w:r>
      <w:r w:rsidR="00D52FD0">
        <w:t xml:space="preserve"> </w:t>
      </w:r>
      <w:r w:rsidR="000A1AAE" w:rsidRPr="00A841AA">
        <w:t>funding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used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view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add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level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scrutiny.</w:t>
      </w:r>
    </w:p>
    <w:p w14:paraId="6C64E94C" w14:textId="3800D03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99.</w:t>
      </w:r>
      <w:r>
        <w:tab/>
      </w:r>
      <w:r w:rsidR="000A1AAE" w:rsidRPr="00A841AA">
        <w:t>An</w:t>
      </w:r>
      <w:r w:rsidR="00D52FD0">
        <w:t xml:space="preserve"> </w:t>
      </w:r>
      <w:r w:rsidR="000A1AAE" w:rsidRPr="00A841AA">
        <w:t>Anti-Fraud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Corruption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identifying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preventing</w:t>
      </w:r>
      <w:r w:rsidR="00D52FD0">
        <w:t xml:space="preserve"> </w:t>
      </w:r>
      <w:r w:rsidR="000A1AAE" w:rsidRPr="00A841AA">
        <w:t>corruption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introduced.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assists</w:t>
      </w:r>
      <w:r w:rsidR="00D52FD0">
        <w:t xml:space="preserve"> </w:t>
      </w:r>
      <w:r w:rsidR="000A1AAE" w:rsidRPr="00A841AA">
        <w:t>individuals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supervisors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ensuring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actions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withstand</w:t>
      </w:r>
      <w:r w:rsidR="00D52FD0">
        <w:t xml:space="preserve"> </w:t>
      </w:r>
      <w:r w:rsidR="000A1AAE" w:rsidRPr="00A841AA">
        <w:t>scrutiny.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defines</w:t>
      </w:r>
      <w:r w:rsidR="00D52FD0">
        <w:t xml:space="preserve"> </w:t>
      </w:r>
      <w:r w:rsidR="000A1AAE" w:rsidRPr="00A841AA">
        <w:t>corruption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fraud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context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policing.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identifying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preventing</w:t>
      </w:r>
      <w:r w:rsidR="00D52FD0">
        <w:t xml:space="preserve"> </w:t>
      </w:r>
      <w:r w:rsidR="000A1AAE" w:rsidRPr="00A841AA">
        <w:t>corruption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details</w:t>
      </w:r>
      <w:r w:rsidR="00D52FD0">
        <w:t xml:space="preserve"> </w:t>
      </w:r>
      <w:r w:rsidR="000A1AAE" w:rsidRPr="00A841AA">
        <w:t>what</w:t>
      </w:r>
      <w:r w:rsidR="00D52FD0">
        <w:t xml:space="preserve"> </w:t>
      </w:r>
      <w:r w:rsidR="000A1AAE" w:rsidRPr="00A841AA">
        <w:t>actions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taken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individual</w:t>
      </w:r>
      <w:r w:rsidR="00D52FD0">
        <w:t xml:space="preserve"> </w:t>
      </w:r>
      <w:r w:rsidR="000A1AAE" w:rsidRPr="00A841AA">
        <w:t>where</w:t>
      </w:r>
      <w:r w:rsidR="00D52FD0">
        <w:t xml:space="preserve"> </w:t>
      </w:r>
      <w:r w:rsidR="000A1AAE" w:rsidRPr="00A841AA">
        <w:t>corruption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fraud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suspected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committed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colleagues.</w:t>
      </w:r>
    </w:p>
    <w:p w14:paraId="7F7EF8D5" w14:textId="613E8F00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100.</w:t>
      </w:r>
      <w:r>
        <w:tab/>
      </w:r>
      <w:r w:rsidR="000A1AAE" w:rsidRPr="00A841AA">
        <w:t>A</w:t>
      </w:r>
      <w:r w:rsidR="00D52FD0">
        <w:t xml:space="preserve"> </w:t>
      </w:r>
      <w:r w:rsidR="000A1AAE" w:rsidRPr="00A841AA">
        <w:t>revised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Ethics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embedded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day-to-day</w:t>
      </w:r>
      <w:r w:rsidR="00D52FD0">
        <w:t xml:space="preserve"> </w:t>
      </w:r>
      <w:r w:rsidR="000A1AAE" w:rsidRPr="00A841AA">
        <w:t>thinking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actions.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Ethics</w:t>
      </w:r>
      <w:r w:rsidR="00D52FD0">
        <w:t xml:space="preserve"> </w:t>
      </w:r>
      <w:r w:rsidR="000A1AAE" w:rsidRPr="00A841AA">
        <w:t>presents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opportunity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revitalise</w:t>
      </w:r>
      <w:r w:rsidR="00D52FD0">
        <w:t xml:space="preserve"> </w:t>
      </w:r>
      <w:r w:rsidR="000A1AAE" w:rsidRPr="00A841AA">
        <w:t>itself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re-focus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attention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improving</w:t>
      </w:r>
      <w:r w:rsidR="00D52FD0">
        <w:t xml:space="preserve"> </w:t>
      </w:r>
      <w:r w:rsidR="000A1AAE" w:rsidRPr="00A841AA">
        <w:t>levels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confidence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trust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document</w:t>
      </w:r>
      <w:r w:rsidR="00D52FD0">
        <w:t xml:space="preserve"> </w:t>
      </w:r>
      <w:r w:rsidR="000A1AAE" w:rsidRPr="00A841AA">
        <w:t>binds</w:t>
      </w:r>
      <w:r w:rsidR="00D52FD0">
        <w:t xml:space="preserve"> </w:t>
      </w:r>
      <w:r w:rsidR="000A1AAE" w:rsidRPr="00A841AA">
        <w:t>every</w:t>
      </w:r>
      <w:r w:rsidR="00D52FD0">
        <w:t xml:space="preserve"> </w:t>
      </w:r>
      <w:r w:rsidR="000A1AAE" w:rsidRPr="00A841AA">
        <w:t>sworn</w:t>
      </w:r>
      <w:r w:rsidR="00D52FD0">
        <w:t xml:space="preserve"> </w:t>
      </w:r>
      <w:r w:rsidR="000A1AAE" w:rsidRPr="00A841AA">
        <w:t>officer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Force,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Commissioner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Constable,</w:t>
      </w:r>
      <w:r w:rsidR="00D52FD0">
        <w:t xml:space="preserve"> </w:t>
      </w:r>
      <w:r w:rsidR="000A1AAE" w:rsidRPr="00A841AA">
        <w:t>setting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behaviour</w:t>
      </w:r>
      <w:r w:rsidR="00D52FD0">
        <w:t xml:space="preserve"> </w:t>
      </w:r>
      <w:r w:rsidR="000A1AAE" w:rsidRPr="00A841AA">
        <w:t>leading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correct</w:t>
      </w:r>
      <w:r w:rsidR="00D52FD0">
        <w:t xml:space="preserve"> </w:t>
      </w:r>
      <w:r w:rsidR="000A1AAE" w:rsidRPr="00A841AA">
        <w:t>decision</w:t>
      </w:r>
      <w:r w:rsidR="00D52FD0">
        <w:t xml:space="preserve"> </w:t>
      </w:r>
      <w:r w:rsidR="000A1AAE" w:rsidRPr="00A841AA">
        <w:t>making.</w:t>
      </w:r>
      <w:r w:rsidR="00D52FD0">
        <w:t xml:space="preserve"> </w:t>
      </w:r>
      <w:r w:rsidR="000A1AAE" w:rsidRPr="00A841AA">
        <w:t>Additionally,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outlines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values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shall</w:t>
      </w:r>
      <w:r w:rsidR="00D52FD0">
        <w:t xml:space="preserve"> </w:t>
      </w:r>
      <w:r w:rsidR="000A1AAE" w:rsidRPr="00A841AA">
        <w:t>guide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policing</w:t>
      </w:r>
      <w:r w:rsidR="00D52FD0">
        <w:t xml:space="preserve"> </w:t>
      </w:r>
      <w:r w:rsidR="000A1AAE" w:rsidRPr="00A841AA">
        <w:t>whilst</w:t>
      </w:r>
      <w:r w:rsidR="00D52FD0">
        <w:t xml:space="preserve"> </w:t>
      </w:r>
      <w:r w:rsidR="000A1AAE" w:rsidRPr="00A841AA">
        <w:t>emphasising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adequate</w:t>
      </w:r>
      <w:r w:rsidR="00D52FD0">
        <w:t xml:space="preserve"> </w:t>
      </w:r>
      <w:r w:rsidR="000A1AAE" w:rsidRPr="00A841AA">
        <w:t>handling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varied</w:t>
      </w:r>
      <w:r w:rsidR="00D52FD0">
        <w:t xml:space="preserve"> </w:t>
      </w:r>
      <w:r w:rsidR="000A1AAE" w:rsidRPr="00A841AA">
        <w:t>stakeholders,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crime,</w:t>
      </w:r>
      <w:r w:rsidR="00D52FD0">
        <w:t xml:space="preserve"> </w:t>
      </w:r>
      <w:r w:rsidR="000A1AAE" w:rsidRPr="00A841AA">
        <w:t>witnesses,</w:t>
      </w:r>
      <w:r w:rsidR="00D52FD0">
        <w:t xml:space="preserve"> </w:t>
      </w:r>
      <w:r w:rsidR="000A1AAE" w:rsidRPr="00A841AA">
        <w:t>offenders,</w:t>
      </w:r>
      <w:r w:rsidR="00D52FD0">
        <w:t xml:space="preserve"> </w:t>
      </w:r>
      <w:r w:rsidR="000A1AAE" w:rsidRPr="00A841AA">
        <w:t>defence</w:t>
      </w:r>
      <w:r w:rsidR="00D52FD0">
        <w:t xml:space="preserve"> </w:t>
      </w:r>
      <w:r w:rsidR="000A1AAE" w:rsidRPr="00A841AA">
        <w:t>lawyers,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judiciary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media.</w:t>
      </w:r>
    </w:p>
    <w:p w14:paraId="0444C6B5" w14:textId="423AB500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101.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Ethics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improve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delivery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gives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practical</w:t>
      </w:r>
      <w:r w:rsidR="00D52FD0">
        <w:t xml:space="preserve"> </w:t>
      </w:r>
      <w:r w:rsidR="000A1AAE" w:rsidRPr="00A841AA">
        <w:t>focus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benchmark</w:t>
      </w:r>
      <w:r w:rsidR="00D52FD0">
        <w:t xml:space="preserve"> </w:t>
      </w:r>
      <w:r w:rsidR="000A1AAE" w:rsidRPr="00A841AA">
        <w:t>around</w:t>
      </w:r>
      <w:r w:rsidR="00D52FD0">
        <w:t xml:space="preserve"> </w:t>
      </w:r>
      <w:r w:rsidR="000A1AAE" w:rsidRPr="00A841AA">
        <w:t>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consistency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help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</w:t>
      </w:r>
      <w:r w:rsidR="00D52FD0">
        <w:t xml:space="preserve"> </w:t>
      </w:r>
      <w:r w:rsidR="000A1AAE" w:rsidRPr="00A841AA">
        <w:t>build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confidence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greater</w:t>
      </w:r>
      <w:r w:rsidR="00D52FD0">
        <w:t xml:space="preserve"> </w:t>
      </w:r>
      <w:r w:rsidR="000A1AAE" w:rsidRPr="00A841AA">
        <w:t>transparency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accountability.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living</w:t>
      </w:r>
      <w:r w:rsidR="00D52FD0">
        <w:t xml:space="preserve"> </w:t>
      </w:r>
      <w:r w:rsidR="000A1AAE" w:rsidRPr="00A841AA">
        <w:t>document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reviewed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least</w:t>
      </w:r>
      <w:r w:rsidR="00D52FD0">
        <w:t xml:space="preserve"> </w:t>
      </w:r>
      <w:r w:rsidR="000A1AAE" w:rsidRPr="00A841AA">
        <w:t>every</w:t>
      </w:r>
      <w:r w:rsidR="00D52FD0">
        <w:t xml:space="preserve"> </w:t>
      </w:r>
      <w:r w:rsidR="000A1AAE" w:rsidRPr="00A841AA">
        <w:t>five</w:t>
      </w:r>
      <w:r w:rsidR="00D52FD0">
        <w:t xml:space="preserve"> </w:t>
      </w:r>
      <w:r w:rsidR="000A1AAE" w:rsidRPr="00A841AA">
        <w:t>(5)</w:t>
      </w:r>
      <w:r w:rsidR="00D52FD0">
        <w:t xml:space="preserve"> </w:t>
      </w:r>
      <w:r w:rsidR="000A1AAE" w:rsidRPr="00A841AA">
        <w:t>years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revised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appropriate.</w:t>
      </w:r>
    </w:p>
    <w:p w14:paraId="13D4E611" w14:textId="4417057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102.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addition,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Business</w:t>
      </w:r>
      <w:r w:rsidR="00D52FD0">
        <w:t xml:space="preserve"> </w:t>
      </w:r>
      <w:r w:rsidR="000A1AAE" w:rsidRPr="00A841AA">
        <w:t>Interest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Additional</w:t>
      </w:r>
      <w:r w:rsidR="00D52FD0">
        <w:t xml:space="preserve"> </w:t>
      </w:r>
      <w:r w:rsidR="000A1AAE" w:rsidRPr="00A841AA">
        <w:t>Occupations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25th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sets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there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no</w:t>
      </w:r>
      <w:r w:rsidR="00D52FD0">
        <w:t xml:space="preserve"> </w:t>
      </w:r>
      <w:r w:rsidR="000A1AAE" w:rsidRPr="00A841AA">
        <w:t>conflict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interest,</w:t>
      </w:r>
      <w:r w:rsidR="00D52FD0">
        <w:t xml:space="preserve"> </w:t>
      </w:r>
      <w:r w:rsidR="000A1AAE" w:rsidRPr="00A841AA">
        <w:t>arising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parallel</w:t>
      </w:r>
      <w:r w:rsidR="00D52FD0">
        <w:t xml:space="preserve"> </w:t>
      </w:r>
      <w:r w:rsidR="000A1AAE" w:rsidRPr="00A841AA">
        <w:t>activity.</w:t>
      </w:r>
    </w:p>
    <w:p w14:paraId="698AC6E8" w14:textId="135BCEB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103.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reform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Financial</w:t>
      </w:r>
      <w:r w:rsidR="00D52FD0">
        <w:t xml:space="preserve"> </w:t>
      </w:r>
      <w:r w:rsidR="000A1AAE" w:rsidRPr="00A841AA">
        <w:t>Crimes</w:t>
      </w:r>
      <w:r w:rsidR="00D52FD0">
        <w:t xml:space="preserve"> </w:t>
      </w:r>
      <w:r w:rsidR="000A1AAE" w:rsidRPr="00A841AA">
        <w:t>Investigations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proceeding</w:t>
      </w:r>
      <w:r w:rsidR="00D52FD0">
        <w:t xml:space="preserve"> </w:t>
      </w:r>
      <w:r w:rsidR="000A1AAE" w:rsidRPr="00A841AA">
        <w:t>according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plan,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additional</w:t>
      </w:r>
      <w:r w:rsidR="00D52FD0">
        <w:t xml:space="preserve"> </w:t>
      </w:r>
      <w:r w:rsidR="000A1AAE" w:rsidRPr="00A841AA">
        <w:t>personnel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cater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demands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placed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sector.</w:t>
      </w:r>
    </w:p>
    <w:p w14:paraId="0BFD9CFC" w14:textId="148A293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104.</w:t>
      </w:r>
      <w:r w:rsidRPr="00A841AA">
        <w:tab/>
      </w:r>
      <w:r w:rsidR="000A1AAE" w:rsidRPr="00A841AA">
        <w:t>As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1st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Financial</w:t>
      </w:r>
      <w:r w:rsidR="00D52FD0">
        <w:t xml:space="preserve"> </w:t>
      </w:r>
      <w:r w:rsidR="000A1AAE" w:rsidRPr="00A841AA">
        <w:t>Crimes</w:t>
      </w:r>
      <w:r w:rsidR="00D52FD0">
        <w:t xml:space="preserve"> </w:t>
      </w:r>
      <w:r w:rsidR="000A1AAE" w:rsidRPr="00A841AA">
        <w:t>Investigations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personnel:</w:t>
      </w:r>
    </w:p>
    <w:p w14:paraId="1B7C15D6" w14:textId="54EC9E85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lastRenderedPageBreak/>
        <w:t>•</w:t>
      </w:r>
      <w:r w:rsidRPr="00857B1D">
        <w:tab/>
      </w:r>
      <w:r w:rsidR="000A1AAE" w:rsidRPr="00857B1D">
        <w:t>One</w:t>
      </w:r>
      <w:r w:rsidR="00D52FD0">
        <w:t xml:space="preserve"> </w:t>
      </w:r>
      <w:r w:rsidR="000A1AAE" w:rsidRPr="00857B1D">
        <w:t>Assistant</w:t>
      </w:r>
      <w:r w:rsidR="00D52FD0">
        <w:t xml:space="preserve"> </w:t>
      </w:r>
      <w:r w:rsidR="000A1AAE" w:rsidRPr="00857B1D">
        <w:t>Commissioner</w:t>
      </w:r>
      <w:r w:rsidR="00D52FD0">
        <w:t xml:space="preserve"> </w:t>
      </w:r>
      <w:r w:rsidR="000A1AAE" w:rsidRPr="00857B1D">
        <w:t>acting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Head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Department</w:t>
      </w:r>
      <w:r w:rsidR="00D52FD0">
        <w:t xml:space="preserve"> </w:t>
      </w:r>
      <w:r w:rsidR="000A1AAE" w:rsidRPr="00857B1D">
        <w:t>aided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one</w:t>
      </w:r>
      <w:r w:rsidR="00D52FD0">
        <w:t xml:space="preserve"> </w:t>
      </w:r>
      <w:r w:rsidR="000A1AAE" w:rsidRPr="00857B1D">
        <w:t>Superintendent</w:t>
      </w:r>
      <w:r w:rsidR="00D52FD0">
        <w:t xml:space="preserve"> </w:t>
      </w:r>
      <w:r w:rsidR="000A1AAE" w:rsidRPr="00857B1D">
        <w:t>heading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Economic</w:t>
      </w:r>
      <w:r w:rsidR="00D52FD0">
        <w:t xml:space="preserve"> </w:t>
      </w:r>
      <w:r w:rsidR="000A1AAE" w:rsidRPr="00857B1D">
        <w:t>Crimes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Anti-Money</w:t>
      </w:r>
      <w:r w:rsidR="00D52FD0">
        <w:t xml:space="preserve"> </w:t>
      </w:r>
      <w:r w:rsidR="000A1AAE" w:rsidRPr="00857B1D">
        <w:t>Laundering</w:t>
      </w:r>
      <w:r w:rsidR="00D52FD0">
        <w:t xml:space="preserve"> </w:t>
      </w:r>
      <w:r w:rsidR="000A1AAE" w:rsidRPr="00857B1D">
        <w:t>Squads.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selection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additional</w:t>
      </w:r>
      <w:r w:rsidR="00D52FD0">
        <w:t xml:space="preserve"> </w:t>
      </w:r>
      <w:r w:rsidR="000A1AAE" w:rsidRPr="00857B1D">
        <w:t>superintendents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progress.</w:t>
      </w:r>
    </w:p>
    <w:p w14:paraId="025E859E" w14:textId="5F76356E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Eight</w:t>
      </w:r>
      <w:r w:rsidR="00D52FD0">
        <w:t xml:space="preserve"> </w:t>
      </w:r>
      <w:r w:rsidR="000A1AAE" w:rsidRPr="00857B1D">
        <w:t>investigators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Economic</w:t>
      </w:r>
      <w:r w:rsidR="00D52FD0">
        <w:t xml:space="preserve"> </w:t>
      </w:r>
      <w:r w:rsidR="000A1AAE" w:rsidRPr="00857B1D">
        <w:t>Crimes</w:t>
      </w:r>
      <w:r w:rsidR="00D52FD0">
        <w:t xml:space="preserve"> </w:t>
      </w:r>
      <w:r w:rsidR="000A1AAE" w:rsidRPr="00857B1D">
        <w:t>Squad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four</w:t>
      </w:r>
      <w:r w:rsidR="00D52FD0">
        <w:t xml:space="preserve"> </w:t>
      </w:r>
      <w:r w:rsidR="000A1AAE" w:rsidRPr="00857B1D">
        <w:t>investigators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Anti-Money</w:t>
      </w:r>
      <w:r w:rsidR="00D52FD0">
        <w:t xml:space="preserve"> </w:t>
      </w:r>
      <w:r w:rsidR="000A1AAE" w:rsidRPr="00857B1D">
        <w:t>Laundering</w:t>
      </w:r>
      <w:r w:rsidR="00D52FD0">
        <w:t xml:space="preserve"> </w:t>
      </w:r>
      <w:r w:rsidR="000A1AAE" w:rsidRPr="00857B1D">
        <w:t>Squad.</w:t>
      </w:r>
      <w:r w:rsidR="00D52FD0">
        <w:t xml:space="preserve"> </w:t>
      </w:r>
      <w:r w:rsidR="000A1AAE" w:rsidRPr="00857B1D">
        <w:t>Nine</w:t>
      </w:r>
      <w:r w:rsidR="00D52FD0">
        <w:t xml:space="preserve"> </w:t>
      </w:r>
      <w:r w:rsidR="000A1AAE" w:rsidRPr="00857B1D">
        <w:t>officer</w:t>
      </w:r>
      <w:r w:rsidR="00D52FD0">
        <w:t xml:space="preserve"> </w:t>
      </w:r>
      <w:r w:rsidR="000A1AAE" w:rsidRPr="00857B1D">
        <w:t>cadets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currently</w:t>
      </w:r>
      <w:r w:rsidR="00D52FD0">
        <w:t xml:space="preserve"> </w:t>
      </w:r>
      <w:r w:rsidR="000A1AAE" w:rsidRPr="00857B1D">
        <w:t>receiving</w:t>
      </w:r>
      <w:r w:rsidR="00D52FD0">
        <w:t xml:space="preserve"> </w:t>
      </w:r>
      <w:r w:rsidR="000A1AAE" w:rsidRPr="00857B1D">
        <w:t>training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Department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these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promoted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inspectors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few</w:t>
      </w:r>
      <w:r w:rsidR="00D52FD0">
        <w:t xml:space="preserve"> </w:t>
      </w:r>
      <w:r w:rsidR="000A1AAE" w:rsidRPr="00857B1D">
        <w:t>months</w:t>
      </w:r>
      <w:r w:rsidR="00F14DA3">
        <w:t>’</w:t>
      </w:r>
      <w:r w:rsidR="00D52FD0">
        <w:t xml:space="preserve"> </w:t>
      </w:r>
      <w:r w:rsidR="000A1AAE" w:rsidRPr="00857B1D">
        <w:t>time</w:t>
      </w:r>
      <w:r w:rsidR="00D52FD0">
        <w:t xml:space="preserve"> </w:t>
      </w:r>
      <w:r w:rsidR="000A1AAE" w:rsidRPr="00857B1D">
        <w:t>after</w:t>
      </w:r>
      <w:r w:rsidR="00D52FD0">
        <w:t xml:space="preserve"> </w:t>
      </w:r>
      <w:r w:rsidR="000A1AAE" w:rsidRPr="00857B1D">
        <w:t>receiving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necessary</w:t>
      </w:r>
      <w:r w:rsidR="00D52FD0">
        <w:t xml:space="preserve"> </w:t>
      </w:r>
      <w:r w:rsidR="000A1AAE" w:rsidRPr="00857B1D">
        <w:t>academic</w:t>
      </w:r>
      <w:r w:rsidR="00D52FD0">
        <w:t xml:space="preserve"> </w:t>
      </w:r>
      <w:r w:rsidR="000A1AAE" w:rsidRPr="00857B1D">
        <w:t>training.</w:t>
      </w:r>
      <w:r w:rsidR="00D52FD0">
        <w:t xml:space="preserve"> </w:t>
      </w:r>
      <w:r w:rsidR="000A1AAE" w:rsidRPr="00857B1D">
        <w:t>Eight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these</w:t>
      </w:r>
      <w:r w:rsidR="00D52FD0">
        <w:t xml:space="preserve"> </w:t>
      </w:r>
      <w:r w:rsidR="000A1AAE" w:rsidRPr="00857B1D">
        <w:t>cadets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Anti-Money</w:t>
      </w:r>
      <w:r w:rsidR="00D52FD0">
        <w:t xml:space="preserve"> </w:t>
      </w:r>
      <w:r w:rsidR="000A1AAE" w:rsidRPr="00857B1D">
        <w:t>Laundering</w:t>
      </w:r>
      <w:r w:rsidR="00D52FD0">
        <w:t xml:space="preserve"> </w:t>
      </w:r>
      <w:r w:rsidR="000A1AAE" w:rsidRPr="00857B1D">
        <w:t>Squad,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one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Economic</w:t>
      </w:r>
      <w:r w:rsidR="00D52FD0">
        <w:t xml:space="preserve"> </w:t>
      </w:r>
      <w:r w:rsidR="000A1AAE" w:rsidRPr="00857B1D">
        <w:t>Crimes</w:t>
      </w:r>
      <w:r w:rsidR="00D52FD0">
        <w:t xml:space="preserve"> </w:t>
      </w:r>
      <w:r w:rsidR="000A1AAE" w:rsidRPr="00857B1D">
        <w:t>Squad.</w:t>
      </w:r>
    </w:p>
    <w:p w14:paraId="7F38ADD3" w14:textId="0058886C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Currently,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Department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one</w:t>
      </w:r>
      <w:r w:rsidR="00D52FD0">
        <w:t xml:space="preserve"> </w:t>
      </w:r>
      <w:r w:rsidR="000A1AAE" w:rsidRPr="00857B1D">
        <w:t>financial</w:t>
      </w:r>
      <w:r w:rsidR="00D52FD0">
        <w:t xml:space="preserve"> </w:t>
      </w:r>
      <w:r w:rsidR="000A1AAE" w:rsidRPr="00857B1D">
        <w:t>analyst</w:t>
      </w:r>
      <w:r w:rsidR="00D52FD0">
        <w:t xml:space="preserve"> </w:t>
      </w:r>
      <w:r w:rsidR="000A1AAE" w:rsidRPr="00857B1D">
        <w:t>working</w:t>
      </w:r>
      <w:r w:rsidR="00D52FD0">
        <w:t xml:space="preserve"> </w:t>
      </w:r>
      <w:r w:rsidR="000A1AAE" w:rsidRPr="00857B1D">
        <w:t>full</w:t>
      </w:r>
      <w:r w:rsidR="00D52FD0">
        <w:t xml:space="preserve"> </w:t>
      </w:r>
      <w:r w:rsidR="000A1AAE" w:rsidRPr="00857B1D">
        <w:t>time.</w:t>
      </w:r>
      <w:r w:rsidR="00D52FD0">
        <w:t xml:space="preserve"> </w:t>
      </w:r>
      <w:r w:rsidR="000A1AAE" w:rsidRPr="00857B1D">
        <w:t>Vacancy</w:t>
      </w:r>
      <w:r w:rsidR="00D52FD0">
        <w:t xml:space="preserve"> </w:t>
      </w:r>
      <w:r w:rsidR="000A1AAE" w:rsidRPr="00857B1D">
        <w:t>calls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more</w:t>
      </w:r>
      <w:r w:rsidR="00D52FD0">
        <w:t xml:space="preserve"> </w:t>
      </w:r>
      <w:r w:rsidR="000A1AAE" w:rsidRPr="00857B1D">
        <w:t>analysts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issued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coming</w:t>
      </w:r>
      <w:r w:rsidR="00D52FD0">
        <w:t xml:space="preserve"> </w:t>
      </w:r>
      <w:r w:rsidR="000A1AAE" w:rsidRPr="00857B1D">
        <w:t>days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additional</w:t>
      </w:r>
      <w:r w:rsidR="00D52FD0">
        <w:t xml:space="preserve"> </w:t>
      </w:r>
      <w:r w:rsidR="000A1AAE" w:rsidRPr="00857B1D">
        <w:t>five</w:t>
      </w:r>
      <w:r w:rsidR="00D52FD0">
        <w:t xml:space="preserve"> </w:t>
      </w:r>
      <w:r w:rsidR="000A1AAE" w:rsidRPr="00857B1D">
        <w:t>analysts.</w:t>
      </w:r>
    </w:p>
    <w:p w14:paraId="3C717709" w14:textId="298C2447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Sixty</w:t>
      </w:r>
      <w:r w:rsidR="00D52FD0">
        <w:t xml:space="preserve"> </w:t>
      </w:r>
      <w:r w:rsidR="000A1AAE" w:rsidRPr="00857B1D">
        <w:t>Non-Commissioned</w:t>
      </w:r>
      <w:r w:rsidR="00D52FD0">
        <w:t xml:space="preserve"> </w:t>
      </w:r>
      <w:r w:rsidR="000A1AAE" w:rsidRPr="00857B1D">
        <w:t>Officers</w:t>
      </w:r>
      <w:r w:rsidR="00D52FD0">
        <w:t xml:space="preserve"> </w:t>
      </w:r>
      <w:r w:rsidR="000A1AAE" w:rsidRPr="00857B1D">
        <w:t>(Police</w:t>
      </w:r>
      <w:r w:rsidR="00D52FD0">
        <w:t xml:space="preserve"> </w:t>
      </w:r>
      <w:r w:rsidR="000A1AAE" w:rsidRPr="00857B1D">
        <w:t>Constables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Sergeants)</w:t>
      </w:r>
      <w:r w:rsidR="00D52FD0">
        <w:t xml:space="preserve"> </w:t>
      </w:r>
      <w:r w:rsidR="000A1AAE" w:rsidRPr="00857B1D">
        <w:t>assisting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Department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daily</w:t>
      </w:r>
      <w:r w:rsidR="00D52FD0">
        <w:t xml:space="preserve"> </w:t>
      </w:r>
      <w:r w:rsidR="000A1AAE" w:rsidRPr="00857B1D">
        <w:t>work.</w:t>
      </w:r>
    </w:p>
    <w:p w14:paraId="67F056BB" w14:textId="1339C01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spacing w:after="240"/>
        <w:ind w:left="1134"/>
      </w:pPr>
      <w:r w:rsidRPr="00A841AA">
        <w:t>105.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chart</w:t>
      </w:r>
      <w:r w:rsidR="00D52FD0">
        <w:t xml:space="preserve"> </w:t>
      </w:r>
      <w:r w:rsidR="000A1AAE" w:rsidRPr="00A841AA">
        <w:t>hereunder</w:t>
      </w:r>
      <w:r w:rsidR="00D52FD0">
        <w:t xml:space="preserve"> </w:t>
      </w:r>
      <w:r w:rsidR="000A1AAE" w:rsidRPr="00A841AA">
        <w:t>illustrates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changes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personnel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predictions</w:t>
      </w:r>
      <w:r w:rsidR="00D52FD0">
        <w:t xml:space="preserve"> </w:t>
      </w:r>
      <w:r w:rsidR="000A1AAE" w:rsidRPr="00A841AA">
        <w:t>till</w:t>
      </w:r>
      <w:r w:rsidR="00D52FD0">
        <w:t xml:space="preserve"> </w:t>
      </w:r>
      <w:r w:rsidR="000A1AAE" w:rsidRPr="00A841AA">
        <w:t>end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2021.</w:t>
      </w:r>
    </w:p>
    <w:p w14:paraId="0A3C2232" w14:textId="77777777" w:rsidR="000A1AAE" w:rsidRPr="00F31847" w:rsidRDefault="000A1AAE" w:rsidP="009D4C09">
      <w:pPr>
        <w:pStyle w:val="ParaNoG"/>
        <w:numPr>
          <w:ilvl w:val="0"/>
          <w:numId w:val="0"/>
        </w:numPr>
        <w:ind w:left="1134"/>
        <w:rPr>
          <w:rFonts w:eastAsia="Calibri"/>
        </w:rPr>
      </w:pPr>
      <w:r w:rsidRPr="00825CCA">
        <w:rPr>
          <w:rFonts w:eastAsia="Calibri"/>
          <w:noProof/>
          <w:lang w:eastAsia="en-GB"/>
        </w:rPr>
        <w:drawing>
          <wp:inline distT="0" distB="0" distL="0" distR="0" wp14:anchorId="45CDF86E" wp14:editId="09C0803C">
            <wp:extent cx="5038223" cy="23812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045" cy="238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89EF9" w14:textId="63E15A19" w:rsidR="000A1AAE" w:rsidRDefault="000A1AAE" w:rsidP="009D4C09">
      <w:pPr>
        <w:pStyle w:val="H1G"/>
      </w:pPr>
      <w:r>
        <w:tab/>
      </w:r>
      <w:r>
        <w:tab/>
      </w:r>
      <w:r w:rsidRPr="00825CCA">
        <w:t>Non-discrimination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2,</w:t>
      </w:r>
      <w:r w:rsidR="00D52FD0">
        <w:t xml:space="preserve"> </w:t>
      </w:r>
      <w:r w:rsidRPr="00825CCA">
        <w:t>20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26)</w:t>
      </w:r>
    </w:p>
    <w:p w14:paraId="3FF782E2" w14:textId="4121ACC9" w:rsidR="000A1AAE" w:rsidRPr="00825CCA" w:rsidRDefault="000A1AAE" w:rsidP="009D4C0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6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3DF84FFE" w14:textId="4F41327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106.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proposed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debated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Parliament,</w:t>
      </w:r>
      <w:r w:rsidR="00D52FD0">
        <w:t xml:space="preserve"> </w:t>
      </w:r>
      <w:r w:rsidR="000A1AAE" w:rsidRPr="00A841AA">
        <w:t>strengthens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anti-discrimination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consolidating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elevating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provisions,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presently</w:t>
      </w:r>
      <w:r w:rsidR="00D52FD0">
        <w:t xml:space="preserve"> </w:t>
      </w:r>
      <w:r w:rsidR="000A1AAE" w:rsidRPr="00A841AA">
        <w:t>applied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piecemeal</w:t>
      </w:r>
      <w:r w:rsidR="00D52FD0">
        <w:t xml:space="preserve"> </w:t>
      </w:r>
      <w:r w:rsidR="000A1AAE" w:rsidRPr="00A841AA">
        <w:t>manner.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brings</w:t>
      </w:r>
      <w:r w:rsidR="00D52FD0">
        <w:t xml:space="preserve"> </w:t>
      </w:r>
      <w:r w:rsidR="000A1AAE" w:rsidRPr="00A841AA">
        <w:t>together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law,</w:t>
      </w:r>
      <w:r w:rsidR="00D52FD0">
        <w:t xml:space="preserve"> </w:t>
      </w:r>
      <w:r w:rsidR="000A1AAE" w:rsidRPr="00A841AA">
        <w:t>defines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widely,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secures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spheres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life.</w:t>
      </w:r>
      <w:r w:rsidR="00D52FD0">
        <w:t xml:space="preserve"> </w:t>
      </w:r>
      <w:r w:rsidR="000A1AAE" w:rsidRPr="00A841AA">
        <w:t>Among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characteristics,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proposes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characteristic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language,</w:t>
      </w:r>
      <w:r w:rsidR="00D52FD0">
        <w:t xml:space="preserve"> </w:t>
      </w:r>
      <w:r w:rsidR="000A1AAE" w:rsidRPr="00A841AA">
        <w:t>defined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F14DA3">
        <w:t>“</w:t>
      </w:r>
      <w:r w:rsidR="000A1AAE" w:rsidRPr="00A841AA">
        <w:t>any</w:t>
      </w:r>
      <w:r w:rsidR="00D52FD0">
        <w:t xml:space="preserve"> </w:t>
      </w:r>
      <w:r w:rsidR="000A1AAE" w:rsidRPr="00A841AA">
        <w:t>spoken,</w:t>
      </w:r>
      <w:r w:rsidR="00D52FD0">
        <w:t xml:space="preserve"> </w:t>
      </w:r>
      <w:r w:rsidR="000A1AAE" w:rsidRPr="00A841AA">
        <w:t>written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sign</w:t>
      </w:r>
      <w:r w:rsidR="00D52FD0">
        <w:t xml:space="preserve"> </w:t>
      </w:r>
      <w:r w:rsidR="000A1AAE" w:rsidRPr="00A841AA">
        <w:t>language</w:t>
      </w:r>
      <w:r w:rsidR="00D52FD0">
        <w:t xml:space="preserve"> </w:t>
      </w:r>
      <w:r w:rsidR="000A1AAE" w:rsidRPr="00A841AA">
        <w:t>officially</w:t>
      </w:r>
      <w:r w:rsidR="00D52FD0">
        <w:t xml:space="preserve"> </w:t>
      </w:r>
      <w:r w:rsidR="000A1AAE" w:rsidRPr="00A841AA">
        <w:t>recognised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law</w:t>
      </w:r>
      <w:r w:rsidR="00F14DA3">
        <w:t>”</w:t>
      </w:r>
      <w:r w:rsidR="000A1AAE" w:rsidRPr="00A841AA">
        <w:t>.</w:t>
      </w:r>
    </w:p>
    <w:p w14:paraId="7464AC6C" w14:textId="2688200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107.</w:t>
      </w:r>
      <w:r>
        <w:tab/>
      </w:r>
      <w:r w:rsidR="000A1AAE" w:rsidRPr="00A841AA">
        <w:t>Government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undertaken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ongoing</w:t>
      </w:r>
      <w:r w:rsidR="00D52FD0">
        <w:t xml:space="preserve"> </w:t>
      </w:r>
      <w:r w:rsidR="000A1AAE" w:rsidRPr="00A841AA">
        <w:t>legislative</w:t>
      </w:r>
      <w:r w:rsidR="00D52FD0">
        <w:t xml:space="preserve"> </w:t>
      </w:r>
      <w:r w:rsidR="000A1AAE" w:rsidRPr="00A841AA">
        <w:t>exercise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amend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repeal,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necessary,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incompatible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non-discrimination.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result,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instance,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repealed</w:t>
      </w:r>
      <w:r w:rsidR="00D52FD0">
        <w:t xml:space="preserve"> </w:t>
      </w:r>
      <w:r w:rsidR="000A1AAE" w:rsidRPr="00A841AA">
        <w:t>clauses</w:t>
      </w:r>
      <w:r w:rsidR="00D52FD0">
        <w:t xml:space="preserve"> </w:t>
      </w:r>
      <w:r w:rsidR="000A1AAE" w:rsidRPr="00A841AA">
        <w:t>calling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alone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state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notarial</w:t>
      </w:r>
      <w:r w:rsidR="00D52FD0">
        <w:t xml:space="preserve"> </w:t>
      </w:r>
      <w:r w:rsidR="000A1AAE" w:rsidRPr="00A841AA">
        <w:t>deeds.</w:t>
      </w:r>
    </w:p>
    <w:p w14:paraId="2F0658CA" w14:textId="4A1F1C2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108.</w:t>
      </w:r>
      <w:r w:rsidRPr="00A841AA">
        <w:tab/>
      </w:r>
      <w:r w:rsidR="000A1AAE" w:rsidRPr="00A841AA">
        <w:t>Government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currently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final</w:t>
      </w:r>
      <w:r w:rsidR="00D52FD0">
        <w:t xml:space="preserve"> </w:t>
      </w:r>
      <w:r w:rsidR="000A1AAE" w:rsidRPr="00A841AA">
        <w:t>drafting</w:t>
      </w:r>
      <w:r w:rsidR="00D52FD0">
        <w:t xml:space="preserve"> </w:t>
      </w:r>
      <w:r w:rsidR="000A1AAE" w:rsidRPr="00A841AA">
        <w:t>phases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Xenophobia</w:t>
      </w:r>
      <w:r w:rsidR="00D52FD0">
        <w:t xml:space="preserve"> </w:t>
      </w:r>
      <w:r w:rsidR="000A1AAE" w:rsidRPr="00A841AA">
        <w:t>(NAPRAX).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goals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NAPRAX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(i)</w:t>
      </w:r>
      <w:r w:rsidR="00D52FD0">
        <w:t xml:space="preserve"> </w:t>
      </w:r>
      <w:r w:rsidR="000A1AAE" w:rsidRPr="00A841AA">
        <w:t>confront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eliminate</w:t>
      </w:r>
      <w:r w:rsidR="00D52FD0">
        <w:t xml:space="preserve"> </w:t>
      </w:r>
      <w:r w:rsidR="000A1AAE" w:rsidRPr="00A841AA">
        <w:t>racism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forms,</w:t>
      </w:r>
      <w:r w:rsidR="00D52FD0">
        <w:t xml:space="preserve"> </w:t>
      </w:r>
      <w:r w:rsidR="000A1AAE" w:rsidRPr="00A841AA">
        <w:t>individual,</w:t>
      </w:r>
      <w:r w:rsidR="00D52FD0">
        <w:t xml:space="preserve"> </w:t>
      </w:r>
      <w:r w:rsidR="000A1AAE" w:rsidRPr="00A841AA">
        <w:t>systemic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societal;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(ii)</w:t>
      </w:r>
      <w:r w:rsidR="00D52FD0">
        <w:t xml:space="preserve"> </w:t>
      </w:r>
      <w:r w:rsidR="000A1AAE" w:rsidRPr="00A841AA">
        <w:t>stimulate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intercultural</w:t>
      </w:r>
      <w:r w:rsidR="00D52FD0">
        <w:t xml:space="preserve"> </w:t>
      </w:r>
      <w:r w:rsidR="000A1AAE" w:rsidRPr="00A841AA">
        <w:t>inclusion.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fruitful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draft</w:t>
      </w:r>
      <w:r w:rsidR="00D52FD0">
        <w:t xml:space="preserve"> </w:t>
      </w:r>
      <w:r w:rsidR="000A1AAE" w:rsidRPr="00A841AA">
        <w:t>final</w:t>
      </w:r>
      <w:r w:rsidR="00D52FD0">
        <w:t xml:space="preserve"> </w:t>
      </w:r>
      <w:r w:rsidR="000A1AAE" w:rsidRPr="00A841AA">
        <w:t>document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redacted.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process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redaction</w:t>
      </w:r>
      <w:r w:rsidR="00D52FD0">
        <w:t xml:space="preserve"> </w:t>
      </w:r>
      <w:r w:rsidR="000A1AAE" w:rsidRPr="00A841AA">
        <w:t>included</w:t>
      </w:r>
      <w:r w:rsidR="00D52FD0">
        <w:t xml:space="preserve"> </w:t>
      </w:r>
      <w:r w:rsidR="000A1AAE" w:rsidRPr="00A841AA">
        <w:t>important</w:t>
      </w:r>
      <w:r w:rsidR="00D52FD0">
        <w:t xml:space="preserve"> </w:t>
      </w:r>
      <w:r w:rsidR="000A1AAE" w:rsidRPr="00A841AA">
        <w:t>consultations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Europe</w:t>
      </w:r>
      <w:r w:rsidR="00D52FD0">
        <w:t xml:space="preserve"> </w:t>
      </w:r>
      <w:r w:rsidR="000A1AAE" w:rsidRPr="00A841AA">
        <w:t>(CoE)</w:t>
      </w:r>
      <w:r w:rsidR="00D52FD0">
        <w:t xml:space="preserve"> </w:t>
      </w:r>
      <w:r w:rsidR="000A1AAE" w:rsidRPr="00A841AA">
        <w:t>experts.</w:t>
      </w:r>
      <w:r w:rsidR="00D52FD0">
        <w:t xml:space="preserve"> </w:t>
      </w:r>
      <w:r w:rsidR="000A1AAE" w:rsidRPr="00A841AA">
        <w:t>Presently,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lastRenderedPageBreak/>
        <w:t>being</w:t>
      </w:r>
      <w:r w:rsidR="00D52FD0">
        <w:t xml:space="preserve"> </w:t>
      </w:r>
      <w:r w:rsidR="000A1AAE" w:rsidRPr="00A841AA">
        <w:t>refined,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expected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NAPRAX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presented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final</w:t>
      </w:r>
      <w:r w:rsidR="00D52FD0">
        <w:t xml:space="preserve"> </w:t>
      </w:r>
      <w:r w:rsidR="000A1AAE" w:rsidRPr="00A841AA">
        <w:t>approval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coming</w:t>
      </w:r>
      <w:r w:rsidR="00D52FD0">
        <w:t xml:space="preserve"> </w:t>
      </w:r>
      <w:r w:rsidR="000A1AAE" w:rsidRPr="00A841AA">
        <w:t>months.</w:t>
      </w:r>
    </w:p>
    <w:p w14:paraId="218919B2" w14:textId="043A42B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109.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established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address</w:t>
      </w:r>
      <w:r w:rsidR="00D52FD0">
        <w:t xml:space="preserve"> </w:t>
      </w:r>
      <w:r w:rsidR="000A1AAE" w:rsidRPr="00A841AA">
        <w:t>issues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therapeutic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services.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consists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Head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Unit,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Therapeutic</w:t>
      </w:r>
      <w:r w:rsidR="00D52FD0">
        <w:t xml:space="preserve"> </w:t>
      </w:r>
      <w:r w:rsidR="000A1AAE" w:rsidRPr="00A841AA">
        <w:t>Deputy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Leader,</w:t>
      </w:r>
      <w:r w:rsidR="00D52FD0">
        <w:t xml:space="preserve"> </w:t>
      </w:r>
      <w:r w:rsidR="000A1AAE" w:rsidRPr="00A841AA">
        <w:t>4</w:t>
      </w:r>
      <w:r w:rsidR="00D52FD0">
        <w:t xml:space="preserve"> </w:t>
      </w:r>
      <w:r w:rsidR="000A1AAE" w:rsidRPr="00A841AA">
        <w:t>Therapeutic</w:t>
      </w:r>
      <w:r w:rsidR="00D52FD0">
        <w:t xml:space="preserve"> </w:t>
      </w:r>
      <w:r w:rsidR="000A1AAE" w:rsidRPr="00A841AA">
        <w:t>Assistants,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lawyer</w:t>
      </w:r>
      <w:r w:rsidR="00D52FD0">
        <w:t xml:space="preserve"> </w:t>
      </w:r>
      <w:r w:rsidR="000A1AAE" w:rsidRPr="00A841AA">
        <w:t>specialising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legislation.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multidisciplinary</w:t>
      </w:r>
      <w:r w:rsidR="00D52FD0">
        <w:t xml:space="preserve"> </w:t>
      </w:r>
      <w:r w:rsidR="000A1AAE" w:rsidRPr="00A841AA">
        <w:t>service,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refers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internal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external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case-by-case</w:t>
      </w:r>
      <w:r w:rsidR="00D52FD0">
        <w:t xml:space="preserve"> </w:t>
      </w:r>
      <w:r w:rsidR="000A1AAE" w:rsidRPr="00A841AA">
        <w:t>basis,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above</w:t>
      </w:r>
      <w:r w:rsidR="00D52FD0">
        <w:t xml:space="preserve"> </w:t>
      </w:r>
      <w:r w:rsidR="000A1AAE" w:rsidRPr="00A841AA">
        <w:t>pro</w:t>
      </w:r>
      <w:r w:rsidR="00D52FD0">
        <w:t xml:space="preserve"> </w:t>
      </w:r>
      <w:r w:rsidR="000A1AAE" w:rsidRPr="00A841AA">
        <w:t>bono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compiles</w:t>
      </w:r>
      <w:r w:rsidR="00D52FD0">
        <w:t xml:space="preserve"> </w:t>
      </w:r>
      <w:r w:rsidR="000A1AAE" w:rsidRPr="00A841AA">
        <w:t>statistics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processes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reported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Unit,</w:t>
      </w:r>
      <w:r w:rsidR="00D52FD0">
        <w:t xml:space="preserve"> </w:t>
      </w:r>
      <w:r w:rsidR="000A1AAE" w:rsidRPr="00A841AA">
        <w:t>conducts</w:t>
      </w:r>
      <w:r w:rsidR="00D52FD0">
        <w:t xml:space="preserve"> </w:t>
      </w:r>
      <w:r w:rsidR="000A1AAE" w:rsidRPr="00A841AA">
        <w:t>research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issue,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educates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trains</w:t>
      </w:r>
      <w:r w:rsidR="00D52FD0">
        <w:t xml:space="preserve"> </w:t>
      </w:r>
      <w:r w:rsidR="000A1AAE" w:rsidRPr="00A841AA">
        <w:t>both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professionals.</w:t>
      </w:r>
    </w:p>
    <w:p w14:paraId="23AB931D" w14:textId="2469A70C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110.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prohibit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spheres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life,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promote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prevent</w:t>
      </w:r>
      <w:r w:rsidR="00D52FD0">
        <w:t xml:space="preserve"> </w:t>
      </w:r>
      <w:r w:rsidR="000A1AAE" w:rsidRPr="00A841AA">
        <w:t>discrimination,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incorporate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relevant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2000/43/EC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29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2000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irrespective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racial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origin,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2000/78/EC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27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2000</w:t>
      </w:r>
      <w:r w:rsidR="00D52FD0">
        <w:t xml:space="preserve"> </w:t>
      </w:r>
      <w:r w:rsidR="000A1AAE" w:rsidRPr="00A841AA">
        <w:t>establishing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occupation,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2004/113/EC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13</w:t>
      </w:r>
      <w:r w:rsidR="00D52FD0">
        <w:t xml:space="preserve"> </w:t>
      </w:r>
      <w:r w:rsidR="000A1AAE" w:rsidRPr="00A841AA">
        <w:t>December</w:t>
      </w:r>
      <w:r w:rsidR="00D52FD0">
        <w:t xml:space="preserve"> </w:t>
      </w:r>
      <w:r w:rsidR="000A1AAE" w:rsidRPr="00A841AA">
        <w:t>2004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goods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supply,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Communication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(22.12.2011</w:t>
      </w:r>
      <w:r w:rsidR="00D52FD0">
        <w:t xml:space="preserve"> </w:t>
      </w:r>
      <w:r w:rsidR="000A1AAE" w:rsidRPr="00A841AA">
        <w:t>C</w:t>
      </w:r>
      <w:r w:rsidR="00D52FD0">
        <w:t xml:space="preserve"> </w:t>
      </w:r>
      <w:r w:rsidR="000A1AAE" w:rsidRPr="00A841AA">
        <w:t>(2011)</w:t>
      </w:r>
      <w:r w:rsidR="00D52FD0">
        <w:t xml:space="preserve"> </w:t>
      </w:r>
      <w:r w:rsidR="000A1AAE" w:rsidRPr="00A841AA">
        <w:t>9497)</w:t>
      </w:r>
      <w:r w:rsidR="00D52FD0">
        <w:t xml:space="preserve"> </w:t>
      </w:r>
      <w:r w:rsidR="000A1AAE" w:rsidRPr="00A841AA">
        <w:t>containing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application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2004/113/EC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insurance,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light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judgment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Court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Justice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Union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C-236/09</w:t>
      </w:r>
      <w:r w:rsidR="00D52FD0">
        <w:t xml:space="preserve"> </w:t>
      </w:r>
      <w:r w:rsidR="000A1AAE" w:rsidRPr="00A841AA">
        <w:t>(Test-Achats),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2006/54/EC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5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2006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opportunities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matters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occupation</w:t>
      </w:r>
      <w:r w:rsidR="00D52FD0">
        <w:t xml:space="preserve"> </w:t>
      </w:r>
      <w:r w:rsidR="000A1AAE" w:rsidRPr="00A841AA">
        <w:t>(recast),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2010/41/EU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7</w:t>
      </w:r>
      <w:r w:rsidR="00D52FD0">
        <w:t xml:space="preserve"> </w:t>
      </w:r>
      <w:r w:rsidR="000A1AAE" w:rsidRPr="00A841AA">
        <w:t>July</w:t>
      </w:r>
      <w:r w:rsidR="00D52FD0">
        <w:t xml:space="preserve"> </w:t>
      </w:r>
      <w:r w:rsidR="000A1AAE" w:rsidRPr="00A841AA">
        <w:t>2010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application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engaged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activity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self-employed</w:t>
      </w:r>
      <w:r w:rsidR="00D52FD0">
        <w:t xml:space="preserve"> </w:t>
      </w:r>
      <w:r w:rsidR="000A1AAE" w:rsidRPr="00A841AA">
        <w:t>capacity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repealing</w:t>
      </w:r>
      <w:r w:rsidR="00D52FD0">
        <w:t xml:space="preserve"> </w:t>
      </w:r>
      <w:r w:rsidR="000A1AAE" w:rsidRPr="00A841AA">
        <w:t>Council</w:t>
      </w:r>
      <w:r w:rsidR="00D52FD0">
        <w:t xml:space="preserve"> </w:t>
      </w:r>
      <w:r w:rsidR="000A1AAE" w:rsidRPr="00A841AA">
        <w:t>Directive</w:t>
      </w:r>
      <w:r w:rsidR="00D52FD0">
        <w:t xml:space="preserve"> </w:t>
      </w:r>
      <w:r w:rsidR="000A1AAE" w:rsidRPr="00A841AA">
        <w:t>86/613/EEC,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repeal</w:t>
      </w:r>
      <w:r w:rsidR="00D52FD0">
        <w:t xml:space="preserve"> </w:t>
      </w:r>
      <w:r w:rsidR="000A1AAE" w:rsidRPr="00A841AA">
        <w:t>Chapter</w:t>
      </w:r>
      <w:r w:rsidR="00D52FD0">
        <w:t xml:space="preserve"> </w:t>
      </w:r>
      <w:r w:rsidR="000A1AAE" w:rsidRPr="00A841AA">
        <w:t>456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subsidiary</w:t>
      </w:r>
      <w:r w:rsidR="00D52FD0">
        <w:t xml:space="preserve"> </w:t>
      </w:r>
      <w:r w:rsidR="000A1AAE" w:rsidRPr="00A841AA">
        <w:t>legislation.</w:t>
      </w:r>
    </w:p>
    <w:p w14:paraId="08378406" w14:textId="13C91650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111.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establishment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body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known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line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relating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Institutions</w:t>
      </w:r>
      <w:r w:rsidR="00D52FD0">
        <w:t xml:space="preserve"> </w:t>
      </w:r>
      <w:r w:rsidR="000A1AAE" w:rsidRPr="00A841AA">
        <w:t>(The</w:t>
      </w:r>
      <w:r w:rsidR="00D52FD0">
        <w:t xml:space="preserve"> </w:t>
      </w:r>
      <w:r w:rsidR="000A1AAE" w:rsidRPr="00A841AA">
        <w:t>Paris</w:t>
      </w:r>
      <w:r w:rsidR="00D52FD0">
        <w:t xml:space="preserve"> </w:t>
      </w:r>
      <w:r w:rsidR="000A1AAE" w:rsidRPr="00A841AA">
        <w:t>Principles)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European</w:t>
      </w:r>
      <w:r w:rsidR="00D52FD0">
        <w:t xml:space="preserve"> </w:t>
      </w:r>
      <w:r w:rsidR="000A1AAE" w:rsidRPr="00A841AA">
        <w:t>Union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legislation,</w:t>
      </w:r>
      <w:r w:rsidR="00D52FD0">
        <w:t xml:space="preserve"> </w:t>
      </w:r>
      <w:r w:rsidR="000A1AAE" w:rsidRPr="00A841AA">
        <w:t>responsible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Malta;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dissolution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(NCPE)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conferral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functions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make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matters</w:t>
      </w:r>
      <w:r w:rsidR="00D52FD0">
        <w:t xml:space="preserve"> </w:t>
      </w:r>
      <w:r w:rsidR="000A1AAE" w:rsidRPr="00A841AA">
        <w:t>ancillary</w:t>
      </w:r>
      <w:r w:rsidR="00D52FD0">
        <w:t xml:space="preserve"> </w:t>
      </w:r>
      <w:r w:rsidR="000A1AAE" w:rsidRPr="00A841AA">
        <w:t>thereto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connected</w:t>
      </w:r>
      <w:r w:rsidR="00D52FD0">
        <w:t xml:space="preserve"> </w:t>
      </w:r>
      <w:r w:rsidR="000A1AAE" w:rsidRPr="00A841AA">
        <w:t>therewith.</w:t>
      </w:r>
    </w:p>
    <w:p w14:paraId="535CBD92" w14:textId="564AEF3F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112.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discussed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Parliament,</w:t>
      </w:r>
      <w:r w:rsidR="00D52FD0">
        <w:t xml:space="preserve"> </w:t>
      </w:r>
      <w:r w:rsidR="000A1AAE" w:rsidRPr="00A841AA">
        <w:t>once</w:t>
      </w:r>
      <w:r w:rsidR="00D52FD0">
        <w:t xml:space="preserve"> </w:t>
      </w:r>
      <w:r w:rsidR="000A1AAE" w:rsidRPr="00A841AA">
        <w:t>enacted,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prohibit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duty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educational</w:t>
      </w:r>
      <w:r w:rsidR="00D52FD0">
        <w:t xml:space="preserve"> </w:t>
      </w:r>
      <w:r w:rsidR="000A1AAE" w:rsidRPr="00A841AA">
        <w:t>establishments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F14DA3">
        <w:t>“</w:t>
      </w:r>
      <w:r w:rsidR="000A1AAE" w:rsidRPr="00A841AA">
        <w:t>promote</w:t>
      </w:r>
      <w:r w:rsidR="00D52FD0">
        <w:t xml:space="preserve"> </w:t>
      </w:r>
      <w:r w:rsidR="000A1AAE" w:rsidRPr="00A841AA">
        <w:t>diversity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person,</w:t>
      </w:r>
      <w:r w:rsidR="00D52FD0">
        <w:t xml:space="preserve"> </w:t>
      </w:r>
      <w:r w:rsidR="000A1AAE" w:rsidRPr="00A841AA">
        <w:t>paying</w:t>
      </w:r>
      <w:r w:rsidR="00D52FD0">
        <w:t xml:space="preserve"> </w:t>
      </w:r>
      <w:r w:rsidR="000A1AAE" w:rsidRPr="00A841AA">
        <w:t>particular</w:t>
      </w:r>
      <w:r w:rsidR="00D52FD0">
        <w:t xml:space="preserve"> </w:t>
      </w:r>
      <w:r w:rsidR="000A1AAE" w:rsidRPr="00A841AA">
        <w:t>attention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diversity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particular</w:t>
      </w:r>
      <w:r w:rsidR="00D52FD0">
        <w:t xml:space="preserve"> </w:t>
      </w:r>
      <w:r w:rsidR="000A1AAE" w:rsidRPr="00A841AA">
        <w:t>combinations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protected</w:t>
      </w:r>
      <w:r w:rsidR="00D52FD0">
        <w:t xml:space="preserve"> </w:t>
      </w:r>
      <w:r w:rsidR="000A1AAE" w:rsidRPr="00A841AA">
        <w:t>characteristics</w:t>
      </w:r>
      <w:r w:rsidR="00F14DA3">
        <w:t>”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employers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F14DA3">
        <w:t>“</w:t>
      </w:r>
      <w:r w:rsidR="000A1AAE" w:rsidRPr="00A841AA">
        <w:t>implement</w:t>
      </w:r>
      <w:r w:rsidR="00D52FD0">
        <w:t xml:space="preserve"> </w:t>
      </w:r>
      <w:r w:rsidR="000A1AAE" w:rsidRPr="00A841AA">
        <w:t>policies,</w:t>
      </w:r>
      <w:r w:rsidR="00D52FD0">
        <w:t xml:space="preserve"> </w:t>
      </w:r>
      <w:r w:rsidR="000A1AAE" w:rsidRPr="00A841AA">
        <w:t>rules,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equality,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non-discrimination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necessary</w:t>
      </w:r>
      <w:r w:rsidR="00F14DA3">
        <w:t>”</w:t>
      </w:r>
      <w:r w:rsidR="000A1AAE" w:rsidRPr="00A841AA">
        <w:t>.</w:t>
      </w:r>
      <w:r w:rsidR="00D52FD0">
        <w:t xml:space="preserve"> </w:t>
      </w:r>
      <w:r w:rsidR="000A1AAE" w:rsidRPr="00A841AA">
        <w:t>Additionally,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place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even</w:t>
      </w:r>
      <w:r w:rsidR="00D52FD0">
        <w:t xml:space="preserve"> </w:t>
      </w:r>
      <w:r w:rsidR="000A1AAE" w:rsidRPr="00A841AA">
        <w:t>stronger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duty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administration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obliged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F14DA3">
        <w:t>“</w:t>
      </w:r>
      <w:r w:rsidR="000A1AAE" w:rsidRPr="00A841AA">
        <w:t>ensure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mainstreaming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formulating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implementing</w:t>
      </w:r>
      <w:r w:rsidR="00D52FD0">
        <w:t xml:space="preserve"> </w:t>
      </w:r>
      <w:r w:rsidR="000A1AAE" w:rsidRPr="00A841AA">
        <w:t>laws,</w:t>
      </w:r>
      <w:r w:rsidR="00D52FD0">
        <w:t xml:space="preserve"> </w:t>
      </w:r>
      <w:r w:rsidR="000A1AAE" w:rsidRPr="00A841AA">
        <w:t>regulations,</w:t>
      </w:r>
      <w:r w:rsidR="00D52FD0">
        <w:t xml:space="preserve"> </w:t>
      </w:r>
      <w:r w:rsidR="000A1AAE" w:rsidRPr="00A841AA">
        <w:t>administrative</w:t>
      </w:r>
      <w:r w:rsidR="00D52FD0">
        <w:t xml:space="preserve"> </w:t>
      </w:r>
      <w:r w:rsidR="000A1AAE" w:rsidRPr="00A841AA">
        <w:t>provisions,</w:t>
      </w:r>
      <w:r w:rsidR="00D52FD0">
        <w:t xml:space="preserve"> </w:t>
      </w:r>
      <w:r w:rsidR="000A1AAE" w:rsidRPr="00A841AA">
        <w:t>policies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activities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areas</w:t>
      </w:r>
      <w:r w:rsidR="00F14DA3">
        <w:t>”</w:t>
      </w:r>
      <w:r w:rsidR="000A1AAE" w:rsidRPr="00A841AA">
        <w:t>.</w:t>
      </w:r>
    </w:p>
    <w:p w14:paraId="5FF3F669" w14:textId="32F0ADD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113.</w:t>
      </w:r>
      <w:r w:rsidRPr="00A841AA">
        <w:tab/>
      </w:r>
      <w:r w:rsidR="000A1AAE" w:rsidRPr="00A841AA">
        <w:t>One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tools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makes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throughout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year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able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implement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remit,</w:t>
      </w:r>
      <w:r w:rsidR="00D52FD0">
        <w:t xml:space="preserve"> </w:t>
      </w:r>
      <w:r w:rsidR="000A1AAE" w:rsidRPr="00A841AA">
        <w:t>particularly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racial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ethnic</w:t>
      </w:r>
      <w:r w:rsidR="00D52FD0">
        <w:t xml:space="preserve"> </w:t>
      </w:r>
      <w:r w:rsidR="000A1AAE" w:rsidRPr="00A841AA">
        <w:t>origin</w:t>
      </w:r>
      <w:r w:rsidR="00D52FD0">
        <w:t xml:space="preserve"> </w:t>
      </w:r>
      <w:r w:rsidR="000A1AAE" w:rsidRPr="00A841AA">
        <w:t>ground,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means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awareness-raising</w:t>
      </w:r>
      <w:r w:rsidR="00D52FD0">
        <w:t xml:space="preserve"> </w:t>
      </w:r>
      <w:r w:rsidR="000A1AAE" w:rsidRPr="00A841AA">
        <w:t>campaigns.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carries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campaigns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making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media</w:t>
      </w:r>
      <w:r w:rsidR="00D52FD0">
        <w:t xml:space="preserve"> </w:t>
      </w:r>
      <w:r w:rsidR="000A1AAE" w:rsidRPr="00A841AA">
        <w:t>platforms,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organising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participating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conferences,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appearances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television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radio</w:t>
      </w:r>
      <w:r w:rsidR="00D52FD0">
        <w:t xml:space="preserve"> </w:t>
      </w:r>
      <w:r w:rsidR="000A1AAE" w:rsidRPr="00A841AA">
        <w:t>stations,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publishing</w:t>
      </w:r>
      <w:r w:rsidR="00D52FD0">
        <w:t xml:space="preserve"> </w:t>
      </w:r>
      <w:r w:rsidR="000A1AAE" w:rsidRPr="00A841AA">
        <w:t>press</w:t>
      </w:r>
      <w:r w:rsidR="00D52FD0">
        <w:t xml:space="preserve"> </w:t>
      </w:r>
      <w:r w:rsidR="000A1AAE" w:rsidRPr="00A841AA">
        <w:t>statements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projects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carries</w:t>
      </w:r>
      <w:r w:rsidR="00D52FD0">
        <w:t xml:space="preserve"> </w:t>
      </w:r>
      <w:r w:rsidR="000A1AAE" w:rsidRPr="00A841AA">
        <w:t>out.</w:t>
      </w:r>
    </w:p>
    <w:p w14:paraId="103F7831" w14:textId="071104C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114.</w:t>
      </w:r>
      <w:r>
        <w:tab/>
      </w:r>
      <w:r w:rsidR="000A1AAE" w:rsidRPr="00A841AA">
        <w:t>With</w:t>
      </w:r>
      <w:r w:rsidR="00D52FD0">
        <w:t xml:space="preserve"> </w:t>
      </w:r>
      <w:r w:rsidR="000A1AAE" w:rsidRPr="00A841AA">
        <w:t>regards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disabilities,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issued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United</w:t>
      </w:r>
      <w:r w:rsidR="00D52FD0">
        <w:t xml:space="preserve"> </w:t>
      </w:r>
      <w:r w:rsidR="000A1AAE" w:rsidRPr="00A841AA">
        <w:t>Nations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Disabilities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Opportunities</w:t>
      </w:r>
      <w:r w:rsidR="00D52FD0">
        <w:t xml:space="preserve"> </w:t>
      </w:r>
      <w:r w:rsidR="000A1AAE" w:rsidRPr="00A841AA">
        <w:t>(Persons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Disability)</w:t>
      </w:r>
      <w:r w:rsidR="00D52FD0">
        <w:t xml:space="preserve"> </w:t>
      </w:r>
      <w:r w:rsidR="000A1AAE" w:rsidRPr="00A841AA">
        <w:t>(Amendment)</w:t>
      </w:r>
      <w:r w:rsidR="00D52FD0">
        <w:t xml:space="preserve"> </w:t>
      </w:r>
      <w:r w:rsidR="000A1AAE" w:rsidRPr="00A841AA">
        <w:t>Bill,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2021.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former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applicability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substantive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Articles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framework,</w:t>
      </w:r>
      <w:r w:rsidR="00D52FD0">
        <w:t xml:space="preserve"> </w:t>
      </w:r>
      <w:r w:rsidR="000A1AAE" w:rsidRPr="00A841AA">
        <w:t>while</w:t>
      </w:r>
      <w:r w:rsidR="00D52FD0">
        <w:t xml:space="preserve"> </w:t>
      </w:r>
      <w:r w:rsidR="000A1AAE" w:rsidRPr="00A841AA">
        <w:t>giving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basis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focal</w:t>
      </w:r>
      <w:r w:rsidR="00D52FD0">
        <w:t xml:space="preserve"> </w:t>
      </w:r>
      <w:r w:rsidR="000A1AAE" w:rsidRPr="00A841AA">
        <w:t>point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coordination</w:t>
      </w:r>
      <w:r w:rsidR="00D52FD0">
        <w:t xml:space="preserve"> </w:t>
      </w:r>
      <w:r w:rsidR="000A1AAE" w:rsidRPr="00A841AA">
        <w:t>mechanism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setting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participation</w:t>
      </w:r>
      <w:r w:rsidR="00D52FD0">
        <w:t xml:space="preserve"> </w:t>
      </w:r>
      <w:r w:rsidR="000A1AAE" w:rsidRPr="00A841AA">
        <w:t>mechanism.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latter</w:t>
      </w:r>
      <w:r w:rsidR="00D52FD0">
        <w:t xml:space="preserve"> </w:t>
      </w:r>
      <w:r w:rsidR="000A1AAE" w:rsidRPr="00A841AA">
        <w:t>sets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UNCRPD</w:t>
      </w:r>
      <w:r w:rsidR="00D52FD0">
        <w:t xml:space="preserve"> </w:t>
      </w:r>
      <w:r w:rsidR="000A1AAE" w:rsidRPr="00A841AA">
        <w:t>Redress</w:t>
      </w:r>
      <w:r w:rsidR="00D52FD0">
        <w:t xml:space="preserve"> </w:t>
      </w:r>
      <w:r w:rsidR="000A1AAE" w:rsidRPr="00A841AA">
        <w:lastRenderedPageBreak/>
        <w:t>Panel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respect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discrimination</w:t>
      </w:r>
      <w:r w:rsidR="00D52FD0">
        <w:t xml:space="preserve"> </w:t>
      </w:r>
      <w:r w:rsidR="000A1AAE" w:rsidRPr="00A841AA">
        <w:t>claims</w:t>
      </w:r>
      <w:r w:rsidR="00D52FD0">
        <w:t xml:space="preserve"> </w:t>
      </w:r>
      <w:r w:rsidR="000A1AAE" w:rsidRPr="00A841AA">
        <w:t>linked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substantive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articles,</w:t>
      </w:r>
      <w:r w:rsidR="00D52FD0">
        <w:t xml:space="preserve"> </w:t>
      </w:r>
      <w:r w:rsidR="000A1AAE" w:rsidRPr="00A841AA">
        <w:t>while</w:t>
      </w:r>
      <w:r w:rsidR="00D52FD0">
        <w:t xml:space="preserve"> </w:t>
      </w:r>
      <w:r w:rsidR="000A1AAE" w:rsidRPr="00A841AA">
        <w:t>strengthening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existing</w:t>
      </w:r>
      <w:r w:rsidR="00D52FD0">
        <w:t xml:space="preserve"> </w:t>
      </w:r>
      <w:r w:rsidR="000A1AAE" w:rsidRPr="00A841AA">
        <w:t>avenues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redress,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giving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structured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basis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investigation,</w:t>
      </w:r>
      <w:r w:rsidR="00D52FD0">
        <w:t xml:space="preserve"> </w:t>
      </w:r>
      <w:r w:rsidR="000A1AAE" w:rsidRPr="00A841AA">
        <w:t>compliance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enforcement</w:t>
      </w:r>
      <w:r w:rsidR="00D52FD0">
        <w:t xml:space="preserve"> </w:t>
      </w:r>
      <w:r w:rsidR="000A1AAE" w:rsidRPr="00A841AA">
        <w:t>functions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disability</w:t>
      </w:r>
      <w:r w:rsidR="00D52FD0">
        <w:t xml:space="preserve"> </w:t>
      </w:r>
      <w:r w:rsidR="000A1AAE" w:rsidRPr="00A841AA">
        <w:t>regulator.</w:t>
      </w:r>
    </w:p>
    <w:p w14:paraId="2F5E61E9" w14:textId="27E17B2F" w:rsidR="000A1AAE" w:rsidRPr="00825CCA" w:rsidRDefault="000A1AAE" w:rsidP="00014D84">
      <w:pPr>
        <w:pStyle w:val="H4G"/>
      </w:pPr>
      <w:r>
        <w:tab/>
      </w:r>
      <w:r>
        <w:tab/>
      </w:r>
      <w:r w:rsidRPr="00825CCA">
        <w:t>Discrimination</w:t>
      </w:r>
      <w:r w:rsidR="00D52FD0">
        <w:t xml:space="preserve"> </w:t>
      </w:r>
      <w:r w:rsidRPr="00825CCA">
        <w:t>against</w:t>
      </w:r>
      <w:r w:rsidR="00D52FD0">
        <w:t xml:space="preserve"> </w:t>
      </w:r>
      <w:r w:rsidRPr="00825CCA">
        <w:t>LGBT</w:t>
      </w:r>
      <w:r w:rsidR="00D52FD0">
        <w:t xml:space="preserve"> </w:t>
      </w:r>
      <w:r w:rsidRPr="00825CCA">
        <w:t>persons</w:t>
      </w:r>
    </w:p>
    <w:p w14:paraId="13C4660F" w14:textId="06019DD7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115.</w:t>
      </w:r>
      <w:r>
        <w:tab/>
      </w:r>
      <w:r w:rsidR="000A1AAE" w:rsidRPr="00A841AA">
        <w:t>2015: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(GIGESC)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adopted,</w:t>
      </w:r>
      <w:r w:rsidR="00D52FD0">
        <w:t xml:space="preserve"> </w:t>
      </w:r>
      <w:r w:rsidR="000A1AAE" w:rsidRPr="00A841AA">
        <w:t>granting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recognition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one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bodily</w:t>
      </w:r>
      <w:r w:rsidR="00D52FD0">
        <w:t xml:space="preserve"> </w:t>
      </w:r>
      <w:r w:rsidR="000A1AAE" w:rsidRPr="00A841AA">
        <w:t>integrity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physical</w:t>
      </w:r>
      <w:r w:rsidR="00D52FD0">
        <w:t xml:space="preserve"> </w:t>
      </w:r>
      <w:r w:rsidR="000A1AAE" w:rsidRPr="00A841AA">
        <w:t>autonomy</w:t>
      </w:r>
      <w:r w:rsidR="00D52FD0">
        <w:t xml:space="preserve"> </w:t>
      </w:r>
      <w:r w:rsidR="000A1AAE" w:rsidRPr="00A841AA">
        <w:t>(Act</w:t>
      </w:r>
      <w:r w:rsidR="00D52FD0">
        <w:t xml:space="preserve"> </w:t>
      </w:r>
      <w:r w:rsidR="000A1AAE" w:rsidRPr="00A841AA">
        <w:t>XI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2015).</w:t>
      </w:r>
    </w:p>
    <w:p w14:paraId="468AD014" w14:textId="3DD0956F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>
        <w:rPr>
          <w:lang w:eastAsia="en-GB"/>
        </w:rPr>
        <w:t>•</w:t>
      </w:r>
      <w:r>
        <w:rPr>
          <w:lang w:eastAsia="en-GB"/>
        </w:rPr>
        <w:tab/>
      </w:r>
      <w:r w:rsidR="000A1AAE" w:rsidRPr="00504902">
        <w:rPr>
          <w:lang w:eastAsia="en-GB"/>
        </w:rPr>
        <w:t>Three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amendments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have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since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been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affected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to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Gender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Identity,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Gender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Expression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Sex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Characteristics</w:t>
      </w:r>
      <w:r w:rsidR="00D52FD0">
        <w:rPr>
          <w:lang w:eastAsia="en-GB"/>
        </w:rPr>
        <w:t xml:space="preserve"> </w:t>
      </w:r>
      <w:r w:rsidR="000A1AAE" w:rsidRPr="00504902">
        <w:rPr>
          <w:lang w:eastAsia="en-GB"/>
        </w:rPr>
        <w:t>Act:</w:t>
      </w:r>
    </w:p>
    <w:p w14:paraId="5A1CF0E4" w14:textId="1C31CEA0" w:rsidR="000E4FD0" w:rsidRDefault="0044637E" w:rsidP="0044637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0A1AAE" w:rsidRPr="00504902">
        <w:t>the</w:t>
      </w:r>
      <w:r w:rsidR="00D52FD0">
        <w:t xml:space="preserve"> </w:t>
      </w:r>
      <w:r w:rsidR="000A1AAE" w:rsidRPr="00504902">
        <w:t>first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ensure</w:t>
      </w:r>
      <w:r w:rsidR="00D52FD0">
        <w:t xml:space="preserve"> </w:t>
      </w:r>
      <w:r w:rsidR="000A1AAE" w:rsidRPr="00504902">
        <w:t>that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provisions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Act</w:t>
      </w:r>
      <w:r w:rsidR="00D52FD0">
        <w:t xml:space="preserve"> </w:t>
      </w:r>
      <w:r w:rsidR="000A1AAE" w:rsidRPr="00504902">
        <w:t>fully</w:t>
      </w:r>
      <w:r w:rsidR="00D52FD0">
        <w:t xml:space="preserve"> </w:t>
      </w:r>
      <w:r w:rsidR="000A1AAE" w:rsidRPr="00504902">
        <w:t>apply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adopted</w:t>
      </w:r>
      <w:r w:rsidR="00D52FD0">
        <w:t xml:space="preserve"> </w:t>
      </w:r>
      <w:r w:rsidR="000A1AAE" w:rsidRPr="00504902">
        <w:t>persons</w:t>
      </w:r>
      <w:r w:rsidR="00D52FD0">
        <w:t xml:space="preserve"> </w:t>
      </w:r>
      <w:r w:rsidR="000A1AAE" w:rsidRPr="00504902">
        <w:t>(Act</w:t>
      </w:r>
      <w:r w:rsidR="00D52FD0">
        <w:t xml:space="preserve"> </w:t>
      </w:r>
      <w:r w:rsidR="000A1AAE" w:rsidRPr="00504902">
        <w:t>XX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2015);</w:t>
      </w:r>
    </w:p>
    <w:p w14:paraId="25E8FCB5" w14:textId="25507F56" w:rsidR="000E4FD0" w:rsidRDefault="0044637E" w:rsidP="0044637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0A1AAE" w:rsidRPr="00504902">
        <w:t>the</w:t>
      </w:r>
      <w:r w:rsidR="00D52FD0">
        <w:t xml:space="preserve"> </w:t>
      </w:r>
      <w:r w:rsidR="000A1AAE" w:rsidRPr="00504902">
        <w:t>second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ensure</w:t>
      </w:r>
      <w:r w:rsidR="00D52FD0">
        <w:t xml:space="preserve"> </w:t>
      </w:r>
      <w:r w:rsidR="000A1AAE" w:rsidRPr="00504902">
        <w:t>that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effects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Act</w:t>
      </w:r>
      <w:r w:rsidR="00D52FD0">
        <w:t xml:space="preserve"> </w:t>
      </w:r>
      <w:r w:rsidR="000A1AAE" w:rsidRPr="00504902">
        <w:t>extend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persons</w:t>
      </w:r>
      <w:r w:rsidR="00D52FD0">
        <w:t xml:space="preserve"> </w:t>
      </w:r>
      <w:r w:rsidR="000A1AAE" w:rsidRPr="00504902">
        <w:t>in</w:t>
      </w:r>
      <w:r w:rsidR="00D52FD0">
        <w:t xml:space="preserve"> </w:t>
      </w:r>
      <w:r w:rsidR="000A1AAE" w:rsidRPr="00504902">
        <w:t>detention</w:t>
      </w:r>
      <w:r w:rsidR="00D52FD0">
        <w:t xml:space="preserve"> </w:t>
      </w:r>
      <w:r w:rsidR="000A1AAE" w:rsidRPr="00504902">
        <w:t>(regardless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nationality),</w:t>
      </w:r>
      <w:r w:rsidR="00D52FD0">
        <w:t xml:space="preserve"> </w:t>
      </w:r>
      <w:r w:rsidR="000A1AAE" w:rsidRPr="00504902">
        <w:t>as</w:t>
      </w:r>
      <w:r w:rsidR="00D52FD0">
        <w:t xml:space="preserve"> </w:t>
      </w:r>
      <w:r w:rsidR="000A1AAE" w:rsidRPr="00504902">
        <w:t>well</w:t>
      </w:r>
      <w:r w:rsidR="00D52FD0">
        <w:t xml:space="preserve"> </w:t>
      </w:r>
      <w:r w:rsidR="000A1AAE" w:rsidRPr="00504902">
        <w:t>as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depathologise</w:t>
      </w:r>
      <w:r w:rsidR="00D52FD0">
        <w:t xml:space="preserve"> </w:t>
      </w:r>
      <w:r w:rsidR="000A1AAE" w:rsidRPr="00504902">
        <w:t>all</w:t>
      </w:r>
      <w:r w:rsidR="00D52FD0">
        <w:t xml:space="preserve"> </w:t>
      </w:r>
      <w:r w:rsidR="000A1AAE" w:rsidRPr="00504902">
        <w:t>sexual</w:t>
      </w:r>
      <w:r w:rsidR="00D52FD0">
        <w:t xml:space="preserve"> </w:t>
      </w:r>
      <w:r w:rsidR="000A1AAE" w:rsidRPr="00504902">
        <w:t>orientations,</w:t>
      </w:r>
      <w:r w:rsidR="00D52FD0">
        <w:t xml:space="preserve"> </w:t>
      </w:r>
      <w:r w:rsidR="000A1AAE" w:rsidRPr="00504902">
        <w:t>gender</w:t>
      </w:r>
      <w:r w:rsidR="00D52FD0">
        <w:t xml:space="preserve"> </w:t>
      </w:r>
      <w:r w:rsidR="000A1AAE" w:rsidRPr="00504902">
        <w:t>identities</w:t>
      </w:r>
      <w:r w:rsidR="00D52FD0">
        <w:t xml:space="preserve"> </w:t>
      </w:r>
      <w:r w:rsidR="000A1AAE" w:rsidRPr="00504902">
        <w:t>and</w:t>
      </w:r>
      <w:r w:rsidR="00D52FD0">
        <w:t xml:space="preserve"> </w:t>
      </w:r>
      <w:r w:rsidR="000A1AAE" w:rsidRPr="00504902">
        <w:t>gender</w:t>
      </w:r>
      <w:r w:rsidR="00D52FD0">
        <w:t xml:space="preserve"> </w:t>
      </w:r>
      <w:r w:rsidR="000A1AAE" w:rsidRPr="00504902">
        <w:t>expressions</w:t>
      </w:r>
      <w:r w:rsidR="00D52FD0">
        <w:t xml:space="preserve"> </w:t>
      </w:r>
      <w:r w:rsidR="000A1AAE" w:rsidRPr="00504902">
        <w:t>(Act</w:t>
      </w:r>
      <w:r w:rsidR="00D52FD0">
        <w:t xml:space="preserve"> </w:t>
      </w:r>
      <w:r w:rsidR="000A1AAE" w:rsidRPr="00504902">
        <w:t>LVI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2016);</w:t>
      </w:r>
      <w:r w:rsidR="00D52FD0">
        <w:t xml:space="preserve"> </w:t>
      </w:r>
      <w:r w:rsidR="000A1AAE" w:rsidRPr="00504902">
        <w:t>and</w:t>
      </w:r>
    </w:p>
    <w:p w14:paraId="47C2950F" w14:textId="51EA51C9" w:rsidR="000A1AAE" w:rsidRPr="00F31847" w:rsidRDefault="0044637E" w:rsidP="0044637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F31847">
        <w:t>•</w:t>
      </w:r>
      <w:r w:rsidRPr="00F31847">
        <w:tab/>
      </w:r>
      <w:r w:rsidR="000A1AAE" w:rsidRPr="00504902">
        <w:t>the</w:t>
      </w:r>
      <w:r w:rsidR="00D52FD0">
        <w:t xml:space="preserve"> </w:t>
      </w:r>
      <w:r w:rsidR="000A1AAE" w:rsidRPr="00504902">
        <w:t>third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conform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penalties</w:t>
      </w:r>
      <w:r w:rsidR="00D52FD0">
        <w:t xml:space="preserve"> </w:t>
      </w:r>
      <w:r w:rsidR="000A1AAE" w:rsidRPr="00504902">
        <w:t>applicable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intersex</w:t>
      </w:r>
      <w:r w:rsidR="00D52FD0">
        <w:t xml:space="preserve"> </w:t>
      </w:r>
      <w:r w:rsidR="000A1AAE" w:rsidRPr="00504902">
        <w:t>genital</w:t>
      </w:r>
      <w:r w:rsidR="00D52FD0">
        <w:t xml:space="preserve"> </w:t>
      </w:r>
      <w:r w:rsidR="000A1AAE" w:rsidRPr="00504902">
        <w:t>mutilation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penalties</w:t>
      </w:r>
      <w:r w:rsidR="00D52FD0">
        <w:t xml:space="preserve"> </w:t>
      </w:r>
      <w:r w:rsidR="000A1AAE" w:rsidRPr="00504902">
        <w:t>applicable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female</w:t>
      </w:r>
      <w:r w:rsidR="00D52FD0">
        <w:t xml:space="preserve"> </w:t>
      </w:r>
      <w:r w:rsidR="000A1AAE" w:rsidRPr="00504902">
        <w:t>genital</w:t>
      </w:r>
      <w:r w:rsidR="00D52FD0">
        <w:t xml:space="preserve"> </w:t>
      </w:r>
      <w:r w:rsidR="000A1AAE" w:rsidRPr="00504902">
        <w:t>mutilation</w:t>
      </w:r>
      <w:r w:rsidR="00D52FD0">
        <w:t xml:space="preserve"> </w:t>
      </w:r>
      <w:r w:rsidR="000A1AAE" w:rsidRPr="00504902">
        <w:t>(Act</w:t>
      </w:r>
      <w:r w:rsidR="00D52FD0">
        <w:t xml:space="preserve"> </w:t>
      </w:r>
      <w:r w:rsidR="000A1AAE" w:rsidRPr="00504902">
        <w:t>XIII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2018).</w:t>
      </w:r>
    </w:p>
    <w:p w14:paraId="0EDD3C77" w14:textId="7A6D65E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116.</w:t>
      </w:r>
      <w:r w:rsidRPr="00A841AA">
        <w:tab/>
      </w:r>
      <w:r w:rsidR="000A1AAE" w:rsidRPr="00A841AA">
        <w:t>2015: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Trans,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Variant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Intersex</w:t>
      </w:r>
      <w:r w:rsidR="00D52FD0">
        <w:t xml:space="preserve"> </w:t>
      </w:r>
      <w:r w:rsidR="000A1AAE" w:rsidRPr="00A841AA">
        <w:t>Students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Schools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how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implement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GIGESC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schools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launched.</w:t>
      </w:r>
    </w:p>
    <w:p w14:paraId="586556CE" w14:textId="4E324AD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117.</w:t>
      </w:r>
      <w:r w:rsidRPr="00A841AA">
        <w:tab/>
      </w:r>
      <w:r w:rsidR="000A1AAE" w:rsidRPr="00A841AA">
        <w:t>2015:</w:t>
      </w:r>
      <w:r w:rsidR="00D52FD0">
        <w:t xml:space="preserve"> </w:t>
      </w:r>
      <w:r w:rsidR="000A1AAE" w:rsidRPr="00A841AA">
        <w:t>Adoption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2015</w:t>
      </w:r>
      <w:r w:rsidR="00F14DA3">
        <w:t>–</w:t>
      </w:r>
      <w:r w:rsidR="000A1AAE" w:rsidRPr="00A841AA">
        <w:t>2017</w:t>
      </w:r>
      <w:r w:rsidR="000A1AAE">
        <w:t>.</w:t>
      </w:r>
    </w:p>
    <w:p w14:paraId="42BFF1CE" w14:textId="209D50D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118.</w:t>
      </w:r>
      <w:r w:rsidRPr="00A841AA">
        <w:tab/>
      </w:r>
      <w:r w:rsidR="000A1AAE" w:rsidRPr="00A841AA">
        <w:t>2016: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Affirmation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Orientation,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enacted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end</w:t>
      </w:r>
      <w:r w:rsidR="00D52FD0">
        <w:t xml:space="preserve"> </w:t>
      </w:r>
      <w:r w:rsidR="000A1AAE" w:rsidRPr="00A841AA">
        <w:t>harmful</w:t>
      </w:r>
      <w:r w:rsidR="00D52FD0">
        <w:t xml:space="preserve"> </w:t>
      </w:r>
      <w:r w:rsidR="000A1AAE" w:rsidRPr="00A841AA">
        <w:t>conversion</w:t>
      </w:r>
      <w:r w:rsidR="00D52FD0">
        <w:t xml:space="preserve"> </w:t>
      </w:r>
      <w:r w:rsidR="000A1AAE" w:rsidRPr="00A841AA">
        <w:t>practices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affirm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sexualities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genders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before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(Act</w:t>
      </w:r>
      <w:r w:rsidR="00D52FD0">
        <w:t xml:space="preserve"> </w:t>
      </w:r>
      <w:r w:rsidR="000A1AAE" w:rsidRPr="00A841AA">
        <w:t>LV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2016).</w:t>
      </w:r>
    </w:p>
    <w:p w14:paraId="58AC44ED" w14:textId="3E7B70A5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119.</w:t>
      </w:r>
      <w:r w:rsidRPr="00A841AA">
        <w:tab/>
      </w:r>
      <w:r w:rsidR="000A1AAE" w:rsidRPr="00A841AA">
        <w:t>2017: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Marriage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(Amendment)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remove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distinction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different-sex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same-sex</w:t>
      </w:r>
      <w:r w:rsidR="00D52FD0">
        <w:t xml:space="preserve"> </w:t>
      </w:r>
      <w:r w:rsidR="000A1AAE" w:rsidRPr="00A841AA">
        <w:t>couples</w:t>
      </w:r>
      <w:r w:rsidR="00D52FD0">
        <w:t xml:space="preserve"> </w:t>
      </w:r>
      <w:r w:rsidR="000A1AAE" w:rsidRPr="00A841AA">
        <w:t>before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(Act</w:t>
      </w:r>
      <w:r w:rsidR="00D52FD0">
        <w:t xml:space="preserve"> </w:t>
      </w:r>
      <w:r w:rsidR="000A1AAE" w:rsidRPr="00A841AA">
        <w:t>XXIII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2017).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right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convert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unions</w:t>
      </w:r>
      <w:r w:rsidR="00D52FD0">
        <w:t xml:space="preserve"> </w:t>
      </w:r>
      <w:r w:rsidR="000A1AAE" w:rsidRPr="00A841AA">
        <w:t>into</w:t>
      </w:r>
      <w:r w:rsidR="00D52FD0">
        <w:t xml:space="preserve"> </w:t>
      </w:r>
      <w:r w:rsidR="000A1AAE" w:rsidRPr="00A841AA">
        <w:t>marriages</w:t>
      </w:r>
      <w:r w:rsidR="00D52FD0">
        <w:t xml:space="preserve"> </w:t>
      </w:r>
      <w:r w:rsidR="000A1AAE" w:rsidRPr="00A841AA">
        <w:t>(LN</w:t>
      </w:r>
      <w:r w:rsidR="00D52FD0">
        <w:t xml:space="preserve"> </w:t>
      </w:r>
      <w:r w:rsidR="000A1AAE" w:rsidRPr="00A841AA">
        <w:t>382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2017).</w:t>
      </w:r>
    </w:p>
    <w:p w14:paraId="63DD10D0" w14:textId="72479065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120.</w:t>
      </w:r>
      <w:r w:rsidRPr="00A841AA">
        <w:tab/>
      </w:r>
      <w:r w:rsidR="000A1AAE" w:rsidRPr="00A841AA">
        <w:t>2017: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vitro</w:t>
      </w:r>
      <w:r w:rsidR="00D52FD0">
        <w:t xml:space="preserve"> </w:t>
      </w:r>
      <w:r w:rsidR="000A1AAE" w:rsidRPr="00A841AA">
        <w:t>fertilisation</w:t>
      </w:r>
      <w:r w:rsidR="00D52FD0">
        <w:t xml:space="preserve"> </w:t>
      </w:r>
      <w:r w:rsidR="000A1AAE" w:rsidRPr="00A841AA">
        <w:t>(IVF)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couples</w:t>
      </w:r>
      <w:r w:rsidR="00D52FD0">
        <w:t xml:space="preserve"> </w:t>
      </w:r>
      <w:r w:rsidR="000A1AAE" w:rsidRPr="00A841AA">
        <w:t>regardless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orientation.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L.N.</w:t>
      </w:r>
      <w:r w:rsidR="00D52FD0">
        <w:t xml:space="preserve"> </w:t>
      </w:r>
      <w:r w:rsidR="000A1AAE" w:rsidRPr="00A841AA">
        <w:t>156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2017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XXIV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2018;</w:t>
      </w:r>
      <w:r w:rsidR="00D52FD0">
        <w:t xml:space="preserve"> </w:t>
      </w:r>
      <w:r w:rsidR="000A1AAE" w:rsidRPr="00A841AA">
        <w:t>L.N.</w:t>
      </w:r>
      <w:r w:rsidR="00D52FD0">
        <w:t xml:space="preserve"> </w:t>
      </w:r>
      <w:r w:rsidR="000A1AAE" w:rsidRPr="00A841AA">
        <w:t>263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2020).</w:t>
      </w:r>
    </w:p>
    <w:p w14:paraId="32DAD7CD" w14:textId="556A839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121.</w:t>
      </w:r>
      <w:r w:rsidRPr="00A841AA">
        <w:tab/>
      </w:r>
      <w:r w:rsidR="000A1AAE" w:rsidRPr="00A841AA">
        <w:t>2017: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F14DA3">
        <w:t>‘</w:t>
      </w:r>
      <w:r w:rsidR="000A1AAE" w:rsidRPr="00A841AA">
        <w:t>X</w:t>
      </w:r>
      <w:r w:rsidR="00F14DA3">
        <w:t>’</w:t>
      </w:r>
      <w:r w:rsidR="00D52FD0">
        <w:t xml:space="preserve"> </w:t>
      </w:r>
      <w:r w:rsidR="000A1AAE" w:rsidRPr="00A841AA">
        <w:t>marker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alternative</w:t>
      </w:r>
      <w:r w:rsidR="00D52FD0">
        <w:t xml:space="preserve"> </w:t>
      </w:r>
      <w:r w:rsidR="000A1AAE" w:rsidRPr="00A841AA">
        <w:t>option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F14DA3">
        <w:t>‘</w:t>
      </w:r>
      <w:r w:rsidR="000A1AAE" w:rsidRPr="00A841AA">
        <w:t>M</w:t>
      </w:r>
      <w:r w:rsidR="00F14DA3">
        <w:t>’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F14DA3">
        <w:t>‘</w:t>
      </w:r>
      <w:r w:rsidR="000A1AAE" w:rsidRPr="00A841AA">
        <w:t>F</w:t>
      </w:r>
      <w:r w:rsidR="00F14DA3">
        <w:t>’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identity</w:t>
      </w:r>
      <w:r w:rsidR="00D52FD0">
        <w:t xml:space="preserve"> </w:t>
      </w:r>
      <w:r w:rsidR="000A1AAE" w:rsidRPr="00A841AA">
        <w:t>cards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passports.</w:t>
      </w:r>
    </w:p>
    <w:p w14:paraId="10959DF4" w14:textId="67D4451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122.</w:t>
      </w:r>
      <w:r w:rsidRPr="00A841AA">
        <w:tab/>
      </w:r>
      <w:r w:rsidR="000A1AAE" w:rsidRPr="00A841AA">
        <w:t>2018: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notice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F14DA3">
        <w:t>‘</w:t>
      </w:r>
      <w:r w:rsidR="000A1AAE" w:rsidRPr="00A841AA">
        <w:t>gender</w:t>
      </w:r>
      <w:r w:rsidR="00D52FD0">
        <w:t xml:space="preserve"> </w:t>
      </w:r>
      <w:r w:rsidR="000A1AAE" w:rsidRPr="00A841AA">
        <w:t>identity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conditions</w:t>
      </w:r>
      <w:r w:rsidR="00F14DA3">
        <w:t>’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entitlement</w:t>
      </w:r>
      <w:r w:rsidR="00D52FD0">
        <w:t xml:space="preserve"> </w:t>
      </w:r>
      <w:r w:rsidR="000A1AAE" w:rsidRPr="00A841AA">
        <w:t>schedule</w:t>
      </w:r>
      <w:r w:rsidR="00D52FD0">
        <w:t xml:space="preserve"> </w:t>
      </w:r>
      <w:r w:rsidR="000A1AAE" w:rsidRPr="00A841AA">
        <w:t>relative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(NHS)</w:t>
      </w:r>
      <w:r w:rsidR="00D52FD0">
        <w:t xml:space="preserve"> </w:t>
      </w:r>
      <w:r w:rsidR="000A1AAE" w:rsidRPr="00A841AA">
        <w:t>(LN</w:t>
      </w:r>
      <w:r w:rsidR="00D52FD0">
        <w:t xml:space="preserve"> </w:t>
      </w:r>
      <w:r w:rsidR="000A1AAE" w:rsidRPr="00A841AA">
        <w:t>44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2018).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consultation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best</w:t>
      </w:r>
      <w:r w:rsidR="00D52FD0">
        <w:t xml:space="preserve"> </w:t>
      </w:r>
      <w:r w:rsidR="000A1AAE" w:rsidRPr="00A841AA">
        <w:t>healthcare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grounds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subsequently</w:t>
      </w:r>
      <w:r w:rsidR="00D52FD0">
        <w:t xml:space="preserve"> </w:t>
      </w:r>
      <w:r w:rsidR="000A1AAE" w:rsidRPr="00A841AA">
        <w:t>launched.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Wellbeing</w:t>
      </w:r>
      <w:r w:rsidR="00D52FD0">
        <w:t xml:space="preserve"> </w:t>
      </w:r>
      <w:r w:rsidR="000A1AAE" w:rsidRPr="00A841AA">
        <w:t>Clinic</w:t>
      </w:r>
      <w:r w:rsidR="00D52FD0">
        <w:t xml:space="preserve"> </w:t>
      </w:r>
      <w:r w:rsidR="000A1AAE" w:rsidRPr="00A841AA">
        <w:t>started</w:t>
      </w:r>
      <w:r w:rsidR="00D52FD0">
        <w:t xml:space="preserve"> </w:t>
      </w:r>
      <w:r w:rsidR="000A1AAE" w:rsidRPr="00A841AA">
        <w:t>providing</w:t>
      </w:r>
      <w:r w:rsidR="00D52FD0">
        <w:t xml:space="preserve"> </w:t>
      </w:r>
      <w:r w:rsidR="000A1AAE" w:rsidRPr="00A841AA">
        <w:t>Trans</w:t>
      </w:r>
      <w:r w:rsidR="00D52FD0">
        <w:t xml:space="preserve"> </w:t>
      </w:r>
      <w:r w:rsidR="000A1AAE" w:rsidRPr="00A841AA">
        <w:t>Specific</w:t>
      </w:r>
      <w:r w:rsidR="00D52FD0">
        <w:t xml:space="preserve"> </w:t>
      </w:r>
      <w:r w:rsidR="000A1AAE" w:rsidRPr="00A841AA">
        <w:t>Healthcare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2018.</w:t>
      </w:r>
    </w:p>
    <w:p w14:paraId="56D9623F" w14:textId="3AC6631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123.</w:t>
      </w:r>
      <w:r w:rsidRPr="00A841AA">
        <w:tab/>
      </w:r>
      <w:r w:rsidR="000A1AAE" w:rsidRPr="00A841AA">
        <w:t>2018: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Embryo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amended,</w:t>
      </w:r>
      <w:r w:rsidR="00D52FD0">
        <w:t xml:space="preserve"> </w:t>
      </w:r>
      <w:r w:rsidR="000A1AAE" w:rsidRPr="00A841AA">
        <w:t>redefining</w:t>
      </w:r>
      <w:r w:rsidR="00D52FD0">
        <w:t xml:space="preserve"> </w:t>
      </w:r>
      <w:r w:rsidR="00F14DA3">
        <w:t>‘</w:t>
      </w:r>
      <w:r w:rsidR="000A1AAE" w:rsidRPr="00A841AA">
        <w:t>prospective</w:t>
      </w:r>
      <w:r w:rsidR="00D52FD0">
        <w:t xml:space="preserve"> </w:t>
      </w:r>
      <w:r w:rsidR="000A1AAE" w:rsidRPr="00A841AA">
        <w:t>parent</w:t>
      </w:r>
      <w:r w:rsidR="00F14DA3">
        <w:t>’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removing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discriminatory</w:t>
      </w:r>
      <w:r w:rsidR="00D52FD0">
        <w:t xml:space="preserve"> </w:t>
      </w:r>
      <w:r w:rsidR="000A1AAE" w:rsidRPr="00A841AA">
        <w:t>exclusions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basis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SOGIGESC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catering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third-party</w:t>
      </w:r>
      <w:r w:rsidR="00D52FD0">
        <w:t xml:space="preserve"> </w:t>
      </w:r>
      <w:r w:rsidR="000A1AAE" w:rsidRPr="00A841AA">
        <w:t>donations</w:t>
      </w:r>
      <w:r w:rsidR="00D52FD0">
        <w:t xml:space="preserve"> </w:t>
      </w:r>
      <w:r w:rsidR="000A1AAE" w:rsidRPr="00A841AA">
        <w:t>(Act</w:t>
      </w:r>
      <w:r w:rsidR="00D52FD0">
        <w:t xml:space="preserve"> </w:t>
      </w:r>
      <w:r w:rsidR="000A1AAE" w:rsidRPr="00A841AA">
        <w:t>XXIV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2018).</w:t>
      </w:r>
    </w:p>
    <w:p w14:paraId="6C9AE519" w14:textId="5140B75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124.</w:t>
      </w:r>
      <w:r w:rsidRPr="00A841AA">
        <w:tab/>
      </w:r>
      <w:r w:rsidR="000A1AAE" w:rsidRPr="00A841AA">
        <w:t>2018: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System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facilitate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capture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reporting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incidents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reported.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underwent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Crimes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Law</w:t>
      </w:r>
      <w:r w:rsidR="00D52FD0">
        <w:t xml:space="preserve"> </w:t>
      </w:r>
      <w:r w:rsidR="000A1AAE" w:rsidRPr="00A841AA">
        <w:t>Enforcement</w:t>
      </w:r>
      <w:r w:rsidR="00D52FD0">
        <w:t xml:space="preserve"> </w:t>
      </w:r>
      <w:r w:rsidR="000A1AAE" w:rsidRPr="00A841AA">
        <w:t>(TAHCLE)</w:t>
      </w:r>
      <w:r w:rsidR="00D52FD0">
        <w:t xml:space="preserve"> </w:t>
      </w:r>
      <w:r w:rsidR="000A1AAE" w:rsidRPr="00A841AA">
        <w:t>Train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Trainers</w:t>
      </w:r>
      <w:r w:rsidR="00D52FD0">
        <w:t xml:space="preserve"> </w:t>
      </w:r>
      <w:r w:rsidR="000A1AAE" w:rsidRPr="00A841AA">
        <w:t>Programme</w:t>
      </w:r>
      <w:r w:rsidR="00D52FD0">
        <w:t xml:space="preserve"> </w:t>
      </w:r>
      <w:r w:rsidR="000A1AAE" w:rsidRPr="00A841AA">
        <w:t>organised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Democratic</w:t>
      </w:r>
      <w:r w:rsidR="00D52FD0">
        <w:t xml:space="preserve"> </w:t>
      </w:r>
      <w:r w:rsidR="000A1AAE" w:rsidRPr="00A841AA">
        <w:t>Institutions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(ODIHR)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Organization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Security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Cooperation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Europe</w:t>
      </w:r>
      <w:r w:rsidR="00D52FD0">
        <w:t xml:space="preserve"> </w:t>
      </w:r>
      <w:r w:rsidR="000A1AAE" w:rsidRPr="00A841AA">
        <w:t>(OSCE)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then</w:t>
      </w:r>
      <w:r w:rsidR="00D52FD0">
        <w:t xml:space="preserve"> </w:t>
      </w:r>
      <w:r w:rsidR="000A1AAE" w:rsidRPr="00A841AA">
        <w:t>trained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800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recruits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officers.</w:t>
      </w:r>
    </w:p>
    <w:p w14:paraId="0D53E499" w14:textId="505E6B2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125.</w:t>
      </w:r>
      <w:r w:rsidRPr="00A841AA">
        <w:tab/>
      </w:r>
      <w:r w:rsidR="000A1AAE" w:rsidRPr="00A841AA">
        <w:t>2018:</w:t>
      </w:r>
      <w:r w:rsidR="00D52FD0">
        <w:t xml:space="preserve"> </w:t>
      </w:r>
      <w:r w:rsidR="000A1AAE" w:rsidRPr="00A841AA">
        <w:t>Adoption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2018</w:t>
      </w:r>
      <w:r w:rsidR="00F14DA3">
        <w:t>–</w:t>
      </w:r>
      <w:r w:rsidR="000A1AAE" w:rsidRPr="00A841AA">
        <w:t>2022.</w:t>
      </w:r>
    </w:p>
    <w:p w14:paraId="66758670" w14:textId="0ABEAF7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126.</w:t>
      </w:r>
      <w:r w:rsidRPr="00A841AA">
        <w:tab/>
      </w:r>
      <w:r w:rsidR="000A1AAE" w:rsidRPr="00A841AA">
        <w:t>2018:</w:t>
      </w:r>
      <w:r w:rsidR="00D52FD0">
        <w:t xml:space="preserve"> </w:t>
      </w:r>
      <w:r w:rsidR="000A1AAE" w:rsidRPr="00A841AA">
        <w:t>Setting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Orientation,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(SOGIGESC)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Human</w:t>
      </w:r>
      <w:r w:rsidR="00D52FD0">
        <w:t xml:space="preserve"> </w:t>
      </w:r>
      <w:r w:rsidR="000A1AAE" w:rsidRPr="00A841AA">
        <w:t>Rights</w:t>
      </w:r>
      <w:r w:rsidR="00D52FD0">
        <w:t xml:space="preserve"> </w:t>
      </w:r>
      <w:r w:rsidR="000A1AAE" w:rsidRPr="00A841AA">
        <w:t>Directorate</w:t>
      </w:r>
      <w:r w:rsidR="00D52FD0">
        <w:t xml:space="preserve"> </w:t>
      </w:r>
      <w:r w:rsidR="000A1AAE" w:rsidRPr="00A841AA">
        <w:t>responsible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monitoring</w:t>
      </w:r>
      <w:r w:rsidR="00D52FD0">
        <w:t xml:space="preserve"> </w:t>
      </w:r>
      <w:r w:rsidR="000A1AAE" w:rsidRPr="00A841AA">
        <w:t>implementation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LGBTIQ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Strategy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Action</w:t>
      </w:r>
      <w:r w:rsidR="00D52FD0">
        <w:t xml:space="preserve"> </w:t>
      </w:r>
      <w:r w:rsidR="000A1AAE" w:rsidRPr="00A841AA">
        <w:t>Plan</w:t>
      </w:r>
      <w:r w:rsidR="00D52FD0">
        <w:t xml:space="preserve"> </w:t>
      </w:r>
      <w:r w:rsidR="000A1AAE" w:rsidRPr="00A841AA">
        <w:t>2018</w:t>
      </w:r>
      <w:r w:rsidR="00F14DA3">
        <w:t>–</w:t>
      </w:r>
      <w:r w:rsidR="000A1AAE" w:rsidRPr="00A841AA">
        <w:t>2022.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lastRenderedPageBreak/>
        <w:t>annual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published</w:t>
      </w:r>
      <w:r w:rsidR="00D52FD0">
        <w:t xml:space="preserve"> </w:t>
      </w:r>
      <w:r w:rsidR="000A1AAE" w:rsidRPr="00A841AA">
        <w:t>each</w:t>
      </w:r>
      <w:r w:rsidR="00D52FD0">
        <w:t xml:space="preserve"> </w:t>
      </w:r>
      <w:r w:rsidR="000A1AAE" w:rsidRPr="00A841AA">
        <w:t>year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conference</w:t>
      </w:r>
      <w:r w:rsidR="00D52FD0">
        <w:t xml:space="preserve"> </w:t>
      </w:r>
      <w:r w:rsidR="000A1AAE" w:rsidRPr="00A841AA">
        <w:t>reporting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progress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SOGIGESC</w:t>
      </w:r>
      <w:r w:rsidR="00D52FD0">
        <w:t xml:space="preserve"> </w:t>
      </w:r>
      <w:r w:rsidR="000A1AAE" w:rsidRPr="00A841AA">
        <w:t>Unit.</w:t>
      </w:r>
    </w:p>
    <w:p w14:paraId="45B3741E" w14:textId="4ADFE77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127.</w:t>
      </w:r>
      <w:r w:rsidRPr="00A841AA">
        <w:tab/>
      </w:r>
      <w:r w:rsidR="000A1AAE" w:rsidRPr="00A841AA">
        <w:t>2020: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Civil</w:t>
      </w:r>
      <w:r w:rsidR="00D52FD0">
        <w:t xml:space="preserve"> </w:t>
      </w:r>
      <w:r w:rsidR="000A1AAE" w:rsidRPr="00A841AA">
        <w:t>Code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(Amendment)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including</w:t>
      </w:r>
      <w:r w:rsidR="00D52FD0">
        <w:t xml:space="preserve"> </w:t>
      </w:r>
      <w:r w:rsidR="000A1AAE" w:rsidRPr="00A841AA">
        <w:t>(Act</w:t>
      </w:r>
      <w:r w:rsidR="00D52FD0">
        <w:t xml:space="preserve"> </w:t>
      </w:r>
      <w:r w:rsidR="000A1AAE" w:rsidRPr="00A841AA">
        <w:t>LXV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2020):</w:t>
      </w:r>
    </w:p>
    <w:p w14:paraId="107A7F4A" w14:textId="3845050F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To</w:t>
      </w:r>
      <w:r w:rsidR="00D52FD0">
        <w:t xml:space="preserve"> </w:t>
      </w:r>
      <w:r w:rsidR="000A1AAE" w:rsidRPr="00825CCA">
        <w:t>use</w:t>
      </w:r>
      <w:r w:rsidR="00D52FD0">
        <w:t xml:space="preserve"> </w:t>
      </w:r>
      <w:r w:rsidR="000A1AAE" w:rsidRPr="00825CCA">
        <w:t>as</w:t>
      </w:r>
      <w:r w:rsidR="00D52FD0">
        <w:t xml:space="preserve"> </w:t>
      </w:r>
      <w:r w:rsidR="000A1AAE" w:rsidRPr="00825CCA">
        <w:t>far</w:t>
      </w:r>
      <w:r w:rsidR="00D52FD0">
        <w:t xml:space="preserve"> </w:t>
      </w:r>
      <w:r w:rsidR="000A1AAE" w:rsidRPr="00825CCA">
        <w:t>as</w:t>
      </w:r>
      <w:r w:rsidR="00D52FD0">
        <w:t xml:space="preserve"> </w:t>
      </w:r>
      <w:r w:rsidR="000A1AAE" w:rsidRPr="00825CCA">
        <w:t>possible</w:t>
      </w:r>
      <w:r w:rsidR="00D52FD0">
        <w:t xml:space="preserve"> </w:t>
      </w:r>
      <w:r w:rsidR="000A1AAE" w:rsidRPr="00825CCA">
        <w:t>gender</w:t>
      </w:r>
      <w:r w:rsidR="00D52FD0">
        <w:t xml:space="preserve"> </w:t>
      </w:r>
      <w:r w:rsidR="000A1AAE" w:rsidRPr="00825CCA">
        <w:t>inclusive</w:t>
      </w:r>
      <w:r w:rsidR="00D52FD0">
        <w:t xml:space="preserve"> </w:t>
      </w:r>
      <w:r w:rsidR="000A1AAE" w:rsidRPr="00825CCA">
        <w:t>terminology;</w:t>
      </w:r>
    </w:p>
    <w:p w14:paraId="2CB3A247" w14:textId="58EA86DF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25CCA">
        <w:t>To</w:t>
      </w:r>
      <w:r w:rsidR="00D52FD0">
        <w:t xml:space="preserve"> </w:t>
      </w:r>
      <w:r w:rsidR="000A1AAE" w:rsidRPr="00825CCA">
        <w:t>allow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change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registered</w:t>
      </w:r>
      <w:r w:rsidR="00D52FD0">
        <w:t xml:space="preserve"> </w:t>
      </w:r>
      <w:r w:rsidR="000A1AAE" w:rsidRPr="00825CCA">
        <w:t>sex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reflect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gender</w:t>
      </w:r>
      <w:r w:rsidR="00D52FD0">
        <w:t xml:space="preserve"> </w:t>
      </w:r>
      <w:r w:rsidR="000A1AAE" w:rsidRPr="00825CCA">
        <w:t>identity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individuals</w:t>
      </w:r>
      <w:r w:rsidR="00D52FD0">
        <w:t xml:space="preserve"> </w:t>
      </w:r>
      <w:r w:rsidR="000A1AAE" w:rsidRPr="00825CCA">
        <w:t>as</w:t>
      </w:r>
      <w:r w:rsidR="00D52FD0">
        <w:t xml:space="preserve"> </w:t>
      </w:r>
      <w:r w:rsidR="000A1AAE" w:rsidRPr="00825CCA">
        <w:t>provided</w:t>
      </w:r>
      <w:r w:rsidR="00D52FD0">
        <w:t xml:space="preserve"> </w:t>
      </w:r>
      <w:r w:rsidR="000A1AAE" w:rsidRPr="00825CCA">
        <w:t>for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F14DA3">
        <w:t>‘</w:t>
      </w:r>
      <w:r w:rsidR="000A1AAE" w:rsidRPr="00825CCA">
        <w:t>Gender</w:t>
      </w:r>
      <w:r w:rsidR="00D52FD0">
        <w:t xml:space="preserve"> </w:t>
      </w:r>
      <w:r w:rsidR="000A1AAE" w:rsidRPr="00825CCA">
        <w:t>Identity,</w:t>
      </w:r>
      <w:r w:rsidR="00D52FD0">
        <w:t xml:space="preserve"> </w:t>
      </w:r>
      <w:r w:rsidR="000A1AAE" w:rsidRPr="00825CCA">
        <w:t>Gender</w:t>
      </w:r>
      <w:r w:rsidR="00D52FD0">
        <w:t xml:space="preserve"> </w:t>
      </w:r>
      <w:r w:rsidR="000A1AAE" w:rsidRPr="00825CCA">
        <w:t>Expression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Sex</w:t>
      </w:r>
      <w:r w:rsidR="00D52FD0">
        <w:t xml:space="preserve"> </w:t>
      </w:r>
      <w:r w:rsidR="000A1AAE" w:rsidRPr="00825CCA">
        <w:t>Characteristics</w:t>
      </w:r>
      <w:r w:rsidR="00D52FD0">
        <w:t xml:space="preserve"> </w:t>
      </w:r>
      <w:r w:rsidR="000A1AAE" w:rsidRPr="00825CCA">
        <w:t>Act</w:t>
      </w:r>
      <w:r w:rsidR="00F14DA3">
        <w:t>’</w:t>
      </w:r>
      <w:r w:rsidR="00D52FD0">
        <w:t xml:space="preserve"> </w:t>
      </w:r>
      <w:r w:rsidR="000A1AAE" w:rsidRPr="00825CCA">
        <w:t>–</w:t>
      </w:r>
      <w:r w:rsidR="00D52FD0">
        <w:t xml:space="preserve"> </w:t>
      </w:r>
      <w:r w:rsidR="000A1AAE" w:rsidRPr="00825CCA">
        <w:t>Cap.</w:t>
      </w:r>
      <w:r w:rsidR="00D52FD0">
        <w:t xml:space="preserve"> </w:t>
      </w:r>
      <w:r w:rsidR="000A1AAE" w:rsidRPr="00825CCA">
        <w:t>540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Laws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Malta;</w:t>
      </w:r>
    </w:p>
    <w:p w14:paraId="1B75168E" w14:textId="1939C941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To</w:t>
      </w:r>
      <w:r w:rsidR="00D52FD0">
        <w:t xml:space="preserve"> </w:t>
      </w:r>
      <w:r w:rsidR="000A1AAE" w:rsidRPr="00825CCA">
        <w:t>ensure</w:t>
      </w:r>
      <w:r w:rsidR="00D52FD0">
        <w:t xml:space="preserve"> </w:t>
      </w:r>
      <w:r w:rsidR="000A1AAE" w:rsidRPr="00825CCA">
        <w:t>that</w:t>
      </w:r>
      <w:r w:rsidR="00D52FD0">
        <w:t xml:space="preserve"> </w:t>
      </w:r>
      <w:r w:rsidR="000A1AAE" w:rsidRPr="00825CCA">
        <w:t>what</w:t>
      </w:r>
      <w:r w:rsidR="00D52FD0">
        <w:t xml:space="preserve"> </w:t>
      </w:r>
      <w:r w:rsidR="000A1AAE" w:rsidRPr="00825CCA">
        <w:t>applies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a</w:t>
      </w:r>
      <w:r w:rsidR="00D52FD0">
        <w:t xml:space="preserve"> </w:t>
      </w:r>
      <w:r w:rsidR="000A1AAE" w:rsidRPr="00825CCA">
        <w:t>civil</w:t>
      </w:r>
      <w:r w:rsidR="00D52FD0">
        <w:t xml:space="preserve"> </w:t>
      </w:r>
      <w:r w:rsidR="000A1AAE" w:rsidRPr="00825CCA">
        <w:t>marriage,</w:t>
      </w:r>
      <w:r w:rsidR="00D52FD0">
        <w:t xml:space="preserve"> </w:t>
      </w:r>
      <w:r w:rsidR="000A1AAE" w:rsidRPr="00825CCA">
        <w:t>applies</w:t>
      </w:r>
      <w:r w:rsidR="00D52FD0">
        <w:t xml:space="preserve"> </w:t>
      </w:r>
      <w:r w:rsidR="000A1AAE" w:rsidRPr="00825CCA">
        <w:t>equally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a</w:t>
      </w:r>
      <w:r w:rsidR="00D52FD0">
        <w:t xml:space="preserve"> </w:t>
      </w:r>
      <w:r w:rsidR="000A1AAE" w:rsidRPr="00825CCA">
        <w:t>civil</w:t>
      </w:r>
      <w:r w:rsidR="00D52FD0">
        <w:t xml:space="preserve"> </w:t>
      </w:r>
      <w:r w:rsidR="000A1AAE" w:rsidRPr="00825CCA">
        <w:t>union</w:t>
      </w:r>
      <w:r w:rsidR="000A1AAE">
        <w:t>.</w:t>
      </w:r>
    </w:p>
    <w:p w14:paraId="75EEFA2F" w14:textId="7932497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128.</w:t>
      </w:r>
      <w:r w:rsidRPr="00A841AA">
        <w:tab/>
      </w:r>
      <w:r w:rsidR="000A1AAE" w:rsidRPr="00A841AA">
        <w:t>2020: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Procedural</w:t>
      </w:r>
      <w:r w:rsidR="00D52FD0">
        <w:t xml:space="preserve"> </w:t>
      </w:r>
      <w:r w:rsidR="000A1AAE" w:rsidRPr="00A841AA">
        <w:t>Standards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Examining</w:t>
      </w:r>
      <w:r w:rsidR="00D52FD0">
        <w:t xml:space="preserve"> </w:t>
      </w:r>
      <w:r w:rsidR="000A1AAE" w:rsidRPr="00A841AA">
        <w:t>Applications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Refugee</w:t>
      </w:r>
      <w:r w:rsidR="00D52FD0">
        <w:t xml:space="preserve"> </w:t>
      </w:r>
      <w:r w:rsidR="000A1AAE" w:rsidRPr="00A841AA">
        <w:t>Status</w:t>
      </w:r>
      <w:r w:rsidR="00D52FD0">
        <w:t xml:space="preserve"> </w:t>
      </w:r>
      <w:r w:rsidR="000A1AAE" w:rsidRPr="00A841AA">
        <w:t>Regulations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consideration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(LN</w:t>
      </w:r>
      <w:r w:rsidR="00D52FD0">
        <w:t xml:space="preserve"> </w:t>
      </w:r>
      <w:r w:rsidR="000A1AAE" w:rsidRPr="00A841AA">
        <w:t>416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2015,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amended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2020).</w:t>
      </w:r>
    </w:p>
    <w:p w14:paraId="6C00CA8B" w14:textId="5ADD5C7F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129.</w:t>
      </w:r>
      <w:r w:rsidRPr="00A841AA">
        <w:tab/>
      </w:r>
      <w:r w:rsidR="000A1AAE" w:rsidRPr="00A841AA">
        <w:t>Also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(set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same</w:t>
      </w:r>
      <w:r w:rsidR="00D52FD0">
        <w:t xml:space="preserve"> </w:t>
      </w:r>
      <w:r w:rsidR="000A1AAE" w:rsidRPr="00A841AA">
        <w:t>year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improve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examination</w:t>
      </w:r>
      <w:r w:rsidR="00D52FD0">
        <w:t xml:space="preserve"> </w:t>
      </w:r>
      <w:r w:rsidR="000A1AAE" w:rsidRPr="00A841AA">
        <w:t>process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applications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international</w:t>
      </w:r>
      <w:r w:rsidR="00D52FD0">
        <w:t xml:space="preserve"> </w:t>
      </w:r>
      <w:r w:rsidR="000A1AAE" w:rsidRPr="00A841AA">
        <w:t>protection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accordance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law)</w:t>
      </w:r>
      <w:r w:rsidR="00D52FD0">
        <w:t xml:space="preserve"> </w:t>
      </w:r>
      <w:r w:rsidR="000A1AAE" w:rsidRPr="00A841AA">
        <w:t>adopted</w:t>
      </w:r>
      <w:r w:rsidR="00D52FD0">
        <w:t xml:space="preserve"> </w:t>
      </w:r>
      <w:r w:rsidR="000A1AAE" w:rsidRPr="00A841AA">
        <w:t>internal</w:t>
      </w:r>
      <w:r w:rsidR="00D52FD0">
        <w:t xml:space="preserve"> </w:t>
      </w:r>
      <w:r w:rsidR="000A1AAE" w:rsidRPr="00A841AA">
        <w:t>guidelines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processing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Orientation,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Identity,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Expression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Sex</w:t>
      </w:r>
      <w:r w:rsidR="00D52FD0">
        <w:t xml:space="preserve"> </w:t>
      </w:r>
      <w:r w:rsidR="000A1AAE" w:rsidRPr="00A841AA">
        <w:t>Characteristics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(SOGIGESC)</w:t>
      </w:r>
      <w:r w:rsidR="00D52FD0">
        <w:t xml:space="preserve"> </w:t>
      </w:r>
      <w:r w:rsidR="000A1AAE" w:rsidRPr="00A841AA">
        <w:t>related</w:t>
      </w:r>
      <w:r w:rsidR="00D52FD0">
        <w:t xml:space="preserve"> </w:t>
      </w:r>
      <w:r w:rsidR="000A1AAE" w:rsidRPr="00A841AA">
        <w:t>claims.</w:t>
      </w:r>
    </w:p>
    <w:p w14:paraId="03E2BEE8" w14:textId="78DD3F9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130.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April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started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Empowerment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Diversity</w:t>
      </w:r>
      <w:r w:rsidR="00D52FD0">
        <w:t xml:space="preserve"> </w:t>
      </w:r>
      <w:r w:rsidR="000A1AAE" w:rsidRPr="00A841AA">
        <w:t>(E4D)</w:t>
      </w:r>
      <w:r w:rsidR="00D52FD0">
        <w:t xml:space="preserve"> </w:t>
      </w:r>
      <w:r w:rsidR="000A1AAE" w:rsidRPr="00A841AA">
        <w:t>project.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aim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addressing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societal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cultural</w:t>
      </w:r>
      <w:r w:rsidR="00D52FD0">
        <w:t xml:space="preserve"> </w:t>
      </w:r>
      <w:r w:rsidR="000A1AAE" w:rsidRPr="00A841AA">
        <w:t>impact</w:t>
      </w:r>
      <w:r w:rsidR="00D52FD0">
        <w:t xml:space="preserve"> </w:t>
      </w:r>
      <w:r w:rsidR="000A1AAE" w:rsidRPr="00A841AA">
        <w:t>led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enactment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passed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last</w:t>
      </w:r>
      <w:r w:rsidR="00D52FD0">
        <w:t xml:space="preserve"> </w:t>
      </w:r>
      <w:r w:rsidR="000A1AAE" w:rsidRPr="00A841AA">
        <w:t>five</w:t>
      </w:r>
      <w:r w:rsidR="00D52FD0">
        <w:t xml:space="preserve"> </w:t>
      </w:r>
      <w:r w:rsidR="000A1AAE" w:rsidRPr="00A841AA">
        <w:t>years,</w:t>
      </w:r>
      <w:r w:rsidR="00D52FD0">
        <w:t xml:space="preserve"> </w:t>
      </w:r>
      <w:r w:rsidR="000A1AAE" w:rsidRPr="00A841AA">
        <w:t>vis-à-vis</w:t>
      </w:r>
      <w:r w:rsidR="00D52FD0">
        <w:t xml:space="preserve"> </w:t>
      </w:r>
      <w:r w:rsidR="000A1AAE" w:rsidRPr="00A841AA">
        <w:t>LGBTIQ+</w:t>
      </w:r>
      <w:r w:rsidR="00D52FD0">
        <w:t xml:space="preserve"> </w:t>
      </w:r>
      <w:r w:rsidR="000A1AAE" w:rsidRPr="00A841AA">
        <w:t>rights.</w:t>
      </w:r>
    </w:p>
    <w:p w14:paraId="10182BE7" w14:textId="0265510B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7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0A58FD23" w14:textId="2444A792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131.</w:t>
      </w:r>
      <w:r w:rsidRPr="00A841AA">
        <w:tab/>
      </w:r>
      <w:r w:rsidR="000A1AAE" w:rsidRPr="00A841AA">
        <w:t>Since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reports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online</w:t>
      </w:r>
      <w:r w:rsidR="00D52FD0">
        <w:t xml:space="preserve"> </w:t>
      </w:r>
      <w:r w:rsidR="000A1AAE" w:rsidRPr="00A841AA">
        <w:t>hate</w:t>
      </w:r>
      <w:r w:rsidR="00D52FD0">
        <w:t xml:space="preserve"> </w:t>
      </w:r>
      <w:r w:rsidR="000A1AAE" w:rsidRPr="00A841AA">
        <w:t>speech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being</w:t>
      </w:r>
      <w:r w:rsidR="00D52FD0">
        <w:t xml:space="preserve"> </w:t>
      </w:r>
      <w:r w:rsidR="000A1AAE" w:rsidRPr="00A841AA">
        <w:t>investigated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Vice</w:t>
      </w:r>
      <w:r w:rsidR="00D52FD0">
        <w:t xml:space="preserve"> </w:t>
      </w:r>
      <w:r w:rsidR="000A1AAE" w:rsidRPr="00A841AA">
        <w:t>Squad,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specialized</w:t>
      </w:r>
      <w:r w:rsidR="00D52FD0">
        <w:t xml:space="preserve"> </w:t>
      </w:r>
      <w:r w:rsidR="000A1AAE" w:rsidRPr="00A841AA">
        <w:t>branch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Force.</w:t>
      </w:r>
      <w:r w:rsidR="00D52FD0">
        <w:t xml:space="preserve"> </w:t>
      </w:r>
      <w:r w:rsidR="000A1AAE" w:rsidRPr="00A841AA">
        <w:t>Previously,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crime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investigated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prosecuted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divisional</w:t>
      </w:r>
      <w:r w:rsidR="00D52FD0">
        <w:t xml:space="preserve"> </w:t>
      </w:r>
      <w:r w:rsidR="000A1AAE" w:rsidRPr="00A841AA">
        <w:t>police.</w:t>
      </w:r>
    </w:p>
    <w:p w14:paraId="12F3CE62" w14:textId="2908E1A3" w:rsidR="000A1AAE" w:rsidRPr="00825CCA" w:rsidRDefault="000A1AAE" w:rsidP="00196329">
      <w:pPr>
        <w:pStyle w:val="H1G"/>
      </w:pPr>
      <w:r>
        <w:tab/>
      </w:r>
      <w:r>
        <w:tab/>
      </w:r>
      <w:r w:rsidRPr="00825CCA">
        <w:t>Gender</w:t>
      </w:r>
      <w:r w:rsidR="00D52FD0">
        <w:t xml:space="preserve"> </w:t>
      </w:r>
      <w:r w:rsidRPr="00825CCA">
        <w:t>equality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2,</w:t>
      </w:r>
      <w:r w:rsidR="00D52FD0">
        <w:t xml:space="preserve"> </w:t>
      </w:r>
      <w:r w:rsidRPr="00825CCA">
        <w:t>3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25)</w:t>
      </w:r>
    </w:p>
    <w:p w14:paraId="2E412E97" w14:textId="63E50749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8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3EE906EA" w14:textId="3980FBB2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132.</w:t>
      </w:r>
      <w:r>
        <w:tab/>
      </w:r>
      <w:r w:rsidR="000A1AAE" w:rsidRPr="00A841AA">
        <w:t>Since</w:t>
      </w:r>
      <w:r w:rsidR="00D52FD0">
        <w:t xml:space="preserve"> </w:t>
      </w:r>
      <w:r w:rsidR="000A1AAE" w:rsidRPr="00A841AA">
        <w:t>June</w:t>
      </w:r>
      <w:r w:rsidR="00D52FD0">
        <w:t xml:space="preserve"> </w:t>
      </w:r>
      <w:r w:rsidR="000A1AAE" w:rsidRPr="00A841AA">
        <w:t>2000,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mainstreaming</w:t>
      </w:r>
      <w:r w:rsidR="00D52FD0">
        <w:t xml:space="preserve"> </w:t>
      </w:r>
      <w:r w:rsidR="000A1AAE" w:rsidRPr="00A841AA">
        <w:t>became</w:t>
      </w:r>
      <w:r w:rsidR="00D52FD0">
        <w:t xml:space="preserve"> </w:t>
      </w:r>
      <w:r w:rsidR="000A1AAE" w:rsidRPr="00A841AA">
        <w:t>official</w:t>
      </w:r>
      <w:r w:rsidR="00D52FD0">
        <w:t xml:space="preserve"> </w:t>
      </w:r>
      <w:r w:rsidR="000A1AAE" w:rsidRPr="00A841AA">
        <w:t>government</w:t>
      </w:r>
      <w:r w:rsidR="00D52FD0">
        <w:t xml:space="preserve"> </w:t>
      </w:r>
      <w:r w:rsidR="000A1AAE" w:rsidRPr="00A841AA">
        <w:t>policy,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reiterated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2012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OPM</w:t>
      </w:r>
      <w:r w:rsidR="00D52FD0">
        <w:t xml:space="preserve"> </w:t>
      </w:r>
      <w:r w:rsidR="000A1AAE" w:rsidRPr="00A841AA">
        <w:t>Circular</w:t>
      </w:r>
      <w:r w:rsidR="00D52FD0">
        <w:t xml:space="preserve"> </w:t>
      </w:r>
      <w:r w:rsidR="000A1AAE" w:rsidRPr="00A841AA">
        <w:t>No.</w:t>
      </w:r>
      <w:r w:rsidR="00D52FD0">
        <w:t xml:space="preserve"> </w:t>
      </w:r>
      <w:r w:rsidR="000A1AAE" w:rsidRPr="00A841AA">
        <w:t>15/2012.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scope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ensuring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policies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practices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mainstreamed,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obtain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consolidated</w:t>
      </w:r>
      <w:r w:rsidR="00D52FD0">
        <w:t xml:space="preserve"> </w:t>
      </w:r>
      <w:r w:rsidR="000A1AAE" w:rsidRPr="00A841AA">
        <w:t>yearly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what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happening</w:t>
      </w:r>
      <w:r w:rsidR="00D52FD0">
        <w:t xml:space="preserve"> </w:t>
      </w:r>
      <w:r w:rsidR="000A1AAE" w:rsidRPr="00A841AA">
        <w:t>throughout</w:t>
      </w:r>
      <w:r w:rsidR="00D52FD0">
        <w:t xml:space="preserve"> </w:t>
      </w:r>
      <w:r w:rsidR="000A1AAE" w:rsidRPr="00A841AA">
        <w:t>governmental</w:t>
      </w:r>
      <w:r w:rsidR="00D52FD0">
        <w:t xml:space="preserve"> </w:t>
      </w:r>
      <w:r w:rsidR="000A1AAE" w:rsidRPr="00A841AA">
        <w:t>departments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relation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mainstreaming.</w:t>
      </w:r>
      <w:r w:rsidR="00D52FD0">
        <w:t xml:space="preserve"> </w:t>
      </w:r>
      <w:r w:rsidR="000A1AAE" w:rsidRPr="00A841AA">
        <w:t>Every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entity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requested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prepare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taken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progress</w:t>
      </w:r>
      <w:r w:rsidR="00D52FD0">
        <w:t xml:space="preserve"> </w:t>
      </w:r>
      <w:r w:rsidR="000A1AAE" w:rsidRPr="00A841AA">
        <w:t>achieved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sphere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mainstreaming.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annual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then</w:t>
      </w:r>
      <w:r w:rsidR="00D52FD0">
        <w:t xml:space="preserve"> </w:t>
      </w:r>
      <w:r w:rsidR="000A1AAE" w:rsidRPr="00A841AA">
        <w:t>forwarded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synopsis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included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department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annual</w:t>
      </w:r>
      <w:r w:rsidR="00D52FD0">
        <w:t xml:space="preserve"> </w:t>
      </w:r>
      <w:r w:rsidR="000A1AAE" w:rsidRPr="00A841AA">
        <w:t>report.</w:t>
      </w:r>
    </w:p>
    <w:p w14:paraId="01269970" w14:textId="153BFDB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133.</w:t>
      </w:r>
      <w:r>
        <w:tab/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states</w:t>
      </w:r>
      <w:r w:rsidR="00D52FD0">
        <w:t xml:space="preserve"> </w:t>
      </w:r>
      <w:r w:rsidR="000A1AAE" w:rsidRPr="00A841AA">
        <w:t>that,</w:t>
      </w:r>
      <w:r w:rsidR="00D52FD0">
        <w:t xml:space="preserve"> </w:t>
      </w:r>
      <w:r w:rsidR="000A1AAE" w:rsidRPr="00A841AA">
        <w:t>once</w:t>
      </w:r>
      <w:r w:rsidR="00D52FD0">
        <w:t xml:space="preserve"> </w:t>
      </w:r>
      <w:r w:rsidR="000A1AAE" w:rsidRPr="00A841AA">
        <w:t>enacted,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least</w:t>
      </w:r>
      <w:r w:rsidR="00D52FD0">
        <w:t xml:space="preserve"> </w:t>
      </w:r>
      <w:r w:rsidR="000A1AAE" w:rsidRPr="00A841AA">
        <w:t>40%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appointments</w:t>
      </w:r>
      <w:r w:rsidR="00D52FD0">
        <w:t xml:space="preserve"> </w:t>
      </w:r>
      <w:r w:rsidR="000A1AAE" w:rsidRPr="00A841AA">
        <w:t>made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officially</w:t>
      </w:r>
      <w:r w:rsidR="00D52FD0">
        <w:t xml:space="preserve"> </w:t>
      </w:r>
      <w:r w:rsidR="000A1AAE" w:rsidRPr="00A841AA">
        <w:t>designated</w:t>
      </w:r>
      <w:r w:rsidR="00D52FD0">
        <w:t xml:space="preserve"> </w:t>
      </w:r>
      <w:r w:rsidR="000A1AAE" w:rsidRPr="00A841AA">
        <w:t>bodies</w:t>
      </w:r>
      <w:r w:rsidR="00D52FD0">
        <w:t xml:space="preserve"> </w:t>
      </w:r>
      <w:r w:rsidR="000A1AAE" w:rsidRPr="00A841AA">
        <w:t>should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women.</w:t>
      </w:r>
    </w:p>
    <w:p w14:paraId="5FCB1C9A" w14:textId="1DEFD7F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134.</w:t>
      </w:r>
      <w:r w:rsidRPr="00A841AA">
        <w:tab/>
      </w:r>
      <w:r w:rsidR="000A1AAE" w:rsidRPr="00A841AA">
        <w:t>While</w:t>
      </w:r>
      <w:r w:rsidR="00D52FD0">
        <w:t xml:space="preserve"> </w:t>
      </w:r>
      <w:r w:rsidR="000A1AAE" w:rsidRPr="00A841AA">
        <w:t>none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directly</w:t>
      </w:r>
      <w:r w:rsidR="00D52FD0">
        <w:t xml:space="preserve"> </w:t>
      </w:r>
      <w:r w:rsidR="000A1AAE" w:rsidRPr="00A841AA">
        <w:t>mentions</w:t>
      </w:r>
      <w:r w:rsidR="00D52FD0">
        <w:t xml:space="preserve"> </w:t>
      </w:r>
      <w:r w:rsidR="00F14DA3">
        <w:t>“</w:t>
      </w:r>
      <w:r w:rsidR="000A1AAE" w:rsidRPr="00A841AA">
        <w:t>stereotypes</w:t>
      </w:r>
      <w:r w:rsidR="00F14DA3">
        <w:t>”</w:t>
      </w:r>
      <w:r w:rsidR="000A1AAE" w:rsidRPr="00A841AA">
        <w:t>,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encompass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equality,</w:t>
      </w:r>
      <w:r w:rsidR="00D52FD0">
        <w:t xml:space="preserve"> </w:t>
      </w:r>
      <w:r w:rsidR="000A1AAE" w:rsidRPr="00A841AA">
        <w:t>thus</w:t>
      </w:r>
      <w:r w:rsidR="00D52FD0">
        <w:t xml:space="preserve"> </w:t>
      </w:r>
      <w:r w:rsidR="000A1AAE" w:rsidRPr="00A841AA">
        <w:t>entailing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pro-active</w:t>
      </w:r>
      <w:r w:rsidR="00D52FD0">
        <w:t xml:space="preserve"> </w:t>
      </w:r>
      <w:r w:rsidR="000A1AAE" w:rsidRPr="00A841AA">
        <w:t>effort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avoid</w:t>
      </w:r>
      <w:r w:rsidR="00D52FD0">
        <w:t xml:space="preserve"> </w:t>
      </w:r>
      <w:r w:rsidR="000A1AAE" w:rsidRPr="00A841AA">
        <w:t>stereotypes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overcome</w:t>
      </w:r>
      <w:r w:rsidR="00D52FD0">
        <w:t xml:space="preserve"> </w:t>
      </w:r>
      <w:r w:rsidR="000A1AAE" w:rsidRPr="00A841AA">
        <w:t>traditional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roles.</w:t>
      </w:r>
    </w:p>
    <w:p w14:paraId="0E152C5F" w14:textId="0B1774FE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135.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2019,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Balance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Reform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presented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proposed</w:t>
      </w:r>
      <w:r w:rsidR="00D52FD0">
        <w:t xml:space="preserve"> </w:t>
      </w:r>
      <w:r w:rsidR="000A1AAE" w:rsidRPr="00A841AA">
        <w:t>recommendations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address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dearth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parliamentarians.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February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Hon.</w:t>
      </w:r>
      <w:r w:rsidR="00D52FD0">
        <w:t xml:space="preserve"> </w:t>
      </w:r>
      <w:r w:rsidR="000A1AAE" w:rsidRPr="00A841AA">
        <w:t>Prime</w:t>
      </w:r>
      <w:r w:rsidR="00D52FD0">
        <w:t xml:space="preserve"> </w:t>
      </w:r>
      <w:r w:rsidR="000A1AAE" w:rsidRPr="00A841AA">
        <w:t>Minister</w:t>
      </w:r>
      <w:r w:rsidR="00D52FD0">
        <w:t xml:space="preserve"> </w:t>
      </w:r>
      <w:r w:rsidR="000A1AAE" w:rsidRPr="00A841AA">
        <w:t>Dr.</w:t>
      </w:r>
      <w:r w:rsidR="00D52FD0">
        <w:t xml:space="preserve"> </w:t>
      </w:r>
      <w:r w:rsidR="000A1AAE" w:rsidRPr="00A841AA">
        <w:t>Abela</w:t>
      </w:r>
      <w:r w:rsidR="00D52FD0">
        <w:t xml:space="preserve"> </w:t>
      </w:r>
      <w:r w:rsidR="000A1AAE" w:rsidRPr="00A841AA">
        <w:t>reaffirmed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government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commitment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balanced</w:t>
      </w:r>
      <w:r w:rsidR="00D52FD0">
        <w:t xml:space="preserve"> </w:t>
      </w:r>
      <w:r w:rsidR="000A1AAE" w:rsidRPr="00A841AA">
        <w:t>representation,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only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but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directorship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governmental</w:t>
      </w:r>
      <w:r w:rsidR="00D52FD0">
        <w:t xml:space="preserve"> </w:t>
      </w:r>
      <w:r w:rsidR="000A1AAE" w:rsidRPr="00A841AA">
        <w:t>roles.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parity</w:t>
      </w:r>
      <w:r w:rsidR="00D52FD0">
        <w:t xml:space="preserve"> </w:t>
      </w:r>
      <w:r w:rsidR="000A1AAE" w:rsidRPr="00A841AA">
        <w:t>mechanism,</w:t>
      </w:r>
      <w:r w:rsidR="00D52FD0">
        <w:t xml:space="preserve"> </w:t>
      </w:r>
      <w:r w:rsidR="000A1AAE" w:rsidRPr="00A841AA">
        <w:t>identified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2019</w:t>
      </w:r>
      <w:r w:rsidR="00D52FD0">
        <w:t xml:space="preserve"> </w:t>
      </w:r>
      <w:r w:rsidR="000A1AAE" w:rsidRPr="00A841AA">
        <w:t>reform</w:t>
      </w:r>
      <w:r w:rsidR="00D52FD0">
        <w:t xml:space="preserve"> </w:t>
      </w:r>
      <w:r w:rsidR="000A1AAE" w:rsidRPr="00A841AA">
        <w:t>report,</w:t>
      </w:r>
      <w:r w:rsidR="00D52FD0">
        <w:t xml:space="preserve"> </w:t>
      </w:r>
      <w:r w:rsidR="000A1AAE" w:rsidRPr="00A841AA">
        <w:t>would</w:t>
      </w:r>
      <w:r w:rsidR="00D52FD0">
        <w:t xml:space="preserve"> </w:t>
      </w:r>
      <w:r w:rsidR="000A1AAE" w:rsidRPr="00A841AA">
        <w:t>enable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female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parliament.</w:t>
      </w:r>
      <w:r w:rsidR="00D52FD0">
        <w:t xml:space="preserve"> </w:t>
      </w:r>
      <w:r w:rsidR="000A1AAE" w:rsidRPr="00A841AA">
        <w:t>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important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note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agreement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said</w:t>
      </w:r>
      <w:r w:rsidR="00D52FD0">
        <w:t xml:space="preserve"> </w:t>
      </w:r>
      <w:r w:rsidR="000A1AAE" w:rsidRPr="00A841AA">
        <w:t>proposals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reached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opposition.</w:t>
      </w:r>
      <w:r w:rsidR="00D52FD0">
        <w:t xml:space="preserve"> </w:t>
      </w:r>
      <w:r w:rsidR="000A1AAE" w:rsidRPr="00A841AA">
        <w:t>Indeed,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XX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successfully</w:t>
      </w:r>
      <w:r w:rsidR="00D52FD0">
        <w:t xml:space="preserve"> </w:t>
      </w:r>
      <w:r w:rsidR="000A1AAE" w:rsidRPr="00A841AA">
        <w:t>approved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Parliament,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mechanism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least</w:t>
      </w:r>
      <w:r w:rsidR="00D52FD0">
        <w:t xml:space="preserve"> </w:t>
      </w:r>
      <w:r w:rsidR="000A1AAE" w:rsidRPr="00A841AA">
        <w:t>40%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representatives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House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enacted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next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election.</w:t>
      </w:r>
    </w:p>
    <w:p w14:paraId="5D53E59E" w14:textId="0DC64A27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lastRenderedPageBreak/>
        <w:t>136.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April</w:t>
      </w:r>
      <w:r w:rsidR="00D52FD0">
        <w:t xml:space="preserve"> </w:t>
      </w:r>
      <w:r w:rsidR="000A1AAE" w:rsidRPr="00A841AA">
        <w:t>2021,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Parliament</w:t>
      </w:r>
      <w:r w:rsidR="00D52FD0">
        <w:t xml:space="preserve"> </w:t>
      </w:r>
      <w:r w:rsidR="000A1AAE" w:rsidRPr="00A841AA">
        <w:t>passed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Constitution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Various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(Amendment)</w:t>
      </w:r>
      <w:r w:rsidR="00D52FD0">
        <w:t xml:space="preserve"> </w:t>
      </w:r>
      <w:r w:rsidR="000A1AAE" w:rsidRPr="00A841AA">
        <w:t>Bill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amend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Constitution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introduce</w:t>
      </w:r>
      <w:r w:rsidR="00D52FD0">
        <w:t xml:space="preserve"> </w:t>
      </w:r>
      <w:r w:rsidR="000A1AAE" w:rsidRPr="00A841AA">
        <w:t>temporary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necessary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reasonable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democratic</w:t>
      </w:r>
      <w:r w:rsidR="00D52FD0">
        <w:t xml:space="preserve"> </w:t>
      </w:r>
      <w:r w:rsidR="000A1AAE" w:rsidRPr="00A841AA">
        <w:t>society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de</w:t>
      </w:r>
      <w:r w:rsidR="00D52FD0">
        <w:t xml:space="preserve"> </w:t>
      </w:r>
      <w:r w:rsidR="000A1AAE" w:rsidRPr="00A841AA">
        <w:t>facto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politics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amendment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General</w:t>
      </w:r>
      <w:r w:rsidR="00D52FD0">
        <w:t xml:space="preserve"> </w:t>
      </w:r>
      <w:r w:rsidR="000A1AAE" w:rsidRPr="00A841AA">
        <w:t>Elections</w:t>
      </w:r>
      <w:r w:rsidR="00D52FD0">
        <w:t xml:space="preserve"> </w:t>
      </w:r>
      <w:r w:rsidR="000A1AAE" w:rsidRPr="00A841AA">
        <w:t>Act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electoral</w:t>
      </w:r>
      <w:r w:rsidR="00D52FD0">
        <w:t xml:space="preserve"> </w:t>
      </w:r>
      <w:r w:rsidR="000A1AAE" w:rsidRPr="00A841AA">
        <w:t>commissioners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sexes.</w:t>
      </w:r>
    </w:p>
    <w:p w14:paraId="769CC592" w14:textId="22C57FD8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137.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finalised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EU</w:t>
      </w:r>
      <w:r w:rsidR="00D52FD0">
        <w:t xml:space="preserve"> </w:t>
      </w:r>
      <w:r w:rsidR="000A1AAE" w:rsidRPr="00A841AA">
        <w:t>co-funded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Prepare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Ground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Economic</w:t>
      </w:r>
      <w:r w:rsidR="00D52FD0">
        <w:t xml:space="preserve"> </w:t>
      </w:r>
      <w:r w:rsidR="000A1AAE" w:rsidRPr="00A841AA">
        <w:t>Independence</w:t>
      </w:r>
      <w:r w:rsidR="00D52FD0">
        <w:t xml:space="preserve"> </w:t>
      </w:r>
      <w:r w:rsidR="000A1AAE" w:rsidRPr="00A841AA">
        <w:t>(PGEI)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addressed</w:t>
      </w:r>
      <w:r w:rsidR="00D52FD0">
        <w:t xml:space="preserve"> </w:t>
      </w:r>
      <w:r w:rsidR="000A1AAE" w:rsidRPr="00A841AA">
        <w:t>existing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gaps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life</w:t>
      </w:r>
      <w:r w:rsidR="00D52FD0">
        <w:t xml:space="preserve"> </w:t>
      </w:r>
      <w:r w:rsidR="000A1AAE" w:rsidRPr="00A841AA">
        <w:t>cycle.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Pay</w:t>
      </w:r>
      <w:r w:rsidR="00D52FD0">
        <w:t xml:space="preserve"> </w:t>
      </w:r>
      <w:r w:rsidR="000A1AAE" w:rsidRPr="00A841AA">
        <w:t>Tool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developed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Mark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nationally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first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kind;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baseline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keep</w:t>
      </w:r>
      <w:r w:rsidR="00D52FD0">
        <w:t xml:space="preserve"> </w:t>
      </w:r>
      <w:r w:rsidR="000A1AAE" w:rsidRPr="00A841AA">
        <w:t>improving.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Pay</w:t>
      </w:r>
      <w:r w:rsidR="00D52FD0">
        <w:t xml:space="preserve"> </w:t>
      </w:r>
      <w:r w:rsidR="000A1AAE" w:rsidRPr="00A841AA">
        <w:t>Tool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developed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framework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Mark</w:t>
      </w:r>
      <w:r w:rsidR="00D52FD0">
        <w:t xml:space="preserve"> </w:t>
      </w:r>
      <w:r w:rsidR="000A1AAE" w:rsidRPr="00A841AA">
        <w:t>certification,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prepared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same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keep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revamped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Mark</w:t>
      </w:r>
      <w:r w:rsidR="00D52FD0">
        <w:t xml:space="preserve"> </w:t>
      </w:r>
      <w:r w:rsidR="000A1AAE" w:rsidRPr="00A841AA">
        <w:t>going</w:t>
      </w:r>
      <w:r w:rsidR="00D52FD0">
        <w:t xml:space="preserve"> </w:t>
      </w:r>
      <w:r w:rsidR="000A1AAE" w:rsidRPr="00A841AA">
        <w:t>beyond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lifetime.</w:t>
      </w:r>
      <w:r w:rsidR="00D52FD0">
        <w:t xml:space="preserve"> </w:t>
      </w:r>
      <w:r w:rsidR="000A1AAE" w:rsidRPr="00A841AA">
        <w:t>Once</w:t>
      </w:r>
      <w:r w:rsidR="00D52FD0">
        <w:t xml:space="preserve"> </w:t>
      </w:r>
      <w:r w:rsidR="000A1AAE" w:rsidRPr="00A841AA">
        <w:t>organizations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companies</w:t>
      </w:r>
      <w:r w:rsidR="00D52FD0">
        <w:t xml:space="preserve"> </w:t>
      </w:r>
      <w:r w:rsidR="000A1AAE" w:rsidRPr="00A841AA">
        <w:t>opt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pay</w:t>
      </w:r>
      <w:r w:rsidR="00D52FD0">
        <w:t xml:space="preserve"> </w:t>
      </w:r>
      <w:r w:rsidR="000A1AAE" w:rsidRPr="00A841AA">
        <w:t>certified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use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Tool,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ensure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work</w:t>
      </w:r>
      <w:r w:rsidR="00D52FD0">
        <w:t xml:space="preserve"> </w:t>
      </w:r>
      <w:r w:rsidR="000A1AAE" w:rsidRPr="00A841AA">
        <w:t>environment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aware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issue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unequal</w:t>
      </w:r>
      <w:r w:rsidR="00D52FD0">
        <w:t xml:space="preserve"> </w:t>
      </w:r>
      <w:r w:rsidR="000A1AAE" w:rsidRPr="00A841AA">
        <w:t>pay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men,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contribute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economic</w:t>
      </w:r>
      <w:r w:rsidR="00D52FD0">
        <w:t xml:space="preserve"> </w:t>
      </w:r>
      <w:r w:rsidR="000A1AAE" w:rsidRPr="00A841AA">
        <w:t>independence,</w:t>
      </w:r>
      <w:r w:rsidR="00D52FD0">
        <w:t xml:space="preserve"> </w:t>
      </w:r>
      <w:r w:rsidR="000A1AAE" w:rsidRPr="00A841AA">
        <w:t>hence</w:t>
      </w:r>
      <w:r w:rsidR="00D52FD0">
        <w:t xml:space="preserve"> </w:t>
      </w:r>
      <w:r w:rsidR="000A1AAE" w:rsidRPr="00A841AA">
        <w:t>leaving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socio-economic</w:t>
      </w:r>
      <w:r w:rsidR="00D52FD0">
        <w:t xml:space="preserve"> </w:t>
      </w:r>
      <w:r w:rsidR="000A1AAE" w:rsidRPr="00A841AA">
        <w:t>impact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society.</w:t>
      </w:r>
    </w:p>
    <w:p w14:paraId="6182D4CB" w14:textId="093DCBF1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138.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2015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finalised</w:t>
      </w:r>
      <w:r w:rsidR="00D52FD0">
        <w:t xml:space="preserve"> </w:t>
      </w:r>
      <w:r w:rsidR="000A1AAE" w:rsidRPr="00A841AA">
        <w:t>its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Balance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Decision-Making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increasing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number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decision-making</w:t>
      </w:r>
      <w:r w:rsidR="00D52FD0">
        <w:t xml:space="preserve"> </w:t>
      </w:r>
      <w:r w:rsidR="000A1AAE" w:rsidRPr="00A841AA">
        <w:t>positions;</w:t>
      </w:r>
      <w:r w:rsidR="00D52FD0">
        <w:t xml:space="preserve"> </w:t>
      </w:r>
      <w:r w:rsidR="000A1AAE" w:rsidRPr="00A841AA">
        <w:t>empowering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enabling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take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decision-making</w:t>
      </w:r>
      <w:r w:rsidR="00D52FD0">
        <w:t xml:space="preserve"> </w:t>
      </w:r>
      <w:r w:rsidR="000A1AAE" w:rsidRPr="00A841AA">
        <w:t>positions;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tangibly</w:t>
      </w:r>
      <w:r w:rsidR="00D52FD0">
        <w:t xml:space="preserve"> </w:t>
      </w:r>
      <w:r w:rsidR="000A1AAE" w:rsidRPr="00A841AA">
        <w:t>supporting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advising</w:t>
      </w:r>
      <w:r w:rsidR="00D52FD0">
        <w:t xml:space="preserve"> </w:t>
      </w:r>
      <w:r w:rsidR="000A1AAE" w:rsidRPr="00A841AA">
        <w:t>policy</w:t>
      </w:r>
      <w:r w:rsidR="00D52FD0">
        <w:t xml:space="preserve"> </w:t>
      </w:r>
      <w:r w:rsidR="000A1AAE" w:rsidRPr="00A841AA">
        <w:t>makers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gender-balance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decision-making.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objectives</w:t>
      </w:r>
      <w:r w:rsidR="00D52FD0">
        <w:t xml:space="preserve"> </w:t>
      </w:r>
      <w:r w:rsidR="000A1AAE" w:rsidRPr="00A841AA">
        <w:t>aforementioned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reached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means</w:t>
      </w:r>
      <w:r w:rsidR="00D52FD0">
        <w:t xml:space="preserve"> </w:t>
      </w:r>
      <w:r w:rsidR="000A1AAE" w:rsidRPr="00A841AA">
        <w:t>of:</w:t>
      </w:r>
      <w:r w:rsidR="00D52FD0">
        <w:t xml:space="preserve"> </w:t>
      </w:r>
      <w:r w:rsidR="000A1AAE" w:rsidRPr="00A841AA">
        <w:t>two</w:t>
      </w:r>
      <w:r w:rsidR="00D52FD0">
        <w:t xml:space="preserve"> </w:t>
      </w:r>
      <w:r w:rsidR="000A1AAE" w:rsidRPr="00A841AA">
        <w:t>research</w:t>
      </w:r>
      <w:r w:rsidR="00D52FD0">
        <w:t xml:space="preserve"> </w:t>
      </w:r>
      <w:r w:rsidR="000A1AAE" w:rsidRPr="00A841AA">
        <w:t>studies,</w:t>
      </w:r>
      <w:r w:rsidR="00D52FD0">
        <w:t xml:space="preserve"> </w:t>
      </w:r>
      <w:r w:rsidR="000A1AAE" w:rsidRPr="00A841AA">
        <w:t>Gender-Balanced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Decision-Making,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Gender</w:t>
      </w:r>
      <w:r w:rsidR="00D52FD0">
        <w:t xml:space="preserve"> </w:t>
      </w:r>
      <w:r w:rsidR="000A1AAE" w:rsidRPr="00A841AA">
        <w:t>Quotas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towards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Gender-Balanced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Decision-Making,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still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NCPE</w:t>
      </w:r>
      <w:r w:rsidR="00F14DA3">
        <w:t>’</w:t>
      </w:r>
      <w:r w:rsidR="000A1AAE" w:rsidRPr="00A841AA">
        <w:t>s</w:t>
      </w:r>
      <w:r w:rsidR="00D52FD0">
        <w:t xml:space="preserve"> </w:t>
      </w:r>
      <w:r w:rsidR="000A1AAE" w:rsidRPr="00A841AA">
        <w:t>website;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Mentoring</w:t>
      </w:r>
      <w:r w:rsidR="00D52FD0">
        <w:t xml:space="preserve"> </w:t>
      </w:r>
      <w:r w:rsidR="000A1AAE" w:rsidRPr="00A841AA">
        <w:t>Programme;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Directory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Professional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launched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NCPE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fulfilment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project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aimed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giving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visibility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opportunities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professional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competent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appointment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boards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committees,</w:t>
      </w:r>
      <w:r w:rsidR="00D52FD0">
        <w:t xml:space="preserve"> </w:t>
      </w:r>
      <w:r w:rsidR="000A1AAE" w:rsidRPr="00A841AA">
        <w:t>and/or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take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decision-making</w:t>
      </w:r>
      <w:r w:rsidR="00D52FD0">
        <w:t xml:space="preserve"> </w:t>
      </w:r>
      <w:r w:rsidR="000A1AAE" w:rsidRPr="00A841AA">
        <w:t>roles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market.</w:t>
      </w:r>
    </w:p>
    <w:p w14:paraId="7E5EDE4E" w14:textId="6648930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139.</w:t>
      </w:r>
      <w:r w:rsidRPr="00A841AA">
        <w:tab/>
      </w:r>
      <w:r w:rsidR="000A1AAE" w:rsidRPr="00A841AA">
        <w:t>In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incentivize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participation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caring</w:t>
      </w:r>
      <w:r w:rsidR="00D52FD0">
        <w:t xml:space="preserve"> </w:t>
      </w:r>
      <w:r w:rsidR="000A1AAE" w:rsidRPr="00A841AA">
        <w:t>responsibilities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break</w:t>
      </w:r>
      <w:r w:rsidR="00D52FD0">
        <w:t xml:space="preserve"> </w:t>
      </w:r>
      <w:r w:rsidR="000A1AAE" w:rsidRPr="00A841AA">
        <w:t>away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traditional</w:t>
      </w:r>
      <w:r w:rsidR="00D52FD0">
        <w:t xml:space="preserve"> </w:t>
      </w:r>
      <w:r w:rsidR="000A1AAE" w:rsidRPr="00A841AA">
        <w:t>roles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stereotyping,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November</w:t>
      </w:r>
      <w:r w:rsidR="00D52FD0">
        <w:t xml:space="preserve"> </w:t>
      </w:r>
      <w:r w:rsidR="000A1AAE" w:rsidRPr="00A841AA">
        <w:t>2016</w:t>
      </w:r>
      <w:r w:rsidR="00D52FD0">
        <w:t xml:space="preserve"> </w:t>
      </w:r>
      <w:r w:rsidR="000A1AAE" w:rsidRPr="00A841AA">
        <w:t>five</w:t>
      </w:r>
      <w:r w:rsidR="00D52FD0">
        <w:t xml:space="preserve"> </w:t>
      </w:r>
      <w:r w:rsidR="000A1AAE" w:rsidRPr="00A841AA">
        <w:t>(5)</w:t>
      </w:r>
      <w:r w:rsidR="00D52FD0">
        <w:t xml:space="preserve"> </w:t>
      </w:r>
      <w:r w:rsidR="000A1AAE" w:rsidRPr="00A841AA">
        <w:t>days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paid</w:t>
      </w:r>
      <w:r w:rsidR="00D52FD0">
        <w:t xml:space="preserve"> </w:t>
      </w:r>
      <w:r w:rsidR="000A1AAE" w:rsidRPr="00A841AA">
        <w:t>paternity</w:t>
      </w:r>
      <w:r w:rsidR="00D52FD0">
        <w:t xml:space="preserve"> </w:t>
      </w:r>
      <w:r w:rsidR="000A1AAE" w:rsidRPr="00A841AA">
        <w:t>leave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given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sector</w:t>
      </w:r>
      <w:r w:rsidR="00D52FD0">
        <w:t xml:space="preserve"> </w:t>
      </w:r>
      <w:r w:rsidR="000A1AAE" w:rsidRPr="00A841AA">
        <w:t>employees,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(3)</w:t>
      </w:r>
      <w:r w:rsidR="00D52FD0">
        <w:t xml:space="preserve"> </w:t>
      </w:r>
      <w:r w:rsidR="000A1AAE" w:rsidRPr="00A841AA">
        <w:t>days.</w:t>
      </w:r>
    </w:p>
    <w:p w14:paraId="3A1EDC9A" w14:textId="5AC8D963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140.</w:t>
      </w:r>
      <w:r>
        <w:tab/>
      </w:r>
      <w:r w:rsidR="000A1AAE" w:rsidRPr="00A841AA">
        <w:t>Since</w:t>
      </w:r>
      <w:r w:rsidR="00D52FD0">
        <w:t xml:space="preserve"> </w:t>
      </w:r>
      <w:r w:rsidR="000A1AAE" w:rsidRPr="00A841AA">
        <w:t>2014,</w:t>
      </w:r>
      <w:r w:rsidR="00D52FD0">
        <w:t xml:space="preserve"> </w:t>
      </w:r>
      <w:r w:rsidR="000A1AAE" w:rsidRPr="00A841AA">
        <w:t>working</w:t>
      </w:r>
      <w:r w:rsidR="00D52FD0">
        <w:t xml:space="preserve"> </w:t>
      </w:r>
      <w:r w:rsidR="000A1AAE" w:rsidRPr="00A841AA">
        <w:t>parents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parents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education,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benefitting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good</w:t>
      </w:r>
      <w:r w:rsidR="00D52FD0">
        <w:t xml:space="preserve"> </w:t>
      </w:r>
      <w:r w:rsidR="000A1AAE" w:rsidRPr="00A841AA">
        <w:t>quality</w:t>
      </w:r>
      <w:r w:rsidR="00D52FD0">
        <w:t xml:space="preserve"> </w:t>
      </w:r>
      <w:r w:rsidR="000A1AAE" w:rsidRPr="00A841AA">
        <w:t>childcare</w:t>
      </w:r>
      <w:r w:rsidR="00D52FD0">
        <w:t xml:space="preserve"> </w:t>
      </w:r>
      <w:r w:rsidR="000A1AAE" w:rsidRPr="00A841AA">
        <w:t>resulting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increase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female</w:t>
      </w:r>
      <w:r w:rsidR="00D52FD0">
        <w:t xml:space="preserve"> </w:t>
      </w:r>
      <w:r w:rsidR="000A1AAE" w:rsidRPr="00A841AA">
        <w:t>participation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labour</w:t>
      </w:r>
      <w:r w:rsidR="00D52FD0">
        <w:t xml:space="preserve"> </w:t>
      </w:r>
      <w:r w:rsidR="000A1AAE" w:rsidRPr="00A841AA">
        <w:t>market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full-time</w:t>
      </w:r>
      <w:r w:rsidR="00D52FD0">
        <w:t xml:space="preserve"> </w:t>
      </w:r>
      <w:r w:rsidR="000A1AAE" w:rsidRPr="00A841AA">
        <w:t>basis,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well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improved</w:t>
      </w:r>
      <w:r w:rsidR="00D52FD0">
        <w:t xml:space="preserve"> </w:t>
      </w:r>
      <w:r w:rsidR="000A1AAE" w:rsidRPr="00A841AA">
        <w:t>female</w:t>
      </w:r>
      <w:r w:rsidR="00D52FD0">
        <w:t xml:space="preserve"> </w:t>
      </w:r>
      <w:r w:rsidR="000A1AAE" w:rsidRPr="00A841AA">
        <w:t>representation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headship</w:t>
      </w:r>
      <w:r w:rsidR="00D52FD0">
        <w:t xml:space="preserve"> </w:t>
      </w:r>
      <w:r w:rsidR="000A1AAE" w:rsidRPr="00A841AA">
        <w:t>positions.</w:t>
      </w:r>
    </w:p>
    <w:p w14:paraId="5A888BA4" w14:textId="5A8FD41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141.</w:t>
      </w:r>
      <w:r>
        <w:tab/>
      </w:r>
      <w:r w:rsidR="000A1AAE" w:rsidRPr="00A841AA">
        <w:t>Female</w:t>
      </w:r>
      <w:r w:rsidR="00D52FD0">
        <w:t xml:space="preserve"> </w:t>
      </w:r>
      <w:r w:rsidR="000A1AAE" w:rsidRPr="00A841AA">
        <w:t>employment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age</w:t>
      </w:r>
      <w:r w:rsidR="00D52FD0">
        <w:t xml:space="preserve"> </w:t>
      </w:r>
      <w:r w:rsidR="000A1AAE" w:rsidRPr="00A841AA">
        <w:t>group</w:t>
      </w:r>
      <w:r w:rsidR="00D52FD0">
        <w:t xml:space="preserve"> </w:t>
      </w:r>
      <w:r w:rsidR="000A1AAE" w:rsidRPr="00A841AA">
        <w:t>20</w:t>
      </w:r>
      <w:r w:rsidR="00F14DA3">
        <w:t>–</w:t>
      </w:r>
      <w:r w:rsidR="000A1AAE" w:rsidRPr="00A841AA">
        <w:t>64,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increased</w:t>
      </w:r>
      <w:r w:rsidR="00D52FD0">
        <w:t xml:space="preserve"> </w:t>
      </w:r>
      <w:r w:rsidR="000A1AAE" w:rsidRPr="00A841AA">
        <w:t>from</w:t>
      </w:r>
      <w:r w:rsidR="00D52FD0">
        <w:t xml:space="preserve"> </w:t>
      </w:r>
      <w:r w:rsidR="000A1AAE" w:rsidRPr="00A841AA">
        <w:t>55.3%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2015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68%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accounted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9.9%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employees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largest</w:t>
      </w:r>
      <w:r w:rsidR="00D52FD0">
        <w:t xml:space="preserve"> </w:t>
      </w:r>
      <w:r w:rsidR="000A1AAE" w:rsidRPr="00A841AA">
        <w:t>listed</w:t>
      </w:r>
      <w:r w:rsidR="00D52FD0">
        <w:t xml:space="preserve"> </w:t>
      </w:r>
      <w:r w:rsidR="000A1AAE" w:rsidRPr="00A841AA">
        <w:t>companies,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presidents,</w:t>
      </w:r>
      <w:r w:rsidR="00D52FD0">
        <w:t xml:space="preserve"> </w:t>
      </w:r>
      <w:r w:rsidR="000A1AAE" w:rsidRPr="00A841AA">
        <w:t>board</w:t>
      </w:r>
      <w:r w:rsidR="00D52FD0">
        <w:t xml:space="preserve"> </w:t>
      </w:r>
      <w:r w:rsidR="000A1AAE" w:rsidRPr="00A841AA">
        <w:t>members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employee</w:t>
      </w:r>
      <w:r w:rsidR="00D52FD0">
        <w:t xml:space="preserve"> </w:t>
      </w:r>
      <w:r w:rsidR="000A1AAE" w:rsidRPr="00A841AA">
        <w:t>representatives,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opposed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4.5%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2015.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aforementioned</w:t>
      </w:r>
      <w:r w:rsidR="00D52FD0">
        <w:t xml:space="preserve"> </w:t>
      </w:r>
      <w:r w:rsidR="000A1AAE" w:rsidRPr="00A841AA">
        <w:t>statistics</w:t>
      </w:r>
      <w:r w:rsidR="00D52FD0">
        <w:t xml:space="preserve"> </w:t>
      </w:r>
      <w:r w:rsidR="000A1AAE" w:rsidRPr="00A841AA">
        <w:t>reaffirm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family-friendly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sharing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care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household</w:t>
      </w:r>
      <w:r w:rsidR="00D52FD0">
        <w:t xml:space="preserve"> </w:t>
      </w:r>
      <w:r w:rsidR="000A1AAE" w:rsidRPr="00A841AA">
        <w:t>responsibilities,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encourage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equal</w:t>
      </w:r>
      <w:r w:rsidR="00D52FD0">
        <w:t xml:space="preserve"> </w:t>
      </w:r>
      <w:r w:rsidR="000A1AAE" w:rsidRPr="00A841AA">
        <w:t>opportunities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develop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progress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career.</w:t>
      </w:r>
    </w:p>
    <w:p w14:paraId="3F992096" w14:textId="0678924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142.</w:t>
      </w:r>
      <w:r w:rsidRPr="00A841AA">
        <w:tab/>
      </w:r>
      <w:r w:rsidR="000A1AAE" w:rsidRPr="00A841AA">
        <w:t>Since</w:t>
      </w:r>
      <w:r w:rsidR="00D52FD0">
        <w:t xml:space="preserve"> </w:t>
      </w:r>
      <w:r w:rsidR="000A1AAE" w:rsidRPr="00A841AA">
        <w:t>2010,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Commission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(NCPE)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awarding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Mark</w:t>
      </w:r>
      <w:r w:rsidR="00D52FD0">
        <w:t xml:space="preserve"> </w:t>
      </w:r>
      <w:r w:rsidR="000A1AAE" w:rsidRPr="00A841AA">
        <w:t>certification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organisations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demonstrate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pro-active</w:t>
      </w:r>
      <w:r w:rsidR="00D52FD0">
        <w:t xml:space="preserve"> </w:t>
      </w:r>
      <w:r w:rsidR="000A1AAE" w:rsidRPr="00A841AA">
        <w:t>commitment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between</w:t>
      </w:r>
      <w:r w:rsidR="00D52FD0">
        <w:t xml:space="preserve"> </w:t>
      </w:r>
      <w:r w:rsidR="000A1AAE" w:rsidRPr="00A841AA">
        <w:t>women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responsibilities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workplace.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Equality</w:t>
      </w:r>
      <w:r w:rsidR="00D52FD0">
        <w:t xml:space="preserve"> </w:t>
      </w:r>
      <w:r w:rsidR="000A1AAE" w:rsidRPr="00A841AA">
        <w:t>Mark,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certification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re-certification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based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principles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adherence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following,</w:t>
      </w:r>
      <w:r w:rsidR="00D52FD0">
        <w:t xml:space="preserve"> </w:t>
      </w:r>
      <w:r w:rsidR="000A1AAE" w:rsidRPr="00A841AA">
        <w:t>respectively:</w:t>
      </w:r>
    </w:p>
    <w:p w14:paraId="7083EBF0" w14:textId="1310CC41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Policies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initiatives,</w:t>
      </w:r>
      <w:r w:rsidR="00D52FD0">
        <w:t xml:space="preserve"> </w:t>
      </w:r>
      <w:r w:rsidR="000A1AAE" w:rsidRPr="00857B1D">
        <w:t>particularly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policy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sexual</w:t>
      </w:r>
      <w:r w:rsidR="00D52FD0">
        <w:t xml:space="preserve"> </w:t>
      </w:r>
      <w:r w:rsidR="000A1AAE" w:rsidRPr="00857B1D">
        <w:t>harassment</w:t>
      </w:r>
      <w:r w:rsidR="00D52FD0">
        <w:t xml:space="preserve"> </w:t>
      </w:r>
      <w:r w:rsidR="000A1AAE" w:rsidRPr="00857B1D">
        <w:t>policy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line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relevant</w:t>
      </w:r>
      <w:r w:rsidR="00D52FD0">
        <w:t xml:space="preserve"> </w:t>
      </w:r>
      <w:r w:rsidR="000A1AAE" w:rsidRPr="00857B1D">
        <w:t>legislation;</w:t>
      </w:r>
    </w:p>
    <w:p w14:paraId="0FFF410A" w14:textId="507E29A7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Recruitment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appointments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based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principles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opportunities,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pay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work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value,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work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profiles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job</w:t>
      </w:r>
      <w:r w:rsidR="00D52FD0">
        <w:t xml:space="preserve"> </w:t>
      </w:r>
      <w:r w:rsidR="000A1AAE" w:rsidRPr="00857B1D">
        <w:t>descriptions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neutral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roles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free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stereotypes;</w:t>
      </w:r>
    </w:p>
    <w:p w14:paraId="4E6ED102" w14:textId="62C23BD4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A</w:t>
      </w:r>
      <w:r w:rsidR="00D52FD0">
        <w:t xml:space="preserve"> </w:t>
      </w:r>
      <w:r w:rsidR="000A1AAE" w:rsidRPr="00857B1D">
        <w:t>company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make</w:t>
      </w:r>
      <w:r w:rsidR="00D52FD0">
        <w:t xml:space="preserve"> </w:t>
      </w:r>
      <w:r w:rsidR="000A1AAE" w:rsidRPr="00857B1D">
        <w:t>sure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employee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representative</w:t>
      </w:r>
      <w:r w:rsidR="00D52FD0">
        <w:t xml:space="preserve"> </w:t>
      </w:r>
      <w:r w:rsidR="000A1AAE" w:rsidRPr="00857B1D">
        <w:t>and/or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committee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appointed;</w:t>
      </w:r>
    </w:p>
    <w:p w14:paraId="0C55124C" w14:textId="5CC3E8AE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Ensure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career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personal</w:t>
      </w:r>
      <w:r w:rsidR="00D52FD0">
        <w:t xml:space="preserve"> </w:t>
      </w:r>
      <w:r w:rsidR="000A1AAE" w:rsidRPr="00857B1D">
        <w:t>development</w:t>
      </w:r>
      <w:r w:rsidR="00D52FD0">
        <w:t xml:space="preserve"> </w:t>
      </w:r>
      <w:r w:rsidR="000A1AAE" w:rsidRPr="00857B1D">
        <w:t>opportunities;</w:t>
      </w:r>
    </w:p>
    <w:p w14:paraId="36AB958C" w14:textId="13271100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Provide</w:t>
      </w:r>
      <w:r w:rsidR="00D52FD0">
        <w:t xml:space="preserve"> </w:t>
      </w:r>
      <w:r w:rsidR="000A1AAE" w:rsidRPr="00857B1D">
        <w:t>family-friendly</w:t>
      </w:r>
      <w:r w:rsidR="00D52FD0">
        <w:t xml:space="preserve"> </w:t>
      </w:r>
      <w:r w:rsidR="000A1AAE" w:rsidRPr="00857B1D">
        <w:t>measures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men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women</w:t>
      </w:r>
      <w:r w:rsidR="00D52FD0">
        <w:t xml:space="preserve"> </w:t>
      </w:r>
      <w:r w:rsidR="000A1AAE" w:rsidRPr="00857B1D">
        <w:t>employees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caring</w:t>
      </w:r>
      <w:r w:rsidR="00D52FD0">
        <w:t xml:space="preserve"> </w:t>
      </w:r>
      <w:r w:rsidR="000A1AAE" w:rsidRPr="00857B1D">
        <w:t>responsibilities;</w:t>
      </w:r>
    </w:p>
    <w:p w14:paraId="6F94EE94" w14:textId="23C33723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lastRenderedPageBreak/>
        <w:t>•</w:t>
      </w:r>
      <w:r w:rsidRPr="00857B1D">
        <w:tab/>
      </w:r>
      <w:r w:rsidR="000A1AAE" w:rsidRPr="00857B1D">
        <w:t>Ensure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access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supply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goods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services.</w:t>
      </w:r>
    </w:p>
    <w:p w14:paraId="3F9191FC" w14:textId="0ADB8D2A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143.</w:t>
      </w:r>
      <w:r w:rsidRPr="00A841AA">
        <w:tab/>
      </w:r>
      <w:r w:rsidR="000A1AAE" w:rsidRPr="00A841AA">
        <w:t>Other</w:t>
      </w:r>
      <w:r w:rsidR="00D52FD0">
        <w:t xml:space="preserve"> </w:t>
      </w:r>
      <w:r w:rsidR="000A1AAE" w:rsidRPr="00A841AA">
        <w:t>initiatives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taken</w:t>
      </w:r>
      <w:r w:rsidR="00D52FD0">
        <w:t xml:space="preserve"> </w:t>
      </w:r>
      <w:r w:rsidR="000A1AAE" w:rsidRPr="00A841AA">
        <w:t>include:</w:t>
      </w:r>
    </w:p>
    <w:p w14:paraId="4E9A51E1" w14:textId="023D75C4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setting</w:t>
      </w:r>
      <w:r w:rsidR="00D52FD0">
        <w:t xml:space="preserve"> </w:t>
      </w:r>
      <w:r w:rsidR="000A1AAE" w:rsidRPr="00857B1D">
        <w:t>up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Mainstreaming</w:t>
      </w:r>
      <w:r w:rsidR="00D52FD0">
        <w:t xml:space="preserve"> </w:t>
      </w:r>
      <w:r w:rsidR="000A1AAE" w:rsidRPr="00857B1D">
        <w:t>Unit</w:t>
      </w:r>
      <w:r w:rsidR="00D52FD0">
        <w:t xml:space="preserve"> </w:t>
      </w:r>
      <w:r w:rsidR="000A1AAE" w:rsidRPr="00857B1D">
        <w:t>(GMU)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Human</w:t>
      </w:r>
      <w:r w:rsidR="00D52FD0">
        <w:t xml:space="preserve"> </w:t>
      </w:r>
      <w:r w:rsidR="000A1AAE" w:rsidRPr="00857B1D">
        <w:t>Rights</w:t>
      </w:r>
      <w:r w:rsidR="00D52FD0">
        <w:t xml:space="preserve"> </w:t>
      </w:r>
      <w:r w:rsidR="000A1AAE" w:rsidRPr="00857B1D">
        <w:t>Directorate</w:t>
      </w:r>
      <w:r w:rsidR="00D52FD0">
        <w:t xml:space="preserve"> </w:t>
      </w:r>
      <w:r w:rsidR="000A1AAE" w:rsidRPr="00857B1D">
        <w:t>(HRD)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serve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Government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coordinating</w:t>
      </w:r>
      <w:r w:rsidR="00D52FD0">
        <w:t xml:space="preserve"> </w:t>
      </w:r>
      <w:r w:rsidR="000A1AAE" w:rsidRPr="00857B1D">
        <w:t>body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feed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perspective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ongoing</w:t>
      </w:r>
      <w:r w:rsidR="00D52FD0">
        <w:t xml:space="preserve"> </w:t>
      </w:r>
      <w:r w:rsidR="000A1AAE" w:rsidRPr="00857B1D">
        <w:t>processes.</w:t>
      </w:r>
    </w:p>
    <w:p w14:paraId="1143FCB5" w14:textId="4C26A965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setting</w:t>
      </w:r>
      <w:r w:rsidR="00D52FD0">
        <w:t xml:space="preserve"> </w:t>
      </w:r>
      <w:r w:rsidR="000A1AAE" w:rsidRPr="00857B1D">
        <w:t>up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Consultative</w:t>
      </w:r>
      <w:r w:rsidR="00D52FD0">
        <w:t xml:space="preserve"> </w:t>
      </w:r>
      <w:r w:rsidR="000A1AAE" w:rsidRPr="00857B1D">
        <w:t>Council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Women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Rights</w:t>
      </w:r>
      <w:r w:rsidR="00D52FD0">
        <w:t xml:space="preserve"> </w:t>
      </w:r>
      <w:r w:rsidR="000A1AAE" w:rsidRPr="00857B1D">
        <w:t>(CCWR)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advisory</w:t>
      </w:r>
      <w:r w:rsidR="00D52FD0">
        <w:t xml:space="preserve"> </w:t>
      </w:r>
      <w:r w:rsidR="000A1AAE" w:rsidRPr="00857B1D">
        <w:t>body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enhance</w:t>
      </w:r>
      <w:r w:rsidR="00D52FD0">
        <w:t xml:space="preserve"> </w:t>
      </w:r>
      <w:r w:rsidR="000A1AAE" w:rsidRPr="00857B1D">
        <w:t>dialogue</w:t>
      </w:r>
      <w:r w:rsidR="00D52FD0">
        <w:t xml:space="preserve"> </w:t>
      </w:r>
      <w:r w:rsidR="000A1AAE" w:rsidRPr="00857B1D">
        <w:t>between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civil</w:t>
      </w:r>
      <w:r w:rsidR="00D52FD0">
        <w:t xml:space="preserve"> </w:t>
      </w:r>
      <w:r w:rsidR="000A1AAE" w:rsidRPr="00857B1D">
        <w:t>society.</w:t>
      </w:r>
    </w:p>
    <w:p w14:paraId="784268AB" w14:textId="4AC6EAB3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development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first</w:t>
      </w:r>
      <w:r w:rsidR="00D52FD0">
        <w:t xml:space="preserve"> </w:t>
      </w:r>
      <w:r w:rsidR="000A1AAE" w:rsidRPr="00857B1D">
        <w:t>national</w:t>
      </w:r>
      <w:r w:rsidR="00D52FD0">
        <w:t xml:space="preserve"> </w:t>
      </w:r>
      <w:r w:rsidR="000A1AAE" w:rsidRPr="00857B1D">
        <w:t>strategy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action</w:t>
      </w:r>
      <w:r w:rsidR="00D52FD0">
        <w:t xml:space="preserve"> </w:t>
      </w:r>
      <w:r w:rsidR="000A1AAE" w:rsidRPr="00857B1D">
        <w:t>plan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Mainstreaming,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expected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launched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end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2021.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document</w:t>
      </w:r>
      <w:r w:rsidR="00D52FD0">
        <w:t xml:space="preserve"> </w:t>
      </w:r>
      <w:r w:rsidR="000A1AAE" w:rsidRPr="00857B1D">
        <w:t>aims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strengthen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mainstreaming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all</w:t>
      </w:r>
      <w:r w:rsidR="00D52FD0">
        <w:t xml:space="preserve"> </w:t>
      </w:r>
      <w:r w:rsidR="000A1AAE" w:rsidRPr="00857B1D">
        <w:t>stages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various</w:t>
      </w:r>
      <w:r w:rsidR="00D52FD0">
        <w:t xml:space="preserve"> </w:t>
      </w:r>
      <w:r w:rsidR="000A1AAE" w:rsidRPr="00857B1D">
        <w:t>sectors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policymaking,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committing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direct,</w:t>
      </w:r>
      <w:r w:rsidR="00D52FD0">
        <w:t xml:space="preserve"> </w:t>
      </w:r>
      <w:r w:rsidR="000A1AAE" w:rsidRPr="00857B1D">
        <w:t>targeted,</w:t>
      </w:r>
      <w:r w:rsidR="00D52FD0">
        <w:t xml:space="preserve"> </w:t>
      </w:r>
      <w:r w:rsidR="000A1AAE" w:rsidRPr="00857B1D">
        <w:t>measures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achieve</w:t>
      </w:r>
      <w:r w:rsidR="00D52FD0">
        <w:t xml:space="preserve"> </w:t>
      </w:r>
      <w:r w:rsidR="000A1AAE" w:rsidRPr="00857B1D">
        <w:t>full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equality.</w:t>
      </w:r>
    </w:p>
    <w:p w14:paraId="1E501B33" w14:textId="64E1F027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57B1D">
        <w:t>Legislative</w:t>
      </w:r>
      <w:r w:rsidR="00D52FD0">
        <w:t xml:space="preserve"> </w:t>
      </w:r>
      <w:r w:rsidR="000A1AAE" w:rsidRPr="00857B1D">
        <w:t>draft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Balance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Parliament,</w:t>
      </w:r>
      <w:r w:rsidR="00D52FD0">
        <w:t xml:space="preserve"> </w:t>
      </w:r>
      <w:r w:rsidR="000A1AAE" w:rsidRPr="00857B1D">
        <w:t>proposing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corrective</w:t>
      </w:r>
      <w:r w:rsidR="00D52FD0">
        <w:t xml:space="preserve"> </w:t>
      </w:r>
      <w:r w:rsidR="000A1AAE" w:rsidRPr="00857B1D">
        <w:t>mechanism.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Parliament</w:t>
      </w:r>
      <w:r w:rsidR="00D52FD0">
        <w:t xml:space="preserve"> </w:t>
      </w:r>
      <w:r w:rsidR="000A1AAE" w:rsidRPr="00857B1D">
        <w:t>bill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introduce</w:t>
      </w:r>
      <w:r w:rsidR="00D52FD0">
        <w:t xml:space="preserve"> </w:t>
      </w:r>
      <w:r w:rsidR="000A1AAE" w:rsidRPr="00857B1D">
        <w:t>temporary</w:t>
      </w:r>
      <w:r w:rsidR="00D52FD0">
        <w:t xml:space="preserve"> </w:t>
      </w:r>
      <w:r w:rsidR="000A1AAE" w:rsidRPr="00857B1D">
        <w:t>positive</w:t>
      </w:r>
      <w:r w:rsidR="00D52FD0">
        <w:t xml:space="preserve"> </w:t>
      </w:r>
      <w:r w:rsidR="000A1AAE" w:rsidRPr="00857B1D">
        <w:t>measures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necessary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democratic</w:t>
      </w:r>
      <w:r w:rsidR="00D52FD0">
        <w:t xml:space="preserve"> </w:t>
      </w:r>
      <w:r w:rsidR="000A1AAE" w:rsidRPr="00857B1D">
        <w:t>society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de</w:t>
      </w:r>
      <w:r w:rsidR="00D52FD0">
        <w:t xml:space="preserve"> </w:t>
      </w:r>
      <w:r w:rsidR="000A1AAE" w:rsidRPr="00857B1D">
        <w:t>facto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between</w:t>
      </w:r>
      <w:r w:rsidR="00D52FD0">
        <w:t xml:space="preserve"> </w:t>
      </w:r>
      <w:r w:rsidR="000A1AAE" w:rsidRPr="00857B1D">
        <w:t>men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women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politics.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addition,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amendment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Elections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increase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number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electoral</w:t>
      </w:r>
      <w:r w:rsidR="00D52FD0">
        <w:t xml:space="preserve"> </w:t>
      </w:r>
      <w:r w:rsidR="000A1AAE" w:rsidRPr="00857B1D">
        <w:t>commissioners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representation</w:t>
      </w:r>
      <w:r w:rsidR="00D52FD0">
        <w:t xml:space="preserve"> </w:t>
      </w:r>
      <w:r w:rsidR="000A1AAE" w:rsidRPr="00857B1D">
        <w:t>between</w:t>
      </w:r>
      <w:r w:rsidR="00D52FD0">
        <w:t xml:space="preserve"> </w:t>
      </w:r>
      <w:r w:rsidR="000A1AAE" w:rsidRPr="00857B1D">
        <w:t>sexes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approved.</w:t>
      </w:r>
    </w:p>
    <w:p w14:paraId="3CECFF6C" w14:textId="115E2C9B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Amendments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surname</w:t>
      </w:r>
      <w:r w:rsidR="00D52FD0">
        <w:t xml:space="preserve"> </w:t>
      </w:r>
      <w:r w:rsidR="000A1AAE" w:rsidRPr="00857B1D">
        <w:t>regime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marriage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means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Marriage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Act,</w:t>
      </w:r>
      <w:r w:rsidR="00D52FD0">
        <w:t xml:space="preserve"> </w:t>
      </w:r>
      <w:r w:rsidR="000A1AAE" w:rsidRPr="00857B1D">
        <w:t>introducing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new,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regime</w:t>
      </w:r>
      <w:r w:rsidR="00D52FD0">
        <w:t xml:space="preserve"> </w:t>
      </w:r>
      <w:r w:rsidR="000A1AAE" w:rsidRPr="00857B1D">
        <w:t>aimed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eliminating</w:t>
      </w:r>
      <w:r w:rsidR="00D52FD0">
        <w:t xml:space="preserve"> </w:t>
      </w:r>
      <w:r w:rsidR="000A1AAE" w:rsidRPr="00857B1D">
        <w:t>discrepancies</w:t>
      </w:r>
      <w:r w:rsidR="00D52FD0">
        <w:t xml:space="preserve"> </w:t>
      </w:r>
      <w:r w:rsidR="000A1AAE" w:rsidRPr="00857B1D">
        <w:t>between</w:t>
      </w:r>
      <w:r w:rsidR="00D52FD0">
        <w:t xml:space="preserve"> </w:t>
      </w:r>
      <w:r w:rsidR="000A1AAE" w:rsidRPr="00857B1D">
        <w:t>husband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wife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choice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surname.</w:t>
      </w:r>
    </w:p>
    <w:p w14:paraId="6B0FA94C" w14:textId="0C7220BA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A</w:t>
      </w:r>
      <w:r w:rsidR="00D52FD0">
        <w:t xml:space="preserve"> </w:t>
      </w:r>
      <w:r w:rsidR="000A1AAE" w:rsidRPr="00857B1D">
        <w:t>High-Level</w:t>
      </w:r>
      <w:r w:rsidR="00D52FD0">
        <w:t xml:space="preserve"> </w:t>
      </w:r>
      <w:r w:rsidR="000A1AAE" w:rsidRPr="00857B1D">
        <w:t>Group</w:t>
      </w:r>
      <w:r w:rsidR="00D52FD0">
        <w:t xml:space="preserve"> </w:t>
      </w:r>
      <w:r w:rsidR="000A1AAE" w:rsidRPr="00857B1D">
        <w:t>Meeting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Mainstreaming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organised</w:t>
      </w:r>
      <w:r w:rsidR="00D52FD0">
        <w:t xml:space="preserve"> </w:t>
      </w:r>
      <w:r w:rsidR="000A1AAE" w:rsidRPr="00857B1D">
        <w:t>during</w:t>
      </w:r>
      <w:r w:rsidR="00D52FD0">
        <w:t xml:space="preserve"> </w:t>
      </w:r>
      <w:r w:rsidR="000A1AAE" w:rsidRPr="00857B1D">
        <w:t>Malta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Presidency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EU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2017,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particular</w:t>
      </w:r>
      <w:r w:rsidR="00D52FD0">
        <w:t xml:space="preserve"> </w:t>
      </w:r>
      <w:r w:rsidR="000A1AAE" w:rsidRPr="00857B1D">
        <w:t>focus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advancing</w:t>
      </w:r>
      <w:r w:rsidR="00D52FD0">
        <w:t xml:space="preserve"> </w:t>
      </w:r>
      <w:r w:rsidR="000A1AAE" w:rsidRPr="00857B1D">
        <w:t>equal</w:t>
      </w:r>
      <w:r w:rsidR="00D52FD0">
        <w:t xml:space="preserve"> </w:t>
      </w:r>
      <w:r w:rsidR="000A1AAE" w:rsidRPr="00857B1D">
        <w:t>economic</w:t>
      </w:r>
      <w:r w:rsidR="00D52FD0">
        <w:t xml:space="preserve"> </w:t>
      </w:r>
      <w:r w:rsidR="000A1AAE" w:rsidRPr="00857B1D">
        <w:t>independence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women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men,</w:t>
      </w:r>
      <w:r w:rsidR="00D52FD0">
        <w:t xml:space="preserve"> </w:t>
      </w:r>
      <w:r w:rsidR="000A1AAE" w:rsidRPr="00857B1D">
        <w:t>combating</w:t>
      </w:r>
      <w:r w:rsidR="00D52FD0">
        <w:t xml:space="preserve"> </w:t>
      </w:r>
      <w:r w:rsidR="000A1AAE" w:rsidRPr="00857B1D">
        <w:t>gender-based</w:t>
      </w:r>
      <w:r w:rsidR="00D52FD0">
        <w:t xml:space="preserve"> </w:t>
      </w:r>
      <w:r w:rsidR="000A1AAE" w:rsidRPr="00857B1D">
        <w:t>violence,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promoting</w:t>
      </w:r>
      <w:r w:rsidR="00D52FD0">
        <w:t xml:space="preserve"> </w:t>
      </w:r>
      <w:r w:rsidR="000A1AAE" w:rsidRPr="00857B1D">
        <w:t>gender</w:t>
      </w:r>
      <w:r w:rsidR="00D52FD0">
        <w:t xml:space="preserve"> </w:t>
      </w:r>
      <w:r w:rsidR="000A1AAE" w:rsidRPr="00857B1D">
        <w:t>equality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women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rights</w:t>
      </w:r>
      <w:r w:rsidR="00D52FD0">
        <w:t xml:space="preserve"> </w:t>
      </w:r>
      <w:r w:rsidR="000A1AAE" w:rsidRPr="00857B1D">
        <w:t>globally.</w:t>
      </w:r>
    </w:p>
    <w:p w14:paraId="52DECB5C" w14:textId="2F8495C3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Malta</w:t>
      </w:r>
      <w:r w:rsidR="00D52FD0">
        <w:t xml:space="preserve"> </w:t>
      </w:r>
      <w:r w:rsidR="000A1AAE" w:rsidRPr="00857B1D">
        <w:t>ratified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Optional</w:t>
      </w:r>
      <w:r w:rsidR="00D52FD0">
        <w:t xml:space="preserve"> </w:t>
      </w:r>
      <w:r w:rsidR="000A1AAE" w:rsidRPr="00857B1D">
        <w:t>Protocol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Convention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Elimination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All</w:t>
      </w:r>
      <w:r w:rsidR="00D52FD0">
        <w:t xml:space="preserve"> </w:t>
      </w:r>
      <w:r w:rsidR="000A1AAE" w:rsidRPr="00857B1D">
        <w:t>Forms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Discrimination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Women</w:t>
      </w:r>
      <w:r w:rsidR="00D52FD0">
        <w:t xml:space="preserve"> </w:t>
      </w:r>
      <w:r w:rsidR="000A1AAE" w:rsidRPr="00857B1D">
        <w:t>(CEDAW)</w:t>
      </w:r>
      <w:r w:rsidR="00D52FD0">
        <w:t xml:space="preserve"> </w:t>
      </w:r>
      <w:r w:rsidR="000A1AAE" w:rsidRPr="00857B1D">
        <w:t>during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63rd</w:t>
      </w:r>
      <w:r w:rsidR="00D52FD0">
        <w:t xml:space="preserve"> </w:t>
      </w:r>
      <w:r w:rsidR="000A1AAE" w:rsidRPr="00857B1D">
        <w:t>session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Status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Women.</w:t>
      </w:r>
    </w:p>
    <w:p w14:paraId="482C60E9" w14:textId="5AA60E6F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licensing,</w:t>
      </w:r>
      <w:r w:rsidR="00D52FD0">
        <w:t xml:space="preserve"> </w:t>
      </w:r>
      <w:r w:rsidR="000A1AAE" w:rsidRPr="00857B1D">
        <w:t>importation,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distribution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over-the-counter</w:t>
      </w:r>
      <w:r w:rsidR="00D52FD0">
        <w:t xml:space="preserve"> </w:t>
      </w:r>
      <w:r w:rsidR="000A1AAE" w:rsidRPr="00857B1D">
        <w:t>emergency</w:t>
      </w:r>
      <w:r w:rsidR="00D52FD0">
        <w:t xml:space="preserve"> </w:t>
      </w:r>
      <w:r w:rsidR="000A1AAE" w:rsidRPr="00857B1D">
        <w:t>contraception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2016.</w:t>
      </w:r>
    </w:p>
    <w:p w14:paraId="698EB856" w14:textId="7D9866A0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In</w:t>
      </w:r>
      <w:r w:rsidR="00D52FD0">
        <w:t xml:space="preserve"> </w:t>
      </w:r>
      <w:r w:rsidR="000A1AAE" w:rsidRPr="00857B1D">
        <w:t>2018.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introduction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IVF</w:t>
      </w:r>
      <w:r w:rsidR="00D52FD0">
        <w:t xml:space="preserve"> </w:t>
      </w:r>
      <w:r w:rsidR="000A1AAE" w:rsidRPr="00857B1D">
        <w:t>treatment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national</w:t>
      </w:r>
      <w:r w:rsidR="00D52FD0">
        <w:t xml:space="preserve"> </w:t>
      </w:r>
      <w:r w:rsidR="000A1AAE" w:rsidRPr="00857B1D">
        <w:t>health</w:t>
      </w:r>
      <w:r w:rsidR="00D52FD0">
        <w:t xml:space="preserve"> </w:t>
      </w:r>
      <w:r w:rsidR="000A1AAE" w:rsidRPr="00857B1D">
        <w:t>system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individuals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couples</w:t>
      </w:r>
      <w:r w:rsidR="00D52FD0">
        <w:t xml:space="preserve"> </w:t>
      </w:r>
      <w:r w:rsidR="000A1AAE" w:rsidRPr="00857B1D">
        <w:t>alike.</w:t>
      </w:r>
    </w:p>
    <w:p w14:paraId="2342B873" w14:textId="2E57E928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857B1D">
        <w:rPr>
          <w:bCs/>
        </w:rPr>
        <w:t>•</w:t>
      </w:r>
      <w:r w:rsidRPr="00857B1D">
        <w:rPr>
          <w:bCs/>
        </w:rPr>
        <w:tab/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Women</w:t>
      </w:r>
      <w:r w:rsidR="00D52FD0">
        <w:rPr>
          <w:bCs/>
        </w:rPr>
        <w:t xml:space="preserve"> </w:t>
      </w:r>
      <w:r w:rsidR="000A1AAE" w:rsidRPr="00857B1D">
        <w:rPr>
          <w:bCs/>
        </w:rPr>
        <w:t>in</w:t>
      </w:r>
      <w:r w:rsidR="00D52FD0">
        <w:rPr>
          <w:bCs/>
        </w:rPr>
        <w:t xml:space="preserve"> </w:t>
      </w:r>
      <w:r w:rsidR="000A1AAE" w:rsidRPr="00857B1D">
        <w:rPr>
          <w:bCs/>
        </w:rPr>
        <w:t>ICT</w:t>
      </w:r>
      <w:r w:rsidR="00D52FD0">
        <w:rPr>
          <w:bCs/>
        </w:rPr>
        <w:t xml:space="preserve"> </w:t>
      </w:r>
      <w:r w:rsidR="000A1AAE" w:rsidRPr="00857B1D">
        <w:rPr>
          <w:bCs/>
        </w:rPr>
        <w:t>focus</w:t>
      </w:r>
      <w:r w:rsidR="00D52FD0">
        <w:rPr>
          <w:bCs/>
        </w:rPr>
        <w:t xml:space="preserve"> </w:t>
      </w:r>
      <w:r w:rsidR="000A1AAE" w:rsidRPr="00857B1D">
        <w:rPr>
          <w:bCs/>
        </w:rPr>
        <w:t>group</w:t>
      </w:r>
      <w:r w:rsidR="00D52FD0">
        <w:rPr>
          <w:bCs/>
        </w:rPr>
        <w:t xml:space="preserve"> </w:t>
      </w:r>
      <w:r w:rsidR="000A1AAE" w:rsidRPr="00857B1D">
        <w:rPr>
          <w:bCs/>
        </w:rPr>
        <w:t>has</w:t>
      </w:r>
      <w:r w:rsidR="00D52FD0">
        <w:rPr>
          <w:bCs/>
        </w:rPr>
        <w:t xml:space="preserve"> </w:t>
      </w:r>
      <w:r w:rsidR="000A1AAE" w:rsidRPr="00857B1D">
        <w:rPr>
          <w:bCs/>
        </w:rPr>
        <w:t>been</w:t>
      </w:r>
      <w:r w:rsidR="00D52FD0">
        <w:rPr>
          <w:bCs/>
        </w:rPr>
        <w:t xml:space="preserve"> </w:t>
      </w:r>
      <w:r w:rsidR="000A1AAE" w:rsidRPr="00857B1D">
        <w:rPr>
          <w:bCs/>
        </w:rPr>
        <w:t>set</w:t>
      </w:r>
      <w:r w:rsidR="00D52FD0">
        <w:rPr>
          <w:bCs/>
        </w:rPr>
        <w:t xml:space="preserve"> </w:t>
      </w:r>
      <w:r w:rsidR="000A1AAE" w:rsidRPr="00857B1D">
        <w:rPr>
          <w:bCs/>
        </w:rPr>
        <w:t>up</w:t>
      </w:r>
      <w:r w:rsidR="00D52FD0">
        <w:rPr>
          <w:bCs/>
        </w:rPr>
        <w:t xml:space="preserve"> </w:t>
      </w:r>
      <w:r w:rsidR="000A1AAE" w:rsidRPr="00857B1D">
        <w:rPr>
          <w:bCs/>
        </w:rPr>
        <w:t>as</w:t>
      </w:r>
      <w:r w:rsidR="00D52FD0">
        <w:rPr>
          <w:bCs/>
        </w:rPr>
        <w:t xml:space="preserve"> </w:t>
      </w:r>
      <w:r w:rsidR="000A1AAE" w:rsidRPr="00857B1D">
        <w:rPr>
          <w:bCs/>
        </w:rPr>
        <w:t>part</w:t>
      </w:r>
      <w:r w:rsidR="00D52FD0">
        <w:rPr>
          <w:bCs/>
        </w:rPr>
        <w:t xml:space="preserve"> </w:t>
      </w:r>
      <w:r w:rsidR="000A1AAE" w:rsidRPr="00857B1D">
        <w:rPr>
          <w:bCs/>
        </w:rPr>
        <w:t>of</w:t>
      </w:r>
      <w:r w:rsidR="00D52FD0">
        <w:rPr>
          <w:bCs/>
        </w:rPr>
        <w:t xml:space="preserve"> </w:t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eSkills</w:t>
      </w:r>
      <w:r w:rsidR="00D52FD0">
        <w:rPr>
          <w:bCs/>
        </w:rPr>
        <w:t xml:space="preserve"> </w:t>
      </w:r>
      <w:r w:rsidR="000A1AAE" w:rsidRPr="00857B1D">
        <w:rPr>
          <w:bCs/>
        </w:rPr>
        <w:t>Malta</w:t>
      </w:r>
      <w:r w:rsidR="00D52FD0">
        <w:rPr>
          <w:bCs/>
        </w:rPr>
        <w:t xml:space="preserve"> </w:t>
      </w:r>
      <w:r w:rsidR="000A1AAE" w:rsidRPr="00857B1D">
        <w:rPr>
          <w:bCs/>
        </w:rPr>
        <w:t>Foundation,</w:t>
      </w:r>
      <w:r w:rsidR="00D52FD0">
        <w:rPr>
          <w:bCs/>
        </w:rPr>
        <w:t xml:space="preserve"> </w:t>
      </w:r>
      <w:r w:rsidR="000A1AAE" w:rsidRPr="00857B1D">
        <w:rPr>
          <w:bCs/>
        </w:rPr>
        <w:t>discussing</w:t>
      </w:r>
      <w:r w:rsidR="00D52FD0">
        <w:rPr>
          <w:bCs/>
        </w:rPr>
        <w:t xml:space="preserve"> </w:t>
      </w:r>
      <w:r w:rsidR="000A1AAE" w:rsidRPr="00857B1D">
        <w:rPr>
          <w:bCs/>
        </w:rPr>
        <w:t>gender</w:t>
      </w:r>
      <w:r w:rsidR="00D52FD0">
        <w:rPr>
          <w:bCs/>
        </w:rPr>
        <w:t xml:space="preserve"> </w:t>
      </w:r>
      <w:r w:rsidR="000A1AAE" w:rsidRPr="00857B1D">
        <w:rPr>
          <w:bCs/>
        </w:rPr>
        <w:t>issues</w:t>
      </w:r>
      <w:r w:rsidR="00D52FD0">
        <w:rPr>
          <w:bCs/>
        </w:rPr>
        <w:t xml:space="preserve"> </w:t>
      </w:r>
      <w:r w:rsidR="000A1AAE" w:rsidRPr="00857B1D">
        <w:rPr>
          <w:bCs/>
        </w:rPr>
        <w:t>in</w:t>
      </w:r>
      <w:r w:rsidR="00D52FD0">
        <w:rPr>
          <w:bCs/>
        </w:rPr>
        <w:t xml:space="preserve"> </w:t>
      </w:r>
      <w:r w:rsidR="000A1AAE" w:rsidRPr="00857B1D">
        <w:rPr>
          <w:bCs/>
        </w:rPr>
        <w:t>ICT</w:t>
      </w:r>
      <w:r w:rsidR="00D52FD0">
        <w:rPr>
          <w:bCs/>
        </w:rPr>
        <w:t xml:space="preserve"> </w:t>
      </w:r>
      <w:r w:rsidR="000A1AAE" w:rsidRPr="00857B1D">
        <w:rPr>
          <w:bCs/>
        </w:rPr>
        <w:t>and</w:t>
      </w:r>
      <w:r w:rsidR="00D52FD0">
        <w:rPr>
          <w:bCs/>
        </w:rPr>
        <w:t xml:space="preserve"> </w:t>
      </w:r>
      <w:r w:rsidR="000A1AAE" w:rsidRPr="00857B1D">
        <w:rPr>
          <w:bCs/>
        </w:rPr>
        <w:t>digital</w:t>
      </w:r>
      <w:r w:rsidR="00D52FD0">
        <w:rPr>
          <w:bCs/>
        </w:rPr>
        <w:t xml:space="preserve"> </w:t>
      </w:r>
      <w:r w:rsidR="000A1AAE" w:rsidRPr="00857B1D">
        <w:rPr>
          <w:bCs/>
        </w:rPr>
        <w:t>entrepreneurship,</w:t>
      </w:r>
      <w:r w:rsidR="00D52FD0">
        <w:rPr>
          <w:bCs/>
        </w:rPr>
        <w:t xml:space="preserve"> </w:t>
      </w:r>
      <w:r w:rsidR="000A1AAE" w:rsidRPr="00857B1D">
        <w:rPr>
          <w:bCs/>
        </w:rPr>
        <w:t>undertaking</w:t>
      </w:r>
      <w:r w:rsidR="00D52FD0">
        <w:rPr>
          <w:bCs/>
        </w:rPr>
        <w:t xml:space="preserve"> </w:t>
      </w:r>
      <w:r w:rsidR="000A1AAE" w:rsidRPr="00857B1D">
        <w:rPr>
          <w:bCs/>
        </w:rPr>
        <w:t>initiatives</w:t>
      </w:r>
      <w:r w:rsidR="00D52FD0">
        <w:rPr>
          <w:bCs/>
        </w:rPr>
        <w:t xml:space="preserve"> </w:t>
      </w:r>
      <w:r w:rsidR="000A1AAE" w:rsidRPr="00857B1D">
        <w:rPr>
          <w:bCs/>
        </w:rPr>
        <w:t>to</w:t>
      </w:r>
      <w:r w:rsidR="00D52FD0">
        <w:rPr>
          <w:bCs/>
        </w:rPr>
        <w:t xml:space="preserve"> </w:t>
      </w:r>
      <w:r w:rsidR="000A1AAE" w:rsidRPr="00857B1D">
        <w:rPr>
          <w:bCs/>
        </w:rPr>
        <w:t>increase</w:t>
      </w:r>
      <w:r w:rsidR="00D52FD0">
        <w:rPr>
          <w:bCs/>
        </w:rPr>
        <w:t xml:space="preserve"> </w:t>
      </w:r>
      <w:r w:rsidR="000A1AAE" w:rsidRPr="00857B1D">
        <w:rPr>
          <w:bCs/>
        </w:rPr>
        <w:t>digital</w:t>
      </w:r>
      <w:r w:rsidR="00D52FD0">
        <w:rPr>
          <w:bCs/>
        </w:rPr>
        <w:t xml:space="preserve"> </w:t>
      </w:r>
      <w:r w:rsidR="000A1AAE" w:rsidRPr="00857B1D">
        <w:rPr>
          <w:bCs/>
        </w:rPr>
        <w:t>skills</w:t>
      </w:r>
      <w:r w:rsidR="00D52FD0">
        <w:rPr>
          <w:bCs/>
        </w:rPr>
        <w:t xml:space="preserve"> </w:t>
      </w:r>
      <w:r w:rsidR="000A1AAE" w:rsidRPr="00857B1D">
        <w:rPr>
          <w:bCs/>
        </w:rPr>
        <w:t>and</w:t>
      </w:r>
      <w:r w:rsidR="00D52FD0">
        <w:rPr>
          <w:bCs/>
        </w:rPr>
        <w:t xml:space="preserve"> </w:t>
      </w:r>
      <w:r w:rsidR="000A1AAE" w:rsidRPr="00857B1D">
        <w:rPr>
          <w:bCs/>
        </w:rPr>
        <w:t>knowledge</w:t>
      </w:r>
      <w:r w:rsidR="00D52FD0">
        <w:rPr>
          <w:bCs/>
        </w:rPr>
        <w:t xml:space="preserve"> </w:t>
      </w:r>
      <w:r w:rsidR="000A1AAE" w:rsidRPr="00857B1D">
        <w:rPr>
          <w:bCs/>
        </w:rPr>
        <w:t>in</w:t>
      </w:r>
      <w:r w:rsidR="00D52FD0">
        <w:rPr>
          <w:bCs/>
        </w:rPr>
        <w:t xml:space="preserve"> </w:t>
      </w:r>
      <w:r w:rsidR="000A1AAE" w:rsidRPr="00857B1D">
        <w:rPr>
          <w:bCs/>
        </w:rPr>
        <w:t>girls</w:t>
      </w:r>
      <w:r w:rsidR="00D52FD0">
        <w:rPr>
          <w:bCs/>
        </w:rPr>
        <w:t xml:space="preserve"> </w:t>
      </w:r>
      <w:r w:rsidR="000A1AAE" w:rsidRPr="00857B1D">
        <w:rPr>
          <w:bCs/>
        </w:rPr>
        <w:t>and</w:t>
      </w:r>
      <w:r w:rsidR="00D52FD0">
        <w:rPr>
          <w:bCs/>
        </w:rPr>
        <w:t xml:space="preserve"> </w:t>
      </w:r>
      <w:r w:rsidR="000A1AAE" w:rsidRPr="00857B1D">
        <w:rPr>
          <w:bCs/>
        </w:rPr>
        <w:t>women,</w:t>
      </w:r>
      <w:r w:rsidR="00D52FD0">
        <w:rPr>
          <w:bCs/>
        </w:rPr>
        <w:t xml:space="preserve"> </w:t>
      </w:r>
      <w:r w:rsidR="000A1AAE" w:rsidRPr="00857B1D">
        <w:rPr>
          <w:bCs/>
        </w:rPr>
        <w:t>and</w:t>
      </w:r>
      <w:r w:rsidR="00D52FD0">
        <w:rPr>
          <w:bCs/>
        </w:rPr>
        <w:t xml:space="preserve"> </w:t>
      </w:r>
      <w:r w:rsidR="000A1AAE" w:rsidRPr="00857B1D">
        <w:rPr>
          <w:bCs/>
        </w:rPr>
        <w:t>undertaking</w:t>
      </w:r>
      <w:r w:rsidR="00D52FD0">
        <w:rPr>
          <w:bCs/>
        </w:rPr>
        <w:t xml:space="preserve"> </w:t>
      </w:r>
      <w:r w:rsidR="000A1AAE" w:rsidRPr="00857B1D">
        <w:rPr>
          <w:bCs/>
        </w:rPr>
        <w:t>studies</w:t>
      </w:r>
      <w:r w:rsidR="00D52FD0">
        <w:rPr>
          <w:bCs/>
        </w:rPr>
        <w:t xml:space="preserve"> </w:t>
      </w:r>
      <w:r w:rsidR="000A1AAE" w:rsidRPr="00857B1D">
        <w:rPr>
          <w:bCs/>
        </w:rPr>
        <w:t>on</w:t>
      </w:r>
      <w:r w:rsidR="00D52FD0">
        <w:rPr>
          <w:bCs/>
        </w:rPr>
        <w:t xml:space="preserve"> </w:t>
      </w:r>
      <w:r w:rsidR="000A1AAE" w:rsidRPr="00857B1D">
        <w:rPr>
          <w:bCs/>
        </w:rPr>
        <w:t>gender</w:t>
      </w:r>
      <w:r w:rsidR="00D52FD0">
        <w:rPr>
          <w:bCs/>
        </w:rPr>
        <w:t xml:space="preserve"> </w:t>
      </w:r>
      <w:r w:rsidR="000A1AAE" w:rsidRPr="00857B1D">
        <w:rPr>
          <w:bCs/>
        </w:rPr>
        <w:t>balance</w:t>
      </w:r>
      <w:r w:rsidR="00D52FD0">
        <w:rPr>
          <w:bCs/>
        </w:rPr>
        <w:t xml:space="preserve"> </w:t>
      </w:r>
      <w:r w:rsidR="000A1AAE" w:rsidRPr="00857B1D">
        <w:rPr>
          <w:bCs/>
        </w:rPr>
        <w:t>within</w:t>
      </w:r>
      <w:r w:rsidR="00D52FD0">
        <w:rPr>
          <w:bCs/>
        </w:rPr>
        <w:t xml:space="preserve"> </w:t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Digital</w:t>
      </w:r>
      <w:r w:rsidR="00D52FD0">
        <w:rPr>
          <w:bCs/>
        </w:rPr>
        <w:t xml:space="preserve"> </w:t>
      </w:r>
      <w:r w:rsidR="000A1AAE" w:rsidRPr="00857B1D">
        <w:rPr>
          <w:bCs/>
        </w:rPr>
        <w:t>Sector.</w:t>
      </w:r>
    </w:p>
    <w:p w14:paraId="51AADB42" w14:textId="2F3C10A9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 w:rsidRPr="00857B1D">
        <w:rPr>
          <w:bCs/>
        </w:rPr>
        <w:t>•</w:t>
      </w:r>
      <w:r w:rsidRPr="00857B1D">
        <w:rPr>
          <w:bCs/>
        </w:rPr>
        <w:tab/>
      </w:r>
      <w:r w:rsidR="000A1AAE" w:rsidRPr="00857B1D">
        <w:rPr>
          <w:bCs/>
        </w:rPr>
        <w:t>Introduced</w:t>
      </w:r>
      <w:r w:rsidR="00D52FD0">
        <w:rPr>
          <w:bCs/>
        </w:rPr>
        <w:t xml:space="preserve"> </w:t>
      </w:r>
      <w:r w:rsidR="000A1AAE" w:rsidRPr="00857B1D">
        <w:rPr>
          <w:bCs/>
        </w:rPr>
        <w:t>in</w:t>
      </w:r>
      <w:r w:rsidR="00D52FD0">
        <w:rPr>
          <w:bCs/>
        </w:rPr>
        <w:t xml:space="preserve"> </w:t>
      </w:r>
      <w:r w:rsidR="000A1AAE" w:rsidRPr="00857B1D">
        <w:rPr>
          <w:bCs/>
        </w:rPr>
        <w:t>2014,</w:t>
      </w:r>
      <w:r w:rsidR="00D52FD0">
        <w:rPr>
          <w:bCs/>
        </w:rPr>
        <w:t xml:space="preserve"> </w:t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benefit</w:t>
      </w:r>
      <w:r w:rsidR="00D52FD0">
        <w:rPr>
          <w:bCs/>
        </w:rPr>
        <w:t xml:space="preserve"> </w:t>
      </w:r>
      <w:r w:rsidR="000A1AAE" w:rsidRPr="00857B1D">
        <w:rPr>
          <w:bCs/>
        </w:rPr>
        <w:t>tapering</w:t>
      </w:r>
      <w:r w:rsidR="00D52FD0">
        <w:rPr>
          <w:bCs/>
        </w:rPr>
        <w:t xml:space="preserve"> </w:t>
      </w:r>
      <w:r w:rsidR="000A1AAE" w:rsidRPr="00857B1D">
        <w:rPr>
          <w:bCs/>
        </w:rPr>
        <w:t>scheme</w:t>
      </w:r>
      <w:r w:rsidR="00D52FD0">
        <w:rPr>
          <w:bCs/>
        </w:rPr>
        <w:t xml:space="preserve"> </w:t>
      </w:r>
      <w:r w:rsidR="000A1AAE" w:rsidRPr="00857B1D">
        <w:rPr>
          <w:bCs/>
        </w:rPr>
        <w:t>provides</w:t>
      </w:r>
      <w:r w:rsidR="00D52FD0">
        <w:rPr>
          <w:bCs/>
        </w:rPr>
        <w:t xml:space="preserve"> </w:t>
      </w:r>
      <w:r w:rsidR="000A1AAE" w:rsidRPr="00857B1D">
        <w:rPr>
          <w:bCs/>
        </w:rPr>
        <w:t>support</w:t>
      </w:r>
      <w:r w:rsidR="00D52FD0">
        <w:rPr>
          <w:bCs/>
        </w:rPr>
        <w:t xml:space="preserve"> </w:t>
      </w:r>
      <w:r w:rsidR="000A1AAE" w:rsidRPr="00857B1D">
        <w:rPr>
          <w:bCs/>
        </w:rPr>
        <w:t>to</w:t>
      </w:r>
      <w:r w:rsidR="00D52FD0">
        <w:rPr>
          <w:bCs/>
        </w:rPr>
        <w:t xml:space="preserve"> </w:t>
      </w:r>
      <w:r w:rsidR="000A1AAE" w:rsidRPr="00857B1D">
        <w:rPr>
          <w:bCs/>
        </w:rPr>
        <w:t>people</w:t>
      </w:r>
      <w:r w:rsidR="00D52FD0">
        <w:rPr>
          <w:bCs/>
        </w:rPr>
        <w:t xml:space="preserve"> </w:t>
      </w:r>
      <w:r w:rsidR="000A1AAE" w:rsidRPr="00857B1D">
        <w:rPr>
          <w:bCs/>
        </w:rPr>
        <w:t>who</w:t>
      </w:r>
      <w:r w:rsidR="00D52FD0">
        <w:rPr>
          <w:bCs/>
        </w:rPr>
        <w:t xml:space="preserve"> </w:t>
      </w:r>
      <w:r w:rsidR="000A1AAE" w:rsidRPr="00857B1D">
        <w:rPr>
          <w:bCs/>
        </w:rPr>
        <w:t>enter</w:t>
      </w:r>
      <w:r w:rsidR="00D52FD0">
        <w:rPr>
          <w:bCs/>
        </w:rPr>
        <w:t xml:space="preserve"> </w:t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employment</w:t>
      </w:r>
      <w:r w:rsidR="00D52FD0">
        <w:rPr>
          <w:bCs/>
        </w:rPr>
        <w:t xml:space="preserve"> </w:t>
      </w:r>
      <w:r w:rsidR="000A1AAE" w:rsidRPr="00857B1D">
        <w:rPr>
          <w:bCs/>
        </w:rPr>
        <w:t>market</w:t>
      </w:r>
      <w:r w:rsidR="00D52FD0">
        <w:rPr>
          <w:bCs/>
        </w:rPr>
        <w:t xml:space="preserve"> </w:t>
      </w:r>
      <w:r w:rsidR="000A1AAE" w:rsidRPr="00857B1D">
        <w:rPr>
          <w:bCs/>
        </w:rPr>
        <w:t>after</w:t>
      </w:r>
      <w:r w:rsidR="00D52FD0">
        <w:rPr>
          <w:bCs/>
        </w:rPr>
        <w:t xml:space="preserve"> </w:t>
      </w:r>
      <w:r w:rsidR="000A1AAE" w:rsidRPr="00857B1D">
        <w:rPr>
          <w:bCs/>
        </w:rPr>
        <w:t>having</w:t>
      </w:r>
      <w:r w:rsidR="00D52FD0">
        <w:rPr>
          <w:bCs/>
        </w:rPr>
        <w:t xml:space="preserve"> </w:t>
      </w:r>
      <w:r w:rsidR="000A1AAE" w:rsidRPr="00857B1D">
        <w:rPr>
          <w:bCs/>
        </w:rPr>
        <w:t>been</w:t>
      </w:r>
      <w:r w:rsidR="00D52FD0">
        <w:rPr>
          <w:bCs/>
        </w:rPr>
        <w:t xml:space="preserve"> </w:t>
      </w:r>
      <w:r w:rsidR="000A1AAE" w:rsidRPr="00857B1D">
        <w:rPr>
          <w:bCs/>
        </w:rPr>
        <w:t>on</w:t>
      </w:r>
      <w:r w:rsidR="00D52FD0">
        <w:rPr>
          <w:bCs/>
        </w:rPr>
        <w:t xml:space="preserve"> </w:t>
      </w:r>
      <w:r w:rsidR="000A1AAE" w:rsidRPr="00857B1D">
        <w:rPr>
          <w:bCs/>
        </w:rPr>
        <w:t>unemployment</w:t>
      </w:r>
      <w:r w:rsidR="00D52FD0">
        <w:rPr>
          <w:bCs/>
        </w:rPr>
        <w:t xml:space="preserve"> </w:t>
      </w:r>
      <w:r w:rsidR="000A1AAE" w:rsidRPr="00857B1D">
        <w:rPr>
          <w:bCs/>
        </w:rPr>
        <w:t>assistance,</w:t>
      </w:r>
      <w:r w:rsidR="00D52FD0">
        <w:rPr>
          <w:bCs/>
        </w:rPr>
        <w:t xml:space="preserve"> </w:t>
      </w:r>
      <w:r w:rsidR="000A1AAE" w:rsidRPr="00857B1D">
        <w:rPr>
          <w:bCs/>
        </w:rPr>
        <w:t>social</w:t>
      </w:r>
      <w:r w:rsidR="00D52FD0">
        <w:rPr>
          <w:bCs/>
        </w:rPr>
        <w:t xml:space="preserve"> </w:t>
      </w:r>
      <w:r w:rsidR="000A1AAE" w:rsidRPr="00857B1D">
        <w:rPr>
          <w:bCs/>
        </w:rPr>
        <w:t>assistance</w:t>
      </w:r>
      <w:r w:rsidR="00D52FD0">
        <w:rPr>
          <w:bCs/>
        </w:rPr>
        <w:t xml:space="preserve"> </w:t>
      </w:r>
      <w:r w:rsidR="000A1AAE" w:rsidRPr="00857B1D">
        <w:rPr>
          <w:bCs/>
        </w:rPr>
        <w:t>or</w:t>
      </w:r>
      <w:r w:rsidR="00D52FD0">
        <w:rPr>
          <w:bCs/>
        </w:rPr>
        <w:t xml:space="preserve"> </w:t>
      </w:r>
      <w:r w:rsidR="000A1AAE" w:rsidRPr="00857B1D">
        <w:rPr>
          <w:bCs/>
        </w:rPr>
        <w:t>single</w:t>
      </w:r>
      <w:r w:rsidR="00D52FD0">
        <w:rPr>
          <w:bCs/>
        </w:rPr>
        <w:t xml:space="preserve"> </w:t>
      </w:r>
      <w:r w:rsidR="000A1AAE" w:rsidRPr="00857B1D">
        <w:rPr>
          <w:bCs/>
        </w:rPr>
        <w:t>parent</w:t>
      </w:r>
      <w:r w:rsidR="00D52FD0">
        <w:rPr>
          <w:bCs/>
        </w:rPr>
        <w:t xml:space="preserve"> </w:t>
      </w:r>
      <w:r w:rsidR="000A1AAE" w:rsidRPr="00857B1D">
        <w:rPr>
          <w:bCs/>
        </w:rPr>
        <w:t>benefits.</w:t>
      </w:r>
    </w:p>
    <w:p w14:paraId="11402A65" w14:textId="01081C8D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Cs/>
        </w:rPr>
      </w:pPr>
      <w:r>
        <w:rPr>
          <w:bCs/>
        </w:rPr>
        <w:t>•</w:t>
      </w:r>
      <w:r>
        <w:rPr>
          <w:bCs/>
        </w:rPr>
        <w:tab/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Maternity</w:t>
      </w:r>
      <w:r w:rsidR="00D52FD0">
        <w:rPr>
          <w:bCs/>
        </w:rPr>
        <w:t xml:space="preserve"> </w:t>
      </w:r>
      <w:r w:rsidR="000A1AAE" w:rsidRPr="00857B1D">
        <w:rPr>
          <w:bCs/>
        </w:rPr>
        <w:t>Leave</w:t>
      </w:r>
      <w:r w:rsidR="00D52FD0">
        <w:rPr>
          <w:bCs/>
        </w:rPr>
        <w:t xml:space="preserve"> </w:t>
      </w:r>
      <w:r w:rsidR="000A1AAE" w:rsidRPr="00857B1D">
        <w:rPr>
          <w:bCs/>
        </w:rPr>
        <w:t>Trust</w:t>
      </w:r>
      <w:r w:rsidR="00D52FD0">
        <w:rPr>
          <w:bCs/>
        </w:rPr>
        <w:t xml:space="preserve"> </w:t>
      </w:r>
      <w:r w:rsidR="000A1AAE" w:rsidRPr="00857B1D">
        <w:rPr>
          <w:bCs/>
        </w:rPr>
        <w:t>Fund</w:t>
      </w:r>
      <w:r w:rsidR="00D52FD0">
        <w:rPr>
          <w:bCs/>
        </w:rPr>
        <w:t xml:space="preserve"> </w:t>
      </w:r>
      <w:r w:rsidR="000A1AAE" w:rsidRPr="00857B1D">
        <w:rPr>
          <w:bCs/>
        </w:rPr>
        <w:t>was</w:t>
      </w:r>
      <w:r w:rsidR="00D52FD0">
        <w:rPr>
          <w:bCs/>
        </w:rPr>
        <w:t xml:space="preserve"> </w:t>
      </w:r>
      <w:r w:rsidR="000A1AAE" w:rsidRPr="00857B1D">
        <w:rPr>
          <w:bCs/>
        </w:rPr>
        <w:t>introduced</w:t>
      </w:r>
      <w:r w:rsidR="00D52FD0">
        <w:rPr>
          <w:bCs/>
        </w:rPr>
        <w:t xml:space="preserve"> </w:t>
      </w:r>
      <w:r w:rsidR="000A1AAE" w:rsidRPr="00857B1D">
        <w:rPr>
          <w:bCs/>
        </w:rPr>
        <w:t>in</w:t>
      </w:r>
      <w:r w:rsidR="00D52FD0">
        <w:rPr>
          <w:bCs/>
        </w:rPr>
        <w:t xml:space="preserve"> </w:t>
      </w:r>
      <w:r w:rsidR="000A1AAE" w:rsidRPr="00857B1D">
        <w:rPr>
          <w:bCs/>
        </w:rPr>
        <w:t>2015,</w:t>
      </w:r>
      <w:r w:rsidR="00D52FD0">
        <w:rPr>
          <w:bCs/>
        </w:rPr>
        <w:t xml:space="preserve"> </w:t>
      </w:r>
      <w:r w:rsidR="000A1AAE" w:rsidRPr="00857B1D">
        <w:rPr>
          <w:bCs/>
        </w:rPr>
        <w:t>where</w:t>
      </w:r>
      <w:r w:rsidR="00D52FD0">
        <w:rPr>
          <w:bCs/>
        </w:rPr>
        <w:t xml:space="preserve"> </w:t>
      </w:r>
      <w:r w:rsidR="000A1AAE" w:rsidRPr="00857B1D">
        <w:rPr>
          <w:bCs/>
        </w:rPr>
        <w:t>every</w:t>
      </w:r>
      <w:r w:rsidR="00D52FD0">
        <w:rPr>
          <w:bCs/>
        </w:rPr>
        <w:t xml:space="preserve"> </w:t>
      </w:r>
      <w:r w:rsidR="000A1AAE" w:rsidRPr="00857B1D">
        <w:rPr>
          <w:bCs/>
        </w:rPr>
        <w:t>employer</w:t>
      </w:r>
      <w:r w:rsidR="00D52FD0">
        <w:rPr>
          <w:bCs/>
        </w:rPr>
        <w:t xml:space="preserve"> </w:t>
      </w:r>
      <w:r w:rsidR="000A1AAE" w:rsidRPr="00857B1D">
        <w:rPr>
          <w:bCs/>
        </w:rPr>
        <w:t>is</w:t>
      </w:r>
      <w:r w:rsidR="00D52FD0">
        <w:rPr>
          <w:bCs/>
        </w:rPr>
        <w:t xml:space="preserve"> </w:t>
      </w:r>
      <w:r w:rsidR="000A1AAE" w:rsidRPr="00857B1D">
        <w:rPr>
          <w:bCs/>
        </w:rPr>
        <w:t>paying</w:t>
      </w:r>
      <w:r w:rsidR="00D52FD0">
        <w:rPr>
          <w:bCs/>
        </w:rPr>
        <w:t xml:space="preserve"> </w:t>
      </w:r>
      <w:r w:rsidR="000A1AAE" w:rsidRPr="00857B1D">
        <w:rPr>
          <w:bCs/>
        </w:rPr>
        <w:t>a</w:t>
      </w:r>
      <w:r w:rsidR="00D52FD0">
        <w:rPr>
          <w:bCs/>
        </w:rPr>
        <w:t xml:space="preserve"> </w:t>
      </w:r>
      <w:r w:rsidR="000A1AAE" w:rsidRPr="00857B1D">
        <w:rPr>
          <w:bCs/>
        </w:rPr>
        <w:t>minimum</w:t>
      </w:r>
      <w:r w:rsidR="00D52FD0">
        <w:rPr>
          <w:bCs/>
        </w:rPr>
        <w:t xml:space="preserve"> </w:t>
      </w:r>
      <w:r w:rsidR="000A1AAE" w:rsidRPr="00857B1D">
        <w:rPr>
          <w:bCs/>
        </w:rPr>
        <w:t>contribution</w:t>
      </w:r>
      <w:r w:rsidR="00D52FD0">
        <w:rPr>
          <w:bCs/>
        </w:rPr>
        <w:t xml:space="preserve"> </w:t>
      </w:r>
      <w:r w:rsidR="000A1AAE" w:rsidRPr="00857B1D">
        <w:rPr>
          <w:bCs/>
        </w:rPr>
        <w:t>for</w:t>
      </w:r>
      <w:r w:rsidR="00D52FD0">
        <w:rPr>
          <w:bCs/>
        </w:rPr>
        <w:t xml:space="preserve"> </w:t>
      </w:r>
      <w:r w:rsidR="000A1AAE" w:rsidRPr="00857B1D">
        <w:rPr>
          <w:bCs/>
        </w:rPr>
        <w:t>every</w:t>
      </w:r>
      <w:r w:rsidR="00D52FD0">
        <w:rPr>
          <w:bCs/>
        </w:rPr>
        <w:t xml:space="preserve"> </w:t>
      </w:r>
      <w:r w:rsidR="000A1AAE" w:rsidRPr="00857B1D">
        <w:rPr>
          <w:bCs/>
        </w:rPr>
        <w:t>employee</w:t>
      </w:r>
      <w:r w:rsidR="00D52FD0">
        <w:rPr>
          <w:bCs/>
        </w:rPr>
        <w:t xml:space="preserve"> </w:t>
      </w:r>
      <w:r w:rsidR="000A1AAE" w:rsidRPr="00857B1D">
        <w:rPr>
          <w:bCs/>
        </w:rPr>
        <w:t>irrespective</w:t>
      </w:r>
      <w:r w:rsidR="00D52FD0">
        <w:rPr>
          <w:bCs/>
        </w:rPr>
        <w:t xml:space="preserve"> </w:t>
      </w:r>
      <w:r w:rsidR="000A1AAE" w:rsidRPr="00857B1D">
        <w:rPr>
          <w:bCs/>
        </w:rPr>
        <w:t>of</w:t>
      </w:r>
      <w:r w:rsidR="00D52FD0">
        <w:rPr>
          <w:bCs/>
        </w:rPr>
        <w:t xml:space="preserve"> </w:t>
      </w:r>
      <w:r w:rsidR="000A1AAE" w:rsidRPr="00857B1D">
        <w:rPr>
          <w:bCs/>
        </w:rPr>
        <w:t>the</w:t>
      </w:r>
      <w:r w:rsidR="00D52FD0">
        <w:rPr>
          <w:bCs/>
        </w:rPr>
        <w:t xml:space="preserve"> </w:t>
      </w:r>
      <w:r w:rsidR="000A1AAE" w:rsidRPr="00857B1D">
        <w:rPr>
          <w:bCs/>
        </w:rPr>
        <w:t>sex.</w:t>
      </w:r>
    </w:p>
    <w:p w14:paraId="7BF56CB6" w14:textId="0CE324D1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rFonts w:eastAsiaTheme="minorEastAsia"/>
          <w:bCs/>
        </w:rPr>
      </w:pPr>
      <w:r w:rsidRPr="00857B1D">
        <w:rPr>
          <w:rFonts w:eastAsiaTheme="minorEastAsia"/>
          <w:bCs/>
        </w:rPr>
        <w:t>•</w:t>
      </w:r>
      <w:r w:rsidRPr="00857B1D">
        <w:rPr>
          <w:rFonts w:eastAsiaTheme="minorEastAsia"/>
          <w:bCs/>
        </w:rPr>
        <w:tab/>
      </w:r>
      <w:r w:rsidR="000A1AAE" w:rsidRPr="00857B1D">
        <w:rPr>
          <w:bCs/>
        </w:rPr>
        <w:t>HRD</w:t>
      </w:r>
      <w:r w:rsidR="00D52FD0">
        <w:rPr>
          <w:bCs/>
        </w:rPr>
        <w:t xml:space="preserve"> </w:t>
      </w:r>
      <w:r w:rsidR="000A1AAE" w:rsidRPr="00857B1D">
        <w:rPr>
          <w:bCs/>
        </w:rPr>
        <w:t>and</w:t>
      </w:r>
      <w:r w:rsidR="00D52FD0">
        <w:rPr>
          <w:bCs/>
        </w:rPr>
        <w:t xml:space="preserve"> </w:t>
      </w:r>
      <w:r w:rsidR="000A1AAE" w:rsidRPr="00857B1D">
        <w:rPr>
          <w:bCs/>
        </w:rPr>
        <w:t>NCPE</w:t>
      </w:r>
      <w:r w:rsidR="00D52FD0">
        <w:rPr>
          <w:bCs/>
        </w:rPr>
        <w:t xml:space="preserve"> </w:t>
      </w:r>
      <w:r w:rsidR="000A1AAE" w:rsidRPr="00857B1D">
        <w:rPr>
          <w:bCs/>
        </w:rPr>
        <w:t>organise</w:t>
      </w:r>
      <w:r w:rsidR="00D52FD0">
        <w:rPr>
          <w:bCs/>
        </w:rPr>
        <w:t xml:space="preserve"> </w:t>
      </w:r>
      <w:r w:rsidR="000A1AAE" w:rsidRPr="00857B1D">
        <w:rPr>
          <w:bCs/>
        </w:rPr>
        <w:t>various</w:t>
      </w:r>
      <w:r w:rsidR="00D52FD0">
        <w:rPr>
          <w:bCs/>
        </w:rPr>
        <w:t xml:space="preserve"> </w:t>
      </w:r>
      <w:r w:rsidR="000A1AAE" w:rsidRPr="00857B1D">
        <w:rPr>
          <w:bCs/>
        </w:rPr>
        <w:t>raising</w:t>
      </w:r>
      <w:r w:rsidR="00D52FD0">
        <w:rPr>
          <w:bCs/>
        </w:rPr>
        <w:t xml:space="preserve"> </w:t>
      </w:r>
      <w:r w:rsidR="000A1AAE" w:rsidRPr="00857B1D">
        <w:rPr>
          <w:bCs/>
        </w:rPr>
        <w:t>awareness</w:t>
      </w:r>
      <w:r w:rsidR="00D52FD0">
        <w:rPr>
          <w:bCs/>
        </w:rPr>
        <w:t xml:space="preserve"> </w:t>
      </w:r>
      <w:r w:rsidR="000A1AAE" w:rsidRPr="00857B1D">
        <w:rPr>
          <w:bCs/>
        </w:rPr>
        <w:t>campaigns</w:t>
      </w:r>
      <w:r w:rsidR="00D52FD0">
        <w:rPr>
          <w:bCs/>
        </w:rPr>
        <w:t xml:space="preserve"> </w:t>
      </w:r>
      <w:r w:rsidR="000A1AAE" w:rsidRPr="00857B1D">
        <w:rPr>
          <w:bCs/>
        </w:rPr>
        <w:t>on</w:t>
      </w:r>
      <w:r w:rsidR="00D52FD0">
        <w:rPr>
          <w:bCs/>
        </w:rPr>
        <w:t xml:space="preserve"> </w:t>
      </w:r>
      <w:r w:rsidR="000A1AAE" w:rsidRPr="00857B1D">
        <w:rPr>
          <w:bCs/>
        </w:rPr>
        <w:t>stereotypes,</w:t>
      </w:r>
      <w:r w:rsidR="00D52FD0">
        <w:rPr>
          <w:bCs/>
        </w:rPr>
        <w:t xml:space="preserve"> </w:t>
      </w:r>
      <w:r w:rsidR="000A1AAE" w:rsidRPr="00857B1D">
        <w:rPr>
          <w:bCs/>
        </w:rPr>
        <w:t>sexism,</w:t>
      </w:r>
      <w:r w:rsidR="00D52FD0">
        <w:rPr>
          <w:bCs/>
        </w:rPr>
        <w:t xml:space="preserve"> </w:t>
      </w:r>
      <w:r w:rsidR="000A1AAE" w:rsidRPr="00857B1D">
        <w:rPr>
          <w:bCs/>
        </w:rPr>
        <w:t>equality,</w:t>
      </w:r>
      <w:r w:rsidR="00D52FD0">
        <w:rPr>
          <w:bCs/>
        </w:rPr>
        <w:t xml:space="preserve"> </w:t>
      </w:r>
      <w:r w:rsidR="000A1AAE" w:rsidRPr="00857B1D">
        <w:rPr>
          <w:bCs/>
        </w:rPr>
        <w:t>STEM</w:t>
      </w:r>
      <w:r w:rsidR="00D52FD0">
        <w:rPr>
          <w:bCs/>
        </w:rPr>
        <w:t xml:space="preserve"> </w:t>
      </w:r>
      <w:r w:rsidR="000A1AAE" w:rsidRPr="00857B1D">
        <w:rPr>
          <w:bCs/>
        </w:rPr>
        <w:t>etc.</w:t>
      </w:r>
    </w:p>
    <w:p w14:paraId="11588E03" w14:textId="6D408F9D" w:rsidR="000A1AAE" w:rsidRPr="00825CCA" w:rsidRDefault="000A1AAE" w:rsidP="009779FF">
      <w:pPr>
        <w:pStyle w:val="H1G"/>
      </w:pPr>
      <w:r>
        <w:lastRenderedPageBreak/>
        <w:tab/>
      </w:r>
      <w:r>
        <w:tab/>
      </w:r>
      <w:r w:rsidRPr="00825CCA">
        <w:t>Violence</w:t>
      </w:r>
      <w:r w:rsidR="00D52FD0">
        <w:t xml:space="preserve"> </w:t>
      </w:r>
      <w:r w:rsidRPr="00825CCA">
        <w:t>against</w:t>
      </w:r>
      <w:r w:rsidR="00D52FD0">
        <w:t xml:space="preserve"> </w:t>
      </w:r>
      <w:r w:rsidRPr="00825CCA">
        <w:t>women,</w:t>
      </w:r>
      <w:r w:rsidR="00D52FD0">
        <w:t xml:space="preserve"> </w:t>
      </w:r>
      <w:r w:rsidRPr="00825CCA">
        <w:t>including</w:t>
      </w:r>
      <w:r w:rsidR="00D52FD0">
        <w:t xml:space="preserve"> </w:t>
      </w:r>
      <w:r w:rsidRPr="00825CCA">
        <w:t>domestic</w:t>
      </w:r>
      <w:r w:rsidR="00D52FD0">
        <w:t xml:space="preserve"> </w:t>
      </w:r>
      <w:r w:rsidRPr="00825CCA">
        <w:t>violence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2,</w:t>
      </w:r>
      <w:r w:rsidR="00D52FD0">
        <w:t xml:space="preserve"> </w:t>
      </w:r>
      <w:r w:rsidRPr="00825CCA">
        <w:t>3,</w:t>
      </w:r>
      <w:r w:rsidR="00D52FD0">
        <w:t xml:space="preserve"> </w:t>
      </w:r>
      <w:r w:rsidRPr="00825CCA">
        <w:t>6,</w:t>
      </w:r>
      <w:r w:rsidR="00D52FD0">
        <w:t xml:space="preserve"> </w:t>
      </w:r>
      <w:r w:rsidRPr="00825CCA">
        <w:t>7</w:t>
      </w:r>
      <w:r w:rsidR="00D52FD0">
        <w:t xml:space="preserve"> </w:t>
      </w:r>
      <w:r w:rsidR="00196329">
        <w:br/>
      </w:r>
      <w:r w:rsidRPr="00825CCA">
        <w:t>and</w:t>
      </w:r>
      <w:r w:rsidR="00D52FD0">
        <w:t xml:space="preserve"> </w:t>
      </w:r>
      <w:r w:rsidRPr="00825CCA">
        <w:t>26)</w:t>
      </w:r>
    </w:p>
    <w:p w14:paraId="0D4CC15D" w14:textId="5A920665" w:rsidR="000A1AAE" w:rsidRDefault="000A1AAE" w:rsidP="009779FF">
      <w:pPr>
        <w:pStyle w:val="H23G"/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9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54A2D012" w14:textId="4E64D243" w:rsidR="000A1AAE" w:rsidRPr="00A841AA" w:rsidRDefault="0044637E" w:rsidP="0044637E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</w:pPr>
      <w:r w:rsidRPr="00A841AA">
        <w:t>144.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actions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taken:</w:t>
      </w:r>
    </w:p>
    <w:p w14:paraId="051520BA" w14:textId="3CF2EC6C" w:rsidR="000A1AAE" w:rsidRPr="00537A7B" w:rsidRDefault="0044637E" w:rsidP="0044637E">
      <w:pPr>
        <w:pStyle w:val="Bullet1G"/>
        <w:keepNext/>
        <w:keepLines/>
        <w:numPr>
          <w:ilvl w:val="0"/>
          <w:numId w:val="0"/>
        </w:numPr>
        <w:tabs>
          <w:tab w:val="left" w:pos="1701"/>
        </w:tabs>
        <w:ind w:left="1701" w:hanging="170"/>
      </w:pPr>
      <w:r w:rsidRPr="00537A7B">
        <w:t>•</w:t>
      </w:r>
      <w:r w:rsidRPr="00537A7B">
        <w:tab/>
      </w:r>
      <w:r w:rsidR="000A1AAE" w:rsidRPr="00537A7B">
        <w:t>The</w:t>
      </w:r>
      <w:r w:rsidR="00D52FD0">
        <w:t xml:space="preserve"> </w:t>
      </w:r>
      <w:r w:rsidR="000A1AAE" w:rsidRPr="00537A7B">
        <w:t>ratification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full</w:t>
      </w:r>
      <w:r w:rsidR="00D52FD0">
        <w:t xml:space="preserve"> </w:t>
      </w:r>
      <w:r w:rsidR="000A1AAE" w:rsidRPr="00537A7B">
        <w:t>incorporation</w:t>
      </w:r>
      <w:r w:rsidR="00D52FD0">
        <w:t xml:space="preserve"> </w:t>
      </w:r>
      <w:r w:rsidR="000A1AAE" w:rsidRPr="00537A7B">
        <w:t>of</w:t>
      </w:r>
      <w:r w:rsidR="00D52FD0">
        <w:t xml:space="preserve"> </w:t>
      </w:r>
      <w:r w:rsidR="000A1AAE" w:rsidRPr="00537A7B">
        <w:t>the</w:t>
      </w:r>
      <w:r w:rsidR="00D52FD0">
        <w:t xml:space="preserve"> </w:t>
      </w:r>
      <w:r w:rsidR="000A1AAE" w:rsidRPr="00537A7B">
        <w:t>Council</w:t>
      </w:r>
      <w:r w:rsidR="00D52FD0">
        <w:t xml:space="preserve"> </w:t>
      </w:r>
      <w:r w:rsidR="000A1AAE" w:rsidRPr="00537A7B">
        <w:t>of</w:t>
      </w:r>
      <w:r w:rsidR="00D52FD0">
        <w:t xml:space="preserve"> </w:t>
      </w:r>
      <w:r w:rsidR="000A1AAE" w:rsidRPr="00537A7B">
        <w:t>Europe</w:t>
      </w:r>
      <w:r w:rsidR="00D52FD0">
        <w:t xml:space="preserve"> </w:t>
      </w:r>
      <w:r w:rsidR="000A1AAE" w:rsidRPr="00537A7B">
        <w:t>Convention</w:t>
      </w:r>
      <w:r w:rsidR="00D52FD0">
        <w:t xml:space="preserve"> </w:t>
      </w:r>
      <w:r w:rsidR="000A1AAE" w:rsidRPr="00537A7B">
        <w:t>on</w:t>
      </w:r>
      <w:r w:rsidR="00D52FD0">
        <w:t xml:space="preserve"> </w:t>
      </w:r>
      <w:r w:rsidR="000A1AAE" w:rsidRPr="00537A7B">
        <w:t>preventing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combating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against</w:t>
      </w:r>
      <w:r w:rsidR="00D52FD0">
        <w:t xml:space="preserve"> </w:t>
      </w:r>
      <w:r w:rsidR="000A1AAE" w:rsidRPr="00537A7B">
        <w:t>women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domestic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(Istanbul</w:t>
      </w:r>
      <w:r w:rsidR="00D52FD0">
        <w:t xml:space="preserve"> </w:t>
      </w:r>
      <w:r w:rsidR="000A1AAE" w:rsidRPr="00537A7B">
        <w:t>Convention)</w:t>
      </w:r>
      <w:r w:rsidR="00D52FD0">
        <w:t xml:space="preserve"> </w:t>
      </w:r>
      <w:r w:rsidR="000A1AAE" w:rsidRPr="00537A7B">
        <w:t>in</w:t>
      </w:r>
      <w:r w:rsidR="00D52FD0">
        <w:t xml:space="preserve"> </w:t>
      </w:r>
      <w:r w:rsidR="000A1AAE" w:rsidRPr="00537A7B">
        <w:t>national</w:t>
      </w:r>
      <w:r w:rsidR="00D52FD0">
        <w:t xml:space="preserve"> </w:t>
      </w:r>
      <w:r w:rsidR="000A1AAE" w:rsidRPr="00537A7B">
        <w:t>legislation</w:t>
      </w:r>
      <w:r w:rsidR="00D52FD0">
        <w:t xml:space="preserve"> </w:t>
      </w:r>
      <w:r w:rsidR="000A1AAE" w:rsidRPr="00537A7B">
        <w:t>in</w:t>
      </w:r>
      <w:r w:rsidR="00D52FD0">
        <w:t xml:space="preserve"> </w:t>
      </w:r>
      <w:r w:rsidR="000A1AAE" w:rsidRPr="00537A7B">
        <w:t>2014.</w:t>
      </w:r>
    </w:p>
    <w:p w14:paraId="16953F69" w14:textId="58E0A3A6" w:rsidR="000A1AAE" w:rsidRPr="00537A7B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37A7B">
        <w:t>•</w:t>
      </w:r>
      <w:r w:rsidRPr="00537A7B">
        <w:tab/>
      </w:r>
      <w:r w:rsidR="000A1AAE" w:rsidRPr="00537A7B">
        <w:t>The</w:t>
      </w:r>
      <w:r w:rsidR="00D52FD0">
        <w:t xml:space="preserve"> </w:t>
      </w:r>
      <w:r w:rsidR="000A1AAE" w:rsidRPr="00537A7B">
        <w:t>creation</w:t>
      </w:r>
      <w:r w:rsidR="00D52FD0">
        <w:t xml:space="preserve"> </w:t>
      </w:r>
      <w:r w:rsidR="000A1AAE" w:rsidRPr="00537A7B">
        <w:t>of</w:t>
      </w:r>
      <w:r w:rsidR="00D52FD0">
        <w:t xml:space="preserve"> </w:t>
      </w:r>
      <w:r w:rsidR="000A1AAE" w:rsidRPr="00537A7B">
        <w:t>the</w:t>
      </w:r>
      <w:r w:rsidR="00D52FD0">
        <w:t xml:space="preserve"> </w:t>
      </w:r>
      <w:r w:rsidR="000A1AAE" w:rsidRPr="00537A7B">
        <w:t>Gender-Based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Domestic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Commission,</w:t>
      </w:r>
      <w:r w:rsidR="00D52FD0">
        <w:t xml:space="preserve"> </w:t>
      </w:r>
      <w:r w:rsidR="000A1AAE" w:rsidRPr="00537A7B">
        <w:t>coupled</w:t>
      </w:r>
      <w:r w:rsidR="00D52FD0">
        <w:t xml:space="preserve"> </w:t>
      </w:r>
      <w:r w:rsidR="000A1AAE" w:rsidRPr="00537A7B">
        <w:t>with</w:t>
      </w:r>
      <w:r w:rsidR="00D52FD0">
        <w:t xml:space="preserve"> </w:t>
      </w:r>
      <w:r w:rsidR="000A1AAE" w:rsidRPr="00537A7B">
        <w:t>considerable</w:t>
      </w:r>
      <w:r w:rsidR="00D52FD0">
        <w:t xml:space="preserve"> </w:t>
      </w:r>
      <w:r w:rsidR="000A1AAE" w:rsidRPr="00537A7B">
        <w:t>amendments</w:t>
      </w:r>
      <w:r w:rsidR="00D52FD0">
        <w:t xml:space="preserve"> </w:t>
      </w:r>
      <w:r w:rsidR="000A1AAE" w:rsidRPr="00537A7B">
        <w:t>to</w:t>
      </w:r>
      <w:r w:rsidR="00D52FD0">
        <w:t xml:space="preserve"> </w:t>
      </w:r>
      <w:r w:rsidR="000A1AAE" w:rsidRPr="00537A7B">
        <w:t>Maltese</w:t>
      </w:r>
      <w:r w:rsidR="00D52FD0">
        <w:t xml:space="preserve"> </w:t>
      </w:r>
      <w:r w:rsidR="000A1AAE" w:rsidRPr="00537A7B">
        <w:t>criminal</w:t>
      </w:r>
      <w:r w:rsidR="00D52FD0">
        <w:t xml:space="preserve"> </w:t>
      </w:r>
      <w:r w:rsidR="000A1AAE" w:rsidRPr="00537A7B">
        <w:t>law</w:t>
      </w:r>
      <w:r w:rsidR="00D52FD0">
        <w:t xml:space="preserve"> </w:t>
      </w:r>
      <w:r w:rsidR="000A1AAE" w:rsidRPr="00537A7B">
        <w:t>(the</w:t>
      </w:r>
      <w:r w:rsidR="00D52FD0">
        <w:t xml:space="preserve"> </w:t>
      </w:r>
      <w:r w:rsidR="000A1AAE" w:rsidRPr="00537A7B">
        <w:t>GBV&amp;DV</w:t>
      </w:r>
      <w:r w:rsidR="00D52FD0">
        <w:t xml:space="preserve"> </w:t>
      </w:r>
      <w:r w:rsidR="000A1AAE" w:rsidRPr="00537A7B">
        <w:t>Act),</w:t>
      </w:r>
      <w:r w:rsidR="00D52FD0">
        <w:t xml:space="preserve"> </w:t>
      </w:r>
      <w:r w:rsidR="000A1AAE" w:rsidRPr="00537A7B">
        <w:t>aimed</w:t>
      </w:r>
      <w:r w:rsidR="00D52FD0">
        <w:t xml:space="preserve"> </w:t>
      </w:r>
      <w:r w:rsidR="000A1AAE" w:rsidRPr="00537A7B">
        <w:t>at</w:t>
      </w:r>
      <w:r w:rsidR="00D52FD0">
        <w:t xml:space="preserve"> </w:t>
      </w:r>
      <w:r w:rsidR="000A1AAE" w:rsidRPr="00537A7B">
        <w:t>ensuring</w:t>
      </w:r>
      <w:r w:rsidR="00D52FD0">
        <w:t xml:space="preserve"> </w:t>
      </w:r>
      <w:r w:rsidR="000A1AAE" w:rsidRPr="00537A7B">
        <w:t>justice</w:t>
      </w:r>
      <w:r w:rsidR="00D52FD0">
        <w:t xml:space="preserve"> </w:t>
      </w:r>
      <w:r w:rsidR="000A1AAE" w:rsidRPr="00537A7B">
        <w:t>for</w:t>
      </w:r>
      <w:r w:rsidR="00D52FD0">
        <w:t xml:space="preserve"> </w:t>
      </w:r>
      <w:r w:rsidR="000A1AAE" w:rsidRPr="00537A7B">
        <w:t>victims</w:t>
      </w:r>
      <w:r w:rsidR="00D52FD0">
        <w:t xml:space="preserve"> </w:t>
      </w:r>
      <w:r w:rsidR="000A1AAE" w:rsidRPr="00537A7B">
        <w:t>of</w:t>
      </w:r>
      <w:r w:rsidR="00D52FD0">
        <w:t xml:space="preserve"> </w:t>
      </w:r>
      <w:r w:rsidR="000A1AAE" w:rsidRPr="00537A7B">
        <w:t>violence,</w:t>
      </w:r>
      <w:r w:rsidR="00D52FD0">
        <w:t xml:space="preserve"> </w:t>
      </w:r>
      <w:r w:rsidR="000A1AAE" w:rsidRPr="00537A7B">
        <w:t>heightened</w:t>
      </w:r>
      <w:r w:rsidR="00D52FD0">
        <w:t xml:space="preserve"> </w:t>
      </w:r>
      <w:r w:rsidR="000A1AAE" w:rsidRPr="00537A7B">
        <w:t>protection,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preventive</w:t>
      </w:r>
      <w:r w:rsidR="00D52FD0">
        <w:t xml:space="preserve"> </w:t>
      </w:r>
      <w:r w:rsidR="000A1AAE" w:rsidRPr="00537A7B">
        <w:t>measures</w:t>
      </w:r>
      <w:r w:rsidR="00D52FD0">
        <w:t xml:space="preserve"> </w:t>
      </w:r>
      <w:r w:rsidR="000A1AAE" w:rsidRPr="00537A7B">
        <w:t>against</w:t>
      </w:r>
      <w:r w:rsidR="00D52FD0">
        <w:t xml:space="preserve"> </w:t>
      </w:r>
      <w:r w:rsidR="000A1AAE" w:rsidRPr="00537A7B">
        <w:t>violence.</w:t>
      </w:r>
    </w:p>
    <w:p w14:paraId="55FB166F" w14:textId="4E60210C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eastAsia="en-GB"/>
        </w:rPr>
      </w:pPr>
      <w:r>
        <w:rPr>
          <w:lang w:eastAsia="en-GB"/>
        </w:rPr>
        <w:t>•</w:t>
      </w:r>
      <w:r>
        <w:rPr>
          <w:lang w:eastAsia="en-GB"/>
        </w:rPr>
        <w:tab/>
      </w:r>
      <w:r w:rsidR="000A1AAE" w:rsidRPr="00537A7B">
        <w:t>The</w:t>
      </w:r>
      <w:r w:rsidR="00D52FD0">
        <w:t xml:space="preserve"> </w:t>
      </w:r>
      <w:r w:rsidR="000A1AAE" w:rsidRPr="00537A7B">
        <w:t>introduction</w:t>
      </w:r>
      <w:r w:rsidR="00D52FD0">
        <w:t xml:space="preserve"> </w:t>
      </w:r>
      <w:r w:rsidR="000A1AAE" w:rsidRPr="00537A7B">
        <w:t>of</w:t>
      </w:r>
      <w:r w:rsidR="00D52FD0">
        <w:t xml:space="preserve"> </w:t>
      </w:r>
      <w:r w:rsidR="000A1AAE" w:rsidRPr="00537A7B">
        <w:t>the</w:t>
      </w:r>
      <w:r w:rsidR="00D52FD0">
        <w:t xml:space="preserve"> </w:t>
      </w:r>
      <w:r w:rsidR="000A1AAE" w:rsidRPr="00537A7B">
        <w:t>first</w:t>
      </w:r>
      <w:r w:rsidR="00D52FD0">
        <w:t xml:space="preserve"> </w:t>
      </w:r>
      <w:r w:rsidR="000A1AAE" w:rsidRPr="00537A7B">
        <w:t>Gender-Based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Domestic</w:t>
      </w:r>
      <w:r w:rsidR="00D52FD0">
        <w:t xml:space="preserve"> </w:t>
      </w:r>
      <w:r w:rsidR="000A1AAE" w:rsidRPr="00537A7B">
        <w:t>Violence</w:t>
      </w:r>
      <w:r w:rsidR="00D52FD0">
        <w:t xml:space="preserve"> </w:t>
      </w:r>
      <w:r w:rsidR="000A1AAE" w:rsidRPr="00537A7B">
        <w:t>Strategy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Action</w:t>
      </w:r>
      <w:r w:rsidR="00D52FD0">
        <w:t xml:space="preserve"> </w:t>
      </w:r>
      <w:r w:rsidR="000A1AAE" w:rsidRPr="00537A7B">
        <w:t>plan</w:t>
      </w:r>
      <w:r w:rsidR="00D52FD0">
        <w:t xml:space="preserve"> </w:t>
      </w:r>
      <w:r w:rsidR="000A1AAE" w:rsidRPr="00537A7B">
        <w:t>(Vision</w:t>
      </w:r>
      <w:r w:rsidR="00D52FD0">
        <w:t xml:space="preserve"> </w:t>
      </w:r>
      <w:r w:rsidR="000A1AAE" w:rsidRPr="00537A7B">
        <w:t>2020),</w:t>
      </w:r>
      <w:r w:rsidR="00D52FD0">
        <w:t xml:space="preserve"> </w:t>
      </w:r>
      <w:r w:rsidR="000A1AAE" w:rsidRPr="00537A7B">
        <w:t>fully</w:t>
      </w:r>
      <w:r w:rsidR="00D52FD0">
        <w:t xml:space="preserve"> </w:t>
      </w:r>
      <w:r w:rsidR="000A1AAE" w:rsidRPr="00537A7B">
        <w:t>in</w:t>
      </w:r>
      <w:r w:rsidR="00D52FD0">
        <w:t xml:space="preserve"> </w:t>
      </w:r>
      <w:r w:rsidR="000A1AAE" w:rsidRPr="00537A7B">
        <w:t>line</w:t>
      </w:r>
      <w:r w:rsidR="00D52FD0">
        <w:t xml:space="preserve"> </w:t>
      </w:r>
      <w:r w:rsidR="000A1AAE" w:rsidRPr="00537A7B">
        <w:t>with</w:t>
      </w:r>
      <w:r w:rsidR="00D52FD0">
        <w:t xml:space="preserve"> </w:t>
      </w:r>
      <w:r w:rsidR="000A1AAE" w:rsidRPr="00537A7B">
        <w:t>the</w:t>
      </w:r>
      <w:r w:rsidR="00D52FD0">
        <w:t xml:space="preserve"> </w:t>
      </w:r>
      <w:r w:rsidR="000A1AAE" w:rsidRPr="00537A7B">
        <w:t>GBV&amp;DV</w:t>
      </w:r>
      <w:r w:rsidR="00D52FD0">
        <w:t xml:space="preserve"> </w:t>
      </w:r>
      <w:r w:rsidR="000A1AAE" w:rsidRPr="00537A7B">
        <w:t>Act</w:t>
      </w:r>
      <w:r w:rsidR="00D52FD0">
        <w:t xml:space="preserve"> </w:t>
      </w:r>
      <w:r w:rsidR="000A1AAE" w:rsidRPr="00537A7B">
        <w:t>and</w:t>
      </w:r>
      <w:r w:rsidR="00D52FD0">
        <w:t xml:space="preserve"> </w:t>
      </w:r>
      <w:r w:rsidR="000A1AAE" w:rsidRPr="00537A7B">
        <w:t>the</w:t>
      </w:r>
      <w:r w:rsidR="00D52FD0">
        <w:t xml:space="preserve"> </w:t>
      </w:r>
      <w:r w:rsidR="000A1AAE" w:rsidRPr="00537A7B">
        <w:t>Istanbul</w:t>
      </w:r>
      <w:r w:rsidR="00D52FD0">
        <w:t xml:space="preserve"> </w:t>
      </w:r>
      <w:r w:rsidR="000A1AAE" w:rsidRPr="00537A7B">
        <w:t>Convention.</w:t>
      </w:r>
      <w:r w:rsidR="00D52FD0">
        <w:t xml:space="preserve"> </w:t>
      </w:r>
      <w:r w:rsidR="000A1AAE" w:rsidRPr="00537A7B">
        <w:t>A</w:t>
      </w:r>
      <w:r w:rsidR="00D52FD0">
        <w:t xml:space="preserve"> </w:t>
      </w:r>
      <w:r w:rsidR="000A1AAE" w:rsidRPr="00537A7B">
        <w:t>follow</w:t>
      </w:r>
      <w:r w:rsidR="00D52FD0">
        <w:t xml:space="preserve"> </w:t>
      </w:r>
      <w:r w:rsidR="000A1AAE" w:rsidRPr="00537A7B">
        <w:t>up</w:t>
      </w:r>
      <w:r w:rsidR="00D52FD0">
        <w:t xml:space="preserve"> </w:t>
      </w:r>
      <w:r w:rsidR="000A1AAE" w:rsidRPr="00537A7B">
        <w:t>Strategy</w:t>
      </w:r>
      <w:r w:rsidR="00D52FD0">
        <w:t xml:space="preserve"> </w:t>
      </w:r>
      <w:r w:rsidR="000A1AAE" w:rsidRPr="00537A7B">
        <w:t>is</w:t>
      </w:r>
      <w:r w:rsidR="00D52FD0">
        <w:t xml:space="preserve"> </w:t>
      </w:r>
      <w:r w:rsidR="000A1AAE" w:rsidRPr="00537A7B">
        <w:t>expected</w:t>
      </w:r>
      <w:r w:rsidR="00D52FD0">
        <w:t xml:space="preserve"> </w:t>
      </w:r>
      <w:r w:rsidR="000A1AAE" w:rsidRPr="00537A7B">
        <w:t>to</w:t>
      </w:r>
      <w:r w:rsidR="00D52FD0">
        <w:t xml:space="preserve"> </w:t>
      </w:r>
      <w:r w:rsidR="000A1AAE" w:rsidRPr="00537A7B">
        <w:t>be</w:t>
      </w:r>
      <w:r w:rsidR="00D52FD0">
        <w:t xml:space="preserve"> </w:t>
      </w:r>
      <w:r w:rsidR="000A1AAE" w:rsidRPr="00537A7B">
        <w:t>launched</w:t>
      </w:r>
      <w:r w:rsidR="00D52FD0">
        <w:t xml:space="preserve"> </w:t>
      </w:r>
      <w:r w:rsidR="000A1AAE" w:rsidRPr="00537A7B">
        <w:t>in</w:t>
      </w:r>
      <w:r w:rsidR="00D52FD0">
        <w:t xml:space="preserve"> </w:t>
      </w:r>
      <w:r w:rsidR="000A1AAE" w:rsidRPr="00537A7B">
        <w:t>2021.</w:t>
      </w:r>
      <w:r w:rsidR="00D52FD0">
        <w:t xml:space="preserve"> </w:t>
      </w:r>
      <w:r w:rsidR="000A1AAE" w:rsidRPr="00537A7B">
        <w:rPr>
          <w:lang w:eastAsia="en-GB"/>
        </w:rPr>
        <w:t>Malta</w:t>
      </w:r>
      <w:r w:rsidR="00F14DA3">
        <w:rPr>
          <w:lang w:eastAsia="en-GB"/>
        </w:rPr>
        <w:t>’</w:t>
      </w:r>
      <w:r w:rsidR="000A1AAE" w:rsidRPr="00537A7B">
        <w:rPr>
          <w:lang w:eastAsia="en-GB"/>
        </w:rPr>
        <w:t>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second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strategy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gender-based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violence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domestic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violence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which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was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launched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in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June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2021.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strategy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built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on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4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pillars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of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Istanbul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Convention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namely: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Prevention,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Protection,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Prosecution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and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Integrated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Policies.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It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also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aims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at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implementing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recommendations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emanating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from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the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GREVIO</w:t>
      </w:r>
      <w:r w:rsidR="00D52FD0">
        <w:rPr>
          <w:lang w:eastAsia="en-GB"/>
        </w:rPr>
        <w:t xml:space="preserve"> </w:t>
      </w:r>
      <w:r w:rsidR="000A1AAE" w:rsidRPr="00537A7B">
        <w:rPr>
          <w:lang w:eastAsia="en-GB"/>
        </w:rPr>
        <w:t>report.</w:t>
      </w:r>
    </w:p>
    <w:p w14:paraId="1CFFBD42" w14:textId="65A715C5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10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1AA4263" w14:textId="13982214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145.</w:t>
      </w:r>
      <w:r>
        <w:tab/>
      </w:r>
      <w:r w:rsidR="000A1AAE" w:rsidRPr="00A841AA">
        <w:t>As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April</w:t>
      </w:r>
      <w:r w:rsidR="00D52FD0">
        <w:t xml:space="preserve"> </w:t>
      </w:r>
      <w:r w:rsidR="000A1AAE" w:rsidRPr="00A841AA">
        <w:t>2020,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initiated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24-hour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advice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specially</w:t>
      </w:r>
      <w:r w:rsidR="00D52FD0">
        <w:t xml:space="preserve"> </w:t>
      </w:r>
      <w:r w:rsidR="000A1AAE" w:rsidRPr="00A841AA">
        <w:t>trained</w:t>
      </w:r>
      <w:r w:rsidR="00D52FD0">
        <w:t xml:space="preserve"> </w:t>
      </w:r>
      <w:r w:rsidR="000A1AAE" w:rsidRPr="00A841AA">
        <w:t>lawyers</w:t>
      </w:r>
      <w:r w:rsidR="00D52FD0">
        <w:t xml:space="preserve"> </w:t>
      </w:r>
      <w:r w:rsidR="000A1AAE" w:rsidRPr="00A841AA">
        <w:t>were</w:t>
      </w:r>
      <w:r w:rsidR="00D52FD0">
        <w:t xml:space="preserve"> </w:t>
      </w:r>
      <w:r w:rsidR="000A1AAE" w:rsidRPr="00A841AA">
        <w:t>recruited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same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purpose.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service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extended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24-hour</w:t>
      </w:r>
      <w:r w:rsidR="00D52FD0">
        <w:t xml:space="preserve"> </w:t>
      </w:r>
      <w:r w:rsidR="000A1AAE" w:rsidRPr="00A841AA">
        <w:t>basis.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Malta,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collaboration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Aġenzija</w:t>
      </w:r>
      <w:r w:rsidR="00D52FD0">
        <w:t xml:space="preserve"> </w:t>
      </w:r>
      <w:r w:rsidR="000A1AAE" w:rsidRPr="00A841AA">
        <w:t>Appoġġ,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drawn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operational</w:t>
      </w:r>
      <w:r w:rsidR="00D52FD0">
        <w:t xml:space="preserve"> </w:t>
      </w:r>
      <w:r w:rsidR="000A1AAE" w:rsidRPr="00A841AA">
        <w:t>procedures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implemented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enforce</w:t>
      </w:r>
      <w:r w:rsidR="00D52FD0">
        <w:t xml:space="preserve"> </w:t>
      </w:r>
      <w:r w:rsidR="000A1AAE" w:rsidRPr="00A841AA">
        <w:t>standard</w:t>
      </w:r>
      <w:r w:rsidR="00D52FD0">
        <w:t xml:space="preserve"> </w:t>
      </w:r>
      <w:r w:rsidR="000A1AAE" w:rsidRPr="00A841AA">
        <w:t>professional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across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involved.</w:t>
      </w:r>
    </w:p>
    <w:p w14:paraId="64DD5F1E" w14:textId="3DA59028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146.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Victim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Unit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centralised</w:t>
      </w:r>
      <w:r w:rsidR="00D52FD0">
        <w:t xml:space="preserve"> </w:t>
      </w:r>
      <w:r w:rsidR="000A1AAE" w:rsidRPr="00A841AA">
        <w:t>office</w:t>
      </w:r>
      <w:r w:rsidR="00D52FD0">
        <w:t xml:space="preserve"> </w:t>
      </w:r>
      <w:r w:rsidR="000A1AAE" w:rsidRPr="00A841AA">
        <w:t>investigating</w:t>
      </w:r>
      <w:r w:rsidR="00D52FD0">
        <w:t xml:space="preserve"> </w:t>
      </w:r>
      <w:r w:rsidR="000A1AAE" w:rsidRPr="00A841AA">
        <w:t>GBDV</w:t>
      </w:r>
      <w:r w:rsidR="00D52FD0">
        <w:t xml:space="preserve"> </w:t>
      </w:r>
      <w:r w:rsidR="000A1AAE" w:rsidRPr="00A841AA">
        <w:t>cases,</w:t>
      </w:r>
      <w:r w:rsidR="00D52FD0">
        <w:t xml:space="preserve"> </w:t>
      </w:r>
      <w:r w:rsidR="000A1AAE" w:rsidRPr="00A841AA">
        <w:t>where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officers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specialised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given</w:t>
      </w:r>
      <w:r w:rsidR="00D52FD0">
        <w:t xml:space="preserve"> </w:t>
      </w:r>
      <w:r w:rsidR="000A1AAE" w:rsidRPr="00A841AA">
        <w:t>training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type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crime,</w:t>
      </w:r>
      <w:r w:rsidR="00D52FD0">
        <w:t xml:space="preserve"> </w:t>
      </w:r>
      <w:r w:rsidR="000A1AAE" w:rsidRPr="00A841AA">
        <w:t>therefore</w:t>
      </w:r>
      <w:r w:rsidR="00D52FD0">
        <w:t xml:space="preserve"> </w:t>
      </w:r>
      <w:r w:rsidR="000A1AAE" w:rsidRPr="00A841AA">
        <w:t>making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feel</w:t>
      </w:r>
      <w:r w:rsidR="00D52FD0">
        <w:t xml:space="preserve"> </w:t>
      </w:r>
      <w:r w:rsidR="000A1AAE" w:rsidRPr="00A841AA">
        <w:t>more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ease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comfortable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crime.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offered</w:t>
      </w:r>
      <w:r w:rsidR="00D52FD0">
        <w:t xml:space="preserve"> </w:t>
      </w:r>
      <w:r w:rsidR="000A1AAE" w:rsidRPr="00A841AA">
        <w:t>transportation</w:t>
      </w:r>
      <w:r w:rsidR="00D52FD0">
        <w:t xml:space="preserve"> </w:t>
      </w:r>
      <w:r w:rsidR="000A1AAE" w:rsidRPr="00A841AA">
        <w:t>when</w:t>
      </w:r>
      <w:r w:rsidR="00D52FD0">
        <w:t xml:space="preserve"> </w:t>
      </w:r>
      <w:r w:rsidR="000A1AAE" w:rsidRPr="00A841AA">
        <w:t>they</w:t>
      </w:r>
      <w:r w:rsidR="00D52FD0">
        <w:t xml:space="preserve"> </w:t>
      </w:r>
      <w:r w:rsidR="000A1AAE" w:rsidRPr="00A841AA">
        <w:t>do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means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arrive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police</w:t>
      </w:r>
      <w:r w:rsidR="00D52FD0">
        <w:t xml:space="preserve"> </w:t>
      </w:r>
      <w:r w:rsidR="000A1AAE" w:rsidRPr="00A841AA">
        <w:t>headquarters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report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crime.</w:t>
      </w:r>
      <w:r w:rsidR="00D52FD0">
        <w:t xml:space="preserve"> </w:t>
      </w:r>
      <w:r w:rsidR="000A1AAE" w:rsidRPr="00A841AA">
        <w:t>Moreover,</w:t>
      </w:r>
      <w:r w:rsidR="00D52FD0">
        <w:t xml:space="preserve"> </w:t>
      </w:r>
      <w:r w:rsidR="000A1AAE" w:rsidRPr="00A841AA">
        <w:t>emotional</w:t>
      </w:r>
      <w:r w:rsidR="00D52FD0">
        <w:t xml:space="preserve"> </w:t>
      </w:r>
      <w:r w:rsidR="000A1AAE" w:rsidRPr="00A841AA">
        <w:t>support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also</w:t>
      </w:r>
      <w:r w:rsidR="00D52FD0">
        <w:t xml:space="preserve"> </w:t>
      </w:r>
      <w:r w:rsidR="000A1AAE" w:rsidRPr="00A841AA">
        <w:t>offered.</w:t>
      </w:r>
    </w:p>
    <w:p w14:paraId="1B96FA76" w14:textId="60D3EFDB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147.</w:t>
      </w:r>
      <w:r w:rsidRPr="00A841AA">
        <w:tab/>
      </w:r>
      <w:r w:rsidR="000A1AAE" w:rsidRPr="00A841AA">
        <w:t>Moreover,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three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embodied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SOPs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Memorandum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Understanding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signed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14th</w:t>
      </w:r>
      <w:r w:rsidR="00D52FD0">
        <w:t xml:space="preserve"> </w:t>
      </w:r>
      <w:r w:rsidR="000A1AAE" w:rsidRPr="00A841AA">
        <w:t>September</w:t>
      </w:r>
      <w:r w:rsidR="00D52FD0">
        <w:t xml:space="preserve"> </w:t>
      </w:r>
      <w:r w:rsidR="000A1AAE" w:rsidRPr="00A841AA">
        <w:t>2020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presence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respective</w:t>
      </w:r>
      <w:r w:rsidR="00D52FD0">
        <w:t xml:space="preserve"> </w:t>
      </w:r>
      <w:r w:rsidR="000A1AAE" w:rsidRPr="00A841AA">
        <w:t>Ministers.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who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domestic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issues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immediately</w:t>
      </w:r>
      <w:r w:rsidR="00D52FD0">
        <w:t xml:space="preserve"> </w:t>
      </w:r>
      <w:r w:rsidR="000A1AAE" w:rsidRPr="00A841AA">
        <w:t>assigned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lawyer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advice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situation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if</w:t>
      </w:r>
      <w:r w:rsidR="00D52FD0">
        <w:t xml:space="preserve"> </w:t>
      </w:r>
      <w:r w:rsidR="000A1AAE" w:rsidRPr="00A841AA">
        <w:t>necessary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entities</w:t>
      </w:r>
      <w:r w:rsidR="00D52FD0">
        <w:t xml:space="preserve"> </w:t>
      </w:r>
      <w:r w:rsidR="000A1AAE" w:rsidRPr="00A841AA">
        <w:t>accordingly.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will</w:t>
      </w:r>
      <w:r w:rsidR="00D52FD0">
        <w:t xml:space="preserve"> </w:t>
      </w:r>
      <w:r w:rsidR="000A1AAE" w:rsidRPr="00A841AA">
        <w:t>strive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continue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provide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legal</w:t>
      </w:r>
      <w:r w:rsidR="00D52FD0">
        <w:t xml:space="preserve"> </w:t>
      </w:r>
      <w:r w:rsidR="000A1AAE" w:rsidRPr="00A841AA">
        <w:t>aid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victims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violence</w:t>
      </w:r>
      <w:r w:rsidR="00D52FD0">
        <w:t xml:space="preserve"> </w:t>
      </w:r>
      <w:r w:rsidR="000A1AAE" w:rsidRPr="00A841AA">
        <w:t>against</w:t>
      </w:r>
      <w:r w:rsidR="00D52FD0">
        <w:t xml:space="preserve"> </w:t>
      </w:r>
      <w:r w:rsidR="000A1AAE" w:rsidRPr="00A841AA">
        <w:t>women,</w:t>
      </w:r>
      <w:r w:rsidR="00D52FD0">
        <w:t xml:space="preserve"> </w:t>
      </w:r>
      <w:r w:rsidR="000A1AAE" w:rsidRPr="00A841AA">
        <w:t>children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vulnerable</w:t>
      </w:r>
      <w:r w:rsidR="00D52FD0">
        <w:t xml:space="preserve"> </w:t>
      </w:r>
      <w:r w:rsidR="000A1AAE" w:rsidRPr="00A841AA">
        <w:t>persons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order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accomplish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provisions</w:t>
      </w:r>
      <w:r w:rsidR="00D52FD0">
        <w:t xml:space="preserve"> </w:t>
      </w:r>
      <w:r w:rsidR="000A1AAE" w:rsidRPr="00A841AA">
        <w:t>enshrined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Istanbul</w:t>
      </w:r>
      <w:r w:rsidR="00D52FD0">
        <w:t xml:space="preserve"> </w:t>
      </w:r>
      <w:r w:rsidR="000A1AAE" w:rsidRPr="00A841AA">
        <w:t>Convention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ratified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Chapter</w:t>
      </w:r>
      <w:r w:rsidR="00D52FD0">
        <w:t xml:space="preserve"> </w:t>
      </w:r>
      <w:r w:rsidR="000A1AAE" w:rsidRPr="00A841AA">
        <w:t>581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Laws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Malta.</w:t>
      </w:r>
    </w:p>
    <w:p w14:paraId="0A133E50" w14:textId="3A91B1FB" w:rsidR="000A1AAE" w:rsidRPr="00825CCA" w:rsidRDefault="000A1AAE" w:rsidP="00196329">
      <w:pPr>
        <w:pStyle w:val="H1G"/>
      </w:pPr>
      <w:r>
        <w:tab/>
      </w:r>
      <w:r>
        <w:tab/>
      </w:r>
      <w:r w:rsidRPr="00825CCA">
        <w:t>Voluntary</w:t>
      </w:r>
      <w:r w:rsidR="00D52FD0">
        <w:t xml:space="preserve"> </w:t>
      </w:r>
      <w:r w:rsidRPr="00825CCA">
        <w:t>termination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pregnancy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sexual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reproductive</w:t>
      </w:r>
      <w:r w:rsidR="00D52FD0">
        <w:t xml:space="preserve"> </w:t>
      </w:r>
      <w:r w:rsidRPr="00825CCA">
        <w:t>rights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6</w:t>
      </w:r>
      <w:r w:rsidR="00F14DA3">
        <w:t>–</w:t>
      </w:r>
      <w:r w:rsidRPr="00825CCA">
        <w:t>8)</w:t>
      </w:r>
    </w:p>
    <w:p w14:paraId="1F4A3471" w14:textId="0A9BAF92" w:rsidR="000A1AAE" w:rsidRPr="004F4AD9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11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4F4AD9">
        <w:t>of</w:t>
      </w:r>
      <w:r w:rsidR="00D52FD0">
        <w:t xml:space="preserve"> </w:t>
      </w:r>
      <w:r w:rsidRPr="004F4AD9">
        <w:t>issues</w:t>
      </w:r>
    </w:p>
    <w:p w14:paraId="6D20D216" w14:textId="51BD28D2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148.</w:t>
      </w:r>
      <w:r>
        <w:tab/>
      </w:r>
      <w:r w:rsidR="000A1AAE" w:rsidRPr="004F4AD9">
        <w:t>Please</w:t>
      </w:r>
      <w:r w:rsidR="00D52FD0">
        <w:t xml:space="preserve"> </w:t>
      </w:r>
      <w:r w:rsidR="000A1AAE" w:rsidRPr="004F4AD9">
        <w:t>refer</w:t>
      </w:r>
      <w:r w:rsidR="00D52FD0">
        <w:t xml:space="preserve"> </w:t>
      </w:r>
      <w:r w:rsidR="000A1AAE" w:rsidRPr="004F4AD9">
        <w:t>to</w:t>
      </w:r>
      <w:r w:rsidR="00D52FD0">
        <w:t xml:space="preserve"> </w:t>
      </w:r>
      <w:r w:rsidR="000A1AAE" w:rsidRPr="004F4AD9">
        <w:t>the</w:t>
      </w:r>
      <w:r w:rsidR="00D52FD0">
        <w:t xml:space="preserve"> </w:t>
      </w:r>
      <w:r w:rsidR="000A1AAE" w:rsidRPr="004F4AD9">
        <w:t>input</w:t>
      </w:r>
      <w:r w:rsidR="00D52FD0">
        <w:t xml:space="preserve"> </w:t>
      </w:r>
      <w:r w:rsidR="000A1AAE" w:rsidRPr="004F4AD9">
        <w:t>provided</w:t>
      </w:r>
      <w:r w:rsidR="00D52FD0">
        <w:t xml:space="preserve"> </w:t>
      </w:r>
      <w:r w:rsidR="000A1AAE" w:rsidRPr="004F4AD9">
        <w:t>under</w:t>
      </w:r>
      <w:r w:rsidR="00D52FD0">
        <w:t xml:space="preserve"> </w:t>
      </w:r>
      <w:r w:rsidR="000A1AAE" w:rsidRPr="004F4AD9">
        <w:t>section</w:t>
      </w:r>
      <w:r w:rsidR="00D52FD0">
        <w:t xml:space="preserve"> </w:t>
      </w:r>
      <w:r w:rsidR="000A1AAE" w:rsidRPr="004F4AD9">
        <w:t>A,</w:t>
      </w:r>
      <w:r w:rsidR="00D52FD0">
        <w:t xml:space="preserve"> </w:t>
      </w:r>
      <w:r w:rsidR="000A1AAE" w:rsidRPr="00282C61">
        <w:t>page</w:t>
      </w:r>
      <w:r w:rsidR="00D52FD0">
        <w:t xml:space="preserve"> </w:t>
      </w:r>
      <w:r w:rsidR="000A1AAE" w:rsidRPr="00282C61">
        <w:t>5.</w:t>
      </w:r>
    </w:p>
    <w:p w14:paraId="71873FCF" w14:textId="24E3C9B0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149.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addition,</w:t>
      </w:r>
      <w:r w:rsidR="00D52FD0">
        <w:t xml:space="preserve"> </w:t>
      </w:r>
      <w:r w:rsidR="000A1AAE" w:rsidRPr="00A841AA">
        <w:t>MFH</w:t>
      </w:r>
      <w:r w:rsidR="00D52FD0">
        <w:t xml:space="preserve"> </w:t>
      </w:r>
      <w:r w:rsidR="000A1AAE" w:rsidRPr="00A841AA">
        <w:t>provides</w:t>
      </w:r>
      <w:r w:rsidR="00D52FD0">
        <w:t xml:space="preserve"> </w:t>
      </w:r>
      <w:r w:rsidR="000A1AAE" w:rsidRPr="00A841AA">
        <w:t>several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health-care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which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freely</w:t>
      </w:r>
      <w:r w:rsidR="00D52FD0">
        <w:t xml:space="preserve"> </w:t>
      </w:r>
      <w:r w:rsidR="000A1AAE" w:rsidRPr="00A841AA">
        <w:t>available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healthcare</w:t>
      </w:r>
      <w:r w:rsidR="00D52FD0">
        <w:t xml:space="preserve"> </w:t>
      </w:r>
      <w:r w:rsidR="000A1AAE" w:rsidRPr="00A841AA">
        <w:t>system.</w:t>
      </w:r>
      <w:r w:rsidR="00D52FD0">
        <w:t xml:space="preserve"> </w:t>
      </w:r>
      <w:r w:rsidR="000A1AAE" w:rsidRPr="00A841AA">
        <w:t>These</w:t>
      </w:r>
      <w:r w:rsidR="00D52FD0">
        <w:t xml:space="preserve"> </w:t>
      </w:r>
      <w:r w:rsidR="000A1AAE" w:rsidRPr="00A841AA">
        <w:t>include</w:t>
      </w:r>
      <w:r w:rsidR="00D52FD0">
        <w:t xml:space="preserve"> </w:t>
      </w:r>
      <w:r w:rsidR="000A1AAE" w:rsidRPr="00A841AA">
        <w:t>family</w:t>
      </w:r>
      <w:r w:rsidR="00D52FD0">
        <w:t xml:space="preserve"> </w:t>
      </w:r>
      <w:r w:rsidR="000A1AAE" w:rsidRPr="00A841AA">
        <w:t>planning,</w:t>
      </w:r>
      <w:r w:rsidR="00D52FD0">
        <w:t xml:space="preserve"> </w:t>
      </w:r>
      <w:r w:rsidR="000A1AAE" w:rsidRPr="00A841AA">
        <w:t>safe</w:t>
      </w:r>
      <w:r w:rsidR="00D52FD0">
        <w:t xml:space="preserve"> </w:t>
      </w:r>
      <w:r w:rsidR="000A1AAE" w:rsidRPr="00A841AA">
        <w:t>motherhood,</w:t>
      </w:r>
      <w:r w:rsidR="00D52FD0">
        <w:t xml:space="preserve"> </w:t>
      </w:r>
      <w:r w:rsidR="000A1AAE" w:rsidRPr="00A841AA">
        <w:t>infertility</w:t>
      </w:r>
      <w:r w:rsidR="00D52FD0">
        <w:t xml:space="preserve"> </w:t>
      </w:r>
      <w:r w:rsidR="000A1AAE" w:rsidRPr="00A841AA">
        <w:t>treatment,</w:t>
      </w:r>
      <w:r w:rsidR="00D52FD0">
        <w:t xml:space="preserve"> </w:t>
      </w:r>
      <w:r w:rsidR="000A1AAE" w:rsidRPr="00A841AA">
        <w:t>assisted</w:t>
      </w:r>
      <w:r w:rsidR="00D52FD0">
        <w:t xml:space="preserve"> </w:t>
      </w:r>
      <w:r w:rsidR="000A1AAE" w:rsidRPr="00A841AA">
        <w:t>reproduction,</w:t>
      </w:r>
      <w:r w:rsidR="00D52FD0">
        <w:t xml:space="preserve"> </w:t>
      </w:r>
      <w:r w:rsidR="000A1AAE" w:rsidRPr="00A841AA">
        <w:t>transgender</w:t>
      </w:r>
      <w:r w:rsidR="00D52FD0">
        <w:t xml:space="preserve"> </w:t>
      </w:r>
      <w:r w:rsidR="000A1AAE" w:rsidRPr="00A841AA">
        <w:t>services,</w:t>
      </w:r>
      <w:r w:rsidR="00D52FD0">
        <w:t xml:space="preserve"> </w:t>
      </w:r>
      <w:r w:rsidR="000A1AAE" w:rsidRPr="00A841AA">
        <w:t>prevention,</w:t>
      </w:r>
      <w:r w:rsidR="00D52FD0">
        <w:t xml:space="preserve"> </w:t>
      </w:r>
      <w:r w:rsidR="000A1AAE" w:rsidRPr="00A841AA">
        <w:t>confidential</w:t>
      </w:r>
      <w:r w:rsidR="00D52FD0">
        <w:t xml:space="preserve"> </w:t>
      </w:r>
      <w:r w:rsidR="000A1AAE" w:rsidRPr="00A841AA">
        <w:t>testing,</w:t>
      </w:r>
      <w:r w:rsidR="00D52FD0">
        <w:t xml:space="preserve"> </w:t>
      </w:r>
      <w:r w:rsidR="000A1AAE" w:rsidRPr="00A841AA">
        <w:t>diagnosis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tract</w:t>
      </w:r>
      <w:r w:rsidR="00D52FD0">
        <w:t xml:space="preserve"> </w:t>
      </w:r>
      <w:r w:rsidR="000A1AAE" w:rsidRPr="00A841AA">
        <w:t>infections,</w:t>
      </w:r>
      <w:r w:rsidR="00D52FD0">
        <w:t xml:space="preserve"> </w:t>
      </w:r>
      <w:r w:rsidR="000A1AAE" w:rsidRPr="00A841AA">
        <w:t>STIs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9779FF">
        <w:t>HIV/AIDS</w:t>
      </w:r>
      <w:r w:rsidR="000A1AAE" w:rsidRPr="00A841AA">
        <w:t>,</w:t>
      </w:r>
      <w:r w:rsidR="00D52FD0">
        <w:t xml:space="preserve"> </w:t>
      </w:r>
      <w:r w:rsidR="000A1AAE" w:rsidRPr="00A841AA">
        <w:t>prevention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reproductive</w:t>
      </w:r>
      <w:r w:rsidR="00D52FD0">
        <w:t xml:space="preserve"> </w:t>
      </w:r>
      <w:r w:rsidR="000A1AAE" w:rsidRPr="00A841AA">
        <w:t>cancers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maternal</w:t>
      </w:r>
      <w:r w:rsidR="00D52FD0">
        <w:t xml:space="preserve"> </w:t>
      </w:r>
      <w:r w:rsidR="000A1AAE" w:rsidRPr="00A841AA">
        <w:t>morbidities.</w:t>
      </w:r>
      <w:r w:rsidR="00D52FD0">
        <w:t xml:space="preserve"> </w:t>
      </w:r>
      <w:r w:rsidR="000A1AAE" w:rsidRPr="00A841AA">
        <w:t>Furthermore,</w:t>
      </w:r>
      <w:r w:rsidR="00D52FD0">
        <w:t xml:space="preserve"> </w:t>
      </w:r>
      <w:r w:rsidR="000A1AAE" w:rsidRPr="00A841AA">
        <w:t>contraceptives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easily</w:t>
      </w:r>
      <w:r w:rsidR="00D52FD0">
        <w:t xml:space="preserve"> </w:t>
      </w:r>
      <w:r w:rsidR="000A1AAE" w:rsidRPr="00A841AA">
        <w:t>accessible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community</w:t>
      </w:r>
      <w:r w:rsidR="00D52FD0">
        <w:t xml:space="preserve"> </w:t>
      </w:r>
      <w:r w:rsidR="000A1AAE" w:rsidRPr="00A841AA">
        <w:t>pharmacies.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testing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HIV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introduced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Genito-Urinary</w:t>
      </w:r>
      <w:r w:rsidR="00D52FD0">
        <w:t xml:space="preserve"> </w:t>
      </w:r>
      <w:r w:rsidR="000A1AAE" w:rsidRPr="00A841AA">
        <w:t>Clinic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2017.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2017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licensed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sale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morning</w:t>
      </w:r>
      <w:r w:rsidR="00D52FD0">
        <w:t xml:space="preserve"> </w:t>
      </w:r>
      <w:r w:rsidR="000A1AAE" w:rsidRPr="00A841AA">
        <w:t>after</w:t>
      </w:r>
      <w:r w:rsidR="00D52FD0">
        <w:t xml:space="preserve"> </w:t>
      </w:r>
      <w:r w:rsidR="000A1AAE" w:rsidRPr="00A841AA">
        <w:t>pill,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over-the-counter</w:t>
      </w:r>
      <w:r w:rsidR="00D52FD0">
        <w:t xml:space="preserve"> </w:t>
      </w:r>
      <w:r w:rsidR="000A1AAE" w:rsidRPr="00A841AA">
        <w:t>preparation.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lastRenderedPageBreak/>
        <w:t>Sexual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Promotion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Disease</w:t>
      </w:r>
      <w:r w:rsidR="00D52FD0">
        <w:t xml:space="preserve"> </w:t>
      </w:r>
      <w:r w:rsidR="000A1AAE" w:rsidRPr="00A841AA">
        <w:t>Prevention</w:t>
      </w:r>
      <w:r w:rsidR="00D52FD0">
        <w:t xml:space="preserve"> </w:t>
      </w:r>
      <w:r w:rsidR="000A1AAE" w:rsidRPr="00A841AA">
        <w:t>Directorate</w:t>
      </w:r>
      <w:r w:rsidR="00D52FD0">
        <w:t xml:space="preserve"> </w:t>
      </w:r>
      <w:r w:rsidR="000A1AAE" w:rsidRPr="00A841AA">
        <w:t>(HPDP)</w:t>
      </w:r>
      <w:r w:rsidR="00D52FD0">
        <w:t xml:space="preserve"> </w:t>
      </w:r>
      <w:r w:rsidR="000A1AAE" w:rsidRPr="00A841AA">
        <w:t>–</w:t>
      </w:r>
      <w:r w:rsidR="00D52FD0">
        <w:t xml:space="preserve"> </w:t>
      </w:r>
      <w:r w:rsidR="000A1AAE" w:rsidRPr="00A841AA">
        <w:t>MFH.</w:t>
      </w:r>
      <w:r w:rsidR="00D52FD0">
        <w:t xml:space="preserve"> </w:t>
      </w:r>
      <w:r w:rsidR="000A1AAE" w:rsidRPr="00A841AA">
        <w:t>You</w:t>
      </w:r>
      <w:r w:rsidR="00D52FD0">
        <w:t xml:space="preserve"> </w:t>
      </w:r>
      <w:r w:rsidR="000A1AAE" w:rsidRPr="00A841AA">
        <w:t>may</w:t>
      </w:r>
      <w:r w:rsidR="00D52FD0">
        <w:t xml:space="preserve"> </w:t>
      </w:r>
      <w:r w:rsidR="000A1AAE" w:rsidRPr="00A841AA">
        <w:t>wish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access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link:</w:t>
      </w:r>
      <w:r w:rsidR="00D52FD0">
        <w:t xml:space="preserve"> </w:t>
      </w:r>
      <w:r w:rsidR="000A1AAE" w:rsidRPr="00A841AA">
        <w:t>https://sexualhealth.gov.mt/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Malta</w:t>
      </w:r>
      <w:r w:rsidR="00D52FD0">
        <w:t xml:space="preserve"> </w:t>
      </w:r>
      <w:r w:rsidR="000A1AAE" w:rsidRPr="00A841AA">
        <w:t>social</w:t>
      </w:r>
      <w:r w:rsidR="00D52FD0">
        <w:t xml:space="preserve"> </w:t>
      </w:r>
      <w:r w:rsidR="000A1AAE" w:rsidRPr="00A841AA">
        <w:t>media</w:t>
      </w:r>
      <w:r w:rsidR="00D52FD0">
        <w:t xml:space="preserve"> </w:t>
      </w:r>
      <w:r w:rsidR="000A1AAE" w:rsidRPr="00A841AA">
        <w:t>platform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links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https://www.facebook.com/Sexual-Health-Malta-102604634651092;</w:t>
      </w:r>
      <w:r w:rsidR="00D52FD0">
        <w:t xml:space="preserve"> </w:t>
      </w:r>
      <w:r w:rsidR="000A1AAE" w:rsidRPr="00A841AA">
        <w:t>https://www.instagram.com/sexualhealthmalta/,</w:t>
      </w:r>
      <w:r w:rsidR="00D52FD0">
        <w:t xml:space="preserve"> </w:t>
      </w:r>
      <w:r w:rsidR="000A1AAE" w:rsidRPr="00A841AA">
        <w:t>https://twitter.com/SexualHealthMT</w:t>
      </w:r>
      <w:r w:rsidR="009779FF">
        <w:t>.</w:t>
      </w:r>
    </w:p>
    <w:p w14:paraId="7CA156B1" w14:textId="5A55B3E9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150.</w:t>
      </w:r>
      <w:r w:rsidRPr="00A841AA">
        <w:tab/>
      </w:r>
      <w:r w:rsidR="000A1AAE" w:rsidRPr="00A841AA">
        <w:t>IMFH</w:t>
      </w:r>
      <w:r w:rsidR="00D52FD0">
        <w:t xml:space="preserve"> </w:t>
      </w:r>
      <w:r w:rsidR="000A1AAE" w:rsidRPr="00A841AA">
        <w:t>works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collaboration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Ministry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Education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organises</w:t>
      </w:r>
      <w:r w:rsidR="00D52FD0">
        <w:t xml:space="preserve"> </w:t>
      </w:r>
      <w:r w:rsidR="000A1AAE" w:rsidRPr="00A841AA">
        <w:t>Sexual</w:t>
      </w:r>
      <w:r w:rsidR="00D52FD0">
        <w:t xml:space="preserve"> </w:t>
      </w:r>
      <w:r w:rsidR="000A1AAE" w:rsidRPr="00A841AA">
        <w:t>education</w:t>
      </w:r>
      <w:r w:rsidR="00D52FD0">
        <w:t xml:space="preserve"> </w:t>
      </w:r>
      <w:r w:rsidR="000A1AAE" w:rsidRPr="00A841AA">
        <w:t>campaigns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teaching</w:t>
      </w:r>
      <w:r w:rsidR="00D52FD0">
        <w:t xml:space="preserve"> </w:t>
      </w:r>
      <w:r w:rsidR="000A1AAE" w:rsidRPr="00A841AA">
        <w:t>profession,</w:t>
      </w:r>
      <w:r w:rsidR="00D52FD0">
        <w:t xml:space="preserve"> </w:t>
      </w:r>
      <w:r w:rsidR="000A1AAE" w:rsidRPr="00A841AA">
        <w:t>like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example,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Sexuality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Relationship</w:t>
      </w:r>
      <w:r w:rsidR="00D52FD0">
        <w:t xml:space="preserve"> </w:t>
      </w:r>
      <w:r w:rsidR="000A1AAE" w:rsidRPr="00A841AA">
        <w:t>Education</w:t>
      </w:r>
      <w:r w:rsidR="00D52FD0">
        <w:t xml:space="preserve"> </w:t>
      </w:r>
      <w:r w:rsidR="000A1AAE" w:rsidRPr="00A841AA">
        <w:t>campaign</w:t>
      </w:r>
      <w:r w:rsidR="00D52FD0">
        <w:t xml:space="preserve"> </w:t>
      </w:r>
      <w:r w:rsidR="000A1AAE" w:rsidRPr="00A841AA">
        <w:t>referred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link:</w:t>
      </w:r>
      <w:r w:rsidR="00D52FD0">
        <w:t xml:space="preserve"> </w:t>
      </w:r>
      <w:r w:rsidR="000A1AAE" w:rsidRPr="00A841AA">
        <w:t>HPDP</w:t>
      </w:r>
      <w:r w:rsidR="00D52FD0">
        <w:t xml:space="preserve"> </w:t>
      </w:r>
      <w:r w:rsidR="000A1AAE" w:rsidRPr="00A841AA">
        <w:t>website:</w:t>
      </w:r>
      <w:r w:rsidR="00D52FD0">
        <w:t xml:space="preserve"> </w:t>
      </w:r>
      <w:r w:rsidR="000A1AAE" w:rsidRPr="00A841AA">
        <w:t>https://deputyprimeminister.gov.mt/en/healthpromotion/Pages/campaigns/2015/sexuality-and-relationship-education.aspx</w:t>
      </w:r>
      <w:r w:rsidR="000A1AAE">
        <w:t>.</w:t>
      </w:r>
    </w:p>
    <w:p w14:paraId="5487ACE6" w14:textId="4F07C844" w:rsidR="000A1AAE" w:rsidRPr="00825CCA" w:rsidRDefault="000A1AAE" w:rsidP="00196329">
      <w:pPr>
        <w:pStyle w:val="H1G"/>
      </w:pPr>
      <w:r w:rsidRPr="00A841AA">
        <w:tab/>
      </w:r>
      <w:r w:rsidRPr="00A841AA">
        <w:tab/>
        <w:t>Prohibition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torture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other</w:t>
      </w:r>
      <w:r w:rsidR="00D52FD0">
        <w:t xml:space="preserve"> </w:t>
      </w:r>
      <w:r w:rsidRPr="00825CCA">
        <w:t>cruel,</w:t>
      </w:r>
      <w:r w:rsidR="00D52FD0">
        <w:t xml:space="preserve"> </w:t>
      </w:r>
      <w:r w:rsidRPr="00825CCA">
        <w:t>inhuman</w:t>
      </w:r>
      <w:r w:rsidR="00D52FD0">
        <w:t xml:space="preserve"> </w:t>
      </w:r>
      <w:r w:rsidRPr="00825CCA">
        <w:t>or</w:t>
      </w:r>
      <w:r w:rsidR="00D52FD0">
        <w:t xml:space="preserve"> </w:t>
      </w:r>
      <w:r w:rsidRPr="00825CCA">
        <w:t>degrading</w:t>
      </w:r>
      <w:r w:rsidR="00D52FD0">
        <w:t xml:space="preserve"> </w:t>
      </w:r>
      <w:r w:rsidRPr="00825CCA">
        <w:t>treatment</w:t>
      </w:r>
      <w:r w:rsidR="00D52FD0">
        <w:t xml:space="preserve"> </w:t>
      </w:r>
      <w:r w:rsidRPr="00825CCA">
        <w:t>or</w:t>
      </w:r>
      <w:r w:rsidR="00D52FD0">
        <w:t xml:space="preserve"> </w:t>
      </w:r>
      <w:r w:rsidRPr="00825CCA">
        <w:t>punishment,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treatment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persons</w:t>
      </w:r>
      <w:r w:rsidR="00D52FD0">
        <w:t xml:space="preserve"> </w:t>
      </w:r>
      <w:r w:rsidRPr="00825CCA">
        <w:t>deprived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their</w:t>
      </w:r>
      <w:r w:rsidR="00D52FD0">
        <w:t xml:space="preserve"> </w:t>
      </w:r>
      <w:r w:rsidRPr="00825CCA">
        <w:t>liberty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7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10)</w:t>
      </w:r>
    </w:p>
    <w:p w14:paraId="7400E345" w14:textId="1E706172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12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611BC799" w14:textId="7E8F4BA3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151.</w:t>
      </w:r>
      <w:r w:rsidRPr="00A841AA">
        <w:tab/>
      </w:r>
      <w:r w:rsidR="000A1AAE" w:rsidRPr="00A841AA">
        <w:t>Please</w:t>
      </w:r>
      <w:r w:rsidR="00D52FD0">
        <w:t xml:space="preserve"> </w:t>
      </w:r>
      <w:r w:rsidR="000A1AAE" w:rsidRPr="00A841AA">
        <w:t>refer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input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A87">
        <w:t>under</w:t>
      </w:r>
      <w:r w:rsidR="00D52FD0">
        <w:t xml:space="preserve"> </w:t>
      </w:r>
      <w:r w:rsidR="000A1AAE" w:rsidRPr="00A84A87">
        <w:t>section</w:t>
      </w:r>
      <w:r w:rsidR="00D52FD0">
        <w:t xml:space="preserve"> </w:t>
      </w:r>
      <w:r w:rsidR="000A1AAE" w:rsidRPr="00A84A87">
        <w:t>A,</w:t>
      </w:r>
      <w:r w:rsidR="00D52FD0">
        <w:t xml:space="preserve"> </w:t>
      </w:r>
      <w:r w:rsidR="000A1AAE" w:rsidRPr="00A84A87">
        <w:t>pages</w:t>
      </w:r>
      <w:r w:rsidR="00D52FD0">
        <w:t xml:space="preserve"> </w:t>
      </w:r>
      <w:r w:rsidR="000A1AAE" w:rsidRPr="00A84A87">
        <w:t>6,</w:t>
      </w:r>
      <w:r w:rsidR="00D52FD0">
        <w:t xml:space="preserve"> </w:t>
      </w:r>
      <w:r w:rsidR="000A1AAE" w:rsidRPr="00A84A87">
        <w:t>12</w:t>
      </w:r>
      <w:r w:rsidR="00F14DA3">
        <w:t>–</w:t>
      </w:r>
      <w:r w:rsidR="000A1AAE" w:rsidRPr="00A84A87">
        <w:t>13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next</w:t>
      </w:r>
      <w:r w:rsidR="00D52FD0">
        <w:t xml:space="preserve"> </w:t>
      </w:r>
      <w:r w:rsidR="000A1AAE" w:rsidRPr="00A841AA">
        <w:t>question,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page</w:t>
      </w:r>
      <w:r w:rsidR="00D52FD0">
        <w:t xml:space="preserve"> </w:t>
      </w:r>
      <w:r w:rsidR="000A1AAE">
        <w:t>26.</w:t>
      </w:r>
    </w:p>
    <w:p w14:paraId="01C52A67" w14:textId="46C54671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13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03F86187" w14:textId="097F954C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152.</w:t>
      </w:r>
      <w:r w:rsidRPr="00A841AA">
        <w:tab/>
      </w:r>
      <w:r w:rsidR="000A1AAE" w:rsidRPr="00A841AA">
        <w:t>All</w:t>
      </w:r>
      <w:r w:rsidR="00D52FD0">
        <w:t xml:space="preserve"> </w:t>
      </w:r>
      <w:r w:rsidR="000A1AAE" w:rsidRPr="00A841AA">
        <w:t>migrants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entitled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free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healthcare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emergency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upon</w:t>
      </w:r>
      <w:r w:rsidR="00D52FD0">
        <w:t xml:space="preserve"> </w:t>
      </w:r>
      <w:r w:rsidR="000A1AAE" w:rsidRPr="00A841AA">
        <w:t>arrival.</w:t>
      </w:r>
      <w:r w:rsidR="00D52FD0">
        <w:t xml:space="preserve"> </w:t>
      </w:r>
      <w:r w:rsidR="000A1AAE" w:rsidRPr="00A841AA">
        <w:t>However,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pandemic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brought</w:t>
      </w:r>
      <w:r w:rsidR="00D52FD0">
        <w:t xml:space="preserve"> </w:t>
      </w:r>
      <w:r w:rsidR="000A1AAE" w:rsidRPr="00A841AA">
        <w:t>about</w:t>
      </w:r>
      <w:r w:rsidR="00D52FD0">
        <w:t xml:space="preserve"> </w:t>
      </w:r>
      <w:r w:rsidR="000A1AAE" w:rsidRPr="00A841AA">
        <w:t>unprecedented</w:t>
      </w:r>
      <w:r w:rsidR="00D52FD0">
        <w:t xml:space="preserve"> </w:t>
      </w:r>
      <w:r w:rsidR="000A1AAE" w:rsidRPr="00A841AA">
        <w:t>challenges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national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system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least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migrant</w:t>
      </w:r>
      <w:r w:rsidR="00D52FD0">
        <w:t xml:space="preserve"> </w:t>
      </w:r>
      <w:r w:rsidR="000A1AAE" w:rsidRPr="00A841AA">
        <w:t>population.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pandemic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isolation</w:t>
      </w:r>
      <w:r w:rsidR="00D52FD0">
        <w:t xml:space="preserve"> </w:t>
      </w:r>
      <w:r w:rsidR="000A1AAE" w:rsidRPr="00A841AA">
        <w:t>facility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set</w:t>
      </w:r>
      <w:r w:rsidR="00D52FD0">
        <w:t xml:space="preserve"> </w:t>
      </w:r>
      <w:r w:rsidR="000A1AAE" w:rsidRPr="00A841AA">
        <w:t>up</w:t>
      </w:r>
      <w:r w:rsidR="00D52FD0">
        <w:t xml:space="preserve"> </w:t>
      </w:r>
      <w:r w:rsidR="000A1AAE" w:rsidRPr="00A841AA">
        <w:t>near</w:t>
      </w:r>
      <w:r w:rsidR="00D52FD0">
        <w:t xml:space="preserve"> </w:t>
      </w:r>
      <w:r w:rsidR="000A1AAE" w:rsidRPr="00A841AA">
        <w:t>one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open</w:t>
      </w:r>
      <w:r w:rsidR="00D52FD0">
        <w:t xml:space="preserve"> </w:t>
      </w:r>
      <w:r w:rsidR="000A1AAE" w:rsidRPr="00A841AA">
        <w:t>detention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cater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treatment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migrants</w:t>
      </w:r>
      <w:r w:rsidR="00D52FD0">
        <w:t xml:space="preserve"> </w:t>
      </w:r>
      <w:r w:rsidR="000A1AAE" w:rsidRPr="00A841AA">
        <w:t>testing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COVID-19.</w:t>
      </w:r>
      <w:r w:rsidR="00D52FD0">
        <w:t xml:space="preserve"> </w:t>
      </w:r>
      <w:r w:rsidR="000A1AAE" w:rsidRPr="00A841AA">
        <w:t>Patients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facility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closely</w:t>
      </w:r>
      <w:r w:rsidR="00D52FD0">
        <w:t xml:space="preserve"> </w:t>
      </w:r>
      <w:r w:rsidR="000A1AAE" w:rsidRPr="00A841AA">
        <w:t>monitored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team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condition</w:t>
      </w:r>
      <w:r w:rsidR="00D52FD0">
        <w:t xml:space="preserve"> </w:t>
      </w:r>
      <w:r w:rsidR="000A1AAE" w:rsidRPr="00A841AA">
        <w:t>worsened,</w:t>
      </w:r>
      <w:r w:rsidR="00D52FD0">
        <w:t xml:space="preserve"> </w:t>
      </w:r>
      <w:r w:rsidR="000A1AAE" w:rsidRPr="00A841AA">
        <w:t>furthermore</w:t>
      </w:r>
      <w:r w:rsidR="00D52FD0">
        <w:t xml:space="preserve"> </w:t>
      </w:r>
      <w:r w:rsidR="000A1AAE" w:rsidRPr="00A841AA">
        <w:t>systematic</w:t>
      </w:r>
      <w:r w:rsidR="00D52FD0">
        <w:t xml:space="preserve"> </w:t>
      </w:r>
      <w:r w:rsidR="000A1AAE" w:rsidRPr="00A841AA">
        <w:t>swabbing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residents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centres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conducted</w:t>
      </w:r>
      <w:r w:rsidR="00D52FD0">
        <w:t xml:space="preserve"> </w:t>
      </w:r>
      <w:r w:rsidR="000A1AAE" w:rsidRPr="00A841AA">
        <w:t>regularly.</w:t>
      </w:r>
      <w:r w:rsidR="00D52FD0">
        <w:t xml:space="preserve"> </w:t>
      </w:r>
      <w:r w:rsidR="000A1AAE" w:rsidRPr="00A841AA">
        <w:t>Additional</w:t>
      </w:r>
      <w:r w:rsidR="00D52FD0">
        <w:t xml:space="preserve"> </w:t>
      </w:r>
      <w:r w:rsidR="000A1AAE" w:rsidRPr="00A841AA">
        <w:t>fruit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vegetables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help</w:t>
      </w:r>
      <w:r w:rsidR="00D52FD0">
        <w:t xml:space="preserve"> </w:t>
      </w:r>
      <w:r w:rsidR="000A1AAE" w:rsidRPr="00A841AA">
        <w:t>boost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own</w:t>
      </w:r>
      <w:r w:rsidR="00D52FD0">
        <w:t xml:space="preserve"> </w:t>
      </w:r>
      <w:r w:rsidR="000A1AAE" w:rsidRPr="00A841AA">
        <w:t>immunity.</w:t>
      </w:r>
      <w:r w:rsidR="00D52FD0">
        <w:t xml:space="preserve"> </w:t>
      </w:r>
      <w:r w:rsidR="000A1AAE" w:rsidRPr="00A841AA">
        <w:t>Information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migrants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provided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their</w:t>
      </w:r>
      <w:r w:rsidR="00D52FD0">
        <w:t xml:space="preserve"> </w:t>
      </w:r>
      <w:r w:rsidR="000A1AAE" w:rsidRPr="00A841AA">
        <w:t>own</w:t>
      </w:r>
      <w:r w:rsidR="00D52FD0">
        <w:t xml:space="preserve"> </w:t>
      </w:r>
      <w:r w:rsidR="000A1AAE" w:rsidRPr="00A841AA">
        <w:t>language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help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translations</w:t>
      </w:r>
      <w:r w:rsidR="00D52FD0">
        <w:t xml:space="preserve"> </w:t>
      </w:r>
      <w:r w:rsidR="000A1AAE" w:rsidRPr="00A841AA">
        <w:t>done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NGOs.</w:t>
      </w:r>
    </w:p>
    <w:p w14:paraId="6AC21CAF" w14:textId="01109CE1" w:rsidR="000A1AAE" w:rsidRPr="00825CCA" w:rsidRDefault="00196329" w:rsidP="00196329">
      <w:pPr>
        <w:pStyle w:val="H4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0A1AAE" w:rsidRPr="00825CCA">
        <w:rPr>
          <w:rFonts w:eastAsia="Calibri"/>
        </w:rPr>
        <w:t>Corradino</w:t>
      </w:r>
      <w:r w:rsidR="00D52FD0">
        <w:rPr>
          <w:rFonts w:eastAsia="Calibri"/>
        </w:rPr>
        <w:t xml:space="preserve"> </w:t>
      </w:r>
      <w:r w:rsidR="000A1AAE" w:rsidRPr="00825CCA">
        <w:rPr>
          <w:rFonts w:eastAsia="Calibri"/>
        </w:rPr>
        <w:t>Services</w:t>
      </w:r>
      <w:r w:rsidR="00D52FD0">
        <w:rPr>
          <w:rFonts w:eastAsia="Calibri"/>
        </w:rPr>
        <w:t xml:space="preserve"> </w:t>
      </w:r>
      <w:r w:rsidR="000A1AAE" w:rsidRPr="00825CCA">
        <w:rPr>
          <w:rFonts w:eastAsia="Calibri"/>
        </w:rPr>
        <w:t>Agency</w:t>
      </w:r>
    </w:p>
    <w:p w14:paraId="33D34F97" w14:textId="43E6D4D4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153.</w:t>
      </w:r>
      <w:r w:rsidRPr="00A841AA">
        <w:tab/>
      </w:r>
      <w:r w:rsidR="000A1AAE" w:rsidRPr="00A841AA">
        <w:t>The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mitigation</w:t>
      </w:r>
      <w:r w:rsidR="00D52FD0">
        <w:t xml:space="preserve"> </w:t>
      </w:r>
      <w:r w:rsidR="000A1AAE" w:rsidRPr="00A841AA">
        <w:t>measures</w:t>
      </w:r>
      <w:r w:rsidR="00D52FD0">
        <w:t xml:space="preserve"> </w:t>
      </w:r>
      <w:r w:rsidR="000A1AAE" w:rsidRPr="00A841AA">
        <w:t>during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pandemic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Correctional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mimicked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setting,</w:t>
      </w:r>
      <w:r w:rsidR="00D52FD0">
        <w:t xml:space="preserve"> </w:t>
      </w:r>
      <w:r w:rsidR="000A1AAE" w:rsidRPr="00A841AA">
        <w:t>through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following</w:t>
      </w:r>
      <w:r w:rsidR="00D52FD0">
        <w:t xml:space="preserve"> </w:t>
      </w:r>
      <w:r w:rsidR="000A1AAE" w:rsidRPr="00A841AA">
        <w:t>actions:</w:t>
      </w:r>
    </w:p>
    <w:p w14:paraId="4CA11F3C" w14:textId="7D7AF030" w:rsidR="000A1AAE" w:rsidRPr="00857B1D" w:rsidRDefault="000A1AAE" w:rsidP="00196329">
      <w:pPr>
        <w:pStyle w:val="H56G"/>
      </w:pPr>
      <w:r>
        <w:tab/>
      </w:r>
      <w:r w:rsidRPr="00857B1D">
        <w:t>1</w:t>
      </w:r>
      <w:r>
        <w:t>.</w:t>
      </w:r>
      <w:r w:rsidR="00D52FD0">
        <w:t xml:space="preserve"> </w:t>
      </w:r>
      <w:r>
        <w:tab/>
      </w:r>
      <w:r w:rsidRPr="00857B1D">
        <w:t>Prompt</w:t>
      </w:r>
      <w:r w:rsidR="00D52FD0">
        <w:t xml:space="preserve"> </w:t>
      </w:r>
      <w:r w:rsidRPr="00857B1D">
        <w:t>identification</w:t>
      </w:r>
      <w:r w:rsidR="00D52FD0">
        <w:t xml:space="preserve"> </w:t>
      </w:r>
      <w:r w:rsidRPr="00857B1D">
        <w:t>of</w:t>
      </w:r>
      <w:r w:rsidR="00D52FD0">
        <w:t xml:space="preserve"> </w:t>
      </w:r>
      <w:r w:rsidRPr="00857B1D">
        <w:t>positive</w:t>
      </w:r>
      <w:r w:rsidR="00D52FD0">
        <w:t xml:space="preserve"> </w:t>
      </w:r>
      <w:r w:rsidRPr="00857B1D">
        <w:t>cases</w:t>
      </w:r>
    </w:p>
    <w:p w14:paraId="0015AE8C" w14:textId="01DAD9E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154.</w:t>
      </w:r>
      <w:r>
        <w:tab/>
      </w:r>
      <w:r w:rsidR="000A1AAE" w:rsidRPr="00A841AA">
        <w:t>With</w:t>
      </w:r>
      <w:r w:rsidR="00D52FD0">
        <w:t xml:space="preserve"> </w:t>
      </w:r>
      <w:r w:rsidR="000A1AAE" w:rsidRPr="00A841AA">
        <w:t>heavy</w:t>
      </w:r>
      <w:r w:rsidR="00D52FD0">
        <w:t xml:space="preserve"> </w:t>
      </w:r>
      <w:r w:rsidR="000A1AAE" w:rsidRPr="00A841AA">
        <w:t>investment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purchasing</w:t>
      </w:r>
      <w:r w:rsidR="00D52FD0">
        <w:t xml:space="preserve"> </w:t>
      </w:r>
      <w:r w:rsidR="000A1AAE" w:rsidRPr="00A841AA">
        <w:t>CDC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WHO-approved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antigen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swab</w:t>
      </w:r>
      <w:r w:rsidR="00D52FD0">
        <w:t xml:space="preserve"> </w:t>
      </w:r>
      <w:r w:rsidR="000A1AAE" w:rsidRPr="00A841AA">
        <w:t>tests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past</w:t>
      </w:r>
      <w:r w:rsidR="00D52FD0">
        <w:t xml:space="preserve"> </w:t>
      </w:r>
      <w:r w:rsidR="000A1AAE" w:rsidRPr="00A841AA">
        <w:t>8</w:t>
      </w:r>
      <w:r w:rsidR="00D52FD0">
        <w:t xml:space="preserve"> </w:t>
      </w:r>
      <w:r w:rsidR="000A1AAE" w:rsidRPr="00A841AA">
        <w:t>months,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Correctional</w:t>
      </w:r>
      <w:r w:rsidR="00D52FD0">
        <w:t xml:space="preserve"> </w:t>
      </w:r>
      <w:r w:rsidR="000A1AAE" w:rsidRPr="00A841AA">
        <w:t>Services</w:t>
      </w:r>
      <w:r w:rsidR="00D52FD0">
        <w:t xml:space="preserve"> </w:t>
      </w:r>
      <w:r w:rsidR="000A1AAE" w:rsidRPr="00A841AA">
        <w:t>Agency</w:t>
      </w:r>
      <w:r w:rsidR="00D52FD0">
        <w:t xml:space="preserve"> </w:t>
      </w:r>
      <w:r w:rsidR="000A1AAE" w:rsidRPr="00A841AA">
        <w:t>(CSA)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position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get</w:t>
      </w:r>
      <w:r w:rsidR="00D52FD0">
        <w:t xml:space="preserve"> </w:t>
      </w:r>
      <w:r w:rsidR="000A1AAE" w:rsidRPr="00A841AA">
        <w:t>immediate</w:t>
      </w:r>
      <w:r w:rsidR="00D52FD0">
        <w:t xml:space="preserve"> </w:t>
      </w:r>
      <w:r w:rsidR="000A1AAE" w:rsidRPr="00A841AA">
        <w:t>test</w:t>
      </w:r>
      <w:r w:rsidR="00D52FD0">
        <w:t xml:space="preserve"> </w:t>
      </w:r>
      <w:r w:rsidR="000A1AAE" w:rsidRPr="00A841AA">
        <w:t>results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arrival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inmate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Correctional</w:t>
      </w:r>
      <w:r w:rsidR="00D52FD0">
        <w:t xml:space="preserve"> </w:t>
      </w:r>
      <w:r w:rsidR="000A1AAE" w:rsidRPr="00A841AA">
        <w:t>Facility.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addition,</w:t>
      </w:r>
      <w:r w:rsidR="00D52FD0">
        <w:t xml:space="preserve"> </w:t>
      </w:r>
      <w:r w:rsidR="000A1AAE" w:rsidRPr="00A841AA">
        <w:t>anyone</w:t>
      </w:r>
      <w:r w:rsidR="00D52FD0">
        <w:t xml:space="preserve"> </w:t>
      </w:r>
      <w:r w:rsidR="000A1AAE" w:rsidRPr="00A841AA">
        <w:t>exhibiting</w:t>
      </w:r>
      <w:r w:rsidR="00D52FD0">
        <w:t xml:space="preserve"> </w:t>
      </w:r>
      <w:r w:rsidR="000A1AAE" w:rsidRPr="00A841AA">
        <w:t>symptoms</w:t>
      </w:r>
      <w:r w:rsidR="00D52FD0">
        <w:t xml:space="preserve"> </w:t>
      </w:r>
      <w:r w:rsidR="000A1AAE" w:rsidRPr="00A841AA">
        <w:t>can</w:t>
      </w:r>
      <w:r w:rsidR="00D52FD0">
        <w:t xml:space="preserve"> </w:t>
      </w:r>
      <w:r w:rsidR="000A1AAE" w:rsidRPr="00A841AA">
        <w:t>be</w:t>
      </w:r>
      <w:r w:rsidR="00D52FD0">
        <w:t xml:space="preserve"> </w:t>
      </w:r>
      <w:r w:rsidR="000A1AAE" w:rsidRPr="00A841AA">
        <w:t>swabbed</w:t>
      </w:r>
      <w:r w:rsidR="00D52FD0">
        <w:t xml:space="preserve"> </w:t>
      </w:r>
      <w:r w:rsidR="000A1AAE" w:rsidRPr="00A841AA">
        <w:t>immediately</w:t>
      </w:r>
      <w:r w:rsidR="00D52FD0">
        <w:t xml:space="preserve"> </w:t>
      </w:r>
      <w:r w:rsidR="000A1AAE" w:rsidRPr="00A841AA">
        <w:t>with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result.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2,000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antigen</w:t>
      </w:r>
      <w:r w:rsidR="00D52FD0">
        <w:t xml:space="preserve"> </w:t>
      </w:r>
      <w:r w:rsidR="000A1AAE" w:rsidRPr="00A841AA">
        <w:t>tests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done</w:t>
      </w:r>
      <w:r w:rsidR="00D52FD0">
        <w:t xml:space="preserve"> </w:t>
      </w:r>
      <w:r w:rsidR="000A1AAE" w:rsidRPr="00A841AA">
        <w:t>so</w:t>
      </w:r>
      <w:r w:rsidR="00D52FD0">
        <w:t xml:space="preserve"> </w:t>
      </w:r>
      <w:r w:rsidR="000A1AAE" w:rsidRPr="00A841AA">
        <w:t>far</w:t>
      </w:r>
      <w:r w:rsidR="00D52FD0">
        <w:t xml:space="preserve"> </w:t>
      </w:r>
      <w:r w:rsidR="000A1AAE" w:rsidRPr="00A841AA">
        <w:t>within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facility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beginning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pandemic.</w:t>
      </w:r>
      <w:r w:rsidR="00D52FD0">
        <w:t xml:space="preserve"> </w:t>
      </w:r>
      <w:r w:rsidR="000A1AAE" w:rsidRPr="00A841AA">
        <w:t>CSA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now</w:t>
      </w:r>
      <w:r w:rsidR="00D52FD0">
        <w:t xml:space="preserve"> </w:t>
      </w:r>
      <w:r w:rsidR="000A1AAE" w:rsidRPr="00A841AA">
        <w:t>officially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accredited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antigen</w:t>
      </w:r>
      <w:r w:rsidR="00D52FD0">
        <w:t xml:space="preserve"> </w:t>
      </w:r>
      <w:r w:rsidR="000A1AAE" w:rsidRPr="00A841AA">
        <w:t>swab</w:t>
      </w:r>
      <w:r w:rsidR="00D52FD0">
        <w:t xml:space="preserve"> </w:t>
      </w:r>
      <w:r w:rsidR="000A1AAE" w:rsidRPr="00A841AA">
        <w:t>test</w:t>
      </w:r>
      <w:r w:rsidR="00D52FD0">
        <w:t xml:space="preserve"> </w:t>
      </w:r>
      <w:r w:rsidR="000A1AAE" w:rsidRPr="00A841AA">
        <w:t>centre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approved</w:t>
      </w:r>
      <w:r w:rsidR="00D52FD0">
        <w:t xml:space="preserve"> </w:t>
      </w:r>
      <w:r w:rsidR="000A1AAE" w:rsidRPr="00A841AA">
        <w:t>by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authorities.</w:t>
      </w:r>
      <w:r w:rsidR="00D52FD0">
        <w:t xml:space="preserve"> </w:t>
      </w:r>
      <w:r w:rsidR="000A1AAE" w:rsidRPr="00A841AA">
        <w:t>Over</w:t>
      </w:r>
      <w:r w:rsidR="00D52FD0">
        <w:t xml:space="preserve"> </w:t>
      </w:r>
      <w:r w:rsidR="000A1AAE" w:rsidRPr="00A841AA">
        <w:t>4,000</w:t>
      </w:r>
      <w:r w:rsidR="00D52FD0">
        <w:t xml:space="preserve"> </w:t>
      </w:r>
      <w:r w:rsidR="000A1AAE" w:rsidRPr="00A841AA">
        <w:t>PCR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swabs</w:t>
      </w:r>
      <w:r w:rsidR="00D52FD0">
        <w:t xml:space="preserve"> </w:t>
      </w:r>
      <w:r w:rsidR="000A1AAE" w:rsidRPr="00A841AA">
        <w:t>have</w:t>
      </w:r>
      <w:r w:rsidR="00D52FD0">
        <w:t xml:space="preserve"> </w:t>
      </w:r>
      <w:r w:rsidR="000A1AAE" w:rsidRPr="00A841AA">
        <w:t>been</w:t>
      </w:r>
      <w:r w:rsidR="00D52FD0">
        <w:t xml:space="preserve"> </w:t>
      </w:r>
      <w:r w:rsidR="000A1AAE" w:rsidRPr="00A841AA">
        <w:t>carried</w:t>
      </w:r>
      <w:r w:rsidR="00D52FD0">
        <w:t xml:space="preserve"> </w:t>
      </w:r>
      <w:r w:rsidR="000A1AAE" w:rsidRPr="00A841AA">
        <w:t>out</w:t>
      </w:r>
      <w:r w:rsidR="00D52FD0">
        <w:t xml:space="preserve"> </w:t>
      </w:r>
      <w:r w:rsidR="000A1AAE" w:rsidRPr="00A841AA">
        <w:t>since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beginning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pandemic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all</w:t>
      </w:r>
      <w:r w:rsidR="00D52FD0">
        <w:t xml:space="preserve"> </w:t>
      </w:r>
      <w:r w:rsidR="000A1AAE" w:rsidRPr="00A841AA">
        <w:t>data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relayed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Maltese</w:t>
      </w:r>
      <w:r w:rsidR="00D52FD0">
        <w:t xml:space="preserve"> </w:t>
      </w:r>
      <w:r w:rsidR="000A1AAE" w:rsidRPr="00A841AA">
        <w:t>public</w:t>
      </w:r>
      <w:r w:rsidR="00D52FD0">
        <w:t xml:space="preserve"> </w:t>
      </w:r>
      <w:r w:rsidR="000A1AAE" w:rsidRPr="00A841AA">
        <w:t>health</w:t>
      </w:r>
      <w:r w:rsidR="00D52FD0">
        <w:t xml:space="preserve"> </w:t>
      </w:r>
      <w:r w:rsidR="000A1AAE" w:rsidRPr="00A841AA">
        <w:t>server.</w:t>
      </w:r>
    </w:p>
    <w:p w14:paraId="6DD602BB" w14:textId="6CA7E554" w:rsidR="000A1AAE" w:rsidRPr="00857B1D" w:rsidRDefault="000A1AAE" w:rsidP="00196329">
      <w:pPr>
        <w:pStyle w:val="H56G"/>
      </w:pPr>
      <w:r>
        <w:tab/>
      </w:r>
      <w:r w:rsidRPr="00857B1D">
        <w:t>2</w:t>
      </w:r>
      <w:r>
        <w:t>.</w:t>
      </w:r>
      <w:r w:rsidR="00D52FD0">
        <w:t xml:space="preserve"> </w:t>
      </w:r>
      <w:r>
        <w:tab/>
      </w:r>
      <w:r w:rsidRPr="00857B1D">
        <w:t>Early</w:t>
      </w:r>
      <w:r w:rsidR="00D52FD0">
        <w:t xml:space="preserve"> </w:t>
      </w:r>
      <w:r w:rsidRPr="00857B1D">
        <w:t>Isolation</w:t>
      </w:r>
      <w:r w:rsidR="00D52FD0">
        <w:t xml:space="preserve"> </w:t>
      </w:r>
      <w:r w:rsidRPr="00857B1D">
        <w:t>of</w:t>
      </w:r>
      <w:r w:rsidR="00D52FD0">
        <w:t xml:space="preserve"> </w:t>
      </w:r>
      <w:r w:rsidRPr="00857B1D">
        <w:t>Positive</w:t>
      </w:r>
      <w:r w:rsidR="00D52FD0">
        <w:t xml:space="preserve"> </w:t>
      </w:r>
      <w:r w:rsidRPr="00857B1D">
        <w:t>and</w:t>
      </w:r>
      <w:r w:rsidR="00D52FD0">
        <w:t xml:space="preserve"> </w:t>
      </w:r>
      <w:r w:rsidRPr="00857B1D">
        <w:t>high</w:t>
      </w:r>
      <w:r w:rsidR="00D52FD0">
        <w:t xml:space="preserve"> </w:t>
      </w:r>
      <w:r w:rsidRPr="00857B1D">
        <w:t>risk</w:t>
      </w:r>
      <w:r w:rsidR="00D52FD0">
        <w:t xml:space="preserve"> </w:t>
      </w:r>
      <w:r w:rsidRPr="00857B1D">
        <w:t>COVID-19</w:t>
      </w:r>
      <w:r w:rsidR="00D52FD0">
        <w:t xml:space="preserve"> </w:t>
      </w:r>
      <w:r w:rsidRPr="00857B1D">
        <w:t>cases</w:t>
      </w:r>
    </w:p>
    <w:p w14:paraId="4633B8F1" w14:textId="61A49451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155.</w:t>
      </w:r>
      <w:r w:rsidRPr="00A841AA">
        <w:tab/>
      </w:r>
      <w:r w:rsidR="000A1AAE" w:rsidRPr="00A841AA">
        <w:t>If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new</w:t>
      </w:r>
      <w:r w:rsidR="00D52FD0">
        <w:t xml:space="preserve"> </w:t>
      </w:r>
      <w:r w:rsidR="000A1AAE" w:rsidRPr="00A841AA">
        <w:t>inmate</w:t>
      </w:r>
      <w:r w:rsidR="00D52FD0">
        <w:t xml:space="preserve"> </w:t>
      </w:r>
      <w:r w:rsidR="000A1AAE" w:rsidRPr="00A841AA">
        <w:t>marks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on</w:t>
      </w:r>
      <w:r w:rsidR="00D52FD0">
        <w:t xml:space="preserve"> </w:t>
      </w:r>
      <w:r w:rsidR="000A1AAE" w:rsidRPr="00A841AA">
        <w:t>arrival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prison</w:t>
      </w:r>
      <w:r w:rsidR="00D52FD0">
        <w:t xml:space="preserve"> </w:t>
      </w:r>
      <w:r w:rsidR="000A1AAE" w:rsidRPr="00A841AA">
        <w:t>facility,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person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immediately</w:t>
      </w:r>
      <w:r w:rsidR="00D52FD0">
        <w:t xml:space="preserve"> </w:t>
      </w:r>
      <w:r w:rsidR="000A1AAE" w:rsidRPr="00A841AA">
        <w:t>sent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isolation</w:t>
      </w:r>
      <w:r w:rsidR="00D52FD0">
        <w:t xml:space="preserve"> </w:t>
      </w:r>
      <w:r w:rsidR="000A1AAE" w:rsidRPr="00A841AA">
        <w:t>room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quarantine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observation.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incoming</w:t>
      </w:r>
      <w:r w:rsidR="00D52FD0">
        <w:t xml:space="preserve"> </w:t>
      </w:r>
      <w:r w:rsidR="000A1AAE" w:rsidRPr="00A841AA">
        <w:t>inmate</w:t>
      </w:r>
      <w:r w:rsidR="00D52FD0">
        <w:t xml:space="preserve"> </w:t>
      </w:r>
      <w:r w:rsidR="000A1AAE" w:rsidRPr="00A841AA">
        <w:t>does</w:t>
      </w:r>
      <w:r w:rsidR="00D52FD0">
        <w:t xml:space="preserve"> </w:t>
      </w:r>
      <w:r w:rsidR="000A1AAE" w:rsidRPr="00A841AA">
        <w:t>not</w:t>
      </w:r>
      <w:r w:rsidR="00D52FD0">
        <w:t xml:space="preserve"> </w:t>
      </w:r>
      <w:r w:rsidR="000A1AAE" w:rsidRPr="00A841AA">
        <w:t>follow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routine</w:t>
      </w:r>
      <w:r w:rsidR="00D52FD0">
        <w:t xml:space="preserve"> </w:t>
      </w:r>
      <w:r w:rsidR="000A1AAE" w:rsidRPr="00A841AA">
        <w:t>admission</w:t>
      </w:r>
      <w:r w:rsidR="00D52FD0">
        <w:t xml:space="preserve"> </w:t>
      </w:r>
      <w:r w:rsidR="000A1AAE" w:rsidRPr="00A841AA">
        <w:t>protocol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eventuality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he</w:t>
      </w:r>
      <w:r w:rsidR="00D52FD0">
        <w:t xml:space="preserve"> </w:t>
      </w:r>
      <w:r w:rsidR="000A1AAE" w:rsidRPr="00A841AA">
        <w:t>has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antigen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result.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focus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such</w:t>
      </w:r>
      <w:r w:rsidR="00D52FD0">
        <w:t xml:space="preserve"> </w:t>
      </w:r>
      <w:r w:rsidR="000A1AAE" w:rsidRPr="00A841AA">
        <w:t>cases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prompt</w:t>
      </w:r>
      <w:r w:rsidR="00D52FD0">
        <w:t xml:space="preserve"> </w:t>
      </w:r>
      <w:r w:rsidR="000A1AAE" w:rsidRPr="00A841AA">
        <w:t>isolation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avoid</w:t>
      </w:r>
      <w:r w:rsidR="00D52FD0">
        <w:t xml:space="preserve"> </w:t>
      </w:r>
      <w:r w:rsidR="000A1AAE" w:rsidRPr="00A841AA">
        <w:t>local</w:t>
      </w:r>
      <w:r w:rsidR="00D52FD0">
        <w:t xml:space="preserve"> </w:t>
      </w:r>
      <w:r w:rsidR="000A1AAE" w:rsidRPr="00A841AA">
        <w:t>transmission</w:t>
      </w:r>
      <w:r w:rsidR="00D52FD0">
        <w:t xml:space="preserve"> </w:t>
      </w:r>
      <w:r w:rsidR="000A1AAE" w:rsidRPr="00A841AA">
        <w:t>to</w:t>
      </w:r>
      <w:r w:rsidR="00D52FD0">
        <w:t xml:space="preserve"> </w:t>
      </w:r>
      <w:r w:rsidR="000A1AAE" w:rsidRPr="00A841AA">
        <w:t>other</w:t>
      </w:r>
      <w:r w:rsidR="00D52FD0">
        <w:t xml:space="preserve"> </w:t>
      </w:r>
      <w:r w:rsidR="000A1AAE" w:rsidRPr="00A841AA">
        <w:t>inmates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staff.</w:t>
      </w:r>
    </w:p>
    <w:p w14:paraId="494ADCE0" w14:textId="2A5F82BC" w:rsidR="000A1AAE" w:rsidRPr="00825CCA" w:rsidRDefault="000A1AAE" w:rsidP="00196329">
      <w:pPr>
        <w:pStyle w:val="H56G"/>
      </w:pPr>
      <w:r>
        <w:tab/>
      </w:r>
      <w:r w:rsidRPr="00825CCA">
        <w:t>3</w:t>
      </w:r>
      <w:r>
        <w:t>.</w:t>
      </w:r>
      <w:r w:rsidR="00D52FD0">
        <w:t xml:space="preserve"> </w:t>
      </w:r>
      <w:r>
        <w:tab/>
      </w:r>
      <w:r w:rsidRPr="00825CCA">
        <w:t>Continuous</w:t>
      </w:r>
      <w:r w:rsidR="00D52FD0">
        <w:t xml:space="preserve"> </w:t>
      </w:r>
      <w:r w:rsidRPr="00825CCA">
        <w:t>Clinical</w:t>
      </w:r>
      <w:r w:rsidR="00D52FD0">
        <w:t xml:space="preserve"> </w:t>
      </w:r>
      <w:r w:rsidRPr="00825CCA">
        <w:t>Assessment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Positive</w:t>
      </w:r>
      <w:r w:rsidR="00D52FD0">
        <w:t xml:space="preserve"> </w:t>
      </w:r>
      <w:r w:rsidRPr="00825CCA">
        <w:t>&amp;</w:t>
      </w:r>
      <w:r w:rsidR="00D52FD0">
        <w:t xml:space="preserve"> </w:t>
      </w:r>
      <w:r w:rsidRPr="00825CCA">
        <w:t>High-Risk</w:t>
      </w:r>
      <w:r w:rsidR="00D52FD0">
        <w:t xml:space="preserve"> </w:t>
      </w:r>
      <w:r w:rsidRPr="00825CCA">
        <w:t>Cases</w:t>
      </w:r>
    </w:p>
    <w:p w14:paraId="594118F3" w14:textId="282D01A3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156.</w:t>
      </w:r>
      <w:r>
        <w:tab/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eventuality</w:t>
      </w:r>
      <w:r w:rsidR="00D52FD0">
        <w:t xml:space="preserve"> </w:t>
      </w:r>
      <w:r w:rsidR="000A1AAE" w:rsidRPr="00A841AA">
        <w:t>that</w:t>
      </w:r>
      <w:r w:rsidR="00D52FD0">
        <w:t xml:space="preserve"> </w:t>
      </w:r>
      <w:r w:rsidR="000A1AAE" w:rsidRPr="00A841AA">
        <w:t>an</w:t>
      </w:r>
      <w:r w:rsidR="00D52FD0">
        <w:t xml:space="preserve"> </w:t>
      </w:r>
      <w:r w:rsidR="000A1AAE" w:rsidRPr="00A841AA">
        <w:t>inmate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identified</w:t>
      </w:r>
      <w:r w:rsidR="00D52FD0">
        <w:t xml:space="preserve"> </w:t>
      </w:r>
      <w:r w:rsidR="000A1AAE" w:rsidRPr="00A841AA">
        <w:t>as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positive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case</w:t>
      </w:r>
      <w:r w:rsidR="00D52FD0">
        <w:t xml:space="preserve"> </w:t>
      </w:r>
      <w:r w:rsidR="000A1AAE" w:rsidRPr="00A841AA">
        <w:t>via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rapid</w:t>
      </w:r>
      <w:r w:rsidR="00D52FD0">
        <w:t xml:space="preserve"> </w:t>
      </w:r>
      <w:r w:rsidR="000A1AAE" w:rsidRPr="00A841AA">
        <w:t>antigen</w:t>
      </w:r>
      <w:r w:rsidR="00D52FD0">
        <w:t xml:space="preserve"> </w:t>
      </w:r>
      <w:r w:rsidR="000A1AAE" w:rsidRPr="00A841AA">
        <w:t>test</w:t>
      </w:r>
      <w:r w:rsidR="00D52FD0">
        <w:t xml:space="preserve"> </w:t>
      </w:r>
      <w:r w:rsidR="000A1AAE" w:rsidRPr="00A841AA">
        <w:t>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COVID-19</w:t>
      </w:r>
      <w:r w:rsidR="00D52FD0">
        <w:t xml:space="preserve"> </w:t>
      </w:r>
      <w:r w:rsidR="000A1AAE" w:rsidRPr="00A841AA">
        <w:t>PCR</w:t>
      </w:r>
      <w:r w:rsidR="00D52FD0">
        <w:t xml:space="preserve"> </w:t>
      </w:r>
      <w:r w:rsidR="000A1AAE" w:rsidRPr="00A841AA">
        <w:t>swab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A841AA">
        <w:t>whilst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quarantine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A841AA">
        <w:t>his</w:t>
      </w:r>
      <w:r w:rsidR="00D52FD0">
        <w:t xml:space="preserve"> </w:t>
      </w:r>
      <w:r w:rsidR="000A1AAE" w:rsidRPr="00A841AA">
        <w:t>parameters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monitored</w:t>
      </w:r>
      <w:r w:rsidR="00D52FD0">
        <w:t xml:space="preserve"> </w:t>
      </w:r>
      <w:r w:rsidR="000A1AAE" w:rsidRPr="00A841AA">
        <w:lastRenderedPageBreak/>
        <w:t>at</w:t>
      </w:r>
      <w:r w:rsidR="00D52FD0">
        <w:t xml:space="preserve"> </w:t>
      </w:r>
      <w:r w:rsidR="000A1AAE" w:rsidRPr="00A841AA">
        <w:t>minimum</w:t>
      </w:r>
      <w:r w:rsidR="00D52FD0">
        <w:t xml:space="preserve"> </w:t>
      </w:r>
      <w:r w:rsidR="000A1AAE" w:rsidRPr="00A841AA">
        <w:t>twice</w:t>
      </w:r>
      <w:r w:rsidR="00D52FD0">
        <w:t xml:space="preserve"> </w:t>
      </w:r>
      <w:r w:rsidR="000A1AAE" w:rsidRPr="00A841AA">
        <w:t>daily.</w:t>
      </w:r>
      <w:r w:rsidR="00D52FD0">
        <w:t xml:space="preserve"> </w:t>
      </w:r>
      <w:r w:rsidR="000A1AAE" w:rsidRPr="00A841AA">
        <w:t>His/her</w:t>
      </w:r>
      <w:r w:rsidR="00D52FD0">
        <w:t xml:space="preserve"> </w:t>
      </w:r>
      <w:r w:rsidR="000A1AAE" w:rsidRPr="00A841AA">
        <w:t>oxygen</w:t>
      </w:r>
      <w:r w:rsidR="00D52FD0">
        <w:t xml:space="preserve"> </w:t>
      </w:r>
      <w:r w:rsidR="000A1AAE" w:rsidRPr="00A841AA">
        <w:t>saturations,</w:t>
      </w:r>
      <w:r w:rsidR="00D52FD0">
        <w:t xml:space="preserve"> </w:t>
      </w:r>
      <w:r w:rsidR="000A1AAE" w:rsidRPr="00A841AA">
        <w:t>blood</w:t>
      </w:r>
      <w:r w:rsidR="00D52FD0">
        <w:t xml:space="preserve"> </w:t>
      </w:r>
      <w:r w:rsidR="000A1AAE" w:rsidRPr="00A841AA">
        <w:t>pressure,</w:t>
      </w:r>
      <w:r w:rsidR="00D52FD0">
        <w:t xml:space="preserve"> </w:t>
      </w:r>
      <w:r w:rsidR="000A1AAE" w:rsidRPr="00A841AA">
        <w:t>pulse,</w:t>
      </w:r>
      <w:r w:rsidR="00D52FD0">
        <w:t xml:space="preserve"> </w:t>
      </w:r>
      <w:r w:rsidR="000A1AAE" w:rsidRPr="00A841AA">
        <w:t>temperature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monitored.</w:t>
      </w:r>
      <w:r w:rsidR="00D52FD0">
        <w:t xml:space="preserve"> </w:t>
      </w:r>
      <w:r w:rsidR="000A1AAE" w:rsidRPr="00A841AA">
        <w:t>Clinically</w:t>
      </w:r>
      <w:r w:rsidR="00D52FD0">
        <w:t xml:space="preserve"> </w:t>
      </w:r>
      <w:r w:rsidR="000A1AAE" w:rsidRPr="00A841AA">
        <w:t>his/her</w:t>
      </w:r>
      <w:r w:rsidR="00D52FD0">
        <w:t xml:space="preserve"> </w:t>
      </w:r>
      <w:r w:rsidR="000A1AAE" w:rsidRPr="00A841AA">
        <w:t>respiratory</w:t>
      </w:r>
      <w:r w:rsidR="00D52FD0">
        <w:t xml:space="preserve"> </w:t>
      </w:r>
      <w:r w:rsidR="000A1AAE" w:rsidRPr="00A841AA">
        <w:t>function</w:t>
      </w:r>
      <w:r w:rsidR="00D52FD0">
        <w:t xml:space="preserve"> </w:t>
      </w:r>
      <w:r w:rsidR="000A1AAE" w:rsidRPr="00A841AA">
        <w:t>is</w:t>
      </w:r>
      <w:r w:rsidR="00D52FD0">
        <w:t xml:space="preserve"> </w:t>
      </w:r>
      <w:r w:rsidR="000A1AAE" w:rsidRPr="00A841AA">
        <w:t>observed</w:t>
      </w:r>
      <w:r w:rsidR="00D52FD0">
        <w:t xml:space="preserve"> </w:t>
      </w:r>
      <w:r w:rsidR="000A1AAE" w:rsidRPr="00A841AA">
        <w:t>via</w:t>
      </w:r>
      <w:r w:rsidR="00D52FD0">
        <w:t xml:space="preserve"> </w:t>
      </w:r>
      <w:r w:rsidR="000A1AAE" w:rsidRPr="00A841AA">
        <w:t>peak</w:t>
      </w:r>
      <w:r w:rsidR="00D52FD0">
        <w:t xml:space="preserve"> </w:t>
      </w:r>
      <w:r w:rsidR="000A1AAE" w:rsidRPr="00A841AA">
        <w:t>flow</w:t>
      </w:r>
      <w:r w:rsidR="00D52FD0">
        <w:t xml:space="preserve"> </w:t>
      </w:r>
      <w:r w:rsidR="000A1AAE" w:rsidRPr="00A841AA">
        <w:t>testing</w:t>
      </w:r>
      <w:r w:rsidR="00D52FD0">
        <w:t xml:space="preserve"> </w:t>
      </w:r>
      <w:r w:rsidR="000A1AAE" w:rsidRPr="00A841AA">
        <w:t>and</w:t>
      </w:r>
      <w:r w:rsidR="00D52FD0">
        <w:t xml:space="preserve"> </w:t>
      </w:r>
      <w:r w:rsidR="000A1AAE" w:rsidRPr="00A841AA">
        <w:t>auscultation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chest.</w:t>
      </w:r>
      <w:r w:rsidR="00D52FD0">
        <w:t xml:space="preserve"> </w:t>
      </w:r>
      <w:r w:rsidR="000A1AAE" w:rsidRPr="00A841AA">
        <w:t>In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eventuality</w:t>
      </w:r>
      <w:r w:rsidR="00D52FD0">
        <w:t xml:space="preserve"> </w:t>
      </w:r>
      <w:r w:rsidR="000A1AAE" w:rsidRPr="00A841AA">
        <w:t>of</w:t>
      </w:r>
      <w:r w:rsidR="00D52FD0">
        <w:t xml:space="preserve"> </w:t>
      </w:r>
      <w:r w:rsidR="000A1AAE" w:rsidRPr="00A841AA">
        <w:t>any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deterioration,</w:t>
      </w:r>
      <w:r w:rsidR="00D52FD0">
        <w:t xml:space="preserve"> </w:t>
      </w:r>
      <w:r w:rsidR="000A1AAE" w:rsidRPr="00A841AA">
        <w:t>medical</w:t>
      </w:r>
      <w:r w:rsidR="00D52FD0">
        <w:t xml:space="preserve"> </w:t>
      </w:r>
      <w:r w:rsidR="000A1AAE" w:rsidRPr="00A841AA">
        <w:t>colleagues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the</w:t>
      </w:r>
      <w:r w:rsidR="00D52FD0">
        <w:t xml:space="preserve"> </w:t>
      </w:r>
      <w:r w:rsidR="000A1AAE" w:rsidRPr="00A841AA">
        <w:t>Accident</w:t>
      </w:r>
      <w:r w:rsidR="00D52FD0">
        <w:t xml:space="preserve"> </w:t>
      </w:r>
      <w:r w:rsidR="000A1AAE" w:rsidRPr="00A841AA">
        <w:t>&amp;</w:t>
      </w:r>
      <w:r w:rsidR="00D52FD0">
        <w:t xml:space="preserve"> </w:t>
      </w:r>
      <w:r w:rsidR="000A1AAE" w:rsidRPr="00A841AA">
        <w:t>Emergency</w:t>
      </w:r>
      <w:r w:rsidR="00D52FD0">
        <w:t xml:space="preserve"> </w:t>
      </w:r>
      <w:r w:rsidR="000A1AAE" w:rsidRPr="00A841AA">
        <w:t>Department</w:t>
      </w:r>
      <w:r w:rsidR="00D52FD0">
        <w:t xml:space="preserve"> </w:t>
      </w:r>
      <w:r w:rsidR="000A1AAE" w:rsidRPr="00A841AA">
        <w:t>at</w:t>
      </w:r>
      <w:r w:rsidR="00D52FD0">
        <w:t xml:space="preserve"> </w:t>
      </w:r>
      <w:r w:rsidR="000A1AAE" w:rsidRPr="00A841AA">
        <w:t>Mater</w:t>
      </w:r>
      <w:r w:rsidR="00D52FD0">
        <w:t xml:space="preserve"> </w:t>
      </w:r>
      <w:r w:rsidR="000A1AAE" w:rsidRPr="00A841AA">
        <w:t>Dei</w:t>
      </w:r>
      <w:r w:rsidR="00D52FD0">
        <w:t xml:space="preserve"> </w:t>
      </w:r>
      <w:r w:rsidR="000A1AAE" w:rsidRPr="00A841AA">
        <w:t>hospital</w:t>
      </w:r>
      <w:r w:rsidR="00D52FD0">
        <w:t xml:space="preserve"> </w:t>
      </w:r>
      <w:r w:rsidR="000A1AAE" w:rsidRPr="00A841AA">
        <w:t>are</w:t>
      </w:r>
      <w:r w:rsidR="00D52FD0">
        <w:t xml:space="preserve"> </w:t>
      </w:r>
      <w:r w:rsidR="000A1AAE" w:rsidRPr="00A841AA">
        <w:t>informed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a</w:t>
      </w:r>
      <w:r w:rsidR="00D52FD0">
        <w:t xml:space="preserve"> </w:t>
      </w:r>
      <w:r w:rsidR="000A1AAE" w:rsidRPr="00A841AA">
        <w:t>potential</w:t>
      </w:r>
      <w:r w:rsidR="00D52FD0">
        <w:t xml:space="preserve"> </w:t>
      </w:r>
      <w:r w:rsidR="000A1AAE" w:rsidRPr="00A841AA">
        <w:t>transfer</w:t>
      </w:r>
      <w:r w:rsidR="00D52FD0">
        <w:t xml:space="preserve"> </w:t>
      </w:r>
      <w:r w:rsidR="000A1AAE" w:rsidRPr="00A841AA">
        <w:t>for</w:t>
      </w:r>
      <w:r w:rsidR="00D52FD0">
        <w:t xml:space="preserve"> </w:t>
      </w:r>
      <w:r w:rsidR="000A1AAE" w:rsidRPr="00A841AA">
        <w:t>further</w:t>
      </w:r>
      <w:r w:rsidR="00D52FD0">
        <w:t xml:space="preserve"> </w:t>
      </w:r>
      <w:r w:rsidR="000A1AAE" w:rsidRPr="00A841AA">
        <w:t>intensive</w:t>
      </w:r>
      <w:r w:rsidR="00D52FD0">
        <w:t xml:space="preserve"> </w:t>
      </w:r>
      <w:r w:rsidR="000A1AAE" w:rsidRPr="00A841AA">
        <w:t>care.</w:t>
      </w:r>
      <w:r w:rsidR="00D52FD0">
        <w:t xml:space="preserve"> </w:t>
      </w:r>
      <w:r w:rsidR="000A1AAE" w:rsidRPr="00A841AA">
        <w:t>So</w:t>
      </w:r>
      <w:r w:rsidR="00D52FD0">
        <w:t xml:space="preserve"> </w:t>
      </w:r>
      <w:r w:rsidR="000A1AAE" w:rsidRPr="00A841AA">
        <w:t>far</w:t>
      </w:r>
      <w:r w:rsidR="00D52FD0">
        <w:t xml:space="preserve"> </w:t>
      </w:r>
      <w:r w:rsidR="000A1AAE" w:rsidRPr="00A841AA">
        <w:t>this</w:t>
      </w:r>
      <w:r w:rsidR="00D52FD0">
        <w:t xml:space="preserve"> </w:t>
      </w:r>
      <w:r w:rsidR="000A1AAE" w:rsidRPr="00A841AA">
        <w:t>was</w:t>
      </w:r>
      <w:r w:rsidR="00D52FD0">
        <w:t xml:space="preserve"> </w:t>
      </w:r>
      <w:r w:rsidR="000A1AAE" w:rsidRPr="00A841AA">
        <w:t>never</w:t>
      </w:r>
      <w:r w:rsidR="00D52FD0">
        <w:t xml:space="preserve"> </w:t>
      </w:r>
      <w:r w:rsidR="000A1AAE" w:rsidRPr="00A841AA">
        <w:t>required.</w:t>
      </w:r>
    </w:p>
    <w:p w14:paraId="55CCAAB5" w14:textId="5AD5DB0B" w:rsidR="000A1AAE" w:rsidRPr="00DA3326" w:rsidRDefault="000A1AAE" w:rsidP="00196329">
      <w:pPr>
        <w:pStyle w:val="H56G"/>
      </w:pPr>
      <w:r>
        <w:rPr>
          <w:rFonts w:asciiTheme="minorHAnsi" w:hAnsiTheme="minorHAnsi" w:cstheme="minorBidi"/>
          <w:sz w:val="22"/>
          <w:szCs w:val="22"/>
          <w:lang w:eastAsia="ja-JP"/>
        </w:rPr>
        <w:tab/>
      </w:r>
      <w:r>
        <w:t>4.</w:t>
      </w:r>
      <w:r>
        <w:tab/>
      </w:r>
      <w:r w:rsidRPr="00DA3326">
        <w:t>Contact</w:t>
      </w:r>
      <w:r w:rsidR="00D52FD0">
        <w:t xml:space="preserve"> </w:t>
      </w:r>
      <w:r w:rsidRPr="00DA3326">
        <w:t>Tracing</w:t>
      </w:r>
      <w:r w:rsidR="00D52FD0">
        <w:t xml:space="preserve"> </w:t>
      </w:r>
      <w:r w:rsidRPr="00DA3326">
        <w:t>in</w:t>
      </w:r>
      <w:r w:rsidR="00D52FD0">
        <w:t xml:space="preserve"> </w:t>
      </w:r>
      <w:r w:rsidRPr="00DA3326">
        <w:t>Collaboration</w:t>
      </w:r>
      <w:r w:rsidR="00D52FD0">
        <w:t xml:space="preserve"> </w:t>
      </w:r>
      <w:r w:rsidRPr="00DA3326">
        <w:t>with</w:t>
      </w:r>
      <w:r w:rsidR="00D52FD0">
        <w:t xml:space="preserve"> </w:t>
      </w:r>
      <w:r w:rsidRPr="00DA3326">
        <w:t>Public</w:t>
      </w:r>
      <w:r w:rsidR="00D52FD0">
        <w:t xml:space="preserve"> </w:t>
      </w:r>
      <w:r w:rsidRPr="00DA3326">
        <w:t>Health</w:t>
      </w:r>
      <w:r w:rsidR="00D52FD0">
        <w:t xml:space="preserve"> </w:t>
      </w:r>
      <w:r w:rsidRPr="00DA3326">
        <w:t>Authorities</w:t>
      </w:r>
    </w:p>
    <w:p w14:paraId="27BDCD0E" w14:textId="0B40F93C" w:rsidR="000A1AAE" w:rsidRPr="00A841AA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A841AA">
        <w:t>157.</w:t>
      </w:r>
      <w:r w:rsidRPr="00A841AA">
        <w:tab/>
      </w:r>
      <w:r w:rsidR="000A1AAE" w:rsidRPr="00A841AA">
        <w:rPr>
          <w:lang w:eastAsia="ja-JP"/>
        </w:rPr>
        <w:t>All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contacting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tracing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for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any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positive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inmates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or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officers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since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the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beginning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of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the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COVID-19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pandemic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has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been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done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by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the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medical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team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at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CSA.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Every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contact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tracing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report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discussed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via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phone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or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in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writing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with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Public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Health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Authorities.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Contact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tracing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done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on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the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same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day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of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identification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of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positive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result</w:t>
      </w:r>
      <w:r w:rsidR="00D52FD0">
        <w:rPr>
          <w:lang w:eastAsia="ja-JP"/>
        </w:rPr>
        <w:t xml:space="preserve"> </w:t>
      </w:r>
      <w:r w:rsidR="00F14DA3">
        <w:rPr>
          <w:lang w:eastAsia="ja-JP"/>
        </w:rPr>
        <w:t>–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so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to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avoid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delays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in</w:t>
      </w:r>
      <w:r w:rsidR="00D52FD0">
        <w:rPr>
          <w:lang w:eastAsia="ja-JP"/>
        </w:rPr>
        <w:t xml:space="preserve"> </w:t>
      </w:r>
      <w:r w:rsidR="000A1AAE" w:rsidRPr="00A841AA">
        <w:rPr>
          <w:lang w:eastAsia="ja-JP"/>
        </w:rPr>
        <w:t>management.</w:t>
      </w:r>
    </w:p>
    <w:p w14:paraId="377049C2" w14:textId="70D80ED6" w:rsidR="000A1AAE" w:rsidRPr="00857B1D" w:rsidRDefault="000A1AAE" w:rsidP="00196329">
      <w:pPr>
        <w:pStyle w:val="H56G"/>
        <w:rPr>
          <w:u w:val="single"/>
        </w:rPr>
      </w:pPr>
      <w:r>
        <w:rPr>
          <w:i/>
          <w:iCs/>
          <w:lang w:eastAsia="ja-JP"/>
        </w:rPr>
        <w:tab/>
      </w:r>
      <w:r w:rsidRPr="00DA3326">
        <w:t>5</w:t>
      </w:r>
      <w:r>
        <w:t>.</w:t>
      </w:r>
      <w:r w:rsidR="00D52FD0">
        <w:t xml:space="preserve"> </w:t>
      </w:r>
      <w:r>
        <w:tab/>
      </w:r>
      <w:r w:rsidRPr="00DA3326">
        <w:t>Vaccination</w:t>
      </w:r>
      <w:r w:rsidR="00D52FD0">
        <w:t xml:space="preserve"> </w:t>
      </w:r>
      <w:r w:rsidRPr="00DA3326">
        <w:t>against</w:t>
      </w:r>
      <w:r w:rsidR="00D52FD0">
        <w:t xml:space="preserve"> </w:t>
      </w:r>
      <w:r w:rsidRPr="00DA3326">
        <w:t>COVID-19</w:t>
      </w:r>
    </w:p>
    <w:p w14:paraId="5AB43099" w14:textId="127A024E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158.</w:t>
      </w:r>
      <w:r>
        <w:tab/>
      </w:r>
      <w:r w:rsidR="000A1AAE" w:rsidRPr="00DA3326">
        <w:t>As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6th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June</w:t>
      </w:r>
      <w:r w:rsidR="00D52FD0">
        <w:t xml:space="preserve"> </w:t>
      </w:r>
      <w:r w:rsidR="000A1AAE" w:rsidRPr="00DA3326">
        <w:t>2021</w:t>
      </w:r>
      <w:r w:rsidR="00D52FD0">
        <w:t xml:space="preserve"> </w:t>
      </w:r>
      <w:r w:rsidR="000A1AAE" w:rsidRPr="00DA3326">
        <w:t>–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total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2,655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vaccines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administered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prison.</w:t>
      </w:r>
    </w:p>
    <w:p w14:paraId="162DA4D1" w14:textId="315484DE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159.</w:t>
      </w:r>
      <w:r w:rsidRPr="00DA3326">
        <w:tab/>
      </w:r>
      <w:r w:rsidR="000A1AAE" w:rsidRPr="00DA3326">
        <w:t>These</w:t>
      </w:r>
      <w:r w:rsidR="00D52FD0">
        <w:t xml:space="preserve"> </w:t>
      </w:r>
      <w:r w:rsidR="000A1AAE" w:rsidRPr="00DA3326">
        <w:t>numbers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inclusive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few</w:t>
      </w:r>
      <w:r w:rsidR="00D52FD0">
        <w:t xml:space="preserve"> </w:t>
      </w:r>
      <w:r w:rsidR="000A1AAE" w:rsidRPr="00DA3326">
        <w:t>inmates</w:t>
      </w:r>
      <w:r w:rsidR="00D52FD0">
        <w:t xml:space="preserve"> </w:t>
      </w:r>
      <w:r w:rsidR="000A1AAE" w:rsidRPr="00DA3326">
        <w:t>vaccinated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Pfizer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vaccine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Severe</w:t>
      </w:r>
      <w:r w:rsidR="00D52FD0">
        <w:t xml:space="preserve"> </w:t>
      </w:r>
      <w:r w:rsidR="000A1AAE" w:rsidRPr="00DA3326">
        <w:t>Allergy</w:t>
      </w:r>
      <w:r w:rsidR="00D52FD0">
        <w:t xml:space="preserve"> </w:t>
      </w:r>
      <w:r w:rsidR="000A1AAE" w:rsidRPr="00DA3326">
        <w:t>Clinic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Mater</w:t>
      </w:r>
      <w:r w:rsidR="00D52FD0">
        <w:t xml:space="preserve"> </w:t>
      </w:r>
      <w:r w:rsidR="000A1AAE" w:rsidRPr="00DA3326">
        <w:t>Dei</w:t>
      </w:r>
      <w:r w:rsidR="00D52FD0">
        <w:t xml:space="preserve"> </w:t>
      </w:r>
      <w:r w:rsidR="000A1AAE" w:rsidRPr="00DA3326">
        <w:t>hospital.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inclusive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those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vaccinated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community</w:t>
      </w:r>
      <w:r w:rsidR="00D52FD0">
        <w:t xml:space="preserve"> </w:t>
      </w:r>
      <w:r w:rsidR="000A1AAE" w:rsidRPr="00DA3326">
        <w:t>prior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incarceration.</w:t>
      </w:r>
    </w:p>
    <w:p w14:paraId="7018A2C4" w14:textId="71B113E1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1,619</w:t>
      </w:r>
      <w:r w:rsidR="00D52FD0">
        <w:t xml:space="preserve"> </w:t>
      </w:r>
      <w:r w:rsidR="000A1AAE" w:rsidRPr="00825CCA">
        <w:t>vaccines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been</w:t>
      </w:r>
      <w:r w:rsidR="00D52FD0">
        <w:t xml:space="preserve"> </w:t>
      </w:r>
      <w:r w:rsidR="000A1AAE" w:rsidRPr="00825CCA">
        <w:t>given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inmates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1,036</w:t>
      </w:r>
      <w:r w:rsidR="00D52FD0">
        <w:t xml:space="preserve"> </w:t>
      </w:r>
      <w:r w:rsidR="000A1AAE" w:rsidRPr="00825CCA">
        <w:t>vaccines</w:t>
      </w:r>
      <w:r w:rsidR="00D52FD0">
        <w:t xml:space="preserve"> </w:t>
      </w:r>
      <w:r w:rsidR="000A1AAE" w:rsidRPr="00825CCA">
        <w:t>administered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staff.</w:t>
      </w:r>
    </w:p>
    <w:p w14:paraId="7C2925EC" w14:textId="71CA1C6A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96%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prison</w:t>
      </w:r>
      <w:r w:rsidR="00D52FD0">
        <w:t xml:space="preserve"> </w:t>
      </w:r>
      <w:r w:rsidR="000A1AAE" w:rsidRPr="00825CCA">
        <w:t>staff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accepted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first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COVID-19</w:t>
      </w:r>
      <w:r w:rsidR="00D52FD0">
        <w:t xml:space="preserve"> </w:t>
      </w:r>
      <w:r w:rsidR="000A1AAE" w:rsidRPr="00825CCA">
        <w:t>vaccine.</w:t>
      </w:r>
    </w:p>
    <w:p w14:paraId="51A0BE27" w14:textId="58D801CE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94%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inmates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accepted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first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COVID-19</w:t>
      </w:r>
      <w:r w:rsidR="00D52FD0">
        <w:t xml:space="preserve"> </w:t>
      </w:r>
      <w:r w:rsidR="000A1AAE" w:rsidRPr="00825CCA">
        <w:t>vaccine.</w:t>
      </w:r>
    </w:p>
    <w:p w14:paraId="1EABBBE8" w14:textId="0F9EC429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76%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inmates</w:t>
      </w:r>
      <w:r w:rsidR="00D52FD0">
        <w:t xml:space="preserve"> </w:t>
      </w:r>
      <w:r w:rsidR="000A1AAE" w:rsidRPr="00825CCA">
        <w:t>who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taken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first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prison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taken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second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prison</w:t>
      </w:r>
      <w:r w:rsidR="00D52FD0">
        <w:t xml:space="preserve"> </w:t>
      </w:r>
      <w:r w:rsidR="000A1AAE" w:rsidRPr="00825CCA">
        <w:t>too.</w:t>
      </w:r>
      <w:r w:rsidR="00D52FD0">
        <w:t xml:space="preserve"> </w:t>
      </w:r>
      <w:r w:rsidR="000A1AAE" w:rsidRPr="00825CCA">
        <w:t>Another</w:t>
      </w:r>
      <w:r w:rsidR="00D52FD0">
        <w:t xml:space="preserve"> </w:t>
      </w:r>
      <w:r w:rsidR="000A1AAE" w:rsidRPr="00825CCA">
        <w:t>10%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taken</w:t>
      </w:r>
      <w:r w:rsidR="00D52FD0">
        <w:t xml:space="preserve"> </w:t>
      </w:r>
      <w:r w:rsidR="000A1AAE" w:rsidRPr="00825CCA">
        <w:t>2</w:t>
      </w:r>
      <w:r w:rsidR="000A1AAE" w:rsidRPr="00825CCA">
        <w:rPr>
          <w:vertAlign w:val="superscript"/>
        </w:rPr>
        <w:t>nd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vaccine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community</w:t>
      </w:r>
      <w:r w:rsidR="00D52FD0">
        <w:t xml:space="preserve"> </w:t>
      </w:r>
      <w:r w:rsidR="000A1AAE" w:rsidRPr="00825CCA">
        <w:t>after</w:t>
      </w:r>
      <w:r w:rsidR="00D52FD0">
        <w:t xml:space="preserve"> </w:t>
      </w:r>
      <w:r w:rsidR="000A1AAE" w:rsidRPr="00825CCA">
        <w:t>being</w:t>
      </w:r>
      <w:r w:rsidR="00D52FD0">
        <w:t xml:space="preserve"> </w:t>
      </w:r>
      <w:r w:rsidR="000A1AAE" w:rsidRPr="00825CCA">
        <w:t>released</w:t>
      </w:r>
      <w:r w:rsidR="00D52FD0">
        <w:t xml:space="preserve"> </w:t>
      </w:r>
      <w:r w:rsidR="000A1AAE" w:rsidRPr="00825CCA">
        <w:t>from</w:t>
      </w:r>
      <w:r w:rsidR="00D52FD0">
        <w:t xml:space="preserve"> </w:t>
      </w:r>
      <w:r w:rsidR="000A1AAE" w:rsidRPr="00825CCA">
        <w:t>prison.</w:t>
      </w:r>
    </w:p>
    <w:p w14:paraId="3D546FAD" w14:textId="55E00EA5" w:rsidR="000A1AAE" w:rsidRPr="00F31847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31847">
        <w:t>•</w:t>
      </w:r>
      <w:r w:rsidRPr="00F31847">
        <w:tab/>
      </w:r>
      <w:r w:rsidR="000A1AAE" w:rsidRPr="00825CCA">
        <w:t>So</w:t>
      </w:r>
      <w:r w:rsidR="00D52FD0">
        <w:t xml:space="preserve"> </w:t>
      </w:r>
      <w:r w:rsidR="000A1AAE" w:rsidRPr="00825CCA">
        <w:t>far,</w:t>
      </w:r>
      <w:r w:rsidR="00D52FD0">
        <w:t xml:space="preserve"> </w:t>
      </w:r>
      <w:r w:rsidR="000A1AAE" w:rsidRPr="00825CCA">
        <w:t>all</w:t>
      </w:r>
      <w:r w:rsidR="00D52FD0">
        <w:t xml:space="preserve"> </w:t>
      </w:r>
      <w:r w:rsidR="000A1AAE" w:rsidRPr="00825CCA">
        <w:t>inmates</w:t>
      </w:r>
      <w:r w:rsidR="00D52FD0">
        <w:t xml:space="preserve"> </w:t>
      </w:r>
      <w:r w:rsidR="000A1AAE" w:rsidRPr="00825CCA">
        <w:t>who</w:t>
      </w:r>
      <w:r w:rsidR="00D52FD0">
        <w:t xml:space="preserve"> </w:t>
      </w:r>
      <w:r w:rsidR="000A1AAE" w:rsidRPr="00825CCA">
        <w:t>accepted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first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vaccine</w:t>
      </w:r>
      <w:r w:rsidR="00D52FD0">
        <w:t xml:space="preserve"> </w:t>
      </w:r>
      <w:r w:rsidR="000A1AAE" w:rsidRPr="00825CCA">
        <w:t>have</w:t>
      </w:r>
      <w:r w:rsidR="00D52FD0">
        <w:t xml:space="preserve"> </w:t>
      </w:r>
      <w:r w:rsidR="000A1AAE" w:rsidRPr="00825CCA">
        <w:t>also</w:t>
      </w:r>
      <w:r w:rsidR="00D52FD0">
        <w:t xml:space="preserve"> </w:t>
      </w:r>
      <w:r w:rsidR="000A1AAE" w:rsidRPr="00825CCA">
        <w:t>accepted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second</w:t>
      </w:r>
      <w:r w:rsidR="00D52FD0">
        <w:t xml:space="preserve"> </w:t>
      </w:r>
      <w:r w:rsidR="000A1AAE" w:rsidRPr="00825CCA">
        <w:t>dose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COVID-19</w:t>
      </w:r>
      <w:r w:rsidR="00D52FD0">
        <w:t xml:space="preserve"> </w:t>
      </w:r>
      <w:r w:rsidR="000A1AAE" w:rsidRPr="00825CCA">
        <w:t>vaccine.</w:t>
      </w:r>
    </w:p>
    <w:p w14:paraId="6B4D02C2" w14:textId="19392C7D" w:rsidR="000A1AAE" w:rsidRPr="00825CCA" w:rsidRDefault="000A1AAE" w:rsidP="00196329">
      <w:pPr>
        <w:pStyle w:val="H4G"/>
      </w:pPr>
      <w:r>
        <w:tab/>
      </w:r>
      <w:r>
        <w:tab/>
      </w:r>
      <w:r w:rsidRPr="00825CCA">
        <w:t>Detention</w:t>
      </w:r>
      <w:r w:rsidR="00D52FD0">
        <w:t xml:space="preserve"> </w:t>
      </w:r>
      <w:r w:rsidRPr="00825CCA">
        <w:t>Centres</w:t>
      </w:r>
    </w:p>
    <w:p w14:paraId="046FAE30" w14:textId="264C3D80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160.</w:t>
      </w:r>
      <w:r w:rsidRPr="00DA3326">
        <w:tab/>
      </w:r>
      <w:r w:rsidR="000A1AAE" w:rsidRPr="00DA3326">
        <w:t>The</w:t>
      </w:r>
      <w:r w:rsidR="00D52FD0">
        <w:t xml:space="preserve"> </w:t>
      </w:r>
      <w:r w:rsidR="000A1AAE" w:rsidRPr="00DA3326">
        <w:t>Government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set</w:t>
      </w:r>
      <w:r w:rsidR="00D52FD0">
        <w:t xml:space="preserve"> </w:t>
      </w:r>
      <w:r w:rsidR="000A1AAE" w:rsidRPr="00DA3326">
        <w:t>up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necessary</w:t>
      </w:r>
      <w:r w:rsidR="00D52FD0">
        <w:t xml:space="preserve"> </w:t>
      </w:r>
      <w:r w:rsidR="000A1AAE" w:rsidRPr="00DA3326">
        <w:t>facilities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reduce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spread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inside</w:t>
      </w:r>
      <w:r w:rsidR="00D52FD0">
        <w:t xml:space="preserve"> </w:t>
      </w:r>
      <w:r w:rsidR="000A1AAE" w:rsidRPr="00DA3326">
        <w:t>closed</w:t>
      </w:r>
      <w:r w:rsidR="00D52FD0">
        <w:t xml:space="preserve"> </w:t>
      </w:r>
      <w:r w:rsidR="000A1AAE" w:rsidRPr="00DA3326">
        <w:t>facilities.</w:t>
      </w:r>
      <w:r w:rsidR="00D52FD0">
        <w:t xml:space="preserve"> </w:t>
      </w:r>
      <w:r w:rsidR="000A1AAE" w:rsidRPr="00DA3326">
        <w:t>Nearly</w:t>
      </w:r>
      <w:r w:rsidR="00D52FD0">
        <w:t xml:space="preserve"> </w:t>
      </w:r>
      <w:r w:rsidR="000A1AAE" w:rsidRPr="00DA3326">
        <w:t>one</w:t>
      </w:r>
      <w:r w:rsidR="00D52FD0">
        <w:t xml:space="preserve"> </w:t>
      </w:r>
      <w:r w:rsidR="000A1AAE" w:rsidRPr="00DA3326">
        <w:t>year</w:t>
      </w:r>
      <w:r w:rsidR="00D52FD0">
        <w:t xml:space="preserve"> </w:t>
      </w:r>
      <w:r w:rsidR="000A1AAE" w:rsidRPr="00DA3326">
        <w:t>after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first</w:t>
      </w:r>
      <w:r w:rsidR="00D52FD0">
        <w:t xml:space="preserve"> </w:t>
      </w:r>
      <w:r w:rsidR="000A1AAE" w:rsidRPr="00DA3326">
        <w:t>case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Malta,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situation</w:t>
      </w:r>
      <w:r w:rsidR="00D52FD0">
        <w:t xml:space="preserve"> </w:t>
      </w:r>
      <w:r w:rsidR="000A1AAE" w:rsidRPr="00DA3326">
        <w:t>inside</w:t>
      </w:r>
      <w:r w:rsidR="00D52FD0">
        <w:t xml:space="preserve"> </w:t>
      </w:r>
      <w:r w:rsidR="000A1AAE" w:rsidRPr="00DA3326">
        <w:t>migrants</w:t>
      </w:r>
      <w:r w:rsidR="00F14DA3">
        <w:t>’</w:t>
      </w:r>
      <w:r w:rsidR="00D52FD0">
        <w:t xml:space="preserve"> </w:t>
      </w:r>
      <w:r w:rsidR="000A1AAE" w:rsidRPr="00DA3326">
        <w:t>centres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always</w:t>
      </w:r>
      <w:r w:rsidR="00D52FD0">
        <w:t xml:space="preserve"> </w:t>
      </w:r>
      <w:r w:rsidR="000A1AAE" w:rsidRPr="00DA3326">
        <w:t>remained</w:t>
      </w:r>
      <w:r w:rsidR="00D52FD0">
        <w:t xml:space="preserve"> </w:t>
      </w:r>
      <w:r w:rsidR="000A1AAE" w:rsidRPr="00DA3326">
        <w:t>under</w:t>
      </w:r>
      <w:r w:rsidR="00D52FD0">
        <w:t xml:space="preserve"> </w:t>
      </w:r>
      <w:r w:rsidR="000A1AAE" w:rsidRPr="00DA3326">
        <w:t>control.</w:t>
      </w:r>
    </w:p>
    <w:p w14:paraId="4B7A1585" w14:textId="3F3D1B47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161.</w:t>
      </w:r>
      <w:r w:rsidRPr="00DA3326">
        <w:tab/>
      </w:r>
      <w:r w:rsidR="000A1AAE" w:rsidRPr="00DA3326">
        <w:t>In</w:t>
      </w:r>
      <w:r w:rsidR="00D52FD0">
        <w:t xml:space="preserve"> </w:t>
      </w:r>
      <w:r w:rsidR="000A1AAE" w:rsidRPr="00DA3326">
        <w:t>response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COVID-19,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new</w:t>
      </w:r>
      <w:r w:rsidR="00D52FD0">
        <w:t xml:space="preserve"> </w:t>
      </w:r>
      <w:r w:rsidR="000A1AAE" w:rsidRPr="00DA3326">
        <w:t>medical</w:t>
      </w:r>
      <w:r w:rsidR="00D52FD0">
        <w:t xml:space="preserve"> </w:t>
      </w:r>
      <w:r w:rsidR="000A1AAE" w:rsidRPr="00DA3326">
        <w:t>facility</w:t>
      </w:r>
      <w:r w:rsidR="00D52FD0">
        <w:t xml:space="preserve"> </w:t>
      </w:r>
      <w:r w:rsidR="000A1AAE" w:rsidRPr="00DA3326">
        <w:t>(HIRC)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set</w:t>
      </w:r>
      <w:r w:rsidR="00D52FD0">
        <w:t xml:space="preserve"> </w:t>
      </w:r>
      <w:r w:rsidR="000A1AAE" w:rsidRPr="00DA3326">
        <w:t>up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part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contingency</w:t>
      </w:r>
      <w:r w:rsidR="00D52FD0">
        <w:t xml:space="preserve"> </w:t>
      </w:r>
      <w:r w:rsidR="000A1AAE" w:rsidRPr="00DA3326">
        <w:t>measures</w:t>
      </w:r>
      <w:r w:rsidR="00D52FD0">
        <w:t xml:space="preserve"> </w:t>
      </w:r>
      <w:r w:rsidR="000A1AAE" w:rsidRPr="00DA3326">
        <w:t>being</w:t>
      </w:r>
      <w:r w:rsidR="00D52FD0">
        <w:t xml:space="preserve"> </w:t>
      </w:r>
      <w:r w:rsidR="000A1AAE" w:rsidRPr="00DA3326">
        <w:t>taken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contain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outbreak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COVID-19.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building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being</w:t>
      </w:r>
      <w:r w:rsidR="00D52FD0">
        <w:t xml:space="preserve"> </w:t>
      </w:r>
      <w:r w:rsidR="000A1AAE" w:rsidRPr="00DA3326">
        <w:t>used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accommodate</w:t>
      </w:r>
      <w:r w:rsidR="00D52FD0">
        <w:t xml:space="preserve"> </w:t>
      </w:r>
      <w:r w:rsidR="000A1AAE" w:rsidRPr="00DA3326">
        <w:t>residents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tested</w:t>
      </w:r>
      <w:r w:rsidR="00D52FD0">
        <w:t xml:space="preserve"> </w:t>
      </w:r>
      <w:r w:rsidR="000A1AAE" w:rsidRPr="00DA3326">
        <w:t>positive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virus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must</w:t>
      </w:r>
      <w:r w:rsidR="00D52FD0">
        <w:t xml:space="preserve"> </w:t>
      </w:r>
      <w:r w:rsidR="000A1AAE" w:rsidRPr="00DA3326">
        <w:t>remain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isolation</w:t>
      </w:r>
      <w:r w:rsidR="00D52FD0">
        <w:t xml:space="preserve"> </w:t>
      </w:r>
      <w:r w:rsidR="000A1AAE" w:rsidRPr="00DA3326">
        <w:t>until</w:t>
      </w:r>
      <w:r w:rsidR="00D52FD0">
        <w:t xml:space="preserve"> </w:t>
      </w:r>
      <w:r w:rsidR="000A1AAE" w:rsidRPr="00DA3326">
        <w:t>they</w:t>
      </w:r>
      <w:r w:rsidR="00D52FD0">
        <w:t xml:space="preserve"> </w:t>
      </w:r>
      <w:r w:rsidR="000A1AAE" w:rsidRPr="00DA3326">
        <w:t>recover.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important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clarify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no</w:t>
      </w:r>
      <w:r w:rsidR="00D52FD0">
        <w:t xml:space="preserve"> </w:t>
      </w:r>
      <w:r w:rsidR="000A1AAE" w:rsidRPr="00DA3326">
        <w:t>women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minors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treated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HIRC.</w:t>
      </w:r>
      <w:r w:rsidR="00D52FD0">
        <w:t xml:space="preserve"> </w:t>
      </w:r>
      <w:r w:rsidR="000A1AAE" w:rsidRPr="00DA3326">
        <w:t>These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either</w:t>
      </w:r>
      <w:r w:rsidR="00D52FD0">
        <w:t xml:space="preserve"> </w:t>
      </w:r>
      <w:r w:rsidR="000A1AAE" w:rsidRPr="00DA3326">
        <w:t>isolated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respective</w:t>
      </w:r>
      <w:r w:rsidR="00D52FD0">
        <w:t xml:space="preserve"> </w:t>
      </w:r>
      <w:r w:rsidR="000A1AAE" w:rsidRPr="00DA3326">
        <w:t>reception</w:t>
      </w:r>
      <w:r w:rsidR="00D52FD0">
        <w:t xml:space="preserve"> </w:t>
      </w:r>
      <w:r w:rsidR="000A1AAE" w:rsidRPr="00DA3326">
        <w:t>centres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treated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public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private</w:t>
      </w:r>
      <w:r w:rsidR="00D52FD0">
        <w:t xml:space="preserve"> </w:t>
      </w:r>
      <w:r w:rsidR="000A1AAE" w:rsidRPr="00DA3326">
        <w:t>hospitals.</w:t>
      </w:r>
      <w:r w:rsidR="00D52FD0">
        <w:t xml:space="preserve"> </w:t>
      </w:r>
      <w:r w:rsidR="000A1AAE" w:rsidRPr="00DA3326">
        <w:t>Pregnant</w:t>
      </w:r>
      <w:r w:rsidR="00D52FD0">
        <w:t xml:space="preserve"> </w:t>
      </w:r>
      <w:r w:rsidR="000A1AAE" w:rsidRPr="00DA3326">
        <w:t>migrants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had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gave</w:t>
      </w:r>
      <w:r w:rsidR="00D52FD0">
        <w:t xml:space="preserve"> </w:t>
      </w:r>
      <w:r w:rsidR="000A1AAE" w:rsidRPr="00DA3326">
        <w:t>birth</w:t>
      </w:r>
      <w:r w:rsidR="00D52FD0">
        <w:t xml:space="preserve"> </w:t>
      </w:r>
      <w:r w:rsidR="000A1AAE" w:rsidRPr="00DA3326">
        <w:t>without</w:t>
      </w:r>
      <w:r w:rsidR="00D52FD0">
        <w:t xml:space="preserve"> </w:t>
      </w:r>
      <w:r w:rsidR="000A1AAE" w:rsidRPr="00DA3326">
        <w:t>any</w:t>
      </w:r>
      <w:r w:rsidR="00D52FD0">
        <w:t xml:space="preserve"> </w:t>
      </w:r>
      <w:r w:rsidR="000A1AAE" w:rsidRPr="00DA3326">
        <w:t>complications.</w:t>
      </w:r>
    </w:p>
    <w:p w14:paraId="583C1D20" w14:textId="57DFC95F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162.</w:t>
      </w:r>
      <w:r>
        <w:tab/>
      </w:r>
      <w:r w:rsidR="000A1AAE" w:rsidRPr="00DA3326">
        <w:t>A</w:t>
      </w:r>
      <w:r w:rsidR="00D52FD0">
        <w:t xml:space="preserve"> </w:t>
      </w:r>
      <w:r w:rsidR="000A1AAE" w:rsidRPr="00DA3326">
        <w:t>new</w:t>
      </w:r>
      <w:r w:rsidR="00D52FD0">
        <w:t xml:space="preserve"> </w:t>
      </w:r>
      <w:r w:rsidR="000A1AAE" w:rsidRPr="00DA3326">
        <w:t>medical</w:t>
      </w:r>
      <w:r w:rsidR="00D52FD0">
        <w:t xml:space="preserve"> </w:t>
      </w:r>
      <w:r w:rsidR="000A1AAE" w:rsidRPr="00DA3326">
        <w:t>facility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constructed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Safi</w:t>
      </w:r>
      <w:r w:rsidR="00D52FD0">
        <w:t xml:space="preserve"> </w:t>
      </w:r>
      <w:r w:rsidR="000A1AAE" w:rsidRPr="00DA3326">
        <w:t>adjacent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closed</w:t>
      </w:r>
      <w:r w:rsidR="00D52FD0">
        <w:t xml:space="preserve"> </w:t>
      </w:r>
      <w:r w:rsidR="000A1AAE" w:rsidRPr="00DA3326">
        <w:t>facility.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facility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expected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start</w:t>
      </w:r>
      <w:r w:rsidR="00D52FD0">
        <w:t xml:space="preserve"> </w:t>
      </w:r>
      <w:r w:rsidR="000A1AAE" w:rsidRPr="00DA3326">
        <w:t>operating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coming</w:t>
      </w:r>
      <w:r w:rsidR="00D52FD0">
        <w:t xml:space="preserve"> </w:t>
      </w:r>
      <w:r w:rsidR="000A1AAE" w:rsidRPr="00DA3326">
        <w:t>weeks.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aims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(i)</w:t>
      </w:r>
      <w:r w:rsidR="00D52FD0">
        <w:t xml:space="preserve"> </w:t>
      </w:r>
      <w:r w:rsidR="000A1AAE" w:rsidRPr="00DA3326">
        <w:t>serve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hub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migrant</w:t>
      </w:r>
      <w:r w:rsidR="00D52FD0">
        <w:t xml:space="preserve"> </w:t>
      </w:r>
      <w:r w:rsidR="000A1AAE" w:rsidRPr="00DA3326">
        <w:t>health</w:t>
      </w:r>
      <w:r w:rsidR="00D52FD0">
        <w:t xml:space="preserve"> </w:t>
      </w:r>
      <w:r w:rsidR="000A1AAE" w:rsidRPr="00DA3326">
        <w:t>needs,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(ii)</w:t>
      </w:r>
      <w:r w:rsidR="00D52FD0">
        <w:t xml:space="preserve"> </w:t>
      </w:r>
      <w:r w:rsidR="000A1AAE" w:rsidRPr="00DA3326">
        <w:t>provide</w:t>
      </w:r>
      <w:r w:rsidR="00D52FD0">
        <w:t xml:space="preserve"> </w:t>
      </w:r>
      <w:r w:rsidR="000A1AAE" w:rsidRPr="00DA3326">
        <w:t>immediate</w:t>
      </w:r>
      <w:r w:rsidR="00D52FD0">
        <w:t xml:space="preserve"> </w:t>
      </w:r>
      <w:r w:rsidR="000A1AAE" w:rsidRPr="00DA3326">
        <w:t>assistance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migrants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require</w:t>
      </w:r>
      <w:r w:rsidR="00D52FD0">
        <w:t xml:space="preserve"> </w:t>
      </w:r>
      <w:r w:rsidR="000A1AAE" w:rsidRPr="00DA3326">
        <w:t>medical</w:t>
      </w:r>
      <w:r w:rsidR="00D52FD0">
        <w:t xml:space="preserve"> </w:t>
      </w:r>
      <w:r w:rsidR="000A1AAE" w:rsidRPr="00DA3326">
        <w:t>assistance.</w:t>
      </w:r>
    </w:p>
    <w:p w14:paraId="5D0E40F7" w14:textId="42E149F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163.</w:t>
      </w:r>
      <w:r>
        <w:tab/>
      </w:r>
      <w:r w:rsidR="000A1AAE" w:rsidRPr="00DA3326">
        <w:t>Mitigating</w:t>
      </w:r>
      <w:r w:rsidR="00D52FD0">
        <w:t xml:space="preserve"> </w:t>
      </w:r>
      <w:r w:rsidR="000A1AAE" w:rsidRPr="00DA3326">
        <w:t>measures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subject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updates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changes</w:t>
      </w:r>
      <w:r w:rsidR="00D52FD0">
        <w:t xml:space="preserve"> </w:t>
      </w:r>
      <w:r w:rsidR="000A1AAE" w:rsidRPr="00DA3326">
        <w:t>according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any</w:t>
      </w:r>
      <w:r w:rsidR="00D52FD0">
        <w:t xml:space="preserve"> </w:t>
      </w:r>
      <w:r w:rsidR="000A1AAE" w:rsidRPr="00DA3326">
        <w:t>new</w:t>
      </w:r>
      <w:r w:rsidR="00D52FD0">
        <w:t xml:space="preserve"> </w:t>
      </w:r>
      <w:r w:rsidR="000A1AAE" w:rsidRPr="00DA3326">
        <w:t>measures</w:t>
      </w:r>
      <w:r w:rsidR="00D52FD0">
        <w:t xml:space="preserve"> </w:t>
      </w:r>
      <w:r w:rsidR="000A1AAE" w:rsidRPr="00DA3326">
        <w:t>implemented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Superintendent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Public</w:t>
      </w:r>
      <w:r w:rsidR="00D52FD0">
        <w:t xml:space="preserve"> </w:t>
      </w:r>
      <w:r w:rsidR="000A1AAE" w:rsidRPr="00DA3326">
        <w:t>Health.</w:t>
      </w:r>
      <w:r w:rsidR="00D52FD0">
        <w:t xml:space="preserve"> </w:t>
      </w:r>
      <w:r w:rsidR="000A1AAE" w:rsidRPr="00DA3326">
        <w:t>Awareness</w:t>
      </w:r>
      <w:r w:rsidR="00D52FD0">
        <w:t xml:space="preserve"> </w:t>
      </w:r>
      <w:r w:rsidR="000A1AAE" w:rsidRPr="00DA3326">
        <w:t>raising</w:t>
      </w:r>
      <w:r w:rsidR="00D52FD0">
        <w:t xml:space="preserve"> </w:t>
      </w:r>
      <w:r w:rsidR="000A1AAE" w:rsidRPr="00DA3326">
        <w:t>material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different</w:t>
      </w:r>
      <w:r w:rsidR="00D52FD0">
        <w:t xml:space="preserve"> </w:t>
      </w:r>
      <w:r w:rsidR="000A1AAE" w:rsidRPr="00DA3326">
        <w:t>languages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disseminated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centres.</w:t>
      </w:r>
    </w:p>
    <w:p w14:paraId="3D01C7B9" w14:textId="5CDDC527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164.</w:t>
      </w:r>
      <w:r>
        <w:tab/>
      </w:r>
      <w:r w:rsidR="000A1AAE" w:rsidRPr="00DA3326">
        <w:t>Hygiene</w:t>
      </w:r>
      <w:r w:rsidR="00D52FD0">
        <w:t xml:space="preserve"> </w:t>
      </w:r>
      <w:r w:rsidR="000A1AAE" w:rsidRPr="00DA3326">
        <w:t>packs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distributed</w:t>
      </w:r>
      <w:r w:rsidR="00D52FD0">
        <w:t xml:space="preserve"> </w:t>
      </w:r>
      <w:r w:rsidR="000A1AAE" w:rsidRPr="00DA3326">
        <w:t>monthly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according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demand.</w:t>
      </w:r>
      <w:r w:rsidR="00D52FD0">
        <w:t xml:space="preserve"> </w:t>
      </w:r>
      <w:r w:rsidR="000A1AAE" w:rsidRPr="00DA3326">
        <w:t>These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include</w:t>
      </w:r>
      <w:r w:rsidR="00D52FD0">
        <w:t xml:space="preserve"> </w:t>
      </w:r>
      <w:r w:rsidR="000A1AAE" w:rsidRPr="00DA3326">
        <w:t>masks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hand</w:t>
      </w:r>
      <w:r w:rsidR="00D52FD0">
        <w:t xml:space="preserve"> </w:t>
      </w:r>
      <w:r w:rsidR="000A1AAE" w:rsidRPr="00DA3326">
        <w:t>sanitizers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avoid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chances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infections.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detergents</w:t>
      </w:r>
      <w:r w:rsidR="00D52FD0">
        <w:t xml:space="preserve"> </w:t>
      </w:r>
      <w:r w:rsidR="000A1AAE" w:rsidRPr="00DA3326">
        <w:t>bought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DS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certified</w:t>
      </w:r>
      <w:r w:rsidR="00D52FD0">
        <w:t xml:space="preserve"> </w:t>
      </w:r>
      <w:r w:rsidR="000A1AAE" w:rsidRPr="00DA3326">
        <w:t>disinfectants</w:t>
      </w:r>
      <w:r w:rsidR="00D52FD0">
        <w:t xml:space="preserve"> </w:t>
      </w:r>
      <w:r w:rsidR="000A1AAE" w:rsidRPr="00DA3326">
        <w:t>against</w:t>
      </w:r>
      <w:r w:rsidR="00D52FD0">
        <w:t xml:space="preserve"> </w:t>
      </w:r>
      <w:r w:rsidR="000A1AAE" w:rsidRPr="00DA3326">
        <w:t>COVID-19.</w:t>
      </w:r>
    </w:p>
    <w:p w14:paraId="44DBDB2B" w14:textId="587D6021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165.</w:t>
      </w:r>
      <w:r w:rsidRPr="00DA3326">
        <w:tab/>
      </w:r>
      <w:r w:rsidR="000A1AAE" w:rsidRPr="00DA3326">
        <w:t>Furthermore,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new</w:t>
      </w:r>
      <w:r w:rsidR="00D52FD0">
        <w:t xml:space="preserve"> </w:t>
      </w:r>
      <w:r w:rsidR="000A1AAE" w:rsidRPr="00DA3326">
        <w:t>shampoo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specifically</w:t>
      </w:r>
      <w:r w:rsidR="00D52FD0">
        <w:t xml:space="preserve"> </w:t>
      </w:r>
      <w:r w:rsidR="000A1AAE" w:rsidRPr="00DA3326">
        <w:t>developed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DS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local</w:t>
      </w:r>
      <w:r w:rsidR="00D52FD0">
        <w:t xml:space="preserve"> </w:t>
      </w:r>
      <w:r w:rsidR="000A1AAE" w:rsidRPr="00DA3326">
        <w:t>soap</w:t>
      </w:r>
      <w:r w:rsidR="00D52FD0">
        <w:t xml:space="preserve"> </w:t>
      </w:r>
      <w:r w:rsidR="000A1AAE" w:rsidRPr="00DA3326">
        <w:t>factory.</w:t>
      </w:r>
      <w:r w:rsidR="00D52FD0">
        <w:t xml:space="preserve"> </w:t>
      </w:r>
      <w:r w:rsidR="000A1AAE" w:rsidRPr="00DA3326">
        <w:t>Unlike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ordinary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shelf</w:t>
      </w:r>
      <w:r w:rsidR="00D52FD0">
        <w:t xml:space="preserve"> </w:t>
      </w:r>
      <w:r w:rsidR="000A1AAE" w:rsidRPr="00DA3326">
        <w:t>products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soap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much</w:t>
      </w:r>
      <w:r w:rsidR="00D52FD0">
        <w:t xml:space="preserve"> </w:t>
      </w:r>
      <w:r w:rsidR="000A1AAE" w:rsidRPr="00DA3326">
        <w:t>less</w:t>
      </w:r>
      <w:r w:rsidR="00D52FD0">
        <w:t xml:space="preserve"> </w:t>
      </w:r>
      <w:r w:rsidR="000A1AAE" w:rsidRPr="00DA3326">
        <w:t>toxic</w:t>
      </w:r>
      <w:r w:rsidR="00D52FD0">
        <w:t xml:space="preserve"> </w:t>
      </w:r>
      <w:r w:rsidR="000A1AAE" w:rsidRPr="00DA3326">
        <w:t>thus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safer</w:t>
      </w:r>
      <w:r w:rsidR="00D52FD0">
        <w:t xml:space="preserve"> </w:t>
      </w:r>
      <w:r w:rsidR="000A1AAE" w:rsidRPr="00DA3326">
        <w:t>than</w:t>
      </w:r>
      <w:r w:rsidR="00D52FD0">
        <w:t xml:space="preserve"> </w:t>
      </w:r>
      <w:r w:rsidR="000A1AAE" w:rsidRPr="00DA3326">
        <w:t>stock</w:t>
      </w:r>
      <w:r w:rsidR="00D52FD0">
        <w:t xml:space="preserve"> </w:t>
      </w:r>
      <w:r w:rsidR="000A1AAE" w:rsidRPr="00DA3326">
        <w:t>products</w:t>
      </w:r>
      <w:r w:rsidR="00D52FD0">
        <w:t xml:space="preserve"> </w:t>
      </w:r>
      <w:r w:rsidR="000A1AAE" w:rsidRPr="00DA3326">
        <w:t>if</w:t>
      </w:r>
      <w:r w:rsidR="00D52FD0">
        <w:t xml:space="preserve"> </w:t>
      </w:r>
      <w:r w:rsidR="000A1AAE" w:rsidRPr="00DA3326">
        <w:t>ingested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migrants.</w:t>
      </w:r>
    </w:p>
    <w:p w14:paraId="2CCED0F7" w14:textId="5BE41819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166.</w:t>
      </w:r>
      <w:r>
        <w:tab/>
      </w:r>
      <w:r w:rsidR="000A1AAE" w:rsidRPr="00DA3326">
        <w:t>Migrants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included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COVID-19</w:t>
      </w:r>
      <w:r w:rsidR="00D52FD0">
        <w:t xml:space="preserve"> </w:t>
      </w:r>
      <w:r w:rsidR="000A1AAE" w:rsidRPr="00DA3326">
        <w:t>vaccine</w:t>
      </w:r>
      <w:r w:rsidR="00D52FD0">
        <w:t xml:space="preserve"> </w:t>
      </w:r>
      <w:r w:rsidR="000A1AAE" w:rsidRPr="00DA3326">
        <w:t>roll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plan</w:t>
      </w:r>
      <w:r w:rsidR="00D52FD0">
        <w:t xml:space="preserve"> </w:t>
      </w:r>
      <w:r w:rsidR="000A1AAE" w:rsidRPr="00DA3326">
        <w:t>set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health</w:t>
      </w:r>
      <w:r w:rsidR="00D52FD0">
        <w:t xml:space="preserve"> </w:t>
      </w:r>
      <w:r w:rsidR="000A1AAE" w:rsidRPr="00DA3326">
        <w:t>authorities.</w:t>
      </w:r>
      <w:r w:rsidR="00D52FD0">
        <w:t xml:space="preserve"> </w:t>
      </w:r>
      <w:r w:rsidR="000A1AAE" w:rsidRPr="00DA3326">
        <w:t>Migrants</w:t>
      </w:r>
      <w:r w:rsidR="00D52FD0">
        <w:t xml:space="preserve"> </w:t>
      </w:r>
      <w:r w:rsidR="000A1AAE" w:rsidRPr="00DA3326">
        <w:t>will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inoculated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same</w:t>
      </w:r>
      <w:r w:rsidR="00D52FD0">
        <w:t xml:space="preserve"> </w:t>
      </w:r>
      <w:r w:rsidR="000A1AAE" w:rsidRPr="00DA3326">
        <w:t>process</w:t>
      </w:r>
      <w:r w:rsidR="00D52FD0">
        <w:t xml:space="preserve"> </w:t>
      </w:r>
      <w:r w:rsidR="000A1AAE" w:rsidRPr="00DA3326">
        <w:t>applicable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rest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population,</w:t>
      </w:r>
      <w:r w:rsidR="00D52FD0">
        <w:t xml:space="preserve"> </w:t>
      </w:r>
      <w:r w:rsidR="000A1AAE" w:rsidRPr="00DA3326">
        <w:t>according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age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health</w:t>
      </w:r>
      <w:r w:rsidR="00D52FD0">
        <w:t xml:space="preserve"> </w:t>
      </w:r>
      <w:r w:rsidR="000A1AAE" w:rsidRPr="00DA3326">
        <w:t>conditions.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personnel</w:t>
      </w:r>
      <w:r w:rsidR="00D52FD0">
        <w:t xml:space="preserve"> </w:t>
      </w:r>
      <w:r w:rsidR="000A1AAE" w:rsidRPr="00DA3326">
        <w:t>working</w:t>
      </w:r>
      <w:r w:rsidR="00D52FD0">
        <w:t xml:space="preserve"> </w:t>
      </w:r>
      <w:r w:rsidR="000A1AAE" w:rsidRPr="00DA3326">
        <w:t>within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immigration</w:t>
      </w:r>
      <w:r w:rsidR="00D52FD0">
        <w:t xml:space="preserve"> </w:t>
      </w:r>
      <w:r w:rsidR="000A1AAE" w:rsidRPr="00DA3326">
        <w:t>sector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considered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front-liners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being</w:t>
      </w:r>
      <w:r w:rsidR="00D52FD0">
        <w:t xml:space="preserve"> </w:t>
      </w:r>
      <w:r w:rsidR="000A1AAE" w:rsidRPr="00DA3326">
        <w:t>inoculated</w:t>
      </w:r>
      <w:r w:rsidR="00D52FD0">
        <w:t xml:space="preserve"> </w:t>
      </w:r>
      <w:r w:rsidR="000A1AAE" w:rsidRPr="00DA3326">
        <w:t>according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age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vulnerability.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vaccination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these</w:t>
      </w:r>
      <w:r w:rsidR="00D52FD0">
        <w:t xml:space="preserve"> </w:t>
      </w:r>
      <w:r w:rsidR="000A1AAE" w:rsidRPr="00DA3326">
        <w:t>front-liners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planned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concluded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end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April</w:t>
      </w:r>
      <w:r w:rsidR="00D52FD0">
        <w:t xml:space="preserve"> </w:t>
      </w:r>
      <w:r w:rsidR="000A1AAE" w:rsidRPr="00DA3326">
        <w:t>2021.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important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point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residents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closed</w:t>
      </w:r>
      <w:r w:rsidR="00D52FD0">
        <w:t xml:space="preserve"> </w:t>
      </w:r>
      <w:r w:rsidR="000A1AAE" w:rsidRPr="00DA3326">
        <w:t>centres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vaccinated</w:t>
      </w:r>
      <w:r w:rsidR="00D52FD0">
        <w:t xml:space="preserve"> </w:t>
      </w:r>
      <w:r w:rsidR="000A1AAE" w:rsidRPr="00DA3326">
        <w:t>against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influenza</w:t>
      </w:r>
      <w:r w:rsidR="00D52FD0">
        <w:t xml:space="preserve"> </w:t>
      </w:r>
      <w:r w:rsidR="000A1AAE" w:rsidRPr="00DA3326">
        <w:t>virus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January.</w:t>
      </w:r>
    </w:p>
    <w:p w14:paraId="165C9DDA" w14:textId="0857D68F" w:rsidR="000A1AAE" w:rsidRPr="00825CCA" w:rsidRDefault="000A1AAE" w:rsidP="00196329">
      <w:pPr>
        <w:pStyle w:val="H1G"/>
      </w:pPr>
      <w:r>
        <w:tab/>
      </w:r>
      <w:r>
        <w:tab/>
      </w:r>
      <w:r w:rsidRPr="00825CCA">
        <w:t>Trafficking</w:t>
      </w:r>
      <w:r w:rsidR="00D52FD0">
        <w:t xml:space="preserve"> </w:t>
      </w:r>
      <w:r w:rsidRPr="00825CCA">
        <w:t>in</w:t>
      </w:r>
      <w:r w:rsidR="00D52FD0">
        <w:t xml:space="preserve"> </w:t>
      </w:r>
      <w:r w:rsidRPr="00825CCA">
        <w:t>persons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8)</w:t>
      </w:r>
    </w:p>
    <w:p w14:paraId="7A206006" w14:textId="040BFB06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14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4710D059" w14:textId="57DD326B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167.</w:t>
      </w:r>
      <w:r w:rsidRPr="00DA3326">
        <w:tab/>
      </w:r>
      <w:r w:rsidR="000A1AAE" w:rsidRPr="00DA3326">
        <w:t>Please</w:t>
      </w:r>
      <w:r w:rsidR="00D52FD0">
        <w:t xml:space="preserve"> </w:t>
      </w:r>
      <w:r w:rsidR="000A1AAE" w:rsidRPr="00DA3326">
        <w:t>refer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input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under</w:t>
      </w:r>
      <w:r w:rsidR="00D52FD0">
        <w:t xml:space="preserve"> </w:t>
      </w:r>
      <w:r w:rsidR="000A1AAE" w:rsidRPr="00A84A87">
        <w:t>section</w:t>
      </w:r>
      <w:r w:rsidR="00D52FD0">
        <w:t xml:space="preserve"> </w:t>
      </w:r>
      <w:r w:rsidR="000A1AAE" w:rsidRPr="00A84A87">
        <w:t>A</w:t>
      </w:r>
      <w:r w:rsidR="00D52FD0">
        <w:t xml:space="preserve"> </w:t>
      </w:r>
      <w:r w:rsidR="000A1AAE" w:rsidRPr="00A84A87">
        <w:t>on</w:t>
      </w:r>
      <w:r w:rsidR="00D52FD0">
        <w:t xml:space="preserve"> </w:t>
      </w:r>
      <w:r w:rsidR="000A1AAE" w:rsidRPr="00A84A87">
        <w:t>pages</w:t>
      </w:r>
      <w:r w:rsidR="00D52FD0">
        <w:t xml:space="preserve"> </w:t>
      </w:r>
      <w:r w:rsidR="000A1AAE" w:rsidRPr="00A84A87">
        <w:t>6</w:t>
      </w:r>
      <w:r w:rsidR="00F14DA3">
        <w:t>–</w:t>
      </w:r>
      <w:r w:rsidR="000A1AAE" w:rsidRPr="00A84A87">
        <w:t>10.</w:t>
      </w:r>
    </w:p>
    <w:p w14:paraId="6B15BE12" w14:textId="314219A0" w:rsidR="000A1AAE" w:rsidRPr="00825CCA" w:rsidRDefault="000A1AAE" w:rsidP="00196329">
      <w:pPr>
        <w:pStyle w:val="H1G"/>
      </w:pPr>
      <w:r>
        <w:tab/>
      </w:r>
      <w:r>
        <w:tab/>
      </w:r>
      <w:r w:rsidRPr="00825CCA">
        <w:t>Migrants,</w:t>
      </w:r>
      <w:r w:rsidR="00D52FD0">
        <w:t xml:space="preserve"> </w:t>
      </w:r>
      <w:r w:rsidRPr="00825CCA">
        <w:t>asylum</w:t>
      </w:r>
      <w:r w:rsidR="00D52FD0">
        <w:t xml:space="preserve"> </w:t>
      </w:r>
      <w:r w:rsidRPr="00825CCA">
        <w:t>seekers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refugees</w:t>
      </w:r>
      <w:r w:rsidR="00D52FD0">
        <w:t xml:space="preserve"> </w:t>
      </w:r>
      <w:r w:rsidRPr="00825CCA">
        <w:t>(arts.</w:t>
      </w:r>
      <w:r w:rsidR="00D52FD0">
        <w:t xml:space="preserve"> </w:t>
      </w:r>
      <w:r w:rsidRPr="00825CCA">
        <w:t>6,</w:t>
      </w:r>
      <w:r w:rsidR="00D52FD0">
        <w:t xml:space="preserve"> </w:t>
      </w:r>
      <w:r w:rsidRPr="00825CCA">
        <w:t>7,</w:t>
      </w:r>
      <w:r w:rsidR="00D52FD0">
        <w:t xml:space="preserve"> </w:t>
      </w:r>
      <w:r w:rsidRPr="00825CCA">
        <w:t>9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10)</w:t>
      </w:r>
    </w:p>
    <w:p w14:paraId="3C29AD47" w14:textId="2F7204C7" w:rsidR="000A1AAE" w:rsidRDefault="000A1AAE" w:rsidP="00196329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15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5E956A2" w14:textId="3FB32D49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168.</w:t>
      </w:r>
      <w:r w:rsidRPr="00DA3326">
        <w:tab/>
      </w:r>
      <w:r w:rsidR="000A1AAE" w:rsidRPr="00DA3326">
        <w:t>In</w:t>
      </w:r>
      <w:r w:rsidR="00D52FD0">
        <w:t xml:space="preserve"> </w:t>
      </w:r>
      <w:r w:rsidR="000A1AAE" w:rsidRPr="00DA3326">
        <w:t>accordance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United</w:t>
      </w:r>
      <w:r w:rsidR="00D52FD0">
        <w:t xml:space="preserve"> </w:t>
      </w:r>
      <w:r w:rsidR="000A1AAE" w:rsidRPr="00DA3326">
        <w:t>Nations</w:t>
      </w:r>
      <w:r w:rsidR="00D52FD0">
        <w:t xml:space="preserve"> </w:t>
      </w:r>
      <w:r w:rsidR="000A1AAE" w:rsidRPr="00DA3326">
        <w:t>Convention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Law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Sea</w:t>
      </w:r>
      <w:r w:rsidR="00D52FD0">
        <w:t xml:space="preserve"> </w:t>
      </w:r>
      <w:r w:rsidR="000A1AAE" w:rsidRPr="00DA3326">
        <w:t>(UNCLOS),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Regions</w:t>
      </w:r>
      <w:r w:rsidR="00D52FD0">
        <w:t xml:space="preserve"> </w:t>
      </w:r>
      <w:r w:rsidR="000A1AAE" w:rsidRPr="00DA3326">
        <w:t>(SRR)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subject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States</w:t>
      </w:r>
      <w:r w:rsidR="00F14DA3">
        <w:t>’</w:t>
      </w:r>
      <w:r w:rsidR="00D52FD0">
        <w:t xml:space="preserve"> </w:t>
      </w:r>
      <w:r w:rsidR="000A1AAE" w:rsidRPr="00DA3326">
        <w:t>jurisdiction</w:t>
      </w:r>
      <w:r w:rsidR="00D52FD0">
        <w:t xml:space="preserve"> </w:t>
      </w:r>
      <w:r w:rsidR="000A1AAE" w:rsidRPr="00DA3326">
        <w:t>since</w:t>
      </w:r>
      <w:r w:rsidR="00D52FD0">
        <w:t xml:space="preserve"> </w:t>
      </w:r>
      <w:r w:rsidR="000A1AAE" w:rsidRPr="00DA3326">
        <w:t>they</w:t>
      </w:r>
      <w:r w:rsidR="00D52FD0">
        <w:t xml:space="preserve"> </w:t>
      </w:r>
      <w:r w:rsidR="000A1AAE" w:rsidRPr="00DA3326">
        <w:t>fall</w:t>
      </w:r>
      <w:r w:rsidR="00D52FD0">
        <w:t xml:space="preserve"> </w:t>
      </w:r>
      <w:r w:rsidR="000A1AAE" w:rsidRPr="00DA3326">
        <w:t>within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high</w:t>
      </w:r>
      <w:r w:rsidR="00D52FD0">
        <w:t xml:space="preserve"> </w:t>
      </w:r>
      <w:r w:rsidR="000A1AAE" w:rsidRPr="00DA3326">
        <w:t>seas</w:t>
      </w:r>
      <w:r w:rsidR="00D52FD0">
        <w:t xml:space="preserve"> </w:t>
      </w:r>
      <w:r w:rsidR="000A1AAE" w:rsidRPr="00DA3326">
        <w:t>considered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common</w:t>
      </w:r>
      <w:r w:rsidR="00D52FD0">
        <w:t xml:space="preserve"> </w:t>
      </w:r>
      <w:r w:rsidR="000A1AAE" w:rsidRPr="00DA3326">
        <w:t>heritage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mankind.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further</w:t>
      </w:r>
      <w:r w:rsidR="00D52FD0">
        <w:t xml:space="preserve"> </w:t>
      </w:r>
      <w:r w:rsidR="000A1AAE" w:rsidRPr="00DA3326">
        <w:t>corroborated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1979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Convention</w:t>
      </w:r>
      <w:r w:rsidR="00D52FD0">
        <w:t xml:space="preserve"> </w:t>
      </w:r>
      <w:r w:rsidR="000A1AAE" w:rsidRPr="00DA3326">
        <w:t>(SAR)</w:t>
      </w:r>
      <w:r w:rsidR="00D52FD0">
        <w:t xml:space="preserve"> </w:t>
      </w:r>
      <w:r w:rsidR="000A1AAE" w:rsidRPr="00DA3326">
        <w:t>Article</w:t>
      </w:r>
      <w:r w:rsidR="00D52FD0">
        <w:t xml:space="preserve"> </w:t>
      </w:r>
      <w:r w:rsidR="000A1AAE" w:rsidRPr="00DA3326">
        <w:t>2.1.7</w:t>
      </w:r>
      <w:r w:rsidR="00D52FD0">
        <w:t xml:space="preserve"> </w:t>
      </w:r>
      <w:r w:rsidR="00F14DA3">
        <w:t>‘</w:t>
      </w:r>
      <w:r w:rsidR="000A1AAE" w:rsidRPr="00DA3326">
        <w:t>The</w:t>
      </w:r>
      <w:r w:rsidR="00D52FD0">
        <w:t xml:space="preserve"> </w:t>
      </w:r>
      <w:r w:rsidR="000A1AAE" w:rsidRPr="00DA3326">
        <w:t>delimitation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regions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related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shall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prejudice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delimitation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any</w:t>
      </w:r>
      <w:r w:rsidR="00D52FD0">
        <w:t xml:space="preserve"> </w:t>
      </w:r>
      <w:r w:rsidR="000A1AAE" w:rsidRPr="00DA3326">
        <w:t>boundary</w:t>
      </w:r>
      <w:r w:rsidR="00D52FD0">
        <w:t xml:space="preserve"> </w:t>
      </w:r>
      <w:r w:rsidR="000A1AAE" w:rsidRPr="00DA3326">
        <w:t>between</w:t>
      </w:r>
      <w:r w:rsidR="00D52FD0">
        <w:t xml:space="preserve"> </w:t>
      </w:r>
      <w:r w:rsidR="000A1AAE" w:rsidRPr="00DA3326">
        <w:t>States.</w:t>
      </w:r>
      <w:r w:rsidR="00F14DA3">
        <w:t>’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obligation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States</w:t>
      </w:r>
      <w:r w:rsidR="00D52FD0">
        <w:t xml:space="preserve"> </w:t>
      </w:r>
      <w:r w:rsidR="000A1AAE" w:rsidRPr="00DA3326">
        <w:t>arising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SRRs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one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coordination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operations</w:t>
      </w:r>
      <w:r w:rsidR="00D52FD0">
        <w:t xml:space="preserve"> </w:t>
      </w:r>
      <w:r w:rsidR="000A1AAE" w:rsidRPr="00DA3326">
        <w:t>rather</w:t>
      </w:r>
      <w:r w:rsidR="00D52FD0">
        <w:t xml:space="preserve"> </w:t>
      </w:r>
      <w:r w:rsidR="000A1AAE" w:rsidRPr="00DA3326">
        <w:t>than</w:t>
      </w:r>
      <w:r w:rsidR="00D52FD0">
        <w:t xml:space="preserve"> </w:t>
      </w:r>
      <w:r w:rsidR="000A1AAE" w:rsidRPr="00DA3326">
        <w:t>exercising</w:t>
      </w:r>
      <w:r w:rsidR="00D52FD0">
        <w:t xml:space="preserve"> </w:t>
      </w:r>
      <w:r w:rsidR="000A1AAE" w:rsidRPr="00DA3326">
        <w:t>territorial</w:t>
      </w:r>
      <w:r w:rsidR="00D52FD0">
        <w:t xml:space="preserve"> </w:t>
      </w:r>
      <w:r w:rsidR="000A1AAE" w:rsidRPr="00DA3326">
        <w:t>jurisdiction.</w:t>
      </w:r>
    </w:p>
    <w:p w14:paraId="6F729D8E" w14:textId="0B33077E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169.</w:t>
      </w:r>
      <w:r>
        <w:tab/>
      </w:r>
      <w:r w:rsidR="000A1AAE" w:rsidRPr="00DA3326">
        <w:t>Malta</w:t>
      </w:r>
      <w:r w:rsidR="00D52FD0">
        <w:t xml:space="preserve"> </w:t>
      </w:r>
      <w:r w:rsidR="000A1AAE" w:rsidRPr="00DA3326">
        <w:t>strongly</w:t>
      </w:r>
      <w:r w:rsidR="00D52FD0">
        <w:t xml:space="preserve"> </w:t>
      </w:r>
      <w:r w:rsidR="000A1AAE" w:rsidRPr="00DA3326">
        <w:t>rebuts</w:t>
      </w:r>
      <w:r w:rsidR="00D52FD0">
        <w:t xml:space="preserve"> </w:t>
      </w:r>
      <w:r w:rsidR="000A1AAE" w:rsidRPr="00DA3326">
        <w:t>any</w:t>
      </w:r>
      <w:r w:rsidR="00D52FD0">
        <w:t xml:space="preserve"> </w:t>
      </w:r>
      <w:r w:rsidR="000A1AAE" w:rsidRPr="00DA3326">
        <w:t>allegations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arbitrary</w:t>
      </w:r>
      <w:r w:rsidR="00D52FD0">
        <w:t xml:space="preserve"> </w:t>
      </w:r>
      <w:r w:rsidR="000A1AAE" w:rsidRPr="00DA3326">
        <w:t>delays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responding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distress</w:t>
      </w:r>
      <w:r w:rsidR="00D52FD0">
        <w:t xml:space="preserve"> </w:t>
      </w:r>
      <w:r w:rsidR="000A1AAE" w:rsidRPr="00DA3326">
        <w:t>calls.</w:t>
      </w:r>
      <w:r w:rsidR="00D52FD0">
        <w:t xml:space="preserve"> </w:t>
      </w:r>
      <w:r w:rsidR="000A1AAE" w:rsidRPr="00DA3326">
        <w:t>Malta</w:t>
      </w:r>
      <w:r w:rsidR="00D52FD0">
        <w:t xml:space="preserve"> </w:t>
      </w:r>
      <w:r w:rsidR="000A1AAE" w:rsidRPr="00DA3326">
        <w:t>abides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obligations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always</w:t>
      </w:r>
      <w:r w:rsidR="00D52FD0">
        <w:t xml:space="preserve"> </w:t>
      </w:r>
      <w:r w:rsidR="000A1AAE" w:rsidRPr="00DA3326">
        <w:t>responded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distress</w:t>
      </w:r>
      <w:r w:rsidR="00D52FD0">
        <w:t xml:space="preserve"> </w:t>
      </w:r>
      <w:r w:rsidR="000A1AAE" w:rsidRPr="00DA3326">
        <w:t>calls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its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Region.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notifications</w:t>
      </w:r>
      <w:r w:rsidR="00D52FD0">
        <w:t xml:space="preserve"> </w:t>
      </w:r>
      <w:r w:rsidR="000A1AAE" w:rsidRPr="00DA3326">
        <w:t>received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investigated,</w:t>
      </w:r>
      <w:r w:rsidR="00D52FD0">
        <w:t xml:space="preserve"> </w:t>
      </w:r>
      <w:r w:rsidR="000A1AAE" w:rsidRPr="00DA3326">
        <w:t>assessed,</w:t>
      </w:r>
      <w:r w:rsidR="00D52FD0">
        <w:t xml:space="preserve"> </w:t>
      </w:r>
      <w:r w:rsidR="000A1AAE" w:rsidRPr="00DA3326">
        <w:t>prioritised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actions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taken</w:t>
      </w:r>
      <w:r w:rsidR="00D52FD0">
        <w:t xml:space="preserve"> </w:t>
      </w:r>
      <w:r w:rsidR="000A1AAE" w:rsidRPr="00DA3326">
        <w:t>accordingly.</w:t>
      </w:r>
      <w:r w:rsidR="00D52FD0">
        <w:t xml:space="preserve"> </w:t>
      </w:r>
      <w:r w:rsidR="000A1AAE" w:rsidRPr="00DA3326">
        <w:t>Malta</w:t>
      </w:r>
      <w:r w:rsidR="00D52FD0">
        <w:t xml:space="preserve"> </w:t>
      </w:r>
      <w:r w:rsidR="000A1AAE" w:rsidRPr="00DA3326">
        <w:t>seeks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continue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respect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its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obligations</w:t>
      </w:r>
      <w:r w:rsidR="00D52FD0">
        <w:t xml:space="preserve"> </w:t>
      </w:r>
      <w:r w:rsidR="000A1AAE" w:rsidRPr="00DA3326">
        <w:t>regarding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persons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distress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sea</w:t>
      </w:r>
      <w:r w:rsidR="00D52FD0">
        <w:t xml:space="preserve"> </w:t>
      </w:r>
      <w:r w:rsidR="000A1AAE" w:rsidRPr="00DA3326">
        <w:t>inside</w:t>
      </w:r>
      <w:r w:rsidR="00D52FD0">
        <w:t xml:space="preserve"> </w:t>
      </w:r>
      <w:r w:rsidR="000A1AAE" w:rsidRPr="00DA3326">
        <w:t>its</w:t>
      </w:r>
      <w:r w:rsidR="00D52FD0">
        <w:t xml:space="preserve"> </w:t>
      </w:r>
      <w:r w:rsidR="000A1AAE" w:rsidRPr="00DA3326">
        <w:t>area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responsibility.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such</w:t>
      </w:r>
      <w:r w:rsidR="00D52FD0">
        <w:t xml:space="preserve"> </w:t>
      </w:r>
      <w:r w:rsidR="000A1AAE" w:rsidRPr="00DA3326">
        <w:t>efforts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conducted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full</w:t>
      </w:r>
      <w:r w:rsidR="00D52FD0">
        <w:t xml:space="preserve"> </w:t>
      </w:r>
      <w:r w:rsidR="000A1AAE" w:rsidRPr="00DA3326">
        <w:t>respect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relevant</w:t>
      </w:r>
      <w:r w:rsidR="00D52FD0">
        <w:t xml:space="preserve"> </w:t>
      </w:r>
      <w:r w:rsidR="000A1AAE" w:rsidRPr="00DA3326">
        <w:t>instruments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law;</w:t>
      </w:r>
      <w:r w:rsidR="00D52FD0">
        <w:t xml:space="preserve"> </w:t>
      </w:r>
      <w:r w:rsidR="000A1AAE" w:rsidRPr="00DA3326">
        <w:t>fulfilling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SAR</w:t>
      </w:r>
      <w:r w:rsidR="00D52FD0">
        <w:t xml:space="preserve"> </w:t>
      </w:r>
      <w:r w:rsidR="000A1AAE" w:rsidRPr="00DA3326">
        <w:t>obligations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set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UN</w:t>
      </w:r>
      <w:r w:rsidR="00D52FD0">
        <w:t xml:space="preserve"> </w:t>
      </w:r>
      <w:r w:rsidR="000A1AAE" w:rsidRPr="00DA3326">
        <w:t>Convention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Law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Sea,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applicable</w:t>
      </w:r>
      <w:r w:rsidR="00D52FD0">
        <w:t xml:space="preserve"> </w:t>
      </w:r>
      <w:r w:rsidR="000A1AAE" w:rsidRPr="00DA3326">
        <w:t>provisions</w:t>
      </w:r>
      <w:r w:rsidR="00D52FD0">
        <w:t xml:space="preserve"> </w:t>
      </w:r>
      <w:r w:rsidR="000A1AAE" w:rsidRPr="00DA3326">
        <w:t>contained</w:t>
      </w:r>
      <w:r w:rsidR="00D52FD0">
        <w:t xml:space="preserve"> </w:t>
      </w:r>
      <w:r w:rsidR="000A1AAE" w:rsidRPr="00DA3326">
        <w:t>within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1979</w:t>
      </w:r>
      <w:r w:rsidR="00D52FD0">
        <w:t xml:space="preserve"> </w:t>
      </w:r>
      <w:r w:rsidR="000A1AAE" w:rsidRPr="00DA3326">
        <w:t>Maritime</w:t>
      </w:r>
      <w:r w:rsidR="00D52FD0">
        <w:t xml:space="preserve"> </w:t>
      </w:r>
      <w:r w:rsidR="000A1AAE" w:rsidRPr="00DA3326">
        <w:t>SAR</w:t>
      </w:r>
      <w:r w:rsidR="00D52FD0">
        <w:t xml:space="preserve"> </w:t>
      </w:r>
      <w:r w:rsidR="000A1AAE" w:rsidRPr="00DA3326">
        <w:t>Convention.</w:t>
      </w:r>
    </w:p>
    <w:p w14:paraId="2BDD2C12" w14:textId="770B651D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170.</w:t>
      </w:r>
      <w:r w:rsidRPr="00DA3326">
        <w:tab/>
      </w:r>
      <w:r w:rsidR="000A1AAE" w:rsidRPr="00DA3326">
        <w:t>Should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allegation</w:t>
      </w:r>
      <w:r w:rsidR="00D52FD0">
        <w:t xml:space="preserve"> </w:t>
      </w:r>
      <w:r w:rsidR="000A1AAE" w:rsidRPr="00DA3326">
        <w:t>arise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whether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person</w:t>
      </w:r>
      <w:r w:rsidR="00D52FD0">
        <w:t xml:space="preserve"> </w:t>
      </w:r>
      <w:r w:rsidR="000A1AAE" w:rsidRPr="00DA3326">
        <w:t>commits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criminal</w:t>
      </w:r>
      <w:r w:rsidR="00D52FD0">
        <w:t xml:space="preserve"> </w:t>
      </w:r>
      <w:r w:rsidR="000A1AAE" w:rsidRPr="00DA3326">
        <w:t>offence</w:t>
      </w:r>
      <w:r w:rsidR="00D52FD0">
        <w:t xml:space="preserve"> </w:t>
      </w:r>
      <w:r w:rsidR="000A1AAE" w:rsidRPr="00DA3326">
        <w:t>involving</w:t>
      </w:r>
      <w:r w:rsidR="00D52FD0">
        <w:t xml:space="preserve"> </w:t>
      </w:r>
      <w:r w:rsidR="000A1AAE" w:rsidRPr="00DA3326">
        <w:t>migrants,</w:t>
      </w:r>
      <w:r w:rsidR="00D52FD0">
        <w:t xml:space="preserve"> </w:t>
      </w:r>
      <w:r w:rsidR="000A1AAE" w:rsidRPr="00DA3326">
        <w:t>local</w:t>
      </w:r>
      <w:r w:rsidR="00D52FD0">
        <w:t xml:space="preserve"> </w:t>
      </w:r>
      <w:r w:rsidR="000A1AAE" w:rsidRPr="00DA3326">
        <w:t>mechanisms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place</w:t>
      </w:r>
      <w:r w:rsidR="00D52FD0">
        <w:t xml:space="preserve"> </w:t>
      </w:r>
      <w:r w:rsidR="000A1AAE" w:rsidRPr="00DA3326">
        <w:t>wherein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Magisterial</w:t>
      </w:r>
      <w:r w:rsidR="00D52FD0">
        <w:t xml:space="preserve"> </w:t>
      </w:r>
      <w:r w:rsidR="000A1AAE" w:rsidRPr="00DA3326">
        <w:t>Inquiry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powers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investigate.</w:t>
      </w:r>
      <w:r w:rsidR="00D52FD0">
        <w:t xml:space="preserve"> </w:t>
      </w:r>
      <w:r w:rsidR="000A1AAE" w:rsidRPr="00DA3326">
        <w:t>Such</w:t>
      </w:r>
      <w:r w:rsidR="00D52FD0">
        <w:t xml:space="preserve"> </w:t>
      </w:r>
      <w:r w:rsidR="000A1AAE" w:rsidRPr="00DA3326">
        <w:t>Magisterial</w:t>
      </w:r>
      <w:r w:rsidR="00D52FD0">
        <w:t xml:space="preserve"> </w:t>
      </w:r>
      <w:r w:rsidR="000A1AAE" w:rsidRPr="00DA3326">
        <w:t>Inquiry</w:t>
      </w:r>
      <w:r w:rsidR="00D52FD0">
        <w:t xml:space="preserve"> </w:t>
      </w:r>
      <w:r w:rsidR="000A1AAE" w:rsidRPr="00DA3326">
        <w:t>took</w:t>
      </w:r>
      <w:r w:rsidR="00D52FD0">
        <w:t xml:space="preserve"> </w:t>
      </w:r>
      <w:r w:rsidR="000A1AAE" w:rsidRPr="00DA3326">
        <w:t>place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instance,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mid-2020</w:t>
      </w:r>
      <w:r w:rsidR="00D52FD0">
        <w:t xml:space="preserve"> </w:t>
      </w:r>
      <w:r w:rsidR="000A1AAE" w:rsidRPr="00DA3326">
        <w:t>where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looked</w:t>
      </w:r>
      <w:r w:rsidR="00D52FD0">
        <w:t xml:space="preserve"> </w:t>
      </w:r>
      <w:r w:rsidR="000A1AAE" w:rsidRPr="00DA3326">
        <w:t>into</w:t>
      </w:r>
      <w:r w:rsidR="00D52FD0">
        <w:t xml:space="preserve"> </w:t>
      </w:r>
      <w:r w:rsidR="000A1AAE" w:rsidRPr="00DA3326">
        <w:t>whether</w:t>
      </w:r>
      <w:r w:rsidR="00D52FD0">
        <w:t xml:space="preserve"> </w:t>
      </w:r>
      <w:r w:rsidR="000A1AAE" w:rsidRPr="00DA3326">
        <w:t>officials</w:t>
      </w:r>
      <w:r w:rsidR="00D52FD0">
        <w:t xml:space="preserve"> </w:t>
      </w:r>
      <w:r w:rsidR="000A1AAE" w:rsidRPr="00DA3326">
        <w:t>involved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operation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guilty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voluntary</w:t>
      </w:r>
      <w:r w:rsidR="00D52FD0">
        <w:t xml:space="preserve"> </w:t>
      </w:r>
      <w:r w:rsidR="000A1AAE" w:rsidRPr="00DA3326">
        <w:t>and/or</w:t>
      </w:r>
      <w:r w:rsidR="00D52FD0">
        <w:t xml:space="preserve"> </w:t>
      </w:r>
      <w:r w:rsidR="000A1AAE" w:rsidRPr="00DA3326">
        <w:t>involuntary</w:t>
      </w:r>
      <w:r w:rsidR="00D52FD0">
        <w:t xml:space="preserve"> </w:t>
      </w:r>
      <w:r w:rsidR="000A1AAE" w:rsidRPr="00DA3326">
        <w:t>homicide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other</w:t>
      </w:r>
      <w:r w:rsidR="00D52FD0">
        <w:t xml:space="preserve"> </w:t>
      </w:r>
      <w:r w:rsidR="000A1AAE" w:rsidRPr="00DA3326">
        <w:t>offences.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Inquiry</w:t>
      </w:r>
      <w:r w:rsidR="00D52FD0">
        <w:t xml:space="preserve"> </w:t>
      </w:r>
      <w:r w:rsidR="000A1AAE" w:rsidRPr="00DA3326">
        <w:t>concluded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there</w:t>
      </w:r>
      <w:r w:rsidR="00D52FD0">
        <w:t xml:space="preserve"> </w:t>
      </w:r>
      <w:r w:rsidR="000A1AAE" w:rsidRPr="00DA3326">
        <w:t>was</w:t>
      </w:r>
      <w:r w:rsidR="00D52FD0">
        <w:t xml:space="preserve"> </w:t>
      </w:r>
      <w:r w:rsidR="000A1AAE" w:rsidRPr="00DA3326">
        <w:t>no</w:t>
      </w:r>
      <w:r w:rsidR="00D52FD0">
        <w:t xml:space="preserve"> </w:t>
      </w:r>
      <w:r w:rsidR="000A1AAE" w:rsidRPr="00DA3326">
        <w:t>basis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reason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prosecution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no</w:t>
      </w:r>
      <w:r w:rsidR="00D52FD0">
        <w:t xml:space="preserve"> </w:t>
      </w:r>
      <w:r w:rsidR="000A1AAE" w:rsidRPr="00DA3326">
        <w:t>criminal</w:t>
      </w:r>
      <w:r w:rsidR="00D52FD0">
        <w:t xml:space="preserve"> </w:t>
      </w:r>
      <w:r w:rsidR="000A1AAE" w:rsidRPr="00DA3326">
        <w:t>offence</w:t>
      </w:r>
      <w:r w:rsidR="00D52FD0">
        <w:t xml:space="preserve"> </w:t>
      </w:r>
      <w:r w:rsidR="000A1AAE" w:rsidRPr="00DA3326">
        <w:t>resulted.</w:t>
      </w:r>
      <w:r w:rsidR="00D52FD0">
        <w:t xml:space="preserve"> </w:t>
      </w:r>
      <w:r w:rsidR="000A1AAE" w:rsidRPr="00DA3326">
        <w:t>Migrants</w:t>
      </w:r>
      <w:r w:rsidR="00D52FD0">
        <w:t xml:space="preserve"> </w:t>
      </w:r>
      <w:r w:rsidR="000A1AAE" w:rsidRPr="00DA3326">
        <w:t>and/or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heirs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law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possibility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institute</w:t>
      </w:r>
      <w:r w:rsidR="00D52FD0">
        <w:t xml:space="preserve"> </w:t>
      </w:r>
      <w:r w:rsidR="000A1AAE" w:rsidRPr="00DA3326">
        <w:t>civil</w:t>
      </w:r>
      <w:r w:rsidR="00D52FD0">
        <w:t xml:space="preserve"> </w:t>
      </w:r>
      <w:r w:rsidR="000A1AAE" w:rsidRPr="00DA3326">
        <w:t>proceedings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claims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civil</w:t>
      </w:r>
      <w:r w:rsidR="00D52FD0">
        <w:t xml:space="preserve"> </w:t>
      </w:r>
      <w:r w:rsidR="000A1AAE" w:rsidRPr="00DA3326">
        <w:t>nature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local</w:t>
      </w:r>
      <w:r w:rsidR="00D52FD0">
        <w:t xml:space="preserve"> </w:t>
      </w:r>
      <w:r w:rsidR="000A1AAE" w:rsidRPr="00DA3326">
        <w:t>Courts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Law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accordance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extant</w:t>
      </w:r>
      <w:r w:rsidR="00D52FD0">
        <w:t xml:space="preserve"> </w:t>
      </w:r>
      <w:r w:rsidR="000A1AAE" w:rsidRPr="00DA3326">
        <w:t>legislation.</w:t>
      </w:r>
    </w:p>
    <w:p w14:paraId="5EF07CC3" w14:textId="112FEFB3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171.</w:t>
      </w:r>
      <w:r w:rsidRPr="00DA3326">
        <w:tab/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additionally</w:t>
      </w:r>
      <w:r w:rsidR="00D52FD0">
        <w:t xml:space="preserve"> </w:t>
      </w:r>
      <w:r w:rsidR="000A1AAE" w:rsidRPr="00DA3326">
        <w:t>noted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instruments</w:t>
      </w:r>
      <w:r w:rsidR="00D52FD0">
        <w:t xml:space="preserve"> </w:t>
      </w:r>
      <w:r w:rsidR="000A1AAE" w:rsidRPr="00DA3326">
        <w:t>speak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F14DA3">
        <w:t>‘</w:t>
      </w:r>
      <w:r w:rsidR="000A1AAE" w:rsidRPr="00DA3326">
        <w:t>place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safety</w:t>
      </w:r>
      <w:r w:rsidR="00F14DA3">
        <w:t>’</w:t>
      </w:r>
      <w:r w:rsidR="00D52FD0">
        <w:t xml:space="preserve"> </w:t>
      </w:r>
      <w:r w:rsidR="000A1AAE" w:rsidRPr="00DA3326">
        <w:t>rather</w:t>
      </w:r>
      <w:r w:rsidR="00D52FD0">
        <w:t xml:space="preserve"> </w:t>
      </w:r>
      <w:r w:rsidR="000A1AAE" w:rsidRPr="00DA3326">
        <w:t>than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F14DA3">
        <w:t>‘</w:t>
      </w:r>
      <w:r w:rsidR="000A1AAE" w:rsidRPr="00DA3326">
        <w:t>port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safety</w:t>
      </w:r>
      <w:r w:rsidR="00F14DA3">
        <w:t>’</w:t>
      </w:r>
      <w:r w:rsidR="000A1AAE" w:rsidRPr="00DA3326">
        <w:t>,</w:t>
      </w:r>
      <w:r w:rsidR="00D52FD0">
        <w:t xml:space="preserve"> </w:t>
      </w:r>
      <w:r w:rsidR="000A1AAE" w:rsidRPr="00DA3326">
        <w:t>which</w:t>
      </w:r>
      <w:r w:rsidR="00D52FD0">
        <w:t xml:space="preserve"> </w:t>
      </w:r>
      <w:r w:rsidR="000A1AAE" w:rsidRPr="00DA3326">
        <w:t>latter</w:t>
      </w:r>
      <w:r w:rsidR="00D52FD0">
        <w:t xml:space="preserve"> </w:t>
      </w:r>
      <w:r w:rsidR="000A1AAE" w:rsidRPr="00DA3326">
        <w:t>term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narrower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scope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interpretation.</w:t>
      </w:r>
    </w:p>
    <w:p w14:paraId="4AEF36F5" w14:textId="7F95935A" w:rsidR="000A1AAE" w:rsidRDefault="000A1AAE" w:rsidP="001072AA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16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561C20FB" w14:textId="532D7009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172.</w:t>
      </w:r>
      <w:r w:rsidRPr="00DA3326">
        <w:tab/>
      </w:r>
      <w:r w:rsidR="000A1AAE" w:rsidRPr="00DA3326">
        <w:t>Irrespective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class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type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vessel</w:t>
      </w:r>
      <w:r w:rsidR="00D52FD0">
        <w:t xml:space="preserve"> </w:t>
      </w:r>
      <w:r w:rsidR="000A1AAE" w:rsidRPr="00DA3326">
        <w:t>used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conducting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operations,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vessel</w:t>
      </w:r>
      <w:r w:rsidR="00D52FD0">
        <w:t xml:space="preserve"> </w:t>
      </w:r>
      <w:r w:rsidR="000A1AAE" w:rsidRPr="00DA3326">
        <w:t>shall</w:t>
      </w:r>
      <w:r w:rsidR="00D52FD0">
        <w:t xml:space="preserve"> </w:t>
      </w:r>
      <w:r w:rsidR="000A1AAE" w:rsidRPr="00DA3326">
        <w:t>abide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comply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relevant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framework.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measure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reactive,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contracting</w:t>
      </w:r>
      <w:r w:rsidR="00D52FD0">
        <w:t xml:space="preserve"> </w:t>
      </w:r>
      <w:r w:rsidR="000A1AAE" w:rsidRPr="00DA3326">
        <w:t>State</w:t>
      </w:r>
      <w:r w:rsidR="00D52FD0">
        <w:t xml:space="preserve"> </w:t>
      </w:r>
      <w:r w:rsidR="000A1AAE" w:rsidRPr="00DA3326">
        <w:t>coordinates,</w:t>
      </w:r>
      <w:r w:rsidR="00D52FD0">
        <w:t xml:space="preserve"> </w:t>
      </w:r>
      <w:r w:rsidR="000A1AAE" w:rsidRPr="00DA3326">
        <w:t>sometimes</w:t>
      </w:r>
      <w:r w:rsidR="00D52FD0">
        <w:t xml:space="preserve"> </w:t>
      </w:r>
      <w:r w:rsidR="000A1AAE" w:rsidRPr="00DA3326">
        <w:t>through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deployment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public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private</w:t>
      </w:r>
      <w:r w:rsidR="00D52FD0">
        <w:t xml:space="preserve"> </w:t>
      </w:r>
      <w:r w:rsidR="000A1AAE" w:rsidRPr="00DA3326">
        <w:t>vessels,</w:t>
      </w:r>
      <w:r w:rsidR="00D52FD0">
        <w:t xml:space="preserve"> </w:t>
      </w:r>
      <w:r w:rsidR="000A1AAE" w:rsidRPr="00DA3326">
        <w:t>search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rescue</w:t>
      </w:r>
      <w:r w:rsidR="00D52FD0">
        <w:t xml:space="preserve"> </w:t>
      </w:r>
      <w:r w:rsidR="000A1AAE" w:rsidRPr="00DA3326">
        <w:t>operations.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activities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these</w:t>
      </w:r>
      <w:r w:rsidR="00D52FD0">
        <w:t xml:space="preserve"> </w:t>
      </w:r>
      <w:r w:rsidR="000A1AAE" w:rsidRPr="00DA3326">
        <w:t>vessels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specifically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intercept</w:t>
      </w:r>
      <w:r w:rsidR="00D52FD0">
        <w:t xml:space="preserve"> </w:t>
      </w:r>
      <w:r w:rsidR="000A1AAE" w:rsidRPr="00DA3326">
        <w:t>migrant</w:t>
      </w:r>
      <w:r w:rsidR="00D52FD0">
        <w:t xml:space="preserve"> </w:t>
      </w:r>
      <w:r w:rsidR="000A1AAE" w:rsidRPr="00DA3326">
        <w:t>vessels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should</w:t>
      </w:r>
      <w:r w:rsidR="00D52FD0">
        <w:t xml:space="preserve"> </w:t>
      </w:r>
      <w:r w:rsidR="000A1AAE" w:rsidRPr="00DA3326">
        <w:t>always</w:t>
      </w:r>
      <w:r w:rsidR="00D52FD0">
        <w:t xml:space="preserve"> </w:t>
      </w:r>
      <w:r w:rsidR="000A1AAE" w:rsidRPr="00DA3326">
        <w:t>comply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instructions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responsible</w:t>
      </w:r>
      <w:r w:rsidR="00D52FD0">
        <w:t xml:space="preserve"> </w:t>
      </w:r>
      <w:r w:rsidR="000A1AAE" w:rsidRPr="00DA3326">
        <w:t>SAR</w:t>
      </w:r>
      <w:r w:rsidR="00D52FD0">
        <w:t xml:space="preserve"> </w:t>
      </w:r>
      <w:r w:rsidR="000A1AAE" w:rsidRPr="00DA3326">
        <w:t>authority.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ensured</w:t>
      </w:r>
      <w:r w:rsidR="00D52FD0">
        <w:t xml:space="preserve"> </w:t>
      </w:r>
      <w:r w:rsidR="000A1AAE" w:rsidRPr="00DA3326">
        <w:t>through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exemption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Art</w:t>
      </w:r>
      <w:r w:rsidR="00D52FD0">
        <w:t xml:space="preserve"> </w:t>
      </w:r>
      <w:r w:rsidR="000A1AAE" w:rsidRPr="00DA3326">
        <w:t>32.1(a).</w:t>
      </w:r>
    </w:p>
    <w:p w14:paraId="102A1E12" w14:textId="56D5B539" w:rsidR="000A1AAE" w:rsidRDefault="000A1AAE" w:rsidP="001072AA">
      <w:pPr>
        <w:pStyle w:val="H23G"/>
        <w:rPr>
          <w:rFonts w:eastAsia="Calibri"/>
        </w:rPr>
      </w:pPr>
      <w:r>
        <w:lastRenderedPageBreak/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17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3AD046B2" w14:textId="7A02A97F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173.</w:t>
      </w:r>
      <w:r w:rsidRPr="00DA3326">
        <w:tab/>
      </w:r>
      <w:r w:rsidR="000A1AAE" w:rsidRPr="00DA3326">
        <w:t>In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ensure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necessary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proportionate,</w:t>
      </w:r>
      <w:r w:rsidR="00D52FD0">
        <w:t xml:space="preserve"> </w:t>
      </w:r>
      <w:r w:rsidR="000A1AAE" w:rsidRPr="00DA3326">
        <w:t>Malta</w:t>
      </w:r>
      <w:r w:rsidR="00F14DA3">
        <w:t>’</w:t>
      </w:r>
      <w:r w:rsidR="000A1AAE" w:rsidRPr="00DA3326">
        <w:t>s</w:t>
      </w:r>
      <w:r w:rsidR="00D52FD0">
        <w:t xml:space="preserve"> </w:t>
      </w:r>
      <w:r w:rsidR="000A1AAE" w:rsidRPr="00DA3326">
        <w:t>reception</w:t>
      </w:r>
      <w:r w:rsidR="00D52FD0">
        <w:t xml:space="preserve"> </w:t>
      </w:r>
      <w:r w:rsidR="000A1AAE" w:rsidRPr="00DA3326">
        <w:t>system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based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three</w:t>
      </w:r>
      <w:r w:rsidR="00D52FD0">
        <w:t xml:space="preserve"> </w:t>
      </w:r>
      <w:r w:rsidR="000A1AAE" w:rsidRPr="00DA3326">
        <w:t>different</w:t>
      </w:r>
      <w:r w:rsidR="00D52FD0">
        <w:t xml:space="preserve"> </w:t>
      </w:r>
      <w:r w:rsidR="000A1AAE" w:rsidRPr="00DA3326">
        <w:t>stages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accommodation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irregular</w:t>
      </w:r>
      <w:r w:rsidR="00D52FD0">
        <w:t xml:space="preserve"> </w:t>
      </w:r>
      <w:r w:rsidR="000A1AAE" w:rsidRPr="00DA3326">
        <w:t>migrants,</w:t>
      </w:r>
      <w:r w:rsidR="00D52FD0">
        <w:t xml:space="preserve"> </w:t>
      </w:r>
      <w:r w:rsidR="000A1AAE" w:rsidRPr="00DA3326">
        <w:t>namely:</w:t>
      </w:r>
    </w:p>
    <w:p w14:paraId="6334F04E" w14:textId="4ECF1919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Initial</w:t>
      </w:r>
      <w:r w:rsidR="00D52FD0">
        <w:t xml:space="preserve"> </w:t>
      </w:r>
      <w:r w:rsidR="000A1AAE" w:rsidRPr="00825CCA">
        <w:t>Reception</w:t>
      </w:r>
      <w:r w:rsidR="00D52FD0">
        <w:t xml:space="preserve"> </w:t>
      </w:r>
      <w:r w:rsidR="000A1AAE" w:rsidRPr="00825CCA">
        <w:t>Centres</w:t>
      </w:r>
      <w:r w:rsidR="00D52FD0">
        <w:t xml:space="preserve"> </w:t>
      </w:r>
      <w:r w:rsidR="000A1AAE" w:rsidRPr="00825CCA">
        <w:t>(IRCs);</w:t>
      </w:r>
    </w:p>
    <w:p w14:paraId="4DFB338B" w14:textId="16B592D8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25CCA">
        <w:t>Closed</w:t>
      </w:r>
      <w:r w:rsidR="00D52FD0">
        <w:t xml:space="preserve"> </w:t>
      </w:r>
      <w:r w:rsidR="000A1AAE" w:rsidRPr="00825CCA">
        <w:t>(Detention)</w:t>
      </w:r>
      <w:r w:rsidR="00D52FD0">
        <w:t xml:space="preserve"> </w:t>
      </w:r>
      <w:r w:rsidR="000A1AAE" w:rsidRPr="00825CCA">
        <w:t>Centres;</w:t>
      </w:r>
      <w:r w:rsidR="00D52FD0">
        <w:t xml:space="preserve"> </w:t>
      </w:r>
      <w:r w:rsidR="000A1AAE" w:rsidRPr="00825CCA">
        <w:t>and,</w:t>
      </w:r>
    </w:p>
    <w:p w14:paraId="24C39949" w14:textId="59CFDF47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Open</w:t>
      </w:r>
      <w:r w:rsidR="00D52FD0">
        <w:t xml:space="preserve"> </w:t>
      </w:r>
      <w:r w:rsidR="000A1AAE" w:rsidRPr="00825CCA">
        <w:t>Centres.</w:t>
      </w:r>
    </w:p>
    <w:p w14:paraId="34D1F5F9" w14:textId="5D712CC8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174.</w:t>
      </w:r>
      <w:r>
        <w:tab/>
      </w:r>
      <w:r w:rsidR="000A1AAE" w:rsidRPr="00DA3326">
        <w:t>The</w:t>
      </w:r>
      <w:r w:rsidR="00D52FD0">
        <w:t xml:space="preserve"> </w:t>
      </w:r>
      <w:r w:rsidR="000A1AAE" w:rsidRPr="00DA3326">
        <w:t>conditions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set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SL</w:t>
      </w:r>
      <w:r w:rsidR="00D52FD0">
        <w:t xml:space="preserve"> </w:t>
      </w:r>
      <w:r w:rsidR="000A1AAE" w:rsidRPr="00DA3326">
        <w:t>420.06</w:t>
      </w:r>
      <w:r w:rsidR="00D52FD0">
        <w:t xml:space="preserve"> </w:t>
      </w:r>
      <w:r w:rsidR="000A1AAE" w:rsidRPr="00DA3326">
        <w:t>Reception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Seekers</w:t>
      </w:r>
      <w:r w:rsidR="00D52FD0">
        <w:t xml:space="preserve"> </w:t>
      </w:r>
      <w:r w:rsidR="000A1AAE" w:rsidRPr="00DA3326">
        <w:t>Regulations.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regulations</w:t>
      </w:r>
      <w:r w:rsidR="00D52FD0">
        <w:t xml:space="preserve"> </w:t>
      </w:r>
      <w:r w:rsidR="000A1AAE" w:rsidRPr="00DA3326">
        <w:t>provide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recourse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alternatives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Immigration</w:t>
      </w:r>
      <w:r w:rsidR="00D52FD0">
        <w:t xml:space="preserve"> </w:t>
      </w:r>
      <w:r w:rsidR="000A1AAE" w:rsidRPr="00DA3326">
        <w:t>Police.</w:t>
      </w:r>
      <w:r w:rsidR="00D52FD0">
        <w:t xml:space="preserve"> </w:t>
      </w:r>
      <w:r w:rsidR="000A1AAE" w:rsidRPr="00DA3326">
        <w:t>Such</w:t>
      </w:r>
      <w:r w:rsidR="00D52FD0">
        <w:t xml:space="preserve"> </w:t>
      </w:r>
      <w:r w:rsidR="000A1AAE" w:rsidRPr="00DA3326">
        <w:t>measures</w:t>
      </w:r>
      <w:r w:rsidR="00D52FD0">
        <w:t xml:space="preserve"> </w:t>
      </w:r>
      <w:r w:rsidR="000A1AAE" w:rsidRPr="00DA3326">
        <w:t>may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duration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more</w:t>
      </w:r>
      <w:r w:rsidR="00D52FD0">
        <w:t xml:space="preserve"> </w:t>
      </w:r>
      <w:r w:rsidR="000A1AAE" w:rsidRPr="00DA3326">
        <w:t>than</w:t>
      </w:r>
      <w:r w:rsidR="00D52FD0">
        <w:t xml:space="preserve"> </w:t>
      </w:r>
      <w:r w:rsidR="000A1AAE" w:rsidRPr="00DA3326">
        <w:t>9</w:t>
      </w:r>
      <w:r w:rsidR="00D52FD0">
        <w:t xml:space="preserve"> </w:t>
      </w:r>
      <w:r w:rsidR="000A1AAE" w:rsidRPr="00DA3326">
        <w:t>months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may</w:t>
      </w:r>
      <w:r w:rsidR="00D52FD0">
        <w:t xml:space="preserve"> </w:t>
      </w:r>
      <w:r w:rsidR="000A1AAE" w:rsidRPr="00DA3326">
        <w:t>take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form</w:t>
      </w:r>
      <w:r w:rsidR="00D52FD0">
        <w:t xml:space="preserve"> </w:t>
      </w:r>
      <w:r w:rsidR="000A1AAE" w:rsidRPr="00DA3326">
        <w:t>of:</w:t>
      </w:r>
    </w:p>
    <w:p w14:paraId="3125D85D" w14:textId="6BFCD480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57B1D">
        <w:t>reporting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place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specified</w:t>
      </w:r>
      <w:r w:rsidR="00D52FD0">
        <w:t xml:space="preserve"> </w:t>
      </w:r>
      <w:r w:rsidR="000A1AAE" w:rsidRPr="00857B1D">
        <w:t>timeframes;</w:t>
      </w:r>
    </w:p>
    <w:p w14:paraId="1CAAEB63" w14:textId="2D63E2B4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57B1D">
        <w:t>residence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place;</w:t>
      </w:r>
    </w:p>
    <w:p w14:paraId="11EF3FAC" w14:textId="45FA4633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57B1D">
        <w:t>deposit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surrender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documents;</w:t>
      </w:r>
      <w:r w:rsidR="00D52FD0">
        <w:t xml:space="preserve"> </w:t>
      </w:r>
      <w:r w:rsidR="000A1AAE" w:rsidRPr="00857B1D">
        <w:t>or</w:t>
      </w:r>
    </w:p>
    <w:p w14:paraId="3279ED42" w14:textId="5D594D60" w:rsidR="000A1AAE" w:rsidRPr="00857B1D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57B1D">
        <w:t>•</w:t>
      </w:r>
      <w:r w:rsidRPr="00857B1D">
        <w:tab/>
      </w:r>
      <w:r w:rsidR="000A1AAE" w:rsidRPr="00857B1D">
        <w:t>placing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one-time</w:t>
      </w:r>
      <w:r w:rsidR="00D52FD0">
        <w:t xml:space="preserve"> </w:t>
      </w:r>
      <w:r w:rsidR="000A1AAE" w:rsidRPr="00857B1D">
        <w:t>guarantee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surety.</w:t>
      </w:r>
    </w:p>
    <w:p w14:paraId="0A8FB853" w14:textId="770D894D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175.</w:t>
      </w:r>
      <w:r w:rsidRPr="00DA3326">
        <w:tab/>
      </w:r>
      <w:r w:rsidR="000A1AAE" w:rsidRPr="00DA3326">
        <w:t>In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detained</w:t>
      </w:r>
      <w:r w:rsidR="00D52FD0">
        <w:t xml:space="preserve"> </w:t>
      </w:r>
      <w:r w:rsidR="000A1AAE" w:rsidRPr="00DA3326">
        <w:t>he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she</w:t>
      </w:r>
      <w:r w:rsidR="00D52FD0">
        <w:t xml:space="preserve"> </w:t>
      </w:r>
      <w:r w:rsidR="000A1AAE" w:rsidRPr="00DA3326">
        <w:t>would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issued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Immigration</w:t>
      </w:r>
      <w:r w:rsidR="00D52FD0">
        <w:t xml:space="preserve"> </w:t>
      </w:r>
      <w:r w:rsidR="000A1AAE" w:rsidRPr="00DA3326">
        <w:t>Police,</w:t>
      </w:r>
      <w:r w:rsidR="00D52FD0">
        <w:t xml:space="preserve"> </w:t>
      </w:r>
      <w:r w:rsidR="000A1AAE" w:rsidRPr="00DA3326">
        <w:t>which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informs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person</w:t>
      </w:r>
      <w:r w:rsidR="00D52FD0">
        <w:t xml:space="preserve"> </w:t>
      </w:r>
      <w:r w:rsidR="000A1AAE" w:rsidRPr="00DA3326">
        <w:t>concerned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reason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accordance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Reception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Seekers</w:t>
      </w:r>
      <w:r w:rsidR="00D52FD0">
        <w:t xml:space="preserve"> </w:t>
      </w:r>
      <w:r w:rsidR="000A1AAE" w:rsidRPr="00DA3326">
        <w:t>Regulations</w:t>
      </w:r>
      <w:r w:rsidR="00D52FD0">
        <w:t xml:space="preserve"> </w:t>
      </w:r>
      <w:r w:rsidR="000A1AAE" w:rsidRPr="00DA3326">
        <w:t>(e.g.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verify</w:t>
      </w:r>
      <w:r w:rsidR="00D52FD0">
        <w:t xml:space="preserve"> </w:t>
      </w:r>
      <w:r w:rsidR="000A1AAE" w:rsidRPr="00DA3326">
        <w:t>identity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nationality;</w:t>
      </w:r>
      <w:r w:rsidR="00D52FD0">
        <w:t xml:space="preserve"> </w:t>
      </w:r>
      <w:r w:rsidR="000A1AAE" w:rsidRPr="00DA3326">
        <w:t>when</w:t>
      </w:r>
      <w:r w:rsidR="00D52FD0">
        <w:t xml:space="preserve"> </w:t>
      </w:r>
      <w:r w:rsidR="000A1AAE" w:rsidRPr="00DA3326">
        <w:t>protection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national</w:t>
      </w:r>
      <w:r w:rsidR="00D52FD0">
        <w:t xml:space="preserve"> </w:t>
      </w:r>
      <w:r w:rsidR="000A1AAE" w:rsidRPr="00DA3326">
        <w:t>security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public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so</w:t>
      </w:r>
      <w:r w:rsidR="00D52FD0">
        <w:t xml:space="preserve"> </w:t>
      </w:r>
      <w:r w:rsidR="000A1AAE" w:rsidRPr="00DA3326">
        <w:t>require)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well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avenues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redress.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issued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language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migrant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expected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understand.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cases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difficulty,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interpreter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explain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contents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effects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person</w:t>
      </w:r>
      <w:r w:rsidR="00D52FD0">
        <w:t xml:space="preserve"> </w:t>
      </w:r>
      <w:r w:rsidR="000A1AAE" w:rsidRPr="00DA3326">
        <w:t>concerned.</w:t>
      </w:r>
    </w:p>
    <w:p w14:paraId="682EFC00" w14:textId="7A7BB64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176.</w:t>
      </w:r>
      <w:r>
        <w:tab/>
      </w:r>
      <w:r w:rsidR="000A1AAE" w:rsidRPr="00DA3326">
        <w:t>Each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issued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reviewed</w:t>
      </w:r>
      <w:r w:rsidR="00D52FD0">
        <w:t xml:space="preserve"> </w:t>
      </w:r>
      <w:r w:rsidR="000A1AAE" w:rsidRPr="00DA3326">
        <w:t>within</w:t>
      </w:r>
      <w:r w:rsidR="00D52FD0">
        <w:t xml:space="preserve"> </w:t>
      </w:r>
      <w:r w:rsidR="000A1AAE" w:rsidRPr="00DA3326">
        <w:t>seven</w:t>
      </w:r>
      <w:r w:rsidR="00D52FD0">
        <w:t xml:space="preserve"> </w:t>
      </w:r>
      <w:r w:rsidR="000A1AAE" w:rsidRPr="00DA3326">
        <w:t>days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independent</w:t>
      </w:r>
      <w:r w:rsidR="00D52FD0">
        <w:t xml:space="preserve"> </w:t>
      </w:r>
      <w:r w:rsidR="000A1AAE" w:rsidRPr="00DA3326">
        <w:t>Immigration</w:t>
      </w:r>
      <w:r w:rsidR="00D52FD0">
        <w:t xml:space="preserve"> </w:t>
      </w:r>
      <w:r w:rsidR="000A1AAE" w:rsidRPr="00DA3326">
        <w:t>Appeals</w:t>
      </w:r>
      <w:r w:rsidR="00D52FD0">
        <w:t xml:space="preserve"> </w:t>
      </w:r>
      <w:r w:rsidR="000A1AAE" w:rsidRPr="00DA3326">
        <w:t>Board</w:t>
      </w:r>
      <w:r w:rsidR="00D52FD0">
        <w:t xml:space="preserve"> </w:t>
      </w:r>
      <w:r w:rsidR="000A1AAE" w:rsidRPr="00DA3326">
        <w:t>and,</w:t>
      </w:r>
      <w:r w:rsidR="00D52FD0">
        <w:t xml:space="preserve"> </w:t>
      </w:r>
      <w:r w:rsidR="000A1AAE" w:rsidRPr="00DA3326">
        <w:t>if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person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question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still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detention,</w:t>
      </w:r>
      <w:r w:rsidR="00D52FD0">
        <w:t xml:space="preserve"> </w:t>
      </w:r>
      <w:r w:rsidR="000A1AAE" w:rsidRPr="00DA3326">
        <w:t>his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her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reviewed</w:t>
      </w:r>
      <w:r w:rsidR="00D52FD0">
        <w:t xml:space="preserve"> </w:t>
      </w:r>
      <w:r w:rsidR="000A1AAE" w:rsidRPr="00DA3326">
        <w:t>after</w:t>
      </w:r>
      <w:r w:rsidR="00D52FD0">
        <w:t xml:space="preserve"> </w:t>
      </w:r>
      <w:r w:rsidR="000A1AAE" w:rsidRPr="00DA3326">
        <w:t>2</w:t>
      </w:r>
      <w:r w:rsidR="00D52FD0">
        <w:t xml:space="preserve"> </w:t>
      </w:r>
      <w:r w:rsidR="000A1AAE" w:rsidRPr="00DA3326">
        <w:t>months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every</w:t>
      </w:r>
      <w:r w:rsidR="00D52FD0">
        <w:t xml:space="preserve"> </w:t>
      </w:r>
      <w:r w:rsidR="000A1AAE" w:rsidRPr="00DA3326">
        <w:t>2</w:t>
      </w:r>
      <w:r w:rsidR="00D52FD0">
        <w:t xml:space="preserve"> </w:t>
      </w:r>
      <w:r w:rsidR="000A1AAE" w:rsidRPr="00DA3326">
        <w:t>months</w:t>
      </w:r>
      <w:r w:rsidR="00D52FD0">
        <w:t xml:space="preserve"> </w:t>
      </w:r>
      <w:r w:rsidR="000A1AAE" w:rsidRPr="00DA3326">
        <w:t>thereafter.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accordance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mentioned</w:t>
      </w:r>
      <w:r w:rsidR="00D52FD0">
        <w:t xml:space="preserve"> </w:t>
      </w:r>
      <w:r w:rsidR="000A1AAE" w:rsidRPr="00DA3326">
        <w:t>Regulations</w:t>
      </w:r>
      <w:r w:rsidR="00D52FD0">
        <w:t xml:space="preserve"> </w:t>
      </w:r>
      <w:r w:rsidR="000A1AAE" w:rsidRPr="00DA3326">
        <w:t>no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</w:t>
      </w:r>
      <w:r w:rsidR="00D52FD0">
        <w:t xml:space="preserve"> </w:t>
      </w:r>
      <w:r w:rsidR="000A1AAE" w:rsidRPr="00DA3326">
        <w:t>may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detained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more</w:t>
      </w:r>
      <w:r w:rsidR="00D52FD0">
        <w:t xml:space="preserve"> </w:t>
      </w:r>
      <w:r w:rsidR="000A1AAE" w:rsidRPr="00DA3326">
        <w:t>than</w:t>
      </w:r>
      <w:r w:rsidR="00D52FD0">
        <w:t xml:space="preserve"> </w:t>
      </w:r>
      <w:r w:rsidR="000A1AAE" w:rsidRPr="00DA3326">
        <w:t>9</w:t>
      </w:r>
      <w:r w:rsidR="00D52FD0">
        <w:t xml:space="preserve"> </w:t>
      </w:r>
      <w:r w:rsidR="000A1AAE" w:rsidRPr="00DA3326">
        <w:t>months.</w:t>
      </w:r>
    </w:p>
    <w:p w14:paraId="5B592A78" w14:textId="445E8E09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177.</w:t>
      </w:r>
      <w:r w:rsidRPr="00DA3326">
        <w:tab/>
      </w:r>
      <w:r w:rsidR="000A1AAE" w:rsidRPr="00DA3326">
        <w:t>Vulnerable</w:t>
      </w:r>
      <w:r w:rsidR="00D52FD0">
        <w:t xml:space="preserve"> </w:t>
      </w:r>
      <w:r w:rsidR="000A1AAE" w:rsidRPr="00DA3326">
        <w:t>groups,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minors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not</w:t>
      </w:r>
      <w:r w:rsidR="00D52FD0">
        <w:t xml:space="preserve"> </w:t>
      </w:r>
      <w:r w:rsidR="000A1AAE" w:rsidRPr="00DA3326">
        <w:t>issued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detention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terms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subsidiary</w:t>
      </w:r>
      <w:r w:rsidR="00D52FD0">
        <w:t xml:space="preserve"> </w:t>
      </w:r>
      <w:r w:rsidR="000A1AAE" w:rsidRPr="00DA3326">
        <w:t>legislation</w:t>
      </w:r>
      <w:r w:rsidR="00D52FD0">
        <w:t xml:space="preserve"> </w:t>
      </w:r>
      <w:r w:rsidR="000A1AAE" w:rsidRPr="00DA3326">
        <w:t>under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Protection</w:t>
      </w:r>
      <w:r w:rsidR="00D52FD0">
        <w:t xml:space="preserve"> </w:t>
      </w:r>
      <w:r w:rsidR="000A1AAE" w:rsidRPr="00DA3326">
        <w:t>Act.</w:t>
      </w:r>
      <w:r w:rsidR="00D52FD0">
        <w:t xml:space="preserve"> </w:t>
      </w:r>
      <w:r w:rsidR="000A1AAE" w:rsidRPr="00DA3326">
        <w:t>Therefore,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confined</w:t>
      </w:r>
      <w:r w:rsidR="00D52FD0">
        <w:t xml:space="preserve"> </w:t>
      </w:r>
      <w:r w:rsidR="000A1AAE" w:rsidRPr="00DA3326">
        <w:t>only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view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health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related</w:t>
      </w:r>
      <w:r w:rsidR="00D52FD0">
        <w:t xml:space="preserve"> </w:t>
      </w:r>
      <w:r w:rsidR="000A1AAE" w:rsidRPr="00DA3326">
        <w:t>considerations,</w:t>
      </w:r>
      <w:r w:rsidR="00D52FD0">
        <w:t xml:space="preserve"> </w:t>
      </w:r>
      <w:r w:rsidR="000A1AAE" w:rsidRPr="00DA3326">
        <w:t>when</w:t>
      </w:r>
      <w:r w:rsidR="00D52FD0">
        <w:t xml:space="preserve"> </w:t>
      </w:r>
      <w:r w:rsidR="000A1AAE" w:rsidRPr="00DA3326">
        <w:t>necessary.</w:t>
      </w:r>
    </w:p>
    <w:p w14:paraId="592E6D11" w14:textId="286EF94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178.</w:t>
      </w:r>
      <w:r>
        <w:tab/>
      </w:r>
      <w:r w:rsidR="000A1AAE" w:rsidRPr="00DA3326">
        <w:t>Families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children,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minors,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processed</w:t>
      </w:r>
      <w:r w:rsidR="00D52FD0">
        <w:t xml:space="preserve"> </w:t>
      </w:r>
      <w:r w:rsidR="000A1AAE" w:rsidRPr="00DA3326">
        <w:t>expeditiously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ensure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they</w:t>
      </w:r>
      <w:r w:rsidR="00D52FD0">
        <w:t xml:space="preserve"> </w:t>
      </w:r>
      <w:r w:rsidR="000A1AAE" w:rsidRPr="00DA3326">
        <w:t>can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moved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open</w:t>
      </w:r>
      <w:r w:rsidR="00D52FD0">
        <w:t xml:space="preserve"> </w:t>
      </w:r>
      <w:r w:rsidR="000A1AAE" w:rsidRPr="00DA3326">
        <w:t>centre</w:t>
      </w:r>
      <w:r w:rsidR="00D52FD0">
        <w:t xml:space="preserve"> </w:t>
      </w:r>
      <w:r w:rsidR="000A1AAE" w:rsidRPr="00DA3326">
        <w:t>from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Initial</w:t>
      </w:r>
      <w:r w:rsidR="00D52FD0">
        <w:t xml:space="preserve"> </w:t>
      </w:r>
      <w:r w:rsidR="000A1AAE" w:rsidRPr="00DA3326">
        <w:t>Reception</w:t>
      </w:r>
      <w:r w:rsidR="00D52FD0">
        <w:t xml:space="preserve"> </w:t>
      </w:r>
      <w:r w:rsidR="000A1AAE" w:rsidRPr="00DA3326">
        <w:t>Centre</w:t>
      </w:r>
      <w:r w:rsidR="00D52FD0">
        <w:t xml:space="preserve"> </w:t>
      </w:r>
      <w:r w:rsidR="000A1AAE" w:rsidRPr="00DA3326">
        <w:t>(IRC)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earliest</w:t>
      </w:r>
      <w:r w:rsidR="00D52FD0">
        <w:t xml:space="preserve"> </w:t>
      </w:r>
      <w:r w:rsidR="000A1AAE" w:rsidRPr="00DA3326">
        <w:t>possible.</w:t>
      </w:r>
      <w:r w:rsidR="00D52FD0">
        <w:t xml:space="preserve"> </w:t>
      </w:r>
      <w:r w:rsidR="000A1AAE" w:rsidRPr="00DA3326">
        <w:t>Persons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confirmed</w:t>
      </w:r>
      <w:r w:rsidR="00D52FD0">
        <w:t xml:space="preserve"> </w:t>
      </w:r>
      <w:r w:rsidR="000A1AAE" w:rsidRPr="00DA3326">
        <w:t>minors</w:t>
      </w:r>
      <w:r w:rsidR="00D52FD0">
        <w:t xml:space="preserve"> </w:t>
      </w:r>
      <w:r w:rsidR="000A1AAE" w:rsidRPr="00DA3326">
        <w:t>following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age-assessment</w:t>
      </w:r>
      <w:r w:rsidR="00D52FD0">
        <w:t xml:space="preserve"> </w:t>
      </w:r>
      <w:r w:rsidR="000A1AAE" w:rsidRPr="00DA3326">
        <w:t>test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transferred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open</w:t>
      </w:r>
      <w:r w:rsidR="00D52FD0">
        <w:t xml:space="preserve"> </w:t>
      </w:r>
      <w:r w:rsidR="000A1AAE" w:rsidRPr="00DA3326">
        <w:t>facilities</w:t>
      </w:r>
      <w:r w:rsidR="00D52FD0">
        <w:t xml:space="preserve"> </w:t>
      </w:r>
      <w:r w:rsidR="000A1AAE" w:rsidRPr="00DA3326">
        <w:t>immediately.</w:t>
      </w:r>
    </w:p>
    <w:p w14:paraId="5B2B664B" w14:textId="50214C0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179.</w:t>
      </w:r>
      <w:r>
        <w:tab/>
      </w:r>
      <w:r w:rsidR="000A1AAE" w:rsidRPr="00DA3326">
        <w:t>Families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young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separated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hosted</w:t>
      </w:r>
      <w:r w:rsidR="00D52FD0">
        <w:t xml:space="preserve"> </w:t>
      </w:r>
      <w:r w:rsidR="000A1AAE" w:rsidRPr="00DA3326">
        <w:t>at</w:t>
      </w:r>
      <w:r w:rsidR="00D52FD0">
        <w:t xml:space="preserve"> </w:t>
      </w:r>
      <w:r w:rsidR="000A1AAE" w:rsidRPr="00DA3326">
        <w:t>IRC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different</w:t>
      </w:r>
      <w:r w:rsidR="00D52FD0">
        <w:t xml:space="preserve"> </w:t>
      </w:r>
      <w:r w:rsidR="000A1AAE" w:rsidRPr="00DA3326">
        <w:t>areas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separated</w:t>
      </w:r>
      <w:r w:rsidR="00D52FD0">
        <w:t xml:space="preserve"> </w:t>
      </w:r>
      <w:r w:rsidR="000A1AAE" w:rsidRPr="00DA3326">
        <w:t>from</w:t>
      </w:r>
      <w:r w:rsidR="00D52FD0">
        <w:t xml:space="preserve"> </w:t>
      </w:r>
      <w:r w:rsidR="000A1AAE" w:rsidRPr="00DA3326">
        <w:t>male</w:t>
      </w:r>
      <w:r w:rsidR="00D52FD0">
        <w:t xml:space="preserve"> </w:t>
      </w:r>
      <w:r w:rsidR="000A1AAE" w:rsidRPr="00DA3326">
        <w:t>adults.</w:t>
      </w:r>
      <w:r w:rsidR="00D52FD0">
        <w:t xml:space="preserve"> </w:t>
      </w:r>
      <w:r w:rsidR="000A1AAE" w:rsidRPr="00DA3326">
        <w:t>Families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young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Minor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Seekers</w:t>
      </w:r>
      <w:r w:rsidR="00D52FD0">
        <w:t xml:space="preserve"> </w:t>
      </w:r>
      <w:r w:rsidR="000A1AAE" w:rsidRPr="00DA3326">
        <w:t>(UMAS)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awaiting</w:t>
      </w:r>
      <w:r w:rsidR="00D52FD0">
        <w:t xml:space="preserve"> </w:t>
      </w:r>
      <w:r w:rsidR="000A1AAE" w:rsidRPr="00DA3326">
        <w:t>accommodation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granted</w:t>
      </w:r>
      <w:r w:rsidR="00D52FD0">
        <w:t xml:space="preserve"> </w:t>
      </w:r>
      <w:r w:rsidR="000A1AAE" w:rsidRPr="00DA3326">
        <w:t>permission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go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out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centre.</w:t>
      </w:r>
    </w:p>
    <w:p w14:paraId="3F0BD521" w14:textId="5530E72B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180.</w:t>
      </w:r>
      <w:r>
        <w:tab/>
      </w:r>
      <w:r w:rsidR="000A1AAE" w:rsidRPr="00DA3326">
        <w:t>Free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representation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as</w:t>
      </w:r>
      <w:r w:rsidR="00D52FD0">
        <w:t xml:space="preserve"> </w:t>
      </w:r>
      <w:r w:rsidR="000A1AAE" w:rsidRPr="00DA3326">
        <w:t>required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terms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relevant</w:t>
      </w:r>
      <w:r w:rsidR="00D52FD0">
        <w:t xml:space="preserve"> </w:t>
      </w:r>
      <w:r w:rsidR="000A1AAE" w:rsidRPr="00DA3326">
        <w:t>legislation,</w:t>
      </w:r>
      <w:r w:rsidR="00D52FD0">
        <w:t xml:space="preserve"> </w:t>
      </w:r>
      <w:r w:rsidR="000A1AAE" w:rsidRPr="00DA3326">
        <w:t>including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particular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Protection</w:t>
      </w:r>
      <w:r w:rsidR="00D52FD0">
        <w:t xml:space="preserve"> </w:t>
      </w:r>
      <w:r w:rsidR="000A1AAE" w:rsidRPr="00DA3326">
        <w:t>Act.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case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minors,</w:t>
      </w:r>
      <w:r w:rsidR="00D52FD0">
        <w:t xml:space="preserve"> </w:t>
      </w:r>
      <w:r w:rsidR="000A1AAE" w:rsidRPr="00DA3326">
        <w:t>following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submission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an</w:t>
      </w:r>
      <w:r w:rsidR="00D52FD0">
        <w:t xml:space="preserve"> </w:t>
      </w:r>
      <w:r w:rsidR="000A1AAE" w:rsidRPr="00DA3326">
        <w:t>application,</w:t>
      </w:r>
      <w:r w:rsidR="00D52FD0">
        <w:t xml:space="preserve"> </w:t>
      </w:r>
      <w:r w:rsidR="000A1AAE" w:rsidRPr="00DA3326">
        <w:t>he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she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representative,</w:t>
      </w:r>
      <w:r w:rsidR="00D52FD0">
        <w:t xml:space="preserve"> </w:t>
      </w:r>
      <w:r w:rsidR="000A1AAE" w:rsidRPr="00DA3326">
        <w:t>appointed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competent</w:t>
      </w:r>
      <w:r w:rsidR="00D52FD0">
        <w:t xml:space="preserve"> </w:t>
      </w:r>
      <w:r w:rsidR="000A1AAE" w:rsidRPr="00DA3326">
        <w:t>authorities.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regard,</w:t>
      </w:r>
      <w:r w:rsidR="00D52FD0">
        <w:t xml:space="preserve"> </w:t>
      </w:r>
      <w:r w:rsidR="000A1AAE" w:rsidRPr="00DA3326">
        <w:t>it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important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keep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mind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before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CEO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International</w:t>
      </w:r>
      <w:r w:rsidR="00D52FD0">
        <w:t xml:space="preserve"> </w:t>
      </w:r>
      <w:r w:rsidR="000A1AAE" w:rsidRPr="00DA3326">
        <w:t>Protection</w:t>
      </w:r>
      <w:r w:rsidR="00D52FD0">
        <w:t xml:space="preserve"> </w:t>
      </w:r>
      <w:r w:rsidR="000A1AAE" w:rsidRPr="00DA3326">
        <w:t>Agency</w:t>
      </w:r>
      <w:r w:rsidR="00D52FD0">
        <w:t xml:space="preserve"> </w:t>
      </w:r>
      <w:r w:rsidR="000A1AAE" w:rsidRPr="00DA3326">
        <w:t>can</w:t>
      </w:r>
      <w:r w:rsidR="00D52FD0">
        <w:t xml:space="preserve"> </w:t>
      </w:r>
      <w:r w:rsidR="000A1AAE" w:rsidRPr="00DA3326">
        <w:t>proceed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asylum</w:t>
      </w:r>
      <w:r w:rsidR="00D52FD0">
        <w:t xml:space="preserve"> </w:t>
      </w:r>
      <w:r w:rsidR="000A1AAE" w:rsidRPr="00DA3326">
        <w:t>procedure,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representative</w:t>
      </w:r>
      <w:r w:rsidR="00D52FD0">
        <w:t xml:space="preserve"> </w:t>
      </w:r>
      <w:r w:rsidR="000A1AAE" w:rsidRPr="00DA3326">
        <w:t>needs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appointed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ensure</w:t>
      </w:r>
      <w:r w:rsidR="00D52FD0">
        <w:t xml:space="preserve"> </w:t>
      </w:r>
      <w:r w:rsidR="000A1AAE" w:rsidRPr="00DA3326">
        <w:t>that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unaccompanied</w:t>
      </w:r>
      <w:r w:rsidR="00D52FD0">
        <w:t xml:space="preserve"> </w:t>
      </w:r>
      <w:r w:rsidR="000A1AAE" w:rsidRPr="00DA3326">
        <w:t>minor</w:t>
      </w:r>
      <w:r w:rsidR="00D52FD0">
        <w:t xml:space="preserve"> </w:t>
      </w:r>
      <w:r w:rsidR="000A1AAE" w:rsidRPr="00DA3326">
        <w:t>is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necessary</w:t>
      </w:r>
      <w:r w:rsidR="00D52FD0">
        <w:t xml:space="preserve"> </w:t>
      </w:r>
      <w:r w:rsidR="000A1AAE" w:rsidRPr="00DA3326">
        <w:t>assistance.</w:t>
      </w:r>
      <w:r w:rsidR="00D52FD0">
        <w:t xml:space="preserve"> </w:t>
      </w:r>
      <w:r w:rsidR="000A1AAE" w:rsidRPr="00DA3326">
        <w:t>Moreover,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personal</w:t>
      </w:r>
      <w:r w:rsidR="00D52FD0">
        <w:t xml:space="preserve"> </w:t>
      </w:r>
      <w:r w:rsidR="000A1AAE" w:rsidRPr="00DA3326">
        <w:t>interview</w:t>
      </w:r>
      <w:r w:rsidR="00D52FD0">
        <w:t xml:space="preserve"> </w:t>
      </w:r>
      <w:r w:rsidR="000A1AAE" w:rsidRPr="00DA3326">
        <w:t>will</w:t>
      </w:r>
      <w:r w:rsidR="00D52FD0">
        <w:t xml:space="preserve"> </w:t>
      </w:r>
      <w:r w:rsidR="000A1AAE" w:rsidRPr="00DA3326">
        <w:t>only</w:t>
      </w:r>
      <w:r w:rsidR="00D52FD0">
        <w:t xml:space="preserve"> </w:t>
      </w:r>
      <w:r w:rsidR="000A1AAE" w:rsidRPr="00DA3326">
        <w:t>take</w:t>
      </w:r>
      <w:r w:rsidR="00D52FD0">
        <w:t xml:space="preserve"> </w:t>
      </w:r>
      <w:r w:rsidR="000A1AAE" w:rsidRPr="00DA3326">
        <w:t>place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presence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applicant</w:t>
      </w:r>
      <w:r w:rsidR="00F14DA3">
        <w:t>’</w:t>
      </w:r>
      <w:r w:rsidR="000A1AAE" w:rsidRPr="00DA3326">
        <w:t>s</w:t>
      </w:r>
      <w:r w:rsidR="00D52FD0">
        <w:t xml:space="preserve"> </w:t>
      </w:r>
      <w:r w:rsidR="000A1AAE" w:rsidRPr="00DA3326">
        <w:t>representative.</w:t>
      </w:r>
    </w:p>
    <w:p w14:paraId="0B0053DF" w14:textId="2B002157" w:rsidR="000A1AAE" w:rsidRDefault="000A1AAE" w:rsidP="00A41674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18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69E3FB8" w14:textId="788D0620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181.</w:t>
      </w:r>
      <w:r w:rsidRPr="00DA3326">
        <w:tab/>
      </w:r>
      <w:r w:rsidR="000A1AAE" w:rsidRPr="00DA3326">
        <w:t>Please</w:t>
      </w:r>
      <w:r w:rsidR="00D52FD0">
        <w:t xml:space="preserve"> </w:t>
      </w:r>
      <w:r w:rsidR="000A1AAE" w:rsidRPr="00DA3326">
        <w:t>refer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input</w:t>
      </w:r>
      <w:r w:rsidR="00D52FD0">
        <w:t xml:space="preserve"> </w:t>
      </w:r>
      <w:r w:rsidR="000A1AAE" w:rsidRPr="00DA3326">
        <w:t>provided</w:t>
      </w:r>
      <w:r w:rsidR="00D52FD0">
        <w:t xml:space="preserve"> </w:t>
      </w:r>
      <w:r w:rsidR="000A1AAE" w:rsidRPr="00DA3326">
        <w:t>under</w:t>
      </w:r>
      <w:r w:rsidR="00D52FD0">
        <w:t xml:space="preserve"> </w:t>
      </w:r>
      <w:r w:rsidR="000A1AAE" w:rsidRPr="00DA3326">
        <w:t>section</w:t>
      </w:r>
      <w:r w:rsidR="00D52FD0">
        <w:t xml:space="preserve"> </w:t>
      </w:r>
      <w:r w:rsidR="000A1AAE" w:rsidRPr="00F75E0D">
        <w:t>A,</w:t>
      </w:r>
      <w:r w:rsidR="00D52FD0">
        <w:t xml:space="preserve"> </w:t>
      </w:r>
      <w:r w:rsidR="000A1AAE" w:rsidRPr="00F75E0D">
        <w:t>pages</w:t>
      </w:r>
      <w:r w:rsidR="00D52FD0">
        <w:t xml:space="preserve"> </w:t>
      </w:r>
      <w:r w:rsidR="000A1AAE" w:rsidRPr="00F75E0D">
        <w:t>10</w:t>
      </w:r>
      <w:r w:rsidR="00F14DA3">
        <w:t>–</w:t>
      </w:r>
      <w:r w:rsidR="000A1AAE" w:rsidRPr="00F75E0D">
        <w:t>12.</w:t>
      </w:r>
    </w:p>
    <w:p w14:paraId="1FFF480B" w14:textId="58B91516" w:rsidR="000A1AAE" w:rsidRDefault="000A1AAE" w:rsidP="00A41674">
      <w:pPr>
        <w:pStyle w:val="H1G"/>
      </w:pPr>
      <w:r>
        <w:lastRenderedPageBreak/>
        <w:tab/>
      </w:r>
      <w:r>
        <w:tab/>
      </w:r>
      <w:r w:rsidRPr="00825CCA">
        <w:t>Free</w:t>
      </w:r>
      <w:r w:rsidR="00D52FD0">
        <w:t xml:space="preserve"> </w:t>
      </w:r>
      <w:r w:rsidRPr="00825CCA">
        <w:t>legal</w:t>
      </w:r>
      <w:r w:rsidR="00D52FD0">
        <w:t xml:space="preserve"> </w:t>
      </w:r>
      <w:r w:rsidRPr="00825CCA">
        <w:t>aid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14)</w:t>
      </w:r>
    </w:p>
    <w:p w14:paraId="3E617AE4" w14:textId="77777777" w:rsidR="000E4FD0" w:rsidRDefault="00A41674" w:rsidP="00A41674">
      <w:pPr>
        <w:pStyle w:val="H23G"/>
        <w:rPr>
          <w:rFonts w:eastAsia="Calibri"/>
          <w:lang w:val="mt-MT"/>
        </w:rPr>
      </w:pPr>
      <w:r>
        <w:tab/>
      </w:r>
      <w:r>
        <w:tab/>
      </w:r>
      <w:r w:rsidR="000A1AAE" w:rsidRPr="00504902">
        <w:t>Reply</w:t>
      </w:r>
      <w:r w:rsidR="00D52FD0">
        <w:t xml:space="preserve"> </w:t>
      </w:r>
      <w:r w:rsidR="000A1AAE" w:rsidRPr="00504902">
        <w:t>to</w:t>
      </w:r>
      <w:r w:rsidR="00D52FD0">
        <w:t xml:space="preserve"> </w:t>
      </w:r>
      <w:r w:rsidR="000A1AAE" w:rsidRPr="00504902">
        <w:t>paragraph</w:t>
      </w:r>
      <w:r w:rsidR="00D52FD0">
        <w:t xml:space="preserve"> </w:t>
      </w:r>
      <w:r w:rsidR="000A1AAE">
        <w:t>19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the</w:t>
      </w:r>
      <w:r w:rsidR="00D52FD0">
        <w:t xml:space="preserve"> </w:t>
      </w:r>
      <w:r w:rsidR="000A1AAE" w:rsidRPr="00504902">
        <w:t>list</w:t>
      </w:r>
      <w:r w:rsidR="00D52FD0">
        <w:t xml:space="preserve"> </w:t>
      </w:r>
      <w:r w:rsidR="000A1AAE" w:rsidRPr="00504902">
        <w:t>of</w:t>
      </w:r>
      <w:r w:rsidR="00D52FD0">
        <w:t xml:space="preserve"> </w:t>
      </w:r>
      <w:r w:rsidR="000A1AAE" w:rsidRPr="00504902">
        <w:t>issues</w:t>
      </w:r>
    </w:p>
    <w:p w14:paraId="6EB5610C" w14:textId="52008221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182.</w:t>
      </w:r>
      <w:r>
        <w:tab/>
      </w:r>
      <w:r w:rsidR="000A1AAE" w:rsidRPr="00DA3326">
        <w:t>As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April</w:t>
      </w:r>
      <w:r w:rsidR="00D52FD0">
        <w:t xml:space="preserve"> </w:t>
      </w:r>
      <w:r w:rsidR="000A1AAE" w:rsidRPr="00DA3326">
        <w:t>2020,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Malta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initiated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service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advice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victims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domestic</w:t>
      </w:r>
      <w:r w:rsidR="00D52FD0">
        <w:t xml:space="preserve"> </w:t>
      </w:r>
      <w:r w:rsidR="000A1AAE" w:rsidRPr="00DA3326">
        <w:t>violence.</w:t>
      </w:r>
      <w:r w:rsidR="00D52FD0">
        <w:t xml:space="preserve"> </w:t>
      </w:r>
      <w:r w:rsidR="000A1AAE" w:rsidRPr="00DA3326">
        <w:t>Specially-trained</w:t>
      </w:r>
      <w:r w:rsidR="00D52FD0">
        <w:t xml:space="preserve"> </w:t>
      </w:r>
      <w:r w:rsidR="000A1AAE" w:rsidRPr="00DA3326">
        <w:t>lawyers</w:t>
      </w:r>
      <w:r w:rsidR="00D52FD0">
        <w:t xml:space="preserve"> </w:t>
      </w:r>
      <w:r w:rsidR="000A1AAE" w:rsidRPr="00DA3326">
        <w:t>were</w:t>
      </w:r>
      <w:r w:rsidR="00D52FD0">
        <w:t xml:space="preserve"> </w:t>
      </w:r>
      <w:r w:rsidR="000A1AAE" w:rsidRPr="00DA3326">
        <w:t>recruited</w:t>
      </w:r>
      <w:r w:rsidR="00D52FD0">
        <w:t xml:space="preserve"> </w:t>
      </w:r>
      <w:r w:rsidR="000A1AAE" w:rsidRPr="00DA3326">
        <w:t>by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same</w:t>
      </w:r>
      <w:r w:rsidR="00D52FD0">
        <w:t xml:space="preserve"> </w:t>
      </w:r>
      <w:r w:rsidR="000A1AAE" w:rsidRPr="00DA3326">
        <w:t>Agency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this</w:t>
      </w:r>
      <w:r w:rsidR="00D52FD0">
        <w:t xml:space="preserve"> </w:t>
      </w:r>
      <w:r w:rsidR="000A1AAE" w:rsidRPr="00DA3326">
        <w:t>purpose.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service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also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extended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work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24-hour</w:t>
      </w:r>
      <w:r w:rsidR="00D52FD0">
        <w:t xml:space="preserve"> </w:t>
      </w:r>
      <w:r w:rsidR="000A1AAE" w:rsidRPr="00DA3326">
        <w:t>basis.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Malta,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collaboration</w:t>
      </w:r>
      <w:r w:rsidR="00D52FD0">
        <w:t xml:space="preserve"> </w:t>
      </w:r>
      <w:r w:rsidR="000A1AAE" w:rsidRPr="00DA3326">
        <w:t>with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Police</w:t>
      </w:r>
      <w:r w:rsidR="00D52FD0">
        <w:t xml:space="preserve"> </w:t>
      </w:r>
      <w:r w:rsidR="000A1AAE" w:rsidRPr="00DA3326">
        <w:t>Victim</w:t>
      </w:r>
      <w:r w:rsidR="00D52FD0">
        <w:t xml:space="preserve"> </w:t>
      </w:r>
      <w:r w:rsidR="000A1AAE" w:rsidRPr="00DA3326">
        <w:t>Support</w:t>
      </w:r>
      <w:r w:rsidR="00D52FD0">
        <w:t xml:space="preserve"> </w:t>
      </w:r>
      <w:r w:rsidR="000A1AAE" w:rsidRPr="00DA3326">
        <w:t>Unit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Aġenzija</w:t>
      </w:r>
      <w:r w:rsidR="00D52FD0">
        <w:t xml:space="preserve"> </w:t>
      </w:r>
      <w:r w:rsidR="000A1AAE" w:rsidRPr="00DA3326">
        <w:t>Appoġġ,</w:t>
      </w:r>
      <w:r w:rsidR="00D52FD0">
        <w:t xml:space="preserve"> </w:t>
      </w:r>
      <w:r w:rsidR="000A1AAE" w:rsidRPr="00DA3326">
        <w:t>has</w:t>
      </w:r>
      <w:r w:rsidR="00D52FD0">
        <w:t xml:space="preserve"> </w:t>
      </w:r>
      <w:r w:rsidR="000A1AAE" w:rsidRPr="00DA3326">
        <w:t>drawn</w:t>
      </w:r>
      <w:r w:rsidR="00D52FD0">
        <w:t xml:space="preserve"> </w:t>
      </w:r>
      <w:r w:rsidR="000A1AAE" w:rsidRPr="00DA3326">
        <w:t>up</w:t>
      </w:r>
      <w:r w:rsidR="00D52FD0">
        <w:t xml:space="preserve"> </w:t>
      </w:r>
      <w:r w:rsidR="000A1AAE" w:rsidRPr="00DA3326">
        <w:t>Standard</w:t>
      </w:r>
      <w:r w:rsidR="00D52FD0">
        <w:t xml:space="preserve"> </w:t>
      </w:r>
      <w:r w:rsidR="000A1AAE" w:rsidRPr="00DA3326">
        <w:t>Operational</w:t>
      </w:r>
      <w:r w:rsidR="00D52FD0">
        <w:t xml:space="preserve"> </w:t>
      </w:r>
      <w:r w:rsidR="000A1AAE" w:rsidRPr="00DA3326">
        <w:t>Procedures</w:t>
      </w:r>
      <w:r w:rsidR="00D52FD0">
        <w:t xml:space="preserve"> </w:t>
      </w:r>
      <w:r w:rsidR="000A1AAE" w:rsidRPr="00DA3326">
        <w:t>(SOPs)</w:t>
      </w:r>
      <w:r w:rsidR="00D52FD0">
        <w:t xml:space="preserve"> </w:t>
      </w:r>
      <w:r w:rsidR="000A1AAE" w:rsidRPr="00DA3326">
        <w:t>which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been</w:t>
      </w:r>
      <w:r w:rsidR="00D52FD0">
        <w:t xml:space="preserve"> </w:t>
      </w:r>
      <w:r w:rsidR="000A1AAE" w:rsidRPr="00DA3326">
        <w:t>implemented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enforce</w:t>
      </w:r>
      <w:r w:rsidR="00D52FD0">
        <w:t xml:space="preserve"> </w:t>
      </w:r>
      <w:r w:rsidR="000A1AAE" w:rsidRPr="00DA3326">
        <w:t>standard</w:t>
      </w:r>
      <w:r w:rsidR="00D52FD0">
        <w:t xml:space="preserve"> </w:t>
      </w:r>
      <w:r w:rsidR="000A1AAE" w:rsidRPr="00DA3326">
        <w:t>professional</w:t>
      </w:r>
      <w:r w:rsidR="00D52FD0">
        <w:t xml:space="preserve"> </w:t>
      </w:r>
      <w:r w:rsidR="000A1AAE" w:rsidRPr="00DA3326">
        <w:t>services</w:t>
      </w:r>
      <w:r w:rsidR="00D52FD0">
        <w:t xml:space="preserve"> </w:t>
      </w:r>
      <w:r w:rsidR="000A1AAE" w:rsidRPr="00DA3326">
        <w:t>across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entities</w:t>
      </w:r>
      <w:r w:rsidR="00D52FD0">
        <w:t xml:space="preserve"> </w:t>
      </w:r>
      <w:r w:rsidR="000A1AAE" w:rsidRPr="00DA3326">
        <w:t>involved.</w:t>
      </w:r>
    </w:p>
    <w:p w14:paraId="7D3F8D55" w14:textId="5C054A4E" w:rsidR="000A1AAE" w:rsidRPr="00DA3326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DA3326">
        <w:t>183.</w:t>
      </w:r>
      <w:r w:rsidRPr="00DA3326">
        <w:tab/>
      </w:r>
      <w:r w:rsidR="000A1AAE" w:rsidRPr="00DA3326">
        <w:t>These</w:t>
      </w:r>
      <w:r w:rsidR="00D52FD0">
        <w:t xml:space="preserve"> </w:t>
      </w:r>
      <w:r w:rsidR="000A1AAE" w:rsidRPr="00DA3326">
        <w:t>three</w:t>
      </w:r>
      <w:r w:rsidR="00D52FD0">
        <w:t xml:space="preserve"> </w:t>
      </w:r>
      <w:r w:rsidR="000A1AAE" w:rsidRPr="00DA3326">
        <w:t>entities</w:t>
      </w:r>
      <w:r w:rsidR="00D52FD0">
        <w:t xml:space="preserve"> </w:t>
      </w:r>
      <w:r w:rsidR="000A1AAE" w:rsidRPr="00DA3326">
        <w:t>have</w:t>
      </w:r>
      <w:r w:rsidR="00D52FD0">
        <w:t xml:space="preserve"> </w:t>
      </w:r>
      <w:r w:rsidR="000A1AAE" w:rsidRPr="00DA3326">
        <w:t>embodied</w:t>
      </w:r>
      <w:r w:rsidR="00D52FD0">
        <w:t xml:space="preserve"> </w:t>
      </w:r>
      <w:r w:rsidR="000A1AAE" w:rsidRPr="00DA3326">
        <w:t>these</w:t>
      </w:r>
      <w:r w:rsidR="00D52FD0">
        <w:t xml:space="preserve"> </w:t>
      </w:r>
      <w:r w:rsidR="000A1AAE" w:rsidRPr="00DA3326">
        <w:t>SOPs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Memorandum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Understanding</w:t>
      </w:r>
      <w:r w:rsidR="00D52FD0">
        <w:t xml:space="preserve"> </w:t>
      </w:r>
      <w:r w:rsidR="000A1AAE" w:rsidRPr="00DA3326">
        <w:t>which</w:t>
      </w:r>
      <w:r w:rsidR="00D52FD0">
        <w:t xml:space="preserve"> </w:t>
      </w:r>
      <w:r w:rsidR="000A1AAE" w:rsidRPr="00DA3326">
        <w:t>was</w:t>
      </w:r>
      <w:r w:rsidR="00D52FD0">
        <w:t xml:space="preserve"> </w:t>
      </w:r>
      <w:r w:rsidR="000A1AAE" w:rsidRPr="00DA3326">
        <w:t>signed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14th</w:t>
      </w:r>
      <w:r w:rsidR="00D52FD0">
        <w:t xml:space="preserve"> </w:t>
      </w:r>
      <w:r w:rsidR="000A1AAE" w:rsidRPr="00DA3326">
        <w:t>September</w:t>
      </w:r>
      <w:r w:rsidR="00D52FD0">
        <w:t xml:space="preserve"> </w:t>
      </w:r>
      <w:r w:rsidR="000A1AAE" w:rsidRPr="00DA3326">
        <w:t>2020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presence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respective</w:t>
      </w:r>
      <w:r w:rsidR="00D52FD0">
        <w:t xml:space="preserve"> </w:t>
      </w:r>
      <w:r w:rsidR="000A1AAE" w:rsidRPr="00DA3326">
        <w:t>Ministers.</w:t>
      </w:r>
      <w:r w:rsidR="00D52FD0">
        <w:t xml:space="preserve"> </w:t>
      </w:r>
      <w:r w:rsidR="000A1AAE" w:rsidRPr="00DA3326">
        <w:t>Persons</w:t>
      </w:r>
      <w:r w:rsidR="00D52FD0">
        <w:t xml:space="preserve"> </w:t>
      </w:r>
      <w:r w:rsidR="000A1AAE" w:rsidRPr="00DA3326">
        <w:t>who</w:t>
      </w:r>
      <w:r w:rsidR="00D52FD0">
        <w:t xml:space="preserve"> </w:t>
      </w:r>
      <w:r w:rsidR="000A1AAE" w:rsidRPr="00DA3326">
        <w:t>refer</w:t>
      </w:r>
      <w:r w:rsidR="00D52FD0">
        <w:t xml:space="preserve"> </w:t>
      </w:r>
      <w:r w:rsidR="000A1AAE" w:rsidRPr="00DA3326">
        <w:t>or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referred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Malta</w:t>
      </w:r>
      <w:r w:rsidR="00D52FD0">
        <w:t xml:space="preserve"> </w:t>
      </w:r>
      <w:r w:rsidR="000A1AAE" w:rsidRPr="00DA3326">
        <w:t>Agency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domestic</w:t>
      </w:r>
      <w:r w:rsidR="00D52FD0">
        <w:t xml:space="preserve"> </w:t>
      </w:r>
      <w:r w:rsidR="000A1AAE" w:rsidRPr="00DA3326">
        <w:t>violence</w:t>
      </w:r>
      <w:r w:rsidR="00D52FD0">
        <w:t xml:space="preserve"> </w:t>
      </w:r>
      <w:r w:rsidR="000A1AAE" w:rsidRPr="00DA3326">
        <w:t>issues</w:t>
      </w:r>
      <w:r w:rsidR="00D52FD0">
        <w:t xml:space="preserve"> </w:t>
      </w:r>
      <w:r w:rsidR="000A1AAE" w:rsidRPr="00DA3326">
        <w:t>are</w:t>
      </w:r>
      <w:r w:rsidR="00D52FD0">
        <w:t xml:space="preserve"> </w:t>
      </w:r>
      <w:r w:rsidR="000A1AAE" w:rsidRPr="00DA3326">
        <w:t>immediately</w:t>
      </w:r>
      <w:r w:rsidR="00D52FD0">
        <w:t xml:space="preserve"> </w:t>
      </w:r>
      <w:r w:rsidR="000A1AAE" w:rsidRPr="00DA3326">
        <w:t>assigned</w:t>
      </w:r>
      <w:r w:rsidR="00D52FD0">
        <w:t xml:space="preserve"> </w:t>
      </w:r>
      <w:r w:rsidR="000A1AAE" w:rsidRPr="00DA3326">
        <w:t>a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lawyer</w:t>
      </w:r>
      <w:r w:rsidR="00D52FD0">
        <w:t xml:space="preserve"> </w:t>
      </w:r>
      <w:r w:rsidR="000A1AAE" w:rsidRPr="00DA3326">
        <w:t>for</w:t>
      </w:r>
      <w:r w:rsidR="00D52FD0">
        <w:t xml:space="preserve"> </w:t>
      </w:r>
      <w:r w:rsidR="000A1AAE" w:rsidRPr="00DA3326">
        <w:t>free</w:t>
      </w:r>
      <w:r w:rsidR="00D52FD0">
        <w:t xml:space="preserve"> </w:t>
      </w:r>
      <w:r w:rsidR="000A1AAE" w:rsidRPr="00DA3326">
        <w:t>advice</w:t>
      </w:r>
      <w:r w:rsidR="00D52FD0">
        <w:t xml:space="preserve"> </w:t>
      </w:r>
      <w:r w:rsidR="000A1AAE" w:rsidRPr="00DA3326">
        <w:t>on</w:t>
      </w:r>
      <w:r w:rsidR="00D52FD0">
        <w:t xml:space="preserve"> </w:t>
      </w:r>
      <w:r w:rsidR="000A1AAE" w:rsidRPr="00DA3326">
        <w:t>their</w:t>
      </w:r>
      <w:r w:rsidR="00D52FD0">
        <w:t xml:space="preserve"> </w:t>
      </w:r>
      <w:r w:rsidR="000A1AAE" w:rsidRPr="00DA3326">
        <w:t>situation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would</w:t>
      </w:r>
      <w:r w:rsidR="00D52FD0">
        <w:t xml:space="preserve"> </w:t>
      </w:r>
      <w:r w:rsidR="000A1AAE" w:rsidRPr="00DA3326">
        <w:t>if</w:t>
      </w:r>
      <w:r w:rsidR="00D52FD0">
        <w:t xml:space="preserve"> </w:t>
      </w:r>
      <w:r w:rsidR="000A1AAE" w:rsidRPr="00DA3326">
        <w:t>necessary</w:t>
      </w:r>
      <w:r w:rsidR="00D52FD0">
        <w:t xml:space="preserve"> </w:t>
      </w:r>
      <w:r w:rsidR="000A1AAE" w:rsidRPr="00DA3326">
        <w:t>be</w:t>
      </w:r>
      <w:r w:rsidR="00D52FD0">
        <w:t xml:space="preserve"> </w:t>
      </w:r>
      <w:r w:rsidR="000A1AAE" w:rsidRPr="00DA3326">
        <w:t>referred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other</w:t>
      </w:r>
      <w:r w:rsidR="00D52FD0">
        <w:t xml:space="preserve"> </w:t>
      </w:r>
      <w:r w:rsidR="000A1AAE" w:rsidRPr="00DA3326">
        <w:t>entities</w:t>
      </w:r>
      <w:r w:rsidR="00D52FD0">
        <w:t xml:space="preserve"> </w:t>
      </w:r>
      <w:r w:rsidR="000A1AAE" w:rsidRPr="00DA3326">
        <w:t>accordingly.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Malta</w:t>
      </w:r>
      <w:r w:rsidR="00D52FD0">
        <w:t xml:space="preserve"> </w:t>
      </w:r>
      <w:r w:rsidR="000A1AAE" w:rsidRPr="00DA3326">
        <w:t>will</w:t>
      </w:r>
      <w:r w:rsidR="00D52FD0">
        <w:t xml:space="preserve"> </w:t>
      </w:r>
      <w:r w:rsidR="000A1AAE" w:rsidRPr="00DA3326">
        <w:t>strive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continue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provide</w:t>
      </w:r>
      <w:r w:rsidR="00D52FD0">
        <w:t xml:space="preserve"> </w:t>
      </w:r>
      <w:r w:rsidR="000A1AAE" w:rsidRPr="00DA3326">
        <w:t>free</w:t>
      </w:r>
      <w:r w:rsidR="00D52FD0">
        <w:t xml:space="preserve"> </w:t>
      </w:r>
      <w:r w:rsidR="000A1AAE" w:rsidRPr="00DA3326">
        <w:t>legal</w:t>
      </w:r>
      <w:r w:rsidR="00D52FD0">
        <w:t xml:space="preserve"> </w:t>
      </w:r>
      <w:r w:rsidR="000A1AAE" w:rsidRPr="00DA3326">
        <w:t>aid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victims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violence</w:t>
      </w:r>
      <w:r w:rsidR="00D52FD0">
        <w:t xml:space="preserve"> </w:t>
      </w:r>
      <w:r w:rsidR="000A1AAE" w:rsidRPr="00DA3326">
        <w:t>against</w:t>
      </w:r>
      <w:r w:rsidR="00D52FD0">
        <w:t xml:space="preserve"> </w:t>
      </w:r>
      <w:r w:rsidR="000A1AAE" w:rsidRPr="00DA3326">
        <w:t>women,</w:t>
      </w:r>
      <w:r w:rsidR="00D52FD0">
        <w:t xml:space="preserve"> </w:t>
      </w:r>
      <w:r w:rsidR="000A1AAE" w:rsidRPr="00DA3326">
        <w:t>children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vulnerable</w:t>
      </w:r>
      <w:r w:rsidR="00D52FD0">
        <w:t xml:space="preserve"> </w:t>
      </w:r>
      <w:r w:rsidR="000A1AAE" w:rsidRPr="00DA3326">
        <w:t>persons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order</w:t>
      </w:r>
      <w:r w:rsidR="00D52FD0">
        <w:t xml:space="preserve"> </w:t>
      </w:r>
      <w:r w:rsidR="000A1AAE" w:rsidRPr="00DA3326">
        <w:t>to</w:t>
      </w:r>
      <w:r w:rsidR="00D52FD0">
        <w:t xml:space="preserve"> </w:t>
      </w:r>
      <w:r w:rsidR="000A1AAE" w:rsidRPr="00DA3326">
        <w:t>accomplish</w:t>
      </w:r>
      <w:r w:rsidR="00D52FD0">
        <w:t xml:space="preserve"> </w:t>
      </w:r>
      <w:r w:rsidR="000A1AAE" w:rsidRPr="00DA3326">
        <w:t>all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provisions</w:t>
      </w:r>
      <w:r w:rsidR="00D52FD0">
        <w:t xml:space="preserve"> </w:t>
      </w:r>
      <w:r w:rsidR="000A1AAE" w:rsidRPr="00DA3326">
        <w:t>engraved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Istanbul</w:t>
      </w:r>
      <w:r w:rsidR="00D52FD0">
        <w:t xml:space="preserve"> </w:t>
      </w:r>
      <w:r w:rsidR="000A1AAE" w:rsidRPr="00DA3326">
        <w:t>Convention</w:t>
      </w:r>
      <w:r w:rsidR="00D52FD0">
        <w:t xml:space="preserve"> </w:t>
      </w:r>
      <w:r w:rsidR="000A1AAE" w:rsidRPr="00DA3326">
        <w:t>and</w:t>
      </w:r>
      <w:r w:rsidR="00D52FD0">
        <w:t xml:space="preserve"> </w:t>
      </w:r>
      <w:r w:rsidR="000A1AAE" w:rsidRPr="00DA3326">
        <w:t>ratified</w:t>
      </w:r>
      <w:r w:rsidR="00D52FD0">
        <w:t xml:space="preserve"> </w:t>
      </w:r>
      <w:r w:rsidR="000A1AAE" w:rsidRPr="00DA3326">
        <w:t>in</w:t>
      </w:r>
      <w:r w:rsidR="00D52FD0">
        <w:t xml:space="preserve"> </w:t>
      </w:r>
      <w:r w:rsidR="000A1AAE" w:rsidRPr="00DA3326">
        <w:t>Chapter</w:t>
      </w:r>
      <w:r w:rsidR="00D52FD0">
        <w:t xml:space="preserve"> </w:t>
      </w:r>
      <w:r w:rsidR="000A1AAE" w:rsidRPr="00DA3326">
        <w:t>581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the</w:t>
      </w:r>
      <w:r w:rsidR="00D52FD0">
        <w:t xml:space="preserve"> </w:t>
      </w:r>
      <w:r w:rsidR="000A1AAE" w:rsidRPr="00DA3326">
        <w:t>Laws</w:t>
      </w:r>
      <w:r w:rsidR="00D52FD0">
        <w:t xml:space="preserve"> </w:t>
      </w:r>
      <w:r w:rsidR="000A1AAE" w:rsidRPr="00DA3326">
        <w:t>of</w:t>
      </w:r>
      <w:r w:rsidR="00D52FD0">
        <w:t xml:space="preserve"> </w:t>
      </w:r>
      <w:r w:rsidR="000A1AAE" w:rsidRPr="00DA3326">
        <w:t>Malta.</w:t>
      </w:r>
    </w:p>
    <w:p w14:paraId="0A1DF5EF" w14:textId="4C4DB42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184.</w:t>
      </w:r>
      <w:r w:rsidRPr="00857B1D">
        <w:tab/>
      </w:r>
      <w:r w:rsidR="000A1AAE" w:rsidRPr="00857B1D">
        <w:t>Also,</w:t>
      </w:r>
      <w:r w:rsidR="00D52FD0">
        <w:t xml:space="preserve"> </w:t>
      </w:r>
      <w:r w:rsidR="000A1AAE" w:rsidRPr="00857B1D">
        <w:t>through</w:t>
      </w:r>
      <w:r w:rsidR="00D52FD0">
        <w:t xml:space="preserve"> </w:t>
      </w:r>
      <w:r w:rsidR="000A1AAE" w:rsidRPr="00857B1D">
        <w:rPr>
          <w:i/>
          <w:iCs/>
        </w:rPr>
        <w:t>Criminal</w:t>
      </w:r>
      <w:r w:rsidR="00D52FD0">
        <w:rPr>
          <w:i/>
          <w:iCs/>
        </w:rPr>
        <w:t xml:space="preserve"> </w:t>
      </w:r>
      <w:r w:rsidR="000A1AAE" w:rsidRPr="00857B1D">
        <w:rPr>
          <w:i/>
          <w:iCs/>
        </w:rPr>
        <w:t>Code</w:t>
      </w:r>
      <w:r w:rsidR="00D52FD0">
        <w:rPr>
          <w:i/>
          <w:iCs/>
        </w:rPr>
        <w:t xml:space="preserve"> </w:t>
      </w:r>
      <w:r w:rsidR="000A1AAE" w:rsidRPr="00857B1D">
        <w:rPr>
          <w:i/>
          <w:iCs/>
        </w:rPr>
        <w:t>(Amendment</w:t>
      </w:r>
      <w:r w:rsidR="00D52FD0">
        <w:rPr>
          <w:i/>
          <w:iCs/>
        </w:rPr>
        <w:t xml:space="preserve"> </w:t>
      </w:r>
      <w:r w:rsidR="000A1AAE" w:rsidRPr="00857B1D">
        <w:rPr>
          <w:i/>
          <w:iCs/>
        </w:rPr>
        <w:t>no.2)</w:t>
      </w:r>
      <w:r w:rsidR="00D52FD0">
        <w:rPr>
          <w:i/>
          <w:iCs/>
        </w:rPr>
        <w:t xml:space="preserve"> </w:t>
      </w:r>
      <w:r w:rsidR="000A1AAE" w:rsidRPr="00857B1D">
        <w:rPr>
          <w:i/>
          <w:iCs/>
        </w:rPr>
        <w:t>Act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2020,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transposed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Legal</w:t>
      </w:r>
      <w:r w:rsidR="00D52FD0">
        <w:t xml:space="preserve"> </w:t>
      </w:r>
      <w:r w:rsidR="000A1AAE" w:rsidRPr="00857B1D">
        <w:t>Aid</w:t>
      </w:r>
      <w:r w:rsidR="00D52FD0">
        <w:t xml:space="preserve"> </w:t>
      </w:r>
      <w:r w:rsidR="000A1AAE" w:rsidRPr="00857B1D">
        <w:t>Directive</w:t>
      </w:r>
      <w:r w:rsidR="00D52FD0">
        <w:t xml:space="preserve"> </w:t>
      </w:r>
      <w:r w:rsidR="000A1AAE" w:rsidRPr="00857B1D">
        <w:t>(Directive</w:t>
      </w:r>
      <w:r w:rsidR="00D52FD0">
        <w:t xml:space="preserve"> </w:t>
      </w:r>
      <w:r w:rsidR="000A1AAE" w:rsidRPr="00857B1D">
        <w:t>2016/1919)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Code</w:t>
      </w:r>
      <w:r w:rsidR="00D52FD0">
        <w:t xml:space="preserve"> </w:t>
      </w:r>
      <w:r w:rsidR="000A1AAE" w:rsidRPr="00857B1D">
        <w:t>bringing</w:t>
      </w:r>
      <w:r w:rsidR="00D52FD0">
        <w:t xml:space="preserve"> </w:t>
      </w:r>
      <w:r w:rsidR="000A1AAE" w:rsidRPr="00857B1D">
        <w:t>our</w:t>
      </w:r>
      <w:r w:rsidR="00D52FD0">
        <w:t xml:space="preserve"> </w:t>
      </w:r>
      <w:r w:rsidR="000A1AAE" w:rsidRPr="00857B1D">
        <w:t>legal</w:t>
      </w:r>
      <w:r w:rsidR="00D52FD0">
        <w:t xml:space="preserve"> </w:t>
      </w:r>
      <w:r w:rsidR="000A1AAE" w:rsidRPr="00857B1D">
        <w:t>aid</w:t>
      </w:r>
      <w:r w:rsidR="00D52FD0">
        <w:t xml:space="preserve"> </w:t>
      </w:r>
      <w:r w:rsidR="000A1AAE" w:rsidRPr="00857B1D">
        <w:t>legislation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line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EU</w:t>
      </w:r>
      <w:r w:rsidR="00D52FD0">
        <w:t xml:space="preserve"> </w:t>
      </w:r>
      <w:r w:rsidR="000A1AAE" w:rsidRPr="00857B1D">
        <w:t>standards.</w:t>
      </w:r>
    </w:p>
    <w:p w14:paraId="3A7095A3" w14:textId="56A62406" w:rsidR="000A1AAE" w:rsidRPr="00825CCA" w:rsidRDefault="000A1AAE" w:rsidP="00935045">
      <w:pPr>
        <w:pStyle w:val="H1G"/>
      </w:pPr>
      <w:r>
        <w:tab/>
      </w:r>
      <w:r>
        <w:tab/>
      </w:r>
      <w:r w:rsidRPr="00825CCA">
        <w:t>Independence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the</w:t>
      </w:r>
      <w:r w:rsidR="00D52FD0">
        <w:t xml:space="preserve"> </w:t>
      </w:r>
      <w:r w:rsidRPr="00825CCA">
        <w:t>judiciary,</w:t>
      </w:r>
      <w:r w:rsidR="00D52FD0">
        <w:t xml:space="preserve"> </w:t>
      </w:r>
      <w:r w:rsidRPr="00825CCA">
        <w:t>administration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justice</w:t>
      </w:r>
      <w:r w:rsidR="00D52FD0">
        <w:t xml:space="preserve"> </w:t>
      </w:r>
      <w:r w:rsidRPr="00825CCA">
        <w:t>and</w:t>
      </w:r>
      <w:r w:rsidR="00D52FD0">
        <w:t xml:space="preserve"> </w:t>
      </w:r>
      <w:r w:rsidRPr="00825CCA">
        <w:t>right</w:t>
      </w:r>
      <w:r w:rsidR="00D52FD0">
        <w:t xml:space="preserve"> </w:t>
      </w:r>
      <w:r w:rsidRPr="00825CCA">
        <w:t>to</w:t>
      </w:r>
      <w:r w:rsidR="00D52FD0">
        <w:t xml:space="preserve"> </w:t>
      </w:r>
      <w:r w:rsidRPr="00825CCA">
        <w:t>a</w:t>
      </w:r>
      <w:r w:rsidR="00D52FD0">
        <w:t xml:space="preserve"> </w:t>
      </w:r>
      <w:r w:rsidRPr="00825CCA">
        <w:t>fair</w:t>
      </w:r>
      <w:r w:rsidR="00D52FD0">
        <w:t xml:space="preserve"> </w:t>
      </w:r>
      <w:r w:rsidRPr="00825CCA">
        <w:t>trial</w:t>
      </w:r>
      <w:r w:rsidR="00D52FD0">
        <w:t xml:space="preserve"> </w:t>
      </w:r>
      <w:r w:rsidRPr="00825CCA">
        <w:t>(art.</w:t>
      </w:r>
      <w:r w:rsidR="007A0D2F">
        <w:t xml:space="preserve"> </w:t>
      </w:r>
      <w:r w:rsidRPr="00825CCA">
        <w:t>14)</w:t>
      </w:r>
    </w:p>
    <w:p w14:paraId="0C295074" w14:textId="583287A6" w:rsidR="000A1AAE" w:rsidRDefault="000A1AAE" w:rsidP="00935045">
      <w:pPr>
        <w:pStyle w:val="H23G"/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20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8003B7F" w14:textId="490E7FE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185.</w:t>
      </w:r>
      <w:r w:rsidRPr="00857B1D">
        <w:tab/>
      </w:r>
      <w:r w:rsidR="000A1AAE" w:rsidRPr="00857B1D">
        <w:t>Major</w:t>
      </w:r>
      <w:r w:rsidR="00D52FD0">
        <w:t xml:space="preserve"> </w:t>
      </w:r>
      <w:r w:rsidR="000A1AAE" w:rsidRPr="00857B1D">
        <w:t>Constitutional</w:t>
      </w:r>
      <w:r w:rsidR="00D52FD0">
        <w:t xml:space="preserve"> </w:t>
      </w:r>
      <w:r w:rsidR="000A1AAE" w:rsidRPr="00857B1D">
        <w:t>reforms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made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so</w:t>
      </w:r>
      <w:r w:rsidR="00D52FD0">
        <w:t xml:space="preserve"> </w:t>
      </w:r>
      <w:r w:rsidR="000A1AAE" w:rsidRPr="00857B1D">
        <w:t>far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appointment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removal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judiciary.</w:t>
      </w:r>
      <w:r w:rsidR="00D52FD0">
        <w:t xml:space="preserve"> </w:t>
      </w:r>
      <w:r w:rsidR="000A1AAE" w:rsidRPr="00857B1D">
        <w:t>These</w:t>
      </w:r>
      <w:r w:rsidR="00D52FD0">
        <w:t xml:space="preserve"> </w:t>
      </w:r>
      <w:r w:rsidR="000A1AAE" w:rsidRPr="00857B1D">
        <w:t>reforms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seen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total</w:t>
      </w:r>
      <w:r w:rsidR="00D52FD0">
        <w:t xml:space="preserve"> </w:t>
      </w:r>
      <w:r w:rsidR="000A1AAE" w:rsidRPr="00857B1D">
        <w:t>exclusion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political</w:t>
      </w:r>
      <w:r w:rsidR="00D52FD0">
        <w:t xml:space="preserve"> </w:t>
      </w:r>
      <w:r w:rsidR="000A1AAE" w:rsidRPr="00857B1D">
        <w:t>involvement.</w:t>
      </w:r>
    </w:p>
    <w:p w14:paraId="2BF74A4F" w14:textId="21655F87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186.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following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brief</w:t>
      </w:r>
      <w:r w:rsidR="00D52FD0">
        <w:t xml:space="preserve"> </w:t>
      </w:r>
      <w:r w:rsidR="000A1AAE" w:rsidRPr="00857B1D">
        <w:t>overview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short</w:t>
      </w:r>
      <w:r w:rsidR="00D52FD0">
        <w:t xml:space="preserve"> </w:t>
      </w:r>
      <w:r w:rsidR="000A1AAE" w:rsidRPr="00857B1D">
        <w:t>comments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legislative</w:t>
      </w:r>
      <w:r w:rsidR="00D52FD0">
        <w:t xml:space="preserve"> </w:t>
      </w:r>
      <w:r w:rsidR="000A1AAE" w:rsidRPr="00857B1D">
        <w:t>measures</w:t>
      </w:r>
      <w:r w:rsidR="00D52FD0">
        <w:t xml:space="preserve"> </w:t>
      </w:r>
      <w:r w:rsidR="000A1AAE" w:rsidRPr="00857B1D">
        <w:t>taken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regard:</w:t>
      </w:r>
    </w:p>
    <w:p w14:paraId="48EA8400" w14:textId="080EF477" w:rsidR="000A1AAE" w:rsidRPr="00825CCA" w:rsidRDefault="000A1AAE" w:rsidP="00935045">
      <w:pPr>
        <w:pStyle w:val="H4G"/>
      </w:pPr>
      <w:r>
        <w:tab/>
      </w:r>
      <w:r>
        <w:tab/>
      </w:r>
      <w:r w:rsidRPr="00825CCA">
        <w:t>Constitution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Malta</w:t>
      </w:r>
      <w:r w:rsidR="00D52FD0">
        <w:t xml:space="preserve"> </w:t>
      </w:r>
      <w:r w:rsidRPr="00825CCA">
        <w:t>(Amendment)</w:t>
      </w:r>
      <w:r w:rsidR="00D52FD0">
        <w:t xml:space="preserve"> </w:t>
      </w:r>
      <w:r w:rsidRPr="00825CCA">
        <w:t>Act</w:t>
      </w:r>
      <w:r w:rsidR="00D52FD0">
        <w:t xml:space="preserve"> </w:t>
      </w:r>
      <w:r w:rsidRPr="00825CCA">
        <w:t>(Act</w:t>
      </w:r>
      <w:r w:rsidR="00D52FD0">
        <w:t xml:space="preserve"> </w:t>
      </w:r>
      <w:r w:rsidRPr="00825CCA">
        <w:t>XLIII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2020)</w:t>
      </w:r>
    </w:p>
    <w:p w14:paraId="67D6E2E4" w14:textId="123F4C7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187.</w:t>
      </w:r>
      <w:r w:rsidRPr="00857B1D">
        <w:tab/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concerns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procedure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appointment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Chief</w:t>
      </w:r>
      <w:r w:rsidR="00D52FD0">
        <w:t xml:space="preserve"> </w:t>
      </w:r>
      <w:r w:rsidR="000A1AAE" w:rsidRPr="00857B1D">
        <w:t>Justice,</w:t>
      </w:r>
      <w:r w:rsidR="00D52FD0">
        <w:t xml:space="preserve"> </w:t>
      </w:r>
      <w:r w:rsidR="000A1AAE" w:rsidRPr="00857B1D">
        <w:t>Judges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Magistrates.</w:t>
      </w:r>
    </w:p>
    <w:p w14:paraId="39CB3E70" w14:textId="377157BA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188.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Chief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appointed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Parliamentary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appointment</w:t>
      </w:r>
      <w:r w:rsidR="00D52FD0">
        <w:t xml:space="preserve"> </w:t>
      </w:r>
      <w:r w:rsidR="000A1AAE" w:rsidRPr="00857B1D">
        <w:t>requiring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approval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two-thirds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House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Representatives.</w:t>
      </w:r>
      <w:r w:rsidR="00D52FD0">
        <w:t xml:space="preserve"> </w:t>
      </w:r>
      <w:r w:rsidR="000A1AAE" w:rsidRPr="00857B1D">
        <w:t>Should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majority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achieved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sitting</w:t>
      </w:r>
      <w:r w:rsidR="00D52FD0">
        <w:t xml:space="preserve"> </w:t>
      </w:r>
      <w:r w:rsidR="000A1AAE" w:rsidRPr="00857B1D">
        <w:t>Chief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remain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until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majority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reached.</w:t>
      </w:r>
    </w:p>
    <w:p w14:paraId="452720F5" w14:textId="70B0531C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189.</w:t>
      </w:r>
      <w:r w:rsidRPr="00857B1D">
        <w:tab/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changed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composition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Appointments</w:t>
      </w:r>
      <w:r w:rsidR="00D52FD0">
        <w:t xml:space="preserve"> </w:t>
      </w:r>
      <w:r w:rsidR="000A1AAE" w:rsidRPr="00857B1D">
        <w:t>Committee</w:t>
      </w:r>
      <w:r w:rsidR="00D52FD0">
        <w:t xml:space="preserve"> </w:t>
      </w:r>
      <w:r w:rsidR="000A1AAE" w:rsidRPr="00857B1D">
        <w:t>(</w:t>
      </w:r>
      <w:r w:rsidR="00F14DA3">
        <w:t>‘</w:t>
      </w:r>
      <w:r w:rsidR="000A1AAE" w:rsidRPr="00857B1D">
        <w:t>the</w:t>
      </w:r>
      <w:r w:rsidR="00D52FD0">
        <w:t xml:space="preserve"> </w:t>
      </w:r>
      <w:r w:rsidR="000A1AAE" w:rsidRPr="00857B1D">
        <w:t>Committee</w:t>
      </w:r>
      <w:r w:rsidR="00F14DA3">
        <w:t>’</w:t>
      </w:r>
      <w:r w:rsidR="000A1AAE" w:rsidRPr="00857B1D">
        <w:t>)</w:t>
      </w:r>
      <w:r w:rsidR="00D52FD0">
        <w:t xml:space="preserve"> </w:t>
      </w:r>
      <w:r w:rsidR="000A1AAE" w:rsidRPr="00857B1D">
        <w:t>so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longer</w:t>
      </w:r>
      <w:r w:rsidR="00D52FD0">
        <w:t xml:space="preserve"> </w:t>
      </w:r>
      <w:r w:rsidR="000A1AAE" w:rsidRPr="00857B1D">
        <w:t>forms</w:t>
      </w:r>
      <w:r w:rsidR="00D52FD0">
        <w:t xml:space="preserve"> </w:t>
      </w:r>
      <w:r w:rsidR="000A1AAE" w:rsidRPr="00857B1D">
        <w:t>part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Committee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majority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Committee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composed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sitting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judiciary.</w:t>
      </w:r>
    </w:p>
    <w:p w14:paraId="092841C8" w14:textId="50EB5F35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190.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provides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issuing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call</w:t>
      </w:r>
      <w:r w:rsidR="00D52FD0">
        <w:t xml:space="preserve"> </w:t>
      </w:r>
      <w:r w:rsidR="000A1AAE" w:rsidRPr="00857B1D">
        <w:t>when</w:t>
      </w:r>
      <w:r w:rsidR="00D52FD0">
        <w:t xml:space="preserve"> </w:t>
      </w:r>
      <w:r w:rsidR="000A1AAE" w:rsidRPr="00857B1D">
        <w:t>there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vacancy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Judge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Magistrate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stipulates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list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objective</w:t>
      </w:r>
      <w:r w:rsidR="00D52FD0">
        <w:t xml:space="preserve"> </w:t>
      </w:r>
      <w:r w:rsidR="000A1AAE" w:rsidRPr="00857B1D">
        <w:t>eligibility</w:t>
      </w:r>
      <w:r w:rsidR="00D52FD0">
        <w:t xml:space="preserve"> </w:t>
      </w:r>
      <w:r w:rsidR="000A1AAE" w:rsidRPr="00857B1D">
        <w:t>criteria.</w:t>
      </w:r>
    </w:p>
    <w:p w14:paraId="687042E9" w14:textId="058B6D43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191.</w:t>
      </w:r>
      <w:r w:rsidRPr="00857B1D">
        <w:tab/>
      </w:r>
      <w:r w:rsidR="000A1AAE" w:rsidRPr="00857B1D">
        <w:t>Under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Act,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</w:t>
      </w:r>
      <w:r w:rsidR="00D52FD0">
        <w:t xml:space="preserve"> </w:t>
      </w:r>
      <w:r w:rsidR="000A1AAE" w:rsidRPr="00857B1D">
        <w:t>shall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appointed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President</w:t>
      </w:r>
      <w:r w:rsidR="00D52FD0">
        <w:t xml:space="preserve"> </w:t>
      </w:r>
      <w:r w:rsidR="000A1AAE" w:rsidRPr="00857B1D">
        <w:t>exclusively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names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three</w:t>
      </w:r>
      <w:r w:rsidR="00D52FD0">
        <w:t xml:space="preserve"> </w:t>
      </w:r>
      <w:r w:rsidR="000A1AAE" w:rsidRPr="00857B1D">
        <w:t>candidates</w:t>
      </w:r>
      <w:r w:rsidR="00D52FD0">
        <w:t xml:space="preserve"> </w:t>
      </w:r>
      <w:r w:rsidR="000A1AAE" w:rsidRPr="00857B1D">
        <w:t>submitted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President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Appointments</w:t>
      </w:r>
      <w:r w:rsidR="00D52FD0">
        <w:t xml:space="preserve"> </w:t>
      </w:r>
      <w:r w:rsidR="000A1AAE" w:rsidRPr="00857B1D">
        <w:t>Committee.</w:t>
      </w:r>
    </w:p>
    <w:p w14:paraId="35C3D9C2" w14:textId="4DA672B5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192.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procedure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appointments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represents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improvement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previous</w:t>
      </w:r>
      <w:r w:rsidR="00D52FD0">
        <w:t xml:space="preserve"> </w:t>
      </w:r>
      <w:r w:rsidR="000A1AAE" w:rsidRPr="00857B1D">
        <w:t>system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should</w:t>
      </w:r>
      <w:r w:rsidR="00D52FD0">
        <w:t xml:space="preserve"> </w:t>
      </w:r>
      <w:r w:rsidR="000A1AAE" w:rsidRPr="00857B1D">
        <w:t>better</w:t>
      </w:r>
      <w:r w:rsidR="00D52FD0">
        <w:t xml:space="preserve"> </w:t>
      </w:r>
      <w:r w:rsidR="000A1AAE" w:rsidRPr="00857B1D">
        <w:t>avoid</w:t>
      </w:r>
      <w:r w:rsidR="00D52FD0">
        <w:t xml:space="preserve"> </w:t>
      </w:r>
      <w:r w:rsidR="000A1AAE" w:rsidRPr="00857B1D">
        <w:t>situations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give</w:t>
      </w:r>
      <w:r w:rsidR="00D52FD0">
        <w:t xml:space="preserve"> </w:t>
      </w:r>
      <w:r w:rsidR="000A1AAE" w:rsidRPr="00857B1D">
        <w:t>rise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allegations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politicization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appointments.</w:t>
      </w:r>
    </w:p>
    <w:p w14:paraId="3585BDA5" w14:textId="0C12F0A4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193.</w:t>
      </w:r>
      <w:r w:rsidRPr="00857B1D">
        <w:tab/>
      </w:r>
      <w:r w:rsidR="000A1AAE" w:rsidRPr="00857B1D">
        <w:t>Regarding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fair</w:t>
      </w:r>
      <w:r w:rsidR="00D52FD0">
        <w:t xml:space="preserve"> </w:t>
      </w:r>
      <w:r w:rsidR="000A1AAE" w:rsidRPr="00857B1D">
        <w:t>trial,</w:t>
      </w:r>
      <w:r w:rsidR="00D52FD0">
        <w:t xml:space="preserve"> </w:t>
      </w:r>
      <w:r w:rsidR="000A1AAE" w:rsidRPr="00857B1D">
        <w:t>please</w:t>
      </w:r>
      <w:r w:rsidR="00D52FD0">
        <w:t xml:space="preserve"> </w:t>
      </w:r>
      <w:r w:rsidR="000A1AAE" w:rsidRPr="00857B1D">
        <w:t>refer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input</w:t>
      </w:r>
      <w:r w:rsidR="00D52FD0">
        <w:t xml:space="preserve"> </w:t>
      </w:r>
      <w:r w:rsidR="000A1AAE" w:rsidRPr="00857B1D">
        <w:t>provided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F75E0D">
        <w:t>section</w:t>
      </w:r>
      <w:r w:rsidR="00D52FD0">
        <w:t xml:space="preserve"> </w:t>
      </w:r>
      <w:r w:rsidR="000A1AAE" w:rsidRPr="00F75E0D">
        <w:t>A,</w:t>
      </w:r>
      <w:r w:rsidR="00D52FD0">
        <w:t xml:space="preserve"> </w:t>
      </w:r>
      <w:r w:rsidR="000A1AAE" w:rsidRPr="00F75E0D">
        <w:t>page</w:t>
      </w:r>
      <w:r w:rsidR="00D52FD0">
        <w:t xml:space="preserve"> </w:t>
      </w:r>
      <w:r w:rsidR="000A1AAE" w:rsidRPr="00F75E0D">
        <w:t>13.</w:t>
      </w:r>
    </w:p>
    <w:p w14:paraId="66C9386F" w14:textId="35174A0C" w:rsidR="000A1AAE" w:rsidRPr="00825CCA" w:rsidRDefault="000A1AAE" w:rsidP="00935045">
      <w:pPr>
        <w:pStyle w:val="H4G"/>
      </w:pPr>
      <w:r>
        <w:lastRenderedPageBreak/>
        <w:tab/>
      </w:r>
      <w:r>
        <w:tab/>
      </w:r>
      <w:r w:rsidRPr="00825CCA">
        <w:t>Various</w:t>
      </w:r>
      <w:r w:rsidR="00D52FD0">
        <w:t xml:space="preserve"> </w:t>
      </w:r>
      <w:r w:rsidRPr="00825CCA">
        <w:t>Laws</w:t>
      </w:r>
      <w:r w:rsidR="00D52FD0">
        <w:t xml:space="preserve"> </w:t>
      </w:r>
      <w:r w:rsidRPr="00825CCA">
        <w:t>(Removal</w:t>
      </w:r>
      <w:r w:rsidR="00D52FD0">
        <w:t xml:space="preserve"> </w:t>
      </w:r>
      <w:r w:rsidRPr="00825CCA">
        <w:t>from</w:t>
      </w:r>
      <w:r w:rsidR="00D52FD0">
        <w:t xml:space="preserve"> </w:t>
      </w:r>
      <w:r w:rsidRPr="00825CCA">
        <w:t>Office)</w:t>
      </w:r>
      <w:r w:rsidR="00D52FD0">
        <w:t xml:space="preserve"> </w:t>
      </w:r>
      <w:r w:rsidRPr="00825CCA">
        <w:t>(Amendment)</w:t>
      </w:r>
      <w:r w:rsidR="00D52FD0">
        <w:t xml:space="preserve"> </w:t>
      </w:r>
      <w:r w:rsidRPr="00825CCA">
        <w:t>Act</w:t>
      </w:r>
      <w:r w:rsidR="00D52FD0">
        <w:t xml:space="preserve"> </w:t>
      </w:r>
      <w:r w:rsidRPr="00825CCA">
        <w:t>2020</w:t>
      </w:r>
      <w:r w:rsidR="00D52FD0">
        <w:t xml:space="preserve"> </w:t>
      </w:r>
      <w:r w:rsidRPr="00825CCA">
        <w:t>(Act</w:t>
      </w:r>
      <w:r w:rsidR="00D52FD0">
        <w:t xml:space="preserve"> </w:t>
      </w:r>
      <w:r w:rsidRPr="00825CCA">
        <w:t>XLV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2020)</w:t>
      </w:r>
    </w:p>
    <w:p w14:paraId="5086DDD4" w14:textId="77FEFBE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194.</w:t>
      </w:r>
      <w:r w:rsidRPr="00857B1D">
        <w:tab/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provides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procedure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removal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Administration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Judges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Magistrates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Parliament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proved</w:t>
      </w:r>
      <w:r w:rsidR="00D52FD0">
        <w:t xml:space="preserve"> </w:t>
      </w:r>
      <w:r w:rsidR="000A1AAE" w:rsidRPr="00857B1D">
        <w:t>misbehavior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inability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perform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functions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part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State</w:t>
      </w:r>
      <w:r w:rsidR="00D52FD0">
        <w:t xml:space="preserve"> </w:t>
      </w:r>
      <w:r w:rsidR="000A1AAE" w:rsidRPr="00857B1D">
        <w:t>Advocate.</w:t>
      </w:r>
    </w:p>
    <w:p w14:paraId="60F8F03F" w14:textId="0397F783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195.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procedure</w:t>
      </w:r>
      <w:r w:rsidR="00D52FD0">
        <w:t xml:space="preserve"> </w:t>
      </w:r>
      <w:r w:rsidR="000A1AAE" w:rsidRPr="00857B1D">
        <w:t>regarding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State</w:t>
      </w:r>
      <w:r w:rsidR="00D52FD0">
        <w:t xml:space="preserve"> </w:t>
      </w:r>
      <w:r w:rsidR="000A1AAE" w:rsidRPr="00857B1D">
        <w:t>Advocate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similar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previously</w:t>
      </w:r>
      <w:r w:rsidR="00D52FD0">
        <w:t xml:space="preserve"> </w:t>
      </w:r>
      <w:r w:rsidR="000A1AAE" w:rsidRPr="00857B1D">
        <w:t>applicable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impeachment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judiciary.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involves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hearing</w:t>
      </w:r>
      <w:r w:rsidR="00D52FD0">
        <w:t xml:space="preserve"> </w:t>
      </w:r>
      <w:r w:rsidR="000A1AAE" w:rsidRPr="00857B1D">
        <w:t>before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Administration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prima</w:t>
      </w:r>
      <w:r w:rsidR="00D52FD0">
        <w:t xml:space="preserve"> </w:t>
      </w:r>
      <w:r w:rsidR="000A1AAE" w:rsidRPr="00857B1D">
        <w:t>facie</w:t>
      </w:r>
      <w:r w:rsidR="00D52FD0">
        <w:t xml:space="preserve"> </w:t>
      </w:r>
      <w:r w:rsidR="000A1AAE" w:rsidRPr="00857B1D">
        <w:t>finding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misbehavior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incapacity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perform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functions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before</w:t>
      </w:r>
      <w:r w:rsidR="00D52FD0">
        <w:t xml:space="preserve"> </w:t>
      </w:r>
      <w:r w:rsidR="000A1AAE" w:rsidRPr="00857B1D">
        <w:t>Parliament,</w:t>
      </w:r>
      <w:r w:rsidR="00D52FD0">
        <w:t xml:space="preserve"> </w:t>
      </w:r>
      <w:r w:rsidR="000A1AAE" w:rsidRPr="00857B1D">
        <w:t>after</w:t>
      </w:r>
      <w:r w:rsidR="00D52FD0">
        <w:t xml:space="preserve"> </w:t>
      </w:r>
      <w:r w:rsidR="000A1AAE" w:rsidRPr="00857B1D">
        <w:t>which,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latter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proceed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consider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impeachment</w:t>
      </w:r>
      <w:r w:rsidR="00D52FD0">
        <w:t xml:space="preserve"> </w:t>
      </w:r>
      <w:r w:rsidR="000A1AAE" w:rsidRPr="00857B1D">
        <w:t>motion.</w:t>
      </w:r>
    </w:p>
    <w:p w14:paraId="49257FBF" w14:textId="2FD46E4B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196.</w:t>
      </w:r>
      <w:r w:rsidRPr="00857B1D">
        <w:tab/>
      </w:r>
      <w:r w:rsidR="000A1AAE" w:rsidRPr="00857B1D">
        <w:t>This</w:t>
      </w:r>
      <w:r w:rsidR="00D52FD0">
        <w:t xml:space="preserve"> </w:t>
      </w:r>
      <w:r w:rsidR="000A1AAE" w:rsidRPr="00857B1D">
        <w:t>amendment</w:t>
      </w:r>
      <w:r w:rsidR="00D52FD0">
        <w:t xml:space="preserve"> </w:t>
      </w:r>
      <w:r w:rsidR="000A1AAE" w:rsidRPr="00857B1D">
        <w:t>strives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strike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balance</w:t>
      </w:r>
      <w:r w:rsidR="00D52FD0">
        <w:t xml:space="preserve"> </w:t>
      </w:r>
      <w:r w:rsidR="000A1AAE" w:rsidRPr="00857B1D">
        <w:t>between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exclusively</w:t>
      </w:r>
      <w:r w:rsidR="00D52FD0">
        <w:t xml:space="preserve"> </w:t>
      </w:r>
      <w:r w:rsidR="000A1AAE" w:rsidRPr="00857B1D">
        <w:t>parliamentary</w:t>
      </w:r>
      <w:r w:rsidR="00D52FD0">
        <w:t xml:space="preserve"> </w:t>
      </w:r>
      <w:r w:rsidR="000A1AAE" w:rsidRPr="00857B1D">
        <w:t>impeachment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removal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State</w:t>
      </w:r>
      <w:r w:rsidR="00D52FD0">
        <w:t xml:space="preserve"> </w:t>
      </w:r>
      <w:r w:rsidR="000A1AAE" w:rsidRPr="00857B1D">
        <w:t>Advocate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represents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mixed</w:t>
      </w:r>
      <w:r w:rsidR="00D52FD0">
        <w:t xml:space="preserve"> </w:t>
      </w:r>
      <w:r w:rsidR="000A1AAE" w:rsidRPr="00857B1D">
        <w:t>system</w:t>
      </w:r>
      <w:r w:rsidR="00D52FD0">
        <w:t xml:space="preserve"> </w:t>
      </w:r>
      <w:r w:rsidR="000A1AAE" w:rsidRPr="00857B1D">
        <w:t>involving</w:t>
      </w:r>
      <w:r w:rsidR="00D52FD0">
        <w:t xml:space="preserve"> </w:t>
      </w:r>
      <w:r w:rsidR="000A1AAE" w:rsidRPr="00857B1D">
        <w:t>both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quasi-judicial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parliamentary</w:t>
      </w:r>
      <w:r w:rsidR="00D52FD0">
        <w:t xml:space="preserve"> </w:t>
      </w:r>
      <w:r w:rsidR="000A1AAE" w:rsidRPr="00857B1D">
        <w:t>procedure.</w:t>
      </w:r>
    </w:p>
    <w:p w14:paraId="3EA29A94" w14:textId="2DC9BFEB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197.</w:t>
      </w:r>
      <w:r w:rsidRPr="00857B1D">
        <w:tab/>
      </w:r>
      <w:r w:rsidR="000A1AAE" w:rsidRPr="00857B1D">
        <w:t>More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concern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removal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judges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magistrates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now</w:t>
      </w:r>
      <w:r w:rsidR="00D52FD0">
        <w:t xml:space="preserve"> </w:t>
      </w:r>
      <w:r w:rsidR="000A1AAE" w:rsidRPr="00857B1D">
        <w:t>become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essentially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process</w:t>
      </w:r>
      <w:r w:rsidR="00D52FD0">
        <w:t xml:space="preserve"> </w:t>
      </w:r>
      <w:r w:rsidR="000A1AAE" w:rsidRPr="00857B1D">
        <w:t>subject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appeal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Constitutional</w:t>
      </w:r>
      <w:r w:rsidR="00D52FD0">
        <w:t xml:space="preserve"> </w:t>
      </w:r>
      <w:r w:rsidR="000A1AAE" w:rsidRPr="00857B1D">
        <w:t>Court.</w:t>
      </w:r>
    </w:p>
    <w:p w14:paraId="7F10F195" w14:textId="53E5B125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198.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changes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composition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Administration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(</w:t>
      </w:r>
      <w:r w:rsidR="00F14DA3">
        <w:t>‘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F14DA3">
        <w:t>’</w:t>
      </w:r>
      <w:r w:rsidR="000A1AAE" w:rsidRPr="00857B1D">
        <w:t>)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removing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thereby</w:t>
      </w:r>
      <w:r w:rsidR="00D52FD0">
        <w:t xml:space="preserve"> </w:t>
      </w:r>
      <w:r w:rsidR="000A1AAE" w:rsidRPr="00857B1D">
        <w:t>granting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majority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seen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being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line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new</w:t>
      </w:r>
      <w:r w:rsidR="00D52FD0">
        <w:t xml:space="preserve"> </w:t>
      </w:r>
      <w:r w:rsidR="000A1AAE" w:rsidRPr="00857B1D">
        <w:t>powers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relation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removal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judged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their</w:t>
      </w:r>
      <w:r w:rsidR="00D52FD0">
        <w:t xml:space="preserve"> </w:t>
      </w:r>
      <w:r w:rsidR="000A1AAE" w:rsidRPr="00857B1D">
        <w:t>own</w:t>
      </w:r>
      <w:r w:rsidR="00D52FD0">
        <w:t xml:space="preserve"> </w:t>
      </w:r>
      <w:r w:rsidR="000A1AAE" w:rsidRPr="00857B1D">
        <w:t>peers.</w:t>
      </w:r>
    </w:p>
    <w:p w14:paraId="4810EED1" w14:textId="1D9E80E6" w:rsidR="000A1AAE" w:rsidRPr="00825CCA" w:rsidRDefault="000A1AAE" w:rsidP="00935045">
      <w:pPr>
        <w:pStyle w:val="H4G"/>
      </w:pPr>
      <w:r>
        <w:tab/>
      </w:r>
      <w:r>
        <w:tab/>
      </w:r>
      <w:r w:rsidRPr="00825CCA">
        <w:t>Other</w:t>
      </w:r>
      <w:r w:rsidR="00D52FD0">
        <w:t xml:space="preserve"> </w:t>
      </w:r>
      <w:r w:rsidRPr="00825CCA">
        <w:t>measures</w:t>
      </w:r>
      <w:r w:rsidR="00D52FD0">
        <w:t xml:space="preserve"> </w:t>
      </w:r>
      <w:r w:rsidRPr="00825CCA">
        <w:t>taken</w:t>
      </w:r>
      <w:r w:rsidR="00D52FD0">
        <w:t xml:space="preserve"> </w:t>
      </w:r>
      <w:r w:rsidRPr="00825CCA">
        <w:t>relative</w:t>
      </w:r>
      <w:r w:rsidR="00D52FD0">
        <w:t xml:space="preserve"> </w:t>
      </w:r>
      <w:r w:rsidRPr="00825CCA">
        <w:t>to</w:t>
      </w:r>
      <w:r w:rsidR="00D52FD0">
        <w:t xml:space="preserve"> </w:t>
      </w:r>
      <w:r w:rsidRPr="00825CCA">
        <w:t>members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the</w:t>
      </w:r>
      <w:r w:rsidR="00D52FD0">
        <w:t xml:space="preserve"> </w:t>
      </w:r>
      <w:r w:rsidRPr="00825CCA">
        <w:t>judiciary:</w:t>
      </w:r>
    </w:p>
    <w:p w14:paraId="4CA6B459" w14:textId="179F434D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199.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financial</w:t>
      </w:r>
      <w:r w:rsidR="00D52FD0">
        <w:t xml:space="preserve"> </w:t>
      </w:r>
      <w:r w:rsidR="000A1AAE" w:rsidRPr="00857B1D">
        <w:t>package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revised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drastic</w:t>
      </w:r>
      <w:r w:rsidR="00D52FD0">
        <w:t xml:space="preserve"> </w:t>
      </w:r>
      <w:r w:rsidR="000A1AAE" w:rsidRPr="00857B1D">
        <w:t>increases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salary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allowances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maximize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independence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curb</w:t>
      </w:r>
      <w:r w:rsidR="00D52FD0">
        <w:t xml:space="preserve"> </w:t>
      </w:r>
      <w:r w:rsidR="000A1AAE" w:rsidRPr="00857B1D">
        <w:t>risks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corruption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judiciary.</w:t>
      </w:r>
    </w:p>
    <w:p w14:paraId="32618DCE" w14:textId="1017D4D5" w:rsidR="000A1AAE" w:rsidRPr="00825CCA" w:rsidRDefault="000A1AAE" w:rsidP="00935045">
      <w:pPr>
        <w:pStyle w:val="H4G"/>
      </w:pPr>
      <w:r>
        <w:tab/>
      </w:r>
      <w:r>
        <w:tab/>
      </w:r>
      <w:r w:rsidRPr="00825CCA">
        <w:t>Reform</w:t>
      </w:r>
      <w:r w:rsidR="00D52FD0">
        <w:t xml:space="preserve"> </w:t>
      </w:r>
      <w:r w:rsidRPr="00825CCA">
        <w:t>to</w:t>
      </w:r>
      <w:r w:rsidR="00D52FD0">
        <w:t xml:space="preserve"> </w:t>
      </w:r>
      <w:r w:rsidRPr="00825CCA">
        <w:t>the</w:t>
      </w:r>
      <w:r w:rsidR="00D52FD0">
        <w:t xml:space="preserve"> </w:t>
      </w:r>
      <w:r w:rsidRPr="00825CCA">
        <w:t>functions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the</w:t>
      </w:r>
      <w:r w:rsidR="00D52FD0">
        <w:t xml:space="preserve"> </w:t>
      </w:r>
      <w:r w:rsidRPr="00825CCA">
        <w:t>Attorney</w:t>
      </w:r>
      <w:r w:rsidR="00D52FD0">
        <w:t xml:space="preserve"> </w:t>
      </w:r>
      <w:r w:rsidRPr="00825CCA">
        <w:t>General</w:t>
      </w:r>
    </w:p>
    <w:p w14:paraId="6389D8A6" w14:textId="5098F942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200.</w:t>
      </w:r>
      <w:r w:rsidRPr="00857B1D">
        <w:tab/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first</w:t>
      </w:r>
      <w:r w:rsidR="00D52FD0">
        <w:t xml:space="preserve"> </w:t>
      </w:r>
      <w:r w:rsidR="000A1AAE" w:rsidRPr="00857B1D">
        <w:t>place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must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recalled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since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18th</w:t>
      </w:r>
      <w:r w:rsidR="00D52FD0">
        <w:t xml:space="preserve"> </w:t>
      </w:r>
      <w:r w:rsidR="000A1AAE" w:rsidRPr="00857B1D">
        <w:t>December</w:t>
      </w:r>
      <w:r w:rsidR="00D52FD0">
        <w:t xml:space="preserve"> </w:t>
      </w:r>
      <w:r w:rsidR="000A1AAE" w:rsidRPr="00857B1D">
        <w:t>2019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longer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dual</w:t>
      </w:r>
      <w:r w:rsidR="00D52FD0">
        <w:t xml:space="preserve"> </w:t>
      </w:r>
      <w:r w:rsidR="000A1AAE" w:rsidRPr="00857B1D">
        <w:t>role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acting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advisor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Malta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Prosecutor.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function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advisor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has,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effect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18th</w:t>
      </w:r>
      <w:r w:rsidR="00D52FD0">
        <w:t xml:space="preserve"> </w:t>
      </w:r>
      <w:r w:rsidR="000A1AAE" w:rsidRPr="00857B1D">
        <w:t>December</w:t>
      </w:r>
      <w:r w:rsidR="00D52FD0">
        <w:t xml:space="preserve"> </w:t>
      </w:r>
      <w:r w:rsidR="000A1AAE" w:rsidRPr="00857B1D">
        <w:t>2019,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passed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newly</w:t>
      </w:r>
      <w:r w:rsidR="00D52FD0">
        <w:t xml:space="preserve"> </w:t>
      </w:r>
      <w:r w:rsidR="000A1AAE" w:rsidRPr="00857B1D">
        <w:t>established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State</w:t>
      </w:r>
      <w:r w:rsidR="00D52FD0">
        <w:t xml:space="preserve"> </w:t>
      </w:r>
      <w:r w:rsidR="000A1AAE" w:rsidRPr="00857B1D">
        <w:t>Advocate.</w:t>
      </w:r>
      <w:r w:rsidR="00D52FD0">
        <w:t xml:space="preserve"> </w:t>
      </w:r>
      <w:r w:rsidR="000A1AAE" w:rsidRPr="00857B1D">
        <w:t>Thus,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now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specialized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exclusive</w:t>
      </w:r>
      <w:r w:rsidR="00D52FD0">
        <w:t xml:space="preserve"> </w:t>
      </w:r>
      <w:r w:rsidR="000A1AAE" w:rsidRPr="00857B1D">
        <w:t>prosecutorial</w:t>
      </w:r>
      <w:r w:rsidR="00D52FD0">
        <w:t xml:space="preserve"> </w:t>
      </w:r>
      <w:r w:rsidR="000A1AAE" w:rsidRPr="00857B1D">
        <w:t>service.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enjoys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tenure</w:t>
      </w:r>
      <w:r w:rsidR="00D52FD0">
        <w:t xml:space="preserve"> </w:t>
      </w:r>
      <w:r w:rsidR="000A1AAE" w:rsidRPr="00857B1D">
        <w:t>akin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members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judiciary.</w:t>
      </w:r>
    </w:p>
    <w:p w14:paraId="3A4936B7" w14:textId="352B1387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201.</w:t>
      </w:r>
      <w:r w:rsidRPr="00857B1D">
        <w:tab/>
      </w:r>
      <w:r w:rsidR="000A1AAE" w:rsidRPr="00857B1D">
        <w:t>Since</w:t>
      </w:r>
      <w:r w:rsidR="00D52FD0">
        <w:t xml:space="preserve"> </w:t>
      </w:r>
      <w:r w:rsidR="000A1AAE" w:rsidRPr="00857B1D">
        <w:t>March</w:t>
      </w:r>
      <w:r w:rsidR="00D52FD0">
        <w:t xml:space="preserve"> </w:t>
      </w:r>
      <w:r w:rsidR="000A1AAE" w:rsidRPr="00857B1D">
        <w:t>2020,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plays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role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Board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Governors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Financial</w:t>
      </w:r>
      <w:r w:rsidR="00D52FD0">
        <w:t xml:space="preserve"> </w:t>
      </w:r>
      <w:r w:rsidR="000A1AAE" w:rsidRPr="00857B1D">
        <w:t>Intelligence</w:t>
      </w:r>
      <w:r w:rsidR="00D52FD0">
        <w:t xml:space="preserve"> </w:t>
      </w:r>
      <w:r w:rsidR="000A1AAE" w:rsidRPr="00857B1D">
        <w:t>Analysis</w:t>
      </w:r>
      <w:r w:rsidR="00D52FD0">
        <w:t xml:space="preserve"> </w:t>
      </w:r>
      <w:r w:rsidR="000A1AAE" w:rsidRPr="00857B1D">
        <w:t>Unit.</w:t>
      </w:r>
    </w:p>
    <w:p w14:paraId="25C4DF3A" w14:textId="0489CA85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202.</w:t>
      </w:r>
      <w:r w:rsidRPr="00857B1D">
        <w:tab/>
      </w:r>
      <w:r w:rsidR="000A1AAE" w:rsidRPr="00857B1D">
        <w:t>By</w:t>
      </w:r>
      <w:r w:rsidR="00D52FD0">
        <w:t xml:space="preserve"> </w:t>
      </w:r>
      <w:r w:rsidR="000A1AAE" w:rsidRPr="00857B1D">
        <w:t>virtue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Constitution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7th</w:t>
      </w:r>
      <w:r w:rsidR="00D52FD0">
        <w:t xml:space="preserve"> </w:t>
      </w:r>
      <w:r w:rsidR="000A1AAE" w:rsidRPr="00857B1D">
        <w:t>August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(Act</w:t>
      </w:r>
      <w:r w:rsidR="00D52FD0">
        <w:t xml:space="preserve"> </w:t>
      </w:r>
      <w:r w:rsidR="000A1AAE" w:rsidRPr="00857B1D">
        <w:t>XLIII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XLV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2020),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longer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member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Administration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Appointments</w:t>
      </w:r>
      <w:r w:rsidR="00D52FD0">
        <w:t xml:space="preserve"> </w:t>
      </w:r>
      <w:r w:rsidR="000A1AAE" w:rsidRPr="00857B1D">
        <w:t>Committee.</w:t>
      </w:r>
    </w:p>
    <w:p w14:paraId="0CB47842" w14:textId="40A7E85B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203.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role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has,</w:t>
      </w:r>
      <w:r w:rsidR="00D52FD0">
        <w:t xml:space="preserve"> </w:t>
      </w:r>
      <w:r w:rsidR="000A1AAE" w:rsidRPr="00857B1D">
        <w:t>therefore,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span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ten</w:t>
      </w:r>
      <w:r w:rsidR="00D52FD0">
        <w:t xml:space="preserve"> </w:t>
      </w:r>
      <w:r w:rsidR="000A1AAE" w:rsidRPr="00857B1D">
        <w:t>months</w:t>
      </w:r>
      <w:r w:rsidR="00D52FD0">
        <w:t xml:space="preserve"> </w:t>
      </w:r>
      <w:r w:rsidR="000A1AAE" w:rsidRPr="00857B1D">
        <w:t>changed</w:t>
      </w:r>
      <w:r w:rsidR="00D52FD0">
        <w:t xml:space="preserve"> </w:t>
      </w:r>
      <w:r w:rsidR="000A1AAE" w:rsidRPr="00857B1D">
        <w:t>substantially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now</w:t>
      </w:r>
      <w:r w:rsidR="00D52FD0">
        <w:t xml:space="preserve"> </w:t>
      </w:r>
      <w:r w:rsidR="000A1AAE" w:rsidRPr="00857B1D">
        <w:t>strictly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prosecution</w:t>
      </w:r>
      <w:r w:rsidR="00D52FD0">
        <w:t xml:space="preserve"> </w:t>
      </w:r>
      <w:r w:rsidR="000A1AAE" w:rsidRPr="00857B1D">
        <w:t>service.</w:t>
      </w:r>
    </w:p>
    <w:p w14:paraId="02763AB2" w14:textId="2D16041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204.</w:t>
      </w:r>
      <w:r w:rsidRPr="00857B1D">
        <w:tab/>
      </w:r>
      <w:r w:rsidR="000A1AAE" w:rsidRPr="00857B1D">
        <w:t>As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dedicated</w:t>
      </w:r>
      <w:r w:rsidR="00D52FD0">
        <w:t xml:space="preserve"> </w:t>
      </w:r>
      <w:r w:rsidR="000A1AAE" w:rsidRPr="00857B1D">
        <w:t>prosecution</w:t>
      </w:r>
      <w:r w:rsidR="00D52FD0">
        <w:t xml:space="preserve"> </w:t>
      </w:r>
      <w:r w:rsidR="000A1AAE" w:rsidRPr="00857B1D">
        <w:t>service,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started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take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wider</w:t>
      </w:r>
      <w:r w:rsidR="00D52FD0">
        <w:t xml:space="preserve"> </w:t>
      </w:r>
      <w:r w:rsidR="000A1AAE" w:rsidRPr="00857B1D">
        <w:t>range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activities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field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prosecution</w:t>
      </w:r>
      <w:r w:rsidR="00D52FD0">
        <w:t xml:space="preserve"> </w:t>
      </w:r>
      <w:r w:rsidR="000A1AAE" w:rsidRPr="00857B1D">
        <w:t>and,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particular,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started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gradually</w:t>
      </w:r>
      <w:r w:rsidR="00D52FD0">
        <w:t xml:space="preserve"> </w:t>
      </w:r>
      <w:r w:rsidR="000A1AAE" w:rsidRPr="00857B1D">
        <w:t>take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prosecutions</w:t>
      </w:r>
      <w:r w:rsidR="00D52FD0">
        <w:t xml:space="preserve"> </w:t>
      </w:r>
      <w:r w:rsidR="000A1AAE" w:rsidRPr="00857B1D">
        <w:t>before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Inferior</w:t>
      </w:r>
      <w:r w:rsidR="00D52FD0">
        <w:t xml:space="preserve"> </w:t>
      </w:r>
      <w:r w:rsidR="000A1AAE" w:rsidRPr="00857B1D">
        <w:t>Courts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currently</w:t>
      </w:r>
      <w:r w:rsidR="00D52FD0">
        <w:t xml:space="preserve"> </w:t>
      </w:r>
      <w:r w:rsidR="000A1AAE" w:rsidRPr="00857B1D">
        <w:t>prosecuted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Police.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order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able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address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demand,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April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moved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larger</w:t>
      </w:r>
      <w:r w:rsidR="00D52FD0">
        <w:t xml:space="preserve"> </w:t>
      </w:r>
      <w:r w:rsidR="000A1AAE" w:rsidRPr="00857B1D">
        <w:t>premises,</w:t>
      </w:r>
      <w:r w:rsidR="00D52FD0">
        <w:t xml:space="preserve"> </w:t>
      </w:r>
      <w:r w:rsidR="000A1AAE" w:rsidRPr="00857B1D">
        <w:t>extensive</w:t>
      </w:r>
      <w:r w:rsidR="00D52FD0">
        <w:t xml:space="preserve"> </w:t>
      </w:r>
      <w:r w:rsidR="000A1AAE" w:rsidRPr="00857B1D">
        <w:t>recruitment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conducted</w:t>
      </w:r>
      <w:r w:rsidR="00D52FD0">
        <w:t xml:space="preserve"> </w:t>
      </w:r>
      <w:r w:rsidR="000A1AAE" w:rsidRPr="00857B1D">
        <w:t>so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prosecutors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doubled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number,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Code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Ethics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Prosecutor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published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2019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collective</w:t>
      </w:r>
      <w:r w:rsidR="00D52FD0">
        <w:t xml:space="preserve"> </w:t>
      </w:r>
      <w:r w:rsidR="000A1AAE" w:rsidRPr="00857B1D">
        <w:t>agreement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increase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financial</w:t>
      </w:r>
      <w:r w:rsidR="00D52FD0">
        <w:t xml:space="preserve"> </w:t>
      </w:r>
      <w:r w:rsidR="000A1AAE" w:rsidRPr="00857B1D">
        <w:t>package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prosecutors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finalized.</w:t>
      </w:r>
    </w:p>
    <w:p w14:paraId="54553C21" w14:textId="272AB95E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205.</w:t>
      </w:r>
      <w:r>
        <w:tab/>
      </w:r>
      <w:r w:rsidR="000A1AAE" w:rsidRPr="00857B1D">
        <w:t>The</w:t>
      </w:r>
      <w:r w:rsidR="00D52FD0">
        <w:t xml:space="preserve"> </w:t>
      </w:r>
      <w:r w:rsidR="000A1AAE" w:rsidRPr="00857B1D">
        <w:t>first</w:t>
      </w:r>
      <w:r w:rsidR="00D52FD0">
        <w:t xml:space="preserve"> </w:t>
      </w:r>
      <w:r w:rsidR="000A1AAE" w:rsidRPr="00857B1D">
        <w:t>group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cases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decision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prosecution</w:t>
      </w:r>
      <w:r w:rsidR="00D52FD0">
        <w:t xml:space="preserve"> </w:t>
      </w:r>
      <w:r w:rsidR="000A1AAE" w:rsidRPr="00857B1D">
        <w:t>before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Inferior</w:t>
      </w:r>
      <w:r w:rsidR="00D52FD0">
        <w:t xml:space="preserve"> </w:t>
      </w:r>
      <w:r w:rsidR="000A1AAE" w:rsidRPr="00857B1D">
        <w:t>Courts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taken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General,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includes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lastRenderedPageBreak/>
        <w:t>most</w:t>
      </w:r>
      <w:r w:rsidR="00D52FD0">
        <w:t xml:space="preserve"> </w:t>
      </w:r>
      <w:r w:rsidR="000A1AAE" w:rsidRPr="00857B1D">
        <w:t>serious</w:t>
      </w:r>
      <w:r w:rsidR="00D52FD0">
        <w:t xml:space="preserve"> </w:t>
      </w:r>
      <w:r w:rsidR="000A1AAE" w:rsidRPr="00857B1D">
        <w:t>crimes</w:t>
      </w:r>
      <w:r w:rsidR="00D52FD0">
        <w:t xml:space="preserve"> </w:t>
      </w:r>
      <w:r w:rsidR="000A1AAE" w:rsidRPr="00857B1D">
        <w:t>like</w:t>
      </w:r>
      <w:r w:rsidR="00D52FD0">
        <w:t xml:space="preserve"> </w:t>
      </w:r>
      <w:r w:rsidR="000A1AAE" w:rsidRPr="00857B1D">
        <w:t>willful</w:t>
      </w:r>
      <w:r w:rsidR="00D52FD0">
        <w:t xml:space="preserve"> </w:t>
      </w:r>
      <w:r w:rsidR="000A1AAE" w:rsidRPr="00857B1D">
        <w:t>homicide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terrorism,</w:t>
      </w:r>
      <w:r w:rsidR="00D52FD0">
        <w:t xml:space="preserve"> </w:t>
      </w:r>
      <w:r w:rsidR="000A1AAE" w:rsidRPr="00857B1D">
        <w:t>corruption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money</w:t>
      </w:r>
      <w:r w:rsidR="00D52FD0">
        <w:t xml:space="preserve"> </w:t>
      </w:r>
      <w:r w:rsidR="000A1AAE" w:rsidRPr="00857B1D">
        <w:t>laundering,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taken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1st</w:t>
      </w:r>
      <w:r w:rsidR="00D52FD0">
        <w:t xml:space="preserve"> </w:t>
      </w:r>
      <w:r w:rsidR="000A1AAE" w:rsidRPr="00857B1D">
        <w:t>October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virtue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Legal</w:t>
      </w:r>
      <w:r w:rsidR="00D52FD0">
        <w:t xml:space="preserve"> </w:t>
      </w:r>
      <w:r w:rsidR="000A1AAE" w:rsidRPr="00857B1D">
        <w:t>Notice</w:t>
      </w:r>
      <w:r w:rsidR="00D52FD0">
        <w:t xml:space="preserve"> </w:t>
      </w:r>
      <w:r w:rsidR="000A1AAE" w:rsidRPr="00857B1D">
        <w:t>378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2020.</w:t>
      </w:r>
    </w:p>
    <w:p w14:paraId="4E767E8E" w14:textId="4924E324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206.</w:t>
      </w:r>
      <w:r w:rsidRPr="00857B1D">
        <w:tab/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1st</w:t>
      </w:r>
      <w:r w:rsidR="00D52FD0">
        <w:t xml:space="preserve"> </w:t>
      </w:r>
      <w:r w:rsidR="000A1AAE" w:rsidRPr="00857B1D">
        <w:t>October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Review</w:t>
      </w:r>
      <w:r w:rsidR="00D52FD0">
        <w:t xml:space="preserve"> </w:t>
      </w:r>
      <w:r w:rsidR="000A1AAE" w:rsidRPr="00857B1D">
        <w:t>(Decisions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Prosecution)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(Act</w:t>
      </w:r>
      <w:r w:rsidR="00D52FD0">
        <w:t xml:space="preserve"> </w:t>
      </w:r>
      <w:r w:rsidR="000A1AAE" w:rsidRPr="00857B1D">
        <w:t>XLI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2020)</w:t>
      </w:r>
      <w:r w:rsidR="00D52FD0">
        <w:t xml:space="preserve"> </w:t>
      </w:r>
      <w:r w:rsidR="000A1AAE" w:rsidRPr="00857B1D">
        <w:t>came</w:t>
      </w:r>
      <w:r w:rsidR="00D52FD0">
        <w:t xml:space="preserve"> </w:t>
      </w:r>
      <w:r w:rsidR="000A1AAE" w:rsidRPr="00857B1D">
        <w:t>into</w:t>
      </w:r>
      <w:r w:rsidR="00D52FD0">
        <w:t xml:space="preserve"> </w:t>
      </w:r>
      <w:r w:rsidR="000A1AAE" w:rsidRPr="00857B1D">
        <w:t>force.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increases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accountability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taking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introducing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possibility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review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those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(after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demand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reconsideration)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grounds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illegality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unreasonableness.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covers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F14DA3">
        <w:t>“</w:t>
      </w:r>
      <w:r w:rsidR="000A1AAE" w:rsidRPr="00857B1D">
        <w:t>either-way</w:t>
      </w:r>
      <w:r w:rsidR="00F14DA3">
        <w:t>”</w:t>
      </w:r>
      <w:r w:rsidR="00D52FD0">
        <w:t xml:space="preserve"> </w:t>
      </w:r>
      <w:r w:rsidR="000A1AAE" w:rsidRPr="00857B1D">
        <w:t>prosecutions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decide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offence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grant</w:t>
      </w:r>
      <w:r w:rsidR="00D52FD0">
        <w:t xml:space="preserve"> </w:t>
      </w:r>
      <w:r w:rsidR="000A1AAE" w:rsidRPr="00857B1D">
        <w:t>access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Magisterial</w:t>
      </w:r>
      <w:r w:rsidR="00D52FD0">
        <w:t xml:space="preserve"> </w:t>
      </w:r>
      <w:r w:rsidR="000A1AAE" w:rsidRPr="00857B1D">
        <w:t>Inquiry.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grants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Auditor</w:t>
      </w:r>
      <w:r w:rsidR="00D52FD0">
        <w:t xml:space="preserve"> </w:t>
      </w:r>
      <w:r w:rsidR="000A1AAE" w:rsidRPr="00857B1D">
        <w:t>General,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Commissioner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Standards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Life,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Permanent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Corruption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Ombudsman,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seek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review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decisions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taken</w:t>
      </w:r>
      <w:r w:rsidR="00D52FD0">
        <w:t xml:space="preserve"> </w:t>
      </w:r>
      <w:r w:rsidR="000A1AAE" w:rsidRPr="00857B1D">
        <w:t>further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reports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corrupt</w:t>
      </w:r>
      <w:r w:rsidR="00D52FD0">
        <w:t xml:space="preserve"> </w:t>
      </w:r>
      <w:r w:rsidR="000A1AAE" w:rsidRPr="00857B1D">
        <w:t>practices</w:t>
      </w:r>
      <w:r w:rsidR="00D52FD0">
        <w:t xml:space="preserve"> </w:t>
      </w:r>
      <w:r w:rsidR="000A1AAE" w:rsidRPr="00857B1D">
        <w:t>made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them,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exception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rule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review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decision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prosecute</w:t>
      </w:r>
      <w:r w:rsidR="00D52FD0">
        <w:t xml:space="preserve"> </w:t>
      </w:r>
      <w:r w:rsidR="000A1AAE" w:rsidRPr="00857B1D">
        <w:t>may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made</w:t>
      </w:r>
      <w:r w:rsidR="00D52FD0">
        <w:t xml:space="preserve"> </w:t>
      </w:r>
      <w:r w:rsidR="000A1AAE" w:rsidRPr="00857B1D">
        <w:t>only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injured</w:t>
      </w:r>
      <w:r w:rsidR="00D52FD0">
        <w:t xml:space="preserve"> </w:t>
      </w:r>
      <w:r w:rsidR="000A1AAE" w:rsidRPr="00857B1D">
        <w:t>party.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step</w:t>
      </w:r>
      <w:r w:rsidR="00D52FD0">
        <w:t xml:space="preserve"> </w:t>
      </w:r>
      <w:r w:rsidR="000A1AAE" w:rsidRPr="00857B1D">
        <w:t>forward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ensuring</w:t>
      </w:r>
      <w:r w:rsidR="00D52FD0">
        <w:t xml:space="preserve"> </w:t>
      </w:r>
      <w:r w:rsidR="000A1AAE" w:rsidRPr="00857B1D">
        <w:t>openness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accountability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prosecution</w:t>
      </w:r>
      <w:r w:rsidR="00D52FD0">
        <w:t xml:space="preserve"> </w:t>
      </w:r>
      <w:r w:rsidR="000A1AAE" w:rsidRPr="00857B1D">
        <w:t>service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finding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proper</w:t>
      </w:r>
      <w:r w:rsidR="00D52FD0">
        <w:t xml:space="preserve"> </w:t>
      </w:r>
      <w:r w:rsidR="000A1AAE" w:rsidRPr="00857B1D">
        <w:t>balance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interests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society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whole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those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injured</w:t>
      </w:r>
      <w:r w:rsidR="00D52FD0">
        <w:t xml:space="preserve"> </w:t>
      </w:r>
      <w:r w:rsidR="000A1AAE" w:rsidRPr="00857B1D">
        <w:t>parties.</w:t>
      </w:r>
    </w:p>
    <w:p w14:paraId="32E1DE47" w14:textId="4B1A4063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207.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Office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Attorney</w:t>
      </w:r>
      <w:r w:rsidR="00D52FD0">
        <w:t xml:space="preserve"> </w:t>
      </w:r>
      <w:r w:rsidR="000A1AAE" w:rsidRPr="00857B1D">
        <w:t>General</w:t>
      </w:r>
      <w:r w:rsidR="00D52FD0">
        <w:t xml:space="preserve"> </w:t>
      </w:r>
      <w:r w:rsidR="000A1AAE" w:rsidRPr="00857B1D">
        <w:t>does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legislative</w:t>
      </w:r>
      <w:r w:rsidR="00D52FD0">
        <w:t xml:space="preserve"> </w:t>
      </w:r>
      <w:r w:rsidR="000A1AAE" w:rsidRPr="00857B1D">
        <w:t>function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advisory</w:t>
      </w:r>
      <w:r w:rsidR="00D52FD0">
        <w:t xml:space="preserve"> </w:t>
      </w:r>
      <w:r w:rsidR="000A1AAE" w:rsidRPr="00857B1D">
        <w:t>function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respect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legislation</w:t>
      </w:r>
      <w:r w:rsidR="00D52FD0">
        <w:t xml:space="preserve"> </w:t>
      </w:r>
      <w:r w:rsidR="000A1AAE" w:rsidRPr="00857B1D">
        <w:t>outside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fields</w:t>
      </w:r>
      <w:r w:rsidR="00D52FD0">
        <w:t xml:space="preserve"> </w:t>
      </w:r>
      <w:r w:rsidR="000A1AAE" w:rsidRPr="00857B1D">
        <w:t>touching</w:t>
      </w:r>
      <w:r w:rsidR="00D52FD0">
        <w:t xml:space="preserve"> </w:t>
      </w:r>
      <w:r w:rsidR="000A1AAE" w:rsidRPr="00857B1D">
        <w:t>upon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law.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locus</w:t>
      </w:r>
      <w:r w:rsidR="00D52FD0">
        <w:t xml:space="preserve"> </w:t>
      </w:r>
      <w:r w:rsidR="000A1AAE" w:rsidRPr="00857B1D">
        <w:t>standi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comment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legislation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constitutional</w:t>
      </w:r>
      <w:r w:rsidR="00D52FD0">
        <w:t xml:space="preserve"> </w:t>
      </w:r>
      <w:r w:rsidR="000A1AAE" w:rsidRPr="00857B1D">
        <w:t>nature</w:t>
      </w:r>
      <w:r w:rsidR="00D52FD0">
        <w:t xml:space="preserve"> </w:t>
      </w:r>
      <w:r w:rsidR="000A1AAE" w:rsidRPr="00857B1D">
        <w:t>passed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Parliament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result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negotiation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compromise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political</w:t>
      </w:r>
      <w:r w:rsidR="00D52FD0">
        <w:t xml:space="preserve"> </w:t>
      </w:r>
      <w:r w:rsidR="000A1AAE" w:rsidRPr="00857B1D">
        <w:t>sphere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therefore</w:t>
      </w:r>
      <w:r w:rsidR="00D52FD0">
        <w:t xml:space="preserve"> </w:t>
      </w:r>
      <w:r w:rsidR="000A1AAE" w:rsidRPr="00857B1D">
        <w:t>limited.</w:t>
      </w:r>
    </w:p>
    <w:p w14:paraId="1E19060A" w14:textId="6562AF0D" w:rsidR="000A1AAE" w:rsidRPr="00825CCA" w:rsidRDefault="000A1AAE" w:rsidP="00935045">
      <w:pPr>
        <w:pStyle w:val="H1G"/>
      </w:pPr>
      <w:r>
        <w:tab/>
      </w:r>
      <w:r>
        <w:tab/>
      </w:r>
      <w:r w:rsidRPr="00825CCA">
        <w:t>Right</w:t>
      </w:r>
      <w:r w:rsidR="00D52FD0">
        <w:t xml:space="preserve"> </w:t>
      </w:r>
      <w:r w:rsidRPr="00825CCA">
        <w:t>to</w:t>
      </w:r>
      <w:r w:rsidR="00D52FD0">
        <w:t xml:space="preserve"> </w:t>
      </w:r>
      <w:r w:rsidRPr="00825CCA">
        <w:t>privacy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17)</w:t>
      </w:r>
    </w:p>
    <w:p w14:paraId="7EFFFA89" w14:textId="77777777" w:rsidR="000E4FD0" w:rsidRDefault="000A1AAE" w:rsidP="00935045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21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2018BE42" w14:textId="559187F9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208.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Service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entity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vested</w:t>
      </w:r>
      <w:r w:rsidR="00D52FD0">
        <w:t xml:space="preserve"> </w:t>
      </w:r>
      <w:r w:rsidR="000A1AAE" w:rsidRPr="00857B1D">
        <w:t>authority</w:t>
      </w:r>
      <w:r w:rsidR="00D52FD0">
        <w:t xml:space="preserve"> </w:t>
      </w:r>
      <w:r w:rsidR="000A1AAE" w:rsidRPr="00857B1D">
        <w:t>pursuant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Services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Chapter</w:t>
      </w:r>
      <w:r w:rsidR="00D52FD0">
        <w:t xml:space="preserve"> </w:t>
      </w:r>
      <w:r w:rsidR="000A1AAE" w:rsidRPr="00857B1D">
        <w:t>391</w:t>
      </w:r>
      <w:r w:rsidR="00D52FD0">
        <w:t xml:space="preserve"> </w:t>
      </w:r>
      <w:r w:rsidR="000A1AAE" w:rsidRPr="00857B1D">
        <w:t>Laws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Malta.</w:t>
      </w:r>
    </w:p>
    <w:p w14:paraId="7047BDAB" w14:textId="6A4AE073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209.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principles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legality,</w:t>
      </w:r>
      <w:r w:rsidR="00D52FD0">
        <w:t xml:space="preserve"> </w:t>
      </w:r>
      <w:r w:rsidR="000A1AAE" w:rsidRPr="00857B1D">
        <w:t>proportionality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necessity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addressed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article</w:t>
      </w:r>
      <w:r w:rsidR="00D52FD0">
        <w:t xml:space="preserve"> </w:t>
      </w:r>
      <w:r w:rsidR="000A1AAE" w:rsidRPr="00857B1D">
        <w:t>6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Services</w:t>
      </w:r>
      <w:r w:rsidR="00D52FD0">
        <w:t xml:space="preserve"> </w:t>
      </w:r>
      <w:r w:rsidR="000A1AAE" w:rsidRPr="00857B1D">
        <w:t>Act,</w:t>
      </w:r>
      <w:r w:rsidR="00D52FD0">
        <w:t xml:space="preserve"> </w:t>
      </w:r>
      <w:r w:rsidR="000A1AAE" w:rsidRPr="00857B1D">
        <w:t>particularly:</w:t>
      </w:r>
    </w:p>
    <w:p w14:paraId="2795E70A" w14:textId="652C29C2" w:rsidR="000E4FD0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0A1AAE" w:rsidRPr="00825CCA">
        <w:t>Article</w:t>
      </w:r>
      <w:r w:rsidR="00D52FD0">
        <w:t xml:space="preserve"> </w:t>
      </w:r>
      <w:r w:rsidR="000A1AAE" w:rsidRPr="00825CCA">
        <w:t>6</w:t>
      </w:r>
      <w:r w:rsidR="00D52FD0">
        <w:t xml:space="preserve"> </w:t>
      </w:r>
      <w:r w:rsidR="000A1AAE" w:rsidRPr="00825CCA">
        <w:t>(3)</w:t>
      </w:r>
      <w:r w:rsidR="00D52FD0">
        <w:t xml:space="preserve"> </w:t>
      </w:r>
      <w:r w:rsidR="000A1AAE" w:rsidRPr="00825CCA">
        <w:t>(a)</w:t>
      </w:r>
      <w:r w:rsidR="00D52FD0">
        <w:t xml:space="preserve"> </w:t>
      </w:r>
      <w:r w:rsidR="000A1AAE" w:rsidRPr="00825CCA">
        <w:t>addresses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legality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necessity</w:t>
      </w:r>
      <w:r w:rsidR="00D52FD0">
        <w:t xml:space="preserve"> </w:t>
      </w:r>
      <w:r w:rsidR="000A1AAE" w:rsidRPr="00825CCA">
        <w:t>principles</w:t>
      </w:r>
      <w:r w:rsidR="00D52FD0">
        <w:t xml:space="preserve"> </w:t>
      </w:r>
      <w:r w:rsidR="000A1AAE" w:rsidRPr="00825CCA">
        <w:t>where</w:t>
      </w:r>
      <w:r w:rsidR="00D52FD0">
        <w:t xml:space="preserve"> </w:t>
      </w:r>
      <w:r w:rsidR="000A1AAE" w:rsidRPr="00825CCA">
        <w:t>it</w:t>
      </w:r>
      <w:r w:rsidR="00D52FD0">
        <w:t xml:space="preserve"> </w:t>
      </w:r>
      <w:r w:rsidR="000A1AAE" w:rsidRPr="00825CCA">
        <w:t>states</w:t>
      </w:r>
      <w:r w:rsidR="00D52FD0">
        <w:t xml:space="preserve"> </w:t>
      </w:r>
      <w:r w:rsidR="000A1AAE" w:rsidRPr="00825CCA">
        <w:t>that</w:t>
      </w:r>
      <w:r w:rsidR="00D52FD0">
        <w:t xml:space="preserve"> </w:t>
      </w:r>
      <w:r w:rsidR="00F14DA3">
        <w:t>‘</w:t>
      </w:r>
      <w:r w:rsidR="000A1AAE" w:rsidRPr="00825CCA">
        <w:t>if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825CCA">
        <w:t>(a)</w:t>
      </w:r>
      <w:r w:rsidR="00D52FD0">
        <w:t xml:space="preserve"> </w:t>
      </w:r>
      <w:r w:rsidR="000A1AAE" w:rsidRPr="00825CCA">
        <w:t>thinks</w:t>
      </w:r>
      <w:r w:rsidR="00D52FD0">
        <w:t xml:space="preserve"> </w:t>
      </w:r>
      <w:r w:rsidR="000A1AAE" w:rsidRPr="00825CCA">
        <w:t>it</w:t>
      </w:r>
      <w:r w:rsidR="00D52FD0">
        <w:t xml:space="preserve"> </w:t>
      </w:r>
      <w:r w:rsidR="000A1AAE" w:rsidRPr="00825CCA">
        <w:rPr>
          <w:bCs/>
        </w:rPr>
        <w:t>necessary</w:t>
      </w:r>
      <w:r w:rsidR="00D52FD0">
        <w:t xml:space="preserve"> </w:t>
      </w:r>
      <w:r w:rsidR="000A1AAE" w:rsidRPr="00825CCA">
        <w:t>for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action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taken</w:t>
      </w:r>
      <w:r w:rsidR="00D52FD0">
        <w:t xml:space="preserve"> </w:t>
      </w:r>
      <w:r w:rsidR="000A1AAE" w:rsidRPr="00825CCA">
        <w:t>on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ground</w:t>
      </w:r>
      <w:r w:rsidR="00D52FD0">
        <w:t xml:space="preserve"> </w:t>
      </w:r>
      <w:r w:rsidR="000A1AAE" w:rsidRPr="00825CCA">
        <w:t>that</w:t>
      </w:r>
      <w:r w:rsidR="00D52FD0">
        <w:t xml:space="preserve"> </w:t>
      </w:r>
      <w:r w:rsidR="000A1AAE" w:rsidRPr="00825CCA">
        <w:t>it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likely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substantial</w:t>
      </w:r>
      <w:r w:rsidR="00D52FD0">
        <w:t xml:space="preserve"> </w:t>
      </w:r>
      <w:r w:rsidR="000A1AAE" w:rsidRPr="00825CCA">
        <w:t>value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assisting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Service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carrying</w:t>
      </w:r>
      <w:r w:rsidR="00D52FD0">
        <w:rPr>
          <w:bCs/>
        </w:rPr>
        <w:t xml:space="preserve"> </w:t>
      </w:r>
      <w:r w:rsidR="000A1AAE" w:rsidRPr="00825CCA">
        <w:rPr>
          <w:bCs/>
        </w:rPr>
        <w:t>out</w:t>
      </w:r>
      <w:r w:rsidR="00D52FD0">
        <w:rPr>
          <w:bCs/>
        </w:rPr>
        <w:t xml:space="preserve"> </w:t>
      </w:r>
      <w:r w:rsidR="000A1AAE" w:rsidRPr="00825CCA">
        <w:rPr>
          <w:bCs/>
        </w:rPr>
        <w:t>any</w:t>
      </w:r>
      <w:r w:rsidR="00D52FD0">
        <w:rPr>
          <w:bCs/>
        </w:rPr>
        <w:t xml:space="preserve"> </w:t>
      </w:r>
      <w:r w:rsidR="000A1AAE" w:rsidRPr="00825CCA">
        <w:rPr>
          <w:bCs/>
        </w:rPr>
        <w:t>of</w:t>
      </w:r>
      <w:r w:rsidR="00D52FD0">
        <w:rPr>
          <w:bCs/>
        </w:rPr>
        <w:t xml:space="preserve"> </w:t>
      </w:r>
      <w:r w:rsidR="000A1AAE" w:rsidRPr="00825CCA">
        <w:rPr>
          <w:bCs/>
        </w:rPr>
        <w:t>its</w:t>
      </w:r>
      <w:r w:rsidR="00D52FD0">
        <w:rPr>
          <w:bCs/>
        </w:rPr>
        <w:t xml:space="preserve"> </w:t>
      </w:r>
      <w:r w:rsidR="000A1AAE" w:rsidRPr="00825CCA">
        <w:rPr>
          <w:bCs/>
        </w:rPr>
        <w:t>functions</w:t>
      </w:r>
      <w:r w:rsidR="00D52FD0">
        <w:t xml:space="preserve"> </w:t>
      </w:r>
      <w:r w:rsidR="000A1AAE" w:rsidRPr="00825CCA">
        <w:t>under</w:t>
      </w:r>
      <w:r w:rsidR="00D52FD0">
        <w:t xml:space="preserve"> </w:t>
      </w:r>
      <w:r w:rsidR="000A1AAE" w:rsidRPr="00825CCA">
        <w:t>this</w:t>
      </w:r>
      <w:r w:rsidR="00D52FD0">
        <w:t xml:space="preserve"> </w:t>
      </w:r>
      <w:r w:rsidR="000A1AAE" w:rsidRPr="00825CCA">
        <w:t>Act</w:t>
      </w:r>
      <w:r w:rsidR="00F14DA3">
        <w:t>’</w:t>
      </w:r>
    </w:p>
    <w:p w14:paraId="551FADF0" w14:textId="7B4A1C49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Article</w:t>
      </w:r>
      <w:r w:rsidR="00D52FD0">
        <w:t xml:space="preserve"> </w:t>
      </w:r>
      <w:r w:rsidR="000A1AAE" w:rsidRPr="00825CCA">
        <w:t>6</w:t>
      </w:r>
      <w:r w:rsidR="00D52FD0">
        <w:t xml:space="preserve"> </w:t>
      </w:r>
      <w:r w:rsidR="000A1AAE" w:rsidRPr="00825CCA">
        <w:t>(3)</w:t>
      </w:r>
      <w:r w:rsidR="00D52FD0">
        <w:t xml:space="preserve"> </w:t>
      </w:r>
      <w:r w:rsidR="000A1AAE" w:rsidRPr="00825CCA">
        <w:t>(b)</w:t>
      </w:r>
      <w:r w:rsidR="00D52FD0">
        <w:t xml:space="preserve"> </w:t>
      </w:r>
      <w:r w:rsidR="000A1AAE" w:rsidRPr="00825CCA">
        <w:t>addresses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principle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proportionality</w:t>
      </w:r>
      <w:r w:rsidR="00D52FD0">
        <w:t xml:space="preserve"> </w:t>
      </w:r>
      <w:r w:rsidR="000A1AAE" w:rsidRPr="00825CCA">
        <w:t>where</w:t>
      </w:r>
      <w:r w:rsidR="00D52FD0">
        <w:t xml:space="preserve"> </w:t>
      </w:r>
      <w:r w:rsidR="000A1AAE" w:rsidRPr="00825CCA">
        <w:t>it</w:t>
      </w:r>
      <w:r w:rsidR="00D52FD0">
        <w:t xml:space="preserve"> </w:t>
      </w:r>
      <w:r w:rsidR="000A1AAE" w:rsidRPr="00825CCA">
        <w:t>states</w:t>
      </w:r>
      <w:r w:rsidR="00D52FD0">
        <w:t xml:space="preserve"> </w:t>
      </w:r>
      <w:r w:rsidR="000A1AAE" w:rsidRPr="00825CCA">
        <w:t>that</w:t>
      </w:r>
      <w:r w:rsidR="00D52FD0">
        <w:t xml:space="preserve"> </w:t>
      </w:r>
      <w:r w:rsidR="00F14DA3">
        <w:t>‘</w:t>
      </w:r>
      <w:r w:rsidR="000A1AAE" w:rsidRPr="00825CCA">
        <w:t>if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825CCA">
        <w:t>(b)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satisfied</w:t>
      </w:r>
      <w:r w:rsidR="00D52FD0">
        <w:t xml:space="preserve"> </w:t>
      </w:r>
      <w:r w:rsidR="000A1AAE" w:rsidRPr="00825CCA">
        <w:t>that</w:t>
      </w:r>
      <w:r w:rsidR="00D52FD0">
        <w:t xml:space="preserve"> </w:t>
      </w:r>
      <w:r w:rsidR="000A1AAE" w:rsidRPr="00825CCA">
        <w:t>what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action</w:t>
      </w:r>
      <w:r w:rsidR="00D52FD0">
        <w:t xml:space="preserve"> </w:t>
      </w:r>
      <w:r w:rsidR="000A1AAE" w:rsidRPr="00825CCA">
        <w:t>seeks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achieve</w:t>
      </w:r>
      <w:r w:rsidR="00D52FD0">
        <w:t xml:space="preserve"> </w:t>
      </w:r>
      <w:r w:rsidR="000A1AAE" w:rsidRPr="00825CCA">
        <w:rPr>
          <w:bCs/>
        </w:rPr>
        <w:t>cannot</w:t>
      </w:r>
      <w:r w:rsidR="00D52FD0">
        <w:rPr>
          <w:bCs/>
        </w:rPr>
        <w:t xml:space="preserve"> </w:t>
      </w:r>
      <w:r w:rsidR="000A1AAE" w:rsidRPr="00825CCA">
        <w:rPr>
          <w:bCs/>
        </w:rPr>
        <w:t>reasonably</w:t>
      </w:r>
      <w:r w:rsidR="00D52FD0">
        <w:rPr>
          <w:bCs/>
        </w:rPr>
        <w:t xml:space="preserve"> </w:t>
      </w:r>
      <w:r w:rsidR="000A1AAE" w:rsidRPr="00825CCA">
        <w:rPr>
          <w:bCs/>
        </w:rPr>
        <w:t>be</w:t>
      </w:r>
      <w:r w:rsidR="00D52FD0">
        <w:rPr>
          <w:bCs/>
        </w:rPr>
        <w:t xml:space="preserve"> </w:t>
      </w:r>
      <w:r w:rsidR="000A1AAE" w:rsidRPr="00825CCA">
        <w:rPr>
          <w:bCs/>
        </w:rPr>
        <w:t>achieved</w:t>
      </w:r>
      <w:r w:rsidR="00D52FD0">
        <w:t xml:space="preserve"> </w:t>
      </w:r>
      <w:r w:rsidR="000A1AAE" w:rsidRPr="00825CCA">
        <w:t>by</w:t>
      </w:r>
      <w:r w:rsidR="00D52FD0">
        <w:t xml:space="preserve"> </w:t>
      </w:r>
      <w:r w:rsidR="000A1AAE" w:rsidRPr="00825CCA">
        <w:t>other</w:t>
      </w:r>
      <w:r w:rsidR="00D52FD0">
        <w:t xml:space="preserve"> </w:t>
      </w:r>
      <w:r w:rsidR="000A1AAE" w:rsidRPr="00825CCA">
        <w:t>means.</w:t>
      </w:r>
    </w:p>
    <w:p w14:paraId="3B60A60E" w14:textId="7AD93EC6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210.</w:t>
      </w:r>
      <w:r w:rsidRPr="00857B1D">
        <w:tab/>
      </w:r>
      <w:r w:rsidR="000A1AAE" w:rsidRPr="00857B1D">
        <w:t>As</w:t>
      </w:r>
      <w:r w:rsidR="00D52FD0">
        <w:t xml:space="preserve"> </w:t>
      </w:r>
      <w:r w:rsidR="000A1AAE" w:rsidRPr="00857B1D">
        <w:t>regards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authorisation,</w:t>
      </w:r>
      <w:r w:rsidR="00D52FD0">
        <w:t xml:space="preserve"> </w:t>
      </w:r>
      <w:r w:rsidR="000A1AAE" w:rsidRPr="00857B1D">
        <w:t>Article</w:t>
      </w:r>
      <w:r w:rsidR="00D52FD0">
        <w:t xml:space="preserve"> </w:t>
      </w:r>
      <w:r w:rsidR="000A1AAE" w:rsidRPr="00857B1D">
        <w:t>8</w:t>
      </w:r>
      <w:r w:rsidR="00D52FD0">
        <w:t xml:space="preserve"> </w:t>
      </w:r>
      <w:r w:rsidR="000A1AAE" w:rsidRPr="00857B1D">
        <w:t>(1)</w:t>
      </w:r>
      <w:r w:rsidR="00D52FD0">
        <w:t xml:space="preserve"> </w:t>
      </w:r>
      <w:r w:rsidR="000A1AAE" w:rsidRPr="00857B1D">
        <w:t>specifically</w:t>
      </w:r>
      <w:r w:rsidR="00D52FD0">
        <w:t xml:space="preserve"> </w:t>
      </w:r>
      <w:r w:rsidR="000A1AAE" w:rsidRPr="00857B1D">
        <w:t>states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F14DA3">
        <w:t>‘</w:t>
      </w:r>
      <w:r w:rsidR="000A1AAE" w:rsidRPr="00857B1D">
        <w:t>A</w:t>
      </w:r>
      <w:r w:rsidR="00D52FD0">
        <w:t xml:space="preserve"> </w:t>
      </w:r>
      <w:r w:rsidR="000A1AAE" w:rsidRPr="00857B1D">
        <w:t>warrant</w:t>
      </w:r>
      <w:r w:rsidR="00D52FD0">
        <w:t xml:space="preserve"> </w:t>
      </w:r>
      <w:r w:rsidR="000A1AAE" w:rsidRPr="00857B1D">
        <w:t>shall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issued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modified</w:t>
      </w:r>
      <w:r w:rsidR="00D52FD0">
        <w:t xml:space="preserve"> </w:t>
      </w:r>
      <w:r w:rsidR="000A1AAE" w:rsidRPr="00857B1D">
        <w:t>except</w:t>
      </w:r>
      <w:r w:rsidR="00D52FD0">
        <w:t xml:space="preserve"> </w:t>
      </w:r>
      <w:r w:rsidR="00F14DA3">
        <w:t>–</w:t>
      </w:r>
      <w:r w:rsidR="00D52FD0">
        <w:t xml:space="preserve"> </w:t>
      </w:r>
      <w:r w:rsidR="000A1AAE" w:rsidRPr="00857B1D">
        <w:t>(a)</w:t>
      </w:r>
      <w:r w:rsidR="00D52FD0">
        <w:t xml:space="preserve"> </w:t>
      </w:r>
      <w:r w:rsidR="000A1AAE" w:rsidRPr="00857B1D">
        <w:t>under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hand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Minister;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(b)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urgent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Minister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expressly</w:t>
      </w:r>
      <w:r w:rsidR="00D52FD0">
        <w:t xml:space="preserve"> </w:t>
      </w:r>
      <w:r w:rsidR="000A1AAE" w:rsidRPr="00857B1D">
        <w:t>authorised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issue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modification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statement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fact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endorsed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it,</w:t>
      </w:r>
      <w:r w:rsidR="00D52FD0">
        <w:t xml:space="preserve"> </w:t>
      </w:r>
      <w:r w:rsidR="000A1AAE" w:rsidRPr="00857B1D">
        <w:t>under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hand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senior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official.</w:t>
      </w:r>
      <w:r w:rsidR="00F14DA3">
        <w:t>’</w:t>
      </w:r>
      <w:r w:rsidR="00D52FD0">
        <w:t xml:space="preserve"> </w:t>
      </w:r>
      <w:r w:rsidR="000A1AAE" w:rsidRPr="00857B1D">
        <w:t>Moreover,</w:t>
      </w:r>
      <w:r w:rsidR="00D52FD0">
        <w:t xml:space="preserve"> </w:t>
      </w:r>
      <w:r w:rsidR="000A1AAE" w:rsidRPr="00857B1D">
        <w:t>Article</w:t>
      </w:r>
      <w:r w:rsidR="00D52FD0">
        <w:t xml:space="preserve"> </w:t>
      </w:r>
      <w:r w:rsidR="000A1AAE" w:rsidRPr="00857B1D">
        <w:t>11</w:t>
      </w:r>
      <w:r w:rsidR="00D52FD0">
        <w:t xml:space="preserve"> </w:t>
      </w:r>
      <w:r w:rsidR="000A1AAE" w:rsidRPr="00857B1D">
        <w:t>empowers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Prime</w:t>
      </w:r>
      <w:r w:rsidR="00D52FD0">
        <w:t xml:space="preserve"> </w:t>
      </w:r>
      <w:r w:rsidR="000A1AAE" w:rsidRPr="00857B1D">
        <w:t>Minister,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appears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Prime</w:t>
      </w:r>
      <w:r w:rsidR="00D52FD0">
        <w:t xml:space="preserve"> </w:t>
      </w:r>
      <w:r w:rsidR="000A1AAE" w:rsidRPr="00857B1D">
        <w:t>Minister</w:t>
      </w:r>
      <w:r w:rsidR="00D52FD0">
        <w:t xml:space="preserve"> </w:t>
      </w:r>
      <w:r w:rsidR="000A1AAE" w:rsidRPr="00857B1D">
        <w:t>necessary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do</w:t>
      </w:r>
      <w:r w:rsidR="00D52FD0">
        <w:t xml:space="preserve"> </w:t>
      </w:r>
      <w:r w:rsidR="000A1AAE" w:rsidRPr="00857B1D">
        <w:t>so,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exercise</w:t>
      </w:r>
      <w:r w:rsidR="00D52FD0">
        <w:t xml:space="preserve"> </w:t>
      </w:r>
      <w:r w:rsidR="000A1AAE" w:rsidRPr="00857B1D">
        <w:t>any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powers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Minister</w:t>
      </w:r>
      <w:r w:rsidR="00D52FD0">
        <w:t xml:space="preserve"> </w:t>
      </w:r>
      <w:r w:rsidR="000A1AAE" w:rsidRPr="00857B1D">
        <w:t>under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Act.</w:t>
      </w:r>
      <w:r w:rsidR="00D52FD0">
        <w:t xml:space="preserve"> </w:t>
      </w:r>
      <w:r w:rsidR="000A1AAE" w:rsidRPr="00857B1D">
        <w:t>However,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does</w:t>
      </w:r>
      <w:r w:rsidR="00D52FD0">
        <w:t xml:space="preserve"> </w:t>
      </w:r>
      <w:r w:rsidR="000A1AAE" w:rsidRPr="00857B1D">
        <w:t>not</w:t>
      </w:r>
      <w:r w:rsidR="00D52FD0">
        <w:t xml:space="preserve"> </w:t>
      </w:r>
      <w:r w:rsidR="000A1AAE" w:rsidRPr="00857B1D">
        <w:t>foresee</w:t>
      </w:r>
      <w:r w:rsidR="00D52FD0">
        <w:t xml:space="preserve"> </w:t>
      </w:r>
      <w:r w:rsidR="000A1AAE" w:rsidRPr="00857B1D">
        <w:t>any</w:t>
      </w:r>
      <w:r w:rsidR="00D52FD0">
        <w:t xml:space="preserve"> </w:t>
      </w:r>
      <w:r w:rsidR="000A1AAE" w:rsidRPr="00857B1D">
        <w:t>judicial</w:t>
      </w:r>
      <w:r w:rsidR="00D52FD0">
        <w:t xml:space="preserve"> </w:t>
      </w:r>
      <w:r w:rsidR="000A1AAE" w:rsidRPr="00857B1D">
        <w:t>authorisation.</w:t>
      </w:r>
    </w:p>
    <w:p w14:paraId="05CF4713" w14:textId="17498753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211.</w:t>
      </w:r>
      <w:r w:rsidRPr="00857B1D">
        <w:tab/>
      </w:r>
      <w:r w:rsidR="000A1AAE" w:rsidRPr="00857B1D">
        <w:t>With</w:t>
      </w:r>
      <w:r w:rsidR="00D52FD0">
        <w:t xml:space="preserve"> </w:t>
      </w:r>
      <w:r w:rsidR="000A1AAE" w:rsidRPr="00857B1D">
        <w:t>regard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effective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independent</w:t>
      </w:r>
      <w:r w:rsidR="00D52FD0">
        <w:t xml:space="preserve"> </w:t>
      </w:r>
      <w:r w:rsidR="000A1AAE" w:rsidRPr="00857B1D">
        <w:t>oversight</w:t>
      </w:r>
      <w:r w:rsidR="00D52FD0">
        <w:t xml:space="preserve"> </w:t>
      </w:r>
      <w:r w:rsidR="000A1AAE" w:rsidRPr="00857B1D">
        <w:t>mechanisms,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Service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provides</w:t>
      </w:r>
      <w:r w:rsidR="00D52FD0">
        <w:t xml:space="preserve"> </w:t>
      </w:r>
      <w:r w:rsidR="000A1AAE" w:rsidRPr="00857B1D">
        <w:t>two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mechanisms:</w:t>
      </w:r>
    </w:p>
    <w:p w14:paraId="7BE64B29" w14:textId="1EF42559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Article</w:t>
      </w:r>
      <w:r w:rsidR="00D52FD0">
        <w:t xml:space="preserve"> </w:t>
      </w:r>
      <w:r w:rsidR="000A1AAE" w:rsidRPr="00825CCA">
        <w:t>12</w:t>
      </w:r>
      <w:r w:rsidR="00D52FD0">
        <w:t xml:space="preserve"> </w:t>
      </w:r>
      <w:r w:rsidR="000A1AAE" w:rsidRPr="00825CCA">
        <w:t>foresees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appointment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an</w:t>
      </w:r>
      <w:r w:rsidR="00D52FD0">
        <w:t xml:space="preserve"> </w:t>
      </w:r>
      <w:r w:rsidR="000A1AAE" w:rsidRPr="00825CCA">
        <w:t>independent</w:t>
      </w:r>
      <w:r w:rsidR="00D52FD0">
        <w:t xml:space="preserve"> </w:t>
      </w:r>
      <w:r w:rsidR="000A1AAE" w:rsidRPr="00825CCA">
        <w:rPr>
          <w:bCs/>
        </w:rPr>
        <w:t>Commissioner</w:t>
      </w:r>
      <w:r w:rsidR="000A1AAE" w:rsidRPr="00825CCA">
        <w:t>,</w:t>
      </w:r>
      <w:r w:rsidR="00D52FD0">
        <w:t xml:space="preserve"> </w:t>
      </w:r>
      <w:r w:rsidR="000A1AAE" w:rsidRPr="00825CCA">
        <w:t>a</w:t>
      </w:r>
      <w:r w:rsidR="00D52FD0">
        <w:t xml:space="preserve"> </w:t>
      </w:r>
      <w:r w:rsidR="000A1AAE" w:rsidRPr="00825CCA">
        <w:t>person</w:t>
      </w:r>
      <w:r w:rsidR="00D52FD0">
        <w:t xml:space="preserve"> </w:t>
      </w:r>
      <w:r w:rsidR="000A1AAE" w:rsidRPr="00825CCA">
        <w:t>who</w:t>
      </w:r>
      <w:r w:rsidR="00D52FD0">
        <w:t xml:space="preserve"> </w:t>
      </w:r>
      <w:r w:rsidR="000A1AAE" w:rsidRPr="00825CCA">
        <w:t>had</w:t>
      </w:r>
      <w:r w:rsidR="00D52FD0">
        <w:t xml:space="preserve"> </w:t>
      </w:r>
      <w:r w:rsidR="000A1AAE" w:rsidRPr="00825CCA">
        <w:t>previously</w:t>
      </w:r>
      <w:r w:rsidR="00D52FD0">
        <w:t xml:space="preserve"> </w:t>
      </w:r>
      <w:r w:rsidR="000A1AAE" w:rsidRPr="00825CCA">
        <w:t>held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office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a</w:t>
      </w:r>
      <w:r w:rsidR="00D52FD0">
        <w:t xml:space="preserve"> </w:t>
      </w:r>
      <w:r w:rsidR="000A1AAE" w:rsidRPr="00825CCA">
        <w:t>judge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superior</w:t>
      </w:r>
      <w:r w:rsidR="00D52FD0">
        <w:t xml:space="preserve"> </w:t>
      </w:r>
      <w:r w:rsidR="000A1AAE" w:rsidRPr="00825CCA">
        <w:t>courts</w:t>
      </w:r>
      <w:r w:rsidR="00D52FD0">
        <w:t xml:space="preserve"> </w:t>
      </w:r>
      <w:r w:rsidR="000A1AAE" w:rsidRPr="00825CCA">
        <w:t>or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office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AG.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Commissioner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empowered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keep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exercise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0A1AAE" w:rsidRPr="00825CCA">
        <w:t>with</w:t>
      </w:r>
      <w:r w:rsidR="00D52FD0">
        <w:t xml:space="preserve"> </w:t>
      </w:r>
      <w:r w:rsidR="000A1AAE" w:rsidRPr="00825CCA">
        <w:t>regard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warrants</w:t>
      </w:r>
      <w:r w:rsidR="00D52FD0">
        <w:t xml:space="preserve"> </w:t>
      </w:r>
      <w:r w:rsidR="000A1AAE" w:rsidRPr="00825CCA">
        <w:t>under</w:t>
      </w:r>
      <w:r w:rsidR="00D52FD0">
        <w:t xml:space="preserve"> </w:t>
      </w:r>
      <w:r w:rsidR="000A1AAE" w:rsidRPr="00825CCA">
        <w:t>review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empowered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provided</w:t>
      </w:r>
      <w:r w:rsidR="00D52FD0">
        <w:t xml:space="preserve"> </w:t>
      </w:r>
      <w:r w:rsidR="000A1AAE" w:rsidRPr="00825CCA">
        <w:t>with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pertinent</w:t>
      </w:r>
      <w:r w:rsidR="00D52FD0">
        <w:t xml:space="preserve"> </w:t>
      </w:r>
      <w:r w:rsidR="000A1AAE" w:rsidRPr="00825CCA">
        <w:t>information</w:t>
      </w:r>
      <w:r w:rsidR="00D52FD0">
        <w:t xml:space="preserve"> </w:t>
      </w:r>
      <w:r w:rsidR="000A1AAE" w:rsidRPr="00825CCA">
        <w:t>or</w:t>
      </w:r>
      <w:r w:rsidR="00D52FD0">
        <w:t xml:space="preserve"> </w:t>
      </w:r>
      <w:r w:rsidR="000A1AAE" w:rsidRPr="00825CCA">
        <w:t>documents</w:t>
      </w:r>
      <w:r w:rsidR="00D52FD0">
        <w:t xml:space="preserve"> </w:t>
      </w:r>
      <w:r w:rsidR="000A1AAE" w:rsidRPr="00825CCA">
        <w:t>as</w:t>
      </w:r>
      <w:r w:rsidR="00D52FD0">
        <w:t xml:space="preserve"> </w:t>
      </w:r>
      <w:r w:rsidR="000A1AAE" w:rsidRPr="00825CCA">
        <w:t>necessary.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Commissioner</w:t>
      </w:r>
      <w:r w:rsidR="00D52FD0">
        <w:t xml:space="preserve"> </w:t>
      </w:r>
      <w:r w:rsidR="000A1AAE" w:rsidRPr="00825CCA">
        <w:t>also</w:t>
      </w:r>
      <w:r w:rsidR="00D52FD0">
        <w:t xml:space="preserve"> </w:t>
      </w:r>
      <w:r w:rsidR="000A1AAE" w:rsidRPr="00825CCA">
        <w:t>reports</w:t>
      </w:r>
      <w:r w:rsidR="00D52FD0">
        <w:t xml:space="preserve"> </w:t>
      </w:r>
      <w:r w:rsidR="000A1AAE" w:rsidRPr="00825CCA">
        <w:t>annually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Security</w:t>
      </w:r>
      <w:r w:rsidR="00D52FD0">
        <w:t xml:space="preserve"> </w:t>
      </w:r>
      <w:r w:rsidR="000A1AAE" w:rsidRPr="00825CCA">
        <w:t>Committee,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Prime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0A1AAE" w:rsidRPr="00825CCA">
        <w:t>on</w:t>
      </w:r>
      <w:r w:rsidR="00D52FD0">
        <w:t xml:space="preserve"> </w:t>
      </w:r>
      <w:r w:rsidR="000A1AAE" w:rsidRPr="00825CCA">
        <w:t>any</w:t>
      </w:r>
      <w:r w:rsidR="00D52FD0">
        <w:t xml:space="preserve"> </w:t>
      </w:r>
      <w:r w:rsidR="000A1AAE" w:rsidRPr="00825CCA">
        <w:t>matter</w:t>
      </w:r>
      <w:r w:rsidR="00D52FD0">
        <w:t xml:space="preserve"> </w:t>
      </w:r>
      <w:r w:rsidR="000A1AAE" w:rsidRPr="00825CCA">
        <w:t>under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functions</w:t>
      </w:r>
      <w:r w:rsidR="00D52FD0">
        <w:t xml:space="preserve"> </w:t>
      </w:r>
      <w:r w:rsidR="000A1AAE" w:rsidRPr="00825CCA">
        <w:t>laid</w:t>
      </w:r>
      <w:r w:rsidR="00D52FD0">
        <w:t xml:space="preserve"> </w:t>
      </w:r>
      <w:r w:rsidR="000A1AAE" w:rsidRPr="00825CCA">
        <w:t>down</w:t>
      </w:r>
      <w:r w:rsidR="00D52FD0">
        <w:t xml:space="preserve"> </w:t>
      </w:r>
      <w:r w:rsidR="000A1AAE" w:rsidRPr="00825CCA">
        <w:t>under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Act</w:t>
      </w:r>
    </w:p>
    <w:p w14:paraId="4CDE6AFD" w14:textId="0122611C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lastRenderedPageBreak/>
        <w:t>•</w:t>
      </w:r>
      <w:r w:rsidRPr="00825CCA">
        <w:tab/>
      </w:r>
      <w:r w:rsidR="000A1AAE" w:rsidRPr="00825CCA">
        <w:t>Article</w:t>
      </w:r>
      <w:r w:rsidR="00D52FD0">
        <w:t xml:space="preserve"> </w:t>
      </w:r>
      <w:r w:rsidR="000A1AAE" w:rsidRPr="00825CCA">
        <w:t>13</w:t>
      </w:r>
      <w:r w:rsidR="00D52FD0">
        <w:t xml:space="preserve"> </w:t>
      </w:r>
      <w:r w:rsidR="000A1AAE" w:rsidRPr="00825CCA">
        <w:t>empowers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Commissioner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undertake</w:t>
      </w:r>
      <w:r w:rsidR="00D52FD0">
        <w:t xml:space="preserve"> </w:t>
      </w:r>
      <w:r w:rsidR="000A1AAE" w:rsidRPr="00825CCA">
        <w:t>investigations</w:t>
      </w:r>
      <w:r w:rsidR="00D52FD0">
        <w:t xml:space="preserve"> </w:t>
      </w:r>
      <w:r w:rsidR="000A1AAE" w:rsidRPr="00825CCA">
        <w:t>on</w:t>
      </w:r>
      <w:r w:rsidR="00D52FD0">
        <w:t xml:space="preserve"> </w:t>
      </w:r>
      <w:r w:rsidR="000A1AAE" w:rsidRPr="00825CCA">
        <w:t>complaints</w:t>
      </w:r>
      <w:r w:rsidR="00D52FD0">
        <w:t xml:space="preserve"> </w:t>
      </w:r>
      <w:r w:rsidR="000A1AAE" w:rsidRPr="00825CCA">
        <w:t>about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Security</w:t>
      </w:r>
      <w:r w:rsidR="00D52FD0">
        <w:t xml:space="preserve"> </w:t>
      </w:r>
      <w:r w:rsidR="000A1AAE" w:rsidRPr="00825CCA">
        <w:t>Service,</w:t>
      </w:r>
      <w:r w:rsidR="00D52FD0">
        <w:t xml:space="preserve"> </w:t>
      </w:r>
      <w:r w:rsidR="000A1AAE" w:rsidRPr="00825CCA">
        <w:t>with</w:t>
      </w:r>
      <w:r w:rsidR="00D52FD0">
        <w:t xml:space="preserve"> </w:t>
      </w:r>
      <w:r w:rsidR="000A1AAE" w:rsidRPr="00825CCA">
        <w:t>Schedule</w:t>
      </w:r>
      <w:r w:rsidR="00D52FD0">
        <w:t xml:space="preserve"> </w:t>
      </w:r>
      <w:r w:rsidR="000A1AAE" w:rsidRPr="00825CCA">
        <w:t>1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Act</w:t>
      </w:r>
      <w:r w:rsidR="00D52FD0">
        <w:t xml:space="preserve"> </w:t>
      </w:r>
      <w:r w:rsidR="000A1AAE" w:rsidRPr="00825CCA">
        <w:t>delineating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procedure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be</w:t>
      </w:r>
      <w:r w:rsidR="00D52FD0">
        <w:t xml:space="preserve"> </w:t>
      </w:r>
      <w:r w:rsidR="000A1AAE" w:rsidRPr="00825CCA">
        <w:t>followed</w:t>
      </w:r>
      <w:r w:rsidR="00D52FD0">
        <w:t xml:space="preserve"> </w:t>
      </w:r>
      <w:r w:rsidR="000A1AAE" w:rsidRPr="00825CCA">
        <w:t>in</w:t>
      </w:r>
      <w:r w:rsidR="00D52FD0">
        <w:t xml:space="preserve"> </w:t>
      </w:r>
      <w:r w:rsidR="000A1AAE" w:rsidRPr="00825CCA">
        <w:t>such</w:t>
      </w:r>
      <w:r w:rsidR="00D52FD0">
        <w:t xml:space="preserve"> </w:t>
      </w:r>
      <w:r w:rsidR="000A1AAE" w:rsidRPr="00825CCA">
        <w:t>circumstances</w:t>
      </w:r>
    </w:p>
    <w:p w14:paraId="0BBB58EF" w14:textId="21E59F70" w:rsidR="000A1AAE" w:rsidRPr="00825CCA" w:rsidRDefault="0044637E" w:rsidP="0044637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25CCA">
        <w:t>•</w:t>
      </w:r>
      <w:r w:rsidRPr="00825CCA">
        <w:tab/>
      </w:r>
      <w:r w:rsidR="000A1AAE" w:rsidRPr="00825CCA">
        <w:t>Article</w:t>
      </w:r>
      <w:r w:rsidR="00D52FD0">
        <w:t xml:space="preserve"> </w:t>
      </w:r>
      <w:r w:rsidR="000A1AAE" w:rsidRPr="00825CCA">
        <w:t>14</w:t>
      </w:r>
      <w:r w:rsidR="00D52FD0">
        <w:t xml:space="preserve"> </w:t>
      </w:r>
      <w:r w:rsidR="000A1AAE" w:rsidRPr="00825CCA">
        <w:t>establishes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rPr>
          <w:bCs/>
        </w:rPr>
        <w:t>Security</w:t>
      </w:r>
      <w:r w:rsidR="00D52FD0">
        <w:rPr>
          <w:bCs/>
        </w:rPr>
        <w:t xml:space="preserve"> </w:t>
      </w:r>
      <w:r w:rsidR="000A1AAE" w:rsidRPr="00825CCA">
        <w:rPr>
          <w:bCs/>
        </w:rPr>
        <w:t>Committee,</w:t>
      </w:r>
      <w:r w:rsidR="00D52FD0">
        <w:t xml:space="preserve"> </w:t>
      </w:r>
      <w:r w:rsidR="000A1AAE" w:rsidRPr="00825CCA">
        <w:t>which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composed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Prime</w:t>
      </w:r>
      <w:r w:rsidR="00D52FD0">
        <w:t xml:space="preserve"> </w:t>
      </w:r>
      <w:r w:rsidR="000A1AAE" w:rsidRPr="00825CCA">
        <w:t>Minister,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0A1AAE" w:rsidRPr="00825CCA">
        <w:t>responsible</w:t>
      </w:r>
      <w:r w:rsidR="00D52FD0">
        <w:t xml:space="preserve"> </w:t>
      </w:r>
      <w:r w:rsidR="000A1AAE" w:rsidRPr="00825CCA">
        <w:t>for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Security</w:t>
      </w:r>
      <w:r w:rsidR="00D52FD0">
        <w:t xml:space="preserve"> </w:t>
      </w:r>
      <w:r w:rsidR="000A1AAE" w:rsidRPr="00825CCA">
        <w:t>Service,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Minister</w:t>
      </w:r>
      <w:r w:rsidR="00D52FD0">
        <w:t xml:space="preserve"> </w:t>
      </w:r>
      <w:r w:rsidR="000A1AAE" w:rsidRPr="00825CCA">
        <w:t>responsible</w:t>
      </w:r>
      <w:r w:rsidR="00D52FD0">
        <w:t xml:space="preserve"> </w:t>
      </w:r>
      <w:r w:rsidR="000A1AAE" w:rsidRPr="00825CCA">
        <w:t>for</w:t>
      </w:r>
      <w:r w:rsidR="00D52FD0">
        <w:t xml:space="preserve"> </w:t>
      </w:r>
      <w:r w:rsidR="000A1AAE" w:rsidRPr="00825CCA">
        <w:t>Foreign</w:t>
      </w:r>
      <w:r w:rsidR="00D52FD0">
        <w:t xml:space="preserve"> </w:t>
      </w:r>
      <w:r w:rsidR="000A1AAE" w:rsidRPr="00825CCA">
        <w:t>Affairs,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Leader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Opposition.</w:t>
      </w:r>
      <w:r w:rsidR="00D52FD0">
        <w:t xml:space="preserve"> </w:t>
      </w:r>
      <w:r w:rsidR="000A1AAE" w:rsidRPr="00825CCA">
        <w:t>Its</w:t>
      </w:r>
      <w:r w:rsidR="00F14DA3">
        <w:t>’</w:t>
      </w:r>
      <w:r w:rsidR="00D52FD0">
        <w:t xml:space="preserve"> </w:t>
      </w:r>
      <w:r w:rsidR="000A1AAE" w:rsidRPr="00825CCA">
        <w:t>remit</w:t>
      </w:r>
      <w:r w:rsidR="00D52FD0">
        <w:t xml:space="preserve"> </w:t>
      </w:r>
      <w:r w:rsidR="000A1AAE" w:rsidRPr="00825CCA">
        <w:t>is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examine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expenditure,</w:t>
      </w:r>
      <w:r w:rsidR="00D52FD0">
        <w:t xml:space="preserve"> </w:t>
      </w:r>
      <w:r w:rsidR="000A1AAE" w:rsidRPr="00825CCA">
        <w:t>administration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policy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Security</w:t>
      </w:r>
      <w:r w:rsidR="00D52FD0">
        <w:t xml:space="preserve"> </w:t>
      </w:r>
      <w:r w:rsidR="000A1AAE" w:rsidRPr="00825CCA">
        <w:t>Service,</w:t>
      </w:r>
      <w:r w:rsidR="00D52FD0">
        <w:t xml:space="preserve"> </w:t>
      </w:r>
      <w:r w:rsidR="000A1AAE" w:rsidRPr="00825CCA">
        <w:t>and</w:t>
      </w:r>
      <w:r w:rsidR="00D52FD0">
        <w:t xml:space="preserve"> </w:t>
      </w:r>
      <w:r w:rsidR="000A1AAE" w:rsidRPr="00825CCA">
        <w:t>reports</w:t>
      </w:r>
      <w:r w:rsidR="00D52FD0">
        <w:t xml:space="preserve"> </w:t>
      </w:r>
      <w:r w:rsidR="000A1AAE" w:rsidRPr="00825CCA">
        <w:t>to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House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Representatives</w:t>
      </w:r>
      <w:r w:rsidR="00D52FD0">
        <w:t xml:space="preserve"> </w:t>
      </w:r>
      <w:r w:rsidR="000A1AAE" w:rsidRPr="00825CCA">
        <w:t>through</w:t>
      </w:r>
      <w:r w:rsidR="00D52FD0">
        <w:t xml:space="preserve"> </w:t>
      </w:r>
      <w:r w:rsidR="000A1AAE" w:rsidRPr="00825CCA">
        <w:t>an</w:t>
      </w:r>
      <w:r w:rsidR="00D52FD0">
        <w:t xml:space="preserve"> </w:t>
      </w:r>
      <w:r w:rsidR="000A1AAE" w:rsidRPr="00825CCA">
        <w:t>annual</w:t>
      </w:r>
      <w:r w:rsidR="00D52FD0">
        <w:t xml:space="preserve"> </w:t>
      </w:r>
      <w:r w:rsidR="000A1AAE" w:rsidRPr="00825CCA">
        <w:t>report.</w:t>
      </w:r>
      <w:r w:rsidR="00D52FD0">
        <w:t xml:space="preserve"> </w:t>
      </w:r>
      <w:r w:rsidR="000A1AAE" w:rsidRPr="00825CCA">
        <w:t>Schedule</w:t>
      </w:r>
      <w:r w:rsidR="00D52FD0">
        <w:t xml:space="preserve"> </w:t>
      </w:r>
      <w:r w:rsidR="000A1AAE" w:rsidRPr="00825CCA">
        <w:t>2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Act</w:t>
      </w:r>
      <w:r w:rsidR="00D52FD0">
        <w:t xml:space="preserve"> </w:t>
      </w:r>
      <w:r w:rsidR="000A1AAE" w:rsidRPr="00825CCA">
        <w:t>lays</w:t>
      </w:r>
      <w:r w:rsidR="00D52FD0">
        <w:t xml:space="preserve"> </w:t>
      </w:r>
      <w:r w:rsidR="000A1AAE" w:rsidRPr="00825CCA">
        <w:t>down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terms</w:t>
      </w:r>
      <w:r w:rsidR="00D52FD0">
        <w:t xml:space="preserve"> </w:t>
      </w:r>
      <w:r w:rsidR="000A1AAE" w:rsidRPr="00825CCA">
        <w:t>of</w:t>
      </w:r>
      <w:r w:rsidR="00D52FD0">
        <w:t xml:space="preserve"> </w:t>
      </w:r>
      <w:r w:rsidR="000A1AAE" w:rsidRPr="00825CCA">
        <w:t>reference</w:t>
      </w:r>
      <w:r w:rsidR="00D52FD0">
        <w:t xml:space="preserve"> </w:t>
      </w:r>
      <w:r w:rsidR="000A1AAE" w:rsidRPr="00825CCA">
        <w:t>for</w:t>
      </w:r>
      <w:r w:rsidR="00D52FD0">
        <w:t xml:space="preserve"> </w:t>
      </w:r>
      <w:r w:rsidR="000A1AAE" w:rsidRPr="00825CCA">
        <w:t>the</w:t>
      </w:r>
      <w:r w:rsidR="00D52FD0">
        <w:t xml:space="preserve"> </w:t>
      </w:r>
      <w:r w:rsidR="000A1AAE" w:rsidRPr="00825CCA">
        <w:t>Security</w:t>
      </w:r>
      <w:r w:rsidR="00D52FD0">
        <w:t xml:space="preserve"> </w:t>
      </w:r>
      <w:r w:rsidR="000A1AAE" w:rsidRPr="00825CCA">
        <w:t>Committee.</w:t>
      </w:r>
    </w:p>
    <w:p w14:paraId="2530FC86" w14:textId="54B43F1A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212.</w:t>
      </w:r>
      <w:r>
        <w:tab/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Security</w:t>
      </w:r>
      <w:r w:rsidR="00D52FD0">
        <w:t xml:space="preserve"> </w:t>
      </w:r>
      <w:r w:rsidR="000A1AAE" w:rsidRPr="00857B1D">
        <w:t>Service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embarked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exercise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review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legal</w:t>
      </w:r>
      <w:r w:rsidR="00D52FD0">
        <w:t xml:space="preserve"> </w:t>
      </w:r>
      <w:r w:rsidR="000A1AAE" w:rsidRPr="00857B1D">
        <w:t>framework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it</w:t>
      </w:r>
      <w:r w:rsidR="00D52FD0">
        <w:t xml:space="preserve"> </w:t>
      </w:r>
      <w:r w:rsidR="000A1AAE" w:rsidRPr="00857B1D">
        <w:t>operates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prioritised</w:t>
      </w:r>
      <w:r w:rsidR="00D52FD0">
        <w:t xml:space="preserve"> </w:t>
      </w:r>
      <w:r w:rsidR="000A1AAE" w:rsidRPr="00857B1D">
        <w:t>three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areas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make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proposals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future,</w:t>
      </w:r>
      <w:r w:rsidR="00D52FD0">
        <w:t xml:space="preserve"> </w:t>
      </w:r>
      <w:r w:rsidR="000A1AAE" w:rsidRPr="00857B1D">
        <w:t>including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provisions</w:t>
      </w:r>
      <w:r w:rsidR="00D52FD0">
        <w:t xml:space="preserve"> </w:t>
      </w:r>
      <w:r w:rsidR="000A1AAE" w:rsidRPr="00857B1D">
        <w:t>regulating</w:t>
      </w:r>
      <w:r w:rsidR="00D52FD0">
        <w:t xml:space="preserve"> </w:t>
      </w:r>
      <w:r w:rsidR="000A1AAE" w:rsidRPr="00857B1D">
        <w:t>warrants,</w:t>
      </w:r>
      <w:r w:rsidR="00D52FD0">
        <w:t xml:space="preserve"> </w:t>
      </w:r>
      <w:r w:rsidR="000A1AAE" w:rsidRPr="00857B1D">
        <w:t>interference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privacy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surveillance.</w:t>
      </w:r>
    </w:p>
    <w:p w14:paraId="5F06F4A2" w14:textId="3CCD25D4" w:rsidR="000A1AAE" w:rsidRPr="00825CCA" w:rsidRDefault="000A1AAE" w:rsidP="00935045">
      <w:pPr>
        <w:pStyle w:val="H1G"/>
      </w:pPr>
      <w:r>
        <w:tab/>
      </w:r>
      <w:r>
        <w:tab/>
      </w:r>
      <w:r w:rsidRPr="00825CCA">
        <w:t>Freedom</w:t>
      </w:r>
      <w:r w:rsidR="00D52FD0">
        <w:t xml:space="preserve"> </w:t>
      </w:r>
      <w:r w:rsidRPr="00825CCA">
        <w:t>of</w:t>
      </w:r>
      <w:r w:rsidR="00D52FD0">
        <w:t xml:space="preserve"> </w:t>
      </w:r>
      <w:r w:rsidRPr="00825CCA">
        <w:t>expression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19)</w:t>
      </w:r>
    </w:p>
    <w:p w14:paraId="3A7CF708" w14:textId="77777777" w:rsidR="000E4FD0" w:rsidRDefault="000A1AAE" w:rsidP="00935045">
      <w:pPr>
        <w:pStyle w:val="H23G"/>
        <w:rPr>
          <w:rFonts w:eastAsia="Calibri"/>
          <w:lang w:val="mt-MT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22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461FDEE9" w14:textId="29239267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213.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Defamation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various</w:t>
      </w:r>
      <w:r w:rsidR="00D52FD0">
        <w:t xml:space="preserve"> </w:t>
      </w:r>
      <w:r w:rsidR="000A1AAE" w:rsidRPr="00857B1D">
        <w:t>provisions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strengthen</w:t>
      </w:r>
      <w:r w:rsidR="00D52FD0">
        <w:t xml:space="preserve"> </w:t>
      </w:r>
      <w:r w:rsidR="000A1AAE" w:rsidRPr="00857B1D">
        <w:t>freedom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prohibited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multiplicity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lawsuits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same</w:t>
      </w:r>
      <w:r w:rsidR="00D52FD0">
        <w:t xml:space="preserve"> </w:t>
      </w:r>
      <w:r w:rsidR="000A1AAE" w:rsidRPr="00857B1D">
        <w:t>journalistic</w:t>
      </w:r>
      <w:r w:rsidR="00D52FD0">
        <w:t xml:space="preserve"> </w:t>
      </w:r>
      <w:r w:rsidR="000A1AAE" w:rsidRPr="00857B1D">
        <w:t>report.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same</w:t>
      </w:r>
      <w:r w:rsidR="00D52FD0">
        <w:t xml:space="preserve"> </w:t>
      </w:r>
      <w:r w:rsidR="000A1AAE" w:rsidRPr="00857B1D">
        <w:t>time,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new</w:t>
      </w:r>
      <w:r w:rsidR="00D52FD0">
        <w:t xml:space="preserve"> </w:t>
      </w:r>
      <w:r w:rsidR="000A1AAE" w:rsidRPr="00857B1D">
        <w:t>law</w:t>
      </w:r>
      <w:r w:rsidR="00D52FD0">
        <w:t xml:space="preserve"> </w:t>
      </w:r>
      <w:r w:rsidR="000A1AAE" w:rsidRPr="00857B1D">
        <w:t>added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new</w:t>
      </w:r>
      <w:r w:rsidR="00D52FD0">
        <w:t xml:space="preserve"> </w:t>
      </w:r>
      <w:r w:rsidR="000A1AAE" w:rsidRPr="00857B1D">
        <w:t>burdens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owners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houses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terms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civil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damages.</w:t>
      </w:r>
      <w:r w:rsidR="00D52FD0">
        <w:t xml:space="preserve"> </w:t>
      </w:r>
      <w:r w:rsidR="000A1AAE" w:rsidRPr="00857B1D">
        <w:t>Apart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this,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does</w:t>
      </w:r>
      <w:r w:rsidR="00D52FD0">
        <w:t xml:space="preserve"> </w:t>
      </w:r>
      <w:r w:rsidR="000A1AAE" w:rsidRPr="00857B1D">
        <w:t>away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filing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precautionary</w:t>
      </w:r>
      <w:r w:rsidR="00D52FD0">
        <w:t xml:space="preserve"> </w:t>
      </w:r>
      <w:r w:rsidR="000A1AAE" w:rsidRPr="00857B1D">
        <w:t>warrants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filing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multiple</w:t>
      </w:r>
      <w:r w:rsidR="00D52FD0">
        <w:t xml:space="preserve"> </w:t>
      </w:r>
      <w:r w:rsidR="000A1AAE" w:rsidRPr="00857B1D">
        <w:t>lawsuits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journalist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same</w:t>
      </w:r>
      <w:r w:rsidR="00D52FD0">
        <w:t xml:space="preserve"> </w:t>
      </w:r>
      <w:r w:rsidR="000A1AAE" w:rsidRPr="00857B1D">
        <w:t>facts.</w:t>
      </w:r>
      <w:r w:rsidR="00D52FD0">
        <w:t xml:space="preserve"> </w:t>
      </w:r>
      <w:r w:rsidR="000A1AAE" w:rsidRPr="00857B1D">
        <w:t>Although</w:t>
      </w:r>
      <w:r w:rsidR="00D52FD0">
        <w:t xml:space="preserve"> </w:t>
      </w:r>
      <w:r w:rsidR="000A1AAE" w:rsidRPr="00857B1D">
        <w:t>our</w:t>
      </w:r>
      <w:r w:rsidR="00D52FD0">
        <w:t xml:space="preserve"> </w:t>
      </w:r>
      <w:r w:rsidR="000A1AAE" w:rsidRPr="00857B1D">
        <w:t>laws</w:t>
      </w:r>
      <w:r w:rsidR="00D52FD0">
        <w:t xml:space="preserve"> </w:t>
      </w:r>
      <w:r w:rsidR="000A1AAE" w:rsidRPr="00857B1D">
        <w:t>already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number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appropriate</w:t>
      </w:r>
      <w:r w:rsidR="00D52FD0">
        <w:t xml:space="preserve"> </w:t>
      </w:r>
      <w:r w:rsidR="000A1AAE" w:rsidRPr="00857B1D">
        <w:t>safeguards,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committed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forefront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introducing</w:t>
      </w:r>
      <w:r w:rsidR="00D52FD0">
        <w:t xml:space="preserve"> </w:t>
      </w:r>
      <w:r w:rsidR="000A1AAE" w:rsidRPr="00857B1D">
        <w:t>specific</w:t>
      </w:r>
      <w:r w:rsidR="00D52FD0">
        <w:t xml:space="preserve"> </w:t>
      </w:r>
      <w:r w:rsidR="000A1AAE" w:rsidRPr="00857B1D">
        <w:t>anti-SLAPP</w:t>
      </w:r>
      <w:r w:rsidR="00D52FD0">
        <w:t xml:space="preserve"> </w:t>
      </w:r>
      <w:r w:rsidR="000A1AAE" w:rsidRPr="00857B1D">
        <w:t>legislation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national</w:t>
      </w:r>
      <w:r w:rsidR="00D52FD0">
        <w:t xml:space="preserve"> </w:t>
      </w:r>
      <w:r w:rsidR="000A1AAE" w:rsidRPr="00857B1D">
        <w:t>level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boost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adequacy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existing</w:t>
      </w:r>
      <w:r w:rsidR="00D52FD0">
        <w:t xml:space="preserve"> </w:t>
      </w:r>
      <w:r w:rsidR="000A1AAE" w:rsidRPr="00857B1D">
        <w:t>legal</w:t>
      </w:r>
      <w:r w:rsidR="00D52FD0">
        <w:t xml:space="preserve"> </w:t>
      </w:r>
      <w:r w:rsidR="000A1AAE" w:rsidRPr="00857B1D">
        <w:t>framework.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looking</w:t>
      </w:r>
      <w:r w:rsidR="00D52FD0">
        <w:t xml:space="preserve"> </w:t>
      </w:r>
      <w:r w:rsidR="000A1AAE" w:rsidRPr="00857B1D">
        <w:t>ahead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formalise</w:t>
      </w:r>
      <w:r w:rsidR="00D52FD0">
        <w:t xml:space="preserve"> </w:t>
      </w:r>
      <w:r w:rsidR="000A1AAE" w:rsidRPr="00857B1D">
        <w:t>legislative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our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protected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work</w:t>
      </w:r>
      <w:r w:rsidR="00D52FD0">
        <w:t xml:space="preserve"> </w:t>
      </w:r>
      <w:r w:rsidR="000A1AAE" w:rsidRPr="00857B1D">
        <w:t>under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conditions.</w:t>
      </w:r>
    </w:p>
    <w:p w14:paraId="4FB76FCE" w14:textId="056C5C74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214.</w:t>
      </w:r>
      <w:r w:rsidRPr="00857B1D">
        <w:tab/>
      </w:r>
      <w:r w:rsidR="000A1AAE" w:rsidRPr="00857B1D">
        <w:t>Investigations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hate</w:t>
      </w:r>
      <w:r w:rsidR="00D52FD0">
        <w:t xml:space="preserve"> </w:t>
      </w:r>
      <w:r w:rsidR="000A1AAE" w:rsidRPr="00857B1D">
        <w:t>speech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hate</w:t>
      </w:r>
      <w:r w:rsidR="00D52FD0">
        <w:t xml:space="preserve"> </w:t>
      </w:r>
      <w:r w:rsidR="000A1AAE" w:rsidRPr="00857B1D">
        <w:t>crime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assigned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Vice</w:t>
      </w:r>
      <w:r w:rsidR="00D52FD0">
        <w:t xml:space="preserve"> </w:t>
      </w:r>
      <w:r w:rsidR="000A1AAE" w:rsidRPr="00857B1D">
        <w:t>Squad.</w:t>
      </w:r>
      <w:r w:rsidR="00D52FD0">
        <w:t xml:space="preserve"> </w:t>
      </w:r>
      <w:r w:rsidR="000A1AAE" w:rsidRPr="00857B1D">
        <w:t>Two</w:t>
      </w:r>
      <w:r w:rsidR="00D52FD0">
        <w:t xml:space="preserve"> </w:t>
      </w:r>
      <w:r w:rsidR="000A1AAE" w:rsidRPr="00857B1D">
        <w:t>additional</w:t>
      </w:r>
      <w:r w:rsidR="00D52FD0">
        <w:t xml:space="preserve"> </w:t>
      </w:r>
      <w:r w:rsidR="000A1AAE" w:rsidRPr="00857B1D">
        <w:t>investigative</w:t>
      </w:r>
      <w:r w:rsidR="00D52FD0">
        <w:t xml:space="preserve"> </w:t>
      </w:r>
      <w:r w:rsidR="000A1AAE" w:rsidRPr="00857B1D">
        <w:t>teams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added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Squad.</w:t>
      </w:r>
      <w:r w:rsidR="00D52FD0">
        <w:t xml:space="preserve"> </w:t>
      </w:r>
      <w:r w:rsidR="000A1AAE" w:rsidRPr="00857B1D">
        <w:t>Specialised</w:t>
      </w:r>
      <w:r w:rsidR="00D52FD0">
        <w:t xml:space="preserve"> </w:t>
      </w:r>
      <w:r w:rsidR="000A1AAE" w:rsidRPr="00857B1D">
        <w:t>training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delivered</w:t>
      </w:r>
      <w:r w:rsidR="00D52FD0">
        <w:t xml:space="preserve"> </w:t>
      </w:r>
      <w:r w:rsidR="000A1AAE" w:rsidRPr="00857B1D">
        <w:t>throughout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officers</w:t>
      </w:r>
      <w:r w:rsidR="00D52FD0">
        <w:t xml:space="preserve"> </w:t>
      </w:r>
      <w:r w:rsidR="000A1AAE" w:rsidRPr="00857B1D">
        <w:t>regarding</w:t>
      </w:r>
      <w:r w:rsidR="00D52FD0">
        <w:t xml:space="preserve"> </w:t>
      </w:r>
      <w:r w:rsidR="000A1AAE" w:rsidRPr="00857B1D">
        <w:t>effective</w:t>
      </w:r>
      <w:r w:rsidR="00D52FD0">
        <w:t xml:space="preserve"> </w:t>
      </w:r>
      <w:r w:rsidR="000A1AAE" w:rsidRPr="00857B1D">
        <w:t>interaction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victims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hate</w:t>
      </w:r>
      <w:r w:rsidR="00D52FD0">
        <w:t xml:space="preserve"> </w:t>
      </w:r>
      <w:r w:rsidR="000A1AAE" w:rsidRPr="00857B1D">
        <w:t>crime</w:t>
      </w:r>
      <w:r w:rsidR="00D52FD0">
        <w:t xml:space="preserve"> </w:t>
      </w:r>
      <w:r w:rsidR="000A1AAE" w:rsidRPr="00857B1D">
        <w:t>upon</w:t>
      </w:r>
      <w:r w:rsidR="00D52FD0">
        <w:t xml:space="preserve"> </w:t>
      </w:r>
      <w:r w:rsidR="000A1AAE" w:rsidRPr="00857B1D">
        <w:t>first</w:t>
      </w:r>
      <w:r w:rsidR="00D52FD0">
        <w:t xml:space="preserve"> </w:t>
      </w:r>
      <w:r w:rsidR="000A1AAE" w:rsidRPr="00857B1D">
        <w:t>contact.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Victim</w:t>
      </w:r>
      <w:r w:rsidR="00D52FD0">
        <w:t xml:space="preserve"> </w:t>
      </w:r>
      <w:r w:rsidR="000A1AAE" w:rsidRPr="00857B1D">
        <w:t>Support</w:t>
      </w:r>
      <w:r w:rsidR="00D52FD0">
        <w:t xml:space="preserve"> </w:t>
      </w:r>
      <w:r w:rsidR="000A1AAE" w:rsidRPr="00857B1D">
        <w:t>Agency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launched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April</w:t>
      </w:r>
      <w:r w:rsidR="00D52FD0">
        <w:t xml:space="preserve"> </w:t>
      </w:r>
      <w:r w:rsidR="000A1AAE" w:rsidRPr="00857B1D">
        <w:t>2021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incorporates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services</w:t>
      </w:r>
      <w:r w:rsidR="00D52FD0">
        <w:t xml:space="preserve"> </w:t>
      </w:r>
      <w:r w:rsidR="000A1AAE" w:rsidRPr="00857B1D">
        <w:t>offered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victims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crime,</w:t>
      </w:r>
      <w:r w:rsidR="00D52FD0">
        <w:t xml:space="preserve"> </w:t>
      </w:r>
      <w:r w:rsidR="000A1AAE" w:rsidRPr="00857B1D">
        <w:t>while</w:t>
      </w:r>
      <w:r w:rsidR="00D52FD0">
        <w:t xml:space="preserve"> </w:t>
      </w:r>
      <w:r w:rsidR="000A1AAE" w:rsidRPr="00857B1D">
        <w:t>closely</w:t>
      </w:r>
      <w:r w:rsidR="00D52FD0">
        <w:t xml:space="preserve"> </w:t>
      </w:r>
      <w:r w:rsidR="000A1AAE" w:rsidRPr="00857B1D">
        <w:t>working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non-government</w:t>
      </w:r>
      <w:r w:rsidR="00D52FD0">
        <w:t xml:space="preserve"> </w:t>
      </w:r>
      <w:r w:rsidR="000A1AAE" w:rsidRPr="00857B1D">
        <w:t>organisations.</w:t>
      </w:r>
    </w:p>
    <w:p w14:paraId="7D8A5049" w14:textId="5DD31227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215.</w:t>
      </w:r>
      <w:r>
        <w:tab/>
      </w:r>
      <w:r w:rsidR="000A1AAE" w:rsidRPr="00857B1D">
        <w:t>Moreover,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Cyber</w:t>
      </w:r>
      <w:r w:rsidR="00D52FD0">
        <w:t xml:space="preserve"> </w:t>
      </w:r>
      <w:r w:rsidR="000A1AAE" w:rsidRPr="00857B1D">
        <w:t>Crime</w:t>
      </w:r>
      <w:r w:rsidR="00D52FD0">
        <w:t xml:space="preserve"> </w:t>
      </w:r>
      <w:r w:rsidR="000A1AAE" w:rsidRPr="00857B1D">
        <w:t>Unit</w:t>
      </w:r>
      <w:r w:rsidR="00D52FD0">
        <w:t xml:space="preserve"> </w:t>
      </w:r>
      <w:r w:rsidR="000A1AAE" w:rsidRPr="00857B1D">
        <w:t>within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Technical</w:t>
      </w:r>
      <w:r w:rsidR="00D52FD0">
        <w:t xml:space="preserve"> </w:t>
      </w:r>
      <w:r w:rsidR="000A1AAE" w:rsidRPr="00857B1D">
        <w:t>Support</w:t>
      </w:r>
      <w:r w:rsidR="00D52FD0">
        <w:t xml:space="preserve"> </w:t>
      </w:r>
      <w:r w:rsidR="000A1AAE" w:rsidRPr="00857B1D">
        <w:t>Department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provides</w:t>
      </w:r>
      <w:r w:rsidR="00D52FD0">
        <w:t xml:space="preserve"> </w:t>
      </w:r>
      <w:r w:rsidR="000A1AAE" w:rsidRPr="00857B1D">
        <w:t>technical</w:t>
      </w:r>
      <w:r w:rsidR="00D52FD0">
        <w:t xml:space="preserve"> </w:t>
      </w:r>
      <w:r w:rsidR="000A1AAE" w:rsidRPr="00857B1D">
        <w:t>assistance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detection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investigation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crime</w:t>
      </w:r>
      <w:r w:rsidR="00D52FD0">
        <w:t xml:space="preserve"> </w:t>
      </w:r>
      <w:r w:rsidR="000A1AAE" w:rsidRPr="00857B1D">
        <w:t>involving</w:t>
      </w:r>
      <w:r w:rsidR="00D52FD0">
        <w:t xml:space="preserve"> </w:t>
      </w:r>
      <w:r w:rsidR="000A1AAE" w:rsidRPr="00857B1D">
        <w:t>digital</w:t>
      </w:r>
      <w:r w:rsidR="00D52FD0">
        <w:t xml:space="preserve"> </w:t>
      </w:r>
      <w:r w:rsidR="000A1AAE" w:rsidRPr="00857B1D">
        <w:t>technology.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Unit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involvement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extends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investigations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fraud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threats.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Unit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analyses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digital</w:t>
      </w:r>
      <w:r w:rsidR="00D52FD0">
        <w:t xml:space="preserve"> </w:t>
      </w:r>
      <w:r w:rsidR="000A1AAE" w:rsidRPr="00857B1D">
        <w:t>evidence</w:t>
      </w:r>
      <w:r w:rsidR="00D52FD0">
        <w:t xml:space="preserve"> </w:t>
      </w:r>
      <w:r w:rsidR="000A1AAE" w:rsidRPr="00857B1D">
        <w:t>seized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connection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investigations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well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identifying</w:t>
      </w:r>
      <w:r w:rsidR="00D52FD0">
        <w:t xml:space="preserve"> </w:t>
      </w:r>
      <w:r w:rsidR="000A1AAE" w:rsidRPr="00857B1D">
        <w:t>persons</w:t>
      </w:r>
      <w:r w:rsidR="00D52FD0">
        <w:t xml:space="preserve"> </w:t>
      </w:r>
      <w:r w:rsidR="000A1AAE" w:rsidRPr="00857B1D">
        <w:t>who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committing</w:t>
      </w:r>
      <w:r w:rsidR="00D52FD0">
        <w:t xml:space="preserve"> </w:t>
      </w:r>
      <w:r w:rsidR="000A1AAE" w:rsidRPr="00857B1D">
        <w:t>crimes</w:t>
      </w:r>
      <w:r w:rsidR="00D52FD0">
        <w:t xml:space="preserve"> </w:t>
      </w:r>
      <w:r w:rsidR="000A1AAE" w:rsidRPr="00857B1D">
        <w:t>over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internet.</w:t>
      </w:r>
      <w:r w:rsidR="00D52FD0">
        <w:t xml:space="preserve"> </w:t>
      </w:r>
      <w:r w:rsidR="000A1AAE" w:rsidRPr="00857B1D">
        <w:t>Any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threats</w:t>
      </w:r>
      <w:r w:rsidR="00D52FD0">
        <w:t xml:space="preserve"> </w:t>
      </w:r>
      <w:r w:rsidR="000A1AAE" w:rsidRPr="00857B1D">
        <w:t>reported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actioned</w:t>
      </w:r>
      <w:r w:rsidR="00D52FD0">
        <w:t xml:space="preserve"> </w:t>
      </w:r>
      <w:r w:rsidR="000A1AAE" w:rsidRPr="00857B1D">
        <w:t>immediately.</w:t>
      </w:r>
    </w:p>
    <w:p w14:paraId="4A801278" w14:textId="671DCE90" w:rsidR="000A1AAE" w:rsidRPr="00825CCA" w:rsidRDefault="000A1AAE" w:rsidP="00935045">
      <w:pPr>
        <w:pStyle w:val="H4G"/>
      </w:pPr>
      <w:r>
        <w:tab/>
      </w:r>
      <w:r>
        <w:tab/>
      </w:r>
      <w:r w:rsidRPr="00825CCA">
        <w:t>Daphne</w:t>
      </w:r>
      <w:r w:rsidR="00D52FD0">
        <w:t xml:space="preserve"> </w:t>
      </w:r>
      <w:r w:rsidRPr="00825CCA">
        <w:t>Caruana</w:t>
      </w:r>
      <w:r w:rsidR="00D52FD0">
        <w:t xml:space="preserve"> </w:t>
      </w:r>
      <w:r w:rsidRPr="00825CCA">
        <w:t>Galizia</w:t>
      </w:r>
    </w:p>
    <w:p w14:paraId="2E516E6B" w14:textId="676D0E86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216.</w:t>
      </w:r>
      <w:r w:rsidRPr="00857B1D">
        <w:tab/>
      </w:r>
      <w:r w:rsidR="000A1AAE" w:rsidRPr="00857B1D">
        <w:t>A</w:t>
      </w:r>
      <w:r w:rsidR="00D52FD0">
        <w:t xml:space="preserve"> </w:t>
      </w:r>
      <w:r w:rsidR="000A1AAE" w:rsidRPr="00857B1D">
        <w:t>magisterial</w:t>
      </w:r>
      <w:r w:rsidR="00D52FD0">
        <w:t xml:space="preserve"> </w:t>
      </w:r>
      <w:r w:rsidR="000A1AAE" w:rsidRPr="00857B1D">
        <w:t>inquiry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initiated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16th</w:t>
      </w:r>
      <w:r w:rsidR="00D52FD0">
        <w:t xml:space="preserve"> </w:t>
      </w:r>
      <w:r w:rsidR="000A1AAE" w:rsidRPr="00857B1D">
        <w:t>October</w:t>
      </w:r>
      <w:r w:rsidR="00D52FD0">
        <w:t xml:space="preserve"> </w:t>
      </w:r>
      <w:r w:rsidR="000A1AAE" w:rsidRPr="00857B1D">
        <w:t>2017,</w:t>
      </w:r>
      <w:r w:rsidR="00D52FD0">
        <w:t xml:space="preserve"> </w:t>
      </w:r>
      <w:r w:rsidR="000A1AAE" w:rsidRPr="00857B1D">
        <w:t>after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reporting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Magisterial</w:t>
      </w:r>
      <w:r w:rsidR="00D52FD0">
        <w:t xml:space="preserve"> </w:t>
      </w:r>
      <w:r w:rsidR="000A1AAE" w:rsidRPr="00857B1D">
        <w:t>Inquiry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still</w:t>
      </w:r>
      <w:r w:rsidR="00D52FD0">
        <w:t xml:space="preserve"> </w:t>
      </w:r>
      <w:r w:rsidR="000A1AAE" w:rsidRPr="00857B1D">
        <w:t>ongoing.</w:t>
      </w:r>
    </w:p>
    <w:p w14:paraId="605CDCC8" w14:textId="29095E22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217.</w:t>
      </w:r>
      <w:r>
        <w:tab/>
      </w:r>
      <w:r w:rsidR="000A1AAE" w:rsidRPr="00857B1D">
        <w:t>In</w:t>
      </w:r>
      <w:r w:rsidR="00D52FD0">
        <w:t xml:space="preserve"> </w:t>
      </w:r>
      <w:r w:rsidR="000A1AAE" w:rsidRPr="00857B1D">
        <w:t>December</w:t>
      </w:r>
      <w:r w:rsidR="00D52FD0">
        <w:t xml:space="preserve"> </w:t>
      </w:r>
      <w:r w:rsidR="000A1AAE" w:rsidRPr="00857B1D">
        <w:t>2017,</w:t>
      </w:r>
      <w:r w:rsidR="00D52FD0">
        <w:t xml:space="preserve"> </w:t>
      </w:r>
      <w:r w:rsidR="000A1AAE" w:rsidRPr="00857B1D">
        <w:t>three</w:t>
      </w:r>
      <w:r w:rsidR="00D52FD0">
        <w:t xml:space="preserve"> </w:t>
      </w:r>
      <w:r w:rsidR="000A1AAE" w:rsidRPr="00857B1D">
        <w:t>persons</w:t>
      </w:r>
      <w:r w:rsidR="00D52FD0">
        <w:t xml:space="preserve"> </w:t>
      </w:r>
      <w:r w:rsidR="000A1AAE" w:rsidRPr="00857B1D">
        <w:t>(George</w:t>
      </w:r>
      <w:r w:rsidR="00D52FD0">
        <w:t xml:space="preserve"> </w:t>
      </w:r>
      <w:r w:rsidR="000A1AAE" w:rsidRPr="00857B1D">
        <w:t>Degiorgio,</w:t>
      </w:r>
      <w:r w:rsidR="00D52FD0">
        <w:t xml:space="preserve"> </w:t>
      </w:r>
      <w:r w:rsidR="000A1AAE" w:rsidRPr="00857B1D">
        <w:t>Alfred</w:t>
      </w:r>
      <w:r w:rsidR="00D52FD0">
        <w:t xml:space="preserve"> </w:t>
      </w:r>
      <w:r w:rsidR="000A1AAE" w:rsidRPr="00857B1D">
        <w:t>Degiorgio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Vincent</w:t>
      </w:r>
      <w:r w:rsidR="00D52FD0">
        <w:t xml:space="preserve"> </w:t>
      </w:r>
      <w:r w:rsidR="000A1AAE" w:rsidRPr="00857B1D">
        <w:t>Muscat)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arraigned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charged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Galizia.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2019,</w:t>
      </w:r>
      <w:r w:rsidR="00D52FD0">
        <w:t xml:space="preserve"> </w:t>
      </w:r>
      <w:r w:rsidR="000A1AAE" w:rsidRPr="00857B1D">
        <w:t>another</w:t>
      </w:r>
      <w:r w:rsidR="00D52FD0">
        <w:t xml:space="preserve"> </w:t>
      </w:r>
      <w:r w:rsidR="000A1AAE" w:rsidRPr="00857B1D">
        <w:t>person</w:t>
      </w:r>
      <w:r w:rsidR="00D52FD0">
        <w:t xml:space="preserve"> </w:t>
      </w:r>
      <w:r w:rsidR="000A1AAE" w:rsidRPr="00857B1D">
        <w:t>(Yorgen</w:t>
      </w:r>
      <w:r w:rsidR="00D52FD0">
        <w:t xml:space="preserve"> </w:t>
      </w:r>
      <w:r w:rsidR="000A1AAE" w:rsidRPr="00857B1D">
        <w:t>Fenech)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arraigned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charged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Galizia.</w:t>
      </w:r>
    </w:p>
    <w:p w14:paraId="31C9ED51" w14:textId="3883881C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218.</w:t>
      </w:r>
      <w:r>
        <w:tab/>
      </w:r>
      <w:r w:rsidR="000A1AAE" w:rsidRPr="00857B1D">
        <w:t>Major</w:t>
      </w:r>
      <w:r w:rsidR="00D52FD0">
        <w:t xml:space="preserve"> </w:t>
      </w:r>
      <w:r w:rsidR="000A1AAE" w:rsidRPr="00857B1D">
        <w:t>developments</w:t>
      </w:r>
      <w:r w:rsidR="00D52FD0">
        <w:t xml:space="preserve"> </w:t>
      </w:r>
      <w:r w:rsidR="000A1AAE" w:rsidRPr="00857B1D">
        <w:t>took</w:t>
      </w:r>
      <w:r w:rsidR="00D52FD0">
        <w:t xml:space="preserve"> </w:t>
      </w:r>
      <w:r w:rsidR="000A1AAE" w:rsidRPr="00857B1D">
        <w:t>place</w:t>
      </w:r>
      <w:r w:rsidR="00D52FD0">
        <w:t xml:space="preserve"> </w:t>
      </w:r>
      <w:r w:rsidR="000A1AAE" w:rsidRPr="00857B1D">
        <w:t>recently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investigations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Galizia.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23</w:t>
      </w:r>
      <w:r w:rsidR="00D52FD0">
        <w:t xml:space="preserve"> </w:t>
      </w:r>
      <w:r w:rsidR="000A1AAE" w:rsidRPr="00857B1D">
        <w:t>February</w:t>
      </w:r>
      <w:r w:rsidR="00D52FD0">
        <w:t xml:space="preserve"> </w:t>
      </w:r>
      <w:r w:rsidR="000A1AAE" w:rsidRPr="00857B1D">
        <w:t>2021,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saw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first</w:t>
      </w:r>
      <w:r w:rsidR="00D52FD0">
        <w:t xml:space="preserve"> </w:t>
      </w:r>
      <w:r w:rsidR="000A1AAE" w:rsidRPr="00857B1D">
        <w:t>conviction</w:t>
      </w:r>
      <w:r w:rsidR="00D52FD0">
        <w:t xml:space="preserve"> </w:t>
      </w:r>
      <w:r w:rsidR="000A1AAE" w:rsidRPr="00857B1D">
        <w:t>relative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murder,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Mr</w:t>
      </w:r>
      <w:r w:rsidR="00D52FD0">
        <w:t xml:space="preserve"> </w:t>
      </w:r>
      <w:r w:rsidR="000A1AAE" w:rsidRPr="00857B1D">
        <w:t>Vincent</w:t>
      </w:r>
      <w:r w:rsidR="00D52FD0">
        <w:t xml:space="preserve"> </w:t>
      </w:r>
      <w:r w:rsidR="000A1AAE" w:rsidRPr="00857B1D">
        <w:t>Muscat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found</w:t>
      </w:r>
      <w:r w:rsidR="00D52FD0">
        <w:t xml:space="preserve"> </w:t>
      </w:r>
      <w:r w:rsidR="000A1AAE" w:rsidRPr="00857B1D">
        <w:t>guilty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sentenced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fifteen</w:t>
      </w:r>
      <w:r w:rsidR="00D52FD0">
        <w:t xml:space="preserve"> </w:t>
      </w:r>
      <w:r w:rsidR="000A1AAE" w:rsidRPr="00857B1D">
        <w:t>years</w:t>
      </w:r>
      <w:r w:rsidR="00D52FD0">
        <w:t xml:space="preserve"> </w:t>
      </w:r>
      <w:r w:rsidR="000A1AAE" w:rsidRPr="00857B1D">
        <w:t>effective</w:t>
      </w:r>
      <w:r w:rsidR="00D52FD0">
        <w:t xml:space="preserve"> </w:t>
      </w:r>
      <w:r w:rsidR="000A1AAE" w:rsidRPr="00857B1D">
        <w:t>imprisonment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payment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proceeds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crime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well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his</w:t>
      </w:r>
      <w:r w:rsidR="00D52FD0">
        <w:t xml:space="preserve"> </w:t>
      </w:r>
      <w:r w:rsidR="000A1AAE" w:rsidRPr="00857B1D">
        <w:t>share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expenses.</w:t>
      </w:r>
    </w:p>
    <w:p w14:paraId="406E7952" w14:textId="0DB01E35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lastRenderedPageBreak/>
        <w:t>219.</w:t>
      </w:r>
      <w:r w:rsidRPr="00857B1D">
        <w:tab/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following</w:t>
      </w:r>
      <w:r w:rsidR="00D52FD0">
        <w:t xml:space="preserve"> </w:t>
      </w:r>
      <w:r w:rsidR="000A1AAE" w:rsidRPr="00857B1D">
        <w:t>day,</w:t>
      </w:r>
      <w:r w:rsidR="00D52FD0">
        <w:t xml:space="preserve"> </w:t>
      </w:r>
      <w:r w:rsidR="000A1AAE" w:rsidRPr="00857B1D">
        <w:t>24</w:t>
      </w:r>
      <w:r w:rsidR="00D52FD0">
        <w:t xml:space="preserve"> </w:t>
      </w:r>
      <w:r w:rsidR="000A1AAE" w:rsidRPr="00857B1D">
        <w:t>February</w:t>
      </w:r>
      <w:r w:rsidR="00D52FD0">
        <w:t xml:space="preserve"> </w:t>
      </w:r>
      <w:r w:rsidR="000A1AAE" w:rsidRPr="00857B1D">
        <w:t>2021</w:t>
      </w:r>
      <w:r w:rsidR="00D52FD0">
        <w:t xml:space="preserve"> </w:t>
      </w:r>
      <w:r w:rsidR="000A1AAE" w:rsidRPr="00857B1D">
        <w:t>two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persons</w:t>
      </w:r>
      <w:r w:rsidR="00D52FD0">
        <w:t xml:space="preserve"> </w:t>
      </w:r>
      <w:r w:rsidR="000A1AAE" w:rsidRPr="00857B1D">
        <w:t>(Robert</w:t>
      </w:r>
      <w:r w:rsidR="00D52FD0">
        <w:t xml:space="preserve"> </w:t>
      </w:r>
      <w:r w:rsidR="000A1AAE" w:rsidRPr="00857B1D">
        <w:t>Agius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Jamie</w:t>
      </w:r>
      <w:r w:rsidR="00D52FD0">
        <w:t xml:space="preserve"> </w:t>
      </w:r>
      <w:r w:rsidR="000A1AAE" w:rsidRPr="00857B1D">
        <w:t>Vella)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arraigned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charged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participation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Galizia.</w:t>
      </w:r>
      <w:r w:rsidR="00D52FD0">
        <w:t xml:space="preserve"> </w:t>
      </w:r>
      <w:r w:rsidR="000A1AAE" w:rsidRPr="00857B1D">
        <w:t>Sittings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being</w:t>
      </w:r>
      <w:r w:rsidR="00D52FD0">
        <w:t xml:space="preserve"> </w:t>
      </w:r>
      <w:r w:rsidR="000A1AAE" w:rsidRPr="00857B1D">
        <w:t>held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regular</w:t>
      </w:r>
      <w:r w:rsidR="00D52FD0">
        <w:t xml:space="preserve"> </w:t>
      </w:r>
      <w:r w:rsidR="000A1AAE" w:rsidRPr="00857B1D">
        <w:t>basis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evidence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being</w:t>
      </w:r>
      <w:r w:rsidR="00D52FD0">
        <w:t xml:space="preserve"> </w:t>
      </w:r>
      <w:r w:rsidR="000A1AAE" w:rsidRPr="00857B1D">
        <w:t>duly</w:t>
      </w:r>
      <w:r w:rsidR="00D52FD0">
        <w:t xml:space="preserve"> </w:t>
      </w:r>
      <w:r w:rsidR="000A1AAE" w:rsidRPr="00857B1D">
        <w:t>compiled.</w:t>
      </w:r>
    </w:p>
    <w:p w14:paraId="2517F914" w14:textId="0F215B16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220.</w:t>
      </w:r>
      <w:r>
        <w:tab/>
      </w:r>
      <w:r w:rsidR="000A1AAE" w:rsidRPr="00857B1D">
        <w:t>Moreover,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compilation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evidence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two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persons</w:t>
      </w:r>
      <w:r w:rsidR="00D52FD0">
        <w:t xml:space="preserve"> </w:t>
      </w:r>
      <w:r w:rsidR="000A1AAE" w:rsidRPr="00857B1D">
        <w:t>(George</w:t>
      </w:r>
      <w:r w:rsidR="00D52FD0">
        <w:t xml:space="preserve"> </w:t>
      </w:r>
      <w:r w:rsidR="000A1AAE" w:rsidRPr="00857B1D">
        <w:t>Degiorgio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Alfred</w:t>
      </w:r>
      <w:r w:rsidR="00D52FD0">
        <w:t xml:space="preserve"> </w:t>
      </w:r>
      <w:r w:rsidR="000A1AAE" w:rsidRPr="00857B1D">
        <w:t>Degiorgio)</w:t>
      </w:r>
      <w:r w:rsidR="00D52FD0">
        <w:t xml:space="preserve"> </w:t>
      </w:r>
      <w:r w:rsidR="000A1AAE" w:rsidRPr="00857B1D">
        <w:t>arraigned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2017</w:t>
      </w:r>
      <w:r w:rsidR="00D52FD0">
        <w:t xml:space="preserve"> </w:t>
      </w:r>
      <w:r w:rsidR="000A1AAE" w:rsidRPr="00857B1D">
        <w:t>relative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Caruana</w:t>
      </w:r>
      <w:r w:rsidR="00D52FD0">
        <w:t xml:space="preserve"> </w:t>
      </w:r>
      <w:r w:rsidR="000A1AAE" w:rsidRPr="00857B1D">
        <w:t>Galizia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concluded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formal</w:t>
      </w:r>
      <w:r w:rsidR="00D52FD0">
        <w:t xml:space="preserve"> </w:t>
      </w:r>
      <w:r w:rsidR="000A1AAE" w:rsidRPr="00857B1D">
        <w:t>Bill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Indictment</w:t>
      </w:r>
      <w:r w:rsidR="00D52FD0">
        <w:t xml:space="preserve"> </w:t>
      </w:r>
      <w:r w:rsidR="000A1AAE" w:rsidRPr="00857B1D">
        <w:t>filed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16th</w:t>
      </w:r>
      <w:r w:rsidR="00D52FD0">
        <w:t xml:space="preserve"> </w:t>
      </w:r>
      <w:r w:rsidR="000A1AAE" w:rsidRPr="00857B1D">
        <w:t>July</w:t>
      </w:r>
      <w:r w:rsidR="00D52FD0">
        <w:t xml:space="preserve"> </w:t>
      </w:r>
      <w:r w:rsidR="000A1AAE" w:rsidRPr="00857B1D">
        <w:t>2019.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means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judgment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30th</w:t>
      </w:r>
      <w:r w:rsidR="00D52FD0">
        <w:t xml:space="preserve"> </w:t>
      </w:r>
      <w:r w:rsidR="000A1AAE" w:rsidRPr="00857B1D">
        <w:t>October</w:t>
      </w:r>
      <w:r w:rsidR="00D52FD0">
        <w:t xml:space="preserve"> </w:t>
      </w:r>
      <w:r w:rsidR="000A1AAE" w:rsidRPr="00857B1D">
        <w:t>2020</w:t>
      </w:r>
      <w:r w:rsidR="00D52FD0">
        <w:t xml:space="preserve"> </w:t>
      </w:r>
      <w:r w:rsidR="000A1AAE" w:rsidRPr="00857B1D">
        <w:t>rejected</w:t>
      </w:r>
      <w:r w:rsidR="00D52FD0">
        <w:t xml:space="preserve"> </w:t>
      </w:r>
      <w:r w:rsidR="000A1AAE" w:rsidRPr="00857B1D">
        <w:t>all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preliminary</w:t>
      </w:r>
      <w:r w:rsidR="00D52FD0">
        <w:t xml:space="preserve"> </w:t>
      </w:r>
      <w:r w:rsidR="000A1AAE" w:rsidRPr="00857B1D">
        <w:t>pleas</w:t>
      </w:r>
      <w:r w:rsidR="00D52FD0">
        <w:t xml:space="preserve"> </w:t>
      </w:r>
      <w:r w:rsidR="000A1AAE" w:rsidRPr="00857B1D">
        <w:t>filed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accused</w:t>
      </w:r>
      <w:r w:rsidR="00D52FD0">
        <w:t xml:space="preserve"> </w:t>
      </w:r>
      <w:r w:rsidR="000A1AAE" w:rsidRPr="00857B1D">
        <w:t>persons.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accused</w:t>
      </w:r>
      <w:r w:rsidR="00D52FD0">
        <w:t xml:space="preserve"> </w:t>
      </w:r>
      <w:r w:rsidR="000A1AAE" w:rsidRPr="00857B1D">
        <w:t>filed</w:t>
      </w:r>
      <w:r w:rsidR="00D52FD0">
        <w:t xml:space="preserve"> </w:t>
      </w:r>
      <w:r w:rsidR="000A1AAE" w:rsidRPr="00857B1D">
        <w:t>an</w:t>
      </w:r>
      <w:r w:rsidR="00D52FD0">
        <w:t xml:space="preserve"> </w:t>
      </w:r>
      <w:r w:rsidR="000A1AAE" w:rsidRPr="00857B1D">
        <w:t>appeal</w:t>
      </w:r>
      <w:r w:rsidR="00D52FD0">
        <w:t xml:space="preserve"> </w:t>
      </w:r>
      <w:r w:rsidR="000A1AAE" w:rsidRPr="00857B1D">
        <w:t>from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said</w:t>
      </w:r>
      <w:r w:rsidR="00D52FD0">
        <w:t xml:space="preserve"> </w:t>
      </w:r>
      <w:r w:rsidR="000A1AAE" w:rsidRPr="00857B1D">
        <w:t>judgment</w:t>
      </w:r>
      <w:r w:rsidR="00D52FD0">
        <w:t xml:space="preserve"> </w:t>
      </w:r>
      <w:r w:rsidR="000A1AAE" w:rsidRPr="00857B1D">
        <w:t>before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Appeal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appeal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decided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22nd</w:t>
      </w:r>
      <w:r w:rsidR="00D52FD0">
        <w:t xml:space="preserve"> </w:t>
      </w:r>
      <w:r w:rsidR="000A1AAE" w:rsidRPr="00857B1D">
        <w:t>September</w:t>
      </w:r>
      <w:r w:rsidR="00D52FD0">
        <w:t xml:space="preserve"> </w:t>
      </w:r>
      <w:r w:rsidR="000A1AAE" w:rsidRPr="00857B1D">
        <w:t>2021.</w:t>
      </w:r>
      <w:r w:rsidR="00D52FD0">
        <w:t xml:space="preserve"> </w:t>
      </w:r>
      <w:r w:rsidR="000A1AAE" w:rsidRPr="00857B1D">
        <w:t>Since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Court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Appeal</w:t>
      </w:r>
      <w:r w:rsidR="00D52FD0">
        <w:t xml:space="preserve"> </w:t>
      </w:r>
      <w:r w:rsidR="000A1AAE" w:rsidRPr="00857B1D">
        <w:t>delivered</w:t>
      </w:r>
      <w:r w:rsidR="00D52FD0">
        <w:t xml:space="preserve"> </w:t>
      </w:r>
      <w:r w:rsidR="000A1AAE" w:rsidRPr="00857B1D">
        <w:t>its</w:t>
      </w:r>
      <w:r w:rsidR="00D52FD0">
        <w:t xml:space="preserve"> </w:t>
      </w:r>
      <w:r w:rsidR="000A1AAE" w:rsidRPr="00857B1D">
        <w:t>judgment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trial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jury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now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appointed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hearing.</w:t>
      </w:r>
    </w:p>
    <w:p w14:paraId="1D1D180F" w14:textId="4DF37020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221.</w:t>
      </w:r>
      <w:r w:rsidRPr="00857B1D">
        <w:tab/>
      </w:r>
      <w:r w:rsidR="000A1AAE" w:rsidRPr="00857B1D">
        <w:t>On</w:t>
      </w:r>
      <w:r w:rsidR="00D52FD0">
        <w:t xml:space="preserve"> </w:t>
      </w:r>
      <w:r w:rsidR="000A1AAE" w:rsidRPr="00857B1D">
        <w:t>18th</w:t>
      </w:r>
      <w:r w:rsidR="00D52FD0">
        <w:t xml:space="preserve"> </w:t>
      </w:r>
      <w:r w:rsidR="000A1AAE" w:rsidRPr="00857B1D">
        <w:t>August</w:t>
      </w:r>
      <w:r w:rsidR="00D52FD0">
        <w:t xml:space="preserve"> </w:t>
      </w:r>
      <w:r w:rsidR="000A1AAE" w:rsidRPr="00857B1D">
        <w:t>2021,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compilation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evidence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alleged</w:t>
      </w:r>
      <w:r w:rsidR="00D52FD0">
        <w:t xml:space="preserve"> </w:t>
      </w:r>
      <w:r w:rsidR="000A1AAE" w:rsidRPr="00857B1D">
        <w:t>mastermind</w:t>
      </w:r>
      <w:r w:rsidR="00D52FD0">
        <w:t xml:space="preserve"> </w:t>
      </w:r>
      <w:r w:rsidR="000A1AAE" w:rsidRPr="00857B1D">
        <w:t>(Yorgen</w:t>
      </w:r>
      <w:r w:rsidR="00D52FD0">
        <w:t xml:space="preserve"> </w:t>
      </w:r>
      <w:r w:rsidR="000A1AAE" w:rsidRPr="00857B1D">
        <w:t>Fenech)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concluded,</w:t>
      </w:r>
      <w:r w:rsidR="00D52FD0">
        <w:t xml:space="preserve"> </w:t>
      </w:r>
      <w:r w:rsidR="000A1AAE" w:rsidRPr="00857B1D">
        <w:t>resulting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indictment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individual,</w:t>
      </w:r>
      <w:r w:rsidR="00D52FD0">
        <w:t xml:space="preserve"> </w:t>
      </w:r>
      <w:r w:rsidR="000A1AAE" w:rsidRPr="00857B1D">
        <w:t>who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face</w:t>
      </w:r>
      <w:r w:rsidR="00D52FD0">
        <w:t xml:space="preserve"> </w:t>
      </w:r>
      <w:r w:rsidR="000A1AAE" w:rsidRPr="00857B1D">
        <w:t>trial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jury.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follows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previous</w:t>
      </w:r>
      <w:r w:rsidR="00D52FD0">
        <w:t xml:space="preserve"> </w:t>
      </w:r>
      <w:r w:rsidR="000A1AAE" w:rsidRPr="00857B1D">
        <w:t>developments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earlier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year.</w:t>
      </w:r>
    </w:p>
    <w:p w14:paraId="60D8F433" w14:textId="4DB904A1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222.</w:t>
      </w:r>
      <w:r>
        <w:tab/>
      </w:r>
      <w:r w:rsidR="000A1AAE" w:rsidRPr="00857B1D">
        <w:t>The</w:t>
      </w:r>
      <w:r w:rsidR="00D52FD0">
        <w:t xml:space="preserve"> </w:t>
      </w:r>
      <w:r w:rsidR="000A1AAE" w:rsidRPr="00857B1D">
        <w:t>recent</w:t>
      </w:r>
      <w:r w:rsidR="00D52FD0">
        <w:t xml:space="preserve"> </w:t>
      </w:r>
      <w:r w:rsidR="000A1AAE" w:rsidRPr="00857B1D">
        <w:t>developments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Daphne</w:t>
      </w:r>
      <w:r w:rsidR="00D52FD0">
        <w:t xml:space="preserve"> </w:t>
      </w:r>
      <w:r w:rsidR="000A1AAE" w:rsidRPr="00857B1D">
        <w:t>Carauana</w:t>
      </w:r>
      <w:r w:rsidR="00D52FD0">
        <w:t xml:space="preserve"> </w:t>
      </w:r>
      <w:r w:rsidR="000A1AAE" w:rsidRPr="00857B1D">
        <w:t>Galizia</w:t>
      </w:r>
      <w:r w:rsidR="00D52FD0">
        <w:t xml:space="preserve"> </w:t>
      </w:r>
      <w:r w:rsidR="000A1AAE" w:rsidRPr="00857B1D">
        <w:t>murder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milestones,</w:t>
      </w:r>
      <w:r w:rsidR="00D52FD0">
        <w:t xml:space="preserve"> </w:t>
      </w:r>
      <w:r w:rsidR="000A1AAE" w:rsidRPr="00857B1D">
        <w:t>bringing</w:t>
      </w:r>
      <w:r w:rsidR="00D52FD0">
        <w:t xml:space="preserve"> </w:t>
      </w:r>
      <w:r w:rsidR="000A1AAE" w:rsidRPr="00857B1D">
        <w:t>us</w:t>
      </w:r>
      <w:r w:rsidR="00D52FD0">
        <w:t xml:space="preserve"> </w:t>
      </w:r>
      <w:r w:rsidR="000A1AAE" w:rsidRPr="00857B1D">
        <w:t>closer</w:t>
      </w:r>
      <w:r w:rsidR="00D52FD0">
        <w:t xml:space="preserve"> </w:t>
      </w:r>
      <w:r w:rsidR="000A1AAE" w:rsidRPr="00857B1D">
        <w:t>towards</w:t>
      </w:r>
      <w:r w:rsidR="00D52FD0">
        <w:t xml:space="preserve"> </w:t>
      </w:r>
      <w:r w:rsidR="000A1AAE" w:rsidRPr="00857B1D">
        <w:t>achieving</w:t>
      </w:r>
      <w:r w:rsidR="00D52FD0">
        <w:t xml:space="preserve"> </w:t>
      </w:r>
      <w:r w:rsidR="000A1AAE" w:rsidRPr="00857B1D">
        <w:t>justice.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remains</w:t>
      </w:r>
      <w:r w:rsidR="00D52FD0">
        <w:t xml:space="preserve"> </w:t>
      </w:r>
      <w:r w:rsidR="000A1AAE" w:rsidRPr="00857B1D">
        <w:t>determined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taking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necessary</w:t>
      </w:r>
      <w:r w:rsidR="00D52FD0">
        <w:t xml:space="preserve"> </w:t>
      </w:r>
      <w:r w:rsidR="000A1AAE" w:rsidRPr="00857B1D">
        <w:t>steps,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served,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deter</w:t>
      </w:r>
      <w:r w:rsidR="00D52FD0">
        <w:t xml:space="preserve"> </w:t>
      </w:r>
      <w:r w:rsidR="000A1AAE" w:rsidRPr="00857B1D">
        <w:t>any</w:t>
      </w:r>
      <w:r w:rsidR="00D52FD0">
        <w:t xml:space="preserve"> </w:t>
      </w:r>
      <w:r w:rsidR="000A1AAE" w:rsidRPr="00857B1D">
        <w:t>possible</w:t>
      </w:r>
      <w:r w:rsidR="00D52FD0">
        <w:t xml:space="preserve"> </w:t>
      </w:r>
      <w:r w:rsidR="000A1AAE" w:rsidRPr="00857B1D">
        <w:t>future</w:t>
      </w:r>
      <w:r w:rsidR="00D52FD0">
        <w:t xml:space="preserve"> </w:t>
      </w:r>
      <w:r w:rsidR="000A1AAE" w:rsidRPr="00857B1D">
        <w:t>attacks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safety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dignity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journalists.</w:t>
      </w:r>
    </w:p>
    <w:p w14:paraId="3FB096D4" w14:textId="77777777" w:rsidR="000E4FD0" w:rsidRDefault="000A1AAE" w:rsidP="00935045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23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5EE7F8CC" w14:textId="7E098179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223.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Government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committed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safeguard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freedom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expression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enacted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Defamation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(Chapter</w:t>
      </w:r>
      <w:r w:rsidR="00D52FD0">
        <w:t xml:space="preserve"> </w:t>
      </w:r>
      <w:r w:rsidR="000A1AAE" w:rsidRPr="00857B1D">
        <w:t>579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laws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Malta),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came</w:t>
      </w:r>
      <w:r w:rsidR="00D52FD0">
        <w:t xml:space="preserve"> </w:t>
      </w:r>
      <w:r w:rsidR="000A1AAE" w:rsidRPr="00857B1D">
        <w:t>into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14th</w:t>
      </w:r>
      <w:r w:rsidR="00D52FD0">
        <w:t xml:space="preserve"> </w:t>
      </w:r>
      <w:r w:rsidR="000A1AAE" w:rsidRPr="00857B1D">
        <w:t>May</w:t>
      </w:r>
      <w:r w:rsidR="00D52FD0">
        <w:t xml:space="preserve"> </w:t>
      </w:r>
      <w:r w:rsidR="000A1AAE" w:rsidRPr="00857B1D">
        <w:t>2018.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aims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updating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re-writing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Maltese</w:t>
      </w:r>
      <w:r w:rsidR="00D52FD0">
        <w:t xml:space="preserve"> </w:t>
      </w:r>
      <w:r w:rsidR="000A1AAE" w:rsidRPr="00857B1D">
        <w:t>law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slander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substantial</w:t>
      </w:r>
      <w:r w:rsidR="00D52FD0">
        <w:t xml:space="preserve"> </w:t>
      </w:r>
      <w:r w:rsidR="000A1AAE" w:rsidRPr="00857B1D">
        <w:t>manner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strengthens</w:t>
      </w:r>
      <w:r w:rsidR="00D52FD0">
        <w:t xml:space="preserve"> </w:t>
      </w:r>
      <w:r w:rsidR="000A1AAE" w:rsidRPr="00857B1D">
        <w:t>respect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freedom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expression.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new</w:t>
      </w:r>
      <w:r w:rsidR="00D52FD0">
        <w:t xml:space="preserve"> </w:t>
      </w:r>
      <w:r w:rsidR="000A1AAE" w:rsidRPr="00857B1D">
        <w:t>law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promotes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use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alternative</w:t>
      </w:r>
      <w:r w:rsidR="00D52FD0">
        <w:t xml:space="preserve"> </w:t>
      </w:r>
      <w:r w:rsidR="000A1AAE" w:rsidRPr="00857B1D">
        <w:t>means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dispute</w:t>
      </w:r>
      <w:r w:rsidR="00D52FD0">
        <w:t xml:space="preserve"> </w:t>
      </w:r>
      <w:r w:rsidR="000A1AAE" w:rsidRPr="00857B1D">
        <w:t>resolution,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through</w:t>
      </w:r>
      <w:r w:rsidR="00D52FD0">
        <w:t xml:space="preserve"> </w:t>
      </w:r>
      <w:r w:rsidR="000A1AAE" w:rsidRPr="00857B1D">
        <w:t>mediation,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introduces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system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preliminary</w:t>
      </w:r>
      <w:r w:rsidR="00D52FD0">
        <w:t xml:space="preserve"> </w:t>
      </w:r>
      <w:r w:rsidR="000A1AAE" w:rsidRPr="00857B1D">
        <w:t>hearing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defamation</w:t>
      </w:r>
      <w:r w:rsidR="00D52FD0">
        <w:t xml:space="preserve"> </w:t>
      </w:r>
      <w:r w:rsidR="000A1AAE" w:rsidRPr="00857B1D">
        <w:t>actions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determine</w:t>
      </w:r>
      <w:r w:rsidR="00D52FD0">
        <w:t xml:space="preserve"> </w:t>
      </w:r>
      <w:r w:rsidR="000A1AAE" w:rsidRPr="00857B1D">
        <w:t>whether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case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decided</w:t>
      </w:r>
      <w:r w:rsidR="00D52FD0">
        <w:t xml:space="preserve"> </w:t>
      </w:r>
      <w:r w:rsidR="000A1AAE" w:rsidRPr="00857B1D">
        <w:t>either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agreement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mediation.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major</w:t>
      </w:r>
      <w:r w:rsidR="00D52FD0">
        <w:t xml:space="preserve"> </w:t>
      </w:r>
      <w:r w:rsidR="000A1AAE" w:rsidRPr="00857B1D">
        <w:t>departure</w:t>
      </w:r>
      <w:r w:rsidR="00D52FD0">
        <w:t xml:space="preserve"> </w:t>
      </w:r>
      <w:r w:rsidR="000A1AAE" w:rsidRPr="00857B1D">
        <w:t>made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means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Defamation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proceedings</w:t>
      </w:r>
      <w:r w:rsidR="00D52FD0">
        <w:t xml:space="preserve"> </w:t>
      </w:r>
      <w:r w:rsidR="000A1AAE" w:rsidRPr="00857B1D">
        <w:t>can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longer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filed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libel,</w:t>
      </w:r>
      <w:r w:rsidR="00D52FD0">
        <w:t xml:space="preserve"> </w:t>
      </w:r>
      <w:r w:rsidR="000A1AAE" w:rsidRPr="00857B1D">
        <w:t>slander,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defamation.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protects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fourth</w:t>
      </w:r>
      <w:r w:rsidR="00D52FD0">
        <w:t xml:space="preserve"> </w:t>
      </w:r>
      <w:r w:rsidR="000A1AAE" w:rsidRPr="00857B1D">
        <w:t>pillar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democracy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sense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freedom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no</w:t>
      </w:r>
      <w:r w:rsidR="00D52FD0">
        <w:t xml:space="preserve"> </w:t>
      </w:r>
      <w:r w:rsidR="000A1AAE" w:rsidRPr="00857B1D">
        <w:t>manner</w:t>
      </w:r>
      <w:r w:rsidR="00D52FD0">
        <w:t xml:space="preserve"> </w:t>
      </w:r>
      <w:r w:rsidR="000A1AAE" w:rsidRPr="00857B1D">
        <w:t>hampered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threat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proceedings</w:t>
      </w:r>
      <w:r w:rsidR="00D52FD0">
        <w:t xml:space="preserve"> </w:t>
      </w:r>
      <w:r w:rsidR="000A1AAE" w:rsidRPr="00857B1D">
        <w:t>may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instituted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had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effect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silencing</w:t>
      </w:r>
      <w:r w:rsidR="00D52FD0">
        <w:t xml:space="preserve"> </w:t>
      </w:r>
      <w:r w:rsidR="000A1AAE" w:rsidRPr="00857B1D">
        <w:t>journalists.</w:t>
      </w:r>
    </w:p>
    <w:p w14:paraId="0440A359" w14:textId="07986FE6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224.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drafted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enacted</w:t>
      </w:r>
      <w:r w:rsidR="00D52FD0">
        <w:t xml:space="preserve"> </w:t>
      </w:r>
      <w:r w:rsidR="000A1AAE" w:rsidRPr="00857B1D">
        <w:t>following</w:t>
      </w:r>
      <w:r w:rsidR="00D52FD0">
        <w:t xml:space="preserve"> </w:t>
      </w:r>
      <w:r w:rsidR="000A1AAE" w:rsidRPr="00857B1D">
        <w:t>wide</w:t>
      </w:r>
      <w:r w:rsidR="00D52FD0">
        <w:t xml:space="preserve"> </w:t>
      </w:r>
      <w:r w:rsidR="000A1AAE" w:rsidRPr="00857B1D">
        <w:t>consultation</w:t>
      </w:r>
      <w:r w:rsidR="00D52FD0">
        <w:t xml:space="preserve"> </w:t>
      </w:r>
      <w:r w:rsidR="000A1AAE" w:rsidRPr="00857B1D">
        <w:t>with,</w:t>
      </w:r>
      <w:r w:rsidR="00D52FD0">
        <w:t xml:space="preserve"> </w:t>
      </w:r>
      <w:r w:rsidR="000A1AAE" w:rsidRPr="00857B1D">
        <w:t>inter</w:t>
      </w:r>
      <w:r w:rsidR="00D52FD0">
        <w:t xml:space="preserve"> </w:t>
      </w:r>
      <w:r w:rsidR="000A1AAE" w:rsidRPr="00857B1D">
        <w:t>alia,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Institute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Maltese</w:t>
      </w:r>
      <w:r w:rsidR="00D52FD0">
        <w:t xml:space="preserve"> </w:t>
      </w:r>
      <w:r w:rsidR="000A1AAE" w:rsidRPr="00857B1D">
        <w:t>Journalists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OSCE</w:t>
      </w:r>
      <w:r w:rsidR="00D52FD0">
        <w:t xml:space="preserve"> </w:t>
      </w:r>
      <w:r w:rsidR="000A1AAE" w:rsidRPr="00857B1D">
        <w:t>through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Special</w:t>
      </w:r>
      <w:r w:rsidR="00D52FD0">
        <w:t xml:space="preserve"> </w:t>
      </w:r>
      <w:r w:rsidR="000A1AAE" w:rsidRPr="00857B1D">
        <w:t>Representative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Freedom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Media.</w:t>
      </w:r>
      <w:r w:rsidR="00D52FD0">
        <w:t xml:space="preserve"> </w:t>
      </w:r>
      <w:r w:rsidR="000A1AAE" w:rsidRPr="00857B1D">
        <w:t>Through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law,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protection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sources</w:t>
      </w:r>
      <w:r w:rsidR="00D52FD0">
        <w:t xml:space="preserve"> </w:t>
      </w:r>
      <w:r w:rsidR="000A1AAE" w:rsidRPr="00857B1D">
        <w:t>applies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every</w:t>
      </w:r>
      <w:r w:rsidR="00D52FD0">
        <w:t xml:space="preserve"> </w:t>
      </w:r>
      <w:r w:rsidR="000A1AAE" w:rsidRPr="00857B1D">
        <w:t>editor,</w:t>
      </w:r>
      <w:r w:rsidR="00D52FD0">
        <w:t xml:space="preserve"> </w:t>
      </w:r>
      <w:r w:rsidR="000A1AAE" w:rsidRPr="00857B1D">
        <w:t>publisher,</w:t>
      </w:r>
      <w:r w:rsidR="00D52FD0">
        <w:t xml:space="preserve"> </w:t>
      </w:r>
      <w:r w:rsidR="000A1AAE" w:rsidRPr="00857B1D">
        <w:t>author,</w:t>
      </w:r>
      <w:r w:rsidR="00D52FD0">
        <w:t xml:space="preserve"> </w:t>
      </w:r>
      <w:r w:rsidR="000A1AAE" w:rsidRPr="00857B1D">
        <w:t>operator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website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broadcaster.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prohibits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issue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precautionary</w:t>
      </w:r>
      <w:r w:rsidR="00D52FD0">
        <w:t xml:space="preserve"> </w:t>
      </w:r>
      <w:r w:rsidR="000A1AAE" w:rsidRPr="00857B1D">
        <w:t>garnishee</w:t>
      </w:r>
      <w:r w:rsidR="00D52FD0">
        <w:t xml:space="preserve"> </w:t>
      </w:r>
      <w:r w:rsidR="000A1AAE" w:rsidRPr="00857B1D">
        <w:t>orders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precautionary</w:t>
      </w:r>
      <w:r w:rsidR="00D52FD0">
        <w:t xml:space="preserve"> </w:t>
      </w:r>
      <w:r w:rsidR="000A1AAE" w:rsidRPr="00857B1D">
        <w:t>acts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plaintiffs</w:t>
      </w:r>
      <w:r w:rsidR="00D52FD0">
        <w:t xml:space="preserve"> </w:t>
      </w:r>
      <w:r w:rsidR="000A1AAE" w:rsidRPr="00857B1D">
        <w:t>involved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civil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suits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journalists.</w:t>
      </w:r>
      <w:r w:rsidR="00D52FD0">
        <w:t xml:space="preserve"> </w:t>
      </w:r>
      <w:r w:rsidR="000A1AAE" w:rsidRPr="00857B1D">
        <w:t>Another</w:t>
      </w:r>
      <w:r w:rsidR="00D52FD0">
        <w:t xml:space="preserve"> </w:t>
      </w:r>
      <w:r w:rsidR="000A1AAE" w:rsidRPr="00857B1D">
        <w:t>important</w:t>
      </w:r>
      <w:r w:rsidR="00D52FD0">
        <w:t xml:space="preserve"> </w:t>
      </w:r>
      <w:r w:rsidR="000A1AAE" w:rsidRPr="00857B1D">
        <w:t>provision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provision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discourage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filing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strategic</w:t>
      </w:r>
      <w:r w:rsidR="00D52FD0">
        <w:t xml:space="preserve"> </w:t>
      </w:r>
      <w:r w:rsidR="000A1AAE" w:rsidRPr="00857B1D">
        <w:t>lawsuits</w:t>
      </w:r>
      <w:r w:rsidR="00D52FD0">
        <w:t xml:space="preserve"> </w:t>
      </w:r>
      <w:r w:rsidR="000A1AAE" w:rsidRPr="00857B1D">
        <w:t>against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participation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providing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when</w:t>
      </w:r>
      <w:r w:rsidR="00D52FD0">
        <w:t xml:space="preserve"> </w:t>
      </w:r>
      <w:r w:rsidR="000A1AAE" w:rsidRPr="00857B1D">
        <w:t>multiple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actions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filed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same</w:t>
      </w:r>
      <w:r w:rsidR="00D52FD0">
        <w:t xml:space="preserve"> </w:t>
      </w:r>
      <w:r w:rsidR="000A1AAE" w:rsidRPr="00857B1D">
        <w:t>person</w:t>
      </w:r>
      <w:r w:rsidR="00D52FD0">
        <w:t xml:space="preserve"> </w:t>
      </w:r>
      <w:r w:rsidR="000A1AAE" w:rsidRPr="00857B1D">
        <w:t>about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same</w:t>
      </w:r>
      <w:r w:rsidR="00D52FD0">
        <w:t xml:space="preserve"> </w:t>
      </w:r>
      <w:r w:rsidR="000A1AAE" w:rsidRPr="00857B1D">
        <w:t>article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single</w:t>
      </w:r>
      <w:r w:rsidR="00D52FD0">
        <w:t xml:space="preserve"> </w:t>
      </w:r>
      <w:r w:rsidR="000A1AAE" w:rsidRPr="00857B1D">
        <w:t>capping</w:t>
      </w:r>
      <w:r w:rsidR="00D52FD0">
        <w:t xml:space="preserve"> </w:t>
      </w:r>
      <w:r w:rsidR="000A1AAE" w:rsidRPr="00857B1D">
        <w:t>on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damages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11,640</w:t>
      </w:r>
      <w:r w:rsidR="00D52FD0">
        <w:t xml:space="preserve"> </w:t>
      </w:r>
      <w:r w:rsidR="000A1AAE" w:rsidRPr="00857B1D">
        <w:t>euro</w:t>
      </w:r>
      <w:r w:rsidR="00D52FD0">
        <w:t xml:space="preserve"> </w:t>
      </w:r>
      <w:r w:rsidR="000A1AAE" w:rsidRPr="00857B1D">
        <w:t>will</w:t>
      </w:r>
      <w:r w:rsidR="00D52FD0">
        <w:t xml:space="preserve"> </w:t>
      </w:r>
      <w:r w:rsidR="000A1AAE" w:rsidRPr="00857B1D">
        <w:t>apply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all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cases</w:t>
      </w:r>
      <w:r w:rsidR="00D52FD0">
        <w:t xml:space="preserve"> </w:t>
      </w:r>
      <w:r w:rsidR="000A1AAE" w:rsidRPr="00857B1D">
        <w:t>taken</w:t>
      </w:r>
      <w:r w:rsidR="00D52FD0">
        <w:t xml:space="preserve"> </w:t>
      </w:r>
      <w:r w:rsidR="000A1AAE" w:rsidRPr="00857B1D">
        <w:t>together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though</w:t>
      </w:r>
      <w:r w:rsidR="00D52FD0">
        <w:t xml:space="preserve"> </w:t>
      </w:r>
      <w:r w:rsidR="000A1AAE" w:rsidRPr="00857B1D">
        <w:t>they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one</w:t>
      </w:r>
      <w:r w:rsidR="00D52FD0">
        <w:t xml:space="preserve"> </w:t>
      </w:r>
      <w:r w:rsidR="000A1AAE" w:rsidRPr="00857B1D">
        <w:t>case.</w:t>
      </w:r>
    </w:p>
    <w:p w14:paraId="3EC73CC3" w14:textId="75A9A12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225.</w:t>
      </w:r>
      <w:r w:rsidRPr="00857B1D">
        <w:tab/>
      </w:r>
      <w:r w:rsidR="000A1AAE" w:rsidRPr="00857B1D">
        <w:t>Other</w:t>
      </w:r>
      <w:r w:rsidR="00D52FD0">
        <w:t xml:space="preserve"> </w:t>
      </w:r>
      <w:r w:rsidR="000A1AAE" w:rsidRPr="00857B1D">
        <w:t>positive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introduced,</w:t>
      </w:r>
      <w:r w:rsidR="00D52FD0">
        <w:t xml:space="preserve"> </w:t>
      </w:r>
      <w:r w:rsidR="000A1AAE" w:rsidRPr="00857B1D">
        <w:t>including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definitions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notions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F14DA3">
        <w:t>‘</w:t>
      </w:r>
      <w:r w:rsidR="000A1AAE" w:rsidRPr="00857B1D">
        <w:t>defamation</w:t>
      </w:r>
      <w:r w:rsidR="00F14DA3">
        <w:t>’</w:t>
      </w:r>
      <w:r w:rsidR="000A1AAE" w:rsidRPr="00857B1D">
        <w:t>,</w:t>
      </w:r>
      <w:r w:rsidR="00D52FD0">
        <w:t xml:space="preserve"> </w:t>
      </w:r>
      <w:r w:rsidR="00F14DA3">
        <w:t>‘</w:t>
      </w:r>
      <w:r w:rsidR="000A1AAE" w:rsidRPr="00857B1D">
        <w:t>libel</w:t>
      </w:r>
      <w:r w:rsidR="00F14DA3">
        <w:t>’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F14DA3">
        <w:t>‘</w:t>
      </w:r>
      <w:r w:rsidR="000A1AAE" w:rsidRPr="00857B1D">
        <w:t>slander</w:t>
      </w:r>
      <w:r w:rsidR="00F14DA3">
        <w:t>’</w:t>
      </w:r>
      <w:r w:rsidR="000A1AAE" w:rsidRPr="00857B1D">
        <w:t>;</w:t>
      </w:r>
      <w:r w:rsidR="00D52FD0">
        <w:t xml:space="preserve"> </w:t>
      </w:r>
      <w:r w:rsidR="000A1AAE" w:rsidRPr="00857B1D">
        <w:t>Concept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Serious</w:t>
      </w:r>
      <w:r w:rsidR="00D52FD0">
        <w:t xml:space="preserve"> </w:t>
      </w:r>
      <w:r w:rsidR="000A1AAE" w:rsidRPr="00857B1D">
        <w:t>Harm;</w:t>
      </w:r>
      <w:r w:rsidR="00D52FD0">
        <w:t xml:space="preserve"> </w:t>
      </w:r>
      <w:r w:rsidR="000A1AAE" w:rsidRPr="00857B1D">
        <w:t>Decriminalisation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Offences;</w:t>
      </w:r>
      <w:r w:rsidR="00D52FD0">
        <w:t xml:space="preserve"> </w:t>
      </w:r>
      <w:r w:rsidR="000A1AAE" w:rsidRPr="00857B1D">
        <w:t>Abolition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warrants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seizure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garnishee</w:t>
      </w:r>
      <w:r w:rsidR="00D52FD0">
        <w:t xml:space="preserve"> </w:t>
      </w:r>
      <w:r w:rsidR="000A1AAE" w:rsidRPr="00857B1D">
        <w:t>orders;</w:t>
      </w:r>
      <w:r w:rsidR="00D52FD0">
        <w:t xml:space="preserve"> </w:t>
      </w:r>
      <w:r w:rsidR="000A1AAE" w:rsidRPr="00857B1D">
        <w:t>Strengthening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defence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truth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introduction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defence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honest</w:t>
      </w:r>
      <w:r w:rsidR="00D52FD0">
        <w:t xml:space="preserve"> </w:t>
      </w:r>
      <w:r w:rsidR="000A1AAE" w:rsidRPr="00857B1D">
        <w:t>opinion;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Introduction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single</w:t>
      </w:r>
      <w:r w:rsidR="00D52FD0">
        <w:t xml:space="preserve"> </w:t>
      </w:r>
      <w:r w:rsidR="000A1AAE" w:rsidRPr="00857B1D">
        <w:t>publication</w:t>
      </w:r>
      <w:r w:rsidR="00D52FD0">
        <w:t xml:space="preserve"> </w:t>
      </w:r>
      <w:r w:rsidR="000A1AAE" w:rsidRPr="00857B1D">
        <w:t>rule.</w:t>
      </w:r>
    </w:p>
    <w:p w14:paraId="7C72DDDA" w14:textId="76FD7CCC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226.</w:t>
      </w:r>
      <w:r w:rsidRPr="00857B1D">
        <w:tab/>
      </w:r>
      <w:r w:rsidR="000A1AAE" w:rsidRPr="00857B1D">
        <w:t>This</w:t>
      </w:r>
      <w:r w:rsidR="00D52FD0">
        <w:t xml:space="preserve"> </w:t>
      </w:r>
      <w:r w:rsidR="000A1AAE" w:rsidRPr="00857B1D">
        <w:t>Act</w:t>
      </w:r>
      <w:r w:rsidR="00D52FD0">
        <w:t xml:space="preserve"> </w:t>
      </w:r>
      <w:r w:rsidR="000A1AAE" w:rsidRPr="00857B1D">
        <w:t>forms</w:t>
      </w:r>
      <w:r w:rsidR="00D52FD0">
        <w:t xml:space="preserve"> </w:t>
      </w:r>
      <w:r w:rsidR="000A1AAE" w:rsidRPr="00857B1D">
        <w:t>part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ongoing</w:t>
      </w:r>
      <w:r w:rsidR="00D52FD0">
        <w:t xml:space="preserve"> </w:t>
      </w:r>
      <w:r w:rsidR="000A1AAE" w:rsidRPr="00857B1D">
        <w:t>justice</w:t>
      </w:r>
      <w:r w:rsidR="00D52FD0">
        <w:t xml:space="preserve"> </w:t>
      </w:r>
      <w:r w:rsidR="000A1AAE" w:rsidRPr="00857B1D">
        <w:t>reform,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is</w:t>
      </w:r>
      <w:r w:rsidR="00D52FD0">
        <w:t xml:space="preserve"> </w:t>
      </w:r>
      <w:r w:rsidR="000A1AAE" w:rsidRPr="00857B1D">
        <w:t>also</w:t>
      </w:r>
      <w:r w:rsidR="00D52FD0">
        <w:t xml:space="preserve"> </w:t>
      </w:r>
      <w:r w:rsidR="000A1AAE" w:rsidRPr="00857B1D">
        <w:t>evidenced</w:t>
      </w:r>
      <w:r w:rsidR="00D52FD0">
        <w:t xml:space="preserve"> </w:t>
      </w:r>
      <w:r w:rsidR="000A1AAE" w:rsidRPr="00857B1D">
        <w:t>by</w:t>
      </w:r>
      <w:r w:rsidR="00D52FD0">
        <w:t xml:space="preserve"> </w:t>
      </w:r>
      <w:r w:rsidR="000A1AAE" w:rsidRPr="00857B1D">
        <w:t>other</w:t>
      </w:r>
      <w:r w:rsidR="00D52FD0">
        <w:t xml:space="preserve"> </w:t>
      </w:r>
      <w:r w:rsidR="000A1AAE" w:rsidRPr="00857B1D">
        <w:t>new</w:t>
      </w:r>
      <w:r w:rsidR="00D52FD0">
        <w:t xml:space="preserve"> </w:t>
      </w:r>
      <w:r w:rsidR="000A1AAE" w:rsidRPr="00857B1D">
        <w:t>bills</w:t>
      </w:r>
      <w:r w:rsidR="00D52FD0">
        <w:t xml:space="preserve"> </w:t>
      </w:r>
      <w:r w:rsidR="000A1AAE" w:rsidRPr="00857B1D">
        <w:t>or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being</w:t>
      </w:r>
      <w:r w:rsidR="00D52FD0">
        <w:t xml:space="preserve"> </w:t>
      </w:r>
      <w:r w:rsidR="000A1AAE" w:rsidRPr="00857B1D">
        <w:t>presented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Parliament,</w:t>
      </w:r>
      <w:r w:rsidR="00D52FD0">
        <w:t xml:space="preserve"> </w:t>
      </w:r>
      <w:r w:rsidR="000A1AAE" w:rsidRPr="00857B1D">
        <w:t>including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introduced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Constitution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address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Venice</w:t>
      </w:r>
      <w:r w:rsidR="00D52FD0">
        <w:t xml:space="preserve"> </w:t>
      </w:r>
      <w:r w:rsidR="000A1AAE" w:rsidRPr="00857B1D">
        <w:t>Commission</w:t>
      </w:r>
      <w:r w:rsidR="00D52FD0">
        <w:t xml:space="preserve"> </w:t>
      </w:r>
      <w:r w:rsidR="000A1AAE" w:rsidRPr="00857B1D">
        <w:t>Opinion,</w:t>
      </w:r>
      <w:r w:rsidR="00D52FD0">
        <w:t xml:space="preserve"> </w:t>
      </w:r>
      <w:r w:rsidR="000A1AAE" w:rsidRPr="00857B1D">
        <w:t>amendments</w:t>
      </w:r>
      <w:r w:rsidR="00D52FD0">
        <w:t xml:space="preserve"> </w:t>
      </w:r>
      <w:r w:rsidR="000A1AAE" w:rsidRPr="00857B1D">
        <w:t>aimed</w:t>
      </w:r>
      <w:r w:rsidR="00D52FD0">
        <w:t xml:space="preserve"> </w:t>
      </w:r>
      <w:r w:rsidR="000A1AAE" w:rsidRPr="00857B1D">
        <w:t>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strengthening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rule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law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most</w:t>
      </w:r>
      <w:r w:rsidR="00D52FD0">
        <w:t xml:space="preserve"> </w:t>
      </w:r>
      <w:r w:rsidR="000A1AAE" w:rsidRPr="00857B1D">
        <w:t>recent</w:t>
      </w:r>
      <w:r w:rsidR="00D52FD0">
        <w:t xml:space="preserve"> </w:t>
      </w:r>
      <w:r w:rsidR="000A1AAE" w:rsidRPr="00857B1D">
        <w:t>introduction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possibility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sittings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civil</w:t>
      </w:r>
      <w:r w:rsidR="00D52FD0">
        <w:t xml:space="preserve"> </w:t>
      </w:r>
      <w:r w:rsidR="000A1AAE" w:rsidRPr="00857B1D">
        <w:t>proceedings</w:t>
      </w:r>
      <w:r w:rsidR="00D52FD0">
        <w:t xml:space="preserve"> </w:t>
      </w:r>
      <w:r w:rsidR="000A1AAE" w:rsidRPr="00857B1D">
        <w:t>be</w:t>
      </w:r>
      <w:r w:rsidR="00D52FD0">
        <w:t xml:space="preserve"> </w:t>
      </w:r>
      <w:r w:rsidR="000A1AAE" w:rsidRPr="00857B1D">
        <w:t>held</w:t>
      </w:r>
      <w:r w:rsidR="00D52FD0">
        <w:t xml:space="preserve"> </w:t>
      </w:r>
      <w:r w:rsidR="000A1AAE" w:rsidRPr="00857B1D">
        <w:t>through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live</w:t>
      </w:r>
      <w:r w:rsidR="00D52FD0">
        <w:t xml:space="preserve"> </w:t>
      </w:r>
      <w:r w:rsidR="000A1AAE" w:rsidRPr="00857B1D">
        <w:t>video</w:t>
      </w:r>
      <w:r w:rsidR="00D52FD0">
        <w:t xml:space="preserve"> </w:t>
      </w:r>
      <w:r w:rsidR="000A1AAE" w:rsidRPr="00857B1D">
        <w:t>conferencing</w:t>
      </w:r>
      <w:r w:rsidR="00D52FD0">
        <w:t xml:space="preserve"> </w:t>
      </w:r>
      <w:r w:rsidR="000A1AAE" w:rsidRPr="00857B1D">
        <w:t>link.</w:t>
      </w:r>
      <w:r w:rsidR="00D52FD0">
        <w:t xml:space="preserve"> </w:t>
      </w:r>
      <w:r w:rsidR="000A1AAE" w:rsidRPr="00857B1D">
        <w:t>These</w:t>
      </w:r>
      <w:r w:rsidR="00D52FD0">
        <w:t xml:space="preserve"> </w:t>
      </w:r>
      <w:r w:rsidR="000A1AAE" w:rsidRPr="00857B1D">
        <w:t>legislative</w:t>
      </w:r>
      <w:r w:rsidR="00D52FD0">
        <w:t xml:space="preserve"> </w:t>
      </w:r>
      <w:r w:rsidR="000A1AAE" w:rsidRPr="00857B1D">
        <w:t>proposals</w:t>
      </w:r>
      <w:r w:rsidR="00D52FD0">
        <w:t xml:space="preserve"> </w:t>
      </w:r>
      <w:r w:rsidR="000A1AAE" w:rsidRPr="00857B1D">
        <w:t>help</w:t>
      </w:r>
      <w:r w:rsidR="00D52FD0">
        <w:t xml:space="preserve"> </w:t>
      </w:r>
      <w:r w:rsidR="000A1AAE" w:rsidRPr="00857B1D">
        <w:t>enhance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system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checks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balances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evolution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Maltese</w:t>
      </w:r>
      <w:r w:rsidR="00D52FD0">
        <w:t xml:space="preserve"> </w:t>
      </w:r>
      <w:r w:rsidR="000A1AAE" w:rsidRPr="00857B1D">
        <w:t>democracy.</w:t>
      </w:r>
    </w:p>
    <w:p w14:paraId="636BD88A" w14:textId="6745ACA7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227.</w:t>
      </w:r>
      <w:r>
        <w:tab/>
      </w:r>
      <w:r w:rsidR="000A1AAE" w:rsidRPr="00857B1D">
        <w:t>With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coming</w:t>
      </w:r>
      <w:r w:rsidR="00D52FD0">
        <w:t xml:space="preserve"> </w:t>
      </w:r>
      <w:r w:rsidR="000A1AAE" w:rsidRPr="00857B1D">
        <w:t>into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Media</w:t>
      </w:r>
      <w:r w:rsidR="00D52FD0">
        <w:t xml:space="preserve"> </w:t>
      </w:r>
      <w:r w:rsidR="000A1AAE" w:rsidRPr="00857B1D">
        <w:t>Defamation</w:t>
      </w:r>
      <w:r w:rsidR="00D52FD0">
        <w:t xml:space="preserve"> </w:t>
      </w:r>
      <w:r w:rsidR="000A1AAE" w:rsidRPr="00857B1D">
        <w:t>Act,</w:t>
      </w:r>
      <w:r w:rsidR="00D52FD0">
        <w:t xml:space="preserve"> </w:t>
      </w:r>
      <w:r w:rsidR="000A1AAE" w:rsidRPr="00857B1D">
        <w:t>2018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April</w:t>
      </w:r>
      <w:r w:rsidR="00D52FD0">
        <w:t xml:space="preserve"> </w:t>
      </w:r>
      <w:r w:rsidR="000A1AAE" w:rsidRPr="00857B1D">
        <w:t>2018,</w:t>
      </w:r>
      <w:r w:rsidR="00D52FD0">
        <w:t xml:space="preserve"> </w:t>
      </w:r>
      <w:r w:rsidR="000A1AAE" w:rsidRPr="00857B1D">
        <w:t>Chapter</w:t>
      </w:r>
      <w:r w:rsidR="00D52FD0">
        <w:t xml:space="preserve"> </w:t>
      </w:r>
      <w:r w:rsidR="000A1AAE" w:rsidRPr="00857B1D">
        <w:t>248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Laws</w:t>
      </w:r>
      <w:r w:rsidR="00D52FD0">
        <w:t xml:space="preserve"> </w:t>
      </w:r>
      <w:r w:rsidR="000A1AAE" w:rsidRPr="00857B1D">
        <w:t>of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repealed,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hence</w:t>
      </w:r>
      <w:r w:rsidR="00D52FD0">
        <w:t xml:space="preserve"> </w:t>
      </w:r>
      <w:r w:rsidR="000A1AAE" w:rsidRPr="00857B1D">
        <w:t>criminal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abolished.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this</w:t>
      </w:r>
      <w:r w:rsidR="00D52FD0">
        <w:t xml:space="preserve"> </w:t>
      </w:r>
      <w:r w:rsidR="000A1AAE" w:rsidRPr="00857B1D">
        <w:t>regard.</w:t>
      </w:r>
      <w:r w:rsidR="00D52FD0">
        <w:t xml:space="preserve"> </w:t>
      </w:r>
      <w:r w:rsidR="000A1AAE" w:rsidRPr="00857B1D">
        <w:t>With</w:t>
      </w:r>
      <w:r w:rsidR="00D52FD0">
        <w:t xml:space="preserve"> </w:t>
      </w:r>
      <w:r w:rsidR="000A1AAE" w:rsidRPr="00857B1D">
        <w:t>regards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ongoing</w:t>
      </w:r>
      <w:r w:rsidR="00D52FD0">
        <w:t xml:space="preserve"> </w:t>
      </w:r>
      <w:r w:rsidR="000A1AAE" w:rsidRPr="00857B1D">
        <w:t>civil</w:t>
      </w:r>
      <w:r w:rsidR="00D52FD0">
        <w:t xml:space="preserve"> </w:t>
      </w:r>
      <w:r w:rsidR="000A1AAE" w:rsidRPr="00857B1D">
        <w:t>libel</w:t>
      </w:r>
      <w:r w:rsidR="00D52FD0">
        <w:t xml:space="preserve"> </w:t>
      </w:r>
      <w:r w:rsidR="000A1AAE" w:rsidRPr="00857B1D">
        <w:t>cases,</w:t>
      </w:r>
      <w:r w:rsidR="00D52FD0">
        <w:t xml:space="preserve"> </w:t>
      </w:r>
      <w:r w:rsidR="000A1AAE" w:rsidRPr="00857B1D">
        <w:t>there</w:t>
      </w:r>
      <w:r w:rsidR="00D52FD0">
        <w:t xml:space="preserve"> </w:t>
      </w:r>
      <w:r w:rsidR="000A1AAE" w:rsidRPr="00857B1D">
        <w:t>are</w:t>
      </w:r>
      <w:r w:rsidR="00D52FD0">
        <w:t xml:space="preserve"> </w:t>
      </w:r>
      <w:r w:rsidR="000A1AAE" w:rsidRPr="00857B1D">
        <w:t>45</w:t>
      </w:r>
      <w:r w:rsidR="00D52FD0">
        <w:t xml:space="preserve"> </w:t>
      </w:r>
      <w:r w:rsidR="000A1AAE" w:rsidRPr="00857B1D">
        <w:t>ongoing</w:t>
      </w:r>
      <w:r w:rsidR="00D52FD0">
        <w:t xml:space="preserve"> </w:t>
      </w:r>
      <w:r w:rsidR="000A1AAE" w:rsidRPr="00857B1D">
        <w:t>cases,</w:t>
      </w:r>
      <w:r w:rsidR="00D52FD0">
        <w:t xml:space="preserve"> </w:t>
      </w:r>
      <w:r w:rsidR="000A1AAE" w:rsidRPr="00857B1D">
        <w:t>9</w:t>
      </w:r>
      <w:r w:rsidR="00D52FD0">
        <w:t xml:space="preserve"> </w:t>
      </w:r>
      <w:r w:rsidR="000A1AAE" w:rsidRPr="00857B1D">
        <w:t>terminated</w:t>
      </w:r>
      <w:r w:rsidR="00D52FD0">
        <w:t xml:space="preserve"> </w:t>
      </w:r>
      <w:r w:rsidR="000A1AAE" w:rsidRPr="00857B1D">
        <w:t>cases</w:t>
      </w:r>
      <w:r w:rsidR="00D52FD0">
        <w:t xml:space="preserve"> </w:t>
      </w:r>
      <w:r w:rsidR="000A1AAE" w:rsidRPr="00857B1D">
        <w:t>(judgement</w:t>
      </w:r>
      <w:r w:rsidR="00D52FD0">
        <w:t xml:space="preserve"> </w:t>
      </w:r>
      <w:r w:rsidR="000A1AAE" w:rsidRPr="00857B1D">
        <w:t>was</w:t>
      </w:r>
      <w:r w:rsidR="00D52FD0">
        <w:t xml:space="preserve"> </w:t>
      </w:r>
      <w:r w:rsidR="000A1AAE" w:rsidRPr="00857B1D">
        <w:t>delivered)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12</w:t>
      </w:r>
      <w:r w:rsidR="00D52FD0">
        <w:t xml:space="preserve"> </w:t>
      </w:r>
      <w:r w:rsidR="000A1AAE" w:rsidRPr="00857B1D">
        <w:t>cases</w:t>
      </w:r>
      <w:r w:rsidR="00D52FD0">
        <w:t xml:space="preserve"> </w:t>
      </w:r>
      <w:r w:rsidR="000A1AAE" w:rsidRPr="00857B1D">
        <w:t>which</w:t>
      </w:r>
      <w:r w:rsidR="00D52FD0">
        <w:t xml:space="preserve"> </w:t>
      </w:r>
      <w:r w:rsidR="000A1AAE" w:rsidRPr="00857B1D">
        <w:t>have</w:t>
      </w:r>
      <w:r w:rsidR="00D52FD0">
        <w:t xml:space="preserve"> </w:t>
      </w:r>
      <w:r w:rsidR="000A1AAE" w:rsidRPr="00857B1D">
        <w:t>been</w:t>
      </w:r>
      <w:r w:rsidR="00D52FD0">
        <w:t xml:space="preserve"> </w:t>
      </w:r>
      <w:r w:rsidR="000A1AAE" w:rsidRPr="00857B1D">
        <w:t>ceded.</w:t>
      </w:r>
    </w:p>
    <w:p w14:paraId="27374CC5" w14:textId="74971775" w:rsidR="000A1AAE" w:rsidRPr="00825CCA" w:rsidRDefault="000A1AAE" w:rsidP="0088156A">
      <w:pPr>
        <w:pStyle w:val="H1G"/>
      </w:pPr>
      <w:r>
        <w:tab/>
      </w:r>
      <w:r>
        <w:tab/>
      </w:r>
      <w:r w:rsidRPr="00825CCA">
        <w:t>Right</w:t>
      </w:r>
      <w:r w:rsidR="00D52FD0">
        <w:t xml:space="preserve"> </w:t>
      </w:r>
      <w:r w:rsidRPr="00825CCA">
        <w:t>to</w:t>
      </w:r>
      <w:r w:rsidR="00D52FD0">
        <w:t xml:space="preserve"> </w:t>
      </w:r>
      <w:r w:rsidRPr="00825CCA">
        <w:t>peaceful</w:t>
      </w:r>
      <w:r w:rsidR="00D52FD0">
        <w:t xml:space="preserve"> </w:t>
      </w:r>
      <w:r w:rsidRPr="00825CCA">
        <w:t>assembly</w:t>
      </w:r>
      <w:r w:rsidR="00D52FD0">
        <w:t xml:space="preserve"> </w:t>
      </w:r>
      <w:r w:rsidRPr="00825CCA">
        <w:t>(art.</w:t>
      </w:r>
      <w:r w:rsidR="00D52FD0">
        <w:t xml:space="preserve"> </w:t>
      </w:r>
      <w:r w:rsidRPr="00825CCA">
        <w:t>21)</w:t>
      </w:r>
    </w:p>
    <w:p w14:paraId="4ABC1505" w14:textId="77777777" w:rsidR="000E4FD0" w:rsidRDefault="000A1AAE" w:rsidP="0088156A">
      <w:pPr>
        <w:pStyle w:val="H23G"/>
        <w:rPr>
          <w:rFonts w:eastAsia="Calibri"/>
        </w:rPr>
      </w:pPr>
      <w:r>
        <w:tab/>
      </w:r>
      <w:r>
        <w:tab/>
      </w:r>
      <w:r w:rsidRPr="00504902">
        <w:t>Reply</w:t>
      </w:r>
      <w:r w:rsidR="00D52FD0">
        <w:t xml:space="preserve"> </w:t>
      </w:r>
      <w:r w:rsidRPr="00504902">
        <w:t>to</w:t>
      </w:r>
      <w:r w:rsidR="00D52FD0">
        <w:t xml:space="preserve"> </w:t>
      </w:r>
      <w:r w:rsidRPr="00504902">
        <w:t>paragraph</w:t>
      </w:r>
      <w:r w:rsidR="00D52FD0">
        <w:t xml:space="preserve"> </w:t>
      </w:r>
      <w:r>
        <w:t>24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the</w:t>
      </w:r>
      <w:r w:rsidR="00D52FD0">
        <w:t xml:space="preserve"> </w:t>
      </w:r>
      <w:r w:rsidRPr="00504902">
        <w:t>list</w:t>
      </w:r>
      <w:r w:rsidR="00D52FD0">
        <w:t xml:space="preserve"> </w:t>
      </w:r>
      <w:r w:rsidRPr="00504902">
        <w:t>of</w:t>
      </w:r>
      <w:r w:rsidR="00D52FD0">
        <w:t xml:space="preserve"> </w:t>
      </w:r>
      <w:r w:rsidRPr="00504902">
        <w:t>issues</w:t>
      </w:r>
    </w:p>
    <w:p w14:paraId="13D14596" w14:textId="65A78928" w:rsidR="000A1AAE" w:rsidRPr="00857B1D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57B1D">
        <w:t>228.</w:t>
      </w:r>
      <w:r w:rsidRPr="00857B1D">
        <w:tab/>
      </w:r>
      <w:r w:rsidR="000A1AAE" w:rsidRPr="00857B1D">
        <w:t>The</w:t>
      </w:r>
      <w:r w:rsidR="00D52FD0">
        <w:t xml:space="preserve"> </w:t>
      </w:r>
      <w:r w:rsidR="000A1AAE" w:rsidRPr="00857B1D">
        <w:t>Malta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has</w:t>
      </w:r>
      <w:r w:rsidR="00D52FD0">
        <w:t xml:space="preserve"> </w:t>
      </w:r>
      <w:r w:rsidR="000A1AAE" w:rsidRPr="00857B1D">
        <w:t>always</w:t>
      </w:r>
      <w:r w:rsidR="00D52FD0">
        <w:t xml:space="preserve"> </w:t>
      </w:r>
      <w:r w:rsidR="000A1AAE" w:rsidRPr="00857B1D">
        <w:t>favourably</w:t>
      </w:r>
      <w:r w:rsidR="00D52FD0">
        <w:t xml:space="preserve"> </w:t>
      </w:r>
      <w:r w:rsidR="000A1AAE" w:rsidRPr="00857B1D">
        <w:t>processed</w:t>
      </w:r>
      <w:r w:rsidR="00D52FD0">
        <w:t xml:space="preserve"> </w:t>
      </w:r>
      <w:r w:rsidR="000A1AAE" w:rsidRPr="00857B1D">
        <w:t>any</w:t>
      </w:r>
      <w:r w:rsidR="00D52FD0">
        <w:t xml:space="preserve"> </w:t>
      </w:r>
      <w:r w:rsidR="000A1AAE" w:rsidRPr="00857B1D">
        <w:t>requests</w:t>
      </w:r>
      <w:r w:rsidR="00D52FD0">
        <w:t xml:space="preserve"> </w:t>
      </w:r>
      <w:r w:rsidR="000A1AAE" w:rsidRPr="00857B1D">
        <w:t>for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protests/demonstrations.</w:t>
      </w:r>
      <w:r w:rsidR="00D52FD0">
        <w:t xml:space="preserve"> </w:t>
      </w:r>
      <w:r w:rsidR="000A1AAE" w:rsidRPr="00857B1D">
        <w:t>In</w:t>
      </w:r>
      <w:r w:rsidR="00D52FD0">
        <w:t xml:space="preserve"> </w:t>
      </w:r>
      <w:r w:rsidR="000A1AAE" w:rsidRPr="00857B1D">
        <w:t>cases</w:t>
      </w:r>
      <w:r w:rsidR="00D52FD0">
        <w:t xml:space="preserve"> </w:t>
      </w:r>
      <w:r w:rsidR="000A1AAE" w:rsidRPr="00857B1D">
        <w:t>where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events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held</w:t>
      </w:r>
      <w:r w:rsidR="00D52FD0">
        <w:t xml:space="preserve"> </w:t>
      </w:r>
      <w:r w:rsidR="000A1AAE" w:rsidRPr="00857B1D">
        <w:t>without</w:t>
      </w:r>
      <w:r w:rsidR="00D52FD0">
        <w:t xml:space="preserve"> </w:t>
      </w:r>
      <w:r w:rsidR="000A1AAE" w:rsidRPr="00857B1D">
        <w:t>prior</w:t>
      </w:r>
      <w:r w:rsidR="00D52FD0">
        <w:t xml:space="preserve"> </w:t>
      </w:r>
      <w:r w:rsidR="000A1AAE" w:rsidRPr="00857B1D">
        <w:t>notice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police,</w:t>
      </w:r>
      <w:r w:rsidR="00D52FD0">
        <w:t xml:space="preserve"> </w:t>
      </w:r>
      <w:r w:rsidR="000A1AAE" w:rsidRPr="00857B1D">
        <w:t>these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still</w:t>
      </w:r>
      <w:r w:rsidR="00D52FD0">
        <w:t xml:space="preserve"> </w:t>
      </w:r>
      <w:r w:rsidR="000A1AAE" w:rsidRPr="00857B1D">
        <w:t>allowed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take</w:t>
      </w:r>
      <w:r w:rsidR="00D52FD0">
        <w:t xml:space="preserve"> </w:t>
      </w:r>
      <w:r w:rsidR="000A1AAE" w:rsidRPr="00857B1D">
        <w:t>place</w:t>
      </w:r>
      <w:r w:rsidR="00D52FD0">
        <w:t xml:space="preserve"> </w:t>
      </w:r>
      <w:r w:rsidR="000A1AAE" w:rsidRPr="00857B1D">
        <w:t>since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force</w:t>
      </w:r>
      <w:r w:rsidR="00D52FD0">
        <w:t xml:space="preserve"> </w:t>
      </w:r>
      <w:r w:rsidR="000A1AAE" w:rsidRPr="00857B1D">
        <w:t>recognises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safeguards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public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right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a</w:t>
      </w:r>
      <w:r w:rsidR="00D52FD0">
        <w:t xml:space="preserve"> </w:t>
      </w:r>
      <w:r w:rsidR="000A1AAE" w:rsidRPr="00857B1D">
        <w:t>peaceful</w:t>
      </w:r>
      <w:r w:rsidR="00D52FD0">
        <w:t xml:space="preserve"> </w:t>
      </w:r>
      <w:r w:rsidR="000A1AAE" w:rsidRPr="00857B1D">
        <w:t>assembly.</w:t>
      </w:r>
    </w:p>
    <w:p w14:paraId="28224EE5" w14:textId="46DB49B5" w:rsidR="000E4FD0" w:rsidRDefault="0044637E" w:rsidP="0044637E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229.</w:t>
      </w:r>
      <w:r>
        <w:tab/>
      </w:r>
      <w:r w:rsidR="000A1AAE" w:rsidRPr="00857B1D">
        <w:t>Moreover,</w:t>
      </w:r>
      <w:r w:rsidR="00D52FD0">
        <w:t xml:space="preserve"> </w:t>
      </w:r>
      <w:r w:rsidR="000A1AAE" w:rsidRPr="00857B1D">
        <w:t>during</w:t>
      </w:r>
      <w:r w:rsidR="00D52FD0">
        <w:t xml:space="preserve"> </w:t>
      </w:r>
      <w:r w:rsidR="000A1AAE" w:rsidRPr="00857B1D">
        <w:t>all</w:t>
      </w:r>
      <w:r w:rsidR="00D52FD0">
        <w:t xml:space="preserve"> </w:t>
      </w:r>
      <w:r w:rsidR="000A1AAE" w:rsidRPr="00857B1D">
        <w:t>such</w:t>
      </w:r>
      <w:r w:rsidR="00D52FD0">
        <w:t xml:space="preserve"> </w:t>
      </w:r>
      <w:r w:rsidR="000A1AAE" w:rsidRPr="00857B1D">
        <w:t>events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were</w:t>
      </w:r>
      <w:r w:rsidR="00D52FD0">
        <w:t xml:space="preserve"> </w:t>
      </w:r>
      <w:r w:rsidR="000A1AAE" w:rsidRPr="00857B1D">
        <w:t>present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ensured</w:t>
      </w:r>
      <w:r w:rsidR="00D52FD0">
        <w:t xml:space="preserve"> </w:t>
      </w:r>
      <w:r w:rsidR="000A1AAE" w:rsidRPr="00857B1D">
        <w:t>that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events</w:t>
      </w:r>
      <w:r w:rsidR="00D52FD0">
        <w:t xml:space="preserve"> </w:t>
      </w:r>
      <w:r w:rsidR="000A1AAE" w:rsidRPr="00857B1D">
        <w:t>proceeded</w:t>
      </w:r>
      <w:r w:rsidR="00D52FD0">
        <w:t xml:space="preserve"> </w:t>
      </w:r>
      <w:r w:rsidR="000A1AAE" w:rsidRPr="00857B1D">
        <w:t>smoothly</w:t>
      </w:r>
      <w:r w:rsidR="00D52FD0">
        <w:t xml:space="preserve"> </w:t>
      </w:r>
      <w:r w:rsidR="000A1AAE" w:rsidRPr="00857B1D">
        <w:t>whilst</w:t>
      </w:r>
      <w:r w:rsidR="00D52FD0">
        <w:t xml:space="preserve"> </w:t>
      </w:r>
      <w:r w:rsidR="000A1AAE" w:rsidRPr="00857B1D">
        <w:t>guaranteeing</w:t>
      </w:r>
      <w:r w:rsidR="00D52FD0">
        <w:t xml:space="preserve"> </w:t>
      </w:r>
      <w:r w:rsidR="000A1AAE" w:rsidRPr="00857B1D">
        <w:t>protection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participants.</w:t>
      </w:r>
      <w:r w:rsidR="00D52FD0">
        <w:t xml:space="preserve"> </w:t>
      </w:r>
      <w:r w:rsidR="000A1AAE" w:rsidRPr="00857B1D">
        <w:t>When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events,</w:t>
      </w:r>
      <w:r w:rsidR="00D52FD0">
        <w:t xml:space="preserve"> </w:t>
      </w:r>
      <w:r w:rsidR="000A1AAE" w:rsidRPr="00857B1D">
        <w:t>both</w:t>
      </w:r>
      <w:r w:rsidR="00D52FD0">
        <w:t xml:space="preserve"> </w:t>
      </w:r>
      <w:r w:rsidR="000A1AAE" w:rsidRPr="00857B1D">
        <w:t>organised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spontaneous,</w:t>
      </w:r>
      <w:r w:rsidR="00D52FD0">
        <w:t xml:space="preserve"> </w:t>
      </w:r>
      <w:r w:rsidR="000A1AAE" w:rsidRPr="00857B1D">
        <w:t>required</w:t>
      </w:r>
      <w:r w:rsidR="00D52FD0">
        <w:t xml:space="preserve"> </w:t>
      </w:r>
      <w:r w:rsidR="000A1AAE" w:rsidRPr="00857B1D">
        <w:t>traffic</w:t>
      </w:r>
      <w:r w:rsidR="00D52FD0">
        <w:t xml:space="preserve"> </w:t>
      </w:r>
      <w:r w:rsidR="000A1AAE" w:rsidRPr="00857B1D">
        <w:t>diversions</w:t>
      </w:r>
      <w:r w:rsidR="00D52FD0">
        <w:t xml:space="preserve"> </w:t>
      </w:r>
      <w:r w:rsidR="000A1AAE" w:rsidRPr="00857B1D">
        <w:t>and</w:t>
      </w:r>
      <w:r w:rsidR="00D52FD0">
        <w:t xml:space="preserve"> </w:t>
      </w:r>
      <w:r w:rsidR="000A1AAE" w:rsidRPr="00857B1D">
        <w:t>management,</w:t>
      </w:r>
      <w:r w:rsidR="00D52FD0">
        <w:t xml:space="preserve"> </w:t>
      </w:r>
      <w:r w:rsidR="000A1AAE" w:rsidRPr="00857B1D">
        <w:t>the</w:t>
      </w:r>
      <w:r w:rsidR="00D52FD0">
        <w:t xml:space="preserve"> </w:t>
      </w:r>
      <w:r w:rsidR="000A1AAE" w:rsidRPr="00857B1D">
        <w:t>police</w:t>
      </w:r>
      <w:r w:rsidR="00D52FD0">
        <w:t xml:space="preserve"> </w:t>
      </w:r>
      <w:r w:rsidR="000A1AAE" w:rsidRPr="00857B1D">
        <w:t>did</w:t>
      </w:r>
      <w:r w:rsidR="00D52FD0">
        <w:t xml:space="preserve"> </w:t>
      </w:r>
      <w:r w:rsidR="000A1AAE" w:rsidRPr="00857B1D">
        <w:t>their</w:t>
      </w:r>
      <w:r w:rsidR="00D52FD0">
        <w:t xml:space="preserve"> </w:t>
      </w:r>
      <w:r w:rsidR="000A1AAE" w:rsidRPr="00857B1D">
        <w:t>utmost</w:t>
      </w:r>
      <w:r w:rsidR="00D52FD0">
        <w:t xml:space="preserve"> </w:t>
      </w:r>
      <w:r w:rsidR="000A1AAE" w:rsidRPr="00857B1D">
        <w:t>remedied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best</w:t>
      </w:r>
      <w:r w:rsidR="00D52FD0">
        <w:t xml:space="preserve"> </w:t>
      </w:r>
      <w:r w:rsidR="000A1AAE" w:rsidRPr="00857B1D">
        <w:t>as</w:t>
      </w:r>
      <w:r w:rsidR="00D52FD0">
        <w:t xml:space="preserve"> </w:t>
      </w:r>
      <w:r w:rsidR="000A1AAE" w:rsidRPr="00857B1D">
        <w:t>possible</w:t>
      </w:r>
      <w:r w:rsidR="00D52FD0">
        <w:t xml:space="preserve"> </w:t>
      </w:r>
      <w:r w:rsidR="000A1AAE" w:rsidRPr="00857B1D">
        <w:t>to</w:t>
      </w:r>
      <w:r w:rsidR="00D52FD0">
        <w:t xml:space="preserve"> </w:t>
      </w:r>
      <w:r w:rsidR="000A1AAE" w:rsidRPr="00857B1D">
        <w:t>ensure</w:t>
      </w:r>
      <w:r w:rsidR="00D52FD0">
        <w:t xml:space="preserve"> </w:t>
      </w:r>
      <w:r w:rsidR="000A1AAE" w:rsidRPr="00857B1D">
        <w:t>everyone</w:t>
      </w:r>
      <w:r w:rsidR="00F14DA3">
        <w:t>’</w:t>
      </w:r>
      <w:r w:rsidR="000A1AAE" w:rsidRPr="00857B1D">
        <w:t>s</w:t>
      </w:r>
      <w:r w:rsidR="00D52FD0">
        <w:t xml:space="preserve"> </w:t>
      </w:r>
      <w:r w:rsidR="000A1AAE" w:rsidRPr="00857B1D">
        <w:t>public</w:t>
      </w:r>
      <w:r w:rsidR="00D52FD0">
        <w:t xml:space="preserve"> </w:t>
      </w:r>
      <w:r w:rsidR="000A1AAE" w:rsidRPr="00857B1D">
        <w:t>safety.</w:t>
      </w:r>
    </w:p>
    <w:p w14:paraId="307706F2" w14:textId="2C7F3BB5" w:rsidR="0088156A" w:rsidRPr="00A93165" w:rsidRDefault="0088156A" w:rsidP="0088156A">
      <w:pPr>
        <w:spacing w:before="240"/>
        <w:jc w:val="center"/>
        <w:rPr>
          <w:u w:val="single"/>
        </w:rPr>
      </w:pPr>
      <w:r w:rsidRPr="00A93165">
        <w:rPr>
          <w:u w:val="single"/>
        </w:rPr>
        <w:tab/>
      </w:r>
      <w:r w:rsidRPr="00A93165">
        <w:rPr>
          <w:u w:val="single"/>
        </w:rPr>
        <w:tab/>
      </w:r>
      <w:r w:rsidRPr="00A93165">
        <w:rPr>
          <w:u w:val="single"/>
        </w:rPr>
        <w:tab/>
      </w:r>
    </w:p>
    <w:sectPr w:rsidR="0088156A" w:rsidRPr="00A93165" w:rsidSect="00472FE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7A8DC" w14:textId="77777777" w:rsidR="00CA363F" w:rsidRPr="00B903E5" w:rsidRDefault="00CA363F" w:rsidP="00B903E5">
      <w:pPr>
        <w:pStyle w:val="Footer"/>
      </w:pPr>
    </w:p>
  </w:endnote>
  <w:endnote w:type="continuationSeparator" w:id="0">
    <w:p w14:paraId="16A56F7F" w14:textId="77777777" w:rsidR="00CA363F" w:rsidRPr="00B903E5" w:rsidRDefault="00CA363F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9CEF" w14:textId="19E23321" w:rsidR="000A1AAE" w:rsidRDefault="000A1AAE" w:rsidP="000A1AAE">
    <w:pPr>
      <w:pStyle w:val="Footer"/>
      <w:tabs>
        <w:tab w:val="right" w:pos="9638"/>
      </w:tabs>
    </w:pPr>
    <w:r w:rsidRPr="000A1AAE">
      <w:rPr>
        <w:b/>
        <w:bCs/>
        <w:sz w:val="18"/>
      </w:rPr>
      <w:fldChar w:fldCharType="begin"/>
    </w:r>
    <w:r w:rsidRPr="000A1AAE">
      <w:rPr>
        <w:b/>
        <w:bCs/>
        <w:sz w:val="18"/>
      </w:rPr>
      <w:instrText xml:space="preserve"> PAGE  \* MERGEFORMAT </w:instrText>
    </w:r>
    <w:r w:rsidRPr="000A1AAE">
      <w:rPr>
        <w:b/>
        <w:bCs/>
        <w:sz w:val="18"/>
      </w:rPr>
      <w:fldChar w:fldCharType="separate"/>
    </w:r>
    <w:r w:rsidR="00B05830">
      <w:rPr>
        <w:b/>
        <w:bCs/>
        <w:noProof/>
        <w:sz w:val="18"/>
      </w:rPr>
      <w:t>14</w:t>
    </w:r>
    <w:r w:rsidRPr="000A1AAE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D1C83" w14:textId="6E57F07E" w:rsidR="000A1AAE" w:rsidRDefault="000A1AAE" w:rsidP="000A1AAE">
    <w:pPr>
      <w:pStyle w:val="Footer"/>
      <w:tabs>
        <w:tab w:val="right" w:pos="9638"/>
      </w:tabs>
    </w:pPr>
    <w:r>
      <w:tab/>
    </w:r>
    <w:r w:rsidRPr="000A1AAE">
      <w:rPr>
        <w:b/>
        <w:bCs/>
        <w:sz w:val="18"/>
      </w:rPr>
      <w:fldChar w:fldCharType="begin"/>
    </w:r>
    <w:r w:rsidRPr="000A1AAE">
      <w:rPr>
        <w:b/>
        <w:bCs/>
        <w:sz w:val="18"/>
      </w:rPr>
      <w:instrText xml:space="preserve"> PAGE  \* MERGEFORMAT </w:instrText>
    </w:r>
    <w:r w:rsidRPr="000A1AAE">
      <w:rPr>
        <w:b/>
        <w:bCs/>
        <w:sz w:val="18"/>
      </w:rPr>
      <w:fldChar w:fldCharType="separate"/>
    </w:r>
    <w:r w:rsidR="00B05830">
      <w:rPr>
        <w:b/>
        <w:bCs/>
        <w:noProof/>
        <w:sz w:val="18"/>
      </w:rPr>
      <w:t>15</w:t>
    </w:r>
    <w:r w:rsidRPr="000A1AAE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9E2F" w14:textId="17C4FEAD" w:rsidR="00EA087E" w:rsidRDefault="00EA087E" w:rsidP="00EA087E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79709504" wp14:editId="6F11C525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6AEB6A" w14:textId="43F11B64" w:rsidR="00EA087E" w:rsidRPr="00EA087E" w:rsidRDefault="00EA087E" w:rsidP="00EA087E">
    <w:pPr>
      <w:pStyle w:val="Footer"/>
      <w:ind w:right="1134"/>
      <w:rPr>
        <w:sz w:val="20"/>
      </w:rPr>
    </w:pPr>
    <w:r>
      <w:rPr>
        <w:sz w:val="20"/>
      </w:rPr>
      <w:t>GE.22-08183(E)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71DF9A4" wp14:editId="4DEAE9D4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8065A" w14:textId="77777777" w:rsidR="00CA363F" w:rsidRPr="00B903E5" w:rsidRDefault="00CA363F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27D2E5A" w14:textId="77777777" w:rsidR="00CA363F" w:rsidRPr="00B903E5" w:rsidRDefault="00CA363F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35EE4527" w14:textId="56A03345" w:rsidR="000A1AAE" w:rsidRPr="00A93165" w:rsidRDefault="000A1AAE">
      <w:pPr>
        <w:pStyle w:val="FootnoteText"/>
      </w:pPr>
      <w:r>
        <w:rPr>
          <w:rStyle w:val="FootnoteReference"/>
        </w:rPr>
        <w:tab/>
      </w:r>
      <w:r w:rsidRPr="000A1AAE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6A5682">
        <w:rPr>
          <w:szCs w:val="18"/>
        </w:rP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B992E" w14:textId="77777777" w:rsidR="000A1AAE" w:rsidRDefault="000A1AAE" w:rsidP="000A1AAE">
    <w:pPr>
      <w:pStyle w:val="Header"/>
    </w:pPr>
    <w:r>
      <w:t>CCPR/C/MLT/3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CC3F" w14:textId="77777777" w:rsidR="000A1AAE" w:rsidRDefault="000A1AAE" w:rsidP="000A1AAE">
    <w:pPr>
      <w:pStyle w:val="Header"/>
      <w:jc w:val="right"/>
    </w:pPr>
    <w:r>
      <w:t>CCPR/C/MLT/3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A2867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0BA39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3D663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82E47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7400C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FE9C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04A6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396E4C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B2F2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07460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4DDEB46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222EC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A8F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064F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164B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B6FF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104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BA55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CCF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C346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F4EB2"/>
    <w:multiLevelType w:val="hybridMultilevel"/>
    <w:tmpl w:val="CB6C816A"/>
    <w:lvl w:ilvl="0" w:tplc="7DA49C2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F29E4410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930E020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CC2C6A2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BA28036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783ACAC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10249D6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588EB7B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73447F3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8AD07B2"/>
    <w:multiLevelType w:val="hybridMultilevel"/>
    <w:tmpl w:val="7FEE3222"/>
    <w:lvl w:ilvl="0" w:tplc="2520BD3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E481C9C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8764C0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68501C4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FE8E116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C114A24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E9ECA2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154F9C6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BE88E09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C59268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17"/>
  </w:num>
  <w:num w:numId="5">
    <w:abstractNumId w:val="18"/>
  </w:num>
  <w:num w:numId="6">
    <w:abstractNumId w:val="20"/>
  </w:num>
  <w:num w:numId="7">
    <w:abstractNumId w:val="12"/>
  </w:num>
  <w:num w:numId="8">
    <w:abstractNumId w:val="19"/>
  </w:num>
  <w:num w:numId="9">
    <w:abstractNumId w:val="16"/>
  </w:num>
  <w:num w:numId="10">
    <w:abstractNumId w:val="11"/>
  </w:num>
  <w:num w:numId="11">
    <w:abstractNumId w:val="14"/>
  </w:num>
  <w:num w:numId="12">
    <w:abstractNumId w:val="2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63F"/>
    <w:rsid w:val="00014D84"/>
    <w:rsid w:val="00046E92"/>
    <w:rsid w:val="000649C4"/>
    <w:rsid w:val="0006523D"/>
    <w:rsid w:val="000820E8"/>
    <w:rsid w:val="000A1AAE"/>
    <w:rsid w:val="000C75E5"/>
    <w:rsid w:val="000E4FD0"/>
    <w:rsid w:val="001072AA"/>
    <w:rsid w:val="00107B8D"/>
    <w:rsid w:val="00112445"/>
    <w:rsid w:val="00131D7A"/>
    <w:rsid w:val="00165C15"/>
    <w:rsid w:val="00196329"/>
    <w:rsid w:val="00247E2C"/>
    <w:rsid w:val="002B525D"/>
    <w:rsid w:val="002D6C53"/>
    <w:rsid w:val="002F5595"/>
    <w:rsid w:val="00334F6A"/>
    <w:rsid w:val="00342AC8"/>
    <w:rsid w:val="003B4550"/>
    <w:rsid w:val="0044637E"/>
    <w:rsid w:val="00461253"/>
    <w:rsid w:val="00472FED"/>
    <w:rsid w:val="005042C2"/>
    <w:rsid w:val="00513875"/>
    <w:rsid w:val="00546F2E"/>
    <w:rsid w:val="005977C6"/>
    <w:rsid w:val="005D65FD"/>
    <w:rsid w:val="005E3E76"/>
    <w:rsid w:val="00671529"/>
    <w:rsid w:val="006724F8"/>
    <w:rsid w:val="007268F9"/>
    <w:rsid w:val="007327A0"/>
    <w:rsid w:val="007A0D2F"/>
    <w:rsid w:val="007C52B0"/>
    <w:rsid w:val="00817E57"/>
    <w:rsid w:val="0088156A"/>
    <w:rsid w:val="00892361"/>
    <w:rsid w:val="008D3450"/>
    <w:rsid w:val="00935045"/>
    <w:rsid w:val="009411B4"/>
    <w:rsid w:val="009779FF"/>
    <w:rsid w:val="009B1B78"/>
    <w:rsid w:val="009D0139"/>
    <w:rsid w:val="009D4C09"/>
    <w:rsid w:val="009F5CDC"/>
    <w:rsid w:val="00A23459"/>
    <w:rsid w:val="00A41674"/>
    <w:rsid w:val="00A775CF"/>
    <w:rsid w:val="00A93165"/>
    <w:rsid w:val="00B05830"/>
    <w:rsid w:val="00B06045"/>
    <w:rsid w:val="00B53AA5"/>
    <w:rsid w:val="00B771F7"/>
    <w:rsid w:val="00B903E5"/>
    <w:rsid w:val="00C35A27"/>
    <w:rsid w:val="00CA1AEA"/>
    <w:rsid w:val="00CA363F"/>
    <w:rsid w:val="00CB73E6"/>
    <w:rsid w:val="00D31EEB"/>
    <w:rsid w:val="00D327D6"/>
    <w:rsid w:val="00D52FD0"/>
    <w:rsid w:val="00D82847"/>
    <w:rsid w:val="00DB065A"/>
    <w:rsid w:val="00E02C2B"/>
    <w:rsid w:val="00E05879"/>
    <w:rsid w:val="00EA087E"/>
    <w:rsid w:val="00EB1966"/>
    <w:rsid w:val="00ED6C48"/>
    <w:rsid w:val="00F14DA3"/>
    <w:rsid w:val="00F41F0F"/>
    <w:rsid w:val="00F65F5D"/>
    <w:rsid w:val="00F73985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C409197"/>
  <w15:docId w15:val="{CD9ED1C2-6959-4997-A436-48D668018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9FF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0A1AAE"/>
    <w:pPr>
      <w:spacing w:after="0" w:line="240" w:lineRule="auto"/>
    </w:pPr>
    <w:rPr>
      <w:rFonts w:eastAsiaTheme="minorEastAsia"/>
      <w:lang w:eastAsia="ja-JP"/>
    </w:rPr>
  </w:style>
  <w:style w:type="character" w:styleId="Hyperlink">
    <w:name w:val="Hyperlink"/>
    <w:basedOn w:val="DefaultParagraphFont"/>
    <w:uiPriority w:val="99"/>
    <w:unhideWhenUsed/>
    <w:rsid w:val="009779FF"/>
    <w:rPr>
      <w:color w:val="0000FF" w:themeColor="hyperlink"/>
      <w:u w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79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79FF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undocs.org/en/CCPR/C/MLT/QPR/3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D36A3-BCCD-4C72-8D3D-241192695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34</Pages>
  <Words>19139</Words>
  <Characters>104038</Characters>
  <Application>Microsoft Office Word</Application>
  <DocSecurity>0</DocSecurity>
  <Lines>1786</Lines>
  <Paragraphs>538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CCPR/C/MLT/3</vt:lpstr>
    </vt:vector>
  </TitlesOfParts>
  <Company>DCM</Company>
  <LinksUpToDate>false</LinksUpToDate>
  <CharactersWithSpaces>122904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CCPR/C/MLT/3</dc:title>
  <dc:subject>2208183</dc:subject>
  <dc:creator>Brigoli</dc:creator>
  <cp:keywords/>
  <dc:description/>
  <cp:lastModifiedBy>Edna Kay</cp:lastModifiedBy>
  <cp:revision>2</cp:revision>
  <dcterms:created xsi:type="dcterms:W3CDTF">2022-05-31T10:37:00Z</dcterms:created>
  <dcterms:modified xsi:type="dcterms:W3CDTF">2022-05-31T10:37:00Z</dcterms:modified>
</cp:coreProperties>
</file>